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8D064" w14:textId="71FBECEB" w:rsidR="004E25EA" w:rsidRDefault="004E25EA" w:rsidP="005B2A48"/>
    <w:p w14:paraId="31639C66" w14:textId="77777777" w:rsidR="003A7E15" w:rsidRPr="00E20BFF" w:rsidRDefault="003A7E15" w:rsidP="003A7E15">
      <w:pPr>
        <w:rPr>
          <w:rFonts w:cs="Arial"/>
          <w:szCs w:val="20"/>
        </w:rPr>
      </w:pPr>
      <w:r w:rsidRPr="00E20BFF">
        <w:rPr>
          <w:rFonts w:cs="Arial"/>
          <w:szCs w:val="20"/>
        </w:rPr>
        <w:t>Številka: 110-</w:t>
      </w:r>
      <w:r>
        <w:rPr>
          <w:rFonts w:cs="Arial"/>
          <w:szCs w:val="20"/>
        </w:rPr>
        <w:t>4</w:t>
      </w:r>
      <w:r w:rsidRPr="00E20BFF">
        <w:rPr>
          <w:rFonts w:cs="Arial"/>
          <w:szCs w:val="20"/>
        </w:rPr>
        <w:t>/20</w:t>
      </w:r>
      <w:r>
        <w:rPr>
          <w:rFonts w:cs="Arial"/>
          <w:szCs w:val="20"/>
        </w:rPr>
        <w:t>20</w:t>
      </w:r>
      <w:r w:rsidRPr="00E20BFF">
        <w:rPr>
          <w:rFonts w:cs="Arial"/>
          <w:szCs w:val="20"/>
        </w:rPr>
        <w:t>-</w:t>
      </w:r>
      <w:r>
        <w:rPr>
          <w:rFonts w:cs="Arial"/>
          <w:szCs w:val="20"/>
        </w:rPr>
        <w:t>75</w:t>
      </w:r>
    </w:p>
    <w:p w14:paraId="5573BC3C" w14:textId="77777777" w:rsidR="003A7E15" w:rsidRPr="00E20BFF" w:rsidRDefault="003A7E15" w:rsidP="003A7E15">
      <w:pPr>
        <w:rPr>
          <w:rFonts w:cs="Arial"/>
          <w:szCs w:val="20"/>
        </w:rPr>
      </w:pPr>
      <w:r w:rsidRPr="00E20BFF">
        <w:rPr>
          <w:rFonts w:cs="Arial"/>
          <w:szCs w:val="20"/>
        </w:rPr>
        <w:t xml:space="preserve">Datum: </w:t>
      </w:r>
      <w:r>
        <w:rPr>
          <w:rFonts w:cs="Arial"/>
          <w:szCs w:val="20"/>
        </w:rPr>
        <w:t>21</w:t>
      </w:r>
      <w:r w:rsidRPr="00E20BFF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10</w:t>
      </w:r>
      <w:r w:rsidRPr="00E20BFF">
        <w:rPr>
          <w:rFonts w:cs="Arial"/>
          <w:szCs w:val="20"/>
        </w:rPr>
        <w:t>. 20</w:t>
      </w:r>
      <w:r>
        <w:rPr>
          <w:rFonts w:cs="Arial"/>
          <w:szCs w:val="20"/>
        </w:rPr>
        <w:t>20</w:t>
      </w:r>
    </w:p>
    <w:p w14:paraId="54093911" w14:textId="77777777" w:rsidR="003A7E15" w:rsidRPr="00E20BFF" w:rsidRDefault="003A7E15" w:rsidP="003A7E15">
      <w:pPr>
        <w:rPr>
          <w:rFonts w:cs="Arial"/>
          <w:szCs w:val="20"/>
        </w:rPr>
      </w:pPr>
    </w:p>
    <w:p w14:paraId="00DF10E7" w14:textId="77777777" w:rsidR="003A7E15" w:rsidRPr="00E20BFF" w:rsidRDefault="003A7E15" w:rsidP="003A7E15">
      <w:pPr>
        <w:rPr>
          <w:rFonts w:cs="Arial"/>
          <w:szCs w:val="20"/>
        </w:rPr>
      </w:pPr>
    </w:p>
    <w:p w14:paraId="08982B96" w14:textId="77777777" w:rsidR="003A7E15" w:rsidRPr="00E20BFF" w:rsidRDefault="003A7E15" w:rsidP="003A7E15">
      <w:pPr>
        <w:rPr>
          <w:rFonts w:cs="Arial"/>
          <w:szCs w:val="20"/>
        </w:rPr>
      </w:pPr>
    </w:p>
    <w:p w14:paraId="50CCDFC7" w14:textId="77777777" w:rsidR="003A7E15" w:rsidRPr="00E20BFF" w:rsidRDefault="003A7E15" w:rsidP="003A7E15">
      <w:pPr>
        <w:rPr>
          <w:rFonts w:cs="Arial"/>
          <w:szCs w:val="20"/>
        </w:rPr>
      </w:pPr>
    </w:p>
    <w:p w14:paraId="5EB1A2CE" w14:textId="77777777" w:rsidR="003A7E15" w:rsidRPr="00E20BFF" w:rsidRDefault="003A7E15" w:rsidP="003A7E15">
      <w:pPr>
        <w:rPr>
          <w:rFonts w:cs="Arial"/>
          <w:szCs w:val="20"/>
        </w:rPr>
      </w:pPr>
    </w:p>
    <w:p w14:paraId="5FBFA255" w14:textId="77777777" w:rsidR="003A7E15" w:rsidRPr="00E20BFF" w:rsidRDefault="003A7E15" w:rsidP="003A7E15">
      <w:pPr>
        <w:rPr>
          <w:rFonts w:cs="Arial"/>
          <w:szCs w:val="20"/>
        </w:rPr>
      </w:pPr>
    </w:p>
    <w:p w14:paraId="4A17E2DB" w14:textId="77777777" w:rsidR="003A7E15" w:rsidRPr="003A7E15" w:rsidRDefault="003A7E15" w:rsidP="003A7E15">
      <w:pPr>
        <w:rPr>
          <w:rFonts w:cs="Arial"/>
          <w:b/>
          <w:szCs w:val="20"/>
          <w:lang w:val="sl-SI"/>
        </w:rPr>
      </w:pPr>
      <w:bookmarkStart w:id="0" w:name="_GoBack"/>
      <w:bookmarkEnd w:id="0"/>
      <w:r w:rsidRPr="003A7E15">
        <w:rPr>
          <w:rFonts w:cs="Arial"/>
          <w:b/>
          <w:szCs w:val="20"/>
          <w:lang w:val="sl-SI"/>
        </w:rPr>
        <w:t>Zadeva:  OBVESTILO O KONČANEM POSTOPKU JAVNE OBJAVE</w:t>
      </w:r>
    </w:p>
    <w:p w14:paraId="1166BB5C" w14:textId="77777777" w:rsidR="003A7E15" w:rsidRPr="003A7E15" w:rsidRDefault="003A7E15" w:rsidP="003A7E15">
      <w:pPr>
        <w:rPr>
          <w:rFonts w:cs="Arial"/>
          <w:szCs w:val="20"/>
          <w:lang w:val="sl-SI"/>
        </w:rPr>
      </w:pPr>
    </w:p>
    <w:p w14:paraId="2D2E7D0F" w14:textId="77777777" w:rsidR="003A7E15" w:rsidRPr="003A7E15" w:rsidRDefault="003A7E15" w:rsidP="003A7E15">
      <w:pPr>
        <w:jc w:val="both"/>
        <w:rPr>
          <w:rFonts w:cs="Arial"/>
          <w:szCs w:val="20"/>
          <w:lang w:val="sl-SI"/>
        </w:rPr>
      </w:pPr>
    </w:p>
    <w:p w14:paraId="6B806A9C" w14:textId="77777777" w:rsidR="003A7E15" w:rsidRPr="003A7E15" w:rsidRDefault="003A7E15" w:rsidP="003A7E15">
      <w:pPr>
        <w:jc w:val="both"/>
        <w:rPr>
          <w:rFonts w:cs="Arial"/>
          <w:szCs w:val="20"/>
          <w:lang w:val="sl-SI"/>
        </w:rPr>
      </w:pPr>
      <w:r w:rsidRPr="003A7E15">
        <w:rPr>
          <w:rFonts w:cs="Arial"/>
          <w:szCs w:val="20"/>
          <w:lang w:val="sl-SI"/>
        </w:rPr>
        <w:t>Obveščamo, da je postopek javne objave za zasedbo prostega delovnega mesta svetovalec (s šifro 88) v Oddelku za upravne notranje zadeve za določen čas nadomeščanja začasno odsotnega javnega uslužbenca tj. do vrnitve javnega uslužbenca z materinskega oz. starševskega dopusta, ki je bil dne 18. 9. 2020 objavljen na osrednjem spletnem mestu državne uprave GOV.SI in na spletnih straneh Zavoda RS za zaposlovanje, končan z izbiro kandidata za zasedbo.</w:t>
      </w:r>
    </w:p>
    <w:p w14:paraId="3886CB6C" w14:textId="77777777" w:rsidR="003A7E15" w:rsidRPr="00E40689" w:rsidRDefault="003A7E15" w:rsidP="003A7E15">
      <w:pPr>
        <w:jc w:val="both"/>
        <w:rPr>
          <w:rFonts w:cs="Arial"/>
          <w:szCs w:val="20"/>
          <w:lang w:val="sl-SI"/>
        </w:rPr>
      </w:pPr>
    </w:p>
    <w:p w14:paraId="2636C5AD" w14:textId="77777777" w:rsidR="003A7E15" w:rsidRPr="00E40689" w:rsidRDefault="003A7E15" w:rsidP="003A7E15">
      <w:pPr>
        <w:jc w:val="both"/>
        <w:rPr>
          <w:rFonts w:cs="Arial"/>
          <w:szCs w:val="20"/>
          <w:lang w:val="sl-SI"/>
        </w:rPr>
      </w:pPr>
    </w:p>
    <w:p w14:paraId="1E4A56B7" w14:textId="77777777" w:rsidR="003A7E15" w:rsidRPr="00E40689" w:rsidRDefault="003A7E15" w:rsidP="003A7E15">
      <w:pPr>
        <w:jc w:val="both"/>
        <w:rPr>
          <w:rFonts w:cs="Arial"/>
          <w:szCs w:val="20"/>
          <w:lang w:val="sl-SI"/>
        </w:rPr>
      </w:pPr>
    </w:p>
    <w:p w14:paraId="24ED6E4B" w14:textId="77777777" w:rsidR="003A7E15" w:rsidRPr="00E40689" w:rsidRDefault="003A7E15" w:rsidP="003A7E15">
      <w:pPr>
        <w:jc w:val="both"/>
        <w:rPr>
          <w:rFonts w:cs="Arial"/>
          <w:szCs w:val="20"/>
          <w:lang w:val="sl-SI"/>
        </w:rPr>
      </w:pPr>
    </w:p>
    <w:p w14:paraId="43ACF57C" w14:textId="77777777" w:rsidR="003A7E15" w:rsidRPr="00E20BFF" w:rsidRDefault="003A7E15" w:rsidP="003A7E15">
      <w:pPr>
        <w:numPr>
          <w:ilvl w:val="12"/>
          <w:numId w:val="0"/>
        </w:numPr>
        <w:jc w:val="center"/>
        <w:rPr>
          <w:rFonts w:cs="Arial"/>
          <w:szCs w:val="20"/>
        </w:rPr>
      </w:pPr>
      <w:r w:rsidRPr="00E20BFF">
        <w:rPr>
          <w:rFonts w:cs="Arial"/>
          <w:szCs w:val="20"/>
        </w:rPr>
        <w:t xml:space="preserve">mag. </w:t>
      </w:r>
      <w:r>
        <w:rPr>
          <w:rFonts w:cs="Arial"/>
          <w:szCs w:val="20"/>
        </w:rPr>
        <w:t>Franc Props</w:t>
      </w:r>
    </w:p>
    <w:p w14:paraId="5D525F66" w14:textId="77777777" w:rsidR="003A7E15" w:rsidRPr="00E20BFF" w:rsidRDefault="003A7E15" w:rsidP="003A7E15">
      <w:pPr>
        <w:numPr>
          <w:ilvl w:val="12"/>
          <w:numId w:val="0"/>
        </w:numPr>
        <w:jc w:val="center"/>
        <w:rPr>
          <w:rFonts w:cs="Arial"/>
          <w:szCs w:val="20"/>
        </w:rPr>
      </w:pPr>
      <w:r w:rsidRPr="00E20BFF">
        <w:rPr>
          <w:rFonts w:cs="Arial"/>
          <w:szCs w:val="20"/>
        </w:rPr>
        <w:t>načelnik</w:t>
      </w:r>
    </w:p>
    <w:p w14:paraId="68BCE329" w14:textId="77777777" w:rsidR="003A7E15" w:rsidRDefault="003A7E15" w:rsidP="005B2A48"/>
    <w:p w14:paraId="00746BCB" w14:textId="0D57E9D8" w:rsidR="00761321" w:rsidRDefault="00761321" w:rsidP="005B2A48"/>
    <w:p w14:paraId="6A7129FF" w14:textId="77777777" w:rsidR="00761321" w:rsidRPr="005B2A48" w:rsidRDefault="00761321" w:rsidP="005B2A48"/>
    <w:sectPr w:rsidR="00761321" w:rsidRPr="005B2A48" w:rsidSect="0060044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410" w:bottom="1134" w:left="1418" w:header="964" w:footer="794" w:gutter="0"/>
      <w:cols w:space="708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4ACDF" w16cex:dateUtc="2020-09-22T15:03:00Z"/>
  <w16cex:commentExtensible w16cex:durableId="2314A67A" w16cex:dateUtc="2020-09-22T14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86F5B5C-D4FA-4EDB-9ED6-6C60BF4D0A5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3C93E33-F790-4AA0-BCD2-2629DEF5AF62}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  <w:embedRegular r:id="rId3" w:fontKey="{DB360C29-A75E-4AE5-B79A-AB56038F28B0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CEE4FC4F-47A3-4EF7-B99D-04F3FA97CED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8B11CD8-145B-4BA5-804F-9E8BA525F7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FEE705E-FA9B-4B98-948B-D4F5276039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84B88" w14:textId="77777777" w:rsidR="00843A5C" w:rsidRDefault="00843A5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4D8E6" w14:textId="77777777" w:rsidR="00843A5C" w:rsidRDefault="00843A5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7CDDB" w14:textId="77777777" w:rsidR="00843A5C" w:rsidRDefault="00843A5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85D36" w14:textId="77777777" w:rsidR="00843A5C" w:rsidRDefault="00843A5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pPr w:leftFromText="142" w:rightFromText="142" w:bottomFromText="6005" w:vertAnchor="page" w:horzAnchor="page" w:tblpX="822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8344A2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8344A2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8344A2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6ACC3D1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7156F84B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AE3C24">
      <w:rPr>
        <w:rFonts w:ascii="Republika Bold" w:hAnsi="Republika Bold"/>
        <w:b/>
        <w:caps/>
        <w:lang w:val="sl-SI"/>
      </w:rPr>
      <w:t>LITIJA</w:t>
    </w:r>
  </w:p>
  <w:p w14:paraId="44459FD7" w14:textId="72ED684C" w:rsidR="00D24585" w:rsidRPr="008F3500" w:rsidRDefault="00AE3C2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 w:rsidRPr="00AE3C24">
      <w:rPr>
        <w:rFonts w:cs="Arial"/>
        <w:sz w:val="16"/>
        <w:lang w:val="sl-SI"/>
      </w:rPr>
      <w:t>Jerebova ulica 14, 1270 Litija</w:t>
    </w:r>
    <w:r w:rsidR="00D24585" w:rsidRPr="008F3500">
      <w:rPr>
        <w:rFonts w:cs="Arial"/>
        <w:sz w:val="16"/>
        <w:lang w:val="sl-SI"/>
      </w:rPr>
      <w:tab/>
      <w:t xml:space="preserve">T: </w:t>
    </w:r>
    <w:r w:rsidRPr="00AE3C24">
      <w:rPr>
        <w:rFonts w:cs="Arial"/>
        <w:sz w:val="16"/>
        <w:lang w:val="sl-SI"/>
      </w:rPr>
      <w:t>01 896 23 45</w:t>
    </w:r>
  </w:p>
  <w:p w14:paraId="3E11D133" w14:textId="03F961D8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 w:rsidR="00AE3C24" w:rsidRPr="00AE3C24">
      <w:rPr>
        <w:rFonts w:cs="Arial"/>
        <w:sz w:val="16"/>
        <w:lang w:val="sl-SI"/>
      </w:rPr>
      <w:t>ue.litija@gov.si</w:t>
    </w:r>
  </w:p>
  <w:p w14:paraId="4C93600D" w14:textId="051658B5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E3C24" w:rsidRPr="00013BEC">
      <w:rPr>
        <w:rFonts w:cs="Arial"/>
        <w:sz w:val="16"/>
        <w:lang w:val="it-IT"/>
      </w:rPr>
      <w:t>www.upravneenote.gov.si/litija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27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C68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267AB"/>
    <w:rsid w:val="001357B2"/>
    <w:rsid w:val="00145F13"/>
    <w:rsid w:val="00153BA0"/>
    <w:rsid w:val="00164BCE"/>
    <w:rsid w:val="001854C1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A7E15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4E25E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2A48"/>
    <w:rsid w:val="005B49DE"/>
    <w:rsid w:val="005D5E11"/>
    <w:rsid w:val="005E1D3C"/>
    <w:rsid w:val="0060044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61321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44A2"/>
    <w:rsid w:val="00836224"/>
    <w:rsid w:val="00843A5C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5532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3C24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3F19"/>
    <w:rsid w:val="00D5094A"/>
    <w:rsid w:val="00D53CD2"/>
    <w:rsid w:val="00D66F77"/>
    <w:rsid w:val="00D80AF6"/>
    <w:rsid w:val="00D8542D"/>
    <w:rsid w:val="00D96863"/>
    <w:rsid w:val="00DA4AC0"/>
    <w:rsid w:val="00DB1A88"/>
    <w:rsid w:val="00DB4932"/>
    <w:rsid w:val="00DC6A71"/>
    <w:rsid w:val="00DD3633"/>
    <w:rsid w:val="00DD50C7"/>
    <w:rsid w:val="00DE3A8B"/>
    <w:rsid w:val="00DE5B46"/>
    <w:rsid w:val="00E025BB"/>
    <w:rsid w:val="00E03291"/>
    <w:rsid w:val="00E0357D"/>
    <w:rsid w:val="00E24EC2"/>
    <w:rsid w:val="00E40689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274B76E7</Template>
  <TotalTime>2</TotalTime>
  <Pages>1</Pages>
  <Words>85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Tilen Kokalj</cp:lastModifiedBy>
  <cp:revision>3</cp:revision>
  <cp:lastPrinted>2020-10-21T15:53:00Z</cp:lastPrinted>
  <dcterms:created xsi:type="dcterms:W3CDTF">2020-10-21T15:52:00Z</dcterms:created>
  <dcterms:modified xsi:type="dcterms:W3CDTF">2020-10-21T15:54:00Z</dcterms:modified>
</cp:coreProperties>
</file>