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BE6B5" w14:textId="77777777" w:rsidR="00D321C0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5A22B2A0" w14:textId="3C2A3656" w:rsidR="00550D37" w:rsidRDefault="00550D37">
      <w:pPr>
        <w:rPr>
          <w:rFonts w:cs="Arial"/>
          <w:b/>
          <w:bCs/>
          <w:sz w:val="20"/>
        </w:rPr>
      </w:pPr>
    </w:p>
    <w:tbl>
      <w:tblPr>
        <w:tblW w:w="8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1940"/>
        <w:gridCol w:w="4480"/>
        <w:gridCol w:w="1900"/>
      </w:tblGrid>
      <w:tr w:rsidR="000863E4" w:rsidRPr="00F95423" w14:paraId="6C4A4395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3EA3" w14:textId="77777777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lastRenderedPageBreak/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5D572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Inv. št. 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>0001025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A5546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 xml:space="preserve">STOL VRTLJIV </w:t>
            </w:r>
            <w:r>
              <w:rPr>
                <w:rFonts w:ascii="Calibri" w:hAnsi="Calibri" w:cs="Calibri"/>
                <w:color w:val="000000"/>
                <w:lang w:eastAsia="sl-SI"/>
              </w:rPr>
              <w:t>- ZELEN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36A0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087266F4" w14:textId="77777777" w:rsidTr="00FC40DD">
        <w:trPr>
          <w:trHeight w:val="2070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F9274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7DBB1D66" wp14:editId="4825E4D6">
                  <wp:extent cx="1303020" cy="2725133"/>
                  <wp:effectExtent l="0" t="0" r="0" b="0"/>
                  <wp:docPr id="1" name="Slika 1" descr="Slika, ki vsebuje besede pohištvo, sedež, stol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 descr="Slika, ki vsebuje besede pohištvo, sedež, stol&#10;&#10;Opis je samodejno ustvarjen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903" cy="2770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3E4" w:rsidRPr="00F95423" w14:paraId="5C8BC873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44707" w14:textId="77777777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ADB5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Inv. št. 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>0001451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F49C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 xml:space="preserve">STOL VRTLJIV </w:t>
            </w:r>
            <w:r>
              <w:rPr>
                <w:rFonts w:ascii="Calibri" w:hAnsi="Calibri" w:cs="Calibri"/>
                <w:color w:val="000000"/>
                <w:lang w:eastAsia="sl-SI"/>
              </w:rPr>
              <w:t>– BORDO RDEČ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5E841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00BAA686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95BE83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24C873B2" wp14:editId="390B3FA4">
                  <wp:extent cx="1290592" cy="2699142"/>
                  <wp:effectExtent l="0" t="0" r="5080" b="6350"/>
                  <wp:docPr id="4" name="Slika 4" descr="Slika, ki vsebuje besede pohištvo, sedež, notranji, stol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 descr="Slika, ki vsebuje besede pohištvo, sedež, notranji, stol&#10;&#10;Opis je samodejno ustvarjen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5329" cy="2729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5B11BE9D" w14:textId="77777777" w:rsidTr="0024727B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D0D82" w14:textId="77777777" w:rsidR="00550D37" w:rsidRPr="00F95423" w:rsidRDefault="00550D37" w:rsidP="0024727B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15B6" w14:textId="77777777" w:rsidR="00550D37" w:rsidRPr="00F95423" w:rsidRDefault="00550D37" w:rsidP="0024727B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Inv. št. 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>0001622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A6A8" w14:textId="77777777" w:rsidR="00550D37" w:rsidRPr="00F95423" w:rsidRDefault="00550D37" w:rsidP="0024727B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FOTELJ TAPECIRAN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 - RDEČ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B5612" w14:textId="77777777" w:rsidR="00550D37" w:rsidRPr="00F95423" w:rsidRDefault="00550D37" w:rsidP="0024727B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550D37" w:rsidRPr="00F95423" w14:paraId="3B661F33" w14:textId="77777777" w:rsidTr="0024727B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CA7137" w14:textId="77777777" w:rsidR="00550D37" w:rsidRPr="00F95423" w:rsidRDefault="00550D37" w:rsidP="0024727B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57C7C7A9" wp14:editId="264379F5">
                  <wp:extent cx="1339343" cy="2801101"/>
                  <wp:effectExtent l="0" t="0" r="0" b="0"/>
                  <wp:docPr id="5" name="Slika 5" descr="Slika, ki vsebuje besede notranji, pohištvo, tla, rdeča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 descr="Slika, ki vsebuje besede notranji, pohištvo, tla, rdeča&#10;&#10;Opis je samodejno ustvarj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416" cy="287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C3A00" w14:textId="3A735C95" w:rsidR="00355224" w:rsidRDefault="00355224"/>
    <w:tbl>
      <w:tblPr>
        <w:tblW w:w="8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1940"/>
        <w:gridCol w:w="4480"/>
        <w:gridCol w:w="1900"/>
      </w:tblGrid>
      <w:tr w:rsidR="00550D37" w:rsidRPr="00F95423" w14:paraId="45BA6946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CFD88" w14:textId="77777777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lastRenderedPageBreak/>
              <w:t>4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41FD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Inv. št. 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>0001623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B8337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FOTELJ TAPECIRAN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 - RDEČ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5BC02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20E14348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58663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531F919B" wp14:editId="676873F1">
                  <wp:extent cx="1371600" cy="2868561"/>
                  <wp:effectExtent l="0" t="0" r="0" b="8255"/>
                  <wp:docPr id="6" name="Slika 6" descr="Slika, ki vsebuje besede pohištvo, sedež, rdeča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 descr="Slika, ki vsebuje besede pohištvo, sedež, rdeča&#10;&#10;Opis je samodejno ustvarjen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81732" cy="288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2FC4F9E1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E749" w14:textId="77777777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DC53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621401097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018EB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STOL VRTLJIV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 - MODER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D51F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14E2DD8D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2EAB5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168517BE" wp14:editId="47271661">
                  <wp:extent cx="1345721" cy="2814438"/>
                  <wp:effectExtent l="0" t="0" r="6985" b="5080"/>
                  <wp:docPr id="7" name="Slika 7" descr="Slika, ki vsebuje besede pohištvo, sedež, stol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 descr="Slika, ki vsebuje besede pohištvo, sedež, stol&#10;&#10;Opis je samodejno ustvarjen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959" cy="285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1563B33E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A1BC0" w14:textId="77777777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7110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6214165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4442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STOL VRTLJIV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 - RDEČ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C82D4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2CA4DAB6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01C27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2FF74116" wp14:editId="687C0925">
                  <wp:extent cx="1328468" cy="2778350"/>
                  <wp:effectExtent l="0" t="0" r="5080" b="3175"/>
                  <wp:docPr id="8" name="Slika 8" descr="Slika, ki vsebuje besede pohištvo, sedež, stol, notranji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 descr="Slika, ki vsebuje besede pohištvo, sedež, stol, notranji&#10;&#10;Opis je samodejno ustvarjen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955" cy="2808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3ACF74F9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4A17" w14:textId="77777777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2341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6214171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F58B9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STOL VRTLJIV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 - MODER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5819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504748F4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74FA5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066850EB" wp14:editId="52C509F8">
                  <wp:extent cx="1340532" cy="2803585"/>
                  <wp:effectExtent l="0" t="0" r="0" b="0"/>
                  <wp:docPr id="9" name="Slika 9" descr="Slika, ki vsebuje besede pohištvo, sedež, notranji, stol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 descr="Slika, ki vsebuje besede pohištvo, sedež, notranji, stol&#10;&#10;Opis je samodejno ustvarjen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281" cy="280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1ED8F073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9494" w14:textId="77777777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C6BC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6214341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F363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KONFER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ENČNI 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>STOL-</w:t>
            </w:r>
            <w:r>
              <w:rPr>
                <w:rFonts w:ascii="Calibri" w:hAnsi="Calibri" w:cs="Calibri"/>
                <w:color w:val="000000"/>
                <w:lang w:eastAsia="sl-SI"/>
              </w:rPr>
              <w:t>BORDO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 xml:space="preserve"> RDEČ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F5AF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5B674A95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8D3643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55FFC935" wp14:editId="50D6CFCB">
                  <wp:extent cx="1332230" cy="2786224"/>
                  <wp:effectExtent l="0" t="0" r="1270" b="0"/>
                  <wp:docPr id="25" name="Slika 25" descr="Slika, ki vsebuje besede pohištvo, sedež, notranji, stol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 descr="Slika, ki vsebuje besede pohištvo, sedež, notranji, stol&#10;&#10;Opis je samodejno ustvarjen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48" cy="281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50AD14C1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51058" w14:textId="77777777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0CE1E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6214342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0400B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KONFER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ENČNI 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>STOL-</w:t>
            </w:r>
            <w:r>
              <w:rPr>
                <w:rFonts w:ascii="Calibri" w:hAnsi="Calibri" w:cs="Calibri"/>
                <w:color w:val="000000"/>
                <w:lang w:eastAsia="sl-SI"/>
              </w:rPr>
              <w:t>BORDO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 xml:space="preserve"> RDEČ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5DC9B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36C378A5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1FFEA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5BEE7AE8" wp14:editId="2F53006E">
                  <wp:extent cx="1381780" cy="2889849"/>
                  <wp:effectExtent l="0" t="0" r="8890" b="6350"/>
                  <wp:docPr id="11" name="Slika 11" descr="Slika, ki vsebuje besede pohištvo, sedež, tla, notranji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 descr="Slika, ki vsebuje besede pohištvo, sedež, tla, notranji&#10;&#10;Opis je samodejno ustvarjen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2207" cy="291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2603AC61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141B" w14:textId="77777777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1</w:t>
            </w:r>
            <w:r>
              <w:rPr>
                <w:rFonts w:ascii="Calibri" w:hAnsi="Calibri" w:cs="Calibri"/>
                <w:color w:val="000000"/>
                <w:lang w:eastAsia="sl-SI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81232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6214397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DF75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KONFER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ENČNI 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>STOL-</w:t>
            </w:r>
            <w:r>
              <w:rPr>
                <w:rFonts w:ascii="Calibri" w:hAnsi="Calibri" w:cs="Calibri"/>
                <w:color w:val="000000"/>
                <w:lang w:eastAsia="sl-SI"/>
              </w:rPr>
              <w:t>BORDO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 xml:space="preserve"> RDEČ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566F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63EC9DF7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8C6B9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5388CB42" wp14:editId="41EA7CD1">
                  <wp:extent cx="1342417" cy="2807526"/>
                  <wp:effectExtent l="0" t="0" r="0" b="0"/>
                  <wp:docPr id="13" name="Slika 13" descr="Slika, ki vsebuje besede pohištvo, sedež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 descr="Slika, ki vsebuje besede pohištvo, sedež&#10;&#10;Opis je samodejno ustvarjen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2" cy="286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010DF660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0931" w14:textId="77777777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1</w:t>
            </w:r>
            <w:r>
              <w:rPr>
                <w:rFonts w:ascii="Calibri" w:hAnsi="Calibri" w:cs="Calibri"/>
                <w:color w:val="000000"/>
                <w:lang w:eastAsia="sl-SI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44F7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6214343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78FE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STOL VRTLJIV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 – BORDO RDEČ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68A22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22E0F3DE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160F3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5BC32F99" wp14:editId="55C54E83">
                  <wp:extent cx="1319909" cy="2760453"/>
                  <wp:effectExtent l="0" t="0" r="0" b="1905"/>
                  <wp:docPr id="12" name="Slika 12" descr="Slika, ki vsebuje besede pohištvo, sedež, stena, rdeča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 descr="Slika, ki vsebuje besede pohištvo, sedež, stena, rdeča&#10;&#10;Opis je samodejno ustvarjen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596" cy="281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63894AB0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18D4" w14:textId="3DB3DDA0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1</w:t>
            </w:r>
            <w:r w:rsidR="00550D37">
              <w:rPr>
                <w:rFonts w:ascii="Calibri" w:hAnsi="Calibri" w:cs="Calibri"/>
                <w:color w:val="000000"/>
                <w:lang w:eastAsia="sl-SI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46E6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6214422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9CC6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STOL VRTLJIV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 - RUMEN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8531C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045E86AF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322E6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7E28FE90" wp14:editId="28CB708A">
                  <wp:extent cx="1398278" cy="2924355"/>
                  <wp:effectExtent l="0" t="0" r="0" b="9525"/>
                  <wp:docPr id="15" name="Slika 15" descr="Slika, ki vsebuje besede pohištvo, sedež, stol, tla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 15" descr="Slika, ki vsebuje besede pohištvo, sedež, stol, tla&#10;&#10;Opis je samodejno ustvarjen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92" cy="295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7ECE7D17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92BC" w14:textId="0E967DC9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1</w:t>
            </w:r>
            <w:r w:rsidR="00550D37">
              <w:rPr>
                <w:rFonts w:ascii="Calibri" w:hAnsi="Calibri" w:cs="Calibri"/>
                <w:color w:val="000000"/>
                <w:lang w:eastAsia="sl-SI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701BF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6214770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F938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STOL VRTLJIV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 - BORDO RDEČ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A480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26B00BDA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1DD35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6E775397" wp14:editId="72CEABCF">
                  <wp:extent cx="1295379" cy="2709153"/>
                  <wp:effectExtent l="0" t="0" r="635" b="0"/>
                  <wp:docPr id="16" name="Slika 16" descr="Slika, ki vsebuje besede pohištvo, sedež, stena, notranji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6" descr="Slika, ki vsebuje besede pohištvo, sedež, stena, notranji&#10;&#10;Opis je samodejno ustvarjen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6" cy="273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217F6F98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37C9E" w14:textId="262E8A1B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1</w:t>
            </w:r>
            <w:r w:rsidR="00550D37">
              <w:rPr>
                <w:rFonts w:ascii="Calibri" w:hAnsi="Calibri" w:cs="Calibri"/>
                <w:color w:val="000000"/>
                <w:lang w:eastAsia="sl-SI"/>
              </w:rPr>
              <w:t>4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08BBF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6214772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E9C3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STOL VRTLJIV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 - BORDO RDEČ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DD3B5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6E1F57B9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8CD79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7DA20A06" wp14:editId="60F9A905">
                  <wp:extent cx="1388853" cy="2904644"/>
                  <wp:effectExtent l="0" t="0" r="1905" b="0"/>
                  <wp:docPr id="17" name="Slika 17" descr="Slika, ki vsebuje besede pohištvo, sedež, notranji, stol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lika 17" descr="Slika, ki vsebuje besede pohištvo, sedež, notranji, stol&#10;&#10;Opis je samodejno ustvarjen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01" cy="290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64843592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539F6" w14:textId="394F7B0E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1</w:t>
            </w:r>
            <w:r w:rsidR="00550D37">
              <w:rPr>
                <w:rFonts w:ascii="Calibri" w:hAnsi="Calibri" w:cs="Calibri"/>
                <w:color w:val="000000"/>
                <w:lang w:eastAsia="sl-SI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D5F9F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621488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A14A7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STOL VRTLJIV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 - MODER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25DC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350B2239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81B46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3A0D732E" wp14:editId="00457360">
                  <wp:extent cx="1414733" cy="2958770"/>
                  <wp:effectExtent l="0" t="0" r="0" b="0"/>
                  <wp:docPr id="18" name="Slika 18" descr="Slika, ki vsebuje besede pohištvo, sedež, stol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8" descr="Slika, ki vsebuje besede pohištvo, sedež, stol&#10;&#10;Opis je samodejno ustvarjen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3489" cy="297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6B1CF1EF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BDBA" w14:textId="172BB084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1</w:t>
            </w:r>
            <w:r w:rsidR="00550D37">
              <w:rPr>
                <w:rFonts w:ascii="Calibri" w:hAnsi="Calibri" w:cs="Calibri"/>
                <w:color w:val="000000"/>
                <w:lang w:eastAsia="sl-SI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733F4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621498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0F800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STOL VRTLJIV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 - MODER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E21A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7EDB224A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A4CA4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2B240FFF" wp14:editId="218674DE">
                  <wp:extent cx="1313234" cy="2746494"/>
                  <wp:effectExtent l="0" t="0" r="1270" b="0"/>
                  <wp:docPr id="19" name="Slika 19" descr="Slika, ki vsebuje besede pohištvo, sedež, stol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lika 19" descr="Slika, ki vsebuje besede pohištvo, sedež, stol&#10;&#10;Opis je samodejno ustvarjen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464" cy="277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25FFA67C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749C" w14:textId="79FB32B2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1</w:t>
            </w:r>
            <w:r w:rsidR="00550D37">
              <w:rPr>
                <w:rFonts w:ascii="Calibri" w:hAnsi="Calibri" w:cs="Calibri"/>
                <w:color w:val="000000"/>
                <w:lang w:eastAsia="sl-SI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944BC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621401625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EC5BF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STOL VRTLJIV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 - ČRN/RDEČ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52E58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09B72A5C" w14:textId="77777777" w:rsidTr="00550D37">
        <w:trPr>
          <w:trHeight w:val="4617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2A595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3E3E2A36" wp14:editId="71E630FB">
                  <wp:extent cx="1334261" cy="2790474"/>
                  <wp:effectExtent l="0" t="0" r="0" b="0"/>
                  <wp:docPr id="20" name="Slika 20" descr="Slika, ki vsebuje besede sedež, pohištvo, notranji, stol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lika 20" descr="Slika, ki vsebuje besede sedež, pohištvo, notranji, stol&#10;&#10;Opis je samodejno ustvarje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19" cy="280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57E97A60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0CE1B" w14:textId="6069E0AD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1</w:t>
            </w:r>
            <w:r w:rsidR="00550D37">
              <w:rPr>
                <w:rFonts w:ascii="Calibri" w:hAnsi="Calibri" w:cs="Calibri"/>
                <w:color w:val="000000"/>
                <w:lang w:eastAsia="sl-SI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D4FA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Brez inv. št. 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3544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>FOTELJ - RUMEN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3F41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6DD2EC0F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8A5F1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26F20572" wp14:editId="604167B0">
                  <wp:extent cx="1344573" cy="2812212"/>
                  <wp:effectExtent l="0" t="0" r="8255" b="7620"/>
                  <wp:docPr id="21" name="Slika 21" descr="Slika, ki vsebuje besede pohištvo, sedež, notranji, stol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lika 21" descr="Slika, ki vsebuje besede pohištvo, sedež, notranji, stol&#10;&#10;Opis je samodejno ustvarjen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56708" cy="283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231DA834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EFAA" w14:textId="7C12439E" w:rsidR="000863E4" w:rsidRPr="00F95423" w:rsidRDefault="00550D37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>19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51C1C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Brez inv. št. 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41F5D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>FOTELJ - RUMEN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3E74F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4E5A75BF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A98F3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607B2E10" wp14:editId="70A30AEE">
                  <wp:extent cx="1289942" cy="2697950"/>
                  <wp:effectExtent l="0" t="0" r="5715" b="7620"/>
                  <wp:docPr id="22" name="Slika 22" descr="Slika, ki vsebuje besede sedež, pohištvo, stol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lika 22" descr="Slika, ki vsebuje besede sedež, pohištvo, stol&#10;&#10;Opis je samodejno ustvarjen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509" cy="271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4AB6ADBB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4078F" w14:textId="7AB6EBC9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>2</w:t>
            </w:r>
            <w:r w:rsidR="00550D37">
              <w:rPr>
                <w:rFonts w:ascii="Calibri" w:hAnsi="Calibri" w:cs="Calibri"/>
                <w:color w:val="000000"/>
                <w:lang w:eastAsia="sl-SI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2FDB9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Brez inv. št. 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76F4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>FOTELJ - RUMEN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C32D4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24753368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3BA0C" w14:textId="77777777" w:rsidR="000863E4" w:rsidRPr="00F95423" w:rsidRDefault="000863E4" w:rsidP="00FC40DD">
            <w:pPr>
              <w:jc w:val="center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39E7349D" wp14:editId="75DA3117">
                  <wp:extent cx="1307705" cy="2735101"/>
                  <wp:effectExtent l="0" t="0" r="6985" b="8255"/>
                  <wp:docPr id="23" name="Slika 23" descr="Slika, ki vsebuje besede rumeno, sedež, pohištvo, stol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ka 23" descr="Slika, ki vsebuje besede rumeno, sedež, pohištvo, stol&#10;&#10;Opis je samodejno ustvarjen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74" cy="275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D37" w:rsidRPr="00F95423" w14:paraId="3F3FB636" w14:textId="77777777" w:rsidTr="00FC40DD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1D67A" w14:textId="1B82765B" w:rsidR="000863E4" w:rsidRPr="00F95423" w:rsidRDefault="000863E4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>2</w:t>
            </w:r>
            <w:r w:rsidR="00550D37">
              <w:rPr>
                <w:rFonts w:ascii="Calibri" w:hAnsi="Calibri" w:cs="Calibri"/>
                <w:color w:val="000000"/>
                <w:lang w:eastAsia="sl-SI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DDAEA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Brez inv. št. 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1FA0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>FOTELJ - RUMEN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DDB8" w14:textId="77777777" w:rsidR="000863E4" w:rsidRPr="00F95423" w:rsidRDefault="000863E4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0863E4" w:rsidRPr="00F95423" w14:paraId="07ECC3D0" w14:textId="77777777" w:rsidTr="00FC40DD">
        <w:trPr>
          <w:trHeight w:val="345"/>
        </w:trPr>
        <w:tc>
          <w:tcPr>
            <w:tcW w:w="8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E0259" w14:textId="77777777" w:rsidR="000863E4" w:rsidRDefault="000863E4" w:rsidP="00FC40DD">
            <w:pPr>
              <w:jc w:val="center"/>
              <w:rPr>
                <w:rFonts w:ascii="Calibri" w:hAnsi="Calibri" w:cs="Calibri"/>
                <w:noProof/>
                <w:color w:val="000000"/>
                <w:lang w:eastAsia="sl-SI"/>
              </w:rPr>
            </w:pPr>
            <w:r>
              <w:rPr>
                <w:rFonts w:ascii="Calibri" w:hAnsi="Calibri" w:cs="Calibri"/>
                <w:noProof/>
                <w:color w:val="000000"/>
                <w:lang w:eastAsia="sl-SI"/>
              </w:rPr>
              <w:drawing>
                <wp:inline distT="0" distB="0" distL="0" distR="0" wp14:anchorId="4E9A3930" wp14:editId="0D90CDC4">
                  <wp:extent cx="1396820" cy="2921487"/>
                  <wp:effectExtent l="0" t="0" r="0" b="0"/>
                  <wp:docPr id="24" name="Slika 24" descr="Slika, ki vsebuje besede rumeno, sedež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4" descr="Slika, ki vsebuje besede rumeno, sedež&#10;&#10;Opis je samodejno ustvarjen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02859" cy="293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0ADE0" w14:textId="77777777" w:rsidR="000863E4" w:rsidRDefault="000863E4" w:rsidP="000863E4"/>
    <w:sectPr w:rsidR="000863E4" w:rsidSect="00F91A51">
      <w:headerReference w:type="default" r:id="rId29"/>
      <w:footerReference w:type="even" r:id="rId30"/>
      <w:footerReference w:type="default" r:id="rId31"/>
      <w:headerReference w:type="first" r:id="rId32"/>
      <w:type w:val="continuous"/>
      <w:pgSz w:w="11900" w:h="16840" w:code="9"/>
      <w:pgMar w:top="993" w:right="1701" w:bottom="1135" w:left="1701" w:header="28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9B1D9" w14:textId="77777777" w:rsidR="00F91A51" w:rsidRDefault="00F91A51" w:rsidP="00F91A51">
    <w:pPr>
      <w:tabs>
        <w:tab w:val="left" w:pos="3402"/>
      </w:tabs>
      <w:spacing w:line="276" w:lineRule="auto"/>
      <w:rPr>
        <w:rFonts w:cs="Arial"/>
        <w:b/>
        <w:bCs/>
        <w:sz w:val="20"/>
      </w:rPr>
    </w:pPr>
    <w:r w:rsidRPr="001E4868">
      <w:rPr>
        <w:rFonts w:cs="Arial"/>
        <w:b/>
        <w:bCs/>
        <w:sz w:val="20"/>
      </w:rPr>
      <w:t xml:space="preserve">Priloga </w:t>
    </w:r>
    <w:r>
      <w:rPr>
        <w:rFonts w:cs="Arial"/>
        <w:b/>
        <w:bCs/>
        <w:sz w:val="20"/>
      </w:rPr>
      <w:t>1</w:t>
    </w:r>
    <w:r w:rsidRPr="001E4868">
      <w:rPr>
        <w:rFonts w:cs="Arial"/>
        <w:b/>
        <w:bCs/>
        <w:sz w:val="20"/>
      </w:rPr>
      <w:t>: Fotografije predmet</w:t>
    </w:r>
    <w:r>
      <w:rPr>
        <w:rFonts w:cs="Arial"/>
        <w:b/>
        <w:bCs/>
        <w:sz w:val="20"/>
      </w:rPr>
      <w:t>ov</w:t>
    </w:r>
    <w:r w:rsidRPr="001E4868">
      <w:rPr>
        <w:rFonts w:cs="Arial"/>
        <w:b/>
        <w:bCs/>
        <w:sz w:val="20"/>
      </w:rPr>
      <w:t xml:space="preserve"> prodaje:</w:t>
    </w:r>
  </w:p>
  <w:p w14:paraId="39BE6755" w14:textId="781694DB" w:rsidR="00793489" w:rsidRPr="00881C9C" w:rsidRDefault="00793489" w:rsidP="00881C9C">
    <w:pPr>
      <w:pStyle w:val="Glava"/>
      <w:tabs>
        <w:tab w:val="clear" w:pos="43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4250DAD"/>
    <w:multiLevelType w:val="hybridMultilevel"/>
    <w:tmpl w:val="3BAEE0F2"/>
    <w:lvl w:ilvl="0" w:tplc="B13024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929506">
    <w:abstractNumId w:val="21"/>
  </w:num>
  <w:num w:numId="2" w16cid:durableId="1527870307">
    <w:abstractNumId w:val="8"/>
  </w:num>
  <w:num w:numId="3" w16cid:durableId="552037939">
    <w:abstractNumId w:val="11"/>
  </w:num>
  <w:num w:numId="4" w16cid:durableId="214858104">
    <w:abstractNumId w:val="3"/>
  </w:num>
  <w:num w:numId="5" w16cid:durableId="1634293613">
    <w:abstractNumId w:val="5"/>
  </w:num>
  <w:num w:numId="6" w16cid:durableId="1800806313">
    <w:abstractNumId w:val="19"/>
  </w:num>
  <w:num w:numId="7" w16cid:durableId="775176971">
    <w:abstractNumId w:val="14"/>
  </w:num>
  <w:num w:numId="8" w16cid:durableId="479612808">
    <w:abstractNumId w:val="20"/>
  </w:num>
  <w:num w:numId="9" w16cid:durableId="768768815">
    <w:abstractNumId w:val="7"/>
  </w:num>
  <w:num w:numId="10" w16cid:durableId="1084566357">
    <w:abstractNumId w:val="0"/>
  </w:num>
  <w:num w:numId="11" w16cid:durableId="37441683">
    <w:abstractNumId w:val="10"/>
  </w:num>
  <w:num w:numId="12" w16cid:durableId="1740444893">
    <w:abstractNumId w:val="1"/>
  </w:num>
  <w:num w:numId="13" w16cid:durableId="219824421">
    <w:abstractNumId w:val="18"/>
  </w:num>
  <w:num w:numId="14" w16cid:durableId="779568432">
    <w:abstractNumId w:val="16"/>
  </w:num>
  <w:num w:numId="15" w16cid:durableId="967928964">
    <w:abstractNumId w:val="6"/>
  </w:num>
  <w:num w:numId="16" w16cid:durableId="533930610">
    <w:abstractNumId w:val="17"/>
  </w:num>
  <w:num w:numId="17" w16cid:durableId="980815525">
    <w:abstractNumId w:val="22"/>
  </w:num>
  <w:num w:numId="18" w16cid:durableId="528106256">
    <w:abstractNumId w:val="24"/>
  </w:num>
  <w:num w:numId="19" w16cid:durableId="128671181">
    <w:abstractNumId w:val="15"/>
  </w:num>
  <w:num w:numId="20" w16cid:durableId="1612586339">
    <w:abstractNumId w:val="23"/>
  </w:num>
  <w:num w:numId="21" w16cid:durableId="2102069806">
    <w:abstractNumId w:val="2"/>
  </w:num>
  <w:num w:numId="22" w16cid:durableId="397901022">
    <w:abstractNumId w:val="13"/>
  </w:num>
  <w:num w:numId="23" w16cid:durableId="8199979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6390105">
    <w:abstractNumId w:val="25"/>
  </w:num>
  <w:num w:numId="25" w16cid:durableId="182860909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1394158691">
    <w:abstractNumId w:val="4"/>
  </w:num>
  <w:num w:numId="27" w16cid:durableId="2066828755">
    <w:abstractNumId w:val="4"/>
    <w:lvlOverride w:ilvl="0">
      <w:startOverride w:val="1"/>
    </w:lvlOverride>
  </w:num>
  <w:num w:numId="28" w16cid:durableId="1573585283">
    <w:abstractNumId w:val="4"/>
    <w:lvlOverride w:ilvl="0">
      <w:startOverride w:val="1"/>
    </w:lvlOverride>
  </w:num>
  <w:num w:numId="29" w16cid:durableId="159540054">
    <w:abstractNumId w:val="4"/>
  </w:num>
  <w:num w:numId="30" w16cid:durableId="18830077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41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63E4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03FD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872A6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1E49"/>
    <w:rsid w:val="001D719E"/>
    <w:rsid w:val="001E0072"/>
    <w:rsid w:val="001E4868"/>
    <w:rsid w:val="001E6720"/>
    <w:rsid w:val="001E7A0B"/>
    <w:rsid w:val="001F5946"/>
    <w:rsid w:val="001F77F6"/>
    <w:rsid w:val="00201517"/>
    <w:rsid w:val="00202A77"/>
    <w:rsid w:val="0020359F"/>
    <w:rsid w:val="00204D6E"/>
    <w:rsid w:val="002078D6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2FA5"/>
    <w:rsid w:val="00263203"/>
    <w:rsid w:val="00266117"/>
    <w:rsid w:val="00266A68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24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1BE3"/>
    <w:rsid w:val="003C25CA"/>
    <w:rsid w:val="003C634D"/>
    <w:rsid w:val="003D2A70"/>
    <w:rsid w:val="003D6428"/>
    <w:rsid w:val="003D7C16"/>
    <w:rsid w:val="003D7CBB"/>
    <w:rsid w:val="003E1C74"/>
    <w:rsid w:val="003E1E8F"/>
    <w:rsid w:val="003E3241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E7FC5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0D37"/>
    <w:rsid w:val="0055162B"/>
    <w:rsid w:val="00551D4F"/>
    <w:rsid w:val="00552C88"/>
    <w:rsid w:val="0055530C"/>
    <w:rsid w:val="005556F7"/>
    <w:rsid w:val="00556CFF"/>
    <w:rsid w:val="005577CC"/>
    <w:rsid w:val="005614A7"/>
    <w:rsid w:val="00561740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AEB"/>
    <w:rsid w:val="005E1D3C"/>
    <w:rsid w:val="005E3967"/>
    <w:rsid w:val="005F13CA"/>
    <w:rsid w:val="005F27F3"/>
    <w:rsid w:val="005F4B33"/>
    <w:rsid w:val="005F7574"/>
    <w:rsid w:val="005F7731"/>
    <w:rsid w:val="006013D4"/>
    <w:rsid w:val="00601FFC"/>
    <w:rsid w:val="0060358C"/>
    <w:rsid w:val="00603846"/>
    <w:rsid w:val="00603ED6"/>
    <w:rsid w:val="00604A6D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3AE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55F4"/>
    <w:rsid w:val="00806303"/>
    <w:rsid w:val="0080631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1C9C"/>
    <w:rsid w:val="008852E0"/>
    <w:rsid w:val="008906C9"/>
    <w:rsid w:val="00890713"/>
    <w:rsid w:val="00891BE1"/>
    <w:rsid w:val="00894E2C"/>
    <w:rsid w:val="0089599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2B5F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2FE6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95524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14F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2E5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7162"/>
    <w:rsid w:val="00B46420"/>
    <w:rsid w:val="00B51F4B"/>
    <w:rsid w:val="00B523AB"/>
    <w:rsid w:val="00B52765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1932"/>
    <w:rsid w:val="00B92C72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33D7"/>
    <w:rsid w:val="00C72E19"/>
    <w:rsid w:val="00C7504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5569"/>
    <w:rsid w:val="00CD559E"/>
    <w:rsid w:val="00CD569E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65B1"/>
    <w:rsid w:val="00D62095"/>
    <w:rsid w:val="00D63FBD"/>
    <w:rsid w:val="00D6475E"/>
    <w:rsid w:val="00D64859"/>
    <w:rsid w:val="00D64BF2"/>
    <w:rsid w:val="00D66273"/>
    <w:rsid w:val="00D708FE"/>
    <w:rsid w:val="00D73D0B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1A7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8E8"/>
    <w:rsid w:val="00EA0F8C"/>
    <w:rsid w:val="00EA17E3"/>
    <w:rsid w:val="00EA4B90"/>
    <w:rsid w:val="00EA4D82"/>
    <w:rsid w:val="00EA5D0F"/>
    <w:rsid w:val="00EB195E"/>
    <w:rsid w:val="00EB793D"/>
    <w:rsid w:val="00EC3522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0427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1A51"/>
    <w:rsid w:val="00F943EF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1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9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11</TotalTime>
  <Pages>7</Pages>
  <Words>137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Prodaja pisarniške opreme na naslovu Trg Leona Štuklja 12, Maribor</vt:lpstr>
    </vt:vector>
  </TitlesOfParts>
  <Company>Indea d.o.o.</Company>
  <LinksUpToDate>false</LinksUpToDate>
  <CharactersWithSpaces>862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Prodaja pisarniške opreme na naslovu Trg Leona Štuklja 12, Maribor</dc:title>
  <dc:subject/>
  <dc:creator>Marija Petek</dc:creator>
  <cp:keywords>4782-12/2023</cp:keywords>
  <dc:description/>
  <cp:lastModifiedBy>Stanislava Starič</cp:lastModifiedBy>
  <cp:revision>3</cp:revision>
  <cp:lastPrinted>2022-09-01T10:42:00Z</cp:lastPrinted>
  <dcterms:created xsi:type="dcterms:W3CDTF">2023-05-30T11:33:00Z</dcterms:created>
  <dcterms:modified xsi:type="dcterms:W3CDTF">2023-05-30T11:36:00Z</dcterms:modified>
</cp:coreProperties>
</file>