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9E19B" w14:textId="77777777" w:rsidR="00770B9A" w:rsidRDefault="00770B9A" w:rsidP="00497843"/>
    <w:p w14:paraId="0360C503" w14:textId="77777777" w:rsidR="00770B9A" w:rsidRDefault="00770B9A" w:rsidP="00497843"/>
    <w:p w14:paraId="3272C56E" w14:textId="7A94AF4B" w:rsidR="00770B9A" w:rsidRDefault="00770B9A" w:rsidP="00497843">
      <w:pPr>
        <w:rPr>
          <w:szCs w:val="20"/>
        </w:rPr>
      </w:pPr>
    </w:p>
    <w:p w14:paraId="3515C237" w14:textId="1EC87619" w:rsidR="00CE5B79" w:rsidRDefault="00CE5B79" w:rsidP="00497843">
      <w:pPr>
        <w:rPr>
          <w:szCs w:val="20"/>
        </w:rPr>
      </w:pPr>
    </w:p>
    <w:p w14:paraId="0B6766D1" w14:textId="18E00937" w:rsidR="00CE5B79" w:rsidRDefault="00CE5B79" w:rsidP="00497843">
      <w:pPr>
        <w:rPr>
          <w:szCs w:val="20"/>
        </w:rPr>
      </w:pPr>
    </w:p>
    <w:p w14:paraId="65CE39AD" w14:textId="77777777" w:rsidR="00CE5B79" w:rsidRPr="00CF37C7" w:rsidRDefault="00CE5B79" w:rsidP="00497843">
      <w:pPr>
        <w:rPr>
          <w:szCs w:val="20"/>
        </w:rPr>
      </w:pPr>
    </w:p>
    <w:p w14:paraId="780CCF6B" w14:textId="200BF652" w:rsidR="007D75CF" w:rsidRPr="00CF37C7" w:rsidRDefault="00E95218" w:rsidP="00497843">
      <w:pPr>
        <w:rPr>
          <w:szCs w:val="20"/>
        </w:rPr>
      </w:pPr>
      <w:r w:rsidRPr="00CF37C7">
        <w:rPr>
          <w:szCs w:val="20"/>
        </w:rPr>
        <w:t xml:space="preserve">Številka: </w:t>
      </w:r>
      <w:r w:rsidR="00CE5B79">
        <w:rPr>
          <w:szCs w:val="20"/>
        </w:rPr>
        <w:tab/>
        <w:t>110-10/2023-6212-58</w:t>
      </w:r>
    </w:p>
    <w:p w14:paraId="1E7E407F" w14:textId="666D5736" w:rsidR="007D75CF" w:rsidRPr="00CF37C7" w:rsidRDefault="00C250D5" w:rsidP="00497843">
      <w:pPr>
        <w:rPr>
          <w:szCs w:val="20"/>
        </w:rPr>
      </w:pPr>
      <w:r w:rsidRPr="00CF37C7">
        <w:rPr>
          <w:szCs w:val="20"/>
        </w:rPr>
        <w:t xml:space="preserve">Datum: </w:t>
      </w:r>
      <w:r w:rsidRPr="00CF37C7">
        <w:rPr>
          <w:szCs w:val="20"/>
        </w:rPr>
        <w:tab/>
      </w:r>
      <w:r w:rsidR="007D75CF" w:rsidRPr="00CF37C7">
        <w:rPr>
          <w:szCs w:val="20"/>
        </w:rPr>
        <w:t xml:space="preserve"> </w:t>
      </w:r>
      <w:r w:rsidR="00CE5B79">
        <w:rPr>
          <w:szCs w:val="20"/>
        </w:rPr>
        <w:t>2</w:t>
      </w:r>
      <w:r w:rsidR="00050F88">
        <w:rPr>
          <w:szCs w:val="20"/>
        </w:rPr>
        <w:t>4</w:t>
      </w:r>
      <w:r w:rsidR="00CE5B79">
        <w:rPr>
          <w:szCs w:val="20"/>
        </w:rPr>
        <w:t>. 1. 2024</w:t>
      </w:r>
    </w:p>
    <w:p w14:paraId="667D6BEE" w14:textId="74A28670" w:rsidR="00CE473A" w:rsidRPr="00CF37C7" w:rsidRDefault="00CE473A" w:rsidP="00497843">
      <w:pPr>
        <w:rPr>
          <w:szCs w:val="20"/>
        </w:rPr>
      </w:pPr>
    </w:p>
    <w:p w14:paraId="1A0C75FE" w14:textId="66D8A3E5" w:rsidR="00CE473A" w:rsidRDefault="00CE473A" w:rsidP="00497843">
      <w:pPr>
        <w:rPr>
          <w:szCs w:val="20"/>
        </w:rPr>
      </w:pPr>
    </w:p>
    <w:p w14:paraId="20147909" w14:textId="4C7416E0" w:rsidR="00523BEB" w:rsidRDefault="00523BEB" w:rsidP="00497843">
      <w:pPr>
        <w:rPr>
          <w:szCs w:val="20"/>
        </w:rPr>
      </w:pPr>
    </w:p>
    <w:p w14:paraId="1C9E6997" w14:textId="77777777" w:rsidR="00523BEB" w:rsidRPr="00CF37C7" w:rsidRDefault="00523BEB" w:rsidP="00497843">
      <w:pPr>
        <w:rPr>
          <w:szCs w:val="20"/>
        </w:rPr>
      </w:pPr>
    </w:p>
    <w:p w14:paraId="7A362312" w14:textId="3387929E" w:rsidR="00CE473A" w:rsidRDefault="00CE473A" w:rsidP="00497843">
      <w:pPr>
        <w:rPr>
          <w:szCs w:val="20"/>
        </w:rPr>
      </w:pPr>
    </w:p>
    <w:p w14:paraId="73107908" w14:textId="77777777" w:rsidR="00CE5B79" w:rsidRPr="00CF37C7" w:rsidRDefault="00CE5B79" w:rsidP="00497843">
      <w:pPr>
        <w:rPr>
          <w:szCs w:val="20"/>
        </w:rPr>
      </w:pPr>
    </w:p>
    <w:p w14:paraId="4A9F126E" w14:textId="5626666F" w:rsidR="00CE473A" w:rsidRPr="00CF37C7" w:rsidRDefault="00CE473A" w:rsidP="00497843">
      <w:pPr>
        <w:rPr>
          <w:szCs w:val="20"/>
        </w:rPr>
      </w:pPr>
    </w:p>
    <w:p w14:paraId="1A348E36" w14:textId="5A002C9A" w:rsidR="00CE473A" w:rsidRPr="00CF37C7" w:rsidRDefault="00DA668A" w:rsidP="00497843">
      <w:pPr>
        <w:rPr>
          <w:b/>
          <w:bCs/>
          <w:szCs w:val="20"/>
        </w:rPr>
      </w:pPr>
      <w:r w:rsidRPr="00CF37C7">
        <w:rPr>
          <w:b/>
          <w:bCs/>
          <w:szCs w:val="20"/>
        </w:rPr>
        <w:t xml:space="preserve">Zadeva: </w:t>
      </w:r>
      <w:r w:rsidR="00CE5B79">
        <w:rPr>
          <w:b/>
          <w:bCs/>
          <w:szCs w:val="20"/>
        </w:rPr>
        <w:tab/>
      </w:r>
      <w:r w:rsidR="00CE473A" w:rsidRPr="00CF37C7">
        <w:rPr>
          <w:b/>
          <w:bCs/>
          <w:szCs w:val="20"/>
        </w:rPr>
        <w:t>Obvestilo o končan</w:t>
      </w:r>
      <w:r w:rsidRPr="00CF37C7">
        <w:rPr>
          <w:b/>
          <w:bCs/>
          <w:szCs w:val="20"/>
        </w:rPr>
        <w:t>e</w:t>
      </w:r>
      <w:r w:rsidR="00CE473A" w:rsidRPr="00CF37C7">
        <w:rPr>
          <w:b/>
          <w:bCs/>
          <w:szCs w:val="20"/>
        </w:rPr>
        <w:t>m postopku javne objave</w:t>
      </w:r>
    </w:p>
    <w:p w14:paraId="5D465FF2" w14:textId="6FDBA971" w:rsidR="00CE473A" w:rsidRPr="00CF37C7" w:rsidRDefault="00CE473A" w:rsidP="00497843">
      <w:pPr>
        <w:rPr>
          <w:szCs w:val="20"/>
        </w:rPr>
      </w:pPr>
    </w:p>
    <w:p w14:paraId="59004EC8" w14:textId="77777777" w:rsidR="00CE473A" w:rsidRPr="00CF37C7" w:rsidRDefault="00CE473A" w:rsidP="00497843">
      <w:pPr>
        <w:rPr>
          <w:szCs w:val="20"/>
        </w:rPr>
      </w:pPr>
    </w:p>
    <w:p w14:paraId="44642FDC" w14:textId="528CEE20" w:rsidR="00CE473A" w:rsidRPr="00CF37C7" w:rsidRDefault="00CE473A" w:rsidP="00497843">
      <w:pPr>
        <w:rPr>
          <w:szCs w:val="20"/>
        </w:rPr>
      </w:pPr>
    </w:p>
    <w:p w14:paraId="14775E38" w14:textId="5817D926" w:rsidR="00DA668A" w:rsidRDefault="00CE473A" w:rsidP="00CE473A">
      <w:pPr>
        <w:spacing w:line="260" w:lineRule="atLeast"/>
        <w:rPr>
          <w:szCs w:val="20"/>
        </w:rPr>
      </w:pPr>
      <w:r w:rsidRPr="00CF37C7">
        <w:rPr>
          <w:szCs w:val="20"/>
        </w:rPr>
        <w:t>Obveščamo, da je postopek javne objave za zasedbo prostega strokovno</w:t>
      </w:r>
      <w:r w:rsidR="00DA668A" w:rsidRPr="00CF37C7">
        <w:rPr>
          <w:szCs w:val="20"/>
        </w:rPr>
        <w:t xml:space="preserve"> </w:t>
      </w:r>
      <w:r w:rsidRPr="00CF37C7">
        <w:rPr>
          <w:szCs w:val="20"/>
        </w:rPr>
        <w:t xml:space="preserve">tehničnega delovnega mesta </w:t>
      </w:r>
      <w:r w:rsidR="00DA668A" w:rsidRPr="00CF37C7">
        <w:rPr>
          <w:szCs w:val="20"/>
        </w:rPr>
        <w:t>d</w:t>
      </w:r>
      <w:r w:rsidRPr="00CF37C7">
        <w:rPr>
          <w:szCs w:val="20"/>
        </w:rPr>
        <w:t>okumentalist VII/1</w:t>
      </w:r>
      <w:r w:rsidR="00DA668A" w:rsidRPr="00CF37C7">
        <w:rPr>
          <w:szCs w:val="20"/>
        </w:rPr>
        <w:t xml:space="preserve"> – pripravnik v Oddelku za okolje in prostor </w:t>
      </w:r>
      <w:r w:rsidR="00FD080A">
        <w:rPr>
          <w:szCs w:val="20"/>
        </w:rPr>
        <w:t>pri Upravni enoti Ilirska</w:t>
      </w:r>
      <w:r w:rsidR="00CE5B79">
        <w:rPr>
          <w:szCs w:val="20"/>
        </w:rPr>
        <w:t xml:space="preserve"> </w:t>
      </w:r>
      <w:r w:rsidR="00FD080A">
        <w:rPr>
          <w:szCs w:val="20"/>
        </w:rPr>
        <w:t>Bistrica</w:t>
      </w:r>
      <w:r w:rsidR="00CE5B79">
        <w:rPr>
          <w:szCs w:val="20"/>
        </w:rPr>
        <w:t xml:space="preserve"> </w:t>
      </w:r>
      <w:r w:rsidR="00CE5B79" w:rsidRPr="00CF37C7">
        <w:rPr>
          <w:szCs w:val="20"/>
        </w:rPr>
        <w:t>(DM št. 75)</w:t>
      </w:r>
      <w:r w:rsidRPr="00CF37C7">
        <w:rPr>
          <w:szCs w:val="20"/>
        </w:rPr>
        <w:t xml:space="preserve">, ki je bil dne </w:t>
      </w:r>
      <w:r w:rsidR="00DA668A" w:rsidRPr="00CF37C7">
        <w:rPr>
          <w:szCs w:val="20"/>
        </w:rPr>
        <w:t>15</w:t>
      </w:r>
      <w:r w:rsidRPr="00CF37C7">
        <w:rPr>
          <w:szCs w:val="20"/>
        </w:rPr>
        <w:t>. 11. 2023 objavljen na Zavodu Republike Slovenije za</w:t>
      </w:r>
      <w:r w:rsidR="00CE5B79">
        <w:rPr>
          <w:szCs w:val="20"/>
        </w:rPr>
        <w:t xml:space="preserve"> </w:t>
      </w:r>
      <w:r w:rsidRPr="00CF37C7">
        <w:rPr>
          <w:szCs w:val="20"/>
        </w:rPr>
        <w:t>zaposlovanje</w:t>
      </w:r>
      <w:r w:rsidR="00DA668A" w:rsidRPr="00CF37C7">
        <w:rPr>
          <w:szCs w:val="20"/>
        </w:rPr>
        <w:t xml:space="preserve"> </w:t>
      </w:r>
      <w:r w:rsidRPr="00CF37C7">
        <w:rPr>
          <w:szCs w:val="20"/>
        </w:rPr>
        <w:t>in na osrednjem spletnem mestu državne uprave GOV.S</w:t>
      </w:r>
      <w:r w:rsidR="00DA668A" w:rsidRPr="00CF37C7">
        <w:rPr>
          <w:szCs w:val="20"/>
        </w:rPr>
        <w:t>I</w:t>
      </w:r>
      <w:r w:rsidRPr="00CF37C7">
        <w:rPr>
          <w:szCs w:val="20"/>
        </w:rPr>
        <w:t>, končan z izbiro kandidat</w:t>
      </w:r>
      <w:r w:rsidR="00DA668A" w:rsidRPr="00CF37C7">
        <w:rPr>
          <w:szCs w:val="20"/>
        </w:rPr>
        <w:t>ke.</w:t>
      </w:r>
    </w:p>
    <w:p w14:paraId="072DFE33" w14:textId="0A7D9F95" w:rsidR="00CE5B79" w:rsidRDefault="00CE5B79" w:rsidP="00CE473A">
      <w:pPr>
        <w:spacing w:line="260" w:lineRule="atLeast"/>
        <w:rPr>
          <w:szCs w:val="20"/>
        </w:rPr>
      </w:pPr>
    </w:p>
    <w:p w14:paraId="105FBB53" w14:textId="43A2085D" w:rsidR="00CE5B79" w:rsidRDefault="00CE5B79" w:rsidP="00CE473A">
      <w:pPr>
        <w:spacing w:line="260" w:lineRule="atLeast"/>
        <w:rPr>
          <w:szCs w:val="20"/>
        </w:rPr>
      </w:pPr>
    </w:p>
    <w:p w14:paraId="3A27ADE1" w14:textId="068094F1" w:rsidR="00CE5B79" w:rsidRDefault="00CE5B79" w:rsidP="00CE473A">
      <w:pPr>
        <w:spacing w:line="260" w:lineRule="atLeast"/>
        <w:rPr>
          <w:szCs w:val="20"/>
        </w:rPr>
      </w:pPr>
      <w:r>
        <w:rPr>
          <w:szCs w:val="20"/>
        </w:rPr>
        <w:t>S spoštovanjem,</w:t>
      </w:r>
    </w:p>
    <w:p w14:paraId="0DDE837F" w14:textId="62561898" w:rsidR="00CE5B79" w:rsidRDefault="00CE5B79" w:rsidP="00CE473A">
      <w:pPr>
        <w:spacing w:line="260" w:lineRule="atLeast"/>
        <w:rPr>
          <w:szCs w:val="20"/>
        </w:rPr>
      </w:pPr>
    </w:p>
    <w:p w14:paraId="1BFA61E7" w14:textId="77777777" w:rsidR="00CE5B79" w:rsidRDefault="00CE5B79" w:rsidP="00CE473A">
      <w:pPr>
        <w:spacing w:line="260" w:lineRule="atLeast"/>
        <w:rPr>
          <w:szCs w:val="20"/>
        </w:rPr>
      </w:pPr>
    </w:p>
    <w:p w14:paraId="1479EFF5" w14:textId="24F74D4B" w:rsidR="00CE5B79" w:rsidRDefault="00CE5B79" w:rsidP="00CE473A">
      <w:pPr>
        <w:spacing w:line="260" w:lineRule="atLeast"/>
        <w:rPr>
          <w:szCs w:val="20"/>
        </w:rPr>
      </w:pPr>
    </w:p>
    <w:p w14:paraId="3E5CEE11" w14:textId="58495922" w:rsidR="00CE5B79" w:rsidRDefault="00CE5B79" w:rsidP="00CE473A">
      <w:pPr>
        <w:spacing w:line="260" w:lineRule="atLeas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14:paraId="10ED59DA" w14:textId="5D174F9D" w:rsidR="00CE5B79" w:rsidRPr="00CF37C7" w:rsidRDefault="00CE5B79" w:rsidP="00CE473A">
      <w:pPr>
        <w:spacing w:line="260" w:lineRule="atLeas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Mirjana Valenčič</w:t>
      </w:r>
    </w:p>
    <w:p w14:paraId="6B83233D" w14:textId="10E2850F" w:rsidR="00DA668A" w:rsidRPr="00CF37C7" w:rsidRDefault="00CE5B79" w:rsidP="00CE473A">
      <w:pPr>
        <w:spacing w:line="260" w:lineRule="atLeas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načelnica</w:t>
      </w:r>
    </w:p>
    <w:sectPr w:rsidR="00DA668A" w:rsidRPr="00CF37C7" w:rsidSect="00783310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17499" w14:textId="77777777" w:rsidR="00CE473A" w:rsidRDefault="00CE473A">
      <w:r>
        <w:separator/>
      </w:r>
    </w:p>
  </w:endnote>
  <w:endnote w:type="continuationSeparator" w:id="0">
    <w:p w14:paraId="335D017A" w14:textId="77777777" w:rsidR="00CE473A" w:rsidRDefault="00CE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7627A46-8747-4730-88F4-A634CF487F2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E6F985A1-41B0-4A87-93D2-19D9F585462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DBD20A0-B439-4A57-832C-DDA99C3FF3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C418ED0-1724-46F0-875D-9B0A58126A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D0F17" w14:textId="77777777" w:rsidR="00CE473A" w:rsidRDefault="00CE473A">
      <w:r>
        <w:separator/>
      </w:r>
    </w:p>
  </w:footnote>
  <w:footnote w:type="continuationSeparator" w:id="0">
    <w:p w14:paraId="145F8FDE" w14:textId="77777777" w:rsidR="00CE473A" w:rsidRDefault="00CE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95DE8" w14:textId="77777777" w:rsidR="00B93DF9" w:rsidRPr="00110CBD" w:rsidRDefault="00B93D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3389C" w:rsidRPr="006D42D9" w14:paraId="65372D52" w14:textId="77777777" w:rsidTr="00224749">
      <w:trPr>
        <w:trHeight w:hRule="exact" w:val="847"/>
      </w:trPr>
      <w:tc>
        <w:tcPr>
          <w:tcW w:w="567" w:type="dxa"/>
        </w:tcPr>
        <w:p w14:paraId="1FD4B66D" w14:textId="77777777" w:rsidR="0033389C" w:rsidRDefault="0033389C" w:rsidP="00FB6E9B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3E67377C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18C8594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914D7D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FA9736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2BC180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4F2521B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F44AB00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18610CFF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E3C5EFD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D14ED4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6DF565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100457C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27685E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7FAEEC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0A7A483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A5EE2FF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0D2A28C" w14:textId="77777777" w:rsidR="00EF4BB4" w:rsidRDefault="00EF4BB4" w:rsidP="00EF4BB4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caps/>
      </w:rPr>
    </w:pPr>
    <w:r w:rsidRPr="00EF4BB4">
      <w:rPr>
        <w:rFonts w:ascii="Republika" w:hAnsi="Republika"/>
        <w:caps/>
      </w:rPr>
      <w:t>REPUBLIKA  SLOVENIJA</w:t>
    </w:r>
  </w:p>
  <w:p w14:paraId="7BB27CB8" w14:textId="77777777" w:rsidR="00B93DF9" w:rsidRPr="00230F97" w:rsidRDefault="00230F97" w:rsidP="00230F9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Ilirska Bistrica</w:t>
    </w:r>
  </w:p>
  <w:p w14:paraId="096790F7" w14:textId="77777777" w:rsidR="00B93DF9" w:rsidRPr="008F3500" w:rsidRDefault="004562D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Gregorčičeva cesta 2</w:t>
    </w:r>
    <w:r w:rsidR="00B93DF9" w:rsidRPr="008F3500">
      <w:rPr>
        <w:rFonts w:cs="Arial"/>
        <w:sz w:val="16"/>
      </w:rPr>
      <w:t xml:space="preserve">, </w:t>
    </w:r>
    <w:r w:rsidR="00230F97">
      <w:rPr>
        <w:rFonts w:cs="Arial"/>
        <w:sz w:val="16"/>
      </w:rPr>
      <w:t>6250 Ilirska Bistrica</w:t>
    </w:r>
    <w:r w:rsidR="00B93DF9" w:rsidRPr="008F3500">
      <w:rPr>
        <w:rFonts w:cs="Arial"/>
        <w:sz w:val="16"/>
      </w:rPr>
      <w:tab/>
      <w:t xml:space="preserve">T: </w:t>
    </w:r>
    <w:r w:rsidR="00230F97">
      <w:rPr>
        <w:rFonts w:cs="Arial"/>
        <w:sz w:val="16"/>
      </w:rPr>
      <w:t>05 71</w:t>
    </w:r>
    <w:r w:rsidR="009A613D">
      <w:rPr>
        <w:rFonts w:cs="Arial"/>
        <w:sz w:val="16"/>
      </w:rPr>
      <w:t>1 22 00</w:t>
    </w:r>
  </w:p>
  <w:p w14:paraId="22DD65B9" w14:textId="2D1129F5" w:rsidR="00B93DF9" w:rsidRPr="008F3500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230F97">
      <w:rPr>
        <w:rFonts w:cs="Arial"/>
        <w:sz w:val="16"/>
      </w:rPr>
      <w:t>ue.ilirskabistrica@gov.si</w:t>
    </w:r>
  </w:p>
  <w:p w14:paraId="22943A9B" w14:textId="77777777" w:rsidR="00B93DF9" w:rsidRPr="008F3500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230F97">
      <w:rPr>
        <w:rFonts w:cs="Arial"/>
        <w:sz w:val="16"/>
      </w:rPr>
      <w:t>www.upravneenote.gov.si/ilirska_bistrica/</w:t>
    </w:r>
  </w:p>
  <w:p w14:paraId="2B992254" w14:textId="77777777" w:rsidR="00B93DF9" w:rsidRPr="008F3500" w:rsidRDefault="00B93DF9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80460668">
    <w:abstractNumId w:val="4"/>
  </w:num>
  <w:num w:numId="2" w16cid:durableId="658390171">
    <w:abstractNumId w:val="2"/>
  </w:num>
  <w:num w:numId="3" w16cid:durableId="1073818178">
    <w:abstractNumId w:val="3"/>
  </w:num>
  <w:num w:numId="4" w16cid:durableId="1874075955">
    <w:abstractNumId w:val="0"/>
  </w:num>
  <w:num w:numId="5" w16cid:durableId="1480422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73A"/>
    <w:rsid w:val="00023A88"/>
    <w:rsid w:val="00050F88"/>
    <w:rsid w:val="0006138E"/>
    <w:rsid w:val="000A7238"/>
    <w:rsid w:val="001357B2"/>
    <w:rsid w:val="00155256"/>
    <w:rsid w:val="00202A77"/>
    <w:rsid w:val="00224749"/>
    <w:rsid w:val="00230F97"/>
    <w:rsid w:val="00271CE5"/>
    <w:rsid w:val="00282020"/>
    <w:rsid w:val="002E5111"/>
    <w:rsid w:val="0033389C"/>
    <w:rsid w:val="003636BF"/>
    <w:rsid w:val="0037479F"/>
    <w:rsid w:val="003845B4"/>
    <w:rsid w:val="00387B1A"/>
    <w:rsid w:val="003B5208"/>
    <w:rsid w:val="003E1C74"/>
    <w:rsid w:val="004322CA"/>
    <w:rsid w:val="004562D4"/>
    <w:rsid w:val="00497843"/>
    <w:rsid w:val="004B384B"/>
    <w:rsid w:val="004C498F"/>
    <w:rsid w:val="004C5856"/>
    <w:rsid w:val="00523BEB"/>
    <w:rsid w:val="00526246"/>
    <w:rsid w:val="00567106"/>
    <w:rsid w:val="005B7FBB"/>
    <w:rsid w:val="005C7A14"/>
    <w:rsid w:val="005E1D3C"/>
    <w:rsid w:val="0061026E"/>
    <w:rsid w:val="006108DC"/>
    <w:rsid w:val="00632253"/>
    <w:rsid w:val="00642714"/>
    <w:rsid w:val="006455CE"/>
    <w:rsid w:val="006A579E"/>
    <w:rsid w:val="006D42D9"/>
    <w:rsid w:val="00733017"/>
    <w:rsid w:val="0076518E"/>
    <w:rsid w:val="00770B9A"/>
    <w:rsid w:val="00783310"/>
    <w:rsid w:val="007A4A6D"/>
    <w:rsid w:val="007D1BCF"/>
    <w:rsid w:val="007D75CF"/>
    <w:rsid w:val="007E6DC5"/>
    <w:rsid w:val="00801305"/>
    <w:rsid w:val="008553FB"/>
    <w:rsid w:val="0088043C"/>
    <w:rsid w:val="008906C9"/>
    <w:rsid w:val="008965AF"/>
    <w:rsid w:val="008C5738"/>
    <w:rsid w:val="008D04F0"/>
    <w:rsid w:val="008F3500"/>
    <w:rsid w:val="00911841"/>
    <w:rsid w:val="00924E3C"/>
    <w:rsid w:val="009612BB"/>
    <w:rsid w:val="00981930"/>
    <w:rsid w:val="009A613D"/>
    <w:rsid w:val="009A61E2"/>
    <w:rsid w:val="009A74D1"/>
    <w:rsid w:val="009C6146"/>
    <w:rsid w:val="00A125C5"/>
    <w:rsid w:val="00A5039D"/>
    <w:rsid w:val="00A65EE7"/>
    <w:rsid w:val="00A70133"/>
    <w:rsid w:val="00B10375"/>
    <w:rsid w:val="00B11CDF"/>
    <w:rsid w:val="00B17141"/>
    <w:rsid w:val="00B31575"/>
    <w:rsid w:val="00B40AF7"/>
    <w:rsid w:val="00B40F7D"/>
    <w:rsid w:val="00B50393"/>
    <w:rsid w:val="00B8547D"/>
    <w:rsid w:val="00B93DF9"/>
    <w:rsid w:val="00C2358D"/>
    <w:rsid w:val="00C250D5"/>
    <w:rsid w:val="00C92898"/>
    <w:rsid w:val="00CE473A"/>
    <w:rsid w:val="00CE5B79"/>
    <w:rsid w:val="00CE7514"/>
    <w:rsid w:val="00CF37C7"/>
    <w:rsid w:val="00D031A0"/>
    <w:rsid w:val="00D226A2"/>
    <w:rsid w:val="00D248DE"/>
    <w:rsid w:val="00D8542D"/>
    <w:rsid w:val="00DA668A"/>
    <w:rsid w:val="00DB051F"/>
    <w:rsid w:val="00DC6A71"/>
    <w:rsid w:val="00DE5B46"/>
    <w:rsid w:val="00E0357D"/>
    <w:rsid w:val="00E14654"/>
    <w:rsid w:val="00E24EC2"/>
    <w:rsid w:val="00E95218"/>
    <w:rsid w:val="00EB5CF4"/>
    <w:rsid w:val="00ED6254"/>
    <w:rsid w:val="00EF4BB4"/>
    <w:rsid w:val="00F240BB"/>
    <w:rsid w:val="00F34DC3"/>
    <w:rsid w:val="00F46724"/>
    <w:rsid w:val="00F57FED"/>
    <w:rsid w:val="00FB6E9B"/>
    <w:rsid w:val="00FD080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C6AD5E6"/>
  <w15:chartTrackingRefBased/>
  <w15:docId w15:val="{A1DE7444-A629-436F-8D02-AF0303E6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jc w:val="both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table" w:styleId="Tabelasvetlamrea">
    <w:name w:val="Grid Table Light"/>
    <w:basedOn w:val="Navadnatabela"/>
    <w:uiPriority w:val="40"/>
    <w:rsid w:val="0022474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igov.si\DAT\UE\Ilirska%20Bistrica\Predloge\Glav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</Template>
  <TotalTime>23</TotalTime>
  <Pages>1</Pages>
  <Words>74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Tanja Rant Mežnar</dc:creator>
  <cp:keywords/>
  <dc:description/>
  <cp:lastModifiedBy>Tanja Rant Mežnar</cp:lastModifiedBy>
  <cp:revision>9</cp:revision>
  <cp:lastPrinted>2010-07-05T09:38:00Z</cp:lastPrinted>
  <dcterms:created xsi:type="dcterms:W3CDTF">2024-01-23T11:15:00Z</dcterms:created>
  <dcterms:modified xsi:type="dcterms:W3CDTF">2024-01-24T13:51:00Z</dcterms:modified>
</cp:coreProperties>
</file>