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745E6" w14:textId="44B895CC" w:rsidR="00515497" w:rsidRPr="00BC3774" w:rsidRDefault="00BC3774" w:rsidP="00BC3774">
      <w:pPr>
        <w:rPr>
          <w:i/>
          <w:iCs/>
          <w:lang w:val="sl-SI"/>
        </w:rPr>
      </w:pPr>
      <w:r w:rsidRPr="00BC3774">
        <w:rPr>
          <w:i/>
          <w:iCs/>
          <w:lang w:val="sl-SI"/>
        </w:rPr>
        <w:t>Datum: 1</w:t>
      </w:r>
      <w:r w:rsidR="006C6DED">
        <w:rPr>
          <w:i/>
          <w:iCs/>
          <w:lang w:val="sl-SI"/>
        </w:rPr>
        <w:t>9</w:t>
      </w:r>
      <w:r w:rsidRPr="00BC3774">
        <w:rPr>
          <w:i/>
          <w:iCs/>
          <w:lang w:val="sl-SI"/>
        </w:rPr>
        <w:t>. 6. 2024</w:t>
      </w:r>
    </w:p>
    <w:p w14:paraId="3AF1F1D5" w14:textId="77777777" w:rsidR="00BC3774" w:rsidRDefault="00BC3774" w:rsidP="00515497">
      <w:pPr>
        <w:jc w:val="center"/>
        <w:rPr>
          <w:b/>
          <w:bCs/>
          <w:sz w:val="22"/>
          <w:szCs w:val="28"/>
          <w:lang w:val="sl-SI"/>
        </w:rPr>
      </w:pPr>
    </w:p>
    <w:p w14:paraId="16FAFFE9" w14:textId="77777777" w:rsidR="00615FBE" w:rsidRDefault="00615FBE" w:rsidP="00515497">
      <w:pPr>
        <w:jc w:val="center"/>
        <w:rPr>
          <w:b/>
          <w:bCs/>
          <w:sz w:val="22"/>
          <w:szCs w:val="28"/>
          <w:lang w:val="sl-SI"/>
        </w:rPr>
      </w:pPr>
    </w:p>
    <w:p w14:paraId="66BD146D" w14:textId="78905683" w:rsidR="007D75CF" w:rsidRPr="00500F27" w:rsidRDefault="52482B77" w:rsidP="00515497">
      <w:pPr>
        <w:jc w:val="center"/>
        <w:rPr>
          <w:b/>
          <w:bCs/>
          <w:sz w:val="22"/>
          <w:szCs w:val="28"/>
          <w:lang w:val="sl-SI"/>
        </w:rPr>
      </w:pPr>
      <w:r w:rsidRPr="55F2940B">
        <w:rPr>
          <w:b/>
          <w:bCs/>
          <w:sz w:val="22"/>
          <w:szCs w:val="22"/>
          <w:lang w:val="sl-SI"/>
        </w:rPr>
        <w:t xml:space="preserve">Dodatna pojasnila UVHVVR glede </w:t>
      </w:r>
      <w:r w:rsidR="337A77C9" w:rsidRPr="55F2940B">
        <w:rPr>
          <w:b/>
          <w:bCs/>
          <w:sz w:val="22"/>
          <w:szCs w:val="22"/>
          <w:lang w:val="sl-SI"/>
        </w:rPr>
        <w:t>i</w:t>
      </w:r>
      <w:r w:rsidR="519BC00C" w:rsidRPr="55F2940B">
        <w:rPr>
          <w:b/>
          <w:bCs/>
          <w:sz w:val="22"/>
          <w:szCs w:val="22"/>
          <w:lang w:val="sl-SI"/>
        </w:rPr>
        <w:t>zvajanj</w:t>
      </w:r>
      <w:r w:rsidR="652B3F83" w:rsidRPr="55F2940B">
        <w:rPr>
          <w:b/>
          <w:bCs/>
          <w:sz w:val="22"/>
          <w:szCs w:val="22"/>
          <w:lang w:val="sl-SI"/>
        </w:rPr>
        <w:t>a</w:t>
      </w:r>
      <w:r w:rsidR="00515497" w:rsidRPr="00500F27">
        <w:rPr>
          <w:b/>
          <w:bCs/>
          <w:sz w:val="22"/>
          <w:szCs w:val="28"/>
          <w:lang w:val="sl-SI"/>
        </w:rPr>
        <w:t xml:space="preserve"> zahtev za fitosanitarno spričevalo za rastline iz Priloge XI.A in B Izvedbene Uredbe Komisije 2019/2072 ob vnosu v Unijo</w:t>
      </w:r>
    </w:p>
    <w:p w14:paraId="0F82F2AC" w14:textId="77777777" w:rsidR="00515497" w:rsidRDefault="00515497" w:rsidP="00515497">
      <w:pPr>
        <w:jc w:val="center"/>
        <w:rPr>
          <w:b/>
          <w:bCs/>
          <w:sz w:val="22"/>
          <w:szCs w:val="28"/>
          <w:lang w:val="sl-SI"/>
        </w:rPr>
      </w:pPr>
    </w:p>
    <w:p w14:paraId="191CA934" w14:textId="359B2ABC" w:rsidR="00515497" w:rsidRPr="00500F27" w:rsidRDefault="00515497" w:rsidP="00515497">
      <w:pPr>
        <w:rPr>
          <w:b/>
          <w:bCs/>
          <w:sz w:val="22"/>
          <w:szCs w:val="28"/>
          <w:lang w:val="sl-SI"/>
        </w:rPr>
      </w:pPr>
      <w:r w:rsidRPr="00500F27">
        <w:rPr>
          <w:b/>
          <w:bCs/>
          <w:sz w:val="22"/>
          <w:szCs w:val="28"/>
          <w:lang w:val="sl-SI"/>
        </w:rPr>
        <w:t>Žita</w:t>
      </w:r>
    </w:p>
    <w:p w14:paraId="62111757" w14:textId="77777777" w:rsidR="00BC3774" w:rsidRPr="00500F27" w:rsidRDefault="00BC3774" w:rsidP="00515497">
      <w:pPr>
        <w:rPr>
          <w:sz w:val="22"/>
          <w:szCs w:val="28"/>
          <w:lang w:val="sl-SI"/>
        </w:rPr>
      </w:pPr>
    </w:p>
    <w:p w14:paraId="3EE6C0A4" w14:textId="247D678A" w:rsidR="00515497" w:rsidRPr="009801F6" w:rsidRDefault="519BC00C" w:rsidP="009801F6">
      <w:pPr>
        <w:jc w:val="both"/>
        <w:rPr>
          <w:sz w:val="22"/>
          <w:szCs w:val="22"/>
          <w:lang w:val="sl-SI"/>
        </w:rPr>
      </w:pPr>
      <w:r w:rsidRPr="009801F6">
        <w:rPr>
          <w:sz w:val="22"/>
          <w:szCs w:val="22"/>
          <w:lang w:val="sl-SI"/>
        </w:rPr>
        <w:t xml:space="preserve">Fitosanitarno spričevalo se na podlagi priloge XI.A in B Izvedbene uredbe 2019/2072 zahteva </w:t>
      </w:r>
      <w:r w:rsidRPr="009801F6">
        <w:rPr>
          <w:sz w:val="22"/>
          <w:szCs w:val="22"/>
          <w:u w:val="single"/>
          <w:lang w:val="sl-SI"/>
        </w:rPr>
        <w:t xml:space="preserve">za vse </w:t>
      </w:r>
      <w:r w:rsidRPr="009801F6">
        <w:rPr>
          <w:b/>
          <w:sz w:val="22"/>
          <w:szCs w:val="22"/>
          <w:u w:val="single"/>
          <w:lang w:val="sl-SI"/>
        </w:rPr>
        <w:t>seme žit za setev</w:t>
      </w:r>
      <w:r w:rsidRPr="009801F6">
        <w:rPr>
          <w:sz w:val="22"/>
          <w:szCs w:val="22"/>
          <w:u w:val="single"/>
          <w:lang w:val="sl-SI"/>
        </w:rPr>
        <w:t xml:space="preserve"> iz tretjih držav</w:t>
      </w:r>
      <w:r w:rsidR="009801F6" w:rsidRPr="009801F6">
        <w:rPr>
          <w:sz w:val="22"/>
          <w:szCs w:val="22"/>
          <w:u w:val="single"/>
          <w:lang w:val="sl-SI"/>
        </w:rPr>
        <w:t xml:space="preserve">: </w:t>
      </w:r>
      <w:r w:rsidR="009801F6" w:rsidRPr="009801F6">
        <w:rPr>
          <w:sz w:val="22"/>
          <w:szCs w:val="22"/>
          <w:lang w:val="sl-SI"/>
        </w:rPr>
        <w:t>pšenica, rž, ječmen, ovse, koruza,…</w:t>
      </w:r>
      <w:r w:rsidRPr="009801F6">
        <w:rPr>
          <w:sz w:val="22"/>
          <w:szCs w:val="22"/>
          <w:lang w:val="sl-SI"/>
        </w:rPr>
        <w:t xml:space="preserve"> </w:t>
      </w:r>
    </w:p>
    <w:p w14:paraId="4209BD2F" w14:textId="4E578D5B" w:rsidR="00515497" w:rsidRPr="00500F27" w:rsidRDefault="4D20C8A6" w:rsidP="009801F6">
      <w:pPr>
        <w:jc w:val="both"/>
        <w:rPr>
          <w:sz w:val="22"/>
          <w:szCs w:val="22"/>
          <w:lang w:val="sl-SI"/>
        </w:rPr>
      </w:pPr>
      <w:r w:rsidRPr="0C740740">
        <w:rPr>
          <w:sz w:val="22"/>
          <w:szCs w:val="22"/>
          <w:lang w:val="sl-SI"/>
        </w:rPr>
        <w:t xml:space="preserve">Fitosanitarno spričevalo se prav tako zahteve </w:t>
      </w:r>
      <w:r w:rsidR="19749A54" w:rsidRPr="0C740740">
        <w:rPr>
          <w:sz w:val="22"/>
          <w:szCs w:val="22"/>
          <w:lang w:val="sl-SI"/>
        </w:rPr>
        <w:t>z</w:t>
      </w:r>
      <w:r w:rsidR="00515497" w:rsidRPr="0C740740">
        <w:rPr>
          <w:sz w:val="22"/>
          <w:szCs w:val="22"/>
          <w:lang w:val="sl-SI"/>
        </w:rPr>
        <w:t xml:space="preserve">a </w:t>
      </w:r>
      <w:r w:rsidR="00515497" w:rsidRPr="009801F6">
        <w:rPr>
          <w:sz w:val="22"/>
          <w:szCs w:val="22"/>
          <w:u w:val="single"/>
          <w:lang w:val="sl-SI"/>
        </w:rPr>
        <w:t xml:space="preserve">uvoz zrnja pšenice, in soržice, rži in </w:t>
      </w:r>
      <w:proofErr w:type="spellStart"/>
      <w:r w:rsidR="00515497" w:rsidRPr="009801F6">
        <w:rPr>
          <w:sz w:val="22"/>
          <w:szCs w:val="22"/>
          <w:u w:val="single"/>
          <w:lang w:val="sl-SI"/>
        </w:rPr>
        <w:t>tritikale</w:t>
      </w:r>
      <w:proofErr w:type="spellEnd"/>
      <w:r w:rsidR="009801F6">
        <w:rPr>
          <w:sz w:val="22"/>
          <w:szCs w:val="22"/>
          <w:u w:val="single"/>
          <w:lang w:val="sl-SI"/>
        </w:rPr>
        <w:t xml:space="preserve"> </w:t>
      </w:r>
      <w:r w:rsidR="009801F6" w:rsidRPr="00500F27">
        <w:rPr>
          <w:sz w:val="22"/>
          <w:szCs w:val="28"/>
          <w:lang w:val="sl-SI"/>
        </w:rPr>
        <w:t>(</w:t>
      </w:r>
      <w:proofErr w:type="spellStart"/>
      <w:r w:rsidR="009801F6" w:rsidRPr="00500F27">
        <w:rPr>
          <w:i/>
          <w:iCs/>
          <w:sz w:val="22"/>
          <w:szCs w:val="28"/>
          <w:lang w:val="sl-SI"/>
        </w:rPr>
        <w:t>Triticum</w:t>
      </w:r>
      <w:proofErr w:type="spellEnd"/>
      <w:r w:rsidR="009801F6" w:rsidRPr="00500F27">
        <w:rPr>
          <w:sz w:val="22"/>
          <w:szCs w:val="28"/>
          <w:lang w:val="sl-SI"/>
        </w:rPr>
        <w:t xml:space="preserve"> L., </w:t>
      </w:r>
      <w:proofErr w:type="spellStart"/>
      <w:r w:rsidR="009801F6" w:rsidRPr="00500F27">
        <w:rPr>
          <w:i/>
          <w:iCs/>
          <w:sz w:val="22"/>
          <w:szCs w:val="28"/>
          <w:lang w:val="sl-SI"/>
        </w:rPr>
        <w:t>Secale</w:t>
      </w:r>
      <w:proofErr w:type="spellEnd"/>
      <w:r w:rsidR="009801F6" w:rsidRPr="00500F27">
        <w:rPr>
          <w:sz w:val="22"/>
          <w:szCs w:val="28"/>
          <w:lang w:val="sl-SI"/>
        </w:rPr>
        <w:t xml:space="preserve"> L. in </w:t>
      </w:r>
      <w:proofErr w:type="spellStart"/>
      <w:r w:rsidR="009801F6" w:rsidRPr="00500F27">
        <w:rPr>
          <w:i/>
          <w:iCs/>
          <w:sz w:val="22"/>
          <w:szCs w:val="28"/>
          <w:lang w:val="sl-SI"/>
        </w:rPr>
        <w:t>xTriticosecale</w:t>
      </w:r>
      <w:proofErr w:type="spellEnd"/>
      <w:r w:rsidR="009801F6" w:rsidRPr="00500F27">
        <w:rPr>
          <w:sz w:val="22"/>
          <w:szCs w:val="28"/>
          <w:lang w:val="sl-SI"/>
        </w:rPr>
        <w:t>)</w:t>
      </w:r>
      <w:r w:rsidR="00515497" w:rsidRPr="0C740740">
        <w:rPr>
          <w:sz w:val="22"/>
          <w:szCs w:val="22"/>
          <w:lang w:val="sl-SI"/>
        </w:rPr>
        <w:t>,</w:t>
      </w:r>
      <w:r w:rsidR="227A5C1A" w:rsidRPr="0C740740">
        <w:rPr>
          <w:sz w:val="22"/>
          <w:szCs w:val="22"/>
          <w:lang w:val="sl-SI"/>
        </w:rPr>
        <w:t xml:space="preserve"> ki je namenjeno za prehrano, s poreklom</w:t>
      </w:r>
      <w:r w:rsidR="00515497" w:rsidRPr="0C740740">
        <w:rPr>
          <w:sz w:val="22"/>
          <w:szCs w:val="22"/>
          <w:lang w:val="sl-SI"/>
        </w:rPr>
        <w:t xml:space="preserve"> iz</w:t>
      </w:r>
      <w:r w:rsidR="1DD383A6" w:rsidRPr="0C740740">
        <w:rPr>
          <w:sz w:val="22"/>
          <w:szCs w:val="22"/>
          <w:lang w:val="sl-SI"/>
        </w:rPr>
        <w:t xml:space="preserve"> naslednjih</w:t>
      </w:r>
      <w:r w:rsidR="00515497" w:rsidRPr="0C740740">
        <w:rPr>
          <w:sz w:val="22"/>
          <w:szCs w:val="22"/>
          <w:lang w:val="sl-SI"/>
        </w:rPr>
        <w:t xml:space="preserve"> držav</w:t>
      </w:r>
      <w:r w:rsidR="18F07E2C" w:rsidRPr="0C740740">
        <w:rPr>
          <w:sz w:val="22"/>
          <w:szCs w:val="22"/>
          <w:lang w:val="sl-SI"/>
        </w:rPr>
        <w:t>:</w:t>
      </w:r>
      <w:r w:rsidR="00515497" w:rsidRPr="0C740740">
        <w:rPr>
          <w:sz w:val="22"/>
          <w:szCs w:val="22"/>
          <w:lang w:val="sl-SI"/>
        </w:rPr>
        <w:t xml:space="preserve"> Afganistan, Indija, Iran, Irak, Južna Afrika, Mehika, Nepal, Pakistan in Združene države Amerike.</w:t>
      </w:r>
    </w:p>
    <w:p w14:paraId="0686A5C8" w14:textId="77777777" w:rsidR="00515497" w:rsidRPr="00500F27" w:rsidRDefault="00515497" w:rsidP="009801F6">
      <w:pPr>
        <w:jc w:val="both"/>
        <w:rPr>
          <w:sz w:val="22"/>
          <w:szCs w:val="28"/>
          <w:lang w:val="sl-SI"/>
        </w:rPr>
      </w:pPr>
    </w:p>
    <w:p w14:paraId="0AAB7D82" w14:textId="77777777" w:rsidR="00515497" w:rsidRPr="00500F27" w:rsidRDefault="00515497" w:rsidP="009801F6">
      <w:pPr>
        <w:ind w:left="567"/>
        <w:jc w:val="both"/>
        <w:rPr>
          <w:sz w:val="22"/>
          <w:szCs w:val="28"/>
          <w:lang w:val="sl-SI"/>
        </w:rPr>
      </w:pPr>
      <w:r w:rsidRPr="00500F27">
        <w:rPr>
          <w:sz w:val="22"/>
          <w:szCs w:val="28"/>
          <w:lang w:val="sl-SI"/>
        </w:rPr>
        <w:t xml:space="preserve">Za </w:t>
      </w:r>
      <w:r w:rsidRPr="00500F27">
        <w:rPr>
          <w:sz w:val="22"/>
          <w:szCs w:val="28"/>
          <w:u w:val="single"/>
          <w:lang w:val="sl-SI"/>
        </w:rPr>
        <w:t>seme koruze za setev</w:t>
      </w:r>
      <w:r w:rsidRPr="00500F27">
        <w:rPr>
          <w:sz w:val="22"/>
          <w:szCs w:val="28"/>
          <w:lang w:val="sl-SI"/>
        </w:rPr>
        <w:t xml:space="preserve"> iz vseh tretjih držav ter za </w:t>
      </w:r>
      <w:r w:rsidRPr="00500F27">
        <w:rPr>
          <w:sz w:val="22"/>
          <w:szCs w:val="28"/>
          <w:u w:val="single"/>
          <w:lang w:val="sl-SI"/>
        </w:rPr>
        <w:t xml:space="preserve">seme in zrnje pšenice, soržice in </w:t>
      </w:r>
      <w:proofErr w:type="spellStart"/>
      <w:r w:rsidRPr="00500F27">
        <w:rPr>
          <w:sz w:val="22"/>
          <w:szCs w:val="28"/>
          <w:u w:val="single"/>
          <w:lang w:val="sl-SI"/>
        </w:rPr>
        <w:t>tritikale</w:t>
      </w:r>
      <w:proofErr w:type="spellEnd"/>
      <w:r w:rsidRPr="00500F27">
        <w:rPr>
          <w:sz w:val="22"/>
          <w:szCs w:val="28"/>
          <w:lang w:val="sl-SI"/>
        </w:rPr>
        <w:t xml:space="preserve"> (</w:t>
      </w:r>
      <w:proofErr w:type="spellStart"/>
      <w:r w:rsidRPr="00500F27">
        <w:rPr>
          <w:i/>
          <w:iCs/>
          <w:sz w:val="22"/>
          <w:szCs w:val="28"/>
          <w:lang w:val="sl-SI"/>
        </w:rPr>
        <w:t>Triticum</w:t>
      </w:r>
      <w:proofErr w:type="spellEnd"/>
      <w:r w:rsidRPr="00500F27">
        <w:rPr>
          <w:sz w:val="22"/>
          <w:szCs w:val="28"/>
          <w:lang w:val="sl-SI"/>
        </w:rPr>
        <w:t xml:space="preserve"> L., </w:t>
      </w:r>
      <w:proofErr w:type="spellStart"/>
      <w:r w:rsidRPr="00500F27">
        <w:rPr>
          <w:i/>
          <w:iCs/>
          <w:sz w:val="22"/>
          <w:szCs w:val="28"/>
          <w:lang w:val="sl-SI"/>
        </w:rPr>
        <w:t>Secale</w:t>
      </w:r>
      <w:proofErr w:type="spellEnd"/>
      <w:r w:rsidRPr="00500F27">
        <w:rPr>
          <w:sz w:val="22"/>
          <w:szCs w:val="28"/>
          <w:lang w:val="sl-SI"/>
        </w:rPr>
        <w:t xml:space="preserve"> L. in </w:t>
      </w:r>
      <w:proofErr w:type="spellStart"/>
      <w:r w:rsidRPr="00500F27">
        <w:rPr>
          <w:i/>
          <w:iCs/>
          <w:sz w:val="22"/>
          <w:szCs w:val="28"/>
          <w:lang w:val="sl-SI"/>
        </w:rPr>
        <w:t>xTriticosecale</w:t>
      </w:r>
      <w:proofErr w:type="spellEnd"/>
      <w:r w:rsidRPr="00500F27">
        <w:rPr>
          <w:sz w:val="22"/>
          <w:szCs w:val="28"/>
          <w:lang w:val="sl-SI"/>
        </w:rPr>
        <w:t>) iz držav porekla Afganistan, Indija, Iran, Irak, Južna Afrika, Mehika, Nepal, Pakistan in Združene države Amerike, veljajo tudi posebne uvozne zahteve iz Priloge VII Izvedbene uredbe 2019/2072 (točka 73 oz. točki 74 in 75).</w:t>
      </w:r>
    </w:p>
    <w:p w14:paraId="73F31861" w14:textId="77777777" w:rsidR="00515497" w:rsidRPr="00500F27" w:rsidRDefault="00515497" w:rsidP="009801F6">
      <w:pPr>
        <w:jc w:val="both"/>
        <w:rPr>
          <w:sz w:val="22"/>
          <w:szCs w:val="28"/>
          <w:lang w:val="sl-SI"/>
        </w:rPr>
      </w:pPr>
    </w:p>
    <w:p w14:paraId="0AA53C45" w14:textId="0FE3CFBF" w:rsidR="00515497" w:rsidRPr="00500F27" w:rsidRDefault="00515497" w:rsidP="009801F6">
      <w:pPr>
        <w:ind w:left="567"/>
        <w:jc w:val="both"/>
        <w:rPr>
          <w:sz w:val="22"/>
          <w:szCs w:val="22"/>
          <w:lang w:val="sl-SI"/>
        </w:rPr>
      </w:pPr>
      <w:r w:rsidRPr="0C740740">
        <w:rPr>
          <w:sz w:val="22"/>
          <w:szCs w:val="22"/>
          <w:lang w:val="sl-SI"/>
        </w:rPr>
        <w:t xml:space="preserve">V primeru uvoza semen za krmo ali prehrano, </w:t>
      </w:r>
      <w:r w:rsidR="61E977AC" w:rsidRPr="0C740740">
        <w:rPr>
          <w:sz w:val="22"/>
          <w:szCs w:val="22"/>
          <w:lang w:val="sl-SI"/>
        </w:rPr>
        <w:t>za katera ne veljajo</w:t>
      </w:r>
      <w:r w:rsidRPr="0C740740">
        <w:rPr>
          <w:sz w:val="22"/>
          <w:szCs w:val="22"/>
          <w:lang w:val="sl-SI"/>
        </w:rPr>
        <w:t xml:space="preserve"> zgornj</w:t>
      </w:r>
      <w:r w:rsidR="352A7FE7" w:rsidRPr="0C740740">
        <w:rPr>
          <w:sz w:val="22"/>
          <w:szCs w:val="22"/>
          <w:lang w:val="sl-SI"/>
        </w:rPr>
        <w:t>e</w:t>
      </w:r>
      <w:r w:rsidRPr="0C740740">
        <w:rPr>
          <w:sz w:val="22"/>
          <w:szCs w:val="22"/>
          <w:lang w:val="sl-SI"/>
        </w:rPr>
        <w:t xml:space="preserve"> zahtev</w:t>
      </w:r>
      <w:r w:rsidR="34066E61" w:rsidRPr="0C740740">
        <w:rPr>
          <w:sz w:val="22"/>
          <w:szCs w:val="22"/>
          <w:lang w:val="sl-SI"/>
        </w:rPr>
        <w:t>e</w:t>
      </w:r>
      <w:r w:rsidRPr="0C740740">
        <w:rPr>
          <w:sz w:val="22"/>
          <w:szCs w:val="22"/>
          <w:lang w:val="sl-SI"/>
        </w:rPr>
        <w:t xml:space="preserve">, fitosanitarno spričevalo ni potrebno, če je iz priložene dokumentacije (račun, carinska deklaracija) in oznake/etikete na pošiljki in pakiranju </w:t>
      </w:r>
      <w:r w:rsidRPr="0C740740">
        <w:rPr>
          <w:b/>
          <w:bCs/>
          <w:sz w:val="22"/>
          <w:szCs w:val="22"/>
          <w:lang w:val="sl-SI"/>
        </w:rPr>
        <w:t>jasno razviden namen uporabe</w:t>
      </w:r>
      <w:r w:rsidRPr="0C740740">
        <w:rPr>
          <w:sz w:val="22"/>
          <w:szCs w:val="22"/>
          <w:lang w:val="sl-SI"/>
        </w:rPr>
        <w:t xml:space="preserve"> (»seme za prehrano«, »seme za krmo«) – primer: za uvoz zrnja koruze za krmo ali za seme buč, sončnice, sezama, lana, </w:t>
      </w:r>
      <w:r w:rsidR="1F9426A2" w:rsidRPr="0C740740">
        <w:rPr>
          <w:sz w:val="22"/>
          <w:szCs w:val="22"/>
          <w:lang w:val="sl-SI"/>
        </w:rPr>
        <w:t xml:space="preserve">ki je </w:t>
      </w:r>
      <w:r w:rsidRPr="0C740740">
        <w:rPr>
          <w:sz w:val="22"/>
          <w:szCs w:val="22"/>
          <w:lang w:val="sl-SI"/>
        </w:rPr>
        <w:t>namenjeno za prehrano.</w:t>
      </w:r>
    </w:p>
    <w:p w14:paraId="50FE6F33" w14:textId="77777777" w:rsidR="00BC3774" w:rsidRDefault="00BC3774" w:rsidP="00BC3774">
      <w:pPr>
        <w:rPr>
          <w:b/>
          <w:bCs/>
          <w:sz w:val="22"/>
          <w:szCs w:val="28"/>
          <w:lang w:val="sl-SI"/>
        </w:rPr>
      </w:pPr>
    </w:p>
    <w:p w14:paraId="680C91F5" w14:textId="77777777" w:rsidR="00BC3774" w:rsidRDefault="00BC3774" w:rsidP="00BC3774">
      <w:pPr>
        <w:rPr>
          <w:b/>
          <w:bCs/>
          <w:sz w:val="22"/>
          <w:szCs w:val="28"/>
          <w:lang w:val="sl-SI"/>
        </w:rPr>
      </w:pPr>
    </w:p>
    <w:p w14:paraId="03676BE1" w14:textId="77777777" w:rsidR="00BC3774" w:rsidRDefault="00BC3774" w:rsidP="00BC3774">
      <w:pPr>
        <w:rPr>
          <w:b/>
          <w:bCs/>
          <w:sz w:val="22"/>
          <w:szCs w:val="28"/>
          <w:lang w:val="sl-SI"/>
        </w:rPr>
      </w:pPr>
    </w:p>
    <w:p w14:paraId="3C44D7CA" w14:textId="77777777" w:rsidR="00BC3774" w:rsidRDefault="00BC3774" w:rsidP="00BC3774">
      <w:pPr>
        <w:rPr>
          <w:b/>
          <w:bCs/>
          <w:sz w:val="22"/>
          <w:szCs w:val="28"/>
          <w:lang w:val="sl-SI"/>
        </w:rPr>
      </w:pPr>
    </w:p>
    <w:p w14:paraId="6B474F3A" w14:textId="77777777" w:rsidR="00BC3774" w:rsidRPr="00500F27" w:rsidRDefault="00BC3774" w:rsidP="00BC3774">
      <w:pPr>
        <w:rPr>
          <w:b/>
          <w:bCs/>
          <w:sz w:val="22"/>
          <w:szCs w:val="28"/>
          <w:lang w:val="sl-SI"/>
        </w:rPr>
      </w:pPr>
    </w:p>
    <w:p w14:paraId="7AE9EB6B" w14:textId="51319EAC" w:rsidR="00500F27" w:rsidRPr="00500F27" w:rsidRDefault="00500F27" w:rsidP="00500F27">
      <w:pPr>
        <w:pStyle w:val="Napis"/>
        <w:ind w:left="567"/>
        <w:rPr>
          <w:b/>
          <w:bCs/>
          <w:color w:val="000000" w:themeColor="text1"/>
          <w:sz w:val="24"/>
          <w:szCs w:val="32"/>
          <w:lang w:val="sl-SI"/>
        </w:rPr>
      </w:pP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Preglednica 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fldChar w:fldCharType="begin"/>
      </w:r>
      <w:r w:rsidRPr="00500F27">
        <w:rPr>
          <w:b/>
          <w:bCs/>
          <w:color w:val="000000" w:themeColor="text1"/>
          <w:sz w:val="20"/>
          <w:szCs w:val="20"/>
          <w:lang w:val="sl-SI"/>
        </w:rPr>
        <w:instrText xml:space="preserve"> SEQ Preglednica \* ARABIC </w:instrTex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fldChar w:fldCharType="separate"/>
      </w:r>
      <w:r w:rsidRPr="00500F27">
        <w:rPr>
          <w:b/>
          <w:bCs/>
          <w:noProof/>
          <w:color w:val="000000" w:themeColor="text1"/>
          <w:sz w:val="20"/>
          <w:szCs w:val="20"/>
          <w:lang w:val="sl-SI"/>
        </w:rPr>
        <w:t>1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fldChar w:fldCharType="end"/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>: Primeri fitosanitarnih zahtev za uvoz žit (zadnja posodobitev: 1</w:t>
      </w:r>
      <w:r w:rsidR="006C6DED">
        <w:rPr>
          <w:b/>
          <w:bCs/>
          <w:color w:val="000000" w:themeColor="text1"/>
          <w:sz w:val="20"/>
          <w:szCs w:val="20"/>
          <w:lang w:val="sl-SI"/>
        </w:rPr>
        <w:t>9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>. 6. 2024)</w:t>
      </w: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</w:tblPr>
      <w:tblGrid>
        <w:gridCol w:w="3337"/>
        <w:gridCol w:w="3336"/>
        <w:gridCol w:w="3376"/>
        <w:gridCol w:w="3379"/>
      </w:tblGrid>
      <w:tr w:rsidR="00515497" w:rsidRPr="00500F27" w14:paraId="7BB828E5" w14:textId="77777777" w:rsidTr="41DD5601">
        <w:tc>
          <w:tcPr>
            <w:tcW w:w="3498" w:type="dxa"/>
          </w:tcPr>
          <w:p w14:paraId="42F0A99B" w14:textId="3A2F5CA4" w:rsidR="00515497" w:rsidRPr="00500F27" w:rsidRDefault="00515497" w:rsidP="005154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Blago</w:t>
            </w:r>
          </w:p>
        </w:tc>
        <w:tc>
          <w:tcPr>
            <w:tcW w:w="3499" w:type="dxa"/>
          </w:tcPr>
          <w:p w14:paraId="25A76D29" w14:textId="6A373F0A" w:rsidR="00515497" w:rsidRPr="00500F27" w:rsidRDefault="00515497" w:rsidP="005154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Država porekla</w:t>
            </w:r>
          </w:p>
        </w:tc>
        <w:tc>
          <w:tcPr>
            <w:tcW w:w="3499" w:type="dxa"/>
          </w:tcPr>
          <w:p w14:paraId="23138D2C" w14:textId="36585B9F" w:rsidR="00515497" w:rsidRPr="00500F27" w:rsidRDefault="00515497" w:rsidP="005154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Fitosanitarno spričevalo</w:t>
            </w:r>
          </w:p>
        </w:tc>
        <w:tc>
          <w:tcPr>
            <w:tcW w:w="3499" w:type="dxa"/>
          </w:tcPr>
          <w:p w14:paraId="401B8B34" w14:textId="7B24E0FC" w:rsidR="00515497" w:rsidRPr="00500F27" w:rsidRDefault="5ECACBEB" w:rsidP="00515497">
            <w:pPr>
              <w:rPr>
                <w:b/>
                <w:bCs/>
                <w:sz w:val="22"/>
                <w:szCs w:val="22"/>
                <w:lang w:val="sl-SI"/>
              </w:rPr>
            </w:pPr>
            <w:r w:rsidRPr="5741A950">
              <w:rPr>
                <w:b/>
                <w:bCs/>
                <w:sz w:val="22"/>
                <w:szCs w:val="22"/>
                <w:lang w:val="sl-SI"/>
              </w:rPr>
              <w:t>Druge zahteve ob uvozu</w:t>
            </w:r>
            <w:r w:rsidR="519BC00C" w:rsidRPr="5741A950">
              <w:rPr>
                <w:b/>
                <w:bCs/>
                <w:sz w:val="22"/>
                <w:szCs w:val="22"/>
                <w:lang w:val="sl-SI"/>
              </w:rPr>
              <w:t xml:space="preserve"> </w:t>
            </w:r>
          </w:p>
        </w:tc>
      </w:tr>
      <w:tr w:rsidR="00515497" w:rsidRPr="007108DB" w14:paraId="6C0E759D" w14:textId="77777777" w:rsidTr="41DD5601">
        <w:trPr>
          <w:trHeight w:val="561"/>
        </w:trPr>
        <w:tc>
          <w:tcPr>
            <w:tcW w:w="3498" w:type="dxa"/>
            <w:vAlign w:val="center"/>
          </w:tcPr>
          <w:p w14:paraId="6305E5AE" w14:textId="54FBE057" w:rsidR="00515497" w:rsidRPr="00500F27" w:rsidRDefault="00515497" w:rsidP="00500F27">
            <w:pPr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Seme ječmena za setev</w:t>
            </w:r>
          </w:p>
        </w:tc>
        <w:tc>
          <w:tcPr>
            <w:tcW w:w="3499" w:type="dxa"/>
            <w:vAlign w:val="center"/>
          </w:tcPr>
          <w:p w14:paraId="7449343A" w14:textId="7433EE48" w:rsidR="00515497" w:rsidRPr="00500F27" w:rsidRDefault="00515497" w:rsidP="00500F27">
            <w:pPr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Srbija</w:t>
            </w:r>
          </w:p>
        </w:tc>
        <w:tc>
          <w:tcPr>
            <w:tcW w:w="3499" w:type="dxa"/>
            <w:vAlign w:val="center"/>
          </w:tcPr>
          <w:p w14:paraId="3765841D" w14:textId="1CC462CD" w:rsidR="00515497" w:rsidRPr="00500F27" w:rsidRDefault="00515497" w:rsidP="00500F27">
            <w:pPr>
              <w:jc w:val="center"/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DA</w:t>
            </w:r>
          </w:p>
        </w:tc>
        <w:tc>
          <w:tcPr>
            <w:tcW w:w="3499" w:type="dxa"/>
          </w:tcPr>
          <w:p w14:paraId="4C8A2DDE" w14:textId="532119B7" w:rsidR="00515497" w:rsidRPr="00500F27" w:rsidRDefault="009A046C" w:rsidP="005154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 xml:space="preserve">Za količine nad 2 kg veljajo zahteve iz </w:t>
            </w:r>
            <w:r w:rsidR="00515497" w:rsidRPr="00500F27">
              <w:rPr>
                <w:sz w:val="22"/>
                <w:szCs w:val="28"/>
                <w:lang w:val="sl-SI"/>
              </w:rPr>
              <w:t>29. člen</w:t>
            </w:r>
            <w:r>
              <w:rPr>
                <w:sz w:val="22"/>
                <w:szCs w:val="28"/>
                <w:lang w:val="sl-SI"/>
              </w:rPr>
              <w:t>a</w:t>
            </w:r>
            <w:r w:rsidR="00515497" w:rsidRPr="00500F27">
              <w:rPr>
                <w:sz w:val="22"/>
                <w:szCs w:val="28"/>
                <w:lang w:val="sl-SI"/>
              </w:rPr>
              <w:t xml:space="preserve"> ZSMKR – enakovrednost semenskega materiala kmetijskih rastlin in </w:t>
            </w:r>
            <w:r w:rsidR="00500F27" w:rsidRPr="00500F27">
              <w:rPr>
                <w:sz w:val="22"/>
                <w:szCs w:val="28"/>
                <w:lang w:val="sl-SI"/>
              </w:rPr>
              <w:t>sorta vpisana v sortno listo ali skupni katalog sort</w:t>
            </w:r>
          </w:p>
        </w:tc>
      </w:tr>
      <w:tr w:rsidR="00515497" w:rsidRPr="007108DB" w14:paraId="6F389F90" w14:textId="77777777" w:rsidTr="41DD5601">
        <w:trPr>
          <w:trHeight w:val="895"/>
        </w:trPr>
        <w:tc>
          <w:tcPr>
            <w:tcW w:w="3498" w:type="dxa"/>
            <w:vAlign w:val="center"/>
          </w:tcPr>
          <w:p w14:paraId="01C2EB52" w14:textId="1A986FDC" w:rsidR="00515497" w:rsidRPr="00500F27" w:rsidRDefault="00500F27" w:rsidP="00DB4F05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Seme sončnic za krmo zunanjih ptic</w:t>
            </w:r>
          </w:p>
        </w:tc>
        <w:tc>
          <w:tcPr>
            <w:tcW w:w="3499" w:type="dxa"/>
            <w:vAlign w:val="center"/>
          </w:tcPr>
          <w:p w14:paraId="2DCA4FD4" w14:textId="60DCE320" w:rsidR="00515497" w:rsidRPr="00500F27" w:rsidRDefault="00500F27" w:rsidP="00DB4F05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Srbija</w:t>
            </w:r>
          </w:p>
        </w:tc>
        <w:tc>
          <w:tcPr>
            <w:tcW w:w="3499" w:type="dxa"/>
            <w:vAlign w:val="center"/>
          </w:tcPr>
          <w:p w14:paraId="456543D8" w14:textId="19FE7A93" w:rsidR="00515497" w:rsidRPr="00500F27" w:rsidRDefault="00500F27" w:rsidP="00DB4F05">
            <w:pPr>
              <w:jc w:val="center"/>
              <w:rPr>
                <w:sz w:val="22"/>
                <w:szCs w:val="22"/>
                <w:lang w:val="sl-SI"/>
              </w:rPr>
            </w:pPr>
            <w:r w:rsidRPr="41DD5601">
              <w:rPr>
                <w:sz w:val="22"/>
                <w:szCs w:val="22"/>
                <w:lang w:val="sl-SI"/>
              </w:rPr>
              <w:t>NE</w:t>
            </w:r>
            <w:r w:rsidR="0981DB3C" w:rsidRPr="41DD5601">
              <w:rPr>
                <w:sz w:val="22"/>
                <w:szCs w:val="22"/>
                <w:lang w:val="sl-SI"/>
              </w:rPr>
              <w:t>*</w:t>
            </w:r>
          </w:p>
        </w:tc>
        <w:tc>
          <w:tcPr>
            <w:tcW w:w="3499" w:type="dxa"/>
          </w:tcPr>
          <w:p w14:paraId="58E89F6B" w14:textId="46B2C53D" w:rsidR="00515497" w:rsidRPr="00DB4F05" w:rsidRDefault="0981DB3C" w:rsidP="00515497">
            <w:pPr>
              <w:rPr>
                <w:sz w:val="22"/>
                <w:szCs w:val="22"/>
                <w:lang w:val="sl-SI"/>
              </w:rPr>
            </w:pPr>
            <w:r w:rsidRPr="41DD5601">
              <w:rPr>
                <w:sz w:val="22"/>
                <w:szCs w:val="22"/>
                <w:lang w:val="sl-SI"/>
              </w:rPr>
              <w:t>*</w:t>
            </w:r>
            <w:r w:rsidR="00DB4F05" w:rsidRPr="41DD5601">
              <w:rPr>
                <w:sz w:val="22"/>
                <w:szCs w:val="22"/>
                <w:lang w:val="sl-SI"/>
              </w:rPr>
              <w:t>Jasno razviden namen uporabe iz priložene dokumentacije in pakiranja</w:t>
            </w:r>
          </w:p>
        </w:tc>
      </w:tr>
    </w:tbl>
    <w:p w14:paraId="50D690A0" w14:textId="77777777" w:rsidR="00515497" w:rsidRPr="00500F27" w:rsidRDefault="00515497" w:rsidP="00515497">
      <w:pPr>
        <w:ind w:left="567"/>
        <w:rPr>
          <w:b/>
          <w:bCs/>
          <w:sz w:val="22"/>
          <w:szCs w:val="28"/>
          <w:lang w:val="sl-SI"/>
        </w:rPr>
      </w:pPr>
    </w:p>
    <w:p w14:paraId="432F43EC" w14:textId="77777777" w:rsidR="00515497" w:rsidRPr="00500F27" w:rsidRDefault="00515497" w:rsidP="00515497">
      <w:pPr>
        <w:ind w:left="567"/>
        <w:rPr>
          <w:b/>
          <w:bCs/>
          <w:sz w:val="22"/>
          <w:szCs w:val="28"/>
          <w:lang w:val="sl-SI"/>
        </w:rPr>
      </w:pPr>
    </w:p>
    <w:p w14:paraId="17A4B2EB" w14:textId="77777777" w:rsidR="00515497" w:rsidRPr="00500F27" w:rsidRDefault="00515497" w:rsidP="00515497">
      <w:pPr>
        <w:rPr>
          <w:b/>
          <w:bCs/>
          <w:sz w:val="22"/>
          <w:szCs w:val="28"/>
          <w:lang w:val="sl-SI"/>
        </w:rPr>
      </w:pPr>
    </w:p>
    <w:p w14:paraId="7A5ACBCC" w14:textId="3A90E0FF" w:rsidR="00515497" w:rsidRPr="00500F27" w:rsidRDefault="00515497" w:rsidP="00DB4F05">
      <w:pPr>
        <w:ind w:left="567"/>
        <w:rPr>
          <w:b/>
          <w:bCs/>
          <w:sz w:val="22"/>
          <w:szCs w:val="28"/>
          <w:lang w:val="sl-SI"/>
        </w:rPr>
      </w:pPr>
      <w:r w:rsidRPr="00500F27">
        <w:rPr>
          <w:b/>
          <w:bCs/>
          <w:sz w:val="22"/>
          <w:szCs w:val="28"/>
          <w:lang w:val="sl-SI"/>
        </w:rPr>
        <w:t>Stročnice</w:t>
      </w:r>
    </w:p>
    <w:p w14:paraId="4020907B" w14:textId="77777777" w:rsidR="00BC3774" w:rsidRDefault="00BC3774" w:rsidP="00BC3774">
      <w:pPr>
        <w:rPr>
          <w:b/>
          <w:bCs/>
          <w:sz w:val="22"/>
          <w:szCs w:val="28"/>
          <w:lang w:val="sl-SI"/>
        </w:rPr>
      </w:pPr>
    </w:p>
    <w:p w14:paraId="61427F4B" w14:textId="77777777" w:rsidR="00DB4F05" w:rsidRDefault="00DB4F05" w:rsidP="00DB4F05">
      <w:pPr>
        <w:ind w:left="567"/>
        <w:rPr>
          <w:sz w:val="22"/>
          <w:szCs w:val="28"/>
          <w:lang w:val="sl-SI"/>
        </w:rPr>
      </w:pPr>
      <w:r w:rsidRPr="00DB4F05">
        <w:rPr>
          <w:sz w:val="22"/>
          <w:szCs w:val="28"/>
          <w:lang w:val="sl-SI"/>
        </w:rPr>
        <w:t xml:space="preserve">Fitosanitarno spričevalo se na podlagi priloge XI Izvedbene uredbe 2019/2072 zahteva za uvoz </w:t>
      </w:r>
      <w:r w:rsidRPr="00DB4F05">
        <w:rPr>
          <w:sz w:val="22"/>
          <w:szCs w:val="28"/>
          <w:u w:val="single"/>
          <w:lang w:val="sl-SI"/>
        </w:rPr>
        <w:t>vseh svežih stročnic</w:t>
      </w:r>
      <w:r w:rsidRPr="00DB4F05">
        <w:rPr>
          <w:sz w:val="22"/>
          <w:szCs w:val="28"/>
          <w:lang w:val="sl-SI"/>
        </w:rPr>
        <w:t xml:space="preserve"> ter za </w:t>
      </w:r>
      <w:r w:rsidRPr="00DB4F05">
        <w:rPr>
          <w:sz w:val="22"/>
          <w:szCs w:val="28"/>
          <w:u w:val="single"/>
          <w:lang w:val="sl-SI"/>
        </w:rPr>
        <w:t>sušene stročnice za setev</w:t>
      </w:r>
      <w:r w:rsidRPr="00DB4F05">
        <w:rPr>
          <w:sz w:val="22"/>
          <w:szCs w:val="28"/>
          <w:lang w:val="sl-SI"/>
        </w:rPr>
        <w:t xml:space="preserve"> iz tretjih držav, razen Švice. </w:t>
      </w:r>
    </w:p>
    <w:p w14:paraId="16862E47" w14:textId="77777777" w:rsidR="00DB4F05" w:rsidRPr="00DB4F05" w:rsidRDefault="00DB4F05" w:rsidP="00DB4F05">
      <w:pPr>
        <w:ind w:left="567"/>
        <w:rPr>
          <w:sz w:val="22"/>
          <w:szCs w:val="28"/>
          <w:lang w:val="sl-SI"/>
        </w:rPr>
      </w:pPr>
    </w:p>
    <w:p w14:paraId="20DA1AF6" w14:textId="34AA1CA1" w:rsidR="00DB4F05" w:rsidRDefault="00DB4F05" w:rsidP="00DB4F05">
      <w:pPr>
        <w:ind w:left="567"/>
        <w:rPr>
          <w:sz w:val="22"/>
          <w:szCs w:val="28"/>
          <w:lang w:val="sl-SI"/>
        </w:rPr>
      </w:pPr>
      <w:r w:rsidRPr="00DB4F05">
        <w:rPr>
          <w:sz w:val="22"/>
          <w:szCs w:val="28"/>
          <w:lang w:val="sl-SI"/>
        </w:rPr>
        <w:t xml:space="preserve">V primeru uvoza sušenih stročnic za prehrano ali krmo, fitosanitarno spričevalo ni potrebno, če je iz priložene dokumentacije (račun, carinska deklaracija) in oznake/etikete na pošiljki in pakiranju </w:t>
      </w:r>
      <w:r w:rsidRPr="00DB4F05">
        <w:rPr>
          <w:b/>
          <w:bCs/>
          <w:sz w:val="22"/>
          <w:szCs w:val="28"/>
          <w:lang w:val="sl-SI"/>
        </w:rPr>
        <w:t>jasno razviden namen uporabe</w:t>
      </w:r>
      <w:r w:rsidRPr="00DB4F05">
        <w:rPr>
          <w:sz w:val="22"/>
          <w:szCs w:val="28"/>
          <w:lang w:val="sl-SI"/>
        </w:rPr>
        <w:t xml:space="preserve"> (»suhe stročnice za prehrano«, »suhe stročnice za krmo«).</w:t>
      </w:r>
    </w:p>
    <w:p w14:paraId="3B7E2B82" w14:textId="77777777" w:rsidR="00BC3774" w:rsidRDefault="00BC3774" w:rsidP="00BC3774">
      <w:pPr>
        <w:rPr>
          <w:sz w:val="22"/>
          <w:szCs w:val="28"/>
          <w:lang w:val="sl-SI"/>
        </w:rPr>
      </w:pPr>
    </w:p>
    <w:p w14:paraId="09CDFFCB" w14:textId="7ACF498A" w:rsidR="003C4D0E" w:rsidRPr="003C4D0E" w:rsidRDefault="003C4D0E" w:rsidP="003C4D0E">
      <w:pPr>
        <w:pStyle w:val="Napis"/>
        <w:ind w:left="567"/>
        <w:rPr>
          <w:b/>
          <w:bCs/>
          <w:color w:val="000000" w:themeColor="text1"/>
          <w:sz w:val="24"/>
          <w:szCs w:val="32"/>
          <w:lang w:val="sl-SI"/>
        </w:rPr>
      </w:pP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Preglednica </w:t>
      </w:r>
      <w:r>
        <w:rPr>
          <w:b/>
          <w:bCs/>
          <w:color w:val="000000" w:themeColor="text1"/>
          <w:sz w:val="20"/>
          <w:szCs w:val="20"/>
          <w:lang w:val="sl-SI"/>
        </w:rPr>
        <w:t>2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: Primeri fitosanitarnih zahtev za uvoz </w:t>
      </w:r>
      <w:r>
        <w:rPr>
          <w:b/>
          <w:bCs/>
          <w:color w:val="000000" w:themeColor="text1"/>
          <w:sz w:val="20"/>
          <w:szCs w:val="20"/>
          <w:lang w:val="sl-SI"/>
        </w:rPr>
        <w:t>stročnic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 (zadnja posodobitev: 1</w:t>
      </w:r>
      <w:r w:rsidR="006C6DED">
        <w:rPr>
          <w:b/>
          <w:bCs/>
          <w:color w:val="000000" w:themeColor="text1"/>
          <w:sz w:val="20"/>
          <w:szCs w:val="20"/>
          <w:lang w:val="sl-SI"/>
        </w:rPr>
        <w:t>9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>. 6. 2024)</w:t>
      </w: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</w:tblPr>
      <w:tblGrid>
        <w:gridCol w:w="3337"/>
        <w:gridCol w:w="3342"/>
        <w:gridCol w:w="3373"/>
        <w:gridCol w:w="3376"/>
      </w:tblGrid>
      <w:tr w:rsidR="0014064B" w:rsidRPr="00500F27" w14:paraId="11F3184F" w14:textId="77777777" w:rsidTr="41DD5601">
        <w:tc>
          <w:tcPr>
            <w:tcW w:w="3498" w:type="dxa"/>
          </w:tcPr>
          <w:p w14:paraId="449B7CE4" w14:textId="77777777" w:rsidR="003C4D0E" w:rsidRPr="00500F27" w:rsidRDefault="003C4D0E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Blago</w:t>
            </w:r>
          </w:p>
        </w:tc>
        <w:tc>
          <w:tcPr>
            <w:tcW w:w="3499" w:type="dxa"/>
          </w:tcPr>
          <w:p w14:paraId="1C12FF70" w14:textId="77777777" w:rsidR="003C4D0E" w:rsidRPr="00500F27" w:rsidRDefault="003C4D0E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Država porekla</w:t>
            </w:r>
          </w:p>
        </w:tc>
        <w:tc>
          <w:tcPr>
            <w:tcW w:w="3499" w:type="dxa"/>
          </w:tcPr>
          <w:p w14:paraId="1FDE1F8A" w14:textId="77777777" w:rsidR="003C4D0E" w:rsidRPr="00500F27" w:rsidRDefault="003C4D0E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Fitosanitarno spričevalo</w:t>
            </w:r>
          </w:p>
        </w:tc>
        <w:tc>
          <w:tcPr>
            <w:tcW w:w="3499" w:type="dxa"/>
          </w:tcPr>
          <w:p w14:paraId="276CBF49" w14:textId="33D9268B" w:rsidR="003C4D0E" w:rsidRPr="00500F27" w:rsidRDefault="77EEC383">
            <w:pPr>
              <w:rPr>
                <w:b/>
                <w:bCs/>
                <w:sz w:val="22"/>
                <w:szCs w:val="22"/>
                <w:lang w:val="sl-SI"/>
              </w:rPr>
            </w:pPr>
            <w:r w:rsidRPr="5741A950">
              <w:rPr>
                <w:b/>
                <w:bCs/>
                <w:sz w:val="22"/>
                <w:szCs w:val="22"/>
                <w:lang w:val="sl-SI"/>
              </w:rPr>
              <w:t>Druge zahteve ob uvozu</w:t>
            </w:r>
          </w:p>
        </w:tc>
      </w:tr>
      <w:tr w:rsidR="0014064B" w:rsidRPr="007108DB" w14:paraId="49151277" w14:textId="77777777" w:rsidTr="41DD5601">
        <w:trPr>
          <w:trHeight w:val="561"/>
        </w:trPr>
        <w:tc>
          <w:tcPr>
            <w:tcW w:w="3498" w:type="dxa"/>
            <w:vAlign w:val="center"/>
          </w:tcPr>
          <w:p w14:paraId="35F8386F" w14:textId="724E223F" w:rsidR="003C4D0E" w:rsidRPr="00500F27" w:rsidRDefault="003C4D0E" w:rsidP="00A17F97">
            <w:pPr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 xml:space="preserve">Seme </w:t>
            </w:r>
            <w:r>
              <w:rPr>
                <w:sz w:val="22"/>
                <w:szCs w:val="28"/>
                <w:lang w:val="sl-SI"/>
              </w:rPr>
              <w:t>boba</w:t>
            </w:r>
          </w:p>
        </w:tc>
        <w:tc>
          <w:tcPr>
            <w:tcW w:w="3499" w:type="dxa"/>
            <w:vAlign w:val="center"/>
          </w:tcPr>
          <w:p w14:paraId="0E99DAD6" w14:textId="238AC668" w:rsidR="003C4D0E" w:rsidRPr="00500F27" w:rsidRDefault="0014064B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Moldavija</w:t>
            </w:r>
          </w:p>
        </w:tc>
        <w:tc>
          <w:tcPr>
            <w:tcW w:w="3499" w:type="dxa"/>
            <w:vAlign w:val="center"/>
          </w:tcPr>
          <w:p w14:paraId="3F6CF56C" w14:textId="77777777" w:rsidR="003C4D0E" w:rsidRPr="00500F27" w:rsidRDefault="003C4D0E" w:rsidP="00A17F97">
            <w:pPr>
              <w:jc w:val="center"/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DA</w:t>
            </w:r>
          </w:p>
        </w:tc>
        <w:tc>
          <w:tcPr>
            <w:tcW w:w="3499" w:type="dxa"/>
          </w:tcPr>
          <w:p w14:paraId="520FF41E" w14:textId="6A441DE1" w:rsidR="003C4D0E" w:rsidRPr="00500F27" w:rsidRDefault="006478E8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 xml:space="preserve">Za količine nad 2 kg veljajo zahteve iz </w:t>
            </w:r>
            <w:r w:rsidRPr="00500F27">
              <w:rPr>
                <w:sz w:val="22"/>
                <w:szCs w:val="28"/>
                <w:lang w:val="sl-SI"/>
              </w:rPr>
              <w:t>29. člen</w:t>
            </w:r>
            <w:r>
              <w:rPr>
                <w:sz w:val="22"/>
                <w:szCs w:val="28"/>
                <w:lang w:val="sl-SI"/>
              </w:rPr>
              <w:t>a</w:t>
            </w:r>
            <w:r w:rsidRPr="00500F27">
              <w:rPr>
                <w:sz w:val="22"/>
                <w:szCs w:val="28"/>
                <w:lang w:val="sl-SI"/>
              </w:rPr>
              <w:t xml:space="preserve"> </w:t>
            </w:r>
            <w:r w:rsidR="003C4D0E" w:rsidRPr="00500F27">
              <w:rPr>
                <w:sz w:val="22"/>
                <w:szCs w:val="28"/>
                <w:lang w:val="sl-SI"/>
              </w:rPr>
              <w:t xml:space="preserve">ZSMKR – enakovrednost semenskega </w:t>
            </w:r>
            <w:r w:rsidR="003C4D0E" w:rsidRPr="00500F27">
              <w:rPr>
                <w:sz w:val="22"/>
                <w:szCs w:val="28"/>
                <w:lang w:val="sl-SI"/>
              </w:rPr>
              <w:lastRenderedPageBreak/>
              <w:t>materiala kmetijskih rastlin in sorta vpisana v sortno listo ali skupni katalog sort</w:t>
            </w:r>
          </w:p>
        </w:tc>
      </w:tr>
      <w:tr w:rsidR="0014064B" w:rsidRPr="007108DB" w14:paraId="38B286D9" w14:textId="77777777" w:rsidTr="41DD5601">
        <w:trPr>
          <w:trHeight w:val="838"/>
        </w:trPr>
        <w:tc>
          <w:tcPr>
            <w:tcW w:w="3498" w:type="dxa"/>
            <w:vAlign w:val="center"/>
          </w:tcPr>
          <w:p w14:paraId="48724AD4" w14:textId="2975C02E" w:rsidR="003C4D0E" w:rsidRPr="00500F27" w:rsidRDefault="003C4D0E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lastRenderedPageBreak/>
              <w:t>Seme graha za prehrano</w:t>
            </w:r>
          </w:p>
        </w:tc>
        <w:tc>
          <w:tcPr>
            <w:tcW w:w="3499" w:type="dxa"/>
            <w:vAlign w:val="center"/>
          </w:tcPr>
          <w:p w14:paraId="63AD7A8F" w14:textId="77777777" w:rsidR="003C4D0E" w:rsidRPr="00500F27" w:rsidRDefault="003C4D0E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Srbija</w:t>
            </w:r>
          </w:p>
        </w:tc>
        <w:tc>
          <w:tcPr>
            <w:tcW w:w="3499" w:type="dxa"/>
            <w:vAlign w:val="center"/>
          </w:tcPr>
          <w:p w14:paraId="1143AE19" w14:textId="0850ADAE" w:rsidR="003C4D0E" w:rsidRPr="00500F27" w:rsidRDefault="003C4D0E" w:rsidP="00A17F97">
            <w:pPr>
              <w:jc w:val="center"/>
              <w:rPr>
                <w:sz w:val="22"/>
                <w:szCs w:val="22"/>
                <w:lang w:val="sl-SI"/>
              </w:rPr>
            </w:pPr>
            <w:r w:rsidRPr="41DD5601">
              <w:rPr>
                <w:sz w:val="22"/>
                <w:szCs w:val="22"/>
                <w:lang w:val="sl-SI"/>
              </w:rPr>
              <w:t>NE</w:t>
            </w:r>
            <w:r w:rsidR="74FBF342" w:rsidRPr="41DD5601">
              <w:rPr>
                <w:sz w:val="22"/>
                <w:szCs w:val="22"/>
                <w:lang w:val="sl-SI"/>
              </w:rPr>
              <w:t>*</w:t>
            </w:r>
          </w:p>
        </w:tc>
        <w:tc>
          <w:tcPr>
            <w:tcW w:w="3499" w:type="dxa"/>
          </w:tcPr>
          <w:p w14:paraId="6C7AA901" w14:textId="413A0606" w:rsidR="003C4D0E" w:rsidRPr="00DB4F05" w:rsidRDefault="74FBF342" w:rsidP="00A17F97">
            <w:pPr>
              <w:rPr>
                <w:sz w:val="22"/>
                <w:szCs w:val="22"/>
                <w:lang w:val="sl-SI"/>
              </w:rPr>
            </w:pPr>
            <w:r w:rsidRPr="41DD5601">
              <w:rPr>
                <w:sz w:val="22"/>
                <w:szCs w:val="22"/>
                <w:lang w:val="sl-SI"/>
              </w:rPr>
              <w:t xml:space="preserve">*Samo ob pogoju, da je </w:t>
            </w:r>
            <w:r w:rsidR="009801F6" w:rsidRPr="41DD5601">
              <w:rPr>
                <w:sz w:val="22"/>
                <w:szCs w:val="22"/>
                <w:lang w:val="sl-SI"/>
              </w:rPr>
              <w:t xml:space="preserve">namen uporabe </w:t>
            </w:r>
            <w:r w:rsidR="2A9079E6" w:rsidRPr="41DD5601">
              <w:rPr>
                <w:sz w:val="22"/>
                <w:szCs w:val="22"/>
                <w:lang w:val="sl-SI"/>
              </w:rPr>
              <w:t>j</w:t>
            </w:r>
            <w:r w:rsidR="003C4D0E" w:rsidRPr="41DD5601">
              <w:rPr>
                <w:sz w:val="22"/>
                <w:szCs w:val="22"/>
                <w:lang w:val="sl-SI"/>
              </w:rPr>
              <w:t>asno razviden iz priložene dokumentacije in pakiranja</w:t>
            </w:r>
          </w:p>
        </w:tc>
      </w:tr>
    </w:tbl>
    <w:p w14:paraId="4EDE637C" w14:textId="77777777" w:rsidR="003C4D0E" w:rsidRPr="00DB4F05" w:rsidRDefault="003C4D0E" w:rsidP="00DB4F05">
      <w:pPr>
        <w:ind w:left="567"/>
        <w:rPr>
          <w:sz w:val="22"/>
          <w:szCs w:val="28"/>
          <w:lang w:val="sl-SI"/>
        </w:rPr>
      </w:pPr>
    </w:p>
    <w:p w14:paraId="026CFB8E" w14:textId="77777777" w:rsidR="00515497" w:rsidRDefault="00515497" w:rsidP="00DB4F05">
      <w:pPr>
        <w:ind w:left="567"/>
        <w:rPr>
          <w:b/>
          <w:bCs/>
          <w:sz w:val="22"/>
          <w:szCs w:val="28"/>
          <w:lang w:val="sl-SI"/>
        </w:rPr>
      </w:pPr>
    </w:p>
    <w:p w14:paraId="415BC25A" w14:textId="77777777" w:rsidR="0014064B" w:rsidRDefault="0014064B" w:rsidP="00DB4F05">
      <w:pPr>
        <w:ind w:left="567"/>
        <w:rPr>
          <w:b/>
          <w:bCs/>
          <w:sz w:val="22"/>
          <w:szCs w:val="28"/>
          <w:lang w:val="sl-SI"/>
        </w:rPr>
      </w:pPr>
    </w:p>
    <w:p w14:paraId="65AABC40" w14:textId="77777777" w:rsidR="0014064B" w:rsidRPr="00500F27" w:rsidRDefault="0014064B" w:rsidP="00DB4F05">
      <w:pPr>
        <w:ind w:left="567"/>
        <w:rPr>
          <w:b/>
          <w:bCs/>
          <w:sz w:val="22"/>
          <w:szCs w:val="28"/>
          <w:lang w:val="sl-SI"/>
        </w:rPr>
      </w:pPr>
    </w:p>
    <w:p w14:paraId="22028B14" w14:textId="0384A5F9" w:rsidR="00515497" w:rsidRDefault="00515497" w:rsidP="00DB4F05">
      <w:pPr>
        <w:ind w:left="567"/>
        <w:rPr>
          <w:b/>
          <w:bCs/>
          <w:sz w:val="22"/>
          <w:szCs w:val="22"/>
          <w:lang w:val="sl-SI"/>
        </w:rPr>
      </w:pPr>
      <w:r w:rsidRPr="0C740740">
        <w:rPr>
          <w:b/>
          <w:bCs/>
          <w:sz w:val="22"/>
          <w:szCs w:val="22"/>
          <w:lang w:val="sl-SI"/>
        </w:rPr>
        <w:t>Oreš</w:t>
      </w:r>
      <w:r w:rsidR="0014064B" w:rsidRPr="0C740740">
        <w:rPr>
          <w:b/>
          <w:bCs/>
          <w:sz w:val="22"/>
          <w:szCs w:val="22"/>
          <w:lang w:val="sl-SI"/>
        </w:rPr>
        <w:t>č</w:t>
      </w:r>
      <w:r w:rsidRPr="0C740740">
        <w:rPr>
          <w:b/>
          <w:bCs/>
          <w:sz w:val="22"/>
          <w:szCs w:val="22"/>
          <w:lang w:val="sl-SI"/>
        </w:rPr>
        <w:t>ki in semena borov, namenjen</w:t>
      </w:r>
      <w:r w:rsidR="6B559053" w:rsidRPr="0C740740">
        <w:rPr>
          <w:b/>
          <w:bCs/>
          <w:sz w:val="22"/>
          <w:szCs w:val="22"/>
          <w:lang w:val="sl-SI"/>
        </w:rPr>
        <w:t>i</w:t>
      </w:r>
      <w:r w:rsidRPr="0C740740">
        <w:rPr>
          <w:b/>
          <w:bCs/>
          <w:sz w:val="22"/>
          <w:szCs w:val="22"/>
          <w:lang w:val="sl-SI"/>
        </w:rPr>
        <w:t xml:space="preserve"> za prehrano</w:t>
      </w:r>
    </w:p>
    <w:p w14:paraId="13CCF7EA" w14:textId="77777777" w:rsidR="0014064B" w:rsidRDefault="0014064B" w:rsidP="00DB4F05">
      <w:pPr>
        <w:ind w:left="567"/>
        <w:rPr>
          <w:b/>
          <w:bCs/>
          <w:sz w:val="22"/>
          <w:szCs w:val="28"/>
          <w:lang w:val="sl-SI"/>
        </w:rPr>
      </w:pPr>
    </w:p>
    <w:p w14:paraId="7D79C870" w14:textId="77777777" w:rsidR="0014064B" w:rsidRDefault="0014064B" w:rsidP="0014064B">
      <w:pPr>
        <w:ind w:left="567"/>
        <w:jc w:val="both"/>
        <w:rPr>
          <w:sz w:val="22"/>
          <w:szCs w:val="28"/>
          <w:lang w:val="sl-SI"/>
        </w:rPr>
      </w:pPr>
      <w:r w:rsidRPr="0014064B">
        <w:rPr>
          <w:sz w:val="22"/>
          <w:szCs w:val="28"/>
          <w:lang w:val="sl-SI"/>
        </w:rPr>
        <w:t xml:space="preserve">Fitosanitarno spričevalo se na podlagi priloge XI Izvedbene uredbe 2019/2072 zahteva za uvoz </w:t>
      </w:r>
      <w:r w:rsidRPr="0014064B">
        <w:rPr>
          <w:sz w:val="22"/>
          <w:szCs w:val="28"/>
          <w:u w:val="single"/>
          <w:lang w:val="sl-SI"/>
        </w:rPr>
        <w:t>celih, svežih oreškov v zeleni lupini tako za namen prehrane kot tudi za setev</w:t>
      </w:r>
      <w:r w:rsidRPr="0014064B">
        <w:rPr>
          <w:sz w:val="22"/>
          <w:szCs w:val="28"/>
          <w:lang w:val="sl-SI"/>
        </w:rPr>
        <w:t xml:space="preserve">. Primeri oreškov: brazilski orehi, indijski orehi, mandeljni, lešniki, navadni orehi, kostanji, pistacije, </w:t>
      </w:r>
      <w:proofErr w:type="spellStart"/>
      <w:r w:rsidRPr="0014064B">
        <w:rPr>
          <w:sz w:val="22"/>
          <w:szCs w:val="28"/>
          <w:lang w:val="sl-SI"/>
        </w:rPr>
        <w:t>makadamije</w:t>
      </w:r>
      <w:proofErr w:type="spellEnd"/>
      <w:r w:rsidRPr="0014064B">
        <w:rPr>
          <w:sz w:val="22"/>
          <w:szCs w:val="28"/>
          <w:lang w:val="sl-SI"/>
        </w:rPr>
        <w:t xml:space="preserve"> in podobno (če so sveži in v zeleni lupini). </w:t>
      </w:r>
    </w:p>
    <w:p w14:paraId="6D271262" w14:textId="77777777" w:rsidR="0014064B" w:rsidRPr="0014064B" w:rsidRDefault="0014064B" w:rsidP="0014064B">
      <w:pPr>
        <w:ind w:left="567"/>
        <w:jc w:val="both"/>
        <w:rPr>
          <w:sz w:val="22"/>
          <w:szCs w:val="28"/>
          <w:lang w:val="sl-SI"/>
        </w:rPr>
      </w:pPr>
    </w:p>
    <w:p w14:paraId="3CD72752" w14:textId="35866B9E" w:rsidR="0014064B" w:rsidRDefault="0014064B" w:rsidP="0014064B">
      <w:pPr>
        <w:ind w:left="567"/>
        <w:jc w:val="both"/>
        <w:rPr>
          <w:sz w:val="22"/>
          <w:szCs w:val="28"/>
          <w:lang w:val="sl-SI"/>
        </w:rPr>
      </w:pPr>
      <w:r w:rsidRPr="0014064B">
        <w:rPr>
          <w:sz w:val="22"/>
          <w:szCs w:val="28"/>
          <w:lang w:val="sl-SI"/>
        </w:rPr>
        <w:t>Fitosanitarno spričevalo se zahteva tudi za določena sveža semena borov v lupini (</w:t>
      </w:r>
      <w:proofErr w:type="spellStart"/>
      <w:r w:rsidRPr="0014064B">
        <w:rPr>
          <w:i/>
          <w:iCs/>
          <w:sz w:val="22"/>
          <w:szCs w:val="28"/>
          <w:lang w:val="sl-SI"/>
        </w:rPr>
        <w:t>Pinus</w:t>
      </w:r>
      <w:proofErr w:type="spellEnd"/>
      <w:r w:rsidRPr="0014064B">
        <w:rPr>
          <w:sz w:val="22"/>
          <w:szCs w:val="28"/>
          <w:lang w:val="sl-SI"/>
        </w:rPr>
        <w:t xml:space="preserve"> </w:t>
      </w:r>
      <w:proofErr w:type="spellStart"/>
      <w:r w:rsidRPr="0014064B">
        <w:rPr>
          <w:sz w:val="22"/>
          <w:szCs w:val="28"/>
          <w:lang w:val="sl-SI"/>
        </w:rPr>
        <w:t>spp</w:t>
      </w:r>
      <w:proofErr w:type="spellEnd"/>
      <w:r w:rsidRPr="0014064B">
        <w:rPr>
          <w:sz w:val="22"/>
          <w:szCs w:val="28"/>
          <w:lang w:val="sl-SI"/>
        </w:rPr>
        <w:t xml:space="preserve">. ), z ali brez storžev, ki bi se lahko uporabljala tudi za prehrano. Uvoz svežega semena v lupini brez fitosanitarnega spričevala je mogoč </w:t>
      </w:r>
      <w:r w:rsidR="00615FBE">
        <w:rPr>
          <w:sz w:val="22"/>
          <w:szCs w:val="28"/>
          <w:lang w:val="sl-SI"/>
        </w:rPr>
        <w:t>le</w:t>
      </w:r>
      <w:r w:rsidRPr="0014064B">
        <w:rPr>
          <w:sz w:val="22"/>
          <w:szCs w:val="28"/>
          <w:lang w:val="sl-SI"/>
        </w:rPr>
        <w:t>, če je</w:t>
      </w:r>
      <w:r>
        <w:rPr>
          <w:sz w:val="22"/>
          <w:szCs w:val="28"/>
          <w:lang w:val="sl-SI"/>
        </w:rPr>
        <w:t xml:space="preserve"> iz</w:t>
      </w:r>
      <w:r w:rsidRPr="0014064B">
        <w:rPr>
          <w:sz w:val="22"/>
          <w:szCs w:val="28"/>
          <w:lang w:val="sl-SI"/>
        </w:rPr>
        <w:t xml:space="preserve"> priložene dokumentacije (račun, carinska deklaracija) in oznake/etikete na pošiljki </w:t>
      </w:r>
      <w:r w:rsidR="009B0FEB">
        <w:rPr>
          <w:sz w:val="22"/>
          <w:szCs w:val="28"/>
          <w:lang w:val="sl-SI"/>
        </w:rPr>
        <w:t>ter</w:t>
      </w:r>
      <w:r w:rsidRPr="0014064B">
        <w:rPr>
          <w:sz w:val="22"/>
          <w:szCs w:val="28"/>
          <w:lang w:val="sl-SI"/>
        </w:rPr>
        <w:t xml:space="preserve"> načina pakiranja </w:t>
      </w:r>
      <w:r w:rsidRPr="0014064B">
        <w:rPr>
          <w:b/>
          <w:bCs/>
          <w:sz w:val="22"/>
          <w:szCs w:val="28"/>
          <w:lang w:val="sl-SI"/>
        </w:rPr>
        <w:t>jasno razviden namen uporabe</w:t>
      </w:r>
      <w:r w:rsidRPr="0014064B">
        <w:rPr>
          <w:sz w:val="22"/>
          <w:szCs w:val="28"/>
          <w:lang w:val="sl-SI"/>
        </w:rPr>
        <w:t xml:space="preserve"> (»za prehrano«). Primer: sibirska cedra - sveže seme v lupini, za prehrano</w:t>
      </w:r>
      <w:r>
        <w:rPr>
          <w:sz w:val="22"/>
          <w:szCs w:val="28"/>
          <w:lang w:val="sl-SI"/>
        </w:rPr>
        <w:t>.</w:t>
      </w:r>
    </w:p>
    <w:p w14:paraId="13FED2C8" w14:textId="77777777" w:rsidR="0014064B" w:rsidRDefault="0014064B" w:rsidP="0014064B">
      <w:pPr>
        <w:ind w:left="567"/>
        <w:jc w:val="both"/>
        <w:rPr>
          <w:sz w:val="22"/>
          <w:szCs w:val="28"/>
          <w:lang w:val="sl-SI"/>
        </w:rPr>
      </w:pPr>
    </w:p>
    <w:p w14:paraId="6848CCBD" w14:textId="63EEAF0E" w:rsidR="0014064B" w:rsidRPr="0014064B" w:rsidRDefault="0014064B" w:rsidP="0014064B">
      <w:pPr>
        <w:pStyle w:val="Napis"/>
        <w:ind w:left="567"/>
        <w:rPr>
          <w:b/>
          <w:bCs/>
          <w:color w:val="000000" w:themeColor="text1"/>
          <w:sz w:val="24"/>
          <w:szCs w:val="32"/>
          <w:lang w:val="sl-SI"/>
        </w:rPr>
      </w:pP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Preglednica </w:t>
      </w:r>
      <w:r>
        <w:rPr>
          <w:b/>
          <w:bCs/>
          <w:color w:val="000000" w:themeColor="text1"/>
          <w:sz w:val="20"/>
          <w:szCs w:val="20"/>
          <w:lang w:val="sl-SI"/>
        </w:rPr>
        <w:t>3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: Primeri fitosanitarnih zahtev za uvoz </w:t>
      </w:r>
      <w:r>
        <w:rPr>
          <w:b/>
          <w:bCs/>
          <w:color w:val="000000" w:themeColor="text1"/>
          <w:sz w:val="20"/>
          <w:szCs w:val="20"/>
          <w:lang w:val="sl-SI"/>
        </w:rPr>
        <w:t>oreškov in semena borov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 xml:space="preserve"> (zadnja posodobitev: 1</w:t>
      </w:r>
      <w:r w:rsidR="006C6DED">
        <w:rPr>
          <w:b/>
          <w:bCs/>
          <w:color w:val="000000" w:themeColor="text1"/>
          <w:sz w:val="20"/>
          <w:szCs w:val="20"/>
          <w:lang w:val="sl-SI"/>
        </w:rPr>
        <w:t>9</w:t>
      </w:r>
      <w:r w:rsidRPr="00500F27">
        <w:rPr>
          <w:b/>
          <w:bCs/>
          <w:color w:val="000000" w:themeColor="text1"/>
          <w:sz w:val="20"/>
          <w:szCs w:val="20"/>
          <w:lang w:val="sl-SI"/>
        </w:rPr>
        <w:t>. 6. 2024)</w:t>
      </w: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</w:tblPr>
      <w:tblGrid>
        <w:gridCol w:w="3336"/>
        <w:gridCol w:w="3345"/>
        <w:gridCol w:w="3372"/>
        <w:gridCol w:w="3375"/>
      </w:tblGrid>
      <w:tr w:rsidR="0014064B" w:rsidRPr="00500F27" w14:paraId="0AF9A759" w14:textId="77777777" w:rsidTr="41DD5601">
        <w:tc>
          <w:tcPr>
            <w:tcW w:w="3498" w:type="dxa"/>
          </w:tcPr>
          <w:p w14:paraId="50F204AD" w14:textId="77777777" w:rsidR="0014064B" w:rsidRPr="00500F27" w:rsidRDefault="0014064B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Blago</w:t>
            </w:r>
          </w:p>
        </w:tc>
        <w:tc>
          <w:tcPr>
            <w:tcW w:w="3499" w:type="dxa"/>
          </w:tcPr>
          <w:p w14:paraId="6FAA3D15" w14:textId="77777777" w:rsidR="0014064B" w:rsidRPr="00500F27" w:rsidRDefault="0014064B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Država porekla</w:t>
            </w:r>
          </w:p>
        </w:tc>
        <w:tc>
          <w:tcPr>
            <w:tcW w:w="3499" w:type="dxa"/>
          </w:tcPr>
          <w:p w14:paraId="70F63F78" w14:textId="77777777" w:rsidR="0014064B" w:rsidRPr="00500F27" w:rsidRDefault="0014064B" w:rsidP="00A17F97">
            <w:pPr>
              <w:rPr>
                <w:b/>
                <w:bCs/>
                <w:sz w:val="22"/>
                <w:szCs w:val="28"/>
                <w:lang w:val="sl-SI"/>
              </w:rPr>
            </w:pPr>
            <w:r w:rsidRPr="00500F27">
              <w:rPr>
                <w:b/>
                <w:bCs/>
                <w:sz w:val="22"/>
                <w:szCs w:val="28"/>
                <w:lang w:val="sl-SI"/>
              </w:rPr>
              <w:t>Fitosanitarno spričevalo</w:t>
            </w:r>
          </w:p>
        </w:tc>
        <w:tc>
          <w:tcPr>
            <w:tcW w:w="3499" w:type="dxa"/>
          </w:tcPr>
          <w:p w14:paraId="31EDCDB7" w14:textId="100C4123" w:rsidR="0014064B" w:rsidRPr="00500F27" w:rsidRDefault="1DE87315">
            <w:pPr>
              <w:rPr>
                <w:b/>
                <w:bCs/>
                <w:sz w:val="22"/>
                <w:szCs w:val="22"/>
                <w:lang w:val="sl-SI"/>
              </w:rPr>
            </w:pPr>
            <w:r w:rsidRPr="5741A950">
              <w:rPr>
                <w:b/>
                <w:bCs/>
                <w:sz w:val="22"/>
                <w:szCs w:val="22"/>
                <w:lang w:val="sl-SI"/>
              </w:rPr>
              <w:t>Druge zahteve ob uvozu</w:t>
            </w:r>
          </w:p>
        </w:tc>
      </w:tr>
      <w:tr w:rsidR="0014064B" w:rsidRPr="00500F27" w14:paraId="4AFAA9DB" w14:textId="77777777" w:rsidTr="41DD5601">
        <w:trPr>
          <w:trHeight w:val="400"/>
        </w:trPr>
        <w:tc>
          <w:tcPr>
            <w:tcW w:w="3498" w:type="dxa"/>
            <w:vAlign w:val="center"/>
          </w:tcPr>
          <w:p w14:paraId="2695A7D9" w14:textId="684C4783" w:rsidR="0014064B" w:rsidRPr="00500F27" w:rsidRDefault="0014064B" w:rsidP="00A17F97">
            <w:pPr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S</w:t>
            </w:r>
            <w:r>
              <w:rPr>
                <w:sz w:val="22"/>
                <w:szCs w:val="28"/>
                <w:lang w:val="sl-SI"/>
              </w:rPr>
              <w:t>veži, celi muškatni oreščki</w:t>
            </w:r>
          </w:p>
        </w:tc>
        <w:tc>
          <w:tcPr>
            <w:tcW w:w="3499" w:type="dxa"/>
            <w:vAlign w:val="center"/>
          </w:tcPr>
          <w:p w14:paraId="5654F13E" w14:textId="67B6A972" w:rsidR="0014064B" w:rsidRPr="00500F27" w:rsidRDefault="0014064B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Indonezija</w:t>
            </w:r>
          </w:p>
        </w:tc>
        <w:tc>
          <w:tcPr>
            <w:tcW w:w="3499" w:type="dxa"/>
            <w:vAlign w:val="center"/>
          </w:tcPr>
          <w:p w14:paraId="13B7C752" w14:textId="77777777" w:rsidR="0014064B" w:rsidRPr="00500F27" w:rsidRDefault="0014064B" w:rsidP="00A17F97">
            <w:pPr>
              <w:jc w:val="center"/>
              <w:rPr>
                <w:sz w:val="22"/>
                <w:szCs w:val="28"/>
                <w:lang w:val="sl-SI"/>
              </w:rPr>
            </w:pPr>
            <w:r w:rsidRPr="00500F27">
              <w:rPr>
                <w:sz w:val="22"/>
                <w:szCs w:val="28"/>
                <w:lang w:val="sl-SI"/>
              </w:rPr>
              <w:t>DA</w:t>
            </w:r>
          </w:p>
        </w:tc>
        <w:tc>
          <w:tcPr>
            <w:tcW w:w="3499" w:type="dxa"/>
            <w:vAlign w:val="center"/>
          </w:tcPr>
          <w:p w14:paraId="0C664891" w14:textId="06F3B098" w:rsidR="0014064B" w:rsidRPr="00500F27" w:rsidRDefault="0014064B" w:rsidP="0014064B">
            <w:pPr>
              <w:jc w:val="center"/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NE</w:t>
            </w:r>
          </w:p>
        </w:tc>
      </w:tr>
      <w:tr w:rsidR="0014064B" w:rsidRPr="007108DB" w14:paraId="242E5782" w14:textId="77777777" w:rsidTr="41DD5601">
        <w:trPr>
          <w:trHeight w:val="845"/>
        </w:trPr>
        <w:tc>
          <w:tcPr>
            <w:tcW w:w="3498" w:type="dxa"/>
            <w:vAlign w:val="center"/>
          </w:tcPr>
          <w:p w14:paraId="0D5325D5" w14:textId="544EF2B1" w:rsidR="0014064B" w:rsidRPr="00500F27" w:rsidRDefault="0014064B" w:rsidP="00A17F97">
            <w:pPr>
              <w:rPr>
                <w:sz w:val="22"/>
                <w:szCs w:val="22"/>
                <w:lang w:val="sl-SI"/>
              </w:rPr>
            </w:pPr>
            <w:r w:rsidRPr="764BA822">
              <w:rPr>
                <w:sz w:val="22"/>
                <w:szCs w:val="22"/>
                <w:lang w:val="sl-SI"/>
              </w:rPr>
              <w:t>S</w:t>
            </w:r>
            <w:r w:rsidR="000C5AB6" w:rsidRPr="764BA822">
              <w:rPr>
                <w:sz w:val="22"/>
                <w:szCs w:val="22"/>
                <w:lang w:val="sl-SI"/>
              </w:rPr>
              <w:t>veže seme sibirske cedre v lupini</w:t>
            </w:r>
            <w:r w:rsidR="4CF73364" w:rsidRPr="764BA822">
              <w:rPr>
                <w:sz w:val="22"/>
                <w:szCs w:val="22"/>
                <w:lang w:val="sl-SI"/>
              </w:rPr>
              <w:t>, za prehrano</w:t>
            </w:r>
          </w:p>
        </w:tc>
        <w:tc>
          <w:tcPr>
            <w:tcW w:w="3499" w:type="dxa"/>
            <w:vAlign w:val="center"/>
          </w:tcPr>
          <w:p w14:paraId="49DF05BD" w14:textId="20B61D42" w:rsidR="0014064B" w:rsidRPr="00500F27" w:rsidRDefault="000C5AB6" w:rsidP="00A17F97">
            <w:pPr>
              <w:rPr>
                <w:sz w:val="22"/>
                <w:szCs w:val="28"/>
                <w:lang w:val="sl-SI"/>
              </w:rPr>
            </w:pPr>
            <w:r>
              <w:rPr>
                <w:sz w:val="22"/>
                <w:szCs w:val="28"/>
                <w:lang w:val="sl-SI"/>
              </w:rPr>
              <w:t>Ukrajina</w:t>
            </w:r>
          </w:p>
        </w:tc>
        <w:tc>
          <w:tcPr>
            <w:tcW w:w="3499" w:type="dxa"/>
            <w:vAlign w:val="center"/>
          </w:tcPr>
          <w:p w14:paraId="0BEC07B1" w14:textId="4B9C075D" w:rsidR="0014064B" w:rsidRPr="00500F27" w:rsidRDefault="230606BF" w:rsidP="00A17F97">
            <w:pPr>
              <w:jc w:val="center"/>
              <w:rPr>
                <w:sz w:val="22"/>
                <w:szCs w:val="22"/>
                <w:lang w:val="sl-SI"/>
              </w:rPr>
            </w:pPr>
            <w:r w:rsidRPr="41DD5601" w:rsidDel="0014064B">
              <w:rPr>
                <w:sz w:val="22"/>
                <w:szCs w:val="22"/>
                <w:lang w:val="sl-SI"/>
              </w:rPr>
              <w:t>NE</w:t>
            </w:r>
            <w:r w:rsidR="1AF25401" w:rsidRPr="6A47AD99">
              <w:rPr>
                <w:sz w:val="22"/>
                <w:szCs w:val="22"/>
                <w:lang w:val="sl-SI"/>
              </w:rPr>
              <w:t>*</w:t>
            </w:r>
          </w:p>
        </w:tc>
        <w:tc>
          <w:tcPr>
            <w:tcW w:w="3499" w:type="dxa"/>
          </w:tcPr>
          <w:p w14:paraId="78EFD795" w14:textId="24C0C095" w:rsidR="0014064B" w:rsidRPr="00DB4F05" w:rsidRDefault="4C5E05EA">
            <w:pPr>
              <w:rPr>
                <w:sz w:val="22"/>
                <w:szCs w:val="22"/>
                <w:lang w:val="sl-SI"/>
              </w:rPr>
            </w:pPr>
            <w:r w:rsidRPr="41DD5601">
              <w:rPr>
                <w:sz w:val="22"/>
                <w:szCs w:val="22"/>
                <w:lang w:val="sl-SI"/>
              </w:rPr>
              <w:t xml:space="preserve">*Izjema od fitosanitarnega spričevala </w:t>
            </w:r>
            <w:r w:rsidR="009801F6">
              <w:rPr>
                <w:sz w:val="22"/>
                <w:szCs w:val="22"/>
                <w:lang w:val="sl-SI"/>
              </w:rPr>
              <w:t>le</w:t>
            </w:r>
            <w:r w:rsidRPr="41DD5601">
              <w:rPr>
                <w:sz w:val="22"/>
                <w:szCs w:val="22"/>
                <w:lang w:val="sl-SI"/>
              </w:rPr>
              <w:t xml:space="preserve"> </w:t>
            </w:r>
            <w:r w:rsidRPr="7383B95C">
              <w:rPr>
                <w:sz w:val="22"/>
                <w:szCs w:val="22"/>
                <w:lang w:val="sl-SI"/>
              </w:rPr>
              <w:t xml:space="preserve">v primerih, ko je </w:t>
            </w:r>
            <w:r w:rsidR="009801F6" w:rsidRPr="41DD5601" w:rsidDel="0014064B">
              <w:rPr>
                <w:sz w:val="22"/>
                <w:szCs w:val="22"/>
                <w:lang w:val="sl-SI"/>
              </w:rPr>
              <w:t>namen uporabe</w:t>
            </w:r>
            <w:r w:rsidR="009801F6" w:rsidRPr="7383B95C">
              <w:rPr>
                <w:sz w:val="22"/>
                <w:szCs w:val="22"/>
                <w:lang w:val="sl-SI"/>
              </w:rPr>
              <w:t xml:space="preserve"> </w:t>
            </w:r>
            <w:r w:rsidRPr="7383B95C">
              <w:rPr>
                <w:sz w:val="22"/>
                <w:szCs w:val="22"/>
                <w:lang w:val="sl-SI"/>
              </w:rPr>
              <w:t>j</w:t>
            </w:r>
            <w:r w:rsidR="0014064B" w:rsidRPr="41DD5601" w:rsidDel="0014064B">
              <w:rPr>
                <w:sz w:val="22"/>
                <w:szCs w:val="22"/>
                <w:lang w:val="sl-SI"/>
              </w:rPr>
              <w:t>asno razviden iz priložene dokumentacije in pakiranja</w:t>
            </w:r>
          </w:p>
        </w:tc>
      </w:tr>
    </w:tbl>
    <w:p w14:paraId="507C706E" w14:textId="77777777" w:rsidR="0014064B" w:rsidRPr="0014064B" w:rsidRDefault="0014064B" w:rsidP="0014064B">
      <w:pPr>
        <w:ind w:left="567"/>
        <w:jc w:val="both"/>
        <w:rPr>
          <w:sz w:val="22"/>
          <w:szCs w:val="28"/>
          <w:lang w:val="sl-SI"/>
        </w:rPr>
      </w:pPr>
    </w:p>
    <w:sectPr w:rsidR="0014064B" w:rsidRPr="0014064B" w:rsidSect="005154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646FA" w14:textId="77777777" w:rsidR="002A6BDF" w:rsidRDefault="002A6BDF">
      <w:r>
        <w:separator/>
      </w:r>
    </w:p>
  </w:endnote>
  <w:endnote w:type="continuationSeparator" w:id="0">
    <w:p w14:paraId="1E088657" w14:textId="77777777" w:rsidR="002A6BDF" w:rsidRDefault="002A6BDF">
      <w:r>
        <w:continuationSeparator/>
      </w:r>
    </w:p>
  </w:endnote>
  <w:endnote w:type="continuationNotice" w:id="1">
    <w:p w14:paraId="21D9F67D" w14:textId="77777777" w:rsidR="003D2A42" w:rsidRDefault="003D2A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F105434-DF83-4711-840F-3AB993E2395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676AFF3-A4A6-4905-82B4-8C906FFFBDD4}"/>
    <w:embedBold r:id="rId3" w:fontKey="{7773A78C-F3E5-4C9D-BF5F-003B040529D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1CDE5DE-9FE6-483B-A447-6DDD56DD2B7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5FF6628-CE30-4129-9A24-E121AB4C0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39D4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E902F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9B517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FF9AA" w14:textId="77777777" w:rsidR="002A6BDF" w:rsidRDefault="002A6BDF">
      <w:r>
        <w:separator/>
      </w:r>
    </w:p>
  </w:footnote>
  <w:footnote w:type="continuationSeparator" w:id="0">
    <w:p w14:paraId="0B518677" w14:textId="77777777" w:rsidR="002A6BDF" w:rsidRDefault="002A6BDF">
      <w:r>
        <w:continuationSeparator/>
      </w:r>
    </w:p>
  </w:footnote>
  <w:footnote w:type="continuationNotice" w:id="1">
    <w:p w14:paraId="0B5C840C" w14:textId="77777777" w:rsidR="003D2A42" w:rsidRDefault="003D2A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D4B65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EAAC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4A0AFDE9" w14:textId="77777777">
      <w:trPr>
        <w:cantSplit/>
        <w:trHeight w:hRule="exact" w:val="847"/>
      </w:trPr>
      <w:tc>
        <w:tcPr>
          <w:tcW w:w="567" w:type="dxa"/>
        </w:tcPr>
        <w:p w14:paraId="38298D8D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D282E8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8D650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6AA18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C390F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9DDE5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6FAA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A9E29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663DC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5CD86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E7C55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8A31C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A3BE2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C401B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81BD5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4A7F5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04DFD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2BBBB33" w14:textId="5D20AF9D" w:rsidR="00083D2A" w:rsidRPr="00B42A54" w:rsidRDefault="0060067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1" locked="0" layoutInCell="0" allowOverlap="1" wp14:anchorId="4F17E34E" wp14:editId="0DA3BDE7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Raven povezovalnik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A4026" id="Raven povezovalnik 1" o:spid="_x0000_s1026" alt="&quot;&quot;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1709480E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A1E0139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4C21D421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48D3C975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FE474AD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7A5D159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6013498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0870377">
    <w:abstractNumId w:val="4"/>
  </w:num>
  <w:num w:numId="2" w16cid:durableId="2016684783">
    <w:abstractNumId w:val="2"/>
  </w:num>
  <w:num w:numId="3" w16cid:durableId="1473399205">
    <w:abstractNumId w:val="3"/>
  </w:num>
  <w:num w:numId="4" w16cid:durableId="100295898">
    <w:abstractNumId w:val="0"/>
  </w:num>
  <w:num w:numId="5" w16cid:durableId="1126653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32BB"/>
    <w:rsid w:val="00023A88"/>
    <w:rsid w:val="00040AB5"/>
    <w:rsid w:val="00083D2A"/>
    <w:rsid w:val="000A4E78"/>
    <w:rsid w:val="000A7238"/>
    <w:rsid w:val="000C5AB6"/>
    <w:rsid w:val="000E307C"/>
    <w:rsid w:val="001357B2"/>
    <w:rsid w:val="0014064B"/>
    <w:rsid w:val="0018710F"/>
    <w:rsid w:val="001F2221"/>
    <w:rsid w:val="00202A77"/>
    <w:rsid w:val="00271CE5"/>
    <w:rsid w:val="00282020"/>
    <w:rsid w:val="002A6BDF"/>
    <w:rsid w:val="002B0B76"/>
    <w:rsid w:val="002E78C4"/>
    <w:rsid w:val="00353783"/>
    <w:rsid w:val="003636BF"/>
    <w:rsid w:val="0037479F"/>
    <w:rsid w:val="003845B4"/>
    <w:rsid w:val="00387B1A"/>
    <w:rsid w:val="003C4D0E"/>
    <w:rsid w:val="003D2A42"/>
    <w:rsid w:val="003E1C74"/>
    <w:rsid w:val="004D3047"/>
    <w:rsid w:val="00500F27"/>
    <w:rsid w:val="00511051"/>
    <w:rsid w:val="00515497"/>
    <w:rsid w:val="00522845"/>
    <w:rsid w:val="00526246"/>
    <w:rsid w:val="00567106"/>
    <w:rsid w:val="005A0CAC"/>
    <w:rsid w:val="005D1D91"/>
    <w:rsid w:val="005E1D3C"/>
    <w:rsid w:val="0060067F"/>
    <w:rsid w:val="006111D5"/>
    <w:rsid w:val="006143BB"/>
    <w:rsid w:val="00615FBE"/>
    <w:rsid w:val="00632253"/>
    <w:rsid w:val="006378EA"/>
    <w:rsid w:val="00642714"/>
    <w:rsid w:val="006455CE"/>
    <w:rsid w:val="006478E8"/>
    <w:rsid w:val="00674605"/>
    <w:rsid w:val="006C6DED"/>
    <w:rsid w:val="006D42D9"/>
    <w:rsid w:val="006F1BA4"/>
    <w:rsid w:val="007108DB"/>
    <w:rsid w:val="00733017"/>
    <w:rsid w:val="007443CD"/>
    <w:rsid w:val="00757896"/>
    <w:rsid w:val="0076289B"/>
    <w:rsid w:val="007775CC"/>
    <w:rsid w:val="00783310"/>
    <w:rsid w:val="007A4A6D"/>
    <w:rsid w:val="007D1BCF"/>
    <w:rsid w:val="007D75CF"/>
    <w:rsid w:val="007E6DC5"/>
    <w:rsid w:val="0081658E"/>
    <w:rsid w:val="00843AA9"/>
    <w:rsid w:val="0088043C"/>
    <w:rsid w:val="008906C9"/>
    <w:rsid w:val="008B453F"/>
    <w:rsid w:val="008C5738"/>
    <w:rsid w:val="008D04F0"/>
    <w:rsid w:val="008D226F"/>
    <w:rsid w:val="008F3500"/>
    <w:rsid w:val="00924E3C"/>
    <w:rsid w:val="009612BB"/>
    <w:rsid w:val="009801F6"/>
    <w:rsid w:val="009A046C"/>
    <w:rsid w:val="009B0FEB"/>
    <w:rsid w:val="009B4A4B"/>
    <w:rsid w:val="009B65B6"/>
    <w:rsid w:val="00A125C5"/>
    <w:rsid w:val="00A17F97"/>
    <w:rsid w:val="00A5039D"/>
    <w:rsid w:val="00A65EE7"/>
    <w:rsid w:val="00A70133"/>
    <w:rsid w:val="00AB5AB7"/>
    <w:rsid w:val="00AF3F53"/>
    <w:rsid w:val="00B0033C"/>
    <w:rsid w:val="00B17141"/>
    <w:rsid w:val="00B31575"/>
    <w:rsid w:val="00B42A54"/>
    <w:rsid w:val="00B8547D"/>
    <w:rsid w:val="00BC3774"/>
    <w:rsid w:val="00BC76F8"/>
    <w:rsid w:val="00C250D5"/>
    <w:rsid w:val="00C43FEC"/>
    <w:rsid w:val="00C92898"/>
    <w:rsid w:val="00CA098A"/>
    <w:rsid w:val="00CA1529"/>
    <w:rsid w:val="00CB7D71"/>
    <w:rsid w:val="00CE7514"/>
    <w:rsid w:val="00D01D77"/>
    <w:rsid w:val="00D04C53"/>
    <w:rsid w:val="00D052C6"/>
    <w:rsid w:val="00D248DE"/>
    <w:rsid w:val="00D8542D"/>
    <w:rsid w:val="00DB4F05"/>
    <w:rsid w:val="00DC6A71"/>
    <w:rsid w:val="00DE5B46"/>
    <w:rsid w:val="00E0357D"/>
    <w:rsid w:val="00E24EC2"/>
    <w:rsid w:val="00E25B69"/>
    <w:rsid w:val="00EE3009"/>
    <w:rsid w:val="00F240BB"/>
    <w:rsid w:val="00F35715"/>
    <w:rsid w:val="00F37325"/>
    <w:rsid w:val="00F46724"/>
    <w:rsid w:val="00F47DFC"/>
    <w:rsid w:val="00F57FED"/>
    <w:rsid w:val="00F739A6"/>
    <w:rsid w:val="00FB2023"/>
    <w:rsid w:val="00FD5229"/>
    <w:rsid w:val="00FF68BC"/>
    <w:rsid w:val="00FF782C"/>
    <w:rsid w:val="02003ABA"/>
    <w:rsid w:val="05B9AF78"/>
    <w:rsid w:val="0981DB3C"/>
    <w:rsid w:val="0C740740"/>
    <w:rsid w:val="141E946D"/>
    <w:rsid w:val="15682640"/>
    <w:rsid w:val="18F07E2C"/>
    <w:rsid w:val="19140D77"/>
    <w:rsid w:val="19749A54"/>
    <w:rsid w:val="1AF25401"/>
    <w:rsid w:val="1B216551"/>
    <w:rsid w:val="1DD383A6"/>
    <w:rsid w:val="1DE87315"/>
    <w:rsid w:val="1F9426A2"/>
    <w:rsid w:val="227A5C1A"/>
    <w:rsid w:val="230606BF"/>
    <w:rsid w:val="284EA7C8"/>
    <w:rsid w:val="2A9079E6"/>
    <w:rsid w:val="2DF5F259"/>
    <w:rsid w:val="33066029"/>
    <w:rsid w:val="337A77C9"/>
    <w:rsid w:val="34066E61"/>
    <w:rsid w:val="352A7FE7"/>
    <w:rsid w:val="357AA65B"/>
    <w:rsid w:val="37737087"/>
    <w:rsid w:val="3C355E75"/>
    <w:rsid w:val="41DD5601"/>
    <w:rsid w:val="4653A03D"/>
    <w:rsid w:val="495ED21B"/>
    <w:rsid w:val="4C5E05EA"/>
    <w:rsid w:val="4CF73364"/>
    <w:rsid w:val="4D20C8A6"/>
    <w:rsid w:val="519BC00C"/>
    <w:rsid w:val="52482B77"/>
    <w:rsid w:val="55F2940B"/>
    <w:rsid w:val="56CAF183"/>
    <w:rsid w:val="56DBF743"/>
    <w:rsid w:val="5741A950"/>
    <w:rsid w:val="58AA75A3"/>
    <w:rsid w:val="5ECACBEB"/>
    <w:rsid w:val="5FA61502"/>
    <w:rsid w:val="612F86A1"/>
    <w:rsid w:val="61E977AC"/>
    <w:rsid w:val="621CBBE6"/>
    <w:rsid w:val="652B3F83"/>
    <w:rsid w:val="6A47AD99"/>
    <w:rsid w:val="6B559053"/>
    <w:rsid w:val="6D71992F"/>
    <w:rsid w:val="7383B95C"/>
    <w:rsid w:val="7430E09D"/>
    <w:rsid w:val="74FBF342"/>
    <w:rsid w:val="764BA822"/>
    <w:rsid w:val="77EEC383"/>
    <w:rsid w:val="7861BBAB"/>
    <w:rsid w:val="793C10B3"/>
    <w:rsid w:val="797F9B6A"/>
    <w:rsid w:val="7ABA4346"/>
    <w:rsid w:val="7C515621"/>
    <w:rsid w:val="7E49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3D2DE23"/>
  <w15:chartTrackingRefBased/>
  <w15:docId w15:val="{2B06D3FE-B13C-487F-A2DD-BAC7914C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4064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pis">
    <w:name w:val="caption"/>
    <w:basedOn w:val="Navaden"/>
    <w:next w:val="Navaden"/>
    <w:unhideWhenUsed/>
    <w:qFormat/>
    <w:rsid w:val="00500F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ipombabesedilo">
    <w:name w:val="annotation text"/>
    <w:basedOn w:val="Navaden"/>
    <w:link w:val="PripombabesediloZnak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Pr>
      <w:rFonts w:ascii="Arial" w:hAnsi="Arial"/>
      <w:lang w:val="en-US" w:eastAsia="en-US"/>
    </w:rPr>
  </w:style>
  <w:style w:type="character" w:styleId="Pripombasklic">
    <w:name w:val="annotation reference"/>
    <w:basedOn w:val="Privzetapisavaodstavk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0 xmlns="c91c6502-a716-4d0b-960c-42b45ec82fa1" xsi:nil="true"/>
    <Test xmlns="c91c6502-a716-4d0b-960c-42b45ec82fa1" xsi:nil="true"/>
    <LETO xmlns="c91c6502-a716-4d0b-960c-42b45ec82fa1" xsi:nil="true"/>
    <Oseba xmlns="c91c6502-a716-4d0b-960c-42b45ec82fa1">
      <UserInfo>
        <DisplayName/>
        <AccountId xsi:nil="true"/>
        <AccountType/>
      </UserInfo>
    </Oseba>
    <Datum_x0023_1 xmlns="c91c6502-a716-4d0b-960c-42b45ec82fa1" xsi:nil="true"/>
    <Datum xmlns="c91c6502-a716-4d0b-960c-42b45ec82fa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EF0C38E3CEB24690E6358886837C99" ma:contentTypeVersion="18" ma:contentTypeDescription="Ustvari nov dokument." ma:contentTypeScope="" ma:versionID="b12f07b7075e9de2ca76a03c8f71d5c3">
  <xsd:schema xmlns:xsd="http://www.w3.org/2001/XMLSchema" xmlns:xs="http://www.w3.org/2001/XMLSchema" xmlns:p="http://schemas.microsoft.com/office/2006/metadata/properties" xmlns:ns2="c91c6502-a716-4d0b-960c-42b45ec82fa1" xmlns:ns3="8a41bf80-11e5-4e98-9fef-17d1c59c119a" targetNamespace="http://schemas.microsoft.com/office/2006/metadata/properties" ma:root="true" ma:fieldsID="6af5506cb2835cd8a0c759967c8ed57e" ns2:_="" ns3:_="">
    <xsd:import namespace="c91c6502-a716-4d0b-960c-42b45ec82fa1"/>
    <xsd:import namespace="8a41bf80-11e5-4e98-9fef-17d1c59c119a"/>
    <xsd:element name="properties">
      <xsd:complexType>
        <xsd:sequence>
          <xsd:element name="documentManagement">
            <xsd:complexType>
              <xsd:all>
                <xsd:element ref="ns2:Test" minOccurs="0"/>
                <xsd:element ref="ns2:test0" minOccurs="0"/>
                <xsd:element ref="ns2:Datum" minOccurs="0"/>
                <xsd:element ref="ns2:Oseba" minOccurs="0"/>
                <xsd:element ref="ns2:Datum_x0023_1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ETO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c6502-a716-4d0b-960c-42b45ec82fa1" elementFormDefault="qualified">
    <xsd:import namespace="http://schemas.microsoft.com/office/2006/documentManagement/types"/>
    <xsd:import namespace="http://schemas.microsoft.com/office/infopath/2007/PartnerControls"/>
    <xsd:element name="Test" ma:index="8" nillable="true" ma:displayName="Test" ma:format="Dropdown" ma:internalName="Test">
      <xsd:simpleType>
        <xsd:restriction base="dms:Choice">
          <xsd:enumeration value="Izbira 1"/>
          <xsd:enumeration value="Izbira 2"/>
          <xsd:enumeration value="Izbira 3"/>
        </xsd:restriction>
      </xsd:simpleType>
    </xsd:element>
    <xsd:element name="test0" ma:index="9" nillable="true" ma:displayName="test" ma:format="Dropdown" ma:internalName="test0">
      <xsd:simpleType>
        <xsd:restriction base="dms:Choice">
          <xsd:enumeration value="Test"/>
          <xsd:enumeration value="test"/>
          <xsd:enumeration value="teset"/>
          <xsd:enumeration value="test"/>
        </xsd:restriction>
      </xsd:simpleType>
    </xsd:element>
    <xsd:element name="Datum" ma:index="10" nillable="true" ma:displayName="Datum" ma:format="DateTime" ma:internalName="Datum">
      <xsd:simpleType>
        <xsd:restriction base="dms:DateTime"/>
      </xsd:simpleType>
    </xsd:element>
    <xsd:element name="Oseba" ma:index="11" nillable="true" ma:displayName="Oseba" ma:format="Dropdown" ma:list="UserInfo" ma:SharePointGroup="0" ma:internalName="Oseb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um_x0023_1" ma:index="12" nillable="true" ma:displayName="Datum#1" ma:format="DateTime" ma:internalName="Datum_x0023_1">
      <xsd:simpleType>
        <xsd:restriction base="dms:DateTim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ETO" ma:index="16" nillable="true" ma:displayName="Leto" ma:format="Dropdown" ma:internalName="LETO">
      <xsd:simpleType>
        <xsd:restriction base="dms:Text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1bf80-11e5-4e98-9fef-17d1c59c119a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E9D6E1-EAAE-4090-886E-B80AF1979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3201C3-470A-41E3-929C-3127F6E612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2CCA5-9115-4745-9E1E-34B79387073D}">
  <ds:schemaRefs>
    <ds:schemaRef ds:uri="http://purl.org/dc/elements/1.1/"/>
    <ds:schemaRef ds:uri="8a41bf80-11e5-4e98-9fef-17d1c59c119a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c91c6502-a716-4d0b-960c-42b45ec82fa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FA75078-3C5D-41DD-97CB-787156883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1c6502-a716-4d0b-960c-42b45ec82fa1"/>
    <ds:schemaRef ds:uri="8a41bf80-11e5-4e98-9fef-17d1c59c1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3</Pages>
  <Words>614</Words>
  <Characters>3560</Characters>
  <Application>Microsoft Office Word</Application>
  <DocSecurity>4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2024-07-08T08:25:00Z</dcterms:created>
  <dcterms:modified xsi:type="dcterms:W3CDTF">2024-07-08T08:25:00Z</dcterms:modified>
</cp:coreProperties>
</file>