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3DE4D" w14:textId="6DD88ED4" w:rsidR="001F692E" w:rsidRPr="00690518" w:rsidRDefault="001F692E" w:rsidP="001F692E">
      <w:pPr>
        <w:tabs>
          <w:tab w:val="left" w:pos="3402"/>
        </w:tabs>
        <w:jc w:val="both"/>
        <w:rPr>
          <w:rFonts w:cs="Arial"/>
          <w:lang w:val="sl-SI"/>
        </w:rPr>
      </w:pPr>
      <w:r w:rsidRPr="00690518">
        <w:rPr>
          <w:rFonts w:cs="Arial"/>
          <w:b/>
          <w:lang w:val="sl-SI"/>
        </w:rPr>
        <w:t>Seznam razmejenih območij zlate trsne rumenice</w:t>
      </w:r>
      <w:r>
        <w:rPr>
          <w:rFonts w:cs="Arial"/>
          <w:b/>
          <w:lang w:val="sl-SI"/>
        </w:rPr>
        <w:t xml:space="preserve"> z dn</w:t>
      </w:r>
      <w:r w:rsidRPr="00F1055A">
        <w:rPr>
          <w:rFonts w:cs="Arial"/>
          <w:b/>
          <w:lang w:val="sl-SI"/>
        </w:rPr>
        <w:t xml:space="preserve">e </w:t>
      </w:r>
      <w:r w:rsidR="005061F5">
        <w:rPr>
          <w:rFonts w:cs="Arial"/>
          <w:b/>
          <w:lang w:val="sl-SI"/>
        </w:rPr>
        <w:t>2</w:t>
      </w:r>
      <w:r w:rsidR="00924A8B">
        <w:rPr>
          <w:rFonts w:cs="Arial"/>
          <w:b/>
          <w:lang w:val="sl-SI"/>
        </w:rPr>
        <w:t>4</w:t>
      </w:r>
      <w:r w:rsidR="00485124">
        <w:rPr>
          <w:rFonts w:cs="Arial"/>
          <w:b/>
          <w:lang w:val="sl-SI"/>
        </w:rPr>
        <w:t xml:space="preserve">. </w:t>
      </w:r>
      <w:r w:rsidR="005061F5">
        <w:rPr>
          <w:rFonts w:cs="Arial"/>
          <w:b/>
          <w:lang w:val="sl-SI"/>
        </w:rPr>
        <w:t>08</w:t>
      </w:r>
      <w:r w:rsidRPr="00F1055A">
        <w:rPr>
          <w:rFonts w:cs="Arial"/>
          <w:b/>
          <w:lang w:val="sl-SI"/>
        </w:rPr>
        <w:t xml:space="preserve">. </w:t>
      </w:r>
      <w:r w:rsidR="00F71F3E" w:rsidRPr="00F1055A">
        <w:rPr>
          <w:rFonts w:cs="Arial"/>
          <w:b/>
          <w:lang w:val="sl-SI"/>
        </w:rPr>
        <w:t>202</w:t>
      </w:r>
      <w:r w:rsidR="00F71F3E">
        <w:rPr>
          <w:rFonts w:cs="Arial"/>
          <w:b/>
          <w:lang w:val="sl-SI"/>
        </w:rPr>
        <w:t>6</w:t>
      </w:r>
    </w:p>
    <w:p w14:paraId="46D4005F" w14:textId="77777777" w:rsidR="001F692E" w:rsidRPr="00690518" w:rsidRDefault="001F692E" w:rsidP="001F692E">
      <w:pPr>
        <w:tabs>
          <w:tab w:val="left" w:pos="3402"/>
        </w:tabs>
        <w:ind w:left="360"/>
        <w:rPr>
          <w:rFonts w:cs="Arial"/>
          <w:lang w:val="sl-SI"/>
        </w:rPr>
      </w:pPr>
    </w:p>
    <w:p w14:paraId="4E1F1287" w14:textId="77777777" w:rsidR="001F692E" w:rsidRPr="00690518" w:rsidRDefault="001F692E" w:rsidP="001F692E">
      <w:pPr>
        <w:pStyle w:val="Odstavekseznama"/>
        <w:numPr>
          <w:ilvl w:val="0"/>
          <w:numId w:val="10"/>
        </w:numPr>
        <w:tabs>
          <w:tab w:val="left" w:pos="284"/>
        </w:tabs>
        <w:contextualSpacing/>
        <w:rPr>
          <w:rFonts w:cs="Arial"/>
          <w:b/>
          <w:lang w:val="sl-SI"/>
        </w:rPr>
      </w:pPr>
      <w:r w:rsidRPr="00690518">
        <w:rPr>
          <w:rFonts w:cs="Arial"/>
          <w:b/>
          <w:lang w:val="sl-SI"/>
        </w:rPr>
        <w:t>Razmejeno območje zl</w:t>
      </w:r>
      <w:r>
        <w:rPr>
          <w:rFonts w:cs="Arial"/>
          <w:b/>
          <w:lang w:val="sl-SI"/>
        </w:rPr>
        <w:t>ate trsne rumenice v zahodni Sloveniji</w:t>
      </w:r>
    </w:p>
    <w:p w14:paraId="1916B2F7" w14:textId="77777777" w:rsidR="001F692E" w:rsidRDefault="001F692E" w:rsidP="001F692E">
      <w:pPr>
        <w:tabs>
          <w:tab w:val="left" w:pos="284"/>
        </w:tabs>
        <w:rPr>
          <w:rFonts w:cs="Arial"/>
          <w:b/>
          <w:lang w:val="sl-SI"/>
        </w:rPr>
      </w:pPr>
    </w:p>
    <w:p w14:paraId="16DC731E" w14:textId="77777777" w:rsidR="001F692E" w:rsidRPr="00394D9F" w:rsidRDefault="001F692E" w:rsidP="001F692E">
      <w:pPr>
        <w:tabs>
          <w:tab w:val="left" w:pos="284"/>
        </w:tabs>
        <w:rPr>
          <w:rFonts w:cs="Arial"/>
          <w:lang w:val="sl-SI"/>
        </w:rPr>
      </w:pPr>
      <w:r w:rsidRPr="00690518">
        <w:rPr>
          <w:rFonts w:cs="Arial"/>
          <w:lang w:val="sl-SI"/>
        </w:rPr>
        <w:t>Okuženo območje</w:t>
      </w:r>
    </w:p>
    <w:tbl>
      <w:tblPr>
        <w:tblStyle w:val="Tabelamrea"/>
        <w:tblpPr w:leftFromText="141" w:rightFromText="141" w:vertAnchor="text" w:horzAnchor="margin" w:tblpY="140"/>
        <w:tblW w:w="0" w:type="auto"/>
        <w:tblLook w:val="04A0" w:firstRow="1" w:lastRow="0" w:firstColumn="1" w:lastColumn="0" w:noHBand="0" w:noVBand="1"/>
        <w:tblCaption w:val="Seznam občin in katastrskih občin v okuženem območju na Primorskem. "/>
      </w:tblPr>
      <w:tblGrid>
        <w:gridCol w:w="1413"/>
        <w:gridCol w:w="7075"/>
      </w:tblGrid>
      <w:tr w:rsidR="001F692E" w:rsidRPr="00690518" w14:paraId="235A6A19" w14:textId="77777777" w:rsidTr="00F662A3">
        <w:trPr>
          <w:tblHeader/>
        </w:trPr>
        <w:tc>
          <w:tcPr>
            <w:tcW w:w="1413" w:type="dxa"/>
            <w:tcBorders>
              <w:bottom w:val="single" w:sz="4" w:space="0" w:color="000000"/>
            </w:tcBorders>
          </w:tcPr>
          <w:p w14:paraId="22390105" w14:textId="77777777" w:rsidR="001F692E" w:rsidRPr="00690518" w:rsidRDefault="001F692E" w:rsidP="00F662A3">
            <w:pPr>
              <w:tabs>
                <w:tab w:val="left" w:pos="284"/>
              </w:tabs>
              <w:rPr>
                <w:rFonts w:cs="Arial"/>
                <w:lang w:val="sl-SI"/>
              </w:rPr>
            </w:pPr>
            <w:r w:rsidRPr="00690518">
              <w:rPr>
                <w:rFonts w:cs="Arial"/>
                <w:lang w:val="sl-SI"/>
              </w:rPr>
              <w:t>Območje</w:t>
            </w:r>
          </w:p>
        </w:tc>
        <w:tc>
          <w:tcPr>
            <w:tcW w:w="7075" w:type="dxa"/>
          </w:tcPr>
          <w:p w14:paraId="7FE8DC5A" w14:textId="77777777" w:rsidR="001F692E" w:rsidRPr="00690518" w:rsidRDefault="001F692E" w:rsidP="00F662A3">
            <w:pPr>
              <w:tabs>
                <w:tab w:val="left" w:pos="284"/>
              </w:tabs>
              <w:rPr>
                <w:rFonts w:cs="Arial"/>
                <w:lang w:val="sl-SI"/>
              </w:rPr>
            </w:pPr>
            <w:r w:rsidRPr="00690518">
              <w:rPr>
                <w:rFonts w:eastAsia="NSimSun" w:cs="Arial"/>
                <w:bCs/>
                <w:kern w:val="2"/>
                <w:szCs w:val="20"/>
                <w:lang w:val="sl-SI" w:eastAsia="zh-CN" w:bidi="hi-IN"/>
              </w:rPr>
              <w:t>Občine / katastrske občine</w:t>
            </w:r>
          </w:p>
        </w:tc>
      </w:tr>
      <w:tr w:rsidR="001F692E" w:rsidRPr="003B5D2B" w14:paraId="0982653B" w14:textId="77777777" w:rsidTr="00F662A3">
        <w:trPr>
          <w:tblHeader/>
        </w:trPr>
        <w:tc>
          <w:tcPr>
            <w:tcW w:w="1413" w:type="dxa"/>
            <w:tcBorders>
              <w:bottom w:val="nil"/>
            </w:tcBorders>
          </w:tcPr>
          <w:p w14:paraId="5EA50F3B" w14:textId="77777777" w:rsidR="001F692E" w:rsidRPr="00690518" w:rsidRDefault="001F692E" w:rsidP="00F662A3">
            <w:pPr>
              <w:tabs>
                <w:tab w:val="left" w:pos="284"/>
              </w:tabs>
              <w:rPr>
                <w:rFonts w:cs="Arial"/>
                <w:lang w:val="sl-SI"/>
              </w:rPr>
            </w:pPr>
            <w:r w:rsidRPr="00B96725">
              <w:rPr>
                <w:rFonts w:cs="Arial"/>
                <w:lang w:val="sl-SI"/>
              </w:rPr>
              <w:t>Primorska</w:t>
            </w:r>
          </w:p>
        </w:tc>
        <w:tc>
          <w:tcPr>
            <w:tcW w:w="7075" w:type="dxa"/>
          </w:tcPr>
          <w:p w14:paraId="7D463594" w14:textId="77777777" w:rsidR="001F692E" w:rsidRPr="00690518" w:rsidRDefault="001F692E" w:rsidP="00F662A3">
            <w:pPr>
              <w:suppressAutoHyphens/>
              <w:rPr>
                <w:rFonts w:cs="Arial"/>
                <w:szCs w:val="20"/>
                <w:lang w:val="sl-SI"/>
              </w:rPr>
            </w:pPr>
            <w:r w:rsidRPr="00690518">
              <w:rPr>
                <w:rFonts w:cs="Arial"/>
                <w:szCs w:val="20"/>
                <w:lang w:val="sl-SI"/>
              </w:rPr>
              <w:t>Občine: Ankaran, Koper, Izola in Piran</w:t>
            </w:r>
          </w:p>
        </w:tc>
      </w:tr>
      <w:tr w:rsidR="001F692E" w:rsidRPr="003B5D2B" w14:paraId="4458D5FA" w14:textId="77777777" w:rsidTr="00F662A3">
        <w:trPr>
          <w:trHeight w:val="588"/>
          <w:tblHeader/>
        </w:trPr>
        <w:tc>
          <w:tcPr>
            <w:tcW w:w="1413" w:type="dxa"/>
            <w:tcBorders>
              <w:top w:val="nil"/>
            </w:tcBorders>
          </w:tcPr>
          <w:p w14:paraId="6A7242A7" w14:textId="77777777" w:rsidR="001F692E" w:rsidRPr="00690518" w:rsidRDefault="001F692E" w:rsidP="00F662A3">
            <w:pPr>
              <w:tabs>
                <w:tab w:val="left" w:pos="284"/>
              </w:tabs>
              <w:rPr>
                <w:rFonts w:cs="Arial"/>
                <w:lang w:val="sl-SI"/>
              </w:rPr>
            </w:pPr>
          </w:p>
        </w:tc>
        <w:tc>
          <w:tcPr>
            <w:tcW w:w="7075" w:type="dxa"/>
          </w:tcPr>
          <w:p w14:paraId="3C73DFAD" w14:textId="77777777" w:rsidR="001F692E" w:rsidRPr="00690518" w:rsidRDefault="001F692E" w:rsidP="00F662A3">
            <w:pPr>
              <w:suppressAutoHyphens/>
              <w:rPr>
                <w:rFonts w:cs="Arial"/>
                <w:szCs w:val="20"/>
                <w:lang w:val="sl-SI"/>
              </w:rPr>
            </w:pPr>
            <w:r w:rsidRPr="00690518">
              <w:rPr>
                <w:rFonts w:cs="Arial"/>
                <w:szCs w:val="20"/>
                <w:lang w:val="sl-SI"/>
              </w:rPr>
              <w:t>Občine: Sežana, Komen (razen katastrske občine Brestovica – ID 2408) in Renče-Vogrsko</w:t>
            </w:r>
          </w:p>
        </w:tc>
      </w:tr>
    </w:tbl>
    <w:p w14:paraId="1F15A167" w14:textId="77777777" w:rsidR="001F692E" w:rsidRPr="00690518" w:rsidRDefault="001F692E" w:rsidP="001F692E">
      <w:pPr>
        <w:tabs>
          <w:tab w:val="left" w:pos="284"/>
        </w:tabs>
        <w:rPr>
          <w:rFonts w:cs="Arial"/>
          <w:lang w:val="sl-SI"/>
        </w:rPr>
      </w:pPr>
    </w:p>
    <w:p w14:paraId="1BDDAE22" w14:textId="77777777" w:rsidR="001F692E" w:rsidRPr="00690518" w:rsidRDefault="001F692E" w:rsidP="001F692E">
      <w:pPr>
        <w:tabs>
          <w:tab w:val="left" w:pos="284"/>
        </w:tabs>
        <w:rPr>
          <w:rFonts w:cs="Arial"/>
          <w:lang w:val="sl-SI"/>
        </w:rPr>
      </w:pPr>
      <w:r w:rsidRPr="00690518">
        <w:rPr>
          <w:rFonts w:cs="Arial"/>
          <w:lang w:val="sl-SI"/>
        </w:rPr>
        <w:t>Varovalni pas</w:t>
      </w:r>
    </w:p>
    <w:tbl>
      <w:tblPr>
        <w:tblStyle w:val="Tabelamrea"/>
        <w:tblpPr w:leftFromText="141" w:rightFromText="141" w:vertAnchor="text" w:horzAnchor="margin" w:tblpY="140"/>
        <w:tblW w:w="0" w:type="auto"/>
        <w:tblLook w:val="04A0" w:firstRow="1" w:lastRow="0" w:firstColumn="1" w:lastColumn="0" w:noHBand="0" w:noVBand="1"/>
        <w:tblCaption w:val="Seznam občin in katastrskih občin v varovalnem pasu na Primorskem. "/>
      </w:tblPr>
      <w:tblGrid>
        <w:gridCol w:w="1413"/>
        <w:gridCol w:w="7075"/>
      </w:tblGrid>
      <w:tr w:rsidR="001F692E" w:rsidRPr="00690518" w14:paraId="7ECEC998" w14:textId="77777777" w:rsidTr="00F662A3">
        <w:trPr>
          <w:tblHeader/>
        </w:trPr>
        <w:tc>
          <w:tcPr>
            <w:tcW w:w="1413" w:type="dxa"/>
          </w:tcPr>
          <w:p w14:paraId="226E0D4B" w14:textId="77777777" w:rsidR="001F692E" w:rsidRPr="00690518" w:rsidRDefault="001F692E" w:rsidP="00F662A3">
            <w:pPr>
              <w:tabs>
                <w:tab w:val="left" w:pos="284"/>
              </w:tabs>
              <w:rPr>
                <w:rFonts w:cs="Arial"/>
                <w:lang w:val="sl-SI"/>
              </w:rPr>
            </w:pPr>
            <w:r w:rsidRPr="00690518">
              <w:rPr>
                <w:rFonts w:cs="Arial"/>
                <w:lang w:val="sl-SI"/>
              </w:rPr>
              <w:t>Območje</w:t>
            </w:r>
          </w:p>
        </w:tc>
        <w:tc>
          <w:tcPr>
            <w:tcW w:w="7075" w:type="dxa"/>
          </w:tcPr>
          <w:p w14:paraId="7300BFE6" w14:textId="77777777" w:rsidR="001F692E" w:rsidRPr="00690518" w:rsidRDefault="001F692E" w:rsidP="00F662A3">
            <w:pPr>
              <w:tabs>
                <w:tab w:val="left" w:pos="284"/>
              </w:tabs>
              <w:rPr>
                <w:rFonts w:cs="Arial"/>
                <w:lang w:val="sl-SI"/>
              </w:rPr>
            </w:pPr>
            <w:r w:rsidRPr="00690518">
              <w:rPr>
                <w:rFonts w:eastAsia="NSimSun" w:cs="Arial"/>
                <w:bCs/>
                <w:kern w:val="2"/>
                <w:szCs w:val="20"/>
                <w:lang w:val="sl-SI" w:eastAsia="zh-CN" w:bidi="hi-IN"/>
              </w:rPr>
              <w:t>Občine / katastrske občine</w:t>
            </w:r>
          </w:p>
        </w:tc>
      </w:tr>
      <w:tr w:rsidR="001F692E" w:rsidRPr="003B5D2B" w14:paraId="3A51069C" w14:textId="77777777" w:rsidTr="00F662A3">
        <w:trPr>
          <w:tblHeader/>
        </w:trPr>
        <w:tc>
          <w:tcPr>
            <w:tcW w:w="1413" w:type="dxa"/>
          </w:tcPr>
          <w:p w14:paraId="5E18D3EA" w14:textId="77777777" w:rsidR="001F692E" w:rsidRPr="00690518" w:rsidRDefault="001F692E" w:rsidP="00F662A3">
            <w:pPr>
              <w:tabs>
                <w:tab w:val="left" w:pos="284"/>
              </w:tabs>
              <w:rPr>
                <w:rFonts w:cs="Arial"/>
                <w:lang w:val="sl-SI"/>
              </w:rPr>
            </w:pPr>
            <w:r w:rsidRPr="00690518">
              <w:rPr>
                <w:rFonts w:cs="Arial"/>
                <w:lang w:val="sl-SI"/>
              </w:rPr>
              <w:t>Primorska</w:t>
            </w:r>
          </w:p>
        </w:tc>
        <w:tc>
          <w:tcPr>
            <w:tcW w:w="7075" w:type="dxa"/>
          </w:tcPr>
          <w:p w14:paraId="7986900C" w14:textId="77777777" w:rsidR="001F692E" w:rsidRPr="00690518" w:rsidRDefault="001F692E" w:rsidP="00F662A3">
            <w:pPr>
              <w:suppressAutoHyphens/>
              <w:rPr>
                <w:rFonts w:cs="Arial"/>
                <w:szCs w:val="20"/>
                <w:lang w:val="sl-SI"/>
              </w:rPr>
            </w:pPr>
            <w:r w:rsidRPr="00690518">
              <w:rPr>
                <w:rFonts w:cs="Arial"/>
                <w:szCs w:val="20"/>
                <w:lang w:val="sl-SI"/>
              </w:rPr>
              <w:t>Občine: Brda, Nova Gorica, Miren-Kostanjevica, Šempeter- Vrtojba, Ajdovščina, Vipava, Divača</w:t>
            </w:r>
            <w:r>
              <w:rPr>
                <w:rFonts w:cs="Arial"/>
                <w:szCs w:val="20"/>
                <w:lang w:val="sl-SI"/>
              </w:rPr>
              <w:t>,</w:t>
            </w:r>
            <w:r w:rsidRPr="00690518">
              <w:rPr>
                <w:rFonts w:cs="Arial"/>
                <w:szCs w:val="20"/>
                <w:lang w:val="sl-SI"/>
              </w:rPr>
              <w:t xml:space="preserve"> Hrpelje-Kozina</w:t>
            </w:r>
            <w:r>
              <w:rPr>
                <w:rFonts w:cs="Arial"/>
                <w:szCs w:val="20"/>
                <w:lang w:val="sl-SI"/>
              </w:rPr>
              <w:t xml:space="preserve">, </w:t>
            </w:r>
            <w:r w:rsidRPr="00B15DE8">
              <w:rPr>
                <w:rFonts w:cs="Arial"/>
                <w:szCs w:val="20"/>
                <w:lang w:val="sl-SI"/>
              </w:rPr>
              <w:t>Kanal</w:t>
            </w:r>
            <w:r w:rsidRPr="00690518">
              <w:rPr>
                <w:rFonts w:cs="Arial"/>
                <w:szCs w:val="20"/>
                <w:lang w:val="sl-SI"/>
              </w:rPr>
              <w:t xml:space="preserve"> in katastrska občin</w:t>
            </w:r>
            <w:r>
              <w:rPr>
                <w:rFonts w:cs="Arial"/>
                <w:szCs w:val="20"/>
                <w:lang w:val="sl-SI"/>
              </w:rPr>
              <w:t>a</w:t>
            </w:r>
            <w:r w:rsidRPr="00690518">
              <w:rPr>
                <w:rFonts w:cs="Arial"/>
                <w:szCs w:val="20"/>
                <w:lang w:val="sl-SI"/>
              </w:rPr>
              <w:t xml:space="preserve"> Brestovica (ID 2408) v občini Komen</w:t>
            </w:r>
          </w:p>
        </w:tc>
      </w:tr>
    </w:tbl>
    <w:p w14:paraId="51775807" w14:textId="77777777" w:rsidR="001F692E" w:rsidRDefault="001F692E" w:rsidP="001F692E">
      <w:pPr>
        <w:rPr>
          <w:rFonts w:cs="Arial"/>
          <w:lang w:val="sl-SI"/>
        </w:rPr>
      </w:pPr>
    </w:p>
    <w:p w14:paraId="6A78D7B6" w14:textId="77777777" w:rsidR="001F692E" w:rsidRDefault="001F692E" w:rsidP="001F692E">
      <w:pPr>
        <w:tabs>
          <w:tab w:val="left" w:pos="284"/>
        </w:tabs>
        <w:rPr>
          <w:lang w:val="sl-SI"/>
        </w:rPr>
      </w:pPr>
      <w:r w:rsidRPr="00BC34F4">
        <w:rPr>
          <w:lang w:val="sl-SI"/>
        </w:rPr>
        <w:t xml:space="preserve">Žarišča okužbe v varovalnem pasu </w:t>
      </w:r>
    </w:p>
    <w:p w14:paraId="38F852C9" w14:textId="77777777" w:rsidR="001F692E" w:rsidRPr="00BC34F4" w:rsidRDefault="001F692E" w:rsidP="001F692E">
      <w:pPr>
        <w:tabs>
          <w:tab w:val="left" w:pos="284"/>
        </w:tabs>
        <w:rPr>
          <w:lang w:val="sl-SI"/>
        </w:rPr>
      </w:pPr>
    </w:p>
    <w:tbl>
      <w:tblPr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80" w:firstRow="0" w:lastRow="0" w:firstColumn="1" w:lastColumn="0" w:noHBand="0" w:noVBand="0"/>
      </w:tblPr>
      <w:tblGrid>
        <w:gridCol w:w="1620"/>
        <w:gridCol w:w="1447"/>
        <w:gridCol w:w="1343"/>
        <w:gridCol w:w="4090"/>
      </w:tblGrid>
      <w:tr w:rsidR="00885A99" w:rsidRPr="004A3EF9" w14:paraId="2D078B4A" w14:textId="77777777" w:rsidTr="002D3C77">
        <w:trPr>
          <w:trHeight w:val="408"/>
          <w:tblHeader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CB18D" w14:textId="184C2ACE" w:rsidR="00885A99" w:rsidRPr="004A3EF9" w:rsidRDefault="00885A99" w:rsidP="00885A99">
            <w:pPr>
              <w:pStyle w:val="podpisi"/>
              <w:rPr>
                <w:lang w:val="sl-SI" w:eastAsia="sl-SI"/>
              </w:rPr>
            </w:pPr>
            <w:r w:rsidRPr="004A3EF9">
              <w:rPr>
                <w:lang w:val="sl-SI"/>
              </w:rPr>
              <w:t>Žarišče okužbe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9CD71" w14:textId="77777777" w:rsidR="00885A99" w:rsidRPr="004A3EF9" w:rsidRDefault="00885A99" w:rsidP="00885A99">
            <w:pPr>
              <w:pStyle w:val="podpisi"/>
              <w:rPr>
                <w:lang w:val="sl-SI"/>
              </w:rPr>
            </w:pPr>
            <w:r w:rsidRPr="004A3EF9">
              <w:rPr>
                <w:lang w:val="sl-SI"/>
              </w:rPr>
              <w:t>Leto prve določitve žarišča okužbe in spremembe</w:t>
            </w:r>
          </w:p>
          <w:p w14:paraId="15844179" w14:textId="1AA661DA" w:rsidR="00885A99" w:rsidRPr="004A3EF9" w:rsidRDefault="00885A99" w:rsidP="00885A99">
            <w:pPr>
              <w:pStyle w:val="podpisi"/>
              <w:rPr>
                <w:lang w:val="sl-SI" w:eastAsia="sl-SI"/>
              </w:rPr>
            </w:pPr>
          </w:p>
        </w:tc>
        <w:tc>
          <w:tcPr>
            <w:tcW w:w="1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08B10" w14:textId="7C04AA5B" w:rsidR="00885A99" w:rsidRPr="004A3EF9" w:rsidRDefault="00885A99" w:rsidP="00885A99">
            <w:pPr>
              <w:pStyle w:val="podpisi"/>
              <w:rPr>
                <w:lang w:val="sl-SI" w:eastAsia="sl-SI"/>
              </w:rPr>
            </w:pPr>
            <w:r w:rsidRPr="004A3EF9">
              <w:rPr>
                <w:lang w:val="sl-SI"/>
              </w:rPr>
              <w:t>Občina</w:t>
            </w:r>
          </w:p>
        </w:tc>
        <w:tc>
          <w:tcPr>
            <w:tcW w:w="4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39212" w14:textId="5A084DCF" w:rsidR="00885A99" w:rsidRPr="004A3EF9" w:rsidRDefault="00885A99" w:rsidP="00885A99">
            <w:pPr>
              <w:pStyle w:val="podpisi"/>
              <w:rPr>
                <w:lang w:val="sl-SI" w:eastAsia="sl-SI"/>
              </w:rPr>
            </w:pPr>
            <w:r w:rsidRPr="004A3EF9">
              <w:rPr>
                <w:lang w:val="sl-SI"/>
              </w:rPr>
              <w:t>GERK ali parcelna številka in katastrska občina</w:t>
            </w:r>
          </w:p>
        </w:tc>
      </w:tr>
      <w:tr w:rsidR="001F692E" w14:paraId="1BA0BAA8" w14:textId="77777777" w:rsidTr="00F662A3">
        <w:trPr>
          <w:trHeight w:val="408"/>
          <w:tblHeader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76C0E" w14:textId="77777777" w:rsidR="001F692E" w:rsidRDefault="001F692E" w:rsidP="00F662A3">
            <w:pPr>
              <w:spacing w:line="240" w:lineRule="auto"/>
              <w:rPr>
                <w:lang w:val="sl-SI"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90438" w14:textId="77777777" w:rsidR="001F692E" w:rsidRDefault="001F692E" w:rsidP="00F662A3">
            <w:pPr>
              <w:spacing w:line="240" w:lineRule="auto"/>
              <w:rPr>
                <w:lang w:val="sl-SI"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3957C" w14:textId="77777777" w:rsidR="001F692E" w:rsidRDefault="001F692E" w:rsidP="00F662A3">
            <w:pPr>
              <w:spacing w:line="240" w:lineRule="auto"/>
              <w:rPr>
                <w:lang w:val="sl-SI" w:eastAsia="sl-SI"/>
              </w:rPr>
            </w:pPr>
          </w:p>
        </w:tc>
        <w:tc>
          <w:tcPr>
            <w:tcW w:w="4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A9847" w14:textId="77777777" w:rsidR="001F692E" w:rsidRDefault="001F692E" w:rsidP="00F662A3">
            <w:pPr>
              <w:spacing w:line="240" w:lineRule="auto"/>
              <w:rPr>
                <w:lang w:val="sl-SI" w:eastAsia="sl-SI"/>
              </w:rPr>
            </w:pPr>
          </w:p>
        </w:tc>
      </w:tr>
      <w:tr w:rsidR="001F692E" w:rsidRPr="004A3EF9" w14:paraId="018E7DE3" w14:textId="77777777" w:rsidTr="004A3EF9">
        <w:trPr>
          <w:trHeight w:val="242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570DD" w14:textId="77777777" w:rsidR="001F692E" w:rsidRDefault="001F692E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Prvačina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779BF" w14:textId="77777777" w:rsidR="001F692E" w:rsidRDefault="001F692E" w:rsidP="004A3EF9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2020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6555B" w14:textId="637DAF14" w:rsidR="001F692E" w:rsidRDefault="001F692E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Nova Gorica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53210" w14:textId="77777777" w:rsidR="001F692E" w:rsidRPr="004A3EF9" w:rsidRDefault="001F692E" w:rsidP="00F662A3">
            <w:pPr>
              <w:pStyle w:val="podpisi"/>
              <w:rPr>
                <w:lang w:val="sl-SI" w:eastAsia="sl-SI"/>
              </w:rPr>
            </w:pPr>
            <w:r w:rsidRPr="004A3EF9">
              <w:rPr>
                <w:lang w:val="sl-SI" w:eastAsia="sl-SI"/>
              </w:rPr>
              <w:t>3528421, 4382300</w:t>
            </w:r>
          </w:p>
        </w:tc>
      </w:tr>
      <w:tr w:rsidR="001F692E" w14:paraId="5E3C429E" w14:textId="77777777" w:rsidTr="004A3EF9">
        <w:trPr>
          <w:trHeight w:val="275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01A6C" w14:textId="77777777" w:rsidR="001F692E" w:rsidRDefault="001F692E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Kromberk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27A7A" w14:textId="77777777" w:rsidR="001F692E" w:rsidRDefault="001F692E" w:rsidP="00F662A3">
            <w:pPr>
              <w:spacing w:line="254" w:lineRule="auto"/>
              <w:rPr>
                <w:lang w:val="sl-SI" w:eastAsia="sl-SI"/>
              </w:rPr>
            </w:pPr>
            <w:r>
              <w:rPr>
                <w:lang w:val="sl-SI" w:eastAsia="sl-SI"/>
              </w:rPr>
              <w:t>2024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16614" w14:textId="77777777" w:rsidR="001F692E" w:rsidRDefault="001F692E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Nova Gorica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5B2E1" w14:textId="77777777" w:rsidR="001F692E" w:rsidRDefault="001F692E" w:rsidP="00F662A3">
            <w:pPr>
              <w:pStyle w:val="podpisi"/>
              <w:rPr>
                <w:rFonts w:cs="Arial"/>
                <w:szCs w:val="20"/>
                <w:lang w:val="sl-SI" w:eastAsia="sl-SI"/>
              </w:rPr>
            </w:pPr>
            <w:r>
              <w:rPr>
                <w:rFonts w:cs="Arial"/>
                <w:szCs w:val="20"/>
                <w:lang w:val="sl-SI" w:eastAsia="sl-SI"/>
              </w:rPr>
              <w:t>4050843</w:t>
            </w:r>
          </w:p>
        </w:tc>
      </w:tr>
      <w:tr w:rsidR="001F692E" w14:paraId="7F045E4C" w14:textId="77777777" w:rsidTr="00F662A3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4A248" w14:textId="77777777" w:rsidR="001F692E" w:rsidRDefault="001F692E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Goče 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279CD" w14:textId="77777777" w:rsidR="001F692E" w:rsidRDefault="001F692E" w:rsidP="00F662A3">
            <w:pPr>
              <w:pStyle w:val="podpisi"/>
              <w:tabs>
                <w:tab w:val="left" w:pos="876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2019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7788C" w14:textId="77777777" w:rsidR="001F692E" w:rsidRDefault="001F692E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Vipava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89336" w14:textId="77777777" w:rsidR="001F692E" w:rsidRDefault="001F692E" w:rsidP="00F662A3">
            <w:pPr>
              <w:pStyle w:val="podpisi"/>
              <w:rPr>
                <w:rFonts w:cs="Arial"/>
                <w:szCs w:val="20"/>
                <w:lang w:val="sl-SI" w:eastAsia="sl-SI"/>
              </w:rPr>
            </w:pPr>
            <w:r>
              <w:rPr>
                <w:rFonts w:cs="Arial"/>
                <w:szCs w:val="20"/>
                <w:lang w:val="sl-SI" w:eastAsia="sl-SI"/>
              </w:rPr>
              <w:t>3074115, 959284</w:t>
            </w:r>
          </w:p>
        </w:tc>
      </w:tr>
      <w:tr w:rsidR="001F692E" w14:paraId="09062807" w14:textId="77777777" w:rsidTr="00F662A3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28816" w14:textId="77777777" w:rsidR="001F692E" w:rsidRDefault="001F692E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Goče 3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BA536" w14:textId="77777777" w:rsidR="001F692E" w:rsidRDefault="001F692E" w:rsidP="00F662A3">
            <w:pPr>
              <w:pStyle w:val="podpisi"/>
              <w:tabs>
                <w:tab w:val="left" w:pos="876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DCDB4" w14:textId="77777777" w:rsidR="001F692E" w:rsidRDefault="001F692E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Vipava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937FF" w14:textId="77777777" w:rsidR="001F692E" w:rsidRDefault="001F692E" w:rsidP="00F662A3">
            <w:pPr>
              <w:pStyle w:val="podpisi"/>
              <w:rPr>
                <w:rFonts w:cs="Arial"/>
                <w:szCs w:val="20"/>
                <w:lang w:val="sl-SI" w:eastAsia="sl-SI"/>
              </w:rPr>
            </w:pPr>
            <w:r>
              <w:rPr>
                <w:rFonts w:cs="Arial"/>
                <w:szCs w:val="20"/>
                <w:lang w:val="sl-SI" w:eastAsia="sl-SI"/>
              </w:rPr>
              <w:t>4448398, 803750, 517155</w:t>
            </w:r>
          </w:p>
        </w:tc>
      </w:tr>
      <w:tr w:rsidR="001F692E" w14:paraId="2F82A02D" w14:textId="77777777" w:rsidTr="00F662A3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A47B8" w14:textId="77777777" w:rsidR="001F692E" w:rsidRDefault="001F692E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Goče 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E3A01" w14:textId="77777777" w:rsidR="001F692E" w:rsidRDefault="001F692E" w:rsidP="00F662A3">
            <w:pPr>
              <w:pStyle w:val="podpisi"/>
              <w:tabs>
                <w:tab w:val="left" w:pos="876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4223C" w14:textId="77777777" w:rsidR="001F692E" w:rsidRDefault="001F692E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Vipava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24AF6" w14:textId="77777777" w:rsidR="001F692E" w:rsidRPr="00473531" w:rsidRDefault="001F692E" w:rsidP="00F662A3">
            <w:pPr>
              <w:rPr>
                <w:rFonts w:cs="Arial"/>
                <w:color w:val="000000"/>
                <w:szCs w:val="20"/>
                <w:lang w:val="sl-SI"/>
              </w:rPr>
            </w:pPr>
            <w:r>
              <w:rPr>
                <w:rFonts w:cs="Arial"/>
                <w:color w:val="000000"/>
                <w:szCs w:val="20"/>
                <w:lang w:val="sl-SI"/>
              </w:rPr>
              <w:t>4601929</w:t>
            </w:r>
          </w:p>
        </w:tc>
      </w:tr>
      <w:tr w:rsidR="001F692E" w:rsidRPr="00527A73" w14:paraId="25F5E53E" w14:textId="77777777" w:rsidTr="00F662A3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7ABE6" w14:textId="77777777" w:rsidR="001F692E" w:rsidRPr="00527A73" w:rsidRDefault="001F692E" w:rsidP="00F662A3">
            <w:pPr>
              <w:pStyle w:val="podpisi"/>
              <w:rPr>
                <w:lang w:val="sl-SI" w:eastAsia="sl-SI"/>
              </w:rPr>
            </w:pPr>
            <w:r w:rsidRPr="00527A73">
              <w:rPr>
                <w:lang w:val="sl-SI" w:eastAsia="sl-SI"/>
              </w:rPr>
              <w:t>Goče 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A7051" w14:textId="77777777" w:rsidR="001F692E" w:rsidRPr="00527A73" w:rsidRDefault="001F692E" w:rsidP="00F662A3">
            <w:pPr>
              <w:pStyle w:val="podpisi"/>
              <w:tabs>
                <w:tab w:val="left" w:pos="876"/>
              </w:tabs>
              <w:rPr>
                <w:lang w:val="sl-SI" w:eastAsia="sl-SI"/>
              </w:rPr>
            </w:pPr>
            <w:r w:rsidRPr="00527A73">
              <w:rPr>
                <w:lang w:val="sl-SI" w:eastAsia="sl-SI"/>
              </w:rPr>
              <w:t>2023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3C47E" w14:textId="77777777" w:rsidR="001F692E" w:rsidRPr="00527A73" w:rsidRDefault="001F692E" w:rsidP="00F662A3">
            <w:pPr>
              <w:pStyle w:val="podpisi"/>
              <w:rPr>
                <w:lang w:val="sl-SI" w:eastAsia="sl-SI"/>
              </w:rPr>
            </w:pPr>
            <w:r w:rsidRPr="00527A73">
              <w:rPr>
                <w:lang w:val="sl-SI" w:eastAsia="sl-SI"/>
              </w:rPr>
              <w:t>Vipava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5F35D" w14:textId="77777777" w:rsidR="001F692E" w:rsidRPr="00527A73" w:rsidRDefault="001F692E" w:rsidP="00F662A3">
            <w:pPr>
              <w:rPr>
                <w:rFonts w:cs="Arial"/>
                <w:color w:val="000000"/>
                <w:szCs w:val="20"/>
                <w:lang w:val="sl-SI"/>
              </w:rPr>
            </w:pPr>
            <w:r w:rsidRPr="00527A73">
              <w:rPr>
                <w:rFonts w:cs="Arial"/>
                <w:color w:val="000000"/>
                <w:szCs w:val="20"/>
                <w:lang w:val="sl-SI"/>
              </w:rPr>
              <w:t>166021</w:t>
            </w:r>
          </w:p>
        </w:tc>
      </w:tr>
      <w:tr w:rsidR="001F692E" w:rsidRPr="00527A73" w14:paraId="63D8662B" w14:textId="77777777" w:rsidTr="00F662A3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846AD" w14:textId="77777777" w:rsidR="001F692E" w:rsidRPr="00527A73" w:rsidRDefault="001F692E" w:rsidP="00F662A3">
            <w:pPr>
              <w:pStyle w:val="podpisi"/>
              <w:rPr>
                <w:lang w:val="sl-SI" w:eastAsia="sl-SI"/>
              </w:rPr>
            </w:pPr>
            <w:r w:rsidRPr="00527A73">
              <w:rPr>
                <w:lang w:val="sl-SI" w:eastAsia="sl-SI"/>
              </w:rPr>
              <w:t>Podraga 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C3BCD" w14:textId="77777777" w:rsidR="001F692E" w:rsidRPr="00527A73" w:rsidRDefault="001F692E" w:rsidP="00F662A3">
            <w:pPr>
              <w:pStyle w:val="podpisi"/>
              <w:tabs>
                <w:tab w:val="left" w:pos="876"/>
              </w:tabs>
              <w:rPr>
                <w:lang w:val="sl-SI" w:eastAsia="sl-SI"/>
              </w:rPr>
            </w:pPr>
            <w:r w:rsidRPr="00527A73">
              <w:rPr>
                <w:lang w:val="sl-SI" w:eastAsia="sl-SI"/>
              </w:rPr>
              <w:t>2021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F2954" w14:textId="77777777" w:rsidR="001F692E" w:rsidRPr="00527A73" w:rsidRDefault="001F692E" w:rsidP="00F662A3">
            <w:pPr>
              <w:pStyle w:val="podpisi"/>
              <w:rPr>
                <w:lang w:val="sl-SI" w:eastAsia="sl-SI"/>
              </w:rPr>
            </w:pPr>
            <w:r w:rsidRPr="00527A73">
              <w:rPr>
                <w:lang w:val="sl-SI" w:eastAsia="sl-SI"/>
              </w:rPr>
              <w:t>Vipava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126C1" w14:textId="77777777" w:rsidR="001F692E" w:rsidRPr="00527A73" w:rsidRDefault="001F692E" w:rsidP="00F662A3">
            <w:pPr>
              <w:pStyle w:val="podpisi"/>
              <w:rPr>
                <w:rFonts w:cs="Arial"/>
                <w:szCs w:val="20"/>
                <w:lang w:val="sl-SI" w:eastAsia="sl-SI"/>
              </w:rPr>
            </w:pPr>
            <w:r w:rsidRPr="00527A73">
              <w:rPr>
                <w:rFonts w:cs="Arial"/>
                <w:szCs w:val="20"/>
                <w:lang w:val="sl-SI" w:eastAsia="sl-SI"/>
              </w:rPr>
              <w:t>4074680</w:t>
            </w:r>
          </w:p>
        </w:tc>
      </w:tr>
      <w:tr w:rsidR="001F692E" w:rsidRPr="00527A73" w14:paraId="6DD741FD" w14:textId="77777777" w:rsidTr="00F662A3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47854" w14:textId="77777777" w:rsidR="001F692E" w:rsidRPr="00527A73" w:rsidRDefault="001F692E" w:rsidP="00F662A3">
            <w:pPr>
              <w:pStyle w:val="podpisi"/>
              <w:rPr>
                <w:lang w:val="sl-SI" w:eastAsia="sl-SI"/>
              </w:rPr>
            </w:pPr>
            <w:r w:rsidRPr="00527A73">
              <w:rPr>
                <w:lang w:val="sl-SI" w:eastAsia="sl-SI"/>
              </w:rPr>
              <w:t>Branik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92042" w14:textId="77777777" w:rsidR="001F692E" w:rsidRPr="00527A73" w:rsidRDefault="001F692E" w:rsidP="00F662A3">
            <w:pPr>
              <w:pStyle w:val="podpisi"/>
              <w:tabs>
                <w:tab w:val="left" w:pos="876"/>
              </w:tabs>
              <w:rPr>
                <w:lang w:val="sl-SI" w:eastAsia="sl-SI"/>
              </w:rPr>
            </w:pPr>
            <w:r w:rsidRPr="00527A73">
              <w:rPr>
                <w:lang w:val="sl-SI" w:eastAsia="sl-SI"/>
              </w:rPr>
              <w:t>2022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7539F" w14:textId="77777777" w:rsidR="001F692E" w:rsidRPr="00527A73" w:rsidRDefault="001F692E" w:rsidP="00F662A3">
            <w:pPr>
              <w:pStyle w:val="podpisi"/>
              <w:rPr>
                <w:lang w:val="sl-SI" w:eastAsia="sl-SI"/>
              </w:rPr>
            </w:pPr>
            <w:r w:rsidRPr="00527A73">
              <w:rPr>
                <w:lang w:val="sl-SI" w:eastAsia="sl-SI"/>
              </w:rPr>
              <w:t>Nova Gorica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FFE2F" w14:textId="77777777" w:rsidR="001F692E" w:rsidRPr="00527A73" w:rsidRDefault="001F692E" w:rsidP="00F662A3">
            <w:pPr>
              <w:pStyle w:val="podpisi"/>
              <w:rPr>
                <w:rFonts w:cs="Arial"/>
                <w:szCs w:val="20"/>
                <w:lang w:val="sl-SI" w:eastAsia="sl-SI"/>
              </w:rPr>
            </w:pPr>
            <w:r w:rsidRPr="00527A73">
              <w:rPr>
                <w:rFonts w:cs="Arial"/>
                <w:szCs w:val="20"/>
                <w:lang w:val="sl-SI" w:eastAsia="sl-SI"/>
              </w:rPr>
              <w:t xml:space="preserve">3545879, 434467, 5474537 </w:t>
            </w:r>
          </w:p>
        </w:tc>
      </w:tr>
      <w:tr w:rsidR="00990A14" w:rsidRPr="00527A73" w14:paraId="271FEA44" w14:textId="77777777" w:rsidTr="00F71F3E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341CB" w14:textId="2ED82AC6" w:rsidR="00990A14" w:rsidRPr="00527A73" w:rsidRDefault="00990A14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Branik 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FADFD" w14:textId="730BF134" w:rsidR="00990A14" w:rsidRPr="00527A73" w:rsidRDefault="00990A14" w:rsidP="00F662A3">
            <w:pPr>
              <w:pStyle w:val="podpisi"/>
              <w:tabs>
                <w:tab w:val="left" w:pos="876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80F3" w14:textId="4486B933" w:rsidR="00990A14" w:rsidRPr="00527A73" w:rsidRDefault="00935E36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Nova Gorica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9D366" w14:textId="0210EBF5" w:rsidR="00990A14" w:rsidRPr="00527A73" w:rsidRDefault="00990A14" w:rsidP="00F662A3">
            <w:pPr>
              <w:pStyle w:val="podpisi"/>
              <w:rPr>
                <w:rFonts w:cs="Arial"/>
                <w:szCs w:val="20"/>
                <w:lang w:val="sl-SI" w:eastAsia="sl-SI"/>
              </w:rPr>
            </w:pPr>
            <w:r w:rsidRPr="00990A14">
              <w:rPr>
                <w:rFonts w:cs="Arial"/>
                <w:szCs w:val="20"/>
                <w:lang w:val="sl-SI" w:eastAsia="sl-SI"/>
              </w:rPr>
              <w:t>2102593</w:t>
            </w:r>
          </w:p>
        </w:tc>
      </w:tr>
      <w:tr w:rsidR="00990A14" w:rsidRPr="00527A73" w14:paraId="21508192" w14:textId="77777777" w:rsidTr="00F71F3E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7E4B" w14:textId="0D9FD915" w:rsidR="00990A14" w:rsidRPr="00527A73" w:rsidRDefault="00990A14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Branik 2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0CAA" w14:textId="3FF07C0C" w:rsidR="00990A14" w:rsidRPr="00527A73" w:rsidRDefault="00990A14" w:rsidP="00F662A3">
            <w:pPr>
              <w:pStyle w:val="podpisi"/>
              <w:tabs>
                <w:tab w:val="left" w:pos="876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BB4B1" w14:textId="6D0EE8F2" w:rsidR="00990A14" w:rsidRPr="00527A73" w:rsidRDefault="00935E36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Nova Gorica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FC977" w14:textId="47D4E5A3" w:rsidR="00990A14" w:rsidRPr="00527A73" w:rsidRDefault="00990A14" w:rsidP="00F662A3">
            <w:pPr>
              <w:pStyle w:val="podpisi"/>
              <w:rPr>
                <w:rFonts w:cs="Arial"/>
                <w:szCs w:val="20"/>
                <w:lang w:val="sl-SI" w:eastAsia="sl-SI"/>
              </w:rPr>
            </w:pPr>
            <w:r w:rsidRPr="00990A14">
              <w:rPr>
                <w:rFonts w:cs="Arial"/>
                <w:szCs w:val="20"/>
                <w:lang w:val="sl-SI" w:eastAsia="sl-SI"/>
              </w:rPr>
              <w:t>3696711</w:t>
            </w:r>
          </w:p>
        </w:tc>
      </w:tr>
      <w:tr w:rsidR="001F692E" w:rsidRPr="00527A73" w14:paraId="3606111E" w14:textId="77777777" w:rsidTr="00F662A3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7CD8" w14:textId="77777777" w:rsidR="001F692E" w:rsidRPr="00527A73" w:rsidRDefault="001F692E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Vrtojba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16713" w14:textId="77777777" w:rsidR="001F692E" w:rsidRPr="00527A73" w:rsidRDefault="001F692E" w:rsidP="00F662A3">
            <w:pPr>
              <w:pStyle w:val="podpisi"/>
              <w:tabs>
                <w:tab w:val="left" w:pos="876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2070" w14:textId="77777777" w:rsidR="001F692E" w:rsidRPr="00527A73" w:rsidRDefault="001F692E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Šempeter-Vrtojba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54F09" w14:textId="284B1661" w:rsidR="001F692E" w:rsidRPr="00527A73" w:rsidRDefault="001F692E" w:rsidP="00F662A3">
            <w:pPr>
              <w:pStyle w:val="podpisi"/>
              <w:rPr>
                <w:rFonts w:cs="Arial"/>
                <w:szCs w:val="20"/>
                <w:lang w:val="sl-SI" w:eastAsia="sl-SI"/>
              </w:rPr>
            </w:pPr>
            <w:proofErr w:type="spellStart"/>
            <w:r>
              <w:rPr>
                <w:rFonts w:cs="Arial"/>
                <w:szCs w:val="20"/>
                <w:lang w:val="sl-SI" w:eastAsia="sl-SI"/>
              </w:rPr>
              <w:t>k.o</w:t>
            </w:r>
            <w:proofErr w:type="spellEnd"/>
            <w:r>
              <w:rPr>
                <w:rFonts w:cs="Arial"/>
                <w:szCs w:val="20"/>
                <w:lang w:val="sl-SI" w:eastAsia="sl-SI"/>
              </w:rPr>
              <w:t xml:space="preserve">. 2316 – Vrtojba: 137/4, </w:t>
            </w:r>
            <w:bookmarkStart w:id="0" w:name="_Hlk178233291"/>
            <w:r>
              <w:rPr>
                <w:rFonts w:cs="Arial"/>
                <w:szCs w:val="20"/>
                <w:lang w:val="sl-SI" w:eastAsia="sl-SI"/>
              </w:rPr>
              <w:t>137/1, 137/2, 137/3</w:t>
            </w:r>
            <w:bookmarkEnd w:id="0"/>
            <w:r>
              <w:rPr>
                <w:rFonts w:cs="Arial"/>
                <w:szCs w:val="20"/>
                <w:lang w:val="sl-SI" w:eastAsia="sl-SI"/>
              </w:rPr>
              <w:t xml:space="preserve">, 917/1; </w:t>
            </w:r>
            <w:r w:rsidRPr="00553ADF">
              <w:rPr>
                <w:rFonts w:cs="Arial"/>
                <w:szCs w:val="20"/>
                <w:lang w:val="sl-SI" w:eastAsia="sl-SI"/>
              </w:rPr>
              <w:t>499894</w:t>
            </w:r>
            <w:r>
              <w:rPr>
                <w:rFonts w:cs="Arial"/>
                <w:szCs w:val="20"/>
                <w:lang w:val="sl-SI" w:eastAsia="sl-SI"/>
              </w:rPr>
              <w:t xml:space="preserve">  </w:t>
            </w:r>
          </w:p>
        </w:tc>
      </w:tr>
      <w:tr w:rsidR="001F692E" w14:paraId="14C16898" w14:textId="77777777" w:rsidTr="00F662A3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B87B0" w14:textId="77777777" w:rsidR="001F692E" w:rsidRPr="00527A73" w:rsidRDefault="001F692E" w:rsidP="00F662A3">
            <w:pPr>
              <w:pStyle w:val="podpisi"/>
              <w:rPr>
                <w:lang w:val="sl-SI" w:eastAsia="sl-SI"/>
              </w:rPr>
            </w:pPr>
            <w:r w:rsidRPr="00527A73">
              <w:rPr>
                <w:lang w:val="sl-SI" w:eastAsia="sl-SI"/>
              </w:rPr>
              <w:t>Golo Brdo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131F9" w14:textId="77777777" w:rsidR="001F692E" w:rsidRPr="00527A73" w:rsidRDefault="001F692E" w:rsidP="00F662A3">
            <w:pPr>
              <w:pStyle w:val="podpisi"/>
              <w:tabs>
                <w:tab w:val="left" w:pos="876"/>
              </w:tabs>
              <w:rPr>
                <w:lang w:val="sl-SI" w:eastAsia="sl-SI"/>
              </w:rPr>
            </w:pPr>
            <w:r w:rsidRPr="00527A73">
              <w:rPr>
                <w:lang w:val="sl-SI" w:eastAsia="sl-SI"/>
              </w:rPr>
              <w:t>2017, razširitev 2023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6D86D" w14:textId="77777777" w:rsidR="001F692E" w:rsidRPr="00527A73" w:rsidRDefault="001F692E" w:rsidP="00F662A3">
            <w:pPr>
              <w:pStyle w:val="podpisi"/>
              <w:rPr>
                <w:lang w:val="sl-SI" w:eastAsia="sl-SI"/>
              </w:rPr>
            </w:pPr>
            <w:r w:rsidRPr="00527A73">
              <w:rPr>
                <w:lang w:val="sl-SI" w:eastAsia="sl-SI"/>
              </w:rPr>
              <w:t>Brda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9A590" w14:textId="77777777" w:rsidR="001F692E" w:rsidRDefault="001F692E" w:rsidP="00F662A3">
            <w:pPr>
              <w:pStyle w:val="podpisi"/>
              <w:rPr>
                <w:lang w:val="sl-SI" w:eastAsia="sl-SI"/>
              </w:rPr>
            </w:pPr>
            <w:r w:rsidRPr="00527A73">
              <w:rPr>
                <w:lang w:val="sl-SI" w:eastAsia="sl-SI"/>
              </w:rPr>
              <w:t>3587464, 3333116, 3631409, 3259453, 2139210, 3657581</w:t>
            </w:r>
            <w:r>
              <w:rPr>
                <w:lang w:val="sl-SI" w:eastAsia="sl-SI"/>
              </w:rPr>
              <w:t xml:space="preserve"> </w:t>
            </w:r>
          </w:p>
        </w:tc>
      </w:tr>
      <w:tr w:rsidR="001F692E" w14:paraId="52BC558F" w14:textId="77777777" w:rsidTr="00F662A3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65C9E" w14:textId="77777777" w:rsidR="001F692E" w:rsidRDefault="001F692E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Golo Brdo 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C0B96" w14:textId="77777777" w:rsidR="001F692E" w:rsidRDefault="001F692E" w:rsidP="00F662A3">
            <w:pPr>
              <w:pStyle w:val="podpisi"/>
              <w:tabs>
                <w:tab w:val="left" w:pos="876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2019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572CE" w14:textId="77777777" w:rsidR="001F692E" w:rsidRDefault="001F692E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Brda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1FF4F" w14:textId="77777777" w:rsidR="001F692E" w:rsidRDefault="001F692E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5656414, 2139208</w:t>
            </w:r>
          </w:p>
        </w:tc>
      </w:tr>
      <w:tr w:rsidR="007B78F3" w14:paraId="22263EB8" w14:textId="77777777" w:rsidTr="00885A99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BFA59" w14:textId="50F4F6FB" w:rsidR="007B78F3" w:rsidRDefault="007B78F3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Potoče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FF37D" w14:textId="50D860EC" w:rsidR="007B78F3" w:rsidRDefault="007B78F3" w:rsidP="00F662A3">
            <w:pPr>
              <w:pStyle w:val="podpisi"/>
              <w:tabs>
                <w:tab w:val="left" w:pos="876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BD01" w14:textId="57D0A556" w:rsidR="007B78F3" w:rsidRDefault="007B78F3" w:rsidP="00F662A3">
            <w:pPr>
              <w:pStyle w:val="podpisi"/>
              <w:rPr>
                <w:lang w:val="sl-SI" w:eastAsia="sl-SI"/>
              </w:rPr>
            </w:pPr>
            <w:r>
              <w:rPr>
                <w:lang w:val="sl-SI" w:eastAsia="sl-SI"/>
              </w:rPr>
              <w:t>Ajdovščina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BAAD9" w14:textId="5FD48D61" w:rsidR="007B78F3" w:rsidRDefault="007B78F3" w:rsidP="00F662A3">
            <w:pPr>
              <w:pStyle w:val="podpisi"/>
              <w:rPr>
                <w:lang w:val="sl-SI" w:eastAsia="sl-SI"/>
              </w:rPr>
            </w:pPr>
            <w:r w:rsidRPr="002977B3">
              <w:rPr>
                <w:color w:val="000000" w:themeColor="text1"/>
                <w:lang w:val="sl-SI" w:eastAsia="sl-SI"/>
              </w:rPr>
              <w:t>1464068</w:t>
            </w:r>
          </w:p>
        </w:tc>
      </w:tr>
    </w:tbl>
    <w:p w14:paraId="27CACC41" w14:textId="77777777" w:rsidR="001F692E" w:rsidRDefault="001F692E" w:rsidP="001F692E">
      <w:pPr>
        <w:spacing w:line="240" w:lineRule="auto"/>
        <w:rPr>
          <w:rFonts w:cs="Arial"/>
          <w:lang w:val="sl-SI"/>
        </w:rPr>
      </w:pPr>
    </w:p>
    <w:p w14:paraId="7FBE3D4E" w14:textId="77777777" w:rsidR="00885A99" w:rsidRDefault="00885A99" w:rsidP="001F692E">
      <w:pPr>
        <w:spacing w:line="240" w:lineRule="auto"/>
        <w:rPr>
          <w:rFonts w:cs="Arial"/>
          <w:lang w:val="sl-SI"/>
        </w:rPr>
      </w:pPr>
    </w:p>
    <w:p w14:paraId="4E76CBBB" w14:textId="77777777" w:rsidR="00885A99" w:rsidRDefault="00885A99" w:rsidP="001F692E">
      <w:pPr>
        <w:spacing w:line="240" w:lineRule="auto"/>
        <w:rPr>
          <w:rFonts w:cs="Arial"/>
          <w:lang w:val="sl-SI"/>
        </w:rPr>
      </w:pPr>
    </w:p>
    <w:p w14:paraId="0E959AB6" w14:textId="77777777" w:rsidR="00C42A43" w:rsidRDefault="00C42A43" w:rsidP="001F692E">
      <w:pPr>
        <w:spacing w:line="240" w:lineRule="auto"/>
        <w:rPr>
          <w:rFonts w:cs="Arial"/>
          <w:lang w:val="sl-SI"/>
        </w:rPr>
      </w:pPr>
    </w:p>
    <w:p w14:paraId="334E3D53" w14:textId="77777777" w:rsidR="00C42A43" w:rsidRDefault="00C42A43" w:rsidP="001F692E">
      <w:pPr>
        <w:spacing w:line="240" w:lineRule="auto"/>
        <w:rPr>
          <w:rFonts w:cs="Arial"/>
          <w:lang w:val="sl-SI"/>
        </w:rPr>
      </w:pPr>
    </w:p>
    <w:p w14:paraId="3FCF6D0E" w14:textId="77777777" w:rsidR="00C42A43" w:rsidRDefault="00C42A43" w:rsidP="001F692E">
      <w:pPr>
        <w:spacing w:line="240" w:lineRule="auto"/>
        <w:rPr>
          <w:rFonts w:cs="Arial"/>
          <w:lang w:val="sl-SI"/>
        </w:rPr>
      </w:pPr>
    </w:p>
    <w:p w14:paraId="557DE9DA" w14:textId="77777777" w:rsidR="003E3703" w:rsidRDefault="003E3703" w:rsidP="001F692E">
      <w:pPr>
        <w:spacing w:line="240" w:lineRule="auto"/>
        <w:rPr>
          <w:rFonts w:cs="Arial"/>
          <w:lang w:val="sl-SI"/>
        </w:rPr>
      </w:pPr>
    </w:p>
    <w:p w14:paraId="2B3E8A06" w14:textId="77777777" w:rsidR="003E3703" w:rsidRDefault="003E3703" w:rsidP="001F692E">
      <w:pPr>
        <w:spacing w:line="240" w:lineRule="auto"/>
        <w:rPr>
          <w:rFonts w:cs="Arial"/>
          <w:lang w:val="sl-SI"/>
        </w:rPr>
      </w:pPr>
    </w:p>
    <w:p w14:paraId="2048E4F3" w14:textId="77777777" w:rsidR="004A3EF9" w:rsidRDefault="004A3EF9" w:rsidP="001F692E">
      <w:pPr>
        <w:spacing w:line="240" w:lineRule="auto"/>
        <w:rPr>
          <w:rFonts w:cs="Arial"/>
          <w:lang w:val="sl-SI"/>
        </w:rPr>
      </w:pPr>
    </w:p>
    <w:p w14:paraId="0FFD3B53" w14:textId="77777777" w:rsidR="004A3EF9" w:rsidRDefault="004A3EF9" w:rsidP="001F692E">
      <w:pPr>
        <w:spacing w:line="240" w:lineRule="auto"/>
        <w:rPr>
          <w:rFonts w:cs="Arial"/>
          <w:lang w:val="sl-SI"/>
        </w:rPr>
      </w:pPr>
    </w:p>
    <w:p w14:paraId="0F71AC87" w14:textId="77777777" w:rsidR="003E3703" w:rsidRDefault="003E3703" w:rsidP="001F692E">
      <w:pPr>
        <w:spacing w:line="240" w:lineRule="auto"/>
        <w:rPr>
          <w:rFonts w:cs="Arial"/>
          <w:lang w:val="sl-SI"/>
        </w:rPr>
      </w:pPr>
    </w:p>
    <w:p w14:paraId="2A0A9914" w14:textId="77777777" w:rsidR="001F692E" w:rsidRPr="00690518" w:rsidRDefault="001F692E" w:rsidP="00220656">
      <w:pPr>
        <w:pStyle w:val="Odstavekseznama"/>
        <w:numPr>
          <w:ilvl w:val="0"/>
          <w:numId w:val="10"/>
        </w:numPr>
        <w:tabs>
          <w:tab w:val="left" w:pos="284"/>
        </w:tabs>
        <w:contextualSpacing/>
        <w:rPr>
          <w:rFonts w:cs="Arial"/>
          <w:b/>
          <w:lang w:val="sl-SI"/>
        </w:rPr>
      </w:pPr>
      <w:r w:rsidRPr="00690518">
        <w:rPr>
          <w:rFonts w:cs="Arial"/>
          <w:b/>
          <w:lang w:val="sl-SI"/>
        </w:rPr>
        <w:lastRenderedPageBreak/>
        <w:t xml:space="preserve">Razmejeno območje zlate trsne rumenice </w:t>
      </w:r>
      <w:r>
        <w:rPr>
          <w:rFonts w:cs="Arial"/>
          <w:b/>
          <w:lang w:val="sl-SI"/>
        </w:rPr>
        <w:t>v jugovzhodni Sloveniji</w:t>
      </w:r>
    </w:p>
    <w:p w14:paraId="739F6855" w14:textId="77777777" w:rsidR="001F692E" w:rsidRPr="00690518" w:rsidRDefault="001F692E" w:rsidP="001F692E">
      <w:pPr>
        <w:rPr>
          <w:rFonts w:cs="Arial"/>
          <w:lang w:val="sl-SI"/>
        </w:rPr>
      </w:pPr>
    </w:p>
    <w:p w14:paraId="45727D70" w14:textId="77777777" w:rsidR="001F692E" w:rsidRPr="00690518" w:rsidRDefault="001F692E" w:rsidP="001F692E">
      <w:pPr>
        <w:rPr>
          <w:rFonts w:cs="Arial"/>
          <w:lang w:val="sl-SI"/>
        </w:rPr>
      </w:pPr>
      <w:r w:rsidRPr="00690518">
        <w:rPr>
          <w:rFonts w:cs="Arial"/>
          <w:lang w:val="sl-SI"/>
        </w:rPr>
        <w:t>Okuženo območje</w:t>
      </w:r>
    </w:p>
    <w:tbl>
      <w:tblPr>
        <w:tblStyle w:val="Tabelamrea"/>
        <w:tblpPr w:leftFromText="141" w:rightFromText="141" w:vertAnchor="text" w:horzAnchor="margin" w:tblpY="140"/>
        <w:tblW w:w="0" w:type="auto"/>
        <w:tblLook w:val="04A0" w:firstRow="1" w:lastRow="0" w:firstColumn="1" w:lastColumn="0" w:noHBand="0" w:noVBand="1"/>
        <w:tblCaption w:val="Seznam občin in katastrskih občin v okuženem območju na Dolenjskem, v Posavju in Beli krajini. "/>
      </w:tblPr>
      <w:tblGrid>
        <w:gridCol w:w="1413"/>
        <w:gridCol w:w="7075"/>
      </w:tblGrid>
      <w:tr w:rsidR="001F692E" w:rsidRPr="00690518" w14:paraId="738FB237" w14:textId="77777777" w:rsidTr="00F662A3">
        <w:trPr>
          <w:tblHeader/>
        </w:trPr>
        <w:tc>
          <w:tcPr>
            <w:tcW w:w="1413" w:type="dxa"/>
          </w:tcPr>
          <w:p w14:paraId="54431591" w14:textId="77777777" w:rsidR="001F692E" w:rsidRPr="00690518" w:rsidRDefault="001F692E" w:rsidP="00F662A3">
            <w:pPr>
              <w:tabs>
                <w:tab w:val="left" w:pos="284"/>
              </w:tabs>
              <w:rPr>
                <w:rFonts w:cs="Arial"/>
                <w:lang w:val="sl-SI"/>
              </w:rPr>
            </w:pPr>
            <w:r w:rsidRPr="00690518">
              <w:rPr>
                <w:rFonts w:cs="Arial"/>
                <w:lang w:val="sl-SI"/>
              </w:rPr>
              <w:t>Območje</w:t>
            </w:r>
          </w:p>
        </w:tc>
        <w:tc>
          <w:tcPr>
            <w:tcW w:w="7075" w:type="dxa"/>
          </w:tcPr>
          <w:p w14:paraId="2C9F3A63" w14:textId="77777777" w:rsidR="001F692E" w:rsidRPr="00690518" w:rsidRDefault="001F692E" w:rsidP="00F662A3">
            <w:pPr>
              <w:tabs>
                <w:tab w:val="left" w:pos="284"/>
              </w:tabs>
              <w:rPr>
                <w:rFonts w:cs="Arial"/>
                <w:lang w:val="sl-SI"/>
              </w:rPr>
            </w:pPr>
            <w:r w:rsidRPr="00690518">
              <w:rPr>
                <w:rFonts w:eastAsia="NSimSun" w:cs="Arial"/>
                <w:bCs/>
                <w:kern w:val="2"/>
                <w:szCs w:val="20"/>
                <w:lang w:val="sl-SI" w:eastAsia="zh-CN" w:bidi="hi-IN"/>
              </w:rPr>
              <w:t>Občine</w:t>
            </w:r>
          </w:p>
        </w:tc>
      </w:tr>
      <w:tr w:rsidR="001F692E" w:rsidRPr="003B5D2B" w14:paraId="1E338A31" w14:textId="77777777" w:rsidTr="00F662A3">
        <w:trPr>
          <w:tblHeader/>
        </w:trPr>
        <w:tc>
          <w:tcPr>
            <w:tcW w:w="1413" w:type="dxa"/>
          </w:tcPr>
          <w:p w14:paraId="6AB4E868" w14:textId="77777777" w:rsidR="001F692E" w:rsidRPr="00690518" w:rsidRDefault="001F692E" w:rsidP="00F662A3">
            <w:pPr>
              <w:tabs>
                <w:tab w:val="left" w:pos="28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Posavje, Dolenjska in Bela k</w:t>
            </w:r>
            <w:r w:rsidRPr="00690518">
              <w:rPr>
                <w:rFonts w:cs="Arial"/>
                <w:lang w:val="sl-SI"/>
              </w:rPr>
              <w:t>rajina</w:t>
            </w:r>
          </w:p>
        </w:tc>
        <w:tc>
          <w:tcPr>
            <w:tcW w:w="7075" w:type="dxa"/>
          </w:tcPr>
          <w:p w14:paraId="3944C482" w14:textId="43AB84F7" w:rsidR="001F692E" w:rsidRPr="00690518" w:rsidRDefault="001F692E" w:rsidP="00F662A3">
            <w:pPr>
              <w:suppressAutoHyphens/>
              <w:rPr>
                <w:rFonts w:cs="Arial"/>
                <w:szCs w:val="20"/>
                <w:lang w:val="sl-SI"/>
              </w:rPr>
            </w:pPr>
            <w:r w:rsidRPr="00690518">
              <w:rPr>
                <w:rFonts w:cs="Arial"/>
                <w:szCs w:val="20"/>
                <w:lang w:val="sl-SI"/>
              </w:rPr>
              <w:t>Dolenjske Toplice, Straža, Mirna peč, Novo mesto</w:t>
            </w:r>
            <w:r>
              <w:rPr>
                <w:rFonts w:cs="Arial"/>
                <w:szCs w:val="20"/>
                <w:lang w:val="sl-SI"/>
              </w:rPr>
              <w:t xml:space="preserve">, </w:t>
            </w:r>
            <w:r w:rsidRPr="00690518">
              <w:rPr>
                <w:rFonts w:cs="Arial"/>
                <w:szCs w:val="20"/>
                <w:lang w:val="sl-SI"/>
              </w:rPr>
              <w:t xml:space="preserve"> Šentjernej, Kostanjevica na Krki, Krško, Brežice</w:t>
            </w:r>
          </w:p>
        </w:tc>
      </w:tr>
    </w:tbl>
    <w:p w14:paraId="3A4940E9" w14:textId="77777777" w:rsidR="001F692E" w:rsidRDefault="001F692E" w:rsidP="001F692E">
      <w:pPr>
        <w:rPr>
          <w:rFonts w:cs="Arial"/>
          <w:lang w:val="sl-SI"/>
        </w:rPr>
      </w:pPr>
    </w:p>
    <w:p w14:paraId="274BEC95" w14:textId="77777777" w:rsidR="001F692E" w:rsidRPr="00690518" w:rsidRDefault="001F692E" w:rsidP="001F692E">
      <w:pPr>
        <w:rPr>
          <w:rFonts w:cs="Arial"/>
          <w:lang w:val="sl-SI"/>
        </w:rPr>
      </w:pPr>
      <w:r w:rsidRPr="00690518">
        <w:rPr>
          <w:rFonts w:cs="Arial"/>
          <w:lang w:val="sl-SI"/>
        </w:rPr>
        <w:t>Varovalni pas</w:t>
      </w:r>
    </w:p>
    <w:tbl>
      <w:tblPr>
        <w:tblStyle w:val="Tabelamrea"/>
        <w:tblpPr w:leftFromText="141" w:rightFromText="141" w:vertAnchor="text" w:horzAnchor="margin" w:tblpY="140"/>
        <w:tblW w:w="0" w:type="auto"/>
        <w:tblLook w:val="04A0" w:firstRow="1" w:lastRow="0" w:firstColumn="1" w:lastColumn="0" w:noHBand="0" w:noVBand="1"/>
        <w:tblCaption w:val="Seznam občin in katastrskih občin v varovalnem pasu na Dolenjskem, v Posavju in Beli krajini. "/>
      </w:tblPr>
      <w:tblGrid>
        <w:gridCol w:w="1413"/>
        <w:gridCol w:w="7075"/>
      </w:tblGrid>
      <w:tr w:rsidR="001F692E" w:rsidRPr="00690518" w14:paraId="64464156" w14:textId="77777777" w:rsidTr="00F662A3">
        <w:trPr>
          <w:tblHeader/>
        </w:trPr>
        <w:tc>
          <w:tcPr>
            <w:tcW w:w="1413" w:type="dxa"/>
          </w:tcPr>
          <w:p w14:paraId="26BFE3FA" w14:textId="77777777" w:rsidR="001F692E" w:rsidRPr="00690518" w:rsidRDefault="001F692E" w:rsidP="00F662A3">
            <w:pPr>
              <w:tabs>
                <w:tab w:val="left" w:pos="284"/>
              </w:tabs>
              <w:rPr>
                <w:rFonts w:cs="Arial"/>
                <w:lang w:val="sl-SI"/>
              </w:rPr>
            </w:pPr>
            <w:r w:rsidRPr="00690518">
              <w:rPr>
                <w:rFonts w:cs="Arial"/>
                <w:lang w:val="sl-SI"/>
              </w:rPr>
              <w:t>Območje</w:t>
            </w:r>
          </w:p>
        </w:tc>
        <w:tc>
          <w:tcPr>
            <w:tcW w:w="7075" w:type="dxa"/>
          </w:tcPr>
          <w:p w14:paraId="2A99AB1D" w14:textId="77777777" w:rsidR="001F692E" w:rsidRPr="00690518" w:rsidRDefault="001F692E" w:rsidP="00F662A3">
            <w:pPr>
              <w:tabs>
                <w:tab w:val="left" w:pos="284"/>
              </w:tabs>
              <w:rPr>
                <w:rFonts w:cs="Arial"/>
                <w:lang w:val="sl-SI"/>
              </w:rPr>
            </w:pPr>
            <w:r w:rsidRPr="00690518">
              <w:rPr>
                <w:rFonts w:eastAsia="NSimSun" w:cs="Arial"/>
                <w:bCs/>
                <w:kern w:val="2"/>
                <w:szCs w:val="20"/>
                <w:lang w:val="sl-SI" w:eastAsia="zh-CN" w:bidi="hi-IN"/>
              </w:rPr>
              <w:t>Občine</w:t>
            </w:r>
          </w:p>
        </w:tc>
      </w:tr>
      <w:tr w:rsidR="001F692E" w:rsidRPr="00690518" w14:paraId="1A0934FB" w14:textId="77777777" w:rsidTr="00F662A3">
        <w:trPr>
          <w:tblHeader/>
        </w:trPr>
        <w:tc>
          <w:tcPr>
            <w:tcW w:w="1413" w:type="dxa"/>
          </w:tcPr>
          <w:p w14:paraId="76457D38" w14:textId="77777777" w:rsidR="001F692E" w:rsidRPr="00690518" w:rsidRDefault="001F692E" w:rsidP="00F662A3">
            <w:pPr>
              <w:tabs>
                <w:tab w:val="left" w:pos="28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Posavje, Dolenjska in Bela k</w:t>
            </w:r>
            <w:r w:rsidRPr="00690518">
              <w:rPr>
                <w:rFonts w:cs="Arial"/>
                <w:lang w:val="sl-SI"/>
              </w:rPr>
              <w:t>rajina</w:t>
            </w:r>
          </w:p>
        </w:tc>
        <w:tc>
          <w:tcPr>
            <w:tcW w:w="7075" w:type="dxa"/>
          </w:tcPr>
          <w:p w14:paraId="62E1CCA5" w14:textId="77777777" w:rsidR="001F692E" w:rsidRPr="00690518" w:rsidRDefault="001F692E" w:rsidP="00F662A3">
            <w:pPr>
              <w:suppressAutoHyphens/>
              <w:rPr>
                <w:rFonts w:cs="Arial"/>
                <w:szCs w:val="20"/>
                <w:lang w:val="sl-SI"/>
              </w:rPr>
            </w:pPr>
            <w:r w:rsidRPr="00690518">
              <w:rPr>
                <w:rFonts w:cs="Arial"/>
                <w:szCs w:val="20"/>
                <w:lang w:val="sl-SI"/>
              </w:rPr>
              <w:t>Žužemberk, Trebnje, Mirna, Šentrupert, Sevnica, Mokronog-Trebelno, Šmarješke Toplice, Škocjan, Semič, Črnomelj</w:t>
            </w:r>
            <w:r>
              <w:rPr>
                <w:rFonts w:cs="Arial"/>
                <w:szCs w:val="20"/>
                <w:lang w:val="sl-SI"/>
              </w:rPr>
              <w:t>,</w:t>
            </w:r>
            <w:r w:rsidRPr="00690518">
              <w:rPr>
                <w:rFonts w:cs="Arial"/>
                <w:szCs w:val="20"/>
                <w:lang w:val="sl-SI"/>
              </w:rPr>
              <w:t xml:space="preserve"> Metlika </w:t>
            </w:r>
          </w:p>
          <w:p w14:paraId="0B74C729" w14:textId="77777777" w:rsidR="001F692E" w:rsidRPr="00690518" w:rsidRDefault="001F692E" w:rsidP="00F662A3">
            <w:pPr>
              <w:suppressAutoHyphens/>
              <w:rPr>
                <w:rFonts w:cs="Arial"/>
                <w:szCs w:val="20"/>
                <w:lang w:val="sl-SI"/>
              </w:rPr>
            </w:pPr>
          </w:p>
        </w:tc>
      </w:tr>
    </w:tbl>
    <w:p w14:paraId="6E4246CA" w14:textId="77777777" w:rsidR="001F692E" w:rsidRPr="00690518" w:rsidRDefault="001F692E" w:rsidP="001F692E">
      <w:pPr>
        <w:rPr>
          <w:rFonts w:cs="Arial"/>
          <w:lang w:val="sl-SI"/>
        </w:rPr>
      </w:pPr>
    </w:p>
    <w:p w14:paraId="7FA2A9C4" w14:textId="77777777" w:rsidR="001F692E" w:rsidRPr="00BC34F4" w:rsidRDefault="001F692E" w:rsidP="001F692E">
      <w:pPr>
        <w:rPr>
          <w:lang w:val="sl-SI"/>
        </w:rPr>
      </w:pPr>
      <w:r w:rsidRPr="00BC34F4">
        <w:rPr>
          <w:lang w:val="sl-SI"/>
        </w:rPr>
        <w:t>Žarišča okužbe v varovalnem pasu</w:t>
      </w:r>
    </w:p>
    <w:p w14:paraId="1E57C41C" w14:textId="77777777" w:rsidR="001F692E" w:rsidRDefault="001F692E" w:rsidP="001F692E">
      <w:pPr>
        <w:rPr>
          <w:lang w:val="sl-SI"/>
        </w:rPr>
      </w:pPr>
    </w:p>
    <w:tbl>
      <w:tblPr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0"/>
        <w:gridCol w:w="1247"/>
        <w:gridCol w:w="1417"/>
        <w:gridCol w:w="3856"/>
      </w:tblGrid>
      <w:tr w:rsidR="001F692E" w:rsidRPr="009969FA" w14:paraId="3490F508" w14:textId="77777777" w:rsidTr="00DF7814">
        <w:trPr>
          <w:trHeight w:val="260"/>
          <w:tblHeader/>
        </w:trPr>
        <w:tc>
          <w:tcPr>
            <w:tcW w:w="1980" w:type="dxa"/>
            <w:vMerge w:val="restart"/>
          </w:tcPr>
          <w:p w14:paraId="280B1C0C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bookmarkStart w:id="1" w:name="_Hlk210921827"/>
            <w:r w:rsidRPr="009969FA">
              <w:rPr>
                <w:lang w:val="sl-SI" w:eastAsia="sl-SI"/>
              </w:rPr>
              <w:t>Žarišče okužbe</w:t>
            </w:r>
          </w:p>
        </w:tc>
        <w:tc>
          <w:tcPr>
            <w:tcW w:w="1247" w:type="dxa"/>
            <w:vMerge w:val="restart"/>
          </w:tcPr>
          <w:p w14:paraId="4D3FC2D6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Leto prve določitve žarišča okužbe in spremembe</w:t>
            </w:r>
          </w:p>
        </w:tc>
        <w:tc>
          <w:tcPr>
            <w:tcW w:w="1417" w:type="dxa"/>
            <w:vMerge w:val="restart"/>
          </w:tcPr>
          <w:p w14:paraId="22227AB7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Občina</w:t>
            </w:r>
          </w:p>
        </w:tc>
        <w:tc>
          <w:tcPr>
            <w:tcW w:w="3856" w:type="dxa"/>
            <w:vMerge w:val="restart"/>
          </w:tcPr>
          <w:p w14:paraId="1FCA7255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GERK ali parcelna številka</w:t>
            </w:r>
            <w:r>
              <w:rPr>
                <w:lang w:val="sl-SI" w:eastAsia="sl-SI"/>
              </w:rPr>
              <w:t xml:space="preserve"> in katastrska občina</w:t>
            </w:r>
          </w:p>
        </w:tc>
      </w:tr>
      <w:bookmarkEnd w:id="1"/>
      <w:tr w:rsidR="001F692E" w:rsidRPr="009969FA" w14:paraId="1ADFF9F2" w14:textId="77777777" w:rsidTr="00DF7814">
        <w:trPr>
          <w:trHeight w:val="230"/>
          <w:tblHeader/>
        </w:trPr>
        <w:tc>
          <w:tcPr>
            <w:tcW w:w="1980" w:type="dxa"/>
            <w:vMerge/>
            <w:vAlign w:val="center"/>
          </w:tcPr>
          <w:p w14:paraId="3814F8B1" w14:textId="77777777" w:rsidR="001F692E" w:rsidRPr="009969FA" w:rsidRDefault="001F692E" w:rsidP="00F662A3">
            <w:pPr>
              <w:spacing w:line="240" w:lineRule="auto"/>
              <w:rPr>
                <w:lang w:val="sl-SI" w:eastAsia="sl-SI"/>
              </w:rPr>
            </w:pPr>
          </w:p>
        </w:tc>
        <w:tc>
          <w:tcPr>
            <w:tcW w:w="1247" w:type="dxa"/>
            <w:vMerge/>
            <w:vAlign w:val="center"/>
          </w:tcPr>
          <w:p w14:paraId="17956E67" w14:textId="77777777" w:rsidR="001F692E" w:rsidRPr="009969FA" w:rsidRDefault="001F692E" w:rsidP="00F662A3">
            <w:pPr>
              <w:spacing w:line="240" w:lineRule="auto"/>
              <w:rPr>
                <w:lang w:val="sl-SI" w:eastAsia="sl-SI"/>
              </w:rPr>
            </w:pPr>
          </w:p>
        </w:tc>
        <w:tc>
          <w:tcPr>
            <w:tcW w:w="1417" w:type="dxa"/>
            <w:vMerge/>
            <w:vAlign w:val="center"/>
          </w:tcPr>
          <w:p w14:paraId="5AB91F90" w14:textId="77777777" w:rsidR="001F692E" w:rsidRPr="009969FA" w:rsidRDefault="001F692E" w:rsidP="00F662A3">
            <w:pPr>
              <w:spacing w:line="240" w:lineRule="auto"/>
              <w:rPr>
                <w:lang w:val="sl-SI" w:eastAsia="sl-SI"/>
              </w:rPr>
            </w:pPr>
          </w:p>
        </w:tc>
        <w:tc>
          <w:tcPr>
            <w:tcW w:w="3856" w:type="dxa"/>
            <w:vMerge/>
            <w:vAlign w:val="center"/>
          </w:tcPr>
          <w:p w14:paraId="0AFCAF5B" w14:textId="77777777" w:rsidR="001F692E" w:rsidRPr="009969FA" w:rsidRDefault="001F692E" w:rsidP="00F662A3">
            <w:pPr>
              <w:spacing w:line="240" w:lineRule="auto"/>
              <w:rPr>
                <w:lang w:val="sl-SI" w:eastAsia="sl-SI"/>
              </w:rPr>
            </w:pPr>
          </w:p>
        </w:tc>
      </w:tr>
      <w:tr w:rsidR="001F692E" w:rsidRPr="009969FA" w14:paraId="21C3E138" w14:textId="77777777" w:rsidTr="00DF7814">
        <w:tc>
          <w:tcPr>
            <w:tcW w:w="1980" w:type="dxa"/>
          </w:tcPr>
          <w:p w14:paraId="1D84821F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Mačkovec pri Dvoru</w:t>
            </w:r>
          </w:p>
        </w:tc>
        <w:tc>
          <w:tcPr>
            <w:tcW w:w="1247" w:type="dxa"/>
          </w:tcPr>
          <w:p w14:paraId="7F80A47E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2021</w:t>
            </w:r>
          </w:p>
        </w:tc>
        <w:tc>
          <w:tcPr>
            <w:tcW w:w="1417" w:type="dxa"/>
          </w:tcPr>
          <w:p w14:paraId="05336FB0" w14:textId="77777777" w:rsidR="001F692E" w:rsidRPr="009969FA" w:rsidRDefault="001F692E" w:rsidP="00F662A3">
            <w:pPr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Žužemberk</w:t>
            </w:r>
          </w:p>
        </w:tc>
        <w:tc>
          <w:tcPr>
            <w:tcW w:w="3856" w:type="dxa"/>
          </w:tcPr>
          <w:p w14:paraId="2150546F" w14:textId="7E4466B0" w:rsidR="001F692E" w:rsidRPr="009969FA" w:rsidRDefault="001F692E" w:rsidP="00F662A3">
            <w:pPr>
              <w:rPr>
                <w:lang w:val="sl-SI" w:eastAsia="sl-SI"/>
              </w:rPr>
            </w:pPr>
            <w:proofErr w:type="spellStart"/>
            <w:r>
              <w:rPr>
                <w:lang w:val="sl-SI" w:eastAsia="sl-SI"/>
              </w:rPr>
              <w:t>k</w:t>
            </w:r>
            <w:r w:rsidRPr="009969FA">
              <w:rPr>
                <w:lang w:val="sl-SI" w:eastAsia="sl-SI"/>
              </w:rPr>
              <w:t>.</w:t>
            </w:r>
            <w:r>
              <w:rPr>
                <w:lang w:val="sl-SI" w:eastAsia="sl-SI"/>
              </w:rPr>
              <w:t>o</w:t>
            </w:r>
            <w:proofErr w:type="spellEnd"/>
            <w:r w:rsidRPr="009969FA">
              <w:rPr>
                <w:lang w:val="sl-SI" w:eastAsia="sl-SI"/>
              </w:rPr>
              <w:t>. 1443 – Dvor: 2594, 2595</w:t>
            </w:r>
          </w:p>
        </w:tc>
      </w:tr>
      <w:tr w:rsidR="001F692E" w:rsidRPr="009969FA" w14:paraId="09810388" w14:textId="77777777" w:rsidTr="00DF7814">
        <w:tc>
          <w:tcPr>
            <w:tcW w:w="1980" w:type="dxa"/>
          </w:tcPr>
          <w:p w14:paraId="72A3F257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Boršt pri Dvoru 1</w:t>
            </w:r>
          </w:p>
        </w:tc>
        <w:tc>
          <w:tcPr>
            <w:tcW w:w="1247" w:type="dxa"/>
          </w:tcPr>
          <w:p w14:paraId="1694DB02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2024</w:t>
            </w:r>
          </w:p>
        </w:tc>
        <w:tc>
          <w:tcPr>
            <w:tcW w:w="1417" w:type="dxa"/>
          </w:tcPr>
          <w:p w14:paraId="67A2A8AD" w14:textId="77777777" w:rsidR="001F692E" w:rsidRPr="009969FA" w:rsidRDefault="001F692E" w:rsidP="00F662A3">
            <w:pPr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Žužemberk</w:t>
            </w:r>
          </w:p>
        </w:tc>
        <w:tc>
          <w:tcPr>
            <w:tcW w:w="3856" w:type="dxa"/>
          </w:tcPr>
          <w:p w14:paraId="662DE397" w14:textId="77777777" w:rsidR="001F692E" w:rsidRPr="009969FA" w:rsidRDefault="001F692E" w:rsidP="00F662A3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>k. o. 1444 – Ajdovec: 1058/7</w:t>
            </w:r>
          </w:p>
        </w:tc>
      </w:tr>
      <w:tr w:rsidR="001F692E" w:rsidRPr="009969FA" w14:paraId="2348A287" w14:textId="77777777" w:rsidTr="00DF7814">
        <w:tc>
          <w:tcPr>
            <w:tcW w:w="1980" w:type="dxa"/>
          </w:tcPr>
          <w:p w14:paraId="35712C8F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Boršt pri Dvoru 2</w:t>
            </w:r>
          </w:p>
        </w:tc>
        <w:tc>
          <w:tcPr>
            <w:tcW w:w="1247" w:type="dxa"/>
          </w:tcPr>
          <w:p w14:paraId="51C72D9C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2024</w:t>
            </w:r>
          </w:p>
        </w:tc>
        <w:tc>
          <w:tcPr>
            <w:tcW w:w="1417" w:type="dxa"/>
          </w:tcPr>
          <w:p w14:paraId="612D9455" w14:textId="77777777" w:rsidR="001F692E" w:rsidRPr="009969FA" w:rsidRDefault="001F692E" w:rsidP="00F662A3">
            <w:pPr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Žužemberk</w:t>
            </w:r>
          </w:p>
        </w:tc>
        <w:tc>
          <w:tcPr>
            <w:tcW w:w="3856" w:type="dxa"/>
          </w:tcPr>
          <w:p w14:paraId="2CA078D7" w14:textId="77777777" w:rsidR="001F692E" w:rsidRPr="009969FA" w:rsidRDefault="001F692E" w:rsidP="00F662A3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>k. o. 1444 – Ajdovec: 925/1, 932/1</w:t>
            </w:r>
          </w:p>
        </w:tc>
      </w:tr>
      <w:tr w:rsidR="001F692E" w:rsidRPr="009969FA" w14:paraId="595F224E" w14:textId="77777777" w:rsidTr="00DF7814">
        <w:tc>
          <w:tcPr>
            <w:tcW w:w="1980" w:type="dxa"/>
          </w:tcPr>
          <w:p w14:paraId="348FE764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Lisec</w:t>
            </w:r>
          </w:p>
        </w:tc>
        <w:tc>
          <w:tcPr>
            <w:tcW w:w="1247" w:type="dxa"/>
          </w:tcPr>
          <w:p w14:paraId="0FACB2B6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2021</w:t>
            </w:r>
          </w:p>
        </w:tc>
        <w:tc>
          <w:tcPr>
            <w:tcW w:w="1417" w:type="dxa"/>
          </w:tcPr>
          <w:p w14:paraId="6F509940" w14:textId="77777777" w:rsidR="001F692E" w:rsidRPr="009969FA" w:rsidRDefault="001F692E" w:rsidP="00F662A3">
            <w:pPr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Trebnje</w:t>
            </w:r>
          </w:p>
        </w:tc>
        <w:tc>
          <w:tcPr>
            <w:tcW w:w="3856" w:type="dxa"/>
          </w:tcPr>
          <w:p w14:paraId="021421BE" w14:textId="77777777" w:rsidR="001F692E" w:rsidRPr="009969FA" w:rsidRDefault="001F692E" w:rsidP="00F662A3">
            <w:pPr>
              <w:rPr>
                <w:lang w:val="sl-SI" w:eastAsia="sl-SI"/>
              </w:rPr>
            </w:pPr>
            <w:proofErr w:type="spellStart"/>
            <w:r>
              <w:rPr>
                <w:lang w:val="sl-SI" w:eastAsia="sl-SI"/>
              </w:rPr>
              <w:t>k</w:t>
            </w:r>
            <w:r w:rsidRPr="009969FA">
              <w:rPr>
                <w:lang w:val="sl-SI" w:eastAsia="sl-SI"/>
              </w:rPr>
              <w:t>.</w:t>
            </w:r>
            <w:r>
              <w:rPr>
                <w:lang w:val="sl-SI" w:eastAsia="sl-SI"/>
              </w:rPr>
              <w:t>o</w:t>
            </w:r>
            <w:proofErr w:type="spellEnd"/>
            <w:r w:rsidRPr="009969FA">
              <w:rPr>
                <w:lang w:val="sl-SI" w:eastAsia="sl-SI"/>
              </w:rPr>
              <w:t>. 1430 – Knežja vas:  432/3, 433/2</w:t>
            </w:r>
          </w:p>
        </w:tc>
      </w:tr>
      <w:tr w:rsidR="00B625A3" w:rsidRPr="0083274A" w14:paraId="2CC32D05" w14:textId="77777777" w:rsidTr="00DF7814">
        <w:tc>
          <w:tcPr>
            <w:tcW w:w="1980" w:type="dxa"/>
          </w:tcPr>
          <w:p w14:paraId="44ECAB1B" w14:textId="010C1634" w:rsidR="00B625A3" w:rsidRPr="0083274A" w:rsidRDefault="00B625A3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83274A">
              <w:rPr>
                <w:lang w:val="sl-SI" w:eastAsia="sl-SI"/>
              </w:rPr>
              <w:t>Lisec 1</w:t>
            </w:r>
          </w:p>
        </w:tc>
        <w:tc>
          <w:tcPr>
            <w:tcW w:w="1247" w:type="dxa"/>
          </w:tcPr>
          <w:p w14:paraId="466D143C" w14:textId="1BF00882" w:rsidR="00B625A3" w:rsidRPr="0083274A" w:rsidRDefault="00B625A3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83274A">
              <w:rPr>
                <w:lang w:val="sl-SI" w:eastAsia="sl-SI"/>
              </w:rPr>
              <w:t>2025</w:t>
            </w:r>
          </w:p>
        </w:tc>
        <w:tc>
          <w:tcPr>
            <w:tcW w:w="1417" w:type="dxa"/>
          </w:tcPr>
          <w:p w14:paraId="61AE0B13" w14:textId="007C35E5" w:rsidR="00B625A3" w:rsidRPr="0083274A" w:rsidRDefault="00B625A3" w:rsidP="00F662A3">
            <w:pPr>
              <w:rPr>
                <w:lang w:val="sl-SI" w:eastAsia="sl-SI"/>
              </w:rPr>
            </w:pPr>
            <w:r w:rsidRPr="0083274A">
              <w:rPr>
                <w:lang w:val="sl-SI" w:eastAsia="sl-SI"/>
              </w:rPr>
              <w:t>Trebnje</w:t>
            </w:r>
          </w:p>
        </w:tc>
        <w:tc>
          <w:tcPr>
            <w:tcW w:w="3856" w:type="dxa"/>
          </w:tcPr>
          <w:p w14:paraId="6CEBCA77" w14:textId="5A10D9EF" w:rsidR="00B625A3" w:rsidRPr="0083274A" w:rsidRDefault="00B625A3" w:rsidP="00F662A3">
            <w:pPr>
              <w:rPr>
                <w:lang w:val="sl-SI" w:eastAsia="sl-SI"/>
              </w:rPr>
            </w:pPr>
            <w:r w:rsidRPr="0083274A">
              <w:rPr>
                <w:lang w:eastAsia="sl-SI"/>
              </w:rPr>
              <w:t xml:space="preserve">4035011, </w:t>
            </w:r>
            <w:r w:rsidRPr="0083274A">
              <w:rPr>
                <w:color w:val="000000" w:themeColor="text1"/>
                <w:lang w:eastAsia="sl-SI"/>
              </w:rPr>
              <w:t>1235092, 4035014</w:t>
            </w:r>
          </w:p>
        </w:tc>
      </w:tr>
      <w:tr w:rsidR="00B625A3" w:rsidRPr="0083274A" w14:paraId="30B68FBD" w14:textId="77777777" w:rsidTr="00DF7814">
        <w:tc>
          <w:tcPr>
            <w:tcW w:w="1980" w:type="dxa"/>
          </w:tcPr>
          <w:p w14:paraId="1D08596A" w14:textId="109BD276" w:rsidR="00B625A3" w:rsidRPr="0083274A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83274A">
              <w:rPr>
                <w:lang w:val="sl-SI" w:eastAsia="sl-SI"/>
              </w:rPr>
              <w:t>Lisec 2</w:t>
            </w:r>
          </w:p>
        </w:tc>
        <w:tc>
          <w:tcPr>
            <w:tcW w:w="1247" w:type="dxa"/>
          </w:tcPr>
          <w:p w14:paraId="645AFBB1" w14:textId="62669CA8" w:rsidR="00B625A3" w:rsidRPr="0083274A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83274A">
              <w:rPr>
                <w:lang w:val="sl-SI" w:eastAsia="sl-SI"/>
              </w:rPr>
              <w:t>2025</w:t>
            </w:r>
          </w:p>
        </w:tc>
        <w:tc>
          <w:tcPr>
            <w:tcW w:w="1417" w:type="dxa"/>
          </w:tcPr>
          <w:p w14:paraId="11769A62" w14:textId="7B915150" w:rsidR="00B625A3" w:rsidRPr="0083274A" w:rsidRDefault="00B625A3" w:rsidP="00B625A3">
            <w:pPr>
              <w:rPr>
                <w:lang w:val="sl-SI" w:eastAsia="sl-SI"/>
              </w:rPr>
            </w:pPr>
            <w:r w:rsidRPr="0083274A">
              <w:rPr>
                <w:lang w:val="sl-SI" w:eastAsia="sl-SI"/>
              </w:rPr>
              <w:t xml:space="preserve">Trebnje </w:t>
            </w:r>
          </w:p>
        </w:tc>
        <w:tc>
          <w:tcPr>
            <w:tcW w:w="3856" w:type="dxa"/>
          </w:tcPr>
          <w:p w14:paraId="0E0D565B" w14:textId="79E86732" w:rsidR="00B625A3" w:rsidRPr="0083274A" w:rsidRDefault="00B625A3" w:rsidP="00B625A3">
            <w:pPr>
              <w:rPr>
                <w:lang w:val="sl-SI" w:eastAsia="sl-SI"/>
              </w:rPr>
            </w:pPr>
            <w:proofErr w:type="spellStart"/>
            <w:r w:rsidRPr="0083274A">
              <w:rPr>
                <w:lang w:val="sl-SI" w:eastAsia="sl-SI"/>
              </w:rPr>
              <w:t>k.o</w:t>
            </w:r>
            <w:proofErr w:type="spellEnd"/>
            <w:r w:rsidR="004D4417" w:rsidRPr="0083274A">
              <w:rPr>
                <w:lang w:val="sl-SI" w:eastAsia="sl-SI"/>
              </w:rPr>
              <w:t>.</w:t>
            </w:r>
            <w:r w:rsidRPr="0083274A">
              <w:rPr>
                <w:lang w:val="sl-SI" w:eastAsia="sl-SI"/>
              </w:rPr>
              <w:t xml:space="preserve"> 1430 – Knežja vas: </w:t>
            </w:r>
            <w:r w:rsidRPr="0083274A">
              <w:rPr>
                <w:rFonts w:cs="Arial"/>
                <w:szCs w:val="20"/>
                <w:lang w:val="sl-SI"/>
              </w:rPr>
              <w:t>179/1</w:t>
            </w:r>
          </w:p>
        </w:tc>
      </w:tr>
      <w:tr w:rsidR="00B625A3" w:rsidRPr="0083274A" w14:paraId="001A77BD" w14:textId="77777777" w:rsidTr="00DF7814">
        <w:tc>
          <w:tcPr>
            <w:tcW w:w="1980" w:type="dxa"/>
          </w:tcPr>
          <w:p w14:paraId="31B3F197" w14:textId="77777777" w:rsidR="00B625A3" w:rsidRPr="0083274A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83274A">
              <w:rPr>
                <w:lang w:val="sl-SI" w:eastAsia="sl-SI"/>
              </w:rPr>
              <w:t>Gornje Orle</w:t>
            </w:r>
          </w:p>
        </w:tc>
        <w:tc>
          <w:tcPr>
            <w:tcW w:w="1247" w:type="dxa"/>
          </w:tcPr>
          <w:p w14:paraId="5F4803DF" w14:textId="77777777" w:rsidR="00B625A3" w:rsidRPr="0083274A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83274A">
              <w:rPr>
                <w:lang w:val="sl-SI" w:eastAsia="sl-SI"/>
              </w:rPr>
              <w:t>2024</w:t>
            </w:r>
          </w:p>
        </w:tc>
        <w:tc>
          <w:tcPr>
            <w:tcW w:w="1417" w:type="dxa"/>
          </w:tcPr>
          <w:p w14:paraId="68C96FEE" w14:textId="77777777" w:rsidR="00B625A3" w:rsidRPr="0083274A" w:rsidRDefault="00B625A3" w:rsidP="00B625A3">
            <w:pPr>
              <w:rPr>
                <w:lang w:val="sl-SI" w:eastAsia="sl-SI"/>
              </w:rPr>
            </w:pPr>
            <w:r w:rsidRPr="0083274A">
              <w:rPr>
                <w:lang w:val="sl-SI" w:eastAsia="sl-SI"/>
              </w:rPr>
              <w:t xml:space="preserve">Sevnica </w:t>
            </w:r>
          </w:p>
        </w:tc>
        <w:tc>
          <w:tcPr>
            <w:tcW w:w="3856" w:type="dxa"/>
          </w:tcPr>
          <w:p w14:paraId="12D7E936" w14:textId="77777777" w:rsidR="00B625A3" w:rsidRPr="0083274A" w:rsidRDefault="00B625A3" w:rsidP="00B625A3">
            <w:pPr>
              <w:rPr>
                <w:lang w:val="sl-SI" w:eastAsia="sl-SI"/>
              </w:rPr>
            </w:pPr>
            <w:r w:rsidRPr="0083274A">
              <w:rPr>
                <w:rFonts w:cs="Arial"/>
                <w:szCs w:val="20"/>
                <w:lang w:val="sl-SI"/>
              </w:rPr>
              <w:t>4284559, 4288821</w:t>
            </w:r>
          </w:p>
        </w:tc>
      </w:tr>
      <w:tr w:rsidR="00B625A3" w:rsidRPr="0083274A" w14:paraId="1A776C0E" w14:textId="77777777" w:rsidTr="00DF7814">
        <w:tc>
          <w:tcPr>
            <w:tcW w:w="1980" w:type="dxa"/>
          </w:tcPr>
          <w:p w14:paraId="12704D34" w14:textId="77777777" w:rsidR="00B625A3" w:rsidRPr="0083274A" w:rsidRDefault="00B625A3" w:rsidP="00B625A3">
            <w:pPr>
              <w:tabs>
                <w:tab w:val="left" w:pos="3402"/>
              </w:tabs>
              <w:rPr>
                <w:color w:val="000000" w:themeColor="text1"/>
                <w:lang w:val="sl-SI" w:eastAsia="sl-SI"/>
              </w:rPr>
            </w:pPr>
            <w:r w:rsidRPr="0083274A">
              <w:rPr>
                <w:color w:val="000000" w:themeColor="text1"/>
                <w:lang w:val="sl-SI" w:eastAsia="sl-SI"/>
              </w:rPr>
              <w:t>Ledina</w:t>
            </w:r>
          </w:p>
        </w:tc>
        <w:tc>
          <w:tcPr>
            <w:tcW w:w="1247" w:type="dxa"/>
          </w:tcPr>
          <w:p w14:paraId="794E7890" w14:textId="3C8C66F7" w:rsidR="00B625A3" w:rsidRPr="0083274A" w:rsidRDefault="00B625A3" w:rsidP="00B625A3">
            <w:pPr>
              <w:tabs>
                <w:tab w:val="left" w:pos="3402"/>
              </w:tabs>
              <w:rPr>
                <w:color w:val="000000" w:themeColor="text1"/>
                <w:lang w:val="sl-SI" w:eastAsia="sl-SI"/>
              </w:rPr>
            </w:pPr>
            <w:r w:rsidRPr="0083274A">
              <w:rPr>
                <w:color w:val="000000" w:themeColor="text1"/>
                <w:lang w:val="sl-SI" w:eastAsia="sl-SI"/>
              </w:rPr>
              <w:t>202</w:t>
            </w:r>
            <w:r w:rsidR="00935E36" w:rsidRPr="0083274A">
              <w:rPr>
                <w:color w:val="000000" w:themeColor="text1"/>
                <w:lang w:val="sl-SI" w:eastAsia="sl-SI"/>
              </w:rPr>
              <w:t>5</w:t>
            </w:r>
          </w:p>
        </w:tc>
        <w:tc>
          <w:tcPr>
            <w:tcW w:w="1417" w:type="dxa"/>
          </w:tcPr>
          <w:p w14:paraId="52742F1E" w14:textId="77777777" w:rsidR="00B625A3" w:rsidRPr="0083274A" w:rsidRDefault="00B625A3" w:rsidP="00B625A3">
            <w:pPr>
              <w:rPr>
                <w:color w:val="000000" w:themeColor="text1"/>
                <w:lang w:val="sl-SI" w:eastAsia="sl-SI"/>
              </w:rPr>
            </w:pPr>
            <w:r w:rsidRPr="0083274A">
              <w:rPr>
                <w:color w:val="000000" w:themeColor="text1"/>
                <w:lang w:val="sl-SI" w:eastAsia="sl-SI"/>
              </w:rPr>
              <w:t>Sevnica</w:t>
            </w:r>
          </w:p>
        </w:tc>
        <w:tc>
          <w:tcPr>
            <w:tcW w:w="3856" w:type="dxa"/>
          </w:tcPr>
          <w:p w14:paraId="4E407939" w14:textId="50387E96" w:rsidR="00B625A3" w:rsidRPr="0083274A" w:rsidRDefault="00B625A3" w:rsidP="00B625A3">
            <w:pPr>
              <w:rPr>
                <w:rFonts w:cs="Arial"/>
                <w:color w:val="000000" w:themeColor="text1"/>
                <w:szCs w:val="20"/>
                <w:lang w:val="sl-SI"/>
              </w:rPr>
            </w:pPr>
            <w:r w:rsidRPr="0083274A">
              <w:rPr>
                <w:color w:val="000000" w:themeColor="text1"/>
                <w:lang w:val="sl-SI" w:eastAsia="sl-SI"/>
              </w:rPr>
              <w:t>344313</w:t>
            </w:r>
          </w:p>
        </w:tc>
      </w:tr>
      <w:tr w:rsidR="00B961C3" w:rsidRPr="0083274A" w14:paraId="4D1175D0" w14:textId="77777777" w:rsidTr="00DF7814">
        <w:tc>
          <w:tcPr>
            <w:tcW w:w="1980" w:type="dxa"/>
          </w:tcPr>
          <w:p w14:paraId="7E00CA72" w14:textId="7526AF52" w:rsidR="00B961C3" w:rsidRPr="0083274A" w:rsidRDefault="00B961C3" w:rsidP="00B625A3">
            <w:pPr>
              <w:tabs>
                <w:tab w:val="left" w:pos="3402"/>
              </w:tabs>
              <w:rPr>
                <w:color w:val="000000" w:themeColor="text1"/>
                <w:lang w:val="sl-SI" w:eastAsia="sl-SI"/>
              </w:rPr>
            </w:pPr>
            <w:r w:rsidRPr="0083274A">
              <w:rPr>
                <w:color w:val="000000" w:themeColor="text1"/>
                <w:lang w:val="sl-SI" w:eastAsia="sl-SI"/>
              </w:rPr>
              <w:t>Ledina 1</w:t>
            </w:r>
          </w:p>
        </w:tc>
        <w:tc>
          <w:tcPr>
            <w:tcW w:w="1247" w:type="dxa"/>
          </w:tcPr>
          <w:p w14:paraId="7F637930" w14:textId="7336C96B" w:rsidR="00B961C3" w:rsidRPr="0083274A" w:rsidRDefault="00B961C3" w:rsidP="00B625A3">
            <w:pPr>
              <w:tabs>
                <w:tab w:val="left" w:pos="3402"/>
              </w:tabs>
              <w:rPr>
                <w:color w:val="000000" w:themeColor="text1"/>
                <w:lang w:val="sl-SI" w:eastAsia="sl-SI"/>
              </w:rPr>
            </w:pPr>
            <w:r w:rsidRPr="0083274A">
              <w:rPr>
                <w:color w:val="000000" w:themeColor="text1"/>
                <w:lang w:val="sl-SI" w:eastAsia="sl-SI"/>
              </w:rPr>
              <w:t>2025</w:t>
            </w:r>
          </w:p>
        </w:tc>
        <w:tc>
          <w:tcPr>
            <w:tcW w:w="1417" w:type="dxa"/>
          </w:tcPr>
          <w:p w14:paraId="262D175B" w14:textId="0B95CD71" w:rsidR="00B961C3" w:rsidRPr="0083274A" w:rsidRDefault="00B961C3" w:rsidP="00B625A3">
            <w:pPr>
              <w:rPr>
                <w:color w:val="000000" w:themeColor="text1"/>
                <w:lang w:val="sl-SI" w:eastAsia="sl-SI"/>
              </w:rPr>
            </w:pPr>
            <w:r w:rsidRPr="0083274A">
              <w:rPr>
                <w:color w:val="000000" w:themeColor="text1"/>
                <w:lang w:val="sl-SI" w:eastAsia="sl-SI"/>
              </w:rPr>
              <w:t>Sevnica</w:t>
            </w:r>
          </w:p>
        </w:tc>
        <w:tc>
          <w:tcPr>
            <w:tcW w:w="3856" w:type="dxa"/>
          </w:tcPr>
          <w:p w14:paraId="2AE5CDB5" w14:textId="50718685" w:rsidR="00B961C3" w:rsidRPr="0083274A" w:rsidRDefault="00B961C3" w:rsidP="00B625A3">
            <w:pPr>
              <w:rPr>
                <w:color w:val="000000" w:themeColor="text1"/>
                <w:lang w:val="sl-SI" w:eastAsia="sl-SI"/>
              </w:rPr>
            </w:pPr>
            <w:r w:rsidRPr="0083274A">
              <w:rPr>
                <w:color w:val="000000" w:themeColor="text1"/>
                <w:lang w:val="sl-SI" w:eastAsia="sl-SI"/>
              </w:rPr>
              <w:t>116384</w:t>
            </w:r>
          </w:p>
        </w:tc>
      </w:tr>
      <w:tr w:rsidR="00B625A3" w:rsidRPr="009969FA" w14:paraId="476F3981" w14:textId="77777777" w:rsidTr="00DF7814">
        <w:tc>
          <w:tcPr>
            <w:tcW w:w="1980" w:type="dxa"/>
          </w:tcPr>
          <w:p w14:paraId="72792196" w14:textId="77777777" w:rsidR="00B625A3" w:rsidRPr="0083274A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83274A">
              <w:rPr>
                <w:lang w:val="sl-SI" w:eastAsia="sl-SI"/>
              </w:rPr>
              <w:t>Grabrovec</w:t>
            </w:r>
          </w:p>
        </w:tc>
        <w:tc>
          <w:tcPr>
            <w:tcW w:w="1247" w:type="dxa"/>
          </w:tcPr>
          <w:p w14:paraId="2C0A62CB" w14:textId="77777777" w:rsidR="00B625A3" w:rsidRPr="0083274A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83274A">
              <w:rPr>
                <w:lang w:val="sl-SI" w:eastAsia="sl-SI"/>
              </w:rPr>
              <w:t>2023, razširitev in zmanjšanje 2024</w:t>
            </w:r>
          </w:p>
        </w:tc>
        <w:tc>
          <w:tcPr>
            <w:tcW w:w="1417" w:type="dxa"/>
          </w:tcPr>
          <w:p w14:paraId="257CBD6B" w14:textId="77777777" w:rsidR="00B625A3" w:rsidRPr="0083274A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83274A">
              <w:rPr>
                <w:lang w:val="sl-SI" w:eastAsia="sl-SI"/>
              </w:rPr>
              <w:t>Metlika</w:t>
            </w:r>
          </w:p>
        </w:tc>
        <w:tc>
          <w:tcPr>
            <w:tcW w:w="3856" w:type="dxa"/>
          </w:tcPr>
          <w:p w14:paraId="3D7B8A23" w14:textId="77777777" w:rsidR="00B625A3" w:rsidRPr="004D2DCD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83274A">
              <w:rPr>
                <w:lang w:val="sl-SI" w:eastAsia="sl-SI"/>
              </w:rPr>
              <w:t xml:space="preserve">1072824, </w:t>
            </w:r>
            <w:bookmarkStart w:id="2" w:name="_Hlk179437347"/>
            <w:r w:rsidRPr="0083274A">
              <w:rPr>
                <w:lang w:val="sl-SI" w:eastAsia="sl-SI"/>
              </w:rPr>
              <w:t>2221356</w:t>
            </w:r>
            <w:bookmarkEnd w:id="2"/>
          </w:p>
        </w:tc>
      </w:tr>
      <w:tr w:rsidR="00B961C3" w:rsidRPr="00885A99" w14:paraId="7D7550F1" w14:textId="77777777" w:rsidTr="00DF781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542D0" w14:textId="77777777" w:rsidR="00B961C3" w:rsidRPr="0083274A" w:rsidRDefault="00B961C3" w:rsidP="002B5CE3">
            <w:pPr>
              <w:tabs>
                <w:tab w:val="left" w:pos="3402"/>
              </w:tabs>
              <w:rPr>
                <w:lang w:val="sl-SI" w:eastAsia="sl-SI"/>
              </w:rPr>
            </w:pPr>
            <w:r w:rsidRPr="0083274A">
              <w:rPr>
                <w:lang w:val="sl-SI" w:eastAsia="sl-SI"/>
              </w:rPr>
              <w:t>Grabrovec 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0E7DF" w14:textId="77777777" w:rsidR="00B961C3" w:rsidRPr="004D2DCD" w:rsidRDefault="00B961C3" w:rsidP="002B5CE3">
            <w:pPr>
              <w:tabs>
                <w:tab w:val="left" w:pos="3402"/>
              </w:tabs>
              <w:rPr>
                <w:lang w:val="sl-SI" w:eastAsia="sl-SI"/>
              </w:rPr>
            </w:pPr>
            <w:r w:rsidRPr="004D2DCD">
              <w:rPr>
                <w:lang w:val="sl-SI" w:eastAsia="sl-SI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C4CB3" w14:textId="77777777" w:rsidR="00B961C3" w:rsidRPr="004D2DCD" w:rsidRDefault="00B961C3" w:rsidP="002B5CE3">
            <w:pPr>
              <w:tabs>
                <w:tab w:val="left" w:pos="3402"/>
              </w:tabs>
              <w:rPr>
                <w:lang w:val="sl-SI" w:eastAsia="sl-SI"/>
              </w:rPr>
            </w:pPr>
            <w:r w:rsidRPr="004D2DCD">
              <w:rPr>
                <w:lang w:val="sl-SI" w:eastAsia="sl-SI"/>
              </w:rPr>
              <w:t>Metlika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3E14" w14:textId="77777777" w:rsidR="00B961C3" w:rsidRPr="004D2DCD" w:rsidRDefault="00B961C3" w:rsidP="002B5CE3">
            <w:pPr>
              <w:tabs>
                <w:tab w:val="left" w:pos="3402"/>
              </w:tabs>
              <w:rPr>
                <w:lang w:eastAsia="sl-SI"/>
              </w:rPr>
            </w:pPr>
            <w:r w:rsidRPr="004D2DCD">
              <w:rPr>
                <w:lang w:eastAsia="sl-SI"/>
              </w:rPr>
              <w:t>4986098, 4295175, 6492515</w:t>
            </w:r>
          </w:p>
        </w:tc>
      </w:tr>
      <w:tr w:rsidR="00B625A3" w:rsidRPr="009969FA" w14:paraId="13478985" w14:textId="77777777" w:rsidTr="00DF7814">
        <w:tc>
          <w:tcPr>
            <w:tcW w:w="1980" w:type="dxa"/>
          </w:tcPr>
          <w:p w14:paraId="10FDED12" w14:textId="77777777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Brezovica pri Metliki</w:t>
            </w:r>
          </w:p>
        </w:tc>
        <w:tc>
          <w:tcPr>
            <w:tcW w:w="1247" w:type="dxa"/>
          </w:tcPr>
          <w:p w14:paraId="787C91E5" w14:textId="77777777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2024</w:t>
            </w:r>
          </w:p>
        </w:tc>
        <w:tc>
          <w:tcPr>
            <w:tcW w:w="1417" w:type="dxa"/>
          </w:tcPr>
          <w:p w14:paraId="5DF5ED89" w14:textId="77777777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Metlika</w:t>
            </w:r>
          </w:p>
        </w:tc>
        <w:tc>
          <w:tcPr>
            <w:tcW w:w="3856" w:type="dxa"/>
          </w:tcPr>
          <w:p w14:paraId="3EA6779D" w14:textId="77777777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bookmarkStart w:id="3" w:name="_Hlk179437186"/>
            <w:r w:rsidRPr="00855972">
              <w:rPr>
                <w:lang w:val="sl-SI" w:eastAsia="sl-SI"/>
              </w:rPr>
              <w:t>4443066</w:t>
            </w:r>
            <w:r>
              <w:rPr>
                <w:lang w:val="sl-SI" w:eastAsia="sl-SI"/>
              </w:rPr>
              <w:t xml:space="preserve"> </w:t>
            </w:r>
            <w:bookmarkEnd w:id="3"/>
          </w:p>
        </w:tc>
      </w:tr>
      <w:tr w:rsidR="00B625A3" w:rsidRPr="009969FA" w14:paraId="55849B3F" w14:textId="77777777" w:rsidTr="00DF7814">
        <w:tc>
          <w:tcPr>
            <w:tcW w:w="1980" w:type="dxa"/>
          </w:tcPr>
          <w:p w14:paraId="3A7371BB" w14:textId="77777777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Perudina</w:t>
            </w:r>
          </w:p>
        </w:tc>
        <w:tc>
          <w:tcPr>
            <w:tcW w:w="1247" w:type="dxa"/>
          </w:tcPr>
          <w:p w14:paraId="79DEF888" w14:textId="77777777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2024</w:t>
            </w:r>
          </w:p>
        </w:tc>
        <w:tc>
          <w:tcPr>
            <w:tcW w:w="1417" w:type="dxa"/>
          </w:tcPr>
          <w:p w14:paraId="79F1854B" w14:textId="77777777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Črnomelj</w:t>
            </w:r>
          </w:p>
        </w:tc>
        <w:tc>
          <w:tcPr>
            <w:tcW w:w="3856" w:type="dxa"/>
          </w:tcPr>
          <w:p w14:paraId="4193933E" w14:textId="77777777" w:rsidR="00B625A3" w:rsidRPr="00855972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8B3491">
              <w:rPr>
                <w:lang w:val="sl-SI" w:eastAsia="sl-SI"/>
              </w:rPr>
              <w:t>3192517</w:t>
            </w:r>
          </w:p>
        </w:tc>
      </w:tr>
      <w:tr w:rsidR="00B625A3" w:rsidRPr="009969FA" w14:paraId="30899E22" w14:textId="77777777" w:rsidTr="00DF7814">
        <w:tc>
          <w:tcPr>
            <w:tcW w:w="1980" w:type="dxa"/>
          </w:tcPr>
          <w:p w14:paraId="118C2A93" w14:textId="71D90F0F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Perudina 1</w:t>
            </w:r>
          </w:p>
        </w:tc>
        <w:tc>
          <w:tcPr>
            <w:tcW w:w="1247" w:type="dxa"/>
          </w:tcPr>
          <w:p w14:paraId="494A00A0" w14:textId="201E2A0C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2025</w:t>
            </w:r>
          </w:p>
        </w:tc>
        <w:tc>
          <w:tcPr>
            <w:tcW w:w="1417" w:type="dxa"/>
          </w:tcPr>
          <w:p w14:paraId="3706CEF2" w14:textId="6882A263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Črnomelj</w:t>
            </w:r>
          </w:p>
        </w:tc>
        <w:tc>
          <w:tcPr>
            <w:tcW w:w="3856" w:type="dxa"/>
          </w:tcPr>
          <w:p w14:paraId="1B3DE512" w14:textId="4DAB7608" w:rsidR="00B625A3" w:rsidRPr="008B3491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AD0D57">
              <w:rPr>
                <w:color w:val="000000" w:themeColor="text1"/>
                <w:lang w:eastAsia="sl-SI"/>
              </w:rPr>
              <w:t>983255</w:t>
            </w:r>
          </w:p>
        </w:tc>
      </w:tr>
      <w:tr w:rsidR="00B625A3" w:rsidRPr="009969FA" w14:paraId="2A4EAE45" w14:textId="77777777" w:rsidTr="00DF7814">
        <w:tc>
          <w:tcPr>
            <w:tcW w:w="1980" w:type="dxa"/>
          </w:tcPr>
          <w:p w14:paraId="5B44A50A" w14:textId="77777777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Vinica</w:t>
            </w:r>
          </w:p>
        </w:tc>
        <w:tc>
          <w:tcPr>
            <w:tcW w:w="1247" w:type="dxa"/>
          </w:tcPr>
          <w:p w14:paraId="737C52B6" w14:textId="77777777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2024</w:t>
            </w:r>
          </w:p>
        </w:tc>
        <w:tc>
          <w:tcPr>
            <w:tcW w:w="1417" w:type="dxa"/>
          </w:tcPr>
          <w:p w14:paraId="037E0768" w14:textId="77777777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Črnomelj</w:t>
            </w:r>
          </w:p>
        </w:tc>
        <w:tc>
          <w:tcPr>
            <w:tcW w:w="3856" w:type="dxa"/>
          </w:tcPr>
          <w:p w14:paraId="14EEDADB" w14:textId="5CFC825A" w:rsidR="00B625A3" w:rsidRPr="008B3491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5924112, 2506119, k.o.1563</w:t>
            </w:r>
            <w:r w:rsidR="003E3703">
              <w:rPr>
                <w:lang w:val="sl-SI" w:eastAsia="sl-SI"/>
              </w:rPr>
              <w:t xml:space="preserve"> </w:t>
            </w:r>
            <w:r w:rsidR="003E3703">
              <w:rPr>
                <w:rFonts w:cs="Arial"/>
                <w:szCs w:val="20"/>
                <w:lang w:val="sl-SI" w:eastAsia="sl-SI"/>
              </w:rPr>
              <w:t xml:space="preserve">– </w:t>
            </w:r>
            <w:r>
              <w:rPr>
                <w:lang w:val="sl-SI" w:eastAsia="sl-SI"/>
              </w:rPr>
              <w:t>Vinica: 1398/1</w:t>
            </w:r>
          </w:p>
        </w:tc>
      </w:tr>
      <w:tr w:rsidR="00B625A3" w:rsidRPr="009969FA" w14:paraId="71077BD2" w14:textId="77777777" w:rsidTr="00DF7814">
        <w:tc>
          <w:tcPr>
            <w:tcW w:w="1980" w:type="dxa"/>
          </w:tcPr>
          <w:p w14:paraId="27805513" w14:textId="77777777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Hrib pri Cerovcu</w:t>
            </w:r>
          </w:p>
        </w:tc>
        <w:tc>
          <w:tcPr>
            <w:tcW w:w="1247" w:type="dxa"/>
          </w:tcPr>
          <w:p w14:paraId="014C82BD" w14:textId="77777777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2023, razširitev 2024</w:t>
            </w:r>
          </w:p>
        </w:tc>
        <w:tc>
          <w:tcPr>
            <w:tcW w:w="1417" w:type="dxa"/>
          </w:tcPr>
          <w:p w14:paraId="6F402F0D" w14:textId="77777777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Semič</w:t>
            </w:r>
          </w:p>
        </w:tc>
        <w:tc>
          <w:tcPr>
            <w:tcW w:w="3856" w:type="dxa"/>
          </w:tcPr>
          <w:p w14:paraId="0C59EDE1" w14:textId="77777777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062F94">
              <w:rPr>
                <w:lang w:val="sl-SI" w:eastAsia="sl-SI"/>
              </w:rPr>
              <w:t>4294726</w:t>
            </w:r>
            <w:r>
              <w:rPr>
                <w:lang w:val="sl-SI" w:eastAsia="sl-SI"/>
              </w:rPr>
              <w:t xml:space="preserve">, </w:t>
            </w:r>
            <w:r w:rsidRPr="00062F94">
              <w:rPr>
                <w:lang w:val="sl-SI" w:eastAsia="sl-SI"/>
              </w:rPr>
              <w:t>3217010</w:t>
            </w:r>
            <w:r>
              <w:rPr>
                <w:lang w:val="sl-SI" w:eastAsia="sl-SI"/>
              </w:rPr>
              <w:t xml:space="preserve">, </w:t>
            </w:r>
            <w:bookmarkStart w:id="4" w:name="_Hlk179437276"/>
            <w:r>
              <w:rPr>
                <w:lang w:val="sl-SI" w:eastAsia="sl-SI"/>
              </w:rPr>
              <w:t xml:space="preserve">4445085 </w:t>
            </w:r>
            <w:bookmarkEnd w:id="4"/>
          </w:p>
        </w:tc>
      </w:tr>
      <w:tr w:rsidR="00B625A3" w:rsidRPr="009969FA" w14:paraId="5B1254FA" w14:textId="77777777" w:rsidTr="00DF7814">
        <w:tc>
          <w:tcPr>
            <w:tcW w:w="1980" w:type="dxa"/>
          </w:tcPr>
          <w:p w14:paraId="4EEBECA4" w14:textId="737BB85C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Hrib pri Cerovcu 1</w:t>
            </w:r>
          </w:p>
        </w:tc>
        <w:tc>
          <w:tcPr>
            <w:tcW w:w="1247" w:type="dxa"/>
          </w:tcPr>
          <w:p w14:paraId="4BE23C00" w14:textId="2F0B6C69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2025</w:t>
            </w:r>
          </w:p>
        </w:tc>
        <w:tc>
          <w:tcPr>
            <w:tcW w:w="1417" w:type="dxa"/>
          </w:tcPr>
          <w:p w14:paraId="41249F78" w14:textId="5715FA12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Semič</w:t>
            </w:r>
          </w:p>
        </w:tc>
        <w:tc>
          <w:tcPr>
            <w:tcW w:w="3856" w:type="dxa"/>
          </w:tcPr>
          <w:p w14:paraId="3506A5C5" w14:textId="555BEBAE" w:rsidR="00B625A3" w:rsidRPr="00062F94" w:rsidRDefault="00331974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8129B9">
              <w:rPr>
                <w:rFonts w:cs="Arial"/>
                <w:szCs w:val="20"/>
                <w:lang w:val="sl-SI"/>
              </w:rPr>
              <w:t>273296</w:t>
            </w:r>
          </w:p>
        </w:tc>
      </w:tr>
      <w:tr w:rsidR="00B625A3" w:rsidRPr="008B69F4" w14:paraId="3D9600B8" w14:textId="77777777" w:rsidTr="00DF781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5677C" w14:textId="77777777" w:rsidR="00B625A3" w:rsidRPr="008B69F4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8B69F4">
              <w:rPr>
                <w:lang w:val="sl-SI" w:eastAsia="sl-SI"/>
              </w:rPr>
              <w:t>Gradišče pri Trebnjem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1586C" w14:textId="2E675A9F" w:rsidR="00B625A3" w:rsidRPr="008B69F4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8B69F4">
              <w:rPr>
                <w:lang w:val="sl-SI" w:eastAsia="sl-SI"/>
              </w:rPr>
              <w:t>2025</w:t>
            </w:r>
          </w:p>
          <w:p w14:paraId="05FFC68F" w14:textId="1023072B" w:rsidR="00B625A3" w:rsidRPr="008B69F4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8B69F4">
              <w:rPr>
                <w:lang w:val="sl-SI" w:eastAsia="sl-SI"/>
              </w:rPr>
              <w:t>razširitev 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10C81" w14:textId="77777777" w:rsidR="00B625A3" w:rsidRPr="008B69F4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8B69F4">
              <w:rPr>
                <w:lang w:val="sl-SI" w:eastAsia="sl-SI"/>
              </w:rPr>
              <w:t>Trebnje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97F50" w14:textId="4D55D408" w:rsidR="00B625A3" w:rsidRPr="008B69F4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DF7814">
              <w:rPr>
                <w:lang w:val="sl-SI" w:eastAsia="sl-SI"/>
              </w:rPr>
              <w:t xml:space="preserve">5926538, </w:t>
            </w:r>
            <w:r w:rsidRPr="00DF7814">
              <w:rPr>
                <w:lang w:eastAsia="sl-SI"/>
              </w:rPr>
              <w:t xml:space="preserve">1816734, 4286703, 1805424, 6508068, </w:t>
            </w:r>
            <w:proofErr w:type="spellStart"/>
            <w:r w:rsidRPr="008B69F4">
              <w:rPr>
                <w:lang w:val="sl-SI" w:eastAsia="sl-SI"/>
              </w:rPr>
              <w:t>k.o</w:t>
            </w:r>
            <w:proofErr w:type="spellEnd"/>
            <w:r w:rsidRPr="008B69F4">
              <w:rPr>
                <w:lang w:val="sl-SI" w:eastAsia="sl-SI"/>
              </w:rPr>
              <w:t>.</w:t>
            </w:r>
            <w:r w:rsidR="003E3703">
              <w:rPr>
                <w:lang w:val="sl-SI" w:eastAsia="sl-SI"/>
              </w:rPr>
              <w:t xml:space="preserve"> </w:t>
            </w:r>
            <w:r w:rsidRPr="008B69F4">
              <w:rPr>
                <w:lang w:val="sl-SI" w:eastAsia="sl-SI"/>
              </w:rPr>
              <w:t xml:space="preserve">1418 </w:t>
            </w:r>
            <w:r w:rsidR="003E3703">
              <w:rPr>
                <w:lang w:val="sl-SI" w:eastAsia="sl-SI"/>
              </w:rPr>
              <w:softHyphen/>
            </w:r>
            <w:r w:rsidR="003E3703">
              <w:rPr>
                <w:rFonts w:cs="Arial"/>
                <w:szCs w:val="20"/>
                <w:lang w:val="sl-SI" w:eastAsia="sl-SI"/>
              </w:rPr>
              <w:t xml:space="preserve">– </w:t>
            </w:r>
            <w:r w:rsidRPr="008B69F4">
              <w:rPr>
                <w:lang w:val="sl-SI" w:eastAsia="sl-SI"/>
              </w:rPr>
              <w:t>Lukovek</w:t>
            </w:r>
            <w:r>
              <w:rPr>
                <w:lang w:val="sl-SI" w:eastAsia="sl-SI"/>
              </w:rPr>
              <w:t xml:space="preserve">: </w:t>
            </w:r>
            <w:r w:rsidRPr="008B69F4">
              <w:rPr>
                <w:lang w:val="sl-SI" w:eastAsia="sl-SI"/>
              </w:rPr>
              <w:t xml:space="preserve">3305/1  </w:t>
            </w:r>
          </w:p>
        </w:tc>
      </w:tr>
      <w:tr w:rsidR="00B625A3" w:rsidRPr="008B69F4" w14:paraId="58549B6F" w14:textId="77777777" w:rsidTr="00DF781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61351" w14:textId="4D2483E0" w:rsidR="00B625A3" w:rsidRPr="008B69F4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8B69F4">
              <w:rPr>
                <w:lang w:val="sl-SI" w:eastAsia="sl-SI"/>
              </w:rPr>
              <w:lastRenderedPageBreak/>
              <w:t>Segonje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FDC53" w14:textId="123C6BCE" w:rsidR="00B625A3" w:rsidRPr="008B69F4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8B69F4">
              <w:rPr>
                <w:lang w:val="sl-SI" w:eastAsia="sl-SI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42415" w14:textId="62166F38" w:rsidR="00B625A3" w:rsidRPr="008B69F4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8B69F4">
              <w:rPr>
                <w:lang w:val="sl-SI" w:eastAsia="sl-SI"/>
              </w:rPr>
              <w:t>Škocjan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21DC" w14:textId="69F8B725" w:rsidR="00B625A3" w:rsidRPr="008B69F4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8B69F4">
              <w:rPr>
                <w:lang w:val="sl-SI" w:eastAsia="sl-SI"/>
              </w:rPr>
              <w:t>5556479</w:t>
            </w:r>
          </w:p>
        </w:tc>
      </w:tr>
      <w:tr w:rsidR="00B625A3" w:rsidRPr="008B69F4" w14:paraId="5BBA2C70" w14:textId="77777777" w:rsidTr="00DF781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3BBF" w14:textId="709C7D89" w:rsidR="00B625A3" w:rsidRPr="008B69F4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Apnenik pri Boštanju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9D378" w14:textId="429DE25B" w:rsidR="00B625A3" w:rsidRPr="008B69F4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28E91" w14:textId="7C69EC58" w:rsidR="00B625A3" w:rsidRPr="008B69F4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Sevnica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420C6" w14:textId="5BF8BEE4" w:rsidR="00B625A3" w:rsidRPr="008B69F4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494DC1">
              <w:rPr>
                <w:rFonts w:cs="Arial"/>
                <w:szCs w:val="20"/>
                <w:lang w:val="sl-SI"/>
              </w:rPr>
              <w:t>4406552</w:t>
            </w:r>
          </w:p>
        </w:tc>
      </w:tr>
      <w:tr w:rsidR="00B625A3" w:rsidRPr="008B69F4" w14:paraId="726BB8AB" w14:textId="77777777" w:rsidTr="00DF781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9BDDD" w14:textId="25091F0B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Studenec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9224" w14:textId="13E9B5AE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43429" w14:textId="4D9820A0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Sevnica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1F4DD" w14:textId="64A4DF84" w:rsidR="00B625A3" w:rsidRPr="00494DC1" w:rsidRDefault="00B625A3" w:rsidP="00B625A3">
            <w:pPr>
              <w:tabs>
                <w:tab w:val="left" w:pos="3402"/>
              </w:tabs>
              <w:rPr>
                <w:rFonts w:cs="Arial"/>
                <w:szCs w:val="20"/>
                <w:lang w:val="sl-SI"/>
              </w:rPr>
            </w:pPr>
            <w:r w:rsidRPr="00494DC1">
              <w:rPr>
                <w:rFonts w:cs="Arial"/>
                <w:szCs w:val="20"/>
                <w:lang w:val="sl-SI"/>
              </w:rPr>
              <w:t>5917796</w:t>
            </w:r>
          </w:p>
        </w:tc>
      </w:tr>
      <w:tr w:rsidR="00B625A3" w:rsidRPr="008B69F4" w14:paraId="1E8A6B74" w14:textId="77777777" w:rsidTr="00DF781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C0F5" w14:textId="7A440AE7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Drožanje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26CCA" w14:textId="1F01D5B9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6FE7" w14:textId="47458DF9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Sevnica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5C7AF" w14:textId="1F63449E" w:rsidR="00B625A3" w:rsidRPr="00494DC1" w:rsidRDefault="00B625A3" w:rsidP="00B625A3">
            <w:pPr>
              <w:tabs>
                <w:tab w:val="left" w:pos="3402"/>
              </w:tabs>
              <w:rPr>
                <w:rFonts w:cs="Arial"/>
                <w:szCs w:val="20"/>
                <w:lang w:val="sl-SI"/>
              </w:rPr>
            </w:pPr>
            <w:r w:rsidRPr="00494DC1">
              <w:rPr>
                <w:rFonts w:cs="Arial"/>
                <w:szCs w:val="20"/>
                <w:lang w:val="sl-SI"/>
              </w:rPr>
              <w:t>4830933</w:t>
            </w:r>
          </w:p>
        </w:tc>
      </w:tr>
      <w:tr w:rsidR="00B625A3" w:rsidRPr="008B69F4" w14:paraId="0C5E6E9A" w14:textId="77777777" w:rsidTr="00DF781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903AD" w14:textId="5E504734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Šmaver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EE913" w14:textId="6323E455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066F5" w14:textId="3C051C35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Trebnje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A6B98" w14:textId="0DA76435" w:rsidR="00B625A3" w:rsidRPr="00494DC1" w:rsidRDefault="003E3703" w:rsidP="00B625A3">
            <w:pPr>
              <w:tabs>
                <w:tab w:val="left" w:pos="3402"/>
              </w:tabs>
              <w:rPr>
                <w:rFonts w:cs="Arial"/>
                <w:szCs w:val="20"/>
                <w:lang w:val="sl-SI"/>
              </w:rPr>
            </w:pPr>
            <w:proofErr w:type="spellStart"/>
            <w:r>
              <w:rPr>
                <w:rFonts w:cs="Arial"/>
                <w:szCs w:val="20"/>
              </w:rPr>
              <w:t>k.o.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r w:rsidR="00B625A3" w:rsidRPr="00494DC1">
              <w:rPr>
                <w:rFonts w:cs="Arial"/>
                <w:szCs w:val="20"/>
              </w:rPr>
              <w:t>1432</w:t>
            </w:r>
            <w:r w:rsidR="00B625A3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  <w:lang w:val="sl-SI" w:eastAsia="sl-SI"/>
              </w:rPr>
              <w:t xml:space="preserve">– </w:t>
            </w:r>
            <w:proofErr w:type="spellStart"/>
            <w:r w:rsidR="00B625A3">
              <w:rPr>
                <w:rFonts w:cs="Arial"/>
                <w:szCs w:val="20"/>
              </w:rPr>
              <w:t>Korita</w:t>
            </w:r>
            <w:proofErr w:type="spellEnd"/>
            <w:r w:rsidR="00B625A3">
              <w:rPr>
                <w:rFonts w:cs="Arial"/>
                <w:szCs w:val="20"/>
              </w:rPr>
              <w:t xml:space="preserve">: 296/3, </w:t>
            </w:r>
            <w:r w:rsidR="00B625A3" w:rsidRPr="00494DC1">
              <w:rPr>
                <w:rFonts w:cs="Arial"/>
                <w:szCs w:val="20"/>
              </w:rPr>
              <w:t>297/1</w:t>
            </w:r>
            <w:r w:rsidR="00B625A3">
              <w:rPr>
                <w:rFonts w:cs="Arial"/>
                <w:szCs w:val="20"/>
              </w:rPr>
              <w:t xml:space="preserve"> </w:t>
            </w:r>
          </w:p>
        </w:tc>
      </w:tr>
      <w:tr w:rsidR="00B625A3" w:rsidRPr="008B69F4" w14:paraId="2705EFB9" w14:textId="77777777" w:rsidTr="00DF781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AC57" w14:textId="29ACB0CD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Mala Sela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473BF" w14:textId="25EACE10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96709" w14:textId="0D4E2092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Črnomelj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BFD5" w14:textId="69BBF654" w:rsidR="00B625A3" w:rsidRDefault="00B625A3" w:rsidP="00B625A3">
            <w:pPr>
              <w:tabs>
                <w:tab w:val="left" w:pos="3402"/>
              </w:tabs>
              <w:rPr>
                <w:rFonts w:cs="Arial"/>
                <w:szCs w:val="20"/>
                <w:lang w:val="sl-SI"/>
              </w:rPr>
            </w:pPr>
            <w:r w:rsidRPr="00494DC1">
              <w:rPr>
                <w:rFonts w:cs="Arial"/>
                <w:szCs w:val="20"/>
              </w:rPr>
              <w:t>3150140</w:t>
            </w:r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k.o.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r w:rsidRPr="00A37055">
              <w:rPr>
                <w:rFonts w:cs="Arial"/>
                <w:szCs w:val="20"/>
              </w:rPr>
              <w:t xml:space="preserve">1552 </w:t>
            </w:r>
            <w:r w:rsidR="003E3703">
              <w:rPr>
                <w:rFonts w:cs="Arial"/>
                <w:szCs w:val="20"/>
                <w:lang w:val="sl-SI" w:eastAsia="sl-SI"/>
              </w:rPr>
              <w:t xml:space="preserve">– </w:t>
            </w:r>
            <w:proofErr w:type="spellStart"/>
            <w:r w:rsidRPr="00A37055">
              <w:rPr>
                <w:rFonts w:cs="Arial"/>
                <w:szCs w:val="20"/>
              </w:rPr>
              <w:t>Adlešiči</w:t>
            </w:r>
            <w:proofErr w:type="spellEnd"/>
            <w:r>
              <w:rPr>
                <w:rFonts w:cs="Arial"/>
                <w:szCs w:val="20"/>
              </w:rPr>
              <w:t xml:space="preserve">: </w:t>
            </w:r>
            <w:r w:rsidRPr="00A37055">
              <w:rPr>
                <w:rFonts w:cs="Arial"/>
                <w:szCs w:val="20"/>
              </w:rPr>
              <w:t>3042/5</w:t>
            </w:r>
          </w:p>
        </w:tc>
      </w:tr>
      <w:tr w:rsidR="00B625A3" w:rsidRPr="008B69F4" w14:paraId="7477FBB0" w14:textId="77777777" w:rsidTr="00DF781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2A8F6" w14:textId="35BB6336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Podklanec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8B204" w14:textId="4026E02A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3CB0" w14:textId="2040F313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Črnomelj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1FE75" w14:textId="75724C3F" w:rsidR="00B625A3" w:rsidRPr="00063AD2" w:rsidRDefault="00B625A3" w:rsidP="00B625A3">
            <w:pPr>
              <w:jc w:val="both"/>
              <w:rPr>
                <w:lang w:eastAsia="sl-SI"/>
              </w:rPr>
            </w:pPr>
            <w:proofErr w:type="spellStart"/>
            <w:r w:rsidRPr="00536E4C">
              <w:rPr>
                <w:rFonts w:cs="Arial"/>
                <w:szCs w:val="20"/>
              </w:rPr>
              <w:t>k.o.</w:t>
            </w:r>
            <w:proofErr w:type="spellEnd"/>
            <w:r w:rsidRPr="00536E4C">
              <w:rPr>
                <w:rFonts w:cs="Arial"/>
                <w:szCs w:val="20"/>
              </w:rPr>
              <w:t xml:space="preserve"> 1563 </w:t>
            </w:r>
            <w:r w:rsidR="003E3703">
              <w:rPr>
                <w:rFonts w:cs="Arial"/>
                <w:szCs w:val="20"/>
                <w:lang w:val="sl-SI" w:eastAsia="sl-SI"/>
              </w:rPr>
              <w:t xml:space="preserve">– </w:t>
            </w:r>
            <w:r w:rsidRPr="00536E4C">
              <w:rPr>
                <w:rFonts w:cs="Arial"/>
                <w:szCs w:val="20"/>
              </w:rPr>
              <w:t>Vinica</w:t>
            </w:r>
            <w:r>
              <w:rPr>
                <w:rFonts w:cs="Arial"/>
                <w:szCs w:val="20"/>
              </w:rPr>
              <w:t xml:space="preserve">: </w:t>
            </w:r>
            <w:r w:rsidRPr="00536E4C">
              <w:rPr>
                <w:rFonts w:cs="Arial"/>
                <w:szCs w:val="20"/>
              </w:rPr>
              <w:t>1255</w:t>
            </w:r>
            <w:r>
              <w:rPr>
                <w:rFonts w:cs="Arial"/>
                <w:szCs w:val="20"/>
              </w:rPr>
              <w:t>,</w:t>
            </w:r>
            <w:r w:rsidRPr="00536E4C">
              <w:rPr>
                <w:rFonts w:cs="Arial"/>
                <w:szCs w:val="20"/>
              </w:rPr>
              <w:t xml:space="preserve"> 1256</w:t>
            </w:r>
            <w:r w:rsidR="00C42A43">
              <w:rPr>
                <w:rFonts w:cs="Arial"/>
                <w:szCs w:val="20"/>
              </w:rPr>
              <w:t xml:space="preserve">; </w:t>
            </w:r>
            <w:r w:rsidRPr="00536E4C">
              <w:rPr>
                <w:rFonts w:cs="Arial"/>
                <w:szCs w:val="20"/>
              </w:rPr>
              <w:t xml:space="preserve">5924111 </w:t>
            </w:r>
          </w:p>
          <w:p w14:paraId="057F01E2" w14:textId="77777777" w:rsidR="00B625A3" w:rsidRDefault="00B625A3" w:rsidP="00B625A3">
            <w:pPr>
              <w:tabs>
                <w:tab w:val="left" w:pos="3402"/>
              </w:tabs>
              <w:rPr>
                <w:rFonts w:cs="Arial"/>
                <w:szCs w:val="20"/>
                <w:lang w:val="sl-SI"/>
              </w:rPr>
            </w:pPr>
          </w:p>
        </w:tc>
      </w:tr>
      <w:tr w:rsidR="00B625A3" w:rsidRPr="008B69F4" w14:paraId="643D65A7" w14:textId="77777777" w:rsidTr="00DF781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3054C" w14:textId="11A6B28F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Tanča Gora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29BA" w14:textId="596249B2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7461" w14:textId="2E240E03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Črnomelj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D5C5F" w14:textId="0433E11A" w:rsidR="00B625A3" w:rsidRDefault="00B625A3" w:rsidP="00B625A3">
            <w:pPr>
              <w:tabs>
                <w:tab w:val="left" w:pos="3402"/>
              </w:tabs>
              <w:rPr>
                <w:rFonts w:cs="Arial"/>
                <w:szCs w:val="20"/>
                <w:lang w:val="sl-SI"/>
              </w:rPr>
            </w:pPr>
            <w:r w:rsidRPr="00D56BC7">
              <w:rPr>
                <w:rFonts w:cs="Arial"/>
                <w:szCs w:val="20"/>
              </w:rPr>
              <w:t>2508445</w:t>
            </w:r>
          </w:p>
        </w:tc>
      </w:tr>
      <w:tr w:rsidR="00B625A3" w:rsidRPr="008B69F4" w14:paraId="6E46437D" w14:textId="77777777" w:rsidTr="00DF781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14F1E" w14:textId="33A74C5A" w:rsidR="00B625A3" w:rsidRPr="007614C8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7614C8">
              <w:rPr>
                <w:lang w:val="sl-SI" w:eastAsia="sl-SI"/>
              </w:rPr>
              <w:t>Tanča Gora 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F601" w14:textId="6969BC38" w:rsidR="00B625A3" w:rsidRPr="007614C8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7614C8">
              <w:rPr>
                <w:lang w:val="sl-SI" w:eastAsia="sl-SI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88D7" w14:textId="7C3021E1" w:rsidR="00B625A3" w:rsidRPr="007614C8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 w:rsidRPr="007614C8">
              <w:rPr>
                <w:lang w:val="sl-SI" w:eastAsia="sl-SI"/>
              </w:rPr>
              <w:t>Črnomelj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458FA" w14:textId="4B830B0C" w:rsidR="00B625A3" w:rsidRPr="007614C8" w:rsidRDefault="00C42A43" w:rsidP="00B625A3">
            <w:pPr>
              <w:tabs>
                <w:tab w:val="left" w:pos="3402"/>
              </w:tabs>
              <w:rPr>
                <w:rFonts w:cs="Arial"/>
                <w:szCs w:val="20"/>
              </w:rPr>
            </w:pPr>
            <w:proofErr w:type="spellStart"/>
            <w:r w:rsidRPr="007614C8">
              <w:rPr>
                <w:rFonts w:cs="Arial"/>
                <w:szCs w:val="20"/>
              </w:rPr>
              <w:t>k.o.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r w:rsidR="00FC6958">
              <w:rPr>
                <w:rFonts w:cs="Arial"/>
                <w:szCs w:val="20"/>
              </w:rPr>
              <w:t>1549</w:t>
            </w:r>
            <w:r w:rsidR="003E3703">
              <w:rPr>
                <w:rFonts w:cs="Arial"/>
                <w:szCs w:val="20"/>
                <w:lang w:val="sl-SI" w:eastAsia="sl-SI"/>
              </w:rPr>
              <w:t xml:space="preserve">– </w:t>
            </w:r>
            <w:proofErr w:type="spellStart"/>
            <w:r>
              <w:rPr>
                <w:rFonts w:cs="Arial"/>
                <w:szCs w:val="20"/>
              </w:rPr>
              <w:t>Tanča</w:t>
            </w:r>
            <w:proofErr w:type="spellEnd"/>
            <w:r>
              <w:rPr>
                <w:rFonts w:cs="Arial"/>
                <w:szCs w:val="20"/>
              </w:rPr>
              <w:t xml:space="preserve"> Gora:</w:t>
            </w:r>
            <w:r w:rsidRPr="007614C8">
              <w:rPr>
                <w:rFonts w:cs="Arial"/>
                <w:szCs w:val="20"/>
              </w:rPr>
              <w:t xml:space="preserve"> </w:t>
            </w:r>
            <w:r w:rsidR="00B625A3" w:rsidRPr="007614C8">
              <w:rPr>
                <w:rFonts w:cs="Arial"/>
                <w:szCs w:val="20"/>
              </w:rPr>
              <w:t xml:space="preserve">2144/1 </w:t>
            </w:r>
          </w:p>
        </w:tc>
      </w:tr>
      <w:tr w:rsidR="00B625A3" w:rsidRPr="008B69F4" w14:paraId="75A6CCB3" w14:textId="77777777" w:rsidTr="00DF781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7C2C" w14:textId="0BC1768E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Miliči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D4FF7" w14:textId="543FC274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1A878" w14:textId="7F20946F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Črnomelj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8F975" w14:textId="1CE06E86" w:rsidR="00B625A3" w:rsidRDefault="00B625A3" w:rsidP="00B625A3">
            <w:pPr>
              <w:tabs>
                <w:tab w:val="left" w:pos="3402"/>
              </w:tabs>
              <w:rPr>
                <w:rFonts w:cs="Arial"/>
                <w:szCs w:val="20"/>
                <w:lang w:val="sl-SI"/>
              </w:rPr>
            </w:pPr>
            <w:r w:rsidRPr="00D56BC7">
              <w:rPr>
                <w:lang w:eastAsia="sl-SI"/>
              </w:rPr>
              <w:t>6026493</w:t>
            </w:r>
          </w:p>
        </w:tc>
      </w:tr>
      <w:tr w:rsidR="00B625A3" w:rsidRPr="008B69F4" w14:paraId="0FE04587" w14:textId="77777777" w:rsidTr="00DF781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F728" w14:textId="14859CA2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Podzemelj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3792E" w14:textId="59466F62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D262" w14:textId="039B120B" w:rsidR="00B625A3" w:rsidRDefault="00B625A3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Metlika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D4B8" w14:textId="314E076F" w:rsidR="00B625A3" w:rsidRDefault="00B625A3" w:rsidP="00B625A3">
            <w:pPr>
              <w:tabs>
                <w:tab w:val="left" w:pos="3402"/>
              </w:tabs>
              <w:rPr>
                <w:rFonts w:cs="Arial"/>
                <w:szCs w:val="20"/>
                <w:lang w:val="sl-SI"/>
              </w:rPr>
            </w:pPr>
            <w:r w:rsidRPr="00AD0D57">
              <w:rPr>
                <w:color w:val="000000" w:themeColor="text1"/>
                <w:lang w:eastAsia="sl-SI"/>
              </w:rPr>
              <w:t>2224386</w:t>
            </w:r>
          </w:p>
        </w:tc>
      </w:tr>
      <w:tr w:rsidR="00645C22" w:rsidRPr="008B69F4" w14:paraId="5D549238" w14:textId="77777777" w:rsidTr="00DF781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607F" w14:textId="7C4C6BDB" w:rsidR="00645C22" w:rsidRDefault="00645C22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Semič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CBADC" w14:textId="6925B547" w:rsidR="00645C22" w:rsidRDefault="00645C22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951C8" w14:textId="42216FD4" w:rsidR="00645C22" w:rsidRDefault="00645C22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Semič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208D" w14:textId="041BC67A" w:rsidR="00645C22" w:rsidRPr="00AD0D57" w:rsidRDefault="00645C22" w:rsidP="00B625A3">
            <w:pPr>
              <w:tabs>
                <w:tab w:val="left" w:pos="3402"/>
              </w:tabs>
              <w:rPr>
                <w:color w:val="000000" w:themeColor="text1"/>
                <w:lang w:eastAsia="sl-SI"/>
              </w:rPr>
            </w:pPr>
            <w:r w:rsidRPr="00645C22">
              <w:rPr>
                <w:color w:val="000000" w:themeColor="text1"/>
                <w:lang w:eastAsia="sl-SI"/>
              </w:rPr>
              <w:t>4287612</w:t>
            </w:r>
          </w:p>
        </w:tc>
      </w:tr>
      <w:tr w:rsidR="002A4FA7" w:rsidRPr="008B69F4" w14:paraId="47B69CB7" w14:textId="77777777" w:rsidTr="00DF781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7C59B" w14:textId="3B3C94DA" w:rsidR="002A4FA7" w:rsidRDefault="002A4FA7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Gornja Lokvica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4A7EB" w14:textId="47BC49DD" w:rsidR="002A4FA7" w:rsidRDefault="002A4FA7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ACFB2" w14:textId="58730EFD" w:rsidR="002A4FA7" w:rsidRDefault="00C44336" w:rsidP="00B625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Metlika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E93BD" w14:textId="6103A405" w:rsidR="002A4FA7" w:rsidRPr="00645C22" w:rsidRDefault="00C44336" w:rsidP="00B625A3">
            <w:pPr>
              <w:tabs>
                <w:tab w:val="left" w:pos="3402"/>
              </w:tabs>
              <w:rPr>
                <w:color w:val="000000" w:themeColor="text1"/>
                <w:lang w:eastAsia="sl-SI"/>
              </w:rPr>
            </w:pPr>
            <w:r w:rsidRPr="00C44336">
              <w:rPr>
                <w:color w:val="000000" w:themeColor="text1"/>
                <w:lang w:eastAsia="sl-SI"/>
              </w:rPr>
              <w:t>1159986</w:t>
            </w:r>
          </w:p>
        </w:tc>
      </w:tr>
    </w:tbl>
    <w:p w14:paraId="688522E4" w14:textId="77777777" w:rsidR="001F692E" w:rsidRDefault="001F692E" w:rsidP="001F692E">
      <w:pPr>
        <w:spacing w:line="240" w:lineRule="auto"/>
        <w:rPr>
          <w:rFonts w:cs="Arial"/>
          <w:b/>
          <w:lang w:val="sl-SI"/>
        </w:rPr>
      </w:pPr>
    </w:p>
    <w:p w14:paraId="50194E64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5C8A66B8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1E72D337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2C26075F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6BF75100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23768781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4DBB3355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09514DE8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52899F96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3E50CFA1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7C205EBA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069FB219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48309E7D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1C31A465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3F6B7278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34250621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52B8890B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7F789EB6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746D9A81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7DBEC266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7478B534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1F5312A5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604CB6B5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000FD44F" w14:textId="77777777" w:rsidR="002A4FA7" w:rsidRDefault="002A4FA7" w:rsidP="001F692E">
      <w:pPr>
        <w:spacing w:line="240" w:lineRule="auto"/>
        <w:rPr>
          <w:rFonts w:cs="Arial"/>
          <w:b/>
          <w:lang w:val="sl-SI"/>
        </w:rPr>
      </w:pPr>
    </w:p>
    <w:p w14:paraId="7CA53176" w14:textId="77777777" w:rsidR="002A4FA7" w:rsidRDefault="002A4FA7" w:rsidP="001F692E">
      <w:pPr>
        <w:spacing w:line="240" w:lineRule="auto"/>
        <w:rPr>
          <w:rFonts w:cs="Arial"/>
          <w:b/>
          <w:lang w:val="sl-SI"/>
        </w:rPr>
      </w:pPr>
    </w:p>
    <w:p w14:paraId="6FF5D6DD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61667A72" w14:textId="77777777" w:rsidR="002A4FA7" w:rsidRDefault="002A4FA7" w:rsidP="001F692E">
      <w:pPr>
        <w:spacing w:line="240" w:lineRule="auto"/>
        <w:rPr>
          <w:rFonts w:cs="Arial"/>
          <w:b/>
          <w:lang w:val="sl-SI"/>
        </w:rPr>
      </w:pPr>
    </w:p>
    <w:p w14:paraId="613E1CD9" w14:textId="77777777" w:rsidR="00885A99" w:rsidRDefault="00885A99" w:rsidP="001F692E">
      <w:pPr>
        <w:spacing w:line="240" w:lineRule="auto"/>
        <w:rPr>
          <w:rFonts w:cs="Arial"/>
          <w:b/>
          <w:lang w:val="sl-SI"/>
        </w:rPr>
      </w:pPr>
    </w:p>
    <w:p w14:paraId="3EEAAD8A" w14:textId="77777777" w:rsidR="002A4FA7" w:rsidRDefault="002A4FA7" w:rsidP="001F692E">
      <w:pPr>
        <w:spacing w:line="240" w:lineRule="auto"/>
        <w:rPr>
          <w:rFonts w:cs="Arial"/>
          <w:b/>
          <w:lang w:val="sl-SI"/>
        </w:rPr>
      </w:pPr>
    </w:p>
    <w:p w14:paraId="62A44942" w14:textId="77777777" w:rsidR="00DF7814" w:rsidRDefault="00DF7814" w:rsidP="001F692E">
      <w:pPr>
        <w:spacing w:line="240" w:lineRule="auto"/>
        <w:rPr>
          <w:rFonts w:cs="Arial"/>
          <w:b/>
          <w:lang w:val="sl-SI"/>
        </w:rPr>
      </w:pPr>
    </w:p>
    <w:p w14:paraId="097879E8" w14:textId="77777777" w:rsidR="00DF7814" w:rsidRDefault="00DF7814" w:rsidP="001F692E">
      <w:pPr>
        <w:spacing w:line="240" w:lineRule="auto"/>
        <w:rPr>
          <w:rFonts w:cs="Arial"/>
          <w:b/>
          <w:lang w:val="sl-SI"/>
        </w:rPr>
      </w:pPr>
    </w:p>
    <w:p w14:paraId="52786EAB" w14:textId="77777777" w:rsidR="00DF7814" w:rsidRDefault="00DF7814" w:rsidP="001F692E">
      <w:pPr>
        <w:spacing w:line="240" w:lineRule="auto"/>
        <w:rPr>
          <w:rFonts w:cs="Arial"/>
          <w:b/>
          <w:lang w:val="sl-SI"/>
        </w:rPr>
      </w:pPr>
    </w:p>
    <w:p w14:paraId="29D5741B" w14:textId="77777777" w:rsidR="002A4FA7" w:rsidRDefault="002A4FA7" w:rsidP="001F692E">
      <w:pPr>
        <w:spacing w:line="240" w:lineRule="auto"/>
        <w:rPr>
          <w:rFonts w:cs="Arial"/>
          <w:b/>
          <w:lang w:val="sl-SI"/>
        </w:rPr>
      </w:pPr>
    </w:p>
    <w:p w14:paraId="6D0D1C47" w14:textId="77777777" w:rsidR="002A4FA7" w:rsidRDefault="002A4FA7" w:rsidP="001F692E">
      <w:pPr>
        <w:spacing w:line="240" w:lineRule="auto"/>
        <w:rPr>
          <w:rFonts w:cs="Arial"/>
          <w:b/>
          <w:lang w:val="sl-SI"/>
        </w:rPr>
      </w:pPr>
    </w:p>
    <w:p w14:paraId="569864CF" w14:textId="77777777" w:rsidR="001F692E" w:rsidRPr="00690518" w:rsidRDefault="001F692E" w:rsidP="00220656">
      <w:pPr>
        <w:pStyle w:val="Odstavekseznama"/>
        <w:numPr>
          <w:ilvl w:val="0"/>
          <w:numId w:val="10"/>
        </w:numPr>
        <w:tabs>
          <w:tab w:val="left" w:pos="284"/>
        </w:tabs>
        <w:contextualSpacing/>
        <w:rPr>
          <w:rFonts w:cs="Arial"/>
          <w:b/>
          <w:lang w:val="sl-SI"/>
        </w:rPr>
      </w:pPr>
      <w:r w:rsidRPr="00690518">
        <w:rPr>
          <w:rFonts w:cs="Arial"/>
          <w:b/>
          <w:lang w:val="sl-SI"/>
        </w:rPr>
        <w:lastRenderedPageBreak/>
        <w:t xml:space="preserve">Razmejeno območje zlate trsne rumenice </w:t>
      </w:r>
      <w:r>
        <w:rPr>
          <w:rFonts w:cs="Arial"/>
          <w:b/>
          <w:lang w:val="sl-SI"/>
        </w:rPr>
        <w:t>v severovzhodni Sloveniji</w:t>
      </w:r>
      <w:r w:rsidRPr="00690518">
        <w:rPr>
          <w:rFonts w:cs="Arial"/>
          <w:b/>
          <w:lang w:val="sl-SI"/>
        </w:rPr>
        <w:t xml:space="preserve"> </w:t>
      </w:r>
    </w:p>
    <w:p w14:paraId="2F604D31" w14:textId="77777777" w:rsidR="001F692E" w:rsidRPr="00690518" w:rsidRDefault="001F692E" w:rsidP="001F692E">
      <w:pPr>
        <w:rPr>
          <w:rFonts w:cs="Arial"/>
          <w:lang w:val="sl-SI"/>
        </w:rPr>
      </w:pPr>
    </w:p>
    <w:p w14:paraId="1C7E0B2C" w14:textId="77777777" w:rsidR="001F692E" w:rsidRPr="00690518" w:rsidRDefault="001F692E" w:rsidP="001F692E">
      <w:pPr>
        <w:rPr>
          <w:rFonts w:cs="Arial"/>
          <w:lang w:val="sl-SI"/>
        </w:rPr>
      </w:pPr>
      <w:r w:rsidRPr="00690518">
        <w:rPr>
          <w:rFonts w:cs="Arial"/>
          <w:lang w:val="sl-SI"/>
        </w:rPr>
        <w:t>Okuženo območje</w:t>
      </w:r>
    </w:p>
    <w:tbl>
      <w:tblPr>
        <w:tblStyle w:val="Tabelamrea"/>
        <w:tblpPr w:leftFromText="141" w:rightFromText="141" w:vertAnchor="text" w:horzAnchor="margin" w:tblpY="140"/>
        <w:tblW w:w="0" w:type="auto"/>
        <w:tblLook w:val="04A0" w:firstRow="1" w:lastRow="0" w:firstColumn="1" w:lastColumn="0" w:noHBand="0" w:noVBand="1"/>
        <w:tblCaption w:val="Seznam občin in katastrskih občin v okuženem območju na Štajerskem in v Prekmurju."/>
      </w:tblPr>
      <w:tblGrid>
        <w:gridCol w:w="1413"/>
        <w:gridCol w:w="7075"/>
      </w:tblGrid>
      <w:tr w:rsidR="001F692E" w:rsidRPr="00690518" w14:paraId="61EC9BA4" w14:textId="77777777" w:rsidTr="00F662A3">
        <w:trPr>
          <w:tblHeader/>
        </w:trPr>
        <w:tc>
          <w:tcPr>
            <w:tcW w:w="1413" w:type="dxa"/>
            <w:tcBorders>
              <w:bottom w:val="single" w:sz="4" w:space="0" w:color="000000"/>
            </w:tcBorders>
          </w:tcPr>
          <w:p w14:paraId="2A7F5D92" w14:textId="77777777" w:rsidR="001F692E" w:rsidRPr="00690518" w:rsidRDefault="001F692E" w:rsidP="00F662A3">
            <w:pPr>
              <w:tabs>
                <w:tab w:val="left" w:pos="284"/>
              </w:tabs>
              <w:rPr>
                <w:rFonts w:cs="Arial"/>
                <w:lang w:val="sl-SI"/>
              </w:rPr>
            </w:pPr>
            <w:r w:rsidRPr="00690518">
              <w:rPr>
                <w:rFonts w:cs="Arial"/>
                <w:lang w:val="sl-SI"/>
              </w:rPr>
              <w:t>Območje</w:t>
            </w:r>
          </w:p>
        </w:tc>
        <w:tc>
          <w:tcPr>
            <w:tcW w:w="7075" w:type="dxa"/>
          </w:tcPr>
          <w:p w14:paraId="7335618F" w14:textId="77777777" w:rsidR="001F692E" w:rsidRPr="00690518" w:rsidRDefault="001F692E" w:rsidP="00F662A3">
            <w:pPr>
              <w:tabs>
                <w:tab w:val="left" w:pos="284"/>
              </w:tabs>
              <w:rPr>
                <w:rFonts w:cs="Arial"/>
                <w:lang w:val="sl-SI"/>
              </w:rPr>
            </w:pPr>
            <w:r w:rsidRPr="00690518">
              <w:rPr>
                <w:rFonts w:eastAsia="NSimSun" w:cs="Arial"/>
                <w:bCs/>
                <w:kern w:val="2"/>
                <w:szCs w:val="20"/>
                <w:lang w:val="sl-SI" w:eastAsia="zh-CN" w:bidi="hi-IN"/>
              </w:rPr>
              <w:t xml:space="preserve">Občine </w:t>
            </w:r>
          </w:p>
        </w:tc>
      </w:tr>
      <w:tr w:rsidR="001F692E" w:rsidRPr="00690518" w14:paraId="5FF33163" w14:textId="77777777" w:rsidTr="00F662A3">
        <w:trPr>
          <w:tblHeader/>
        </w:trPr>
        <w:tc>
          <w:tcPr>
            <w:tcW w:w="1413" w:type="dxa"/>
            <w:tcBorders>
              <w:bottom w:val="nil"/>
            </w:tcBorders>
          </w:tcPr>
          <w:p w14:paraId="4D1BC39C" w14:textId="77777777" w:rsidR="001F692E" w:rsidRPr="00690518" w:rsidRDefault="001F692E" w:rsidP="00F662A3">
            <w:pPr>
              <w:tabs>
                <w:tab w:val="left" w:pos="284"/>
              </w:tabs>
              <w:rPr>
                <w:rFonts w:cs="Arial"/>
                <w:lang w:val="sl-SI"/>
              </w:rPr>
            </w:pPr>
            <w:r w:rsidRPr="00690518">
              <w:rPr>
                <w:rFonts w:eastAsia="NSimSun" w:cs="Arial"/>
                <w:bCs/>
                <w:kern w:val="2"/>
                <w:szCs w:val="20"/>
                <w:lang w:val="sl-SI" w:eastAsia="zh-CN" w:bidi="hi-IN"/>
              </w:rPr>
              <w:t>Štajerska in Prekmurje</w:t>
            </w:r>
          </w:p>
        </w:tc>
        <w:tc>
          <w:tcPr>
            <w:tcW w:w="7075" w:type="dxa"/>
          </w:tcPr>
          <w:p w14:paraId="3D2C1A21" w14:textId="77777777" w:rsidR="001F692E" w:rsidRPr="00690518" w:rsidRDefault="001F692E" w:rsidP="00F662A3">
            <w:pPr>
              <w:suppressAutoHyphens/>
              <w:rPr>
                <w:rFonts w:cs="Arial"/>
                <w:szCs w:val="20"/>
                <w:lang w:val="sl-SI"/>
              </w:rPr>
            </w:pPr>
            <w:r w:rsidRPr="00690518">
              <w:rPr>
                <w:rFonts w:cs="Arial"/>
                <w:szCs w:val="20"/>
                <w:lang w:val="sl-SI"/>
              </w:rPr>
              <w:t>Dobrovnik</w:t>
            </w:r>
            <w:r>
              <w:rPr>
                <w:rFonts w:cs="Arial"/>
                <w:szCs w:val="20"/>
                <w:lang w:val="sl-SI"/>
              </w:rPr>
              <w:t>,</w:t>
            </w:r>
            <w:r w:rsidRPr="00690518">
              <w:rPr>
                <w:rFonts w:cs="Arial"/>
                <w:szCs w:val="20"/>
                <w:lang w:val="sl-SI"/>
              </w:rPr>
              <w:t xml:space="preserve"> Lendava</w:t>
            </w:r>
            <w:r>
              <w:rPr>
                <w:rFonts w:cs="Arial"/>
                <w:szCs w:val="20"/>
                <w:lang w:val="sl-SI"/>
              </w:rPr>
              <w:t xml:space="preserve">, </w:t>
            </w:r>
            <w:r>
              <w:t xml:space="preserve"> </w:t>
            </w:r>
            <w:r w:rsidRPr="00D012F6">
              <w:rPr>
                <w:rFonts w:cs="Arial"/>
                <w:szCs w:val="20"/>
                <w:lang w:val="sl-SI"/>
              </w:rPr>
              <w:t>Beltinci, Tišina, Gornji Petrovci, Šalovci, Moravske Toplice, Murska Sobota, Rogašovci, Turnišče, Kobilje, Kuzma, Puconci, Cankova, Grad, Hodoš, Črenšovci, Odranci, Velika Polana</w:t>
            </w:r>
          </w:p>
        </w:tc>
      </w:tr>
      <w:tr w:rsidR="001F692E" w:rsidRPr="003B5D2B" w14:paraId="007B0F16" w14:textId="77777777" w:rsidTr="00F662A3">
        <w:trPr>
          <w:tblHeader/>
        </w:trPr>
        <w:tc>
          <w:tcPr>
            <w:tcW w:w="1413" w:type="dxa"/>
            <w:tcBorders>
              <w:top w:val="nil"/>
            </w:tcBorders>
          </w:tcPr>
          <w:p w14:paraId="0FBA9529" w14:textId="77777777" w:rsidR="001F692E" w:rsidRPr="00690518" w:rsidRDefault="001F692E" w:rsidP="00F662A3">
            <w:pPr>
              <w:tabs>
                <w:tab w:val="left" w:pos="284"/>
              </w:tabs>
              <w:rPr>
                <w:rFonts w:cs="Arial"/>
                <w:lang w:val="sl-SI"/>
              </w:rPr>
            </w:pPr>
          </w:p>
        </w:tc>
        <w:tc>
          <w:tcPr>
            <w:tcW w:w="7075" w:type="dxa"/>
          </w:tcPr>
          <w:p w14:paraId="03F8F27B" w14:textId="77777777" w:rsidR="001F692E" w:rsidRPr="00144E27" w:rsidRDefault="001F692E" w:rsidP="00F662A3">
            <w:pPr>
              <w:pStyle w:val="Point0"/>
              <w:ind w:left="0" w:firstLine="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690518">
              <w:rPr>
                <w:rFonts w:ascii="Arial" w:hAnsi="Arial" w:cs="Arial"/>
                <w:sz w:val="20"/>
                <w:szCs w:val="20"/>
                <w:lang w:val="sl-SI"/>
              </w:rPr>
              <w:t>Trnovska vas, Destrnik, Sveti Jurij ob Ščavnici, Sveti Tomaž,</w:t>
            </w:r>
            <w:r w:rsidRPr="00690518">
              <w:rPr>
                <w:rFonts w:cs="Arial"/>
                <w:szCs w:val="20"/>
                <w:lang w:val="sl-SI"/>
              </w:rPr>
              <w:t xml:space="preserve"> </w:t>
            </w:r>
            <w:r w:rsidRPr="00145A95">
              <w:rPr>
                <w:rFonts w:ascii="Arial" w:hAnsi="Arial" w:cs="Arial"/>
                <w:sz w:val="20"/>
                <w:szCs w:val="20"/>
                <w:lang w:val="sl-SI"/>
              </w:rPr>
              <w:t>Ljutomer, Ormož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,</w:t>
            </w:r>
            <w:r w:rsidRPr="00145A95">
              <w:rPr>
                <w:rFonts w:ascii="Arial" w:hAnsi="Arial" w:cs="Arial"/>
                <w:sz w:val="20"/>
                <w:szCs w:val="20"/>
                <w:lang w:val="sl-SI"/>
              </w:rPr>
              <w:t xml:space="preserve"> Razkrižje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, </w:t>
            </w:r>
            <w:r w:rsidRPr="00145A95">
              <w:rPr>
                <w:rFonts w:ascii="Arial" w:hAnsi="Arial" w:cs="Arial"/>
                <w:sz w:val="20"/>
                <w:szCs w:val="20"/>
                <w:lang w:val="sl-SI"/>
              </w:rPr>
              <w:t>Središče ob Dravi, Duplek, Lenart, Cerkvenjak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,</w:t>
            </w:r>
            <w:r w:rsidRPr="00145A95">
              <w:rPr>
                <w:rFonts w:ascii="Arial" w:hAnsi="Arial" w:cs="Arial"/>
                <w:sz w:val="20"/>
                <w:szCs w:val="20"/>
                <w:lang w:val="sl-SI"/>
              </w:rPr>
              <w:t xml:space="preserve"> Pesnica, Šentilj, Sveti Jurij v Slovenskih goricah, Sveta Ana, Apače, Benedikt, Sveta Trojica v Slovenskih goricah, Gornja Radgona, Radenci, Križevci, Veržej, Sveti Andraž v Slovenskih goricah, Juršinci, Ptuj, Dornava, Gorišnica, Miklavž na Dravskem polju, Starše, Kidričevo, Hajdina, Markovci, Hoče-Slivnica, Rače-Fram, Majšperk, Žetale, Podlehnik, Videm, Cirkulane, Zavrč, Poljčane, Makole, Šmarje pri Jelšah, Rogaška Slatina, Rogatec, Podčetrtek, Kozje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,</w:t>
            </w:r>
            <w:r w:rsidRPr="00145A95">
              <w:rPr>
                <w:rFonts w:ascii="Arial" w:hAnsi="Arial" w:cs="Arial"/>
                <w:sz w:val="20"/>
                <w:szCs w:val="20"/>
                <w:lang w:val="sl-SI"/>
              </w:rPr>
              <w:t xml:space="preserve"> Bistrica ob Sotli</w:t>
            </w:r>
          </w:p>
        </w:tc>
      </w:tr>
    </w:tbl>
    <w:p w14:paraId="0BFE6D87" w14:textId="77777777" w:rsidR="001F692E" w:rsidRDefault="001F692E" w:rsidP="001F692E">
      <w:pPr>
        <w:spacing w:line="240" w:lineRule="auto"/>
        <w:rPr>
          <w:rFonts w:cs="Arial"/>
          <w:lang w:val="sl-SI"/>
        </w:rPr>
      </w:pPr>
    </w:p>
    <w:p w14:paraId="3ABC7FCE" w14:textId="77777777" w:rsidR="001F692E" w:rsidRPr="00690518" w:rsidRDefault="001F692E" w:rsidP="001F692E">
      <w:pPr>
        <w:rPr>
          <w:rFonts w:cs="Arial"/>
          <w:lang w:val="sl-SI"/>
        </w:rPr>
      </w:pPr>
      <w:r>
        <w:rPr>
          <w:rFonts w:cs="Arial"/>
          <w:lang w:val="sl-SI"/>
        </w:rPr>
        <w:t>Varovalni pas</w:t>
      </w:r>
    </w:p>
    <w:tbl>
      <w:tblPr>
        <w:tblStyle w:val="Tabelamrea"/>
        <w:tblpPr w:leftFromText="141" w:rightFromText="141" w:vertAnchor="text" w:horzAnchor="margin" w:tblpY="140"/>
        <w:tblW w:w="0" w:type="auto"/>
        <w:tblLook w:val="04A0" w:firstRow="1" w:lastRow="0" w:firstColumn="1" w:lastColumn="0" w:noHBand="0" w:noVBand="1"/>
        <w:tblCaption w:val="Seznam občin in katastrskih občin v varovalnem pasu na Štajerskem in v Prekmurju."/>
      </w:tblPr>
      <w:tblGrid>
        <w:gridCol w:w="1413"/>
        <w:gridCol w:w="7075"/>
      </w:tblGrid>
      <w:tr w:rsidR="001F692E" w:rsidRPr="00690518" w14:paraId="7FE0729C" w14:textId="77777777" w:rsidTr="00F662A3">
        <w:trPr>
          <w:tblHeader/>
        </w:trPr>
        <w:tc>
          <w:tcPr>
            <w:tcW w:w="1413" w:type="dxa"/>
          </w:tcPr>
          <w:p w14:paraId="6C7FC3CF" w14:textId="77777777" w:rsidR="001F692E" w:rsidRPr="00690518" w:rsidRDefault="001F692E" w:rsidP="00F662A3">
            <w:pPr>
              <w:tabs>
                <w:tab w:val="left" w:pos="284"/>
              </w:tabs>
              <w:rPr>
                <w:rFonts w:cs="Arial"/>
                <w:lang w:val="sl-SI"/>
              </w:rPr>
            </w:pPr>
            <w:r w:rsidRPr="00690518">
              <w:rPr>
                <w:rFonts w:cs="Arial"/>
                <w:lang w:val="sl-SI"/>
              </w:rPr>
              <w:t>Območje</w:t>
            </w:r>
          </w:p>
        </w:tc>
        <w:tc>
          <w:tcPr>
            <w:tcW w:w="7075" w:type="dxa"/>
          </w:tcPr>
          <w:p w14:paraId="7C87C6BE" w14:textId="77777777" w:rsidR="001F692E" w:rsidRPr="00690518" w:rsidRDefault="001F692E" w:rsidP="00F662A3">
            <w:pPr>
              <w:tabs>
                <w:tab w:val="left" w:pos="284"/>
              </w:tabs>
              <w:rPr>
                <w:rFonts w:cs="Arial"/>
                <w:lang w:val="sl-SI"/>
              </w:rPr>
            </w:pPr>
            <w:r w:rsidRPr="00690518">
              <w:rPr>
                <w:rFonts w:eastAsia="NSimSun" w:cs="Arial"/>
                <w:bCs/>
                <w:kern w:val="2"/>
                <w:szCs w:val="20"/>
                <w:lang w:val="sl-SI" w:eastAsia="zh-CN" w:bidi="hi-IN"/>
              </w:rPr>
              <w:t xml:space="preserve">Občine </w:t>
            </w:r>
          </w:p>
        </w:tc>
      </w:tr>
      <w:tr w:rsidR="001F692E" w:rsidRPr="003B5D2B" w14:paraId="569B7850" w14:textId="77777777" w:rsidTr="00F662A3">
        <w:trPr>
          <w:tblHeader/>
        </w:trPr>
        <w:tc>
          <w:tcPr>
            <w:tcW w:w="1413" w:type="dxa"/>
          </w:tcPr>
          <w:p w14:paraId="6099DA28" w14:textId="77777777" w:rsidR="001F692E" w:rsidRPr="00690518" w:rsidRDefault="001F692E" w:rsidP="00F662A3">
            <w:pPr>
              <w:tabs>
                <w:tab w:val="left" w:pos="284"/>
              </w:tabs>
              <w:rPr>
                <w:rFonts w:cs="Arial"/>
                <w:lang w:val="sl-SI"/>
              </w:rPr>
            </w:pPr>
            <w:r w:rsidRPr="00690518">
              <w:rPr>
                <w:rFonts w:eastAsia="NSimSun" w:cs="Arial"/>
                <w:bCs/>
                <w:kern w:val="2"/>
                <w:szCs w:val="20"/>
                <w:lang w:val="sl-SI" w:eastAsia="zh-CN" w:bidi="hi-IN"/>
              </w:rPr>
              <w:t>Štajerska in Prekmurje</w:t>
            </w:r>
          </w:p>
        </w:tc>
        <w:tc>
          <w:tcPr>
            <w:tcW w:w="7075" w:type="dxa"/>
          </w:tcPr>
          <w:p w14:paraId="09532ABE" w14:textId="77777777" w:rsidR="001F692E" w:rsidRPr="00690518" w:rsidRDefault="001F692E" w:rsidP="00F662A3">
            <w:pPr>
              <w:suppressAutoHyphens/>
              <w:rPr>
                <w:rFonts w:cs="Arial"/>
                <w:szCs w:val="20"/>
                <w:lang w:val="sl-SI"/>
              </w:rPr>
            </w:pPr>
            <w:r w:rsidRPr="00144E27">
              <w:rPr>
                <w:rFonts w:cs="Arial"/>
                <w:szCs w:val="20"/>
                <w:lang w:val="sl-SI"/>
              </w:rPr>
              <w:t>Maribor, Kungota, Zreče, Oplotnica, Slovenska Bistrica, Vojnik, Slovenske Konjice, Šentjur</w:t>
            </w:r>
          </w:p>
        </w:tc>
      </w:tr>
    </w:tbl>
    <w:p w14:paraId="60AE25C9" w14:textId="77777777" w:rsidR="007B78F3" w:rsidRDefault="007B78F3" w:rsidP="001F692E">
      <w:pPr>
        <w:rPr>
          <w:lang w:val="sl-SI"/>
        </w:rPr>
      </w:pPr>
    </w:p>
    <w:p w14:paraId="58F1B141" w14:textId="77777777" w:rsidR="005008F8" w:rsidRDefault="005008F8" w:rsidP="001F692E">
      <w:pPr>
        <w:rPr>
          <w:lang w:val="sl-SI"/>
        </w:rPr>
      </w:pPr>
    </w:p>
    <w:p w14:paraId="75FAFF0C" w14:textId="5688FF11" w:rsidR="001F692E" w:rsidRPr="00BC34F4" w:rsidRDefault="001F692E" w:rsidP="001F692E">
      <w:pPr>
        <w:rPr>
          <w:lang w:val="sl-SI"/>
        </w:rPr>
      </w:pPr>
      <w:r w:rsidRPr="00BC34F4">
        <w:rPr>
          <w:lang w:val="sl-SI"/>
        </w:rPr>
        <w:t>Žarišča okužbe v varovalnem pasu</w:t>
      </w:r>
    </w:p>
    <w:p w14:paraId="39176EAA" w14:textId="77777777" w:rsidR="001F692E" w:rsidRDefault="001F692E" w:rsidP="001F692E">
      <w:pPr>
        <w:rPr>
          <w:u w:val="single"/>
          <w:lang w:val="sl-SI"/>
        </w:rPr>
      </w:pPr>
    </w:p>
    <w:tbl>
      <w:tblPr>
        <w:tblW w:w="85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1701"/>
        <w:gridCol w:w="1660"/>
        <w:gridCol w:w="3188"/>
      </w:tblGrid>
      <w:tr w:rsidR="001F692E" w:rsidRPr="009969FA" w14:paraId="73B1B1CE" w14:textId="77777777" w:rsidTr="00F662A3">
        <w:trPr>
          <w:trHeight w:val="260"/>
          <w:tblHeader/>
        </w:trPr>
        <w:tc>
          <w:tcPr>
            <w:tcW w:w="1985" w:type="dxa"/>
            <w:vMerge w:val="restart"/>
          </w:tcPr>
          <w:p w14:paraId="52FD3A9C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Žarišče okužbe</w:t>
            </w:r>
          </w:p>
        </w:tc>
        <w:tc>
          <w:tcPr>
            <w:tcW w:w="1701" w:type="dxa"/>
            <w:vMerge w:val="restart"/>
          </w:tcPr>
          <w:p w14:paraId="57BE5E1E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Leto prve določitve žarišča okužbe in spremembe</w:t>
            </w:r>
          </w:p>
        </w:tc>
        <w:tc>
          <w:tcPr>
            <w:tcW w:w="1660" w:type="dxa"/>
            <w:vMerge w:val="restart"/>
          </w:tcPr>
          <w:p w14:paraId="3D2D90DF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Občina</w:t>
            </w:r>
          </w:p>
        </w:tc>
        <w:tc>
          <w:tcPr>
            <w:tcW w:w="3188" w:type="dxa"/>
            <w:vMerge w:val="restart"/>
          </w:tcPr>
          <w:p w14:paraId="181B8B0A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GERK ali parceln</w:t>
            </w:r>
            <w:r>
              <w:rPr>
                <w:lang w:val="sl-SI" w:eastAsia="sl-SI"/>
              </w:rPr>
              <w:t>a</w:t>
            </w:r>
            <w:r w:rsidRPr="009969FA">
              <w:rPr>
                <w:lang w:val="sl-SI" w:eastAsia="sl-SI"/>
              </w:rPr>
              <w:t xml:space="preserve"> številk</w:t>
            </w:r>
            <w:r>
              <w:rPr>
                <w:lang w:val="sl-SI" w:eastAsia="sl-SI"/>
              </w:rPr>
              <w:t>a in katastrska občina</w:t>
            </w:r>
          </w:p>
        </w:tc>
      </w:tr>
      <w:tr w:rsidR="001F692E" w:rsidRPr="009969FA" w14:paraId="0B247602" w14:textId="77777777" w:rsidTr="00F662A3">
        <w:trPr>
          <w:trHeight w:val="245"/>
          <w:tblHeader/>
        </w:trPr>
        <w:tc>
          <w:tcPr>
            <w:tcW w:w="1985" w:type="dxa"/>
            <w:vMerge/>
            <w:vAlign w:val="center"/>
          </w:tcPr>
          <w:p w14:paraId="02FF2E5D" w14:textId="77777777" w:rsidR="001F692E" w:rsidRPr="009969FA" w:rsidRDefault="001F692E" w:rsidP="00F662A3">
            <w:pPr>
              <w:spacing w:line="256" w:lineRule="auto"/>
              <w:rPr>
                <w:lang w:val="sl-SI" w:eastAsia="sl-SI"/>
              </w:rPr>
            </w:pPr>
          </w:p>
        </w:tc>
        <w:tc>
          <w:tcPr>
            <w:tcW w:w="1701" w:type="dxa"/>
            <w:vMerge/>
            <w:vAlign w:val="center"/>
          </w:tcPr>
          <w:p w14:paraId="12A26973" w14:textId="77777777" w:rsidR="001F692E" w:rsidRPr="009969FA" w:rsidRDefault="001F692E" w:rsidP="00F662A3">
            <w:pPr>
              <w:spacing w:line="256" w:lineRule="auto"/>
              <w:rPr>
                <w:lang w:val="sl-SI" w:eastAsia="sl-SI"/>
              </w:rPr>
            </w:pPr>
          </w:p>
        </w:tc>
        <w:tc>
          <w:tcPr>
            <w:tcW w:w="1660" w:type="dxa"/>
            <w:vMerge/>
            <w:vAlign w:val="center"/>
          </w:tcPr>
          <w:p w14:paraId="7BB41514" w14:textId="77777777" w:rsidR="001F692E" w:rsidRPr="009969FA" w:rsidRDefault="001F692E" w:rsidP="00F662A3">
            <w:pPr>
              <w:spacing w:line="256" w:lineRule="auto"/>
              <w:rPr>
                <w:lang w:val="sl-SI" w:eastAsia="sl-SI"/>
              </w:rPr>
            </w:pPr>
          </w:p>
        </w:tc>
        <w:tc>
          <w:tcPr>
            <w:tcW w:w="3188" w:type="dxa"/>
            <w:vMerge/>
            <w:vAlign w:val="center"/>
          </w:tcPr>
          <w:p w14:paraId="469988DE" w14:textId="77777777" w:rsidR="001F692E" w:rsidRPr="009969FA" w:rsidRDefault="001F692E" w:rsidP="00F662A3">
            <w:pPr>
              <w:spacing w:line="256" w:lineRule="auto"/>
              <w:rPr>
                <w:lang w:val="sl-SI" w:eastAsia="sl-SI"/>
              </w:rPr>
            </w:pPr>
          </w:p>
        </w:tc>
      </w:tr>
      <w:tr w:rsidR="001F692E" w:rsidRPr="009969FA" w14:paraId="24C8786B" w14:textId="77777777" w:rsidTr="00F662A3">
        <w:trPr>
          <w:trHeight w:val="893"/>
        </w:trPr>
        <w:tc>
          <w:tcPr>
            <w:tcW w:w="1985" w:type="dxa"/>
          </w:tcPr>
          <w:p w14:paraId="10CFD789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Počehova</w:t>
            </w:r>
          </w:p>
        </w:tc>
        <w:tc>
          <w:tcPr>
            <w:tcW w:w="1701" w:type="dxa"/>
          </w:tcPr>
          <w:p w14:paraId="108C6E13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2009</w:t>
            </w:r>
          </w:p>
          <w:p w14:paraId="7667976E" w14:textId="497D0A5E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 xml:space="preserve">zmanjšanje </w:t>
            </w:r>
            <w:r w:rsidR="00A0102D">
              <w:rPr>
                <w:lang w:val="sl-SI" w:eastAsia="sl-SI"/>
              </w:rPr>
              <w:t>2</w:t>
            </w:r>
            <w:r w:rsidRPr="009969FA">
              <w:rPr>
                <w:lang w:val="sl-SI" w:eastAsia="sl-SI"/>
              </w:rPr>
              <w:t>014</w:t>
            </w:r>
          </w:p>
        </w:tc>
        <w:tc>
          <w:tcPr>
            <w:tcW w:w="1660" w:type="dxa"/>
          </w:tcPr>
          <w:p w14:paraId="7F295091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Maribor</w:t>
            </w:r>
          </w:p>
        </w:tc>
        <w:tc>
          <w:tcPr>
            <w:tcW w:w="3188" w:type="dxa"/>
          </w:tcPr>
          <w:p w14:paraId="6F04C362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3101391, 3101402, 3101373</w:t>
            </w:r>
          </w:p>
        </w:tc>
      </w:tr>
      <w:tr w:rsidR="001F692E" w:rsidRPr="009969FA" w14:paraId="55F2B30C" w14:textId="77777777" w:rsidTr="00F662A3">
        <w:tc>
          <w:tcPr>
            <w:tcW w:w="1985" w:type="dxa"/>
          </w:tcPr>
          <w:p w14:paraId="39C0776A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Nebova</w:t>
            </w:r>
          </w:p>
        </w:tc>
        <w:tc>
          <w:tcPr>
            <w:tcW w:w="1701" w:type="dxa"/>
          </w:tcPr>
          <w:p w14:paraId="27B1EF7B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2017</w:t>
            </w:r>
          </w:p>
        </w:tc>
        <w:tc>
          <w:tcPr>
            <w:tcW w:w="1660" w:type="dxa"/>
          </w:tcPr>
          <w:p w14:paraId="703D1095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Maribor</w:t>
            </w:r>
          </w:p>
        </w:tc>
        <w:tc>
          <w:tcPr>
            <w:tcW w:w="3188" w:type="dxa"/>
          </w:tcPr>
          <w:p w14:paraId="71B2083B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9969FA">
              <w:rPr>
                <w:lang w:val="sl-SI" w:eastAsia="sl-SI"/>
              </w:rPr>
              <w:t>1515799, 3577172, 1019337, 4678107</w:t>
            </w:r>
          </w:p>
        </w:tc>
      </w:tr>
      <w:tr w:rsidR="001F692E" w:rsidRPr="009969FA" w14:paraId="5B2201FE" w14:textId="77777777" w:rsidTr="00F662A3">
        <w:tc>
          <w:tcPr>
            <w:tcW w:w="1985" w:type="dxa"/>
          </w:tcPr>
          <w:p w14:paraId="5ACBB7B0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Nebova 1</w:t>
            </w:r>
          </w:p>
        </w:tc>
        <w:tc>
          <w:tcPr>
            <w:tcW w:w="1701" w:type="dxa"/>
          </w:tcPr>
          <w:p w14:paraId="5452BD18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2024</w:t>
            </w:r>
          </w:p>
        </w:tc>
        <w:tc>
          <w:tcPr>
            <w:tcW w:w="1660" w:type="dxa"/>
          </w:tcPr>
          <w:p w14:paraId="052D199D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Maribor</w:t>
            </w:r>
          </w:p>
        </w:tc>
        <w:tc>
          <w:tcPr>
            <w:tcW w:w="3188" w:type="dxa"/>
          </w:tcPr>
          <w:p w14:paraId="2E3C51FC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3488693, 3680122, del GERK v občini Maribor: 3488972</w:t>
            </w:r>
          </w:p>
        </w:tc>
      </w:tr>
      <w:tr w:rsidR="001F692E" w:rsidRPr="009969FA" w14:paraId="410D0136" w14:textId="77777777" w:rsidTr="00F662A3">
        <w:tc>
          <w:tcPr>
            <w:tcW w:w="1985" w:type="dxa"/>
          </w:tcPr>
          <w:p w14:paraId="42B3581F" w14:textId="77777777" w:rsidR="001F692E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Ruperče</w:t>
            </w:r>
          </w:p>
        </w:tc>
        <w:tc>
          <w:tcPr>
            <w:tcW w:w="1701" w:type="dxa"/>
          </w:tcPr>
          <w:p w14:paraId="754877D9" w14:textId="77777777" w:rsidR="001F692E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2024</w:t>
            </w:r>
          </w:p>
        </w:tc>
        <w:tc>
          <w:tcPr>
            <w:tcW w:w="1660" w:type="dxa"/>
          </w:tcPr>
          <w:p w14:paraId="782AB0D2" w14:textId="77777777" w:rsidR="001F692E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Maribor</w:t>
            </w:r>
          </w:p>
        </w:tc>
        <w:tc>
          <w:tcPr>
            <w:tcW w:w="3188" w:type="dxa"/>
          </w:tcPr>
          <w:p w14:paraId="18CE6532" w14:textId="77777777" w:rsidR="001F692E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350682, 372289</w:t>
            </w:r>
          </w:p>
        </w:tc>
      </w:tr>
      <w:tr w:rsidR="001F692E" w:rsidRPr="009969FA" w14:paraId="1F2CD8BD" w14:textId="77777777" w:rsidTr="00F662A3">
        <w:tc>
          <w:tcPr>
            <w:tcW w:w="1985" w:type="dxa"/>
          </w:tcPr>
          <w:p w14:paraId="2AF44A7D" w14:textId="77777777" w:rsidR="001F692E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Gradiška</w:t>
            </w:r>
          </w:p>
        </w:tc>
        <w:tc>
          <w:tcPr>
            <w:tcW w:w="1701" w:type="dxa"/>
          </w:tcPr>
          <w:p w14:paraId="78DA5707" w14:textId="77777777" w:rsidR="001F692E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2024</w:t>
            </w:r>
          </w:p>
        </w:tc>
        <w:tc>
          <w:tcPr>
            <w:tcW w:w="1660" w:type="dxa"/>
          </w:tcPr>
          <w:p w14:paraId="6B499B88" w14:textId="77777777" w:rsidR="001F692E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Kungota</w:t>
            </w:r>
          </w:p>
        </w:tc>
        <w:tc>
          <w:tcPr>
            <w:tcW w:w="3188" w:type="dxa"/>
          </w:tcPr>
          <w:p w14:paraId="01E09125" w14:textId="77777777" w:rsidR="001F692E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5835016, 4436399</w:t>
            </w:r>
          </w:p>
        </w:tc>
      </w:tr>
      <w:tr w:rsidR="001F692E" w:rsidRPr="009969FA" w14:paraId="4A2E37C3" w14:textId="77777777" w:rsidTr="00F662A3">
        <w:tc>
          <w:tcPr>
            <w:tcW w:w="1985" w:type="dxa"/>
          </w:tcPr>
          <w:p w14:paraId="16838928" w14:textId="77777777" w:rsidR="001F692E" w:rsidRPr="00D10CC2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D10CC2">
              <w:rPr>
                <w:lang w:val="sl-SI" w:eastAsia="sl-SI"/>
              </w:rPr>
              <w:t xml:space="preserve">Hošnica </w:t>
            </w:r>
          </w:p>
        </w:tc>
        <w:tc>
          <w:tcPr>
            <w:tcW w:w="1701" w:type="dxa"/>
          </w:tcPr>
          <w:p w14:paraId="4F317A61" w14:textId="77777777" w:rsidR="001F692E" w:rsidRPr="00D10CC2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D10CC2">
              <w:rPr>
                <w:lang w:val="sl-SI" w:eastAsia="sl-SI"/>
              </w:rPr>
              <w:t>2013</w:t>
            </w:r>
          </w:p>
        </w:tc>
        <w:tc>
          <w:tcPr>
            <w:tcW w:w="1660" w:type="dxa"/>
          </w:tcPr>
          <w:p w14:paraId="3830B394" w14:textId="77777777" w:rsidR="001F692E" w:rsidRPr="00D10CC2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D10CC2">
              <w:rPr>
                <w:lang w:val="sl-SI" w:eastAsia="sl-SI"/>
              </w:rPr>
              <w:t>Slovenska Bistrica, Poljčane</w:t>
            </w:r>
          </w:p>
        </w:tc>
        <w:tc>
          <w:tcPr>
            <w:tcW w:w="3188" w:type="dxa"/>
          </w:tcPr>
          <w:p w14:paraId="3F661486" w14:textId="77777777" w:rsidR="001F692E" w:rsidRPr="00D10CC2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D10CC2">
              <w:rPr>
                <w:lang w:val="sl-SI" w:eastAsia="sl-SI"/>
              </w:rPr>
              <w:t>1945271. 1939627, 3121332, 4282660, 4282666, 5060204, 1949919, 5024787, 4281839, 5106393</w:t>
            </w:r>
          </w:p>
        </w:tc>
      </w:tr>
      <w:tr w:rsidR="001F692E" w:rsidRPr="009969FA" w14:paraId="5E96B195" w14:textId="77777777" w:rsidTr="00F662A3">
        <w:tc>
          <w:tcPr>
            <w:tcW w:w="1985" w:type="dxa"/>
          </w:tcPr>
          <w:p w14:paraId="6A1E20EF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Hošnica 1</w:t>
            </w:r>
          </w:p>
        </w:tc>
        <w:tc>
          <w:tcPr>
            <w:tcW w:w="1701" w:type="dxa"/>
          </w:tcPr>
          <w:p w14:paraId="20E25CA6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2023</w:t>
            </w:r>
          </w:p>
        </w:tc>
        <w:tc>
          <w:tcPr>
            <w:tcW w:w="1660" w:type="dxa"/>
          </w:tcPr>
          <w:p w14:paraId="27090E65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Slovenska Bistrica</w:t>
            </w:r>
          </w:p>
        </w:tc>
        <w:tc>
          <w:tcPr>
            <w:tcW w:w="3188" w:type="dxa"/>
          </w:tcPr>
          <w:p w14:paraId="2179F41D" w14:textId="77777777" w:rsidR="001F692E" w:rsidRPr="009969FA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1611245, 6204775</w:t>
            </w:r>
          </w:p>
        </w:tc>
      </w:tr>
      <w:tr w:rsidR="001F692E" w:rsidRPr="009969FA" w14:paraId="6D8C98D1" w14:textId="77777777" w:rsidTr="00F662A3">
        <w:tc>
          <w:tcPr>
            <w:tcW w:w="1985" w:type="dxa"/>
          </w:tcPr>
          <w:p w14:paraId="5627920B" w14:textId="77777777" w:rsidR="001F692E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Vrhole pri Laporju</w:t>
            </w:r>
          </w:p>
        </w:tc>
        <w:tc>
          <w:tcPr>
            <w:tcW w:w="1701" w:type="dxa"/>
          </w:tcPr>
          <w:p w14:paraId="471AA5EF" w14:textId="77777777" w:rsidR="001F692E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2023</w:t>
            </w:r>
          </w:p>
        </w:tc>
        <w:tc>
          <w:tcPr>
            <w:tcW w:w="1660" w:type="dxa"/>
          </w:tcPr>
          <w:p w14:paraId="645C97EA" w14:textId="77777777" w:rsidR="001F692E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Slovenska Bistrica</w:t>
            </w:r>
          </w:p>
        </w:tc>
        <w:tc>
          <w:tcPr>
            <w:tcW w:w="3188" w:type="dxa"/>
          </w:tcPr>
          <w:p w14:paraId="4F3CE0E5" w14:textId="77777777" w:rsidR="001F692E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1653250</w:t>
            </w:r>
          </w:p>
        </w:tc>
      </w:tr>
      <w:tr w:rsidR="001F692E" w:rsidRPr="009969FA" w14:paraId="161B429B" w14:textId="77777777" w:rsidTr="00F662A3">
        <w:tc>
          <w:tcPr>
            <w:tcW w:w="1985" w:type="dxa"/>
          </w:tcPr>
          <w:p w14:paraId="45CF6BC8" w14:textId="77777777" w:rsidR="001F692E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proofErr w:type="spellStart"/>
            <w:r>
              <w:rPr>
                <w:lang w:val="sl-SI" w:eastAsia="sl-SI"/>
              </w:rPr>
              <w:t>Prestrež</w:t>
            </w:r>
            <w:proofErr w:type="spellEnd"/>
          </w:p>
        </w:tc>
        <w:tc>
          <w:tcPr>
            <w:tcW w:w="1701" w:type="dxa"/>
          </w:tcPr>
          <w:p w14:paraId="4166BA30" w14:textId="77777777" w:rsidR="001F692E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2023</w:t>
            </w:r>
          </w:p>
        </w:tc>
        <w:tc>
          <w:tcPr>
            <w:tcW w:w="1660" w:type="dxa"/>
          </w:tcPr>
          <w:p w14:paraId="1D0197CF" w14:textId="77777777" w:rsidR="001F692E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Slovenska Bistrica</w:t>
            </w:r>
          </w:p>
        </w:tc>
        <w:tc>
          <w:tcPr>
            <w:tcW w:w="3188" w:type="dxa"/>
          </w:tcPr>
          <w:p w14:paraId="6129A7E7" w14:textId="77777777" w:rsidR="001F692E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6313587</w:t>
            </w:r>
          </w:p>
        </w:tc>
      </w:tr>
      <w:tr w:rsidR="001F692E" w:rsidRPr="009969FA" w14:paraId="55A2ADD8" w14:textId="77777777" w:rsidTr="00F662A3">
        <w:tc>
          <w:tcPr>
            <w:tcW w:w="1985" w:type="dxa"/>
          </w:tcPr>
          <w:p w14:paraId="2ED6E730" w14:textId="77777777" w:rsidR="001F692E" w:rsidRPr="00D10CC2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D10CC2">
              <w:rPr>
                <w:lang w:val="sl-SI" w:eastAsia="sl-SI"/>
              </w:rPr>
              <w:lastRenderedPageBreak/>
              <w:t>Laporje</w:t>
            </w:r>
          </w:p>
        </w:tc>
        <w:tc>
          <w:tcPr>
            <w:tcW w:w="1701" w:type="dxa"/>
          </w:tcPr>
          <w:p w14:paraId="056FDCBB" w14:textId="77777777" w:rsidR="001F692E" w:rsidRPr="00D10CC2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D10CC2">
              <w:rPr>
                <w:lang w:val="sl-SI" w:eastAsia="sl-SI"/>
              </w:rPr>
              <w:t>2013, zmanjšanje 2019</w:t>
            </w:r>
          </w:p>
        </w:tc>
        <w:tc>
          <w:tcPr>
            <w:tcW w:w="1660" w:type="dxa"/>
          </w:tcPr>
          <w:p w14:paraId="2F739F91" w14:textId="77777777" w:rsidR="001F692E" w:rsidRPr="00D10CC2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D10CC2">
              <w:rPr>
                <w:lang w:val="sl-SI" w:eastAsia="sl-SI"/>
              </w:rPr>
              <w:t>Slovenska Bistrica, Poljčane</w:t>
            </w:r>
          </w:p>
        </w:tc>
        <w:tc>
          <w:tcPr>
            <w:tcW w:w="3188" w:type="dxa"/>
          </w:tcPr>
          <w:p w14:paraId="01BD48E8" w14:textId="77777777" w:rsidR="001F692E" w:rsidRPr="00D10CC2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D10CC2">
              <w:rPr>
                <w:lang w:val="sl-SI" w:eastAsia="sl-SI"/>
              </w:rPr>
              <w:t xml:space="preserve">4108397, 1939229, 335419, 3197314, 1715940, 4159358, 4795285, 5727108 </w:t>
            </w:r>
          </w:p>
        </w:tc>
      </w:tr>
      <w:tr w:rsidR="008B69F4" w:rsidRPr="008B69F4" w14:paraId="647E6AE4" w14:textId="77777777" w:rsidTr="002977B3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6696" w14:textId="77777777" w:rsidR="001F692E" w:rsidRPr="008B69F4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8B69F4">
              <w:rPr>
                <w:lang w:val="sl-SI" w:eastAsia="sl-SI"/>
              </w:rPr>
              <w:t>Malečnik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97E48" w14:textId="11572ADD" w:rsidR="001F692E" w:rsidRPr="008B69F4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8B69F4">
              <w:rPr>
                <w:lang w:val="sl-SI" w:eastAsia="sl-SI"/>
              </w:rPr>
              <w:t>2025</w:t>
            </w:r>
            <w:r w:rsidR="002D171D" w:rsidRPr="008B69F4">
              <w:rPr>
                <w:lang w:val="sl-SI" w:eastAsia="sl-SI"/>
              </w:rPr>
              <w:t>, razširitev 2025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5851" w14:textId="77777777" w:rsidR="001F692E" w:rsidRPr="008B69F4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8B69F4">
              <w:rPr>
                <w:lang w:val="sl-SI" w:eastAsia="sl-SI"/>
              </w:rPr>
              <w:t xml:space="preserve">Maribor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CBD5" w14:textId="6CE34BE9" w:rsidR="001F692E" w:rsidRPr="008B69F4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8B69F4">
              <w:rPr>
                <w:lang w:val="sl-SI" w:eastAsia="sl-SI"/>
              </w:rPr>
              <w:t>3139589</w:t>
            </w:r>
            <w:r w:rsidR="006F5B58" w:rsidRPr="008B69F4">
              <w:rPr>
                <w:lang w:val="sl-SI" w:eastAsia="sl-SI"/>
              </w:rPr>
              <w:t xml:space="preserve">, </w:t>
            </w:r>
            <w:proofErr w:type="spellStart"/>
            <w:r w:rsidR="00C42A43" w:rsidRPr="008B69F4">
              <w:rPr>
                <w:lang w:val="sl-SI" w:eastAsia="sl-SI"/>
              </w:rPr>
              <w:t>k.o</w:t>
            </w:r>
            <w:proofErr w:type="spellEnd"/>
            <w:r w:rsidR="00C42A43" w:rsidRPr="008B69F4">
              <w:rPr>
                <w:lang w:val="sl-SI" w:eastAsia="sl-SI"/>
              </w:rPr>
              <w:t>. 650</w:t>
            </w:r>
            <w:r w:rsidR="00EE415D">
              <w:rPr>
                <w:lang w:val="sl-SI" w:eastAsia="sl-SI"/>
              </w:rPr>
              <w:t xml:space="preserve"> </w:t>
            </w:r>
            <w:r w:rsidR="00EE415D">
              <w:rPr>
                <w:rFonts w:cs="Arial"/>
                <w:szCs w:val="20"/>
                <w:lang w:val="sl-SI" w:eastAsia="sl-SI"/>
              </w:rPr>
              <w:t xml:space="preserve">– </w:t>
            </w:r>
            <w:r w:rsidR="00C42A43" w:rsidRPr="008B69F4">
              <w:rPr>
                <w:lang w:val="sl-SI" w:eastAsia="sl-SI"/>
              </w:rPr>
              <w:t>Malečnik</w:t>
            </w:r>
            <w:r w:rsidR="00C42A43">
              <w:rPr>
                <w:lang w:val="sl-SI" w:eastAsia="sl-SI"/>
              </w:rPr>
              <w:t>:</w:t>
            </w:r>
            <w:r w:rsidR="00C42A43" w:rsidRPr="008B69F4">
              <w:rPr>
                <w:lang w:val="sl-SI" w:eastAsia="sl-SI"/>
              </w:rPr>
              <w:t xml:space="preserve"> </w:t>
            </w:r>
            <w:r w:rsidR="006F5B58" w:rsidRPr="008B69F4">
              <w:rPr>
                <w:lang w:val="sl-SI" w:eastAsia="sl-SI"/>
              </w:rPr>
              <w:t xml:space="preserve">164  </w:t>
            </w:r>
          </w:p>
        </w:tc>
      </w:tr>
      <w:tr w:rsidR="001F692E" w:rsidRPr="009969FA" w14:paraId="4EA12679" w14:textId="77777777" w:rsidTr="001F692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95BA" w14:textId="77777777" w:rsidR="001F692E" w:rsidRPr="00D10CC2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Stolni vrh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E5CC" w14:textId="77777777" w:rsidR="001F692E" w:rsidRPr="00D10CC2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7AC28" w14:textId="77777777" w:rsidR="001F692E" w:rsidRPr="00D10CC2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Maribor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46DB2" w14:textId="77777777" w:rsidR="001F692E" w:rsidRPr="00D10CC2" w:rsidRDefault="001F692E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368753</w:t>
            </w:r>
          </w:p>
        </w:tc>
      </w:tr>
      <w:tr w:rsidR="008B69F4" w:rsidRPr="008B69F4" w14:paraId="2173917B" w14:textId="77777777" w:rsidTr="002977B3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10911" w14:textId="0F82E390" w:rsidR="00AF5955" w:rsidRPr="008B69F4" w:rsidRDefault="00AF5955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8B69F4">
              <w:rPr>
                <w:lang w:val="sl-SI" w:eastAsia="sl-SI"/>
              </w:rPr>
              <w:t>Tinjska Gora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5B07D" w14:textId="4C648252" w:rsidR="00AF5955" w:rsidRPr="008B69F4" w:rsidRDefault="00AF5955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8B69F4">
              <w:rPr>
                <w:lang w:val="sl-SI" w:eastAsia="sl-SI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060AF" w14:textId="710BEA32" w:rsidR="00AF5955" w:rsidRPr="008B69F4" w:rsidRDefault="00AF5955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8B69F4">
              <w:rPr>
                <w:lang w:val="sl-SI" w:eastAsia="sl-SI"/>
              </w:rPr>
              <w:t>Slovenska Bistrica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F909" w14:textId="212899BB" w:rsidR="00AF5955" w:rsidRPr="008B69F4" w:rsidRDefault="006A1CBD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8B69F4">
              <w:rPr>
                <w:lang w:val="sl-SI" w:eastAsia="sl-SI"/>
              </w:rPr>
              <w:t xml:space="preserve">4057623, </w:t>
            </w:r>
            <w:r w:rsidR="004E6987" w:rsidRPr="008B69F4">
              <w:rPr>
                <w:lang w:eastAsia="sl-SI"/>
              </w:rPr>
              <w:t xml:space="preserve">4446736, </w:t>
            </w:r>
            <w:bookmarkStart w:id="5" w:name="_Hlk207805180"/>
            <w:r w:rsidRPr="008B69F4">
              <w:rPr>
                <w:lang w:eastAsia="sl-SI"/>
              </w:rPr>
              <w:t>4445583,</w:t>
            </w:r>
            <w:r w:rsidR="004E6987" w:rsidRPr="008B69F4">
              <w:rPr>
                <w:lang w:eastAsia="sl-SI"/>
              </w:rPr>
              <w:t xml:space="preserve"> 4057622,</w:t>
            </w:r>
            <w:r w:rsidRPr="008B69F4">
              <w:rPr>
                <w:lang w:eastAsia="sl-SI"/>
              </w:rPr>
              <w:t xml:space="preserve"> 5840704</w:t>
            </w:r>
            <w:bookmarkEnd w:id="5"/>
          </w:p>
        </w:tc>
      </w:tr>
      <w:tr w:rsidR="008B69F4" w:rsidRPr="008B69F4" w14:paraId="6417B904" w14:textId="77777777" w:rsidTr="002977B3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35688" w14:textId="467E3875" w:rsidR="006A1CBD" w:rsidRPr="008B69F4" w:rsidRDefault="006A1CBD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8B69F4">
              <w:rPr>
                <w:lang w:val="sl-SI" w:eastAsia="sl-SI"/>
              </w:rPr>
              <w:t>Vrhole pri Slovenskih Konjicah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B81DC" w14:textId="4BBB2F56" w:rsidR="006A1CBD" w:rsidRPr="008B69F4" w:rsidRDefault="006A1CBD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8B69F4">
              <w:rPr>
                <w:lang w:val="sl-SI" w:eastAsia="sl-SI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1C8B0" w14:textId="2FCEAC6F" w:rsidR="006A1CBD" w:rsidRPr="008B69F4" w:rsidRDefault="006A1CBD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8B69F4">
              <w:rPr>
                <w:lang w:val="sl-SI" w:eastAsia="sl-SI"/>
              </w:rPr>
              <w:t>Slovenska Bistrica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096EC" w14:textId="0A9356DE" w:rsidR="006F5B58" w:rsidRPr="008B69F4" w:rsidRDefault="006A1CBD" w:rsidP="006F5B58">
            <w:pPr>
              <w:rPr>
                <w:rFonts w:cs="Arial"/>
                <w:lang w:val="sl-SI"/>
              </w:rPr>
            </w:pPr>
            <w:r w:rsidRPr="008B69F4">
              <w:rPr>
                <w:lang w:eastAsia="sl-SI"/>
              </w:rPr>
              <w:t>4058439</w:t>
            </w:r>
            <w:r w:rsidR="006F5B58" w:rsidRPr="008B69F4">
              <w:rPr>
                <w:lang w:eastAsia="sl-SI"/>
              </w:rPr>
              <w:t>,</w:t>
            </w:r>
            <w:r w:rsidR="006F5B58" w:rsidRPr="008B69F4">
              <w:rPr>
                <w:lang w:val="sl-SI" w:eastAsia="sl-SI"/>
              </w:rPr>
              <w:t xml:space="preserve"> 5599485, 1528167</w:t>
            </w:r>
            <w:r w:rsidR="00C42A43">
              <w:rPr>
                <w:lang w:val="sl-SI" w:eastAsia="sl-SI"/>
              </w:rPr>
              <w:t xml:space="preserve">, </w:t>
            </w:r>
            <w:r w:rsidR="006F5B58" w:rsidRPr="008B69F4">
              <w:rPr>
                <w:lang w:val="sl-SI" w:eastAsia="sl-SI"/>
              </w:rPr>
              <w:t>1939011</w:t>
            </w:r>
          </w:p>
          <w:p w14:paraId="21BCD3D8" w14:textId="42DACE00" w:rsidR="006A1CBD" w:rsidRPr="008B69F4" w:rsidRDefault="006A1CBD" w:rsidP="00F662A3">
            <w:pPr>
              <w:tabs>
                <w:tab w:val="left" w:pos="3402"/>
              </w:tabs>
              <w:rPr>
                <w:lang w:val="sl-SI" w:eastAsia="sl-SI"/>
              </w:rPr>
            </w:pPr>
          </w:p>
        </w:tc>
      </w:tr>
      <w:tr w:rsidR="002C6E2C" w:rsidRPr="008B69F4" w14:paraId="7AC0CE42" w14:textId="77777777" w:rsidTr="002C6E2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4895DFB" w14:textId="1A2E483B" w:rsidR="002C6E2C" w:rsidRPr="008B69F4" w:rsidRDefault="002C6E2C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 w:rsidRPr="00910E12">
              <w:rPr>
                <w:rFonts w:cs="Arial"/>
                <w:szCs w:val="20"/>
                <w:lang w:val="sl-SI"/>
              </w:rPr>
              <w:t>Bukovje pri Slivnici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4E7353B" w14:textId="0CEBF2AE" w:rsidR="002C6E2C" w:rsidRPr="008B69F4" w:rsidRDefault="002C6E2C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4F20A79" w14:textId="75C37309" w:rsidR="002C6E2C" w:rsidRPr="008B69F4" w:rsidRDefault="002C6E2C" w:rsidP="00F662A3">
            <w:pPr>
              <w:tabs>
                <w:tab w:val="left" w:pos="3402"/>
              </w:tabs>
              <w:rPr>
                <w:lang w:val="sl-SI" w:eastAsia="sl-SI"/>
              </w:rPr>
            </w:pPr>
            <w:r>
              <w:rPr>
                <w:lang w:val="sl-SI" w:eastAsia="sl-SI"/>
              </w:rPr>
              <w:t>Šentjur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488AF7B" w14:textId="3AB22ADB" w:rsidR="002C6E2C" w:rsidRPr="008B69F4" w:rsidRDefault="002C6E2C" w:rsidP="006F5B58">
            <w:pPr>
              <w:rPr>
                <w:lang w:eastAsia="sl-SI"/>
              </w:rPr>
            </w:pPr>
            <w:r w:rsidRPr="00910E12">
              <w:rPr>
                <w:rFonts w:cs="Arial"/>
                <w:szCs w:val="20"/>
                <w:lang w:val="sl-SI"/>
              </w:rPr>
              <w:t>3487444</w:t>
            </w:r>
          </w:p>
        </w:tc>
      </w:tr>
    </w:tbl>
    <w:p w14:paraId="5CF40ED6" w14:textId="77777777" w:rsidR="001F692E" w:rsidRPr="00690518" w:rsidRDefault="001F692E" w:rsidP="001F692E">
      <w:pPr>
        <w:rPr>
          <w:rFonts w:cs="Arial"/>
          <w:lang w:val="sl-SI"/>
        </w:rPr>
      </w:pPr>
    </w:p>
    <w:p w14:paraId="72B40928" w14:textId="58E2BF4E" w:rsidR="00CB2B81" w:rsidRPr="00690518" w:rsidRDefault="00CB2B81" w:rsidP="00CC7A88">
      <w:pPr>
        <w:rPr>
          <w:rFonts w:cs="Arial"/>
          <w:lang w:val="sl-SI"/>
        </w:rPr>
      </w:pPr>
    </w:p>
    <w:sectPr w:rsidR="00CB2B81" w:rsidRPr="00690518" w:rsidSect="00E536FE">
      <w:headerReference w:type="default" r:id="rId7"/>
      <w:headerReference w:type="first" r:id="rId8"/>
      <w:footerReference w:type="first" r:id="rId9"/>
      <w:pgSz w:w="11900" w:h="16840" w:code="9"/>
      <w:pgMar w:top="1701" w:right="1701" w:bottom="1418" w:left="1701" w:header="0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7E65C" w14:textId="77777777" w:rsidR="0075581C" w:rsidRDefault="0075581C">
      <w:r>
        <w:separator/>
      </w:r>
    </w:p>
  </w:endnote>
  <w:endnote w:type="continuationSeparator" w:id="0">
    <w:p w14:paraId="157D5E5A" w14:textId="77777777" w:rsidR="0075581C" w:rsidRDefault="00755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D2744B9-25E6-47B9-93C7-66296AAE067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5C3DF0B0-FFB3-47E1-90F6-4AF7956E496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2473913C-0CBA-4B69-A63C-B19E0CFFC1BF}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4" w:fontKey="{1B4A86C0-1720-4587-A7C8-C8BD03AFCA0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6E49B3FD-B76B-471D-A940-7AF66E9463B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E758E" w14:textId="77777777" w:rsidR="004D3047" w:rsidRDefault="004D3047" w:rsidP="007443CD">
    <w:pPr>
      <w:autoSpaceDE w:val="0"/>
      <w:autoSpaceDN w:val="0"/>
      <w:adjustRightInd w:val="0"/>
      <w:spacing w:line="240" w:lineRule="auto"/>
      <w:jc w:val="center"/>
      <w:rPr>
        <w:rFonts w:cs="Arial"/>
        <w:color w:val="000000"/>
        <w:szCs w:val="20"/>
        <w:lang w:val="sl-SI" w:eastAsia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1A184" w14:textId="77777777" w:rsidR="0075581C" w:rsidRDefault="0075581C">
      <w:r>
        <w:separator/>
      </w:r>
    </w:p>
  </w:footnote>
  <w:footnote w:type="continuationSeparator" w:id="0">
    <w:p w14:paraId="5BD814FD" w14:textId="77777777" w:rsidR="0075581C" w:rsidRDefault="007558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912A1" w14:textId="77777777" w:rsidR="00083D2A" w:rsidRPr="00110CBD" w:rsidRDefault="00083D2A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9838F" w14:textId="3C176193" w:rsidR="00083D2A" w:rsidRPr="008F3500" w:rsidRDefault="00083D2A" w:rsidP="00CF3B8B">
    <w:pPr>
      <w:pStyle w:val="Glava"/>
      <w:tabs>
        <w:tab w:val="clear" w:pos="4320"/>
        <w:tab w:val="clear" w:pos="8640"/>
        <w:tab w:val="left" w:pos="5112"/>
      </w:tabs>
      <w:ind w:right="-1701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C30121"/>
    <w:multiLevelType w:val="hybridMultilevel"/>
    <w:tmpl w:val="04C2D128"/>
    <w:lvl w:ilvl="0" w:tplc="2F3A322A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13E25"/>
    <w:multiLevelType w:val="hybridMultilevel"/>
    <w:tmpl w:val="9A7C1A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B494A"/>
    <w:multiLevelType w:val="hybridMultilevel"/>
    <w:tmpl w:val="FEF6DE9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4C41B3"/>
    <w:multiLevelType w:val="hybridMultilevel"/>
    <w:tmpl w:val="A00A43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1023BA"/>
    <w:multiLevelType w:val="hybridMultilevel"/>
    <w:tmpl w:val="FEF6DE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621553"/>
    <w:multiLevelType w:val="hybridMultilevel"/>
    <w:tmpl w:val="A00A43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C0F06"/>
    <w:multiLevelType w:val="hybridMultilevel"/>
    <w:tmpl w:val="FC944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EA7515D"/>
    <w:multiLevelType w:val="hybridMultilevel"/>
    <w:tmpl w:val="FC944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7959D0"/>
    <w:multiLevelType w:val="hybridMultilevel"/>
    <w:tmpl w:val="C6B47EEE"/>
    <w:lvl w:ilvl="0" w:tplc="1D2EF1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BC10104"/>
    <w:multiLevelType w:val="hybridMultilevel"/>
    <w:tmpl w:val="FEF6DE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165179">
    <w:abstractNumId w:val="11"/>
  </w:num>
  <w:num w:numId="2" w16cid:durableId="1179582719">
    <w:abstractNumId w:val="5"/>
  </w:num>
  <w:num w:numId="3" w16cid:durableId="1577976044">
    <w:abstractNumId w:val="7"/>
  </w:num>
  <w:num w:numId="4" w16cid:durableId="103622668">
    <w:abstractNumId w:val="0"/>
  </w:num>
  <w:num w:numId="5" w16cid:durableId="1689526576">
    <w:abstractNumId w:val="1"/>
  </w:num>
  <w:num w:numId="6" w16cid:durableId="690911623">
    <w:abstractNumId w:val="6"/>
  </w:num>
  <w:num w:numId="7" w16cid:durableId="1619294909">
    <w:abstractNumId w:val="3"/>
  </w:num>
  <w:num w:numId="8" w16cid:durableId="586571782">
    <w:abstractNumId w:val="4"/>
  </w:num>
  <w:num w:numId="9" w16cid:durableId="1184439583">
    <w:abstractNumId w:val="9"/>
  </w:num>
  <w:num w:numId="10" w16cid:durableId="204677298">
    <w:abstractNumId w:val="10"/>
  </w:num>
  <w:num w:numId="11" w16cid:durableId="838347144">
    <w:abstractNumId w:val="2"/>
  </w:num>
  <w:num w:numId="12" w16cid:durableId="750077153">
    <w:abstractNumId w:val="14"/>
  </w:num>
  <w:num w:numId="13" w16cid:durableId="2067294383">
    <w:abstractNumId w:val="2"/>
  </w:num>
  <w:num w:numId="14" w16cid:durableId="516770725">
    <w:abstractNumId w:val="12"/>
  </w:num>
  <w:num w:numId="15" w16cid:durableId="1132483341">
    <w:abstractNumId w:val="8"/>
  </w:num>
  <w:num w:numId="16" w16cid:durableId="5453403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A54"/>
    <w:rsid w:val="00002712"/>
    <w:rsid w:val="00023A88"/>
    <w:rsid w:val="00040AB5"/>
    <w:rsid w:val="0004562C"/>
    <w:rsid w:val="00052E5A"/>
    <w:rsid w:val="000602DA"/>
    <w:rsid w:val="00083D2A"/>
    <w:rsid w:val="000A4E78"/>
    <w:rsid w:val="000A61B1"/>
    <w:rsid w:val="000A7238"/>
    <w:rsid w:val="000E307C"/>
    <w:rsid w:val="00122FA7"/>
    <w:rsid w:val="00132F36"/>
    <w:rsid w:val="001357B2"/>
    <w:rsid w:val="001359AE"/>
    <w:rsid w:val="00144E27"/>
    <w:rsid w:val="001459BA"/>
    <w:rsid w:val="00145A95"/>
    <w:rsid w:val="001640B3"/>
    <w:rsid w:val="00175A67"/>
    <w:rsid w:val="001872F0"/>
    <w:rsid w:val="001B2E9D"/>
    <w:rsid w:val="001B3748"/>
    <w:rsid w:val="001B39E9"/>
    <w:rsid w:val="001B7287"/>
    <w:rsid w:val="001C51AE"/>
    <w:rsid w:val="001D0CFB"/>
    <w:rsid w:val="001D4919"/>
    <w:rsid w:val="001D5821"/>
    <w:rsid w:val="001D74B2"/>
    <w:rsid w:val="001E2628"/>
    <w:rsid w:val="001F692E"/>
    <w:rsid w:val="00202A77"/>
    <w:rsid w:val="00220656"/>
    <w:rsid w:val="002660F8"/>
    <w:rsid w:val="00271CE5"/>
    <w:rsid w:val="002744BA"/>
    <w:rsid w:val="00282020"/>
    <w:rsid w:val="002977B3"/>
    <w:rsid w:val="002A4FA7"/>
    <w:rsid w:val="002A6BDF"/>
    <w:rsid w:val="002C6DD3"/>
    <w:rsid w:val="002C6E2C"/>
    <w:rsid w:val="002D171D"/>
    <w:rsid w:val="002D63FE"/>
    <w:rsid w:val="002F26F1"/>
    <w:rsid w:val="003137B2"/>
    <w:rsid w:val="00316E27"/>
    <w:rsid w:val="0032001C"/>
    <w:rsid w:val="00324D6B"/>
    <w:rsid w:val="00331974"/>
    <w:rsid w:val="00336B24"/>
    <w:rsid w:val="0034530A"/>
    <w:rsid w:val="003636BF"/>
    <w:rsid w:val="0037479F"/>
    <w:rsid w:val="00374AD1"/>
    <w:rsid w:val="003845B4"/>
    <w:rsid w:val="00386D3A"/>
    <w:rsid w:val="00387B1A"/>
    <w:rsid w:val="003910F1"/>
    <w:rsid w:val="00394D9F"/>
    <w:rsid w:val="003A5457"/>
    <w:rsid w:val="003A66E2"/>
    <w:rsid w:val="003B5D2B"/>
    <w:rsid w:val="003D3970"/>
    <w:rsid w:val="003E1C74"/>
    <w:rsid w:val="003E3703"/>
    <w:rsid w:val="003E71EA"/>
    <w:rsid w:val="003F7BE2"/>
    <w:rsid w:val="004049CB"/>
    <w:rsid w:val="004275CD"/>
    <w:rsid w:val="00433857"/>
    <w:rsid w:val="00460408"/>
    <w:rsid w:val="00474D84"/>
    <w:rsid w:val="0047769A"/>
    <w:rsid w:val="00485124"/>
    <w:rsid w:val="004905DA"/>
    <w:rsid w:val="00494963"/>
    <w:rsid w:val="00494DC1"/>
    <w:rsid w:val="004A27EC"/>
    <w:rsid w:val="004A3EF9"/>
    <w:rsid w:val="004A7619"/>
    <w:rsid w:val="004B2B2F"/>
    <w:rsid w:val="004C504C"/>
    <w:rsid w:val="004C6879"/>
    <w:rsid w:val="004D2DCD"/>
    <w:rsid w:val="004D3047"/>
    <w:rsid w:val="004D4417"/>
    <w:rsid w:val="004D58D7"/>
    <w:rsid w:val="004E055E"/>
    <w:rsid w:val="004E4335"/>
    <w:rsid w:val="004E6987"/>
    <w:rsid w:val="005008F8"/>
    <w:rsid w:val="005061F5"/>
    <w:rsid w:val="00511051"/>
    <w:rsid w:val="005117E4"/>
    <w:rsid w:val="005154AD"/>
    <w:rsid w:val="00526246"/>
    <w:rsid w:val="00531C4E"/>
    <w:rsid w:val="00534EF7"/>
    <w:rsid w:val="00536E4C"/>
    <w:rsid w:val="00567106"/>
    <w:rsid w:val="0058277C"/>
    <w:rsid w:val="00585B11"/>
    <w:rsid w:val="00593251"/>
    <w:rsid w:val="005949E8"/>
    <w:rsid w:val="005A0B5F"/>
    <w:rsid w:val="005B5ED2"/>
    <w:rsid w:val="005B665D"/>
    <w:rsid w:val="005C15F1"/>
    <w:rsid w:val="005D1D91"/>
    <w:rsid w:val="005E1D3C"/>
    <w:rsid w:val="005E1D81"/>
    <w:rsid w:val="006027B1"/>
    <w:rsid w:val="006111D5"/>
    <w:rsid w:val="006143BB"/>
    <w:rsid w:val="006206F0"/>
    <w:rsid w:val="0062214F"/>
    <w:rsid w:val="00632253"/>
    <w:rsid w:val="00636165"/>
    <w:rsid w:val="006378EA"/>
    <w:rsid w:val="006406B4"/>
    <w:rsid w:val="006417D3"/>
    <w:rsid w:val="00642714"/>
    <w:rsid w:val="006455CE"/>
    <w:rsid w:val="00645C22"/>
    <w:rsid w:val="00650475"/>
    <w:rsid w:val="00674605"/>
    <w:rsid w:val="00686B0D"/>
    <w:rsid w:val="00686CE8"/>
    <w:rsid w:val="00690518"/>
    <w:rsid w:val="006A1CBD"/>
    <w:rsid w:val="006A29D8"/>
    <w:rsid w:val="006A2B82"/>
    <w:rsid w:val="006A4984"/>
    <w:rsid w:val="006B19A4"/>
    <w:rsid w:val="006D3F4C"/>
    <w:rsid w:val="006D42D9"/>
    <w:rsid w:val="006E5D44"/>
    <w:rsid w:val="006F1284"/>
    <w:rsid w:val="006F415A"/>
    <w:rsid w:val="006F5A16"/>
    <w:rsid w:val="006F5B58"/>
    <w:rsid w:val="00724549"/>
    <w:rsid w:val="00727F0A"/>
    <w:rsid w:val="00733017"/>
    <w:rsid w:val="007443CD"/>
    <w:rsid w:val="0075581C"/>
    <w:rsid w:val="00757896"/>
    <w:rsid w:val="007614C8"/>
    <w:rsid w:val="00761F48"/>
    <w:rsid w:val="0076309B"/>
    <w:rsid w:val="00776A76"/>
    <w:rsid w:val="00783310"/>
    <w:rsid w:val="007933BF"/>
    <w:rsid w:val="007A4A6D"/>
    <w:rsid w:val="007B78F3"/>
    <w:rsid w:val="007D1BCF"/>
    <w:rsid w:val="007D2626"/>
    <w:rsid w:val="007D2A13"/>
    <w:rsid w:val="007D75CF"/>
    <w:rsid w:val="007E6DC5"/>
    <w:rsid w:val="007F50A0"/>
    <w:rsid w:val="007F7FA1"/>
    <w:rsid w:val="008129B9"/>
    <w:rsid w:val="008150C8"/>
    <w:rsid w:val="0081658E"/>
    <w:rsid w:val="00817F0F"/>
    <w:rsid w:val="0083274A"/>
    <w:rsid w:val="00837E6F"/>
    <w:rsid w:val="0084748C"/>
    <w:rsid w:val="008670BC"/>
    <w:rsid w:val="0087221F"/>
    <w:rsid w:val="00872B69"/>
    <w:rsid w:val="0088043C"/>
    <w:rsid w:val="00885A99"/>
    <w:rsid w:val="00887987"/>
    <w:rsid w:val="008906C9"/>
    <w:rsid w:val="00896E6C"/>
    <w:rsid w:val="008B6618"/>
    <w:rsid w:val="008B69F4"/>
    <w:rsid w:val="008C5738"/>
    <w:rsid w:val="008C7188"/>
    <w:rsid w:val="008D04F0"/>
    <w:rsid w:val="008D546E"/>
    <w:rsid w:val="008E72CD"/>
    <w:rsid w:val="008F3500"/>
    <w:rsid w:val="008F5F10"/>
    <w:rsid w:val="009044B5"/>
    <w:rsid w:val="00910E12"/>
    <w:rsid w:val="00912171"/>
    <w:rsid w:val="00914E4E"/>
    <w:rsid w:val="00924A8B"/>
    <w:rsid w:val="00924E3C"/>
    <w:rsid w:val="00935E36"/>
    <w:rsid w:val="00943B65"/>
    <w:rsid w:val="009612BB"/>
    <w:rsid w:val="009675B3"/>
    <w:rsid w:val="00975CB0"/>
    <w:rsid w:val="00990A14"/>
    <w:rsid w:val="00990AE9"/>
    <w:rsid w:val="00995EFA"/>
    <w:rsid w:val="009A1692"/>
    <w:rsid w:val="009A2DF0"/>
    <w:rsid w:val="009B4A4B"/>
    <w:rsid w:val="009B65B6"/>
    <w:rsid w:val="009D2D59"/>
    <w:rsid w:val="009F1F09"/>
    <w:rsid w:val="00A0102D"/>
    <w:rsid w:val="00A125C5"/>
    <w:rsid w:val="00A131F4"/>
    <w:rsid w:val="00A13B0D"/>
    <w:rsid w:val="00A26328"/>
    <w:rsid w:val="00A30568"/>
    <w:rsid w:val="00A34C78"/>
    <w:rsid w:val="00A34E17"/>
    <w:rsid w:val="00A37055"/>
    <w:rsid w:val="00A37205"/>
    <w:rsid w:val="00A37458"/>
    <w:rsid w:val="00A5039D"/>
    <w:rsid w:val="00A527A1"/>
    <w:rsid w:val="00A62B0B"/>
    <w:rsid w:val="00A63ED2"/>
    <w:rsid w:val="00A65EE7"/>
    <w:rsid w:val="00A70133"/>
    <w:rsid w:val="00A94594"/>
    <w:rsid w:val="00AB5EC7"/>
    <w:rsid w:val="00AB7637"/>
    <w:rsid w:val="00AD0D57"/>
    <w:rsid w:val="00AF089F"/>
    <w:rsid w:val="00AF5955"/>
    <w:rsid w:val="00B0033C"/>
    <w:rsid w:val="00B040A4"/>
    <w:rsid w:val="00B078E0"/>
    <w:rsid w:val="00B15DE8"/>
    <w:rsid w:val="00B17141"/>
    <w:rsid w:val="00B2691F"/>
    <w:rsid w:val="00B31575"/>
    <w:rsid w:val="00B333D7"/>
    <w:rsid w:val="00B42A54"/>
    <w:rsid w:val="00B43262"/>
    <w:rsid w:val="00B44C9D"/>
    <w:rsid w:val="00B53BCD"/>
    <w:rsid w:val="00B625A3"/>
    <w:rsid w:val="00B8547D"/>
    <w:rsid w:val="00B961C3"/>
    <w:rsid w:val="00B96725"/>
    <w:rsid w:val="00BB0AC5"/>
    <w:rsid w:val="00BB12ED"/>
    <w:rsid w:val="00BE3590"/>
    <w:rsid w:val="00BE43D2"/>
    <w:rsid w:val="00C0314E"/>
    <w:rsid w:val="00C07DBC"/>
    <w:rsid w:val="00C2091A"/>
    <w:rsid w:val="00C250D5"/>
    <w:rsid w:val="00C31817"/>
    <w:rsid w:val="00C42A43"/>
    <w:rsid w:val="00C43FEC"/>
    <w:rsid w:val="00C44336"/>
    <w:rsid w:val="00C61726"/>
    <w:rsid w:val="00C868B3"/>
    <w:rsid w:val="00C92898"/>
    <w:rsid w:val="00CB2B81"/>
    <w:rsid w:val="00CB3A89"/>
    <w:rsid w:val="00CB5C2B"/>
    <w:rsid w:val="00CC7A88"/>
    <w:rsid w:val="00CE7514"/>
    <w:rsid w:val="00CF3B8B"/>
    <w:rsid w:val="00CF6ABC"/>
    <w:rsid w:val="00D012F6"/>
    <w:rsid w:val="00D01D77"/>
    <w:rsid w:val="00D052C6"/>
    <w:rsid w:val="00D10CC2"/>
    <w:rsid w:val="00D11E45"/>
    <w:rsid w:val="00D1256A"/>
    <w:rsid w:val="00D248DE"/>
    <w:rsid w:val="00D26DB8"/>
    <w:rsid w:val="00D41978"/>
    <w:rsid w:val="00D56BC7"/>
    <w:rsid w:val="00D727BF"/>
    <w:rsid w:val="00D7436B"/>
    <w:rsid w:val="00D76D5A"/>
    <w:rsid w:val="00D8542D"/>
    <w:rsid w:val="00D909B2"/>
    <w:rsid w:val="00DC6A71"/>
    <w:rsid w:val="00DD52DE"/>
    <w:rsid w:val="00DE5B46"/>
    <w:rsid w:val="00DF7814"/>
    <w:rsid w:val="00E0357D"/>
    <w:rsid w:val="00E042B1"/>
    <w:rsid w:val="00E1428E"/>
    <w:rsid w:val="00E24EC2"/>
    <w:rsid w:val="00E405F2"/>
    <w:rsid w:val="00E51E60"/>
    <w:rsid w:val="00E525DA"/>
    <w:rsid w:val="00E536FE"/>
    <w:rsid w:val="00E85F2D"/>
    <w:rsid w:val="00EA57FE"/>
    <w:rsid w:val="00EB387F"/>
    <w:rsid w:val="00EB508F"/>
    <w:rsid w:val="00EB5648"/>
    <w:rsid w:val="00EC58C2"/>
    <w:rsid w:val="00EE16BB"/>
    <w:rsid w:val="00EE415D"/>
    <w:rsid w:val="00EE7C4D"/>
    <w:rsid w:val="00F1055A"/>
    <w:rsid w:val="00F12C80"/>
    <w:rsid w:val="00F240BB"/>
    <w:rsid w:val="00F24F38"/>
    <w:rsid w:val="00F33AC8"/>
    <w:rsid w:val="00F34E13"/>
    <w:rsid w:val="00F46724"/>
    <w:rsid w:val="00F47444"/>
    <w:rsid w:val="00F47DFC"/>
    <w:rsid w:val="00F57FED"/>
    <w:rsid w:val="00F62D68"/>
    <w:rsid w:val="00F664CA"/>
    <w:rsid w:val="00F66884"/>
    <w:rsid w:val="00F71F3E"/>
    <w:rsid w:val="00F739A6"/>
    <w:rsid w:val="00F9416A"/>
    <w:rsid w:val="00FA0352"/>
    <w:rsid w:val="00FB2023"/>
    <w:rsid w:val="00FC6958"/>
    <w:rsid w:val="00FD522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5B1E6168"/>
  <w15:chartTrackingRefBased/>
  <w15:docId w15:val="{1F3AAD28-3F12-4BF9-A376-C35154B59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961C3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uiPriority w:val="99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CC7A88"/>
    <w:pPr>
      <w:ind w:left="708"/>
    </w:pPr>
  </w:style>
  <w:style w:type="paragraph" w:customStyle="1" w:styleId="Point0">
    <w:name w:val="Point 0"/>
    <w:basedOn w:val="Navaden"/>
    <w:rsid w:val="00CC7A88"/>
    <w:pPr>
      <w:spacing w:before="120" w:after="120" w:line="240" w:lineRule="auto"/>
      <w:ind w:left="850" w:hanging="850"/>
      <w:jc w:val="both"/>
    </w:pPr>
    <w:rPr>
      <w:rFonts w:ascii="Times New Roman" w:eastAsia="Calibri" w:hAnsi="Times New Roman"/>
      <w:sz w:val="24"/>
      <w:szCs w:val="22"/>
      <w:lang w:val="en-GB"/>
    </w:rPr>
  </w:style>
  <w:style w:type="paragraph" w:styleId="Revizija">
    <w:name w:val="Revision"/>
    <w:hidden/>
    <w:uiPriority w:val="99"/>
    <w:semiHidden/>
    <w:rsid w:val="00D012F6"/>
    <w:rPr>
      <w:rFonts w:ascii="Arial" w:hAnsi="Arial"/>
      <w:szCs w:val="24"/>
      <w:lang w:val="en-US" w:eastAsia="en-US"/>
    </w:rPr>
  </w:style>
  <w:style w:type="character" w:styleId="Pripombasklic">
    <w:name w:val="annotation reference"/>
    <w:basedOn w:val="Privzetapisavaodstavka"/>
    <w:rsid w:val="00C6172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C61726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C61726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C6172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C61726"/>
    <w:rPr>
      <w:rFonts w:ascii="Arial" w:hAnsi="Arial"/>
      <w:b/>
      <w:bCs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494DC1"/>
    <w:rPr>
      <w:color w:val="605E5C"/>
      <w:shd w:val="clear" w:color="auto" w:fill="E1DFDD"/>
    </w:rPr>
  </w:style>
  <w:style w:type="character" w:customStyle="1" w:styleId="GlavaZnak">
    <w:name w:val="Glava Znak"/>
    <w:basedOn w:val="Privzetapisavaodstavka"/>
    <w:link w:val="Glava"/>
    <w:rsid w:val="00CF3B8B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INFORMAT\www\NOVE%20PREDLOGE%20MKGP%202014\UvhvvrRS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UvhvvrRS</Template>
  <TotalTime>2</TotalTime>
  <Pages>5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uporabnik</dc:creator>
  <cp:keywords/>
  <cp:lastModifiedBy>Polona Bitenc Pavliha</cp:lastModifiedBy>
  <cp:revision>3</cp:revision>
  <cp:lastPrinted>2026-08-25T07:52:00Z</cp:lastPrinted>
  <dcterms:created xsi:type="dcterms:W3CDTF">2026-08-25T11:02:00Z</dcterms:created>
  <dcterms:modified xsi:type="dcterms:W3CDTF">2026-08-25T11:03:00Z</dcterms:modified>
</cp:coreProperties>
</file>