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E5181" w14:textId="77777777" w:rsidR="00E85FC9" w:rsidRDefault="00E85FC9" w:rsidP="001F692E">
      <w:pPr>
        <w:tabs>
          <w:tab w:val="left" w:pos="3402"/>
        </w:tabs>
        <w:jc w:val="both"/>
        <w:rPr>
          <w:rFonts w:cs="Arial"/>
          <w:b/>
          <w:lang w:val="sl-SI"/>
        </w:rPr>
      </w:pPr>
    </w:p>
    <w:p w14:paraId="3EE3DE4D" w14:textId="4853974C" w:rsidR="001F692E" w:rsidRPr="00690518" w:rsidRDefault="001F692E" w:rsidP="001F692E">
      <w:pPr>
        <w:tabs>
          <w:tab w:val="left" w:pos="3402"/>
        </w:tabs>
        <w:jc w:val="both"/>
        <w:rPr>
          <w:rFonts w:cs="Arial"/>
          <w:lang w:val="sl-SI"/>
        </w:rPr>
      </w:pPr>
      <w:r w:rsidRPr="00690518">
        <w:rPr>
          <w:rFonts w:cs="Arial"/>
          <w:b/>
          <w:lang w:val="sl-SI"/>
        </w:rPr>
        <w:t>Seznam razmejenih območij zlate trsne rumenice</w:t>
      </w:r>
      <w:r>
        <w:rPr>
          <w:rFonts w:cs="Arial"/>
          <w:b/>
          <w:lang w:val="sl-SI"/>
        </w:rPr>
        <w:t xml:space="preserve"> z dn</w:t>
      </w:r>
      <w:r w:rsidRPr="00F1055A">
        <w:rPr>
          <w:rFonts w:cs="Arial"/>
          <w:b/>
          <w:lang w:val="sl-SI"/>
        </w:rPr>
        <w:t xml:space="preserve">e </w:t>
      </w:r>
      <w:r w:rsidR="008A7156">
        <w:rPr>
          <w:rFonts w:cs="Arial"/>
          <w:b/>
          <w:lang w:val="sl-SI"/>
        </w:rPr>
        <w:t>2</w:t>
      </w:r>
      <w:r w:rsidR="00EB1BB5">
        <w:rPr>
          <w:rFonts w:cs="Arial"/>
          <w:b/>
          <w:lang w:val="sl-SI"/>
        </w:rPr>
        <w:t>9</w:t>
      </w:r>
      <w:r w:rsidR="00485124">
        <w:rPr>
          <w:rFonts w:cs="Arial"/>
          <w:b/>
          <w:lang w:val="sl-SI"/>
        </w:rPr>
        <w:t xml:space="preserve">. </w:t>
      </w:r>
      <w:r w:rsidR="00747074">
        <w:rPr>
          <w:rFonts w:cs="Arial"/>
          <w:b/>
          <w:lang w:val="sl-SI"/>
        </w:rPr>
        <w:t>9</w:t>
      </w:r>
      <w:r w:rsidRPr="00F1055A">
        <w:rPr>
          <w:rFonts w:cs="Arial"/>
          <w:b/>
          <w:lang w:val="sl-SI"/>
        </w:rPr>
        <w:t xml:space="preserve">. </w:t>
      </w:r>
      <w:r w:rsidR="00F71F3E" w:rsidRPr="00F1055A">
        <w:rPr>
          <w:rFonts w:cs="Arial"/>
          <w:b/>
          <w:lang w:val="sl-SI"/>
        </w:rPr>
        <w:t>202</w:t>
      </w:r>
      <w:r w:rsidR="00F71F3E">
        <w:rPr>
          <w:rFonts w:cs="Arial"/>
          <w:b/>
          <w:lang w:val="sl-SI"/>
        </w:rPr>
        <w:t>6</w:t>
      </w:r>
    </w:p>
    <w:p w14:paraId="46D4005F" w14:textId="77777777" w:rsidR="001F692E" w:rsidRPr="00690518" w:rsidRDefault="001F692E" w:rsidP="001F692E">
      <w:pPr>
        <w:tabs>
          <w:tab w:val="left" w:pos="3402"/>
        </w:tabs>
        <w:ind w:left="360"/>
        <w:rPr>
          <w:rFonts w:cs="Arial"/>
          <w:lang w:val="sl-SI"/>
        </w:rPr>
      </w:pPr>
    </w:p>
    <w:p w14:paraId="4E1F1287" w14:textId="77777777" w:rsidR="001F692E" w:rsidRPr="00690518" w:rsidRDefault="001F692E" w:rsidP="001F692E">
      <w:pPr>
        <w:pStyle w:val="Odstavekseznama"/>
        <w:numPr>
          <w:ilvl w:val="0"/>
          <w:numId w:val="10"/>
        </w:numPr>
        <w:tabs>
          <w:tab w:val="left" w:pos="284"/>
        </w:tabs>
        <w:contextualSpacing/>
        <w:rPr>
          <w:rFonts w:cs="Arial"/>
          <w:b/>
          <w:lang w:val="sl-SI"/>
        </w:rPr>
      </w:pPr>
      <w:r w:rsidRPr="00690518">
        <w:rPr>
          <w:rFonts w:cs="Arial"/>
          <w:b/>
          <w:lang w:val="sl-SI"/>
        </w:rPr>
        <w:t>Razmejeno območje zl</w:t>
      </w:r>
      <w:r>
        <w:rPr>
          <w:rFonts w:cs="Arial"/>
          <w:b/>
          <w:lang w:val="sl-SI"/>
        </w:rPr>
        <w:t>ate trsne rumenice v zahodni Sloveniji</w:t>
      </w:r>
    </w:p>
    <w:p w14:paraId="1916B2F7" w14:textId="77777777" w:rsidR="001F692E" w:rsidRDefault="001F692E" w:rsidP="001F692E">
      <w:pPr>
        <w:tabs>
          <w:tab w:val="left" w:pos="284"/>
        </w:tabs>
        <w:rPr>
          <w:rFonts w:cs="Arial"/>
          <w:b/>
          <w:lang w:val="sl-SI"/>
        </w:rPr>
      </w:pPr>
    </w:p>
    <w:p w14:paraId="16DC731E" w14:textId="77777777" w:rsidR="001F692E" w:rsidRPr="00394D9F" w:rsidRDefault="001F692E" w:rsidP="001F692E">
      <w:pPr>
        <w:tabs>
          <w:tab w:val="left" w:pos="284"/>
        </w:tabs>
        <w:rPr>
          <w:rFonts w:cs="Arial"/>
          <w:lang w:val="sl-SI"/>
        </w:rPr>
      </w:pPr>
      <w:r w:rsidRPr="00690518">
        <w:rPr>
          <w:rFonts w:cs="Arial"/>
          <w:lang w:val="sl-SI"/>
        </w:rPr>
        <w:t>Okuženo območje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okuženem območju na Primorskem. "/>
      </w:tblPr>
      <w:tblGrid>
        <w:gridCol w:w="1413"/>
        <w:gridCol w:w="7075"/>
      </w:tblGrid>
      <w:tr w:rsidR="001F692E" w:rsidRPr="00690518" w14:paraId="235A6A19" w14:textId="77777777" w:rsidTr="00F662A3">
        <w:trPr>
          <w:tblHeader/>
        </w:trPr>
        <w:tc>
          <w:tcPr>
            <w:tcW w:w="1413" w:type="dxa"/>
            <w:tcBorders>
              <w:bottom w:val="single" w:sz="4" w:space="0" w:color="000000"/>
            </w:tcBorders>
          </w:tcPr>
          <w:p w14:paraId="22390105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7FE8DC5A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 / katastrske občine</w:t>
            </w:r>
          </w:p>
        </w:tc>
      </w:tr>
      <w:tr w:rsidR="001F692E" w:rsidRPr="003B5D2B" w14:paraId="0982653B" w14:textId="77777777" w:rsidTr="00F662A3">
        <w:trPr>
          <w:tblHeader/>
        </w:trPr>
        <w:tc>
          <w:tcPr>
            <w:tcW w:w="1413" w:type="dxa"/>
            <w:tcBorders>
              <w:bottom w:val="nil"/>
            </w:tcBorders>
          </w:tcPr>
          <w:p w14:paraId="5EA50F3B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B96725">
              <w:rPr>
                <w:rFonts w:cs="Arial"/>
                <w:lang w:val="sl-SI"/>
              </w:rPr>
              <w:t>Primorska</w:t>
            </w:r>
          </w:p>
        </w:tc>
        <w:tc>
          <w:tcPr>
            <w:tcW w:w="7075" w:type="dxa"/>
          </w:tcPr>
          <w:p w14:paraId="7D463594" w14:textId="7777777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Občine: Ankaran, Koper, Izola in Piran</w:t>
            </w:r>
          </w:p>
        </w:tc>
      </w:tr>
      <w:tr w:rsidR="001F692E" w:rsidRPr="003B5D2B" w14:paraId="4458D5FA" w14:textId="77777777" w:rsidTr="00F662A3">
        <w:trPr>
          <w:trHeight w:val="588"/>
          <w:tblHeader/>
        </w:trPr>
        <w:tc>
          <w:tcPr>
            <w:tcW w:w="1413" w:type="dxa"/>
            <w:tcBorders>
              <w:top w:val="nil"/>
            </w:tcBorders>
          </w:tcPr>
          <w:p w14:paraId="6A7242A7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</w:p>
        </w:tc>
        <w:tc>
          <w:tcPr>
            <w:tcW w:w="7075" w:type="dxa"/>
          </w:tcPr>
          <w:p w14:paraId="3C73DFAD" w14:textId="7777777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Občine: Sežana, Komen (razen katastrske občine Brestovica – ID 2408) in Renče-Vogrsko</w:t>
            </w:r>
          </w:p>
        </w:tc>
      </w:tr>
    </w:tbl>
    <w:p w14:paraId="1F15A167" w14:textId="77777777" w:rsidR="001F692E" w:rsidRPr="00690518" w:rsidRDefault="001F692E" w:rsidP="001F692E">
      <w:pPr>
        <w:tabs>
          <w:tab w:val="left" w:pos="284"/>
        </w:tabs>
        <w:rPr>
          <w:rFonts w:cs="Arial"/>
          <w:lang w:val="sl-SI"/>
        </w:rPr>
      </w:pPr>
    </w:p>
    <w:p w14:paraId="1BDDAE22" w14:textId="77777777" w:rsidR="001F692E" w:rsidRPr="00690518" w:rsidRDefault="001F692E" w:rsidP="001F692E">
      <w:pPr>
        <w:tabs>
          <w:tab w:val="left" w:pos="284"/>
        </w:tabs>
        <w:rPr>
          <w:rFonts w:cs="Arial"/>
          <w:lang w:val="sl-SI"/>
        </w:rPr>
      </w:pPr>
      <w:r w:rsidRPr="00690518">
        <w:rPr>
          <w:rFonts w:cs="Arial"/>
          <w:lang w:val="sl-SI"/>
        </w:rPr>
        <w:t>Varovalni pas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varovalnem pasu na Primorskem. "/>
      </w:tblPr>
      <w:tblGrid>
        <w:gridCol w:w="1413"/>
        <w:gridCol w:w="7075"/>
      </w:tblGrid>
      <w:tr w:rsidR="001F692E" w:rsidRPr="00690518" w14:paraId="7ECEC998" w14:textId="77777777" w:rsidTr="00F662A3">
        <w:trPr>
          <w:tblHeader/>
        </w:trPr>
        <w:tc>
          <w:tcPr>
            <w:tcW w:w="1413" w:type="dxa"/>
          </w:tcPr>
          <w:p w14:paraId="226E0D4B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7300BFE6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 / katastrske občine</w:t>
            </w:r>
          </w:p>
        </w:tc>
      </w:tr>
      <w:tr w:rsidR="001F692E" w:rsidRPr="003B5D2B" w14:paraId="3A51069C" w14:textId="77777777" w:rsidTr="00F662A3">
        <w:trPr>
          <w:tblHeader/>
        </w:trPr>
        <w:tc>
          <w:tcPr>
            <w:tcW w:w="1413" w:type="dxa"/>
          </w:tcPr>
          <w:p w14:paraId="5E18D3EA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Primorska</w:t>
            </w:r>
          </w:p>
        </w:tc>
        <w:tc>
          <w:tcPr>
            <w:tcW w:w="7075" w:type="dxa"/>
          </w:tcPr>
          <w:p w14:paraId="7986900C" w14:textId="7777777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Občine: Brda, Nova Gorica, Miren-Kostanjevica, Šempeter- Vrtojba, Ajdovščina, Vipava, Divača</w:t>
            </w:r>
            <w:r>
              <w:rPr>
                <w:rFonts w:cs="Arial"/>
                <w:szCs w:val="20"/>
                <w:lang w:val="sl-SI"/>
              </w:rPr>
              <w:t>,</w:t>
            </w:r>
            <w:r w:rsidRPr="00690518">
              <w:rPr>
                <w:rFonts w:cs="Arial"/>
                <w:szCs w:val="20"/>
                <w:lang w:val="sl-SI"/>
              </w:rPr>
              <w:t xml:space="preserve"> Hrpelje-Kozina</w:t>
            </w:r>
            <w:r>
              <w:rPr>
                <w:rFonts w:cs="Arial"/>
                <w:szCs w:val="20"/>
                <w:lang w:val="sl-SI"/>
              </w:rPr>
              <w:t xml:space="preserve">, </w:t>
            </w:r>
            <w:r w:rsidRPr="00B15DE8">
              <w:rPr>
                <w:rFonts w:cs="Arial"/>
                <w:szCs w:val="20"/>
                <w:lang w:val="sl-SI"/>
              </w:rPr>
              <w:t>Kanal</w:t>
            </w:r>
            <w:r w:rsidRPr="00690518">
              <w:rPr>
                <w:rFonts w:cs="Arial"/>
                <w:szCs w:val="20"/>
                <w:lang w:val="sl-SI"/>
              </w:rPr>
              <w:t xml:space="preserve"> in katastrska občin</w:t>
            </w:r>
            <w:r>
              <w:rPr>
                <w:rFonts w:cs="Arial"/>
                <w:szCs w:val="20"/>
                <w:lang w:val="sl-SI"/>
              </w:rPr>
              <w:t>a</w:t>
            </w:r>
            <w:r w:rsidRPr="00690518">
              <w:rPr>
                <w:rFonts w:cs="Arial"/>
                <w:szCs w:val="20"/>
                <w:lang w:val="sl-SI"/>
              </w:rPr>
              <w:t xml:space="preserve"> Brestovica (ID 2408) v občini Komen</w:t>
            </w:r>
          </w:p>
        </w:tc>
      </w:tr>
    </w:tbl>
    <w:p w14:paraId="51775807" w14:textId="77777777" w:rsidR="001F692E" w:rsidRDefault="001F692E" w:rsidP="001F692E">
      <w:pPr>
        <w:rPr>
          <w:rFonts w:cs="Arial"/>
          <w:lang w:val="sl-SI"/>
        </w:rPr>
      </w:pPr>
    </w:p>
    <w:p w14:paraId="6A78D7B6" w14:textId="77777777" w:rsidR="001F692E" w:rsidRDefault="001F692E" w:rsidP="001F692E">
      <w:pPr>
        <w:tabs>
          <w:tab w:val="left" w:pos="284"/>
        </w:tabs>
        <w:rPr>
          <w:lang w:val="sl-SI"/>
        </w:rPr>
      </w:pPr>
      <w:r w:rsidRPr="00BC34F4">
        <w:rPr>
          <w:lang w:val="sl-SI"/>
        </w:rPr>
        <w:t xml:space="preserve">Žarišča okužbe v varovalnem pasu </w:t>
      </w:r>
    </w:p>
    <w:p w14:paraId="38F852C9" w14:textId="77777777" w:rsidR="001F692E" w:rsidRPr="00BC34F4" w:rsidRDefault="001F692E" w:rsidP="001F692E">
      <w:pPr>
        <w:tabs>
          <w:tab w:val="left" w:pos="284"/>
        </w:tabs>
        <w:rPr>
          <w:lang w:val="sl-SI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80" w:firstRow="0" w:lastRow="0" w:firstColumn="1" w:lastColumn="0" w:noHBand="0" w:noVBand="0"/>
      </w:tblPr>
      <w:tblGrid>
        <w:gridCol w:w="1620"/>
        <w:gridCol w:w="1447"/>
        <w:gridCol w:w="1343"/>
        <w:gridCol w:w="4090"/>
      </w:tblGrid>
      <w:tr w:rsidR="00885A99" w:rsidRPr="004A3EF9" w14:paraId="2D078B4A" w14:textId="77777777" w:rsidTr="002D3C77">
        <w:trPr>
          <w:trHeight w:val="408"/>
          <w:tblHeader/>
        </w:trPr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CB18D" w14:textId="184C2ACE" w:rsidR="00885A99" w:rsidRPr="004A3EF9" w:rsidRDefault="00885A99" w:rsidP="00885A99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/>
              </w:rPr>
              <w:t>Žarišče okužbe</w:t>
            </w:r>
          </w:p>
        </w:tc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9CD71" w14:textId="77777777" w:rsidR="00885A99" w:rsidRPr="004A3EF9" w:rsidRDefault="00885A99" w:rsidP="00885A99">
            <w:pPr>
              <w:pStyle w:val="podpisi"/>
              <w:rPr>
                <w:lang w:val="sl-SI"/>
              </w:rPr>
            </w:pPr>
            <w:r w:rsidRPr="004A3EF9">
              <w:rPr>
                <w:lang w:val="sl-SI"/>
              </w:rPr>
              <w:t>Leto prve določitve žarišča okužbe in spremembe</w:t>
            </w:r>
          </w:p>
          <w:p w14:paraId="15844179" w14:textId="1AA661DA" w:rsidR="00885A99" w:rsidRPr="004A3EF9" w:rsidRDefault="00885A99" w:rsidP="00885A99">
            <w:pPr>
              <w:pStyle w:val="podpisi"/>
              <w:rPr>
                <w:lang w:val="sl-SI" w:eastAsia="sl-SI"/>
              </w:rPr>
            </w:pPr>
          </w:p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08B10" w14:textId="7C04AA5B" w:rsidR="00885A99" w:rsidRPr="004A3EF9" w:rsidRDefault="00885A99" w:rsidP="00885A99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/>
              </w:rPr>
              <w:t>Občina</w:t>
            </w:r>
          </w:p>
        </w:tc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9212" w14:textId="5A084DCF" w:rsidR="00885A99" w:rsidRPr="004A3EF9" w:rsidRDefault="00885A99" w:rsidP="00885A99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/>
              </w:rPr>
              <w:t>GERK ali parcelna številka in katastrska občina</w:t>
            </w:r>
          </w:p>
        </w:tc>
      </w:tr>
      <w:tr w:rsidR="001F692E" w14:paraId="1BA0BAA8" w14:textId="77777777" w:rsidTr="00F662A3">
        <w:trPr>
          <w:trHeight w:val="408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76C0E" w14:textId="77777777" w:rsidR="001F692E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90438" w14:textId="77777777" w:rsidR="001F692E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3957C" w14:textId="77777777" w:rsidR="001F692E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A9847" w14:textId="77777777" w:rsidR="001F692E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</w:tr>
      <w:tr w:rsidR="001F692E" w:rsidRPr="004A3EF9" w14:paraId="018E7DE3" w14:textId="77777777" w:rsidTr="004A3EF9">
        <w:trPr>
          <w:trHeight w:val="24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570DD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Prvačina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779BF" w14:textId="77777777" w:rsidR="001F692E" w:rsidRDefault="001F692E" w:rsidP="004A3EF9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2020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6555B" w14:textId="637DAF14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53210" w14:textId="77777777" w:rsidR="001F692E" w:rsidRPr="004A3EF9" w:rsidRDefault="001F692E" w:rsidP="00F662A3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 w:eastAsia="sl-SI"/>
              </w:rPr>
              <w:t>3528421, 4382300</w:t>
            </w:r>
          </w:p>
        </w:tc>
      </w:tr>
      <w:tr w:rsidR="001F692E" w14:paraId="5E3C429E" w14:textId="77777777" w:rsidTr="004A3EF9">
        <w:trPr>
          <w:trHeight w:val="27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1A6C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Kromberk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7A7A" w14:textId="77777777" w:rsidR="001F692E" w:rsidRDefault="001F692E" w:rsidP="00F662A3">
            <w:pPr>
              <w:spacing w:line="254" w:lineRule="auto"/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6614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B2E1" w14:textId="77777777" w:rsidR="001F692E" w:rsidRDefault="001F692E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4050843</w:t>
            </w:r>
          </w:p>
        </w:tc>
      </w:tr>
      <w:tr w:rsidR="001F692E" w14:paraId="7F045E4C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8D4A248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06279CD" w14:textId="77777777" w:rsidR="001F692E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2019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CE7788C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7089336" w14:textId="77777777" w:rsidR="001F692E" w:rsidRDefault="001F692E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3074115, 959284</w:t>
            </w:r>
          </w:p>
        </w:tc>
      </w:tr>
      <w:tr w:rsidR="001F692E" w14:paraId="09062807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5A28816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74BA536" w14:textId="77777777" w:rsidR="001F692E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C0DCDB4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89937FF" w14:textId="77777777" w:rsidR="001F692E" w:rsidRDefault="001F692E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4448398, 803750, 517155</w:t>
            </w:r>
          </w:p>
        </w:tc>
      </w:tr>
      <w:tr w:rsidR="001F692E" w14:paraId="2F82A02D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C3A47B8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2DE3A01" w14:textId="77777777" w:rsidR="001F692E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264223C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824AF6" w14:textId="77777777" w:rsidR="001F692E" w:rsidRPr="00473531" w:rsidRDefault="001F692E" w:rsidP="00F662A3">
            <w:pPr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4601929</w:t>
            </w:r>
          </w:p>
        </w:tc>
      </w:tr>
      <w:tr w:rsidR="00CC2767" w:rsidRPr="00527A73" w14:paraId="7D93453A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4FAA8D" w14:textId="1CDF260B" w:rsidR="00CC2767" w:rsidRPr="00527A73" w:rsidRDefault="00CC2767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7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4EE824" w14:textId="60FE560E" w:rsidR="00CC2767" w:rsidRPr="00527A73" w:rsidRDefault="00CC2767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CB645" w14:textId="1E04DCD3" w:rsidR="00CC2767" w:rsidRPr="00527A73" w:rsidRDefault="00CC2767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596563" w14:textId="203C7897" w:rsidR="00CC2767" w:rsidRPr="00527A73" w:rsidRDefault="00CC2767" w:rsidP="00F662A3">
            <w:pPr>
              <w:rPr>
                <w:rFonts w:cs="Arial"/>
                <w:color w:val="000000"/>
                <w:szCs w:val="20"/>
                <w:lang w:val="sl-SI"/>
              </w:rPr>
            </w:pPr>
            <w:r>
              <w:t xml:space="preserve">5822464, 2579371, 3676255, 3562898, </w:t>
            </w:r>
            <w:r w:rsidRPr="00CC2767">
              <w:t>3197690</w:t>
            </w:r>
            <w:r>
              <w:t xml:space="preserve">, </w:t>
            </w:r>
            <w:r w:rsidRPr="00CC2767">
              <w:t>3438051, 6161378</w:t>
            </w:r>
          </w:p>
        </w:tc>
      </w:tr>
      <w:tr w:rsidR="00E44811" w:rsidRPr="00527A73" w14:paraId="192E0C2B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2D9315" w14:textId="0721C21D" w:rsidR="00E44811" w:rsidRDefault="00E44811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8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706C76" w14:textId="59BFE6A0" w:rsidR="00E44811" w:rsidRDefault="00E44811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FDD0EC" w14:textId="3CB2B5BF" w:rsidR="00E44811" w:rsidRDefault="00E44811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44B058" w14:textId="65A7748D" w:rsidR="00E44811" w:rsidRPr="00E44811" w:rsidRDefault="00E44811" w:rsidP="00E44811">
            <w:pPr>
              <w:jc w:val="both"/>
              <w:rPr>
                <w:color w:val="000000" w:themeColor="text1"/>
              </w:rPr>
            </w:pPr>
            <w:r w:rsidRPr="00E44811">
              <w:rPr>
                <w:color w:val="000000" w:themeColor="text1"/>
              </w:rPr>
              <w:t>3236910, 169175</w:t>
            </w:r>
          </w:p>
        </w:tc>
      </w:tr>
      <w:tr w:rsidR="001F692E" w:rsidRPr="00527A73" w14:paraId="63D8662B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56846AD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Podraga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C6C3BCD" w14:textId="77777777" w:rsidR="001F692E" w:rsidRPr="00527A73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2021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F3F2954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52126C1" w14:textId="77777777" w:rsidR="001F692E" w:rsidRPr="00527A73" w:rsidRDefault="001F692E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527A73">
              <w:rPr>
                <w:rFonts w:cs="Arial"/>
                <w:szCs w:val="20"/>
                <w:lang w:val="sl-SI" w:eastAsia="sl-SI"/>
              </w:rPr>
              <w:t>4074680</w:t>
            </w:r>
          </w:p>
        </w:tc>
      </w:tr>
      <w:tr w:rsidR="001F692E" w:rsidRPr="00527A73" w14:paraId="6DD741FD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FD47854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Branik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5192042" w14:textId="77777777" w:rsidR="001F692E" w:rsidRPr="00527A73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2022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FF7539F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E4FFE2F" w14:textId="3277565E" w:rsidR="001F692E" w:rsidRPr="00527A73" w:rsidRDefault="001F692E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527A73">
              <w:rPr>
                <w:rFonts w:cs="Arial"/>
                <w:szCs w:val="20"/>
                <w:lang w:val="sl-SI" w:eastAsia="sl-SI"/>
              </w:rPr>
              <w:t>3545879, 434467</w:t>
            </w:r>
          </w:p>
        </w:tc>
      </w:tr>
      <w:tr w:rsidR="00990A14" w:rsidRPr="00527A73" w14:paraId="271FEA44" w14:textId="77777777" w:rsidTr="00F71F3E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1CB" w14:textId="2ED82AC6" w:rsidR="00990A14" w:rsidRPr="00527A73" w:rsidRDefault="00990A14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Branik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ADFD" w14:textId="730BF134" w:rsidR="00990A14" w:rsidRPr="00527A73" w:rsidRDefault="00990A14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80F3" w14:textId="4486B933" w:rsidR="00990A14" w:rsidRPr="00527A73" w:rsidRDefault="00935E36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D366" w14:textId="0210EBF5" w:rsidR="00990A14" w:rsidRPr="00527A73" w:rsidRDefault="00990A14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990A14">
              <w:rPr>
                <w:rFonts w:cs="Arial"/>
                <w:szCs w:val="20"/>
                <w:lang w:val="sl-SI" w:eastAsia="sl-SI"/>
              </w:rPr>
              <w:t>2102593</w:t>
            </w:r>
          </w:p>
        </w:tc>
      </w:tr>
      <w:tr w:rsidR="00990A14" w:rsidRPr="00527A73" w14:paraId="21508192" w14:textId="77777777" w:rsidTr="00F71F3E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7E4B" w14:textId="0D9FD915" w:rsidR="00990A14" w:rsidRPr="00527A73" w:rsidRDefault="00990A14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Branik 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0CAA" w14:textId="3FF07C0C" w:rsidR="00990A14" w:rsidRPr="00527A73" w:rsidRDefault="00990A14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B4B1" w14:textId="6D0EE8F2" w:rsidR="00990A14" w:rsidRPr="00527A73" w:rsidRDefault="00935E36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C977" w14:textId="47D4E5A3" w:rsidR="00990A14" w:rsidRPr="00527A73" w:rsidRDefault="00990A14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990A14">
              <w:rPr>
                <w:rFonts w:cs="Arial"/>
                <w:szCs w:val="20"/>
                <w:lang w:val="sl-SI" w:eastAsia="sl-SI"/>
              </w:rPr>
              <w:t>3696711</w:t>
            </w:r>
          </w:p>
        </w:tc>
      </w:tr>
      <w:tr w:rsidR="001F692E" w:rsidRPr="00527A73" w14:paraId="3606111E" w14:textId="77777777" w:rsidTr="00F662A3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7CD8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Vrtojba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6713" w14:textId="77777777" w:rsidR="001F692E" w:rsidRPr="00527A73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2070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Šempeter-Vrtojba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4F09" w14:textId="284B1661" w:rsidR="001F692E" w:rsidRPr="00527A73" w:rsidRDefault="001F692E" w:rsidP="00F662A3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proofErr w:type="spellStart"/>
            <w:r>
              <w:rPr>
                <w:rFonts w:cs="Arial"/>
                <w:szCs w:val="20"/>
                <w:lang w:val="sl-SI" w:eastAsia="sl-SI"/>
              </w:rPr>
              <w:t>k.o</w:t>
            </w:r>
            <w:proofErr w:type="spellEnd"/>
            <w:r>
              <w:rPr>
                <w:rFonts w:cs="Arial"/>
                <w:szCs w:val="20"/>
                <w:lang w:val="sl-SI" w:eastAsia="sl-SI"/>
              </w:rPr>
              <w:t xml:space="preserve">. 2316 – Vrtojba: 137/4, </w:t>
            </w:r>
            <w:bookmarkStart w:id="0" w:name="_Hlk178233291"/>
            <w:r>
              <w:rPr>
                <w:rFonts w:cs="Arial"/>
                <w:szCs w:val="20"/>
                <w:lang w:val="sl-SI" w:eastAsia="sl-SI"/>
              </w:rPr>
              <w:t>137/1, 137/2, 137/3</w:t>
            </w:r>
            <w:bookmarkEnd w:id="0"/>
            <w:r>
              <w:rPr>
                <w:rFonts w:cs="Arial"/>
                <w:szCs w:val="20"/>
                <w:lang w:val="sl-SI" w:eastAsia="sl-SI"/>
              </w:rPr>
              <w:t xml:space="preserve">, 917/1; </w:t>
            </w:r>
            <w:r w:rsidRPr="00553ADF">
              <w:rPr>
                <w:rFonts w:cs="Arial"/>
                <w:szCs w:val="20"/>
                <w:lang w:val="sl-SI" w:eastAsia="sl-SI"/>
              </w:rPr>
              <w:t>499894</w:t>
            </w:r>
            <w:r>
              <w:rPr>
                <w:rFonts w:cs="Arial"/>
                <w:szCs w:val="20"/>
                <w:lang w:val="sl-SI" w:eastAsia="sl-SI"/>
              </w:rPr>
              <w:t xml:space="preserve">  </w:t>
            </w:r>
          </w:p>
        </w:tc>
      </w:tr>
      <w:tr w:rsidR="001F692E" w14:paraId="14C16898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1CB87B0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Golo Brdo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82131F9" w14:textId="77777777" w:rsidR="001F692E" w:rsidRPr="00527A73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2017, razširitev 2023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C86D86D" w14:textId="77777777" w:rsidR="001F692E" w:rsidRPr="00527A73" w:rsidRDefault="001F692E" w:rsidP="00F662A3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Brda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C29A590" w14:textId="5FA53A73" w:rsidR="001F692E" w:rsidRDefault="001F692E" w:rsidP="00F662A3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3587464, 3333116, 3259453, 2139210, 3657581</w:t>
            </w:r>
            <w:r w:rsidR="00501AF7" w:rsidRPr="00501AF7">
              <w:rPr>
                <w:lang w:val="sl-SI" w:eastAsia="sl-SI"/>
              </w:rPr>
              <w:t xml:space="preserve">, </w:t>
            </w:r>
            <w:proofErr w:type="spellStart"/>
            <w:r w:rsidR="00501AF7" w:rsidRPr="00501AF7">
              <w:rPr>
                <w:lang w:val="en-US" w:eastAsia="sl-SI"/>
              </w:rPr>
              <w:t>k.o.</w:t>
            </w:r>
            <w:proofErr w:type="spellEnd"/>
            <w:r w:rsidR="00501AF7" w:rsidRPr="00501AF7">
              <w:rPr>
                <w:lang w:val="en-US" w:eastAsia="sl-SI"/>
              </w:rPr>
              <w:t xml:space="preserve"> 2277- </w:t>
            </w:r>
            <w:proofErr w:type="spellStart"/>
            <w:r w:rsidR="00501AF7" w:rsidRPr="00501AF7">
              <w:rPr>
                <w:lang w:val="en-US" w:eastAsia="sl-SI"/>
              </w:rPr>
              <w:t>Mirnik</w:t>
            </w:r>
            <w:proofErr w:type="spellEnd"/>
            <w:r w:rsidR="00501AF7">
              <w:rPr>
                <w:lang w:val="en-US" w:eastAsia="sl-SI"/>
              </w:rPr>
              <w:t>:</w:t>
            </w:r>
            <w:r w:rsidR="00501AF7" w:rsidRPr="00501AF7">
              <w:rPr>
                <w:lang w:val="sl-SI" w:eastAsia="sl-SI"/>
              </w:rPr>
              <w:t xml:space="preserve"> </w:t>
            </w:r>
            <w:r w:rsidR="00501AF7" w:rsidRPr="00501AF7">
              <w:rPr>
                <w:lang w:val="en-US" w:eastAsia="sl-SI"/>
              </w:rPr>
              <w:t xml:space="preserve">1277 in 1280/1 </w:t>
            </w:r>
          </w:p>
        </w:tc>
      </w:tr>
      <w:tr w:rsidR="001F692E" w14:paraId="52BC558F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AD65C9E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Golo Brdo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CAC0B96" w14:textId="77777777" w:rsidR="001F692E" w:rsidRDefault="001F692E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2019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F4572CE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Brda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651FF4F" w14:textId="77777777" w:rsidR="001F692E" w:rsidRDefault="001F692E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5656414, </w:t>
            </w:r>
            <w:r w:rsidRPr="004145CB">
              <w:rPr>
                <w:lang w:val="sl-SI" w:eastAsia="sl-SI"/>
              </w:rPr>
              <w:t>2139208</w:t>
            </w:r>
          </w:p>
        </w:tc>
      </w:tr>
      <w:tr w:rsidR="007B78F3" w14:paraId="22263EB8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ABFA59" w14:textId="50F4F6FB" w:rsidR="007B78F3" w:rsidRDefault="007B78F3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Potoče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AFF37D" w14:textId="50D860EC" w:rsidR="007B78F3" w:rsidRDefault="007B78F3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1CBD01" w14:textId="57D0A556" w:rsidR="007B78F3" w:rsidRDefault="007B78F3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Ajdovščina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8BAAD9" w14:textId="5FD48D61" w:rsidR="007B78F3" w:rsidRDefault="007B78F3" w:rsidP="00F662A3">
            <w:pPr>
              <w:pStyle w:val="podpisi"/>
              <w:rPr>
                <w:lang w:val="sl-SI" w:eastAsia="sl-SI"/>
              </w:rPr>
            </w:pPr>
            <w:r w:rsidRPr="002977B3">
              <w:rPr>
                <w:color w:val="000000" w:themeColor="text1"/>
                <w:lang w:val="sl-SI" w:eastAsia="sl-SI"/>
              </w:rPr>
              <w:t>1464068</w:t>
            </w:r>
          </w:p>
        </w:tc>
      </w:tr>
      <w:tr w:rsidR="003E3733" w14:paraId="528BB0C5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3132AD" w14:textId="00531F72" w:rsidR="003E3733" w:rsidRDefault="003E3733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Vitovlje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71BC29" w14:textId="0AE032A8" w:rsidR="003E3733" w:rsidRDefault="003E3733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4C5C45" w14:textId="6CB94FA4" w:rsidR="003E3733" w:rsidRDefault="003E3733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7C81C8" w14:textId="54094A9C" w:rsidR="003E3733" w:rsidRPr="002977B3" w:rsidRDefault="003E3733" w:rsidP="00F662A3">
            <w:pPr>
              <w:pStyle w:val="podpisi"/>
              <w:rPr>
                <w:color w:val="000000" w:themeColor="text1"/>
                <w:lang w:val="sl-SI" w:eastAsia="sl-SI"/>
              </w:rPr>
            </w:pPr>
            <w:r w:rsidRPr="003E3733">
              <w:rPr>
                <w:color w:val="000000" w:themeColor="text1"/>
              </w:rPr>
              <w:t>2094057</w:t>
            </w:r>
            <w:r>
              <w:rPr>
                <w:color w:val="000000" w:themeColor="text1"/>
              </w:rPr>
              <w:t xml:space="preserve">, </w:t>
            </w:r>
            <w:r>
              <w:t xml:space="preserve">3564539, </w:t>
            </w:r>
            <w:r w:rsidRPr="00C8228F">
              <w:t>5878745</w:t>
            </w:r>
          </w:p>
        </w:tc>
      </w:tr>
      <w:tr w:rsidR="0006101F" w14:paraId="15C62E94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BFEC85" w14:textId="45B9390F" w:rsidR="0006101F" w:rsidRDefault="0006101F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Steske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E171CB" w14:textId="1F037B58" w:rsidR="0006101F" w:rsidRDefault="0006101F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783E4" w14:textId="46116522" w:rsidR="0006101F" w:rsidRDefault="0006101F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EB8124" w14:textId="5795691B" w:rsidR="0006101F" w:rsidRPr="003E3733" w:rsidRDefault="0006101F" w:rsidP="00F662A3">
            <w:pPr>
              <w:pStyle w:val="podpisi"/>
              <w:rPr>
                <w:color w:val="000000" w:themeColor="text1"/>
              </w:rPr>
            </w:pPr>
            <w:r w:rsidRPr="0006101F">
              <w:rPr>
                <w:color w:val="000000" w:themeColor="text1"/>
              </w:rPr>
              <w:t>3257248</w:t>
            </w:r>
            <w:r>
              <w:rPr>
                <w:color w:val="000000" w:themeColor="text1"/>
              </w:rPr>
              <w:t xml:space="preserve">, </w:t>
            </w:r>
            <w:r w:rsidRPr="0006101F">
              <w:rPr>
                <w:color w:val="000000" w:themeColor="text1"/>
              </w:rPr>
              <w:t>2099711, 3402653</w:t>
            </w:r>
            <w:r>
              <w:rPr>
                <w:color w:val="000000" w:themeColor="text1"/>
              </w:rPr>
              <w:t xml:space="preserve">, </w:t>
            </w:r>
            <w:r w:rsidRPr="0006101F">
              <w:rPr>
                <w:color w:val="000000" w:themeColor="text1"/>
              </w:rPr>
              <w:t>3204169</w:t>
            </w:r>
          </w:p>
        </w:tc>
      </w:tr>
      <w:tr w:rsidR="003B4AAA" w14:paraId="182EF314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894A2E" w14:textId="2CEB14EA" w:rsidR="003B4AAA" w:rsidRDefault="003B4AAA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Dobrovo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EFBCE0" w14:textId="5A059721" w:rsidR="003B4AAA" w:rsidRDefault="003B4AAA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2DA202" w14:textId="4FA084D6" w:rsidR="003B4AAA" w:rsidRDefault="003B4AAA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Brda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AD0F40" w14:textId="5C14D5D7" w:rsidR="003B4AAA" w:rsidRPr="0006101F" w:rsidRDefault="003B4AAA" w:rsidP="00F662A3">
            <w:pPr>
              <w:pStyle w:val="podpisi"/>
              <w:rPr>
                <w:color w:val="000000" w:themeColor="text1"/>
              </w:rPr>
            </w:pPr>
            <w:r w:rsidRPr="003B4AAA">
              <w:rPr>
                <w:color w:val="000000" w:themeColor="text1"/>
              </w:rPr>
              <w:t>669584</w:t>
            </w:r>
            <w:r>
              <w:rPr>
                <w:color w:val="000000" w:themeColor="text1"/>
              </w:rPr>
              <w:t xml:space="preserve">, </w:t>
            </w:r>
            <w:r w:rsidRPr="003B4AAA">
              <w:rPr>
                <w:color w:val="000000" w:themeColor="text1"/>
              </w:rPr>
              <w:t>3432984</w:t>
            </w:r>
          </w:p>
        </w:tc>
      </w:tr>
      <w:tr w:rsidR="004145CB" w14:paraId="11B305B0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6134E3" w14:textId="3098D495" w:rsidR="004145CB" w:rsidRDefault="004145CB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Hum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36BBDC" w14:textId="229C002C" w:rsidR="004145CB" w:rsidRDefault="004145CB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D1C722" w14:textId="2684BAE1" w:rsidR="004145CB" w:rsidRDefault="004145CB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Brda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D11F85" w14:textId="6E4BEF68" w:rsidR="004145CB" w:rsidRPr="003B4AAA" w:rsidRDefault="004145CB" w:rsidP="00F662A3">
            <w:pPr>
              <w:pStyle w:val="podpisi"/>
              <w:rPr>
                <w:color w:val="000000" w:themeColor="text1"/>
              </w:rPr>
            </w:pPr>
            <w:r w:rsidRPr="004145CB">
              <w:rPr>
                <w:color w:val="000000" w:themeColor="text1"/>
              </w:rPr>
              <w:t>2140877</w:t>
            </w:r>
          </w:p>
        </w:tc>
      </w:tr>
      <w:tr w:rsidR="000B4516" w14:paraId="0F2D2AAB" w14:textId="77777777" w:rsidTr="001257E7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D0C8FE" w14:textId="7F89702B" w:rsidR="000B4516" w:rsidRDefault="000B4516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Gonjače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BB7F15" w14:textId="45EE91AD" w:rsidR="000B4516" w:rsidRDefault="000B4516" w:rsidP="00F662A3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7150F" w14:textId="6D131F8C" w:rsidR="000B4516" w:rsidRDefault="000B4516" w:rsidP="00F662A3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Brda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BF9E6A" w14:textId="55E23190" w:rsidR="000B4516" w:rsidRPr="004145CB" w:rsidRDefault="000B4516" w:rsidP="00F662A3">
            <w:pPr>
              <w:pStyle w:val="podpisi"/>
              <w:rPr>
                <w:color w:val="000000" w:themeColor="text1"/>
              </w:rPr>
            </w:pPr>
            <w:r w:rsidRPr="000B4516">
              <w:rPr>
                <w:color w:val="000000" w:themeColor="text1"/>
              </w:rPr>
              <w:t>2148580</w:t>
            </w:r>
            <w:r>
              <w:rPr>
                <w:color w:val="000000" w:themeColor="text1"/>
              </w:rPr>
              <w:t xml:space="preserve">, </w:t>
            </w:r>
            <w:r w:rsidRPr="00385BB5">
              <w:t>3565489</w:t>
            </w:r>
            <w:r>
              <w:t>, k.o. 2281 -</w:t>
            </w:r>
            <w:r w:rsidRPr="000B4516">
              <w:t xml:space="preserve"> </w:t>
            </w:r>
            <w:proofErr w:type="spellStart"/>
            <w:r w:rsidRPr="000B4516">
              <w:t>Šmartno</w:t>
            </w:r>
            <w:proofErr w:type="spellEnd"/>
            <w:r>
              <w:t xml:space="preserve">: </w:t>
            </w:r>
            <w:r w:rsidRPr="00385BB5">
              <w:t>223</w:t>
            </w:r>
            <w:r>
              <w:t>, 224</w:t>
            </w:r>
          </w:p>
        </w:tc>
      </w:tr>
    </w:tbl>
    <w:p w14:paraId="27CACC41" w14:textId="77777777" w:rsidR="001F692E" w:rsidRDefault="001F692E" w:rsidP="001F692E">
      <w:pPr>
        <w:spacing w:line="240" w:lineRule="auto"/>
        <w:rPr>
          <w:rFonts w:cs="Arial"/>
          <w:lang w:val="sl-SI"/>
        </w:rPr>
      </w:pPr>
    </w:p>
    <w:p w14:paraId="7DBD3879" w14:textId="77777777" w:rsidR="003624A3" w:rsidRDefault="003624A3" w:rsidP="001F692E">
      <w:pPr>
        <w:spacing w:line="240" w:lineRule="auto"/>
        <w:rPr>
          <w:rFonts w:cs="Arial"/>
          <w:lang w:val="sl-SI"/>
        </w:rPr>
      </w:pPr>
    </w:p>
    <w:p w14:paraId="2A0A9914" w14:textId="77777777" w:rsidR="001F692E" w:rsidRPr="00690518" w:rsidRDefault="001F692E" w:rsidP="00220656">
      <w:pPr>
        <w:pStyle w:val="Odstavekseznama"/>
        <w:numPr>
          <w:ilvl w:val="0"/>
          <w:numId w:val="10"/>
        </w:numPr>
        <w:tabs>
          <w:tab w:val="left" w:pos="284"/>
        </w:tabs>
        <w:contextualSpacing/>
        <w:rPr>
          <w:rFonts w:cs="Arial"/>
          <w:b/>
          <w:lang w:val="sl-SI"/>
        </w:rPr>
      </w:pPr>
      <w:r w:rsidRPr="00690518">
        <w:rPr>
          <w:rFonts w:cs="Arial"/>
          <w:b/>
          <w:lang w:val="sl-SI"/>
        </w:rPr>
        <w:t xml:space="preserve">Razmejeno območje zlate trsne rumenice </w:t>
      </w:r>
      <w:r>
        <w:rPr>
          <w:rFonts w:cs="Arial"/>
          <w:b/>
          <w:lang w:val="sl-SI"/>
        </w:rPr>
        <w:t>v jugovzhodni Sloveniji</w:t>
      </w:r>
    </w:p>
    <w:p w14:paraId="739F6855" w14:textId="77777777" w:rsidR="001F692E" w:rsidRPr="00690518" w:rsidRDefault="001F692E" w:rsidP="001F692E">
      <w:pPr>
        <w:rPr>
          <w:rFonts w:cs="Arial"/>
          <w:lang w:val="sl-SI"/>
        </w:rPr>
      </w:pPr>
    </w:p>
    <w:p w14:paraId="45727D70" w14:textId="77777777" w:rsidR="001F692E" w:rsidRPr="00690518" w:rsidRDefault="001F692E" w:rsidP="001F692E">
      <w:pPr>
        <w:rPr>
          <w:rFonts w:cs="Arial"/>
          <w:lang w:val="sl-SI"/>
        </w:rPr>
      </w:pPr>
      <w:r w:rsidRPr="00690518">
        <w:rPr>
          <w:rFonts w:cs="Arial"/>
          <w:lang w:val="sl-SI"/>
        </w:rPr>
        <w:t>Okuženo območje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okuženem območju na Dolenjskem, v Posavju in Beli krajini. "/>
      </w:tblPr>
      <w:tblGrid>
        <w:gridCol w:w="1413"/>
        <w:gridCol w:w="7075"/>
      </w:tblGrid>
      <w:tr w:rsidR="001F692E" w:rsidRPr="00690518" w14:paraId="738FB237" w14:textId="77777777" w:rsidTr="00F662A3">
        <w:trPr>
          <w:tblHeader/>
        </w:trPr>
        <w:tc>
          <w:tcPr>
            <w:tcW w:w="1413" w:type="dxa"/>
          </w:tcPr>
          <w:p w14:paraId="54431591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2C9F3A63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</w:t>
            </w:r>
          </w:p>
        </w:tc>
      </w:tr>
      <w:tr w:rsidR="001F692E" w:rsidRPr="003B5D2B" w14:paraId="1E338A31" w14:textId="77777777" w:rsidTr="00F662A3">
        <w:trPr>
          <w:tblHeader/>
        </w:trPr>
        <w:tc>
          <w:tcPr>
            <w:tcW w:w="1413" w:type="dxa"/>
          </w:tcPr>
          <w:p w14:paraId="6AB4E868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Posavje, Dolenjska in Bela k</w:t>
            </w:r>
            <w:r w:rsidRPr="00690518">
              <w:rPr>
                <w:rFonts w:cs="Arial"/>
                <w:lang w:val="sl-SI"/>
              </w:rPr>
              <w:t>rajina</w:t>
            </w:r>
          </w:p>
        </w:tc>
        <w:tc>
          <w:tcPr>
            <w:tcW w:w="7075" w:type="dxa"/>
          </w:tcPr>
          <w:p w14:paraId="3944C482" w14:textId="43AB84F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Dolenjske Toplice, Straža, Mirna peč, Novo mesto</w:t>
            </w:r>
            <w:r>
              <w:rPr>
                <w:rFonts w:cs="Arial"/>
                <w:szCs w:val="20"/>
                <w:lang w:val="sl-SI"/>
              </w:rPr>
              <w:t xml:space="preserve">, </w:t>
            </w:r>
            <w:r w:rsidRPr="00690518">
              <w:rPr>
                <w:rFonts w:cs="Arial"/>
                <w:szCs w:val="20"/>
                <w:lang w:val="sl-SI"/>
              </w:rPr>
              <w:t xml:space="preserve"> Šentjernej, Kostanjevica na Krki, Krško, Brežice</w:t>
            </w:r>
          </w:p>
        </w:tc>
      </w:tr>
    </w:tbl>
    <w:p w14:paraId="3A4940E9" w14:textId="77777777" w:rsidR="001F692E" w:rsidRDefault="001F692E" w:rsidP="001F692E">
      <w:pPr>
        <w:rPr>
          <w:rFonts w:cs="Arial"/>
          <w:lang w:val="sl-SI"/>
        </w:rPr>
      </w:pPr>
    </w:p>
    <w:p w14:paraId="274BEC95" w14:textId="77777777" w:rsidR="001F692E" w:rsidRPr="00690518" w:rsidRDefault="001F692E" w:rsidP="001F692E">
      <w:pPr>
        <w:rPr>
          <w:rFonts w:cs="Arial"/>
          <w:lang w:val="sl-SI"/>
        </w:rPr>
      </w:pPr>
      <w:r w:rsidRPr="00690518">
        <w:rPr>
          <w:rFonts w:cs="Arial"/>
          <w:lang w:val="sl-SI"/>
        </w:rPr>
        <w:t>Varovalni pas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varovalnem pasu na Dolenjskem, v Posavju in Beli krajini. "/>
      </w:tblPr>
      <w:tblGrid>
        <w:gridCol w:w="1413"/>
        <w:gridCol w:w="7075"/>
      </w:tblGrid>
      <w:tr w:rsidR="001F692E" w:rsidRPr="00690518" w14:paraId="64464156" w14:textId="77777777" w:rsidTr="00F662A3">
        <w:trPr>
          <w:tblHeader/>
        </w:trPr>
        <w:tc>
          <w:tcPr>
            <w:tcW w:w="1413" w:type="dxa"/>
          </w:tcPr>
          <w:p w14:paraId="26BFE3FA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2A99AB1D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</w:t>
            </w:r>
          </w:p>
        </w:tc>
      </w:tr>
      <w:tr w:rsidR="001F692E" w:rsidRPr="00690518" w14:paraId="1A0934FB" w14:textId="77777777" w:rsidTr="00F662A3">
        <w:trPr>
          <w:tblHeader/>
        </w:trPr>
        <w:tc>
          <w:tcPr>
            <w:tcW w:w="1413" w:type="dxa"/>
          </w:tcPr>
          <w:p w14:paraId="76457D38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Posavje, Dolenjska in Bela k</w:t>
            </w:r>
            <w:r w:rsidRPr="00690518">
              <w:rPr>
                <w:rFonts w:cs="Arial"/>
                <w:lang w:val="sl-SI"/>
              </w:rPr>
              <w:t>rajina</w:t>
            </w:r>
          </w:p>
        </w:tc>
        <w:tc>
          <w:tcPr>
            <w:tcW w:w="7075" w:type="dxa"/>
          </w:tcPr>
          <w:p w14:paraId="62E1CCA5" w14:textId="7777777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Žužemberk, Trebnje, Mirna, Šentrupert, Sevnica, Mokronog-Trebelno, Šmarješke Toplice, Škocjan, Semič, Črnomelj</w:t>
            </w:r>
            <w:r>
              <w:rPr>
                <w:rFonts w:cs="Arial"/>
                <w:szCs w:val="20"/>
                <w:lang w:val="sl-SI"/>
              </w:rPr>
              <w:t>,</w:t>
            </w:r>
            <w:r w:rsidRPr="00690518">
              <w:rPr>
                <w:rFonts w:cs="Arial"/>
                <w:szCs w:val="20"/>
                <w:lang w:val="sl-SI"/>
              </w:rPr>
              <w:t xml:space="preserve"> Metlika </w:t>
            </w:r>
          </w:p>
          <w:p w14:paraId="0B74C729" w14:textId="7777777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</w:p>
        </w:tc>
      </w:tr>
    </w:tbl>
    <w:p w14:paraId="6E4246CA" w14:textId="77777777" w:rsidR="001F692E" w:rsidRPr="00690518" w:rsidRDefault="001F692E" w:rsidP="001F692E">
      <w:pPr>
        <w:rPr>
          <w:rFonts w:cs="Arial"/>
          <w:lang w:val="sl-SI"/>
        </w:rPr>
      </w:pPr>
    </w:p>
    <w:p w14:paraId="7FA2A9C4" w14:textId="77777777" w:rsidR="001F692E" w:rsidRPr="00BC34F4" w:rsidRDefault="001F692E" w:rsidP="001F692E">
      <w:pPr>
        <w:rPr>
          <w:lang w:val="sl-SI"/>
        </w:rPr>
      </w:pPr>
      <w:r w:rsidRPr="00BC34F4">
        <w:rPr>
          <w:lang w:val="sl-SI"/>
        </w:rPr>
        <w:t>Žarišča okužbe v varovalnem pasu</w:t>
      </w:r>
    </w:p>
    <w:p w14:paraId="1E57C41C" w14:textId="77777777" w:rsidR="001F692E" w:rsidRDefault="001F692E" w:rsidP="001F692E">
      <w:pPr>
        <w:rPr>
          <w:lang w:val="sl-SI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1247"/>
        <w:gridCol w:w="1417"/>
        <w:gridCol w:w="3856"/>
      </w:tblGrid>
      <w:tr w:rsidR="001F692E" w:rsidRPr="009969FA" w14:paraId="3490F508" w14:textId="77777777" w:rsidTr="00DF7814">
        <w:trPr>
          <w:trHeight w:val="260"/>
          <w:tblHeader/>
        </w:trPr>
        <w:tc>
          <w:tcPr>
            <w:tcW w:w="1980" w:type="dxa"/>
            <w:vMerge w:val="restart"/>
          </w:tcPr>
          <w:p w14:paraId="280B1C0C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bookmarkStart w:id="1" w:name="_Hlk210921827"/>
            <w:r w:rsidRPr="009969FA">
              <w:rPr>
                <w:lang w:val="sl-SI" w:eastAsia="sl-SI"/>
              </w:rPr>
              <w:t>Žarišče okužbe</w:t>
            </w:r>
          </w:p>
        </w:tc>
        <w:tc>
          <w:tcPr>
            <w:tcW w:w="1247" w:type="dxa"/>
            <w:vMerge w:val="restart"/>
          </w:tcPr>
          <w:p w14:paraId="4D3FC2D6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Leto prve določitve žarišča okužbe in spremembe</w:t>
            </w:r>
          </w:p>
        </w:tc>
        <w:tc>
          <w:tcPr>
            <w:tcW w:w="1417" w:type="dxa"/>
            <w:vMerge w:val="restart"/>
          </w:tcPr>
          <w:p w14:paraId="22227AB7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Občina</w:t>
            </w:r>
          </w:p>
        </w:tc>
        <w:tc>
          <w:tcPr>
            <w:tcW w:w="3856" w:type="dxa"/>
            <w:vMerge w:val="restart"/>
          </w:tcPr>
          <w:p w14:paraId="1FCA7255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GERK ali parcelna številka</w:t>
            </w:r>
            <w:r>
              <w:rPr>
                <w:lang w:val="sl-SI" w:eastAsia="sl-SI"/>
              </w:rPr>
              <w:t xml:space="preserve"> in katastrska občina</w:t>
            </w:r>
          </w:p>
        </w:tc>
      </w:tr>
      <w:bookmarkEnd w:id="1"/>
      <w:tr w:rsidR="001F692E" w:rsidRPr="009969FA" w14:paraId="1ADFF9F2" w14:textId="77777777" w:rsidTr="00DF7814">
        <w:trPr>
          <w:trHeight w:val="230"/>
          <w:tblHeader/>
        </w:trPr>
        <w:tc>
          <w:tcPr>
            <w:tcW w:w="1980" w:type="dxa"/>
            <w:vMerge/>
            <w:vAlign w:val="center"/>
          </w:tcPr>
          <w:p w14:paraId="3814F8B1" w14:textId="77777777" w:rsidR="001F692E" w:rsidRPr="009969FA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1247" w:type="dxa"/>
            <w:vMerge/>
            <w:vAlign w:val="center"/>
          </w:tcPr>
          <w:p w14:paraId="17956E67" w14:textId="77777777" w:rsidR="001F692E" w:rsidRPr="009969FA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1417" w:type="dxa"/>
            <w:vMerge/>
            <w:vAlign w:val="center"/>
          </w:tcPr>
          <w:p w14:paraId="5AB91F90" w14:textId="77777777" w:rsidR="001F692E" w:rsidRPr="009969FA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3856" w:type="dxa"/>
            <w:vMerge/>
            <w:vAlign w:val="center"/>
          </w:tcPr>
          <w:p w14:paraId="0AFCAF5B" w14:textId="77777777" w:rsidR="001F692E" w:rsidRPr="009969FA" w:rsidRDefault="001F692E" w:rsidP="00F662A3">
            <w:pPr>
              <w:spacing w:line="240" w:lineRule="auto"/>
              <w:rPr>
                <w:lang w:val="sl-SI" w:eastAsia="sl-SI"/>
              </w:rPr>
            </w:pPr>
          </w:p>
        </w:tc>
      </w:tr>
      <w:tr w:rsidR="001F692E" w:rsidRPr="009969FA" w14:paraId="21C3E138" w14:textId="77777777" w:rsidTr="00DF7814">
        <w:tc>
          <w:tcPr>
            <w:tcW w:w="1980" w:type="dxa"/>
          </w:tcPr>
          <w:p w14:paraId="1D84821F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Mačkovec pri Dvoru</w:t>
            </w:r>
          </w:p>
        </w:tc>
        <w:tc>
          <w:tcPr>
            <w:tcW w:w="1247" w:type="dxa"/>
          </w:tcPr>
          <w:p w14:paraId="7F80A47E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2021</w:t>
            </w:r>
          </w:p>
        </w:tc>
        <w:tc>
          <w:tcPr>
            <w:tcW w:w="1417" w:type="dxa"/>
          </w:tcPr>
          <w:p w14:paraId="05336FB0" w14:textId="77777777" w:rsidR="001F692E" w:rsidRPr="009969FA" w:rsidRDefault="001F692E" w:rsidP="00F662A3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</w:tcPr>
          <w:p w14:paraId="2150546F" w14:textId="7E4466B0" w:rsidR="001F692E" w:rsidRPr="009969FA" w:rsidRDefault="001F692E" w:rsidP="00F662A3">
            <w:pPr>
              <w:rPr>
                <w:lang w:val="sl-SI" w:eastAsia="sl-SI"/>
              </w:rPr>
            </w:pPr>
            <w:proofErr w:type="spellStart"/>
            <w:r>
              <w:rPr>
                <w:lang w:val="sl-SI" w:eastAsia="sl-SI"/>
              </w:rPr>
              <w:t>k</w:t>
            </w:r>
            <w:r w:rsidRPr="009969FA">
              <w:rPr>
                <w:lang w:val="sl-SI" w:eastAsia="sl-SI"/>
              </w:rPr>
              <w:t>.</w:t>
            </w:r>
            <w:r>
              <w:rPr>
                <w:lang w:val="sl-SI" w:eastAsia="sl-SI"/>
              </w:rPr>
              <w:t>o</w:t>
            </w:r>
            <w:proofErr w:type="spellEnd"/>
            <w:r w:rsidRPr="009969FA">
              <w:rPr>
                <w:lang w:val="sl-SI" w:eastAsia="sl-SI"/>
              </w:rPr>
              <w:t>. 1443 – Dvor: 2594, 2595</w:t>
            </w:r>
          </w:p>
        </w:tc>
      </w:tr>
      <w:tr w:rsidR="001F692E" w:rsidRPr="009969FA" w14:paraId="09810388" w14:textId="77777777" w:rsidTr="001257E7">
        <w:tc>
          <w:tcPr>
            <w:tcW w:w="1980" w:type="dxa"/>
            <w:shd w:val="clear" w:color="auto" w:fill="FFFFFF" w:themeFill="background1"/>
          </w:tcPr>
          <w:p w14:paraId="72A3F257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Boršt pri Dvoru 1</w:t>
            </w:r>
          </w:p>
        </w:tc>
        <w:tc>
          <w:tcPr>
            <w:tcW w:w="1247" w:type="dxa"/>
            <w:shd w:val="clear" w:color="auto" w:fill="FFFFFF" w:themeFill="background1"/>
          </w:tcPr>
          <w:p w14:paraId="1694DB02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  <w:shd w:val="clear" w:color="auto" w:fill="FFFFFF" w:themeFill="background1"/>
          </w:tcPr>
          <w:p w14:paraId="67A2A8AD" w14:textId="77777777" w:rsidR="001F692E" w:rsidRPr="009969FA" w:rsidRDefault="001F692E" w:rsidP="00F662A3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  <w:shd w:val="clear" w:color="auto" w:fill="FFFFFF" w:themeFill="background1"/>
          </w:tcPr>
          <w:p w14:paraId="662DE397" w14:textId="77777777" w:rsidR="001F692E" w:rsidRPr="009969FA" w:rsidRDefault="001F692E" w:rsidP="00F662A3">
            <w:pPr>
              <w:rPr>
                <w:lang w:val="sl-SI" w:eastAsia="sl-SI"/>
              </w:rPr>
            </w:pPr>
            <w:r>
              <w:rPr>
                <w:lang w:val="sl-SI" w:eastAsia="sl-SI"/>
              </w:rPr>
              <w:t>k. o. 1444 – Ajdovec: 1058/7</w:t>
            </w:r>
          </w:p>
        </w:tc>
      </w:tr>
      <w:tr w:rsidR="001F692E" w:rsidRPr="009969FA" w14:paraId="2348A287" w14:textId="77777777" w:rsidTr="001257E7">
        <w:tc>
          <w:tcPr>
            <w:tcW w:w="1980" w:type="dxa"/>
            <w:shd w:val="clear" w:color="auto" w:fill="FFFFFF" w:themeFill="background1"/>
          </w:tcPr>
          <w:p w14:paraId="35712C8F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Boršt pri Dvoru 2</w:t>
            </w:r>
          </w:p>
        </w:tc>
        <w:tc>
          <w:tcPr>
            <w:tcW w:w="1247" w:type="dxa"/>
            <w:shd w:val="clear" w:color="auto" w:fill="FFFFFF" w:themeFill="background1"/>
          </w:tcPr>
          <w:p w14:paraId="51C72D9C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  <w:shd w:val="clear" w:color="auto" w:fill="FFFFFF" w:themeFill="background1"/>
          </w:tcPr>
          <w:p w14:paraId="612D9455" w14:textId="77777777" w:rsidR="001F692E" w:rsidRPr="009969FA" w:rsidRDefault="001F692E" w:rsidP="00F662A3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  <w:shd w:val="clear" w:color="auto" w:fill="FFFFFF" w:themeFill="background1"/>
          </w:tcPr>
          <w:p w14:paraId="2CA078D7" w14:textId="77777777" w:rsidR="001F692E" w:rsidRPr="009969FA" w:rsidRDefault="001F692E" w:rsidP="00F662A3">
            <w:pPr>
              <w:rPr>
                <w:lang w:val="sl-SI" w:eastAsia="sl-SI"/>
              </w:rPr>
            </w:pPr>
            <w:r>
              <w:rPr>
                <w:lang w:val="sl-SI" w:eastAsia="sl-SI"/>
              </w:rPr>
              <w:t>k. o. 1444 – Ajdovec: 925/1, 932/1</w:t>
            </w:r>
          </w:p>
        </w:tc>
      </w:tr>
      <w:tr w:rsidR="00A912F8" w:rsidRPr="009969FA" w14:paraId="775BE6E5" w14:textId="77777777" w:rsidTr="001257E7">
        <w:tc>
          <w:tcPr>
            <w:tcW w:w="1980" w:type="dxa"/>
            <w:shd w:val="clear" w:color="auto" w:fill="FFFFFF" w:themeFill="background1"/>
          </w:tcPr>
          <w:p w14:paraId="65D429EF" w14:textId="2CC97184" w:rsidR="00A912F8" w:rsidRDefault="00A912F8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Boršt pri Dvoru 3</w:t>
            </w:r>
          </w:p>
        </w:tc>
        <w:tc>
          <w:tcPr>
            <w:tcW w:w="1247" w:type="dxa"/>
            <w:shd w:val="clear" w:color="auto" w:fill="FFFFFF" w:themeFill="background1"/>
          </w:tcPr>
          <w:p w14:paraId="17599476" w14:textId="0672A28A" w:rsidR="00A912F8" w:rsidRDefault="00A912F8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shd w:val="clear" w:color="auto" w:fill="FFFFFF" w:themeFill="background1"/>
          </w:tcPr>
          <w:p w14:paraId="62A13627" w14:textId="5A3AF48B" w:rsidR="00A912F8" w:rsidRPr="009969FA" w:rsidRDefault="00A912F8" w:rsidP="00F662A3">
            <w:pPr>
              <w:rPr>
                <w:lang w:val="sl-SI" w:eastAsia="sl-SI"/>
              </w:rPr>
            </w:pPr>
            <w:r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  <w:shd w:val="clear" w:color="auto" w:fill="FFFFFF" w:themeFill="background1"/>
          </w:tcPr>
          <w:p w14:paraId="5DA7545A" w14:textId="08B64A1F" w:rsidR="00A912F8" w:rsidRDefault="00A912F8" w:rsidP="00F662A3">
            <w:pPr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k. o. 1444 – Ajdovec: 972/2, </w:t>
            </w:r>
            <w:r w:rsidRPr="00BA6285">
              <w:t>4547308</w:t>
            </w:r>
          </w:p>
        </w:tc>
      </w:tr>
      <w:tr w:rsidR="00A912F8" w:rsidRPr="009969FA" w14:paraId="4BE379A4" w14:textId="77777777" w:rsidTr="001257E7">
        <w:tc>
          <w:tcPr>
            <w:tcW w:w="1980" w:type="dxa"/>
            <w:shd w:val="clear" w:color="auto" w:fill="FFFFFF" w:themeFill="background1"/>
          </w:tcPr>
          <w:p w14:paraId="55F6F0DD" w14:textId="5F7D8670" w:rsidR="00A912F8" w:rsidRDefault="00A912F8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Boršt pri Dvoru 4</w:t>
            </w:r>
          </w:p>
        </w:tc>
        <w:tc>
          <w:tcPr>
            <w:tcW w:w="1247" w:type="dxa"/>
            <w:shd w:val="clear" w:color="auto" w:fill="FFFFFF" w:themeFill="background1"/>
          </w:tcPr>
          <w:p w14:paraId="7D8324E4" w14:textId="1B3598AE" w:rsidR="00A912F8" w:rsidRDefault="00A912F8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shd w:val="clear" w:color="auto" w:fill="FFFFFF" w:themeFill="background1"/>
          </w:tcPr>
          <w:p w14:paraId="2B2B2ED9" w14:textId="277F5F0D" w:rsidR="00A912F8" w:rsidRDefault="00A912F8" w:rsidP="00F662A3">
            <w:pPr>
              <w:rPr>
                <w:lang w:val="sl-SI" w:eastAsia="sl-SI"/>
              </w:rPr>
            </w:pPr>
            <w:r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  <w:shd w:val="clear" w:color="auto" w:fill="FFFFFF" w:themeFill="background1"/>
          </w:tcPr>
          <w:p w14:paraId="32B10397" w14:textId="11181D0A" w:rsidR="00A912F8" w:rsidRPr="003B2DC8" w:rsidRDefault="003B2DC8" w:rsidP="003B2DC8">
            <w:pPr>
              <w:jc w:val="both"/>
            </w:pPr>
            <w:r w:rsidRPr="00A912F8">
              <w:t>5496232</w:t>
            </w:r>
            <w:r>
              <w:t xml:space="preserve">, </w:t>
            </w:r>
            <w:r w:rsidRPr="00BA6285">
              <w:t>5496214</w:t>
            </w:r>
            <w:r>
              <w:t xml:space="preserve">, </w:t>
            </w:r>
            <w:r w:rsidRPr="00A912F8">
              <w:t>6537179</w:t>
            </w:r>
            <w:r>
              <w:t xml:space="preserve">, </w:t>
            </w:r>
            <w:r w:rsidRPr="00BA6285">
              <w:t>6537181</w:t>
            </w:r>
            <w:r>
              <w:t xml:space="preserve">, </w:t>
            </w:r>
            <w:proofErr w:type="spellStart"/>
            <w:r>
              <w:t>k.o.</w:t>
            </w:r>
            <w:proofErr w:type="spellEnd"/>
            <w:r>
              <w:t xml:space="preserve"> 1444 </w:t>
            </w:r>
            <w:r w:rsidR="000B4516">
              <w:t xml:space="preserve">- </w:t>
            </w:r>
            <w:proofErr w:type="spellStart"/>
            <w:r>
              <w:t>Ajdovec</w:t>
            </w:r>
            <w:proofErr w:type="spellEnd"/>
            <w:r>
              <w:t xml:space="preserve">: </w:t>
            </w:r>
            <w:r w:rsidRPr="00BA6285">
              <w:t>865/4</w:t>
            </w:r>
            <w:r>
              <w:t xml:space="preserve"> </w:t>
            </w:r>
          </w:p>
        </w:tc>
      </w:tr>
      <w:tr w:rsidR="001F692E" w:rsidRPr="009969FA" w14:paraId="595F224E" w14:textId="77777777" w:rsidTr="001257E7">
        <w:tc>
          <w:tcPr>
            <w:tcW w:w="1980" w:type="dxa"/>
            <w:shd w:val="clear" w:color="auto" w:fill="FFFFFF" w:themeFill="background1"/>
          </w:tcPr>
          <w:p w14:paraId="348FE764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Lisec</w:t>
            </w:r>
          </w:p>
        </w:tc>
        <w:tc>
          <w:tcPr>
            <w:tcW w:w="1247" w:type="dxa"/>
            <w:shd w:val="clear" w:color="auto" w:fill="FFFFFF" w:themeFill="background1"/>
          </w:tcPr>
          <w:p w14:paraId="0FACB2B6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2021</w:t>
            </w:r>
          </w:p>
        </w:tc>
        <w:tc>
          <w:tcPr>
            <w:tcW w:w="1417" w:type="dxa"/>
            <w:shd w:val="clear" w:color="auto" w:fill="FFFFFF" w:themeFill="background1"/>
          </w:tcPr>
          <w:p w14:paraId="6F509940" w14:textId="77777777" w:rsidR="001F692E" w:rsidRPr="009969FA" w:rsidRDefault="001F692E" w:rsidP="00F662A3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  <w:shd w:val="clear" w:color="auto" w:fill="FFFFFF" w:themeFill="background1"/>
          </w:tcPr>
          <w:p w14:paraId="021421BE" w14:textId="77777777" w:rsidR="001F692E" w:rsidRPr="009969FA" w:rsidRDefault="001F692E" w:rsidP="00F662A3">
            <w:pPr>
              <w:rPr>
                <w:lang w:val="sl-SI" w:eastAsia="sl-SI"/>
              </w:rPr>
            </w:pPr>
            <w:proofErr w:type="spellStart"/>
            <w:r>
              <w:rPr>
                <w:lang w:val="sl-SI" w:eastAsia="sl-SI"/>
              </w:rPr>
              <w:t>k</w:t>
            </w:r>
            <w:r w:rsidRPr="009969FA">
              <w:rPr>
                <w:lang w:val="sl-SI" w:eastAsia="sl-SI"/>
              </w:rPr>
              <w:t>.</w:t>
            </w:r>
            <w:r>
              <w:rPr>
                <w:lang w:val="sl-SI" w:eastAsia="sl-SI"/>
              </w:rPr>
              <w:t>o</w:t>
            </w:r>
            <w:proofErr w:type="spellEnd"/>
            <w:r w:rsidRPr="009969FA">
              <w:rPr>
                <w:lang w:val="sl-SI" w:eastAsia="sl-SI"/>
              </w:rPr>
              <w:t>. 1430 – Knežja vas:  432/3, 433/2</w:t>
            </w:r>
          </w:p>
        </w:tc>
      </w:tr>
      <w:tr w:rsidR="00B625A3" w:rsidRPr="0083274A" w14:paraId="2CC32D05" w14:textId="77777777" w:rsidTr="001257E7">
        <w:tc>
          <w:tcPr>
            <w:tcW w:w="1980" w:type="dxa"/>
            <w:shd w:val="clear" w:color="auto" w:fill="FFFFFF" w:themeFill="background1"/>
          </w:tcPr>
          <w:p w14:paraId="44ECAB1B" w14:textId="010C1634" w:rsidR="00B625A3" w:rsidRPr="0083274A" w:rsidRDefault="00B625A3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Lisec 1</w:t>
            </w:r>
          </w:p>
        </w:tc>
        <w:tc>
          <w:tcPr>
            <w:tcW w:w="1247" w:type="dxa"/>
            <w:shd w:val="clear" w:color="auto" w:fill="FFFFFF" w:themeFill="background1"/>
          </w:tcPr>
          <w:p w14:paraId="466D143C" w14:textId="1BF00882" w:rsidR="00B625A3" w:rsidRPr="0083274A" w:rsidRDefault="00B625A3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shd w:val="clear" w:color="auto" w:fill="FFFFFF" w:themeFill="background1"/>
          </w:tcPr>
          <w:p w14:paraId="61AE0B13" w14:textId="007C35E5" w:rsidR="00B625A3" w:rsidRPr="0083274A" w:rsidRDefault="00B625A3" w:rsidP="00F662A3">
            <w:pPr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  <w:shd w:val="clear" w:color="auto" w:fill="FFFFFF" w:themeFill="background1"/>
          </w:tcPr>
          <w:p w14:paraId="6CEBCA77" w14:textId="5A10D9EF" w:rsidR="00B625A3" w:rsidRPr="0083274A" w:rsidRDefault="00B625A3" w:rsidP="00F662A3">
            <w:pPr>
              <w:rPr>
                <w:lang w:val="sl-SI" w:eastAsia="sl-SI"/>
              </w:rPr>
            </w:pPr>
            <w:r w:rsidRPr="0083274A">
              <w:rPr>
                <w:lang w:eastAsia="sl-SI"/>
              </w:rPr>
              <w:t xml:space="preserve">4035011, </w:t>
            </w:r>
            <w:r w:rsidRPr="0083274A">
              <w:rPr>
                <w:color w:val="000000" w:themeColor="text1"/>
                <w:lang w:eastAsia="sl-SI"/>
              </w:rPr>
              <w:t>1235092, 4035014</w:t>
            </w:r>
          </w:p>
        </w:tc>
      </w:tr>
      <w:tr w:rsidR="00B625A3" w:rsidRPr="0083274A" w14:paraId="30B68FBD" w14:textId="77777777" w:rsidTr="001257E7">
        <w:tc>
          <w:tcPr>
            <w:tcW w:w="1980" w:type="dxa"/>
            <w:shd w:val="clear" w:color="auto" w:fill="FFFFFF" w:themeFill="background1"/>
          </w:tcPr>
          <w:p w14:paraId="1D08596A" w14:textId="109BD276" w:rsidR="00B625A3" w:rsidRPr="0083274A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Lisec 2</w:t>
            </w:r>
          </w:p>
        </w:tc>
        <w:tc>
          <w:tcPr>
            <w:tcW w:w="1247" w:type="dxa"/>
            <w:shd w:val="clear" w:color="auto" w:fill="FFFFFF" w:themeFill="background1"/>
          </w:tcPr>
          <w:p w14:paraId="645AFBB1" w14:textId="62669CA8" w:rsidR="00B625A3" w:rsidRPr="0083274A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769A62" w14:textId="7B915150" w:rsidR="00B625A3" w:rsidRPr="0083274A" w:rsidRDefault="00B625A3" w:rsidP="00B625A3">
            <w:pPr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 xml:space="preserve">Trebnje </w:t>
            </w:r>
          </w:p>
        </w:tc>
        <w:tc>
          <w:tcPr>
            <w:tcW w:w="3856" w:type="dxa"/>
            <w:shd w:val="clear" w:color="auto" w:fill="FFFFFF" w:themeFill="background1"/>
          </w:tcPr>
          <w:p w14:paraId="0E0D565B" w14:textId="79E86732" w:rsidR="00B625A3" w:rsidRPr="0083274A" w:rsidRDefault="00B625A3" w:rsidP="00B625A3">
            <w:pPr>
              <w:rPr>
                <w:lang w:val="sl-SI" w:eastAsia="sl-SI"/>
              </w:rPr>
            </w:pPr>
            <w:proofErr w:type="spellStart"/>
            <w:r w:rsidRPr="0083274A">
              <w:rPr>
                <w:lang w:val="sl-SI" w:eastAsia="sl-SI"/>
              </w:rPr>
              <w:t>k.o</w:t>
            </w:r>
            <w:proofErr w:type="spellEnd"/>
            <w:r w:rsidR="004D4417" w:rsidRPr="0083274A">
              <w:rPr>
                <w:lang w:val="sl-SI" w:eastAsia="sl-SI"/>
              </w:rPr>
              <w:t>.</w:t>
            </w:r>
            <w:r w:rsidRPr="0083274A">
              <w:rPr>
                <w:lang w:val="sl-SI" w:eastAsia="sl-SI"/>
              </w:rPr>
              <w:t xml:space="preserve"> 1430 – Knežja vas: </w:t>
            </w:r>
            <w:r w:rsidRPr="0083274A">
              <w:rPr>
                <w:rFonts w:cs="Arial"/>
                <w:szCs w:val="20"/>
                <w:lang w:val="sl-SI"/>
              </w:rPr>
              <w:t>179/1</w:t>
            </w:r>
          </w:p>
        </w:tc>
      </w:tr>
      <w:tr w:rsidR="00B625A3" w:rsidRPr="0083274A" w14:paraId="001A77BD" w14:textId="77777777" w:rsidTr="001257E7">
        <w:tc>
          <w:tcPr>
            <w:tcW w:w="1980" w:type="dxa"/>
            <w:shd w:val="clear" w:color="auto" w:fill="FFFFFF" w:themeFill="background1"/>
          </w:tcPr>
          <w:p w14:paraId="31B3F197" w14:textId="77777777" w:rsidR="00B625A3" w:rsidRPr="0083274A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Gornje Orle</w:t>
            </w:r>
          </w:p>
        </w:tc>
        <w:tc>
          <w:tcPr>
            <w:tcW w:w="1247" w:type="dxa"/>
            <w:shd w:val="clear" w:color="auto" w:fill="FFFFFF" w:themeFill="background1"/>
          </w:tcPr>
          <w:p w14:paraId="5F4803DF" w14:textId="77777777" w:rsidR="00B625A3" w:rsidRPr="0083274A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2024</w:t>
            </w:r>
          </w:p>
        </w:tc>
        <w:tc>
          <w:tcPr>
            <w:tcW w:w="1417" w:type="dxa"/>
            <w:shd w:val="clear" w:color="auto" w:fill="FFFFFF" w:themeFill="background1"/>
          </w:tcPr>
          <w:p w14:paraId="68C96FEE" w14:textId="77777777" w:rsidR="00B625A3" w:rsidRPr="0083274A" w:rsidRDefault="00B625A3" w:rsidP="00B625A3">
            <w:pPr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 xml:space="preserve">Sevnica </w:t>
            </w:r>
          </w:p>
        </w:tc>
        <w:tc>
          <w:tcPr>
            <w:tcW w:w="3856" w:type="dxa"/>
            <w:shd w:val="clear" w:color="auto" w:fill="FFFFFF" w:themeFill="background1"/>
          </w:tcPr>
          <w:p w14:paraId="12D7E936" w14:textId="77777777" w:rsidR="00B625A3" w:rsidRPr="0083274A" w:rsidRDefault="00B625A3" w:rsidP="00B625A3">
            <w:pPr>
              <w:rPr>
                <w:lang w:val="sl-SI" w:eastAsia="sl-SI"/>
              </w:rPr>
            </w:pPr>
            <w:r w:rsidRPr="0083274A">
              <w:rPr>
                <w:rFonts w:cs="Arial"/>
                <w:szCs w:val="20"/>
                <w:lang w:val="sl-SI"/>
              </w:rPr>
              <w:t>4284559, 4288821</w:t>
            </w:r>
          </w:p>
        </w:tc>
      </w:tr>
      <w:tr w:rsidR="00B625A3" w:rsidRPr="0083274A" w14:paraId="1A776C0E" w14:textId="77777777" w:rsidTr="001257E7">
        <w:tc>
          <w:tcPr>
            <w:tcW w:w="1980" w:type="dxa"/>
            <w:shd w:val="clear" w:color="auto" w:fill="FFFFFF" w:themeFill="background1"/>
          </w:tcPr>
          <w:p w14:paraId="12704D34" w14:textId="77777777" w:rsidR="00B625A3" w:rsidRPr="0083274A" w:rsidRDefault="00B625A3" w:rsidP="00B625A3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Ledina</w:t>
            </w:r>
          </w:p>
        </w:tc>
        <w:tc>
          <w:tcPr>
            <w:tcW w:w="1247" w:type="dxa"/>
            <w:shd w:val="clear" w:color="auto" w:fill="FFFFFF" w:themeFill="background1"/>
          </w:tcPr>
          <w:p w14:paraId="794E7890" w14:textId="3C8C66F7" w:rsidR="00B625A3" w:rsidRPr="0083274A" w:rsidRDefault="00B625A3" w:rsidP="00B625A3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202</w:t>
            </w:r>
            <w:r w:rsidR="00935E36" w:rsidRPr="0083274A">
              <w:rPr>
                <w:color w:val="000000" w:themeColor="text1"/>
                <w:lang w:val="sl-SI" w:eastAsia="sl-SI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</w:tcPr>
          <w:p w14:paraId="52742F1E" w14:textId="77777777" w:rsidR="00B625A3" w:rsidRPr="0083274A" w:rsidRDefault="00B625A3" w:rsidP="00B625A3">
            <w:pPr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Sevnica</w:t>
            </w:r>
          </w:p>
        </w:tc>
        <w:tc>
          <w:tcPr>
            <w:tcW w:w="3856" w:type="dxa"/>
            <w:shd w:val="clear" w:color="auto" w:fill="FFFFFF" w:themeFill="background1"/>
          </w:tcPr>
          <w:p w14:paraId="4E407939" w14:textId="50387E96" w:rsidR="00B625A3" w:rsidRPr="0083274A" w:rsidRDefault="00B625A3" w:rsidP="00B625A3">
            <w:pPr>
              <w:rPr>
                <w:rFonts w:cs="Arial"/>
                <w:color w:val="000000" w:themeColor="text1"/>
                <w:szCs w:val="20"/>
                <w:lang w:val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344313</w:t>
            </w:r>
          </w:p>
        </w:tc>
      </w:tr>
      <w:tr w:rsidR="00B961C3" w:rsidRPr="0083274A" w14:paraId="4D1175D0" w14:textId="77777777" w:rsidTr="001257E7">
        <w:tc>
          <w:tcPr>
            <w:tcW w:w="1980" w:type="dxa"/>
            <w:shd w:val="clear" w:color="auto" w:fill="FFFFFF" w:themeFill="background1"/>
          </w:tcPr>
          <w:p w14:paraId="7E00CA72" w14:textId="7526AF52" w:rsidR="00B961C3" w:rsidRPr="0083274A" w:rsidRDefault="00B961C3" w:rsidP="00B625A3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Ledina 1</w:t>
            </w:r>
          </w:p>
        </w:tc>
        <w:tc>
          <w:tcPr>
            <w:tcW w:w="1247" w:type="dxa"/>
            <w:shd w:val="clear" w:color="auto" w:fill="FFFFFF" w:themeFill="background1"/>
          </w:tcPr>
          <w:p w14:paraId="7F637930" w14:textId="7336C96B" w:rsidR="00B961C3" w:rsidRPr="0083274A" w:rsidRDefault="00B961C3" w:rsidP="00B625A3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2025</w:t>
            </w:r>
          </w:p>
        </w:tc>
        <w:tc>
          <w:tcPr>
            <w:tcW w:w="1417" w:type="dxa"/>
            <w:shd w:val="clear" w:color="auto" w:fill="FFFFFF" w:themeFill="background1"/>
          </w:tcPr>
          <w:p w14:paraId="262D175B" w14:textId="0B95CD71" w:rsidR="00B961C3" w:rsidRPr="0083274A" w:rsidRDefault="00B961C3" w:rsidP="00B625A3">
            <w:pPr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Sevnica</w:t>
            </w:r>
          </w:p>
        </w:tc>
        <w:tc>
          <w:tcPr>
            <w:tcW w:w="3856" w:type="dxa"/>
            <w:shd w:val="clear" w:color="auto" w:fill="FFFFFF" w:themeFill="background1"/>
          </w:tcPr>
          <w:p w14:paraId="2AE5CDB5" w14:textId="50718685" w:rsidR="00B961C3" w:rsidRPr="0083274A" w:rsidRDefault="00B961C3" w:rsidP="00B625A3">
            <w:pPr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116384</w:t>
            </w:r>
          </w:p>
        </w:tc>
      </w:tr>
      <w:tr w:rsidR="00B625A3" w:rsidRPr="009969FA" w14:paraId="476F3981" w14:textId="77777777" w:rsidTr="001257E7">
        <w:tc>
          <w:tcPr>
            <w:tcW w:w="1980" w:type="dxa"/>
            <w:shd w:val="clear" w:color="auto" w:fill="FFFFFF" w:themeFill="background1"/>
          </w:tcPr>
          <w:p w14:paraId="72792196" w14:textId="77777777" w:rsidR="00B625A3" w:rsidRPr="0083274A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Grabrovec</w:t>
            </w:r>
          </w:p>
        </w:tc>
        <w:tc>
          <w:tcPr>
            <w:tcW w:w="1247" w:type="dxa"/>
            <w:shd w:val="clear" w:color="auto" w:fill="FFFFFF" w:themeFill="background1"/>
          </w:tcPr>
          <w:p w14:paraId="2C0A62CB" w14:textId="77777777" w:rsidR="00B625A3" w:rsidRPr="0083274A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2023, razširitev in zmanjšanje 2024</w:t>
            </w:r>
          </w:p>
        </w:tc>
        <w:tc>
          <w:tcPr>
            <w:tcW w:w="1417" w:type="dxa"/>
            <w:shd w:val="clear" w:color="auto" w:fill="FFFFFF" w:themeFill="background1"/>
          </w:tcPr>
          <w:p w14:paraId="257CBD6B" w14:textId="77777777" w:rsidR="00B625A3" w:rsidRPr="0083274A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shd w:val="clear" w:color="auto" w:fill="FFFFFF" w:themeFill="background1"/>
          </w:tcPr>
          <w:p w14:paraId="3D7B8A23" w14:textId="77777777" w:rsidR="00B625A3" w:rsidRPr="004D2DCD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 xml:space="preserve">1072824, </w:t>
            </w:r>
            <w:bookmarkStart w:id="2" w:name="_Hlk179437347"/>
            <w:r w:rsidRPr="0083274A">
              <w:rPr>
                <w:lang w:val="sl-SI" w:eastAsia="sl-SI"/>
              </w:rPr>
              <w:t>2221356</w:t>
            </w:r>
            <w:bookmarkEnd w:id="2"/>
          </w:p>
        </w:tc>
      </w:tr>
      <w:tr w:rsidR="00B961C3" w:rsidRPr="00885A99" w14:paraId="7D7550F1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42D0" w14:textId="77777777" w:rsidR="00B961C3" w:rsidRPr="0083274A" w:rsidRDefault="00B961C3" w:rsidP="002B5CE3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Grabrovec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E7DF" w14:textId="77777777" w:rsidR="00B961C3" w:rsidRPr="004D2DCD" w:rsidRDefault="00B961C3" w:rsidP="002B5CE3">
            <w:pPr>
              <w:tabs>
                <w:tab w:val="left" w:pos="3402"/>
              </w:tabs>
              <w:rPr>
                <w:lang w:val="sl-SI" w:eastAsia="sl-SI"/>
              </w:rPr>
            </w:pPr>
            <w:r w:rsidRPr="004D2DCD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4CB3" w14:textId="77777777" w:rsidR="00B961C3" w:rsidRPr="004D2DCD" w:rsidRDefault="00B961C3" w:rsidP="002B5CE3">
            <w:pPr>
              <w:tabs>
                <w:tab w:val="left" w:pos="3402"/>
              </w:tabs>
              <w:rPr>
                <w:lang w:val="sl-SI" w:eastAsia="sl-SI"/>
              </w:rPr>
            </w:pPr>
            <w:r w:rsidRPr="004D2DCD"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3E14" w14:textId="77777777" w:rsidR="00B961C3" w:rsidRPr="004D2DCD" w:rsidRDefault="00B961C3" w:rsidP="002B5CE3">
            <w:pPr>
              <w:tabs>
                <w:tab w:val="left" w:pos="3402"/>
              </w:tabs>
              <w:rPr>
                <w:lang w:eastAsia="sl-SI"/>
              </w:rPr>
            </w:pPr>
            <w:r w:rsidRPr="004D2DCD">
              <w:rPr>
                <w:lang w:eastAsia="sl-SI"/>
              </w:rPr>
              <w:t>4986098, 4295175, 6492515</w:t>
            </w:r>
          </w:p>
        </w:tc>
      </w:tr>
      <w:tr w:rsidR="00B625A3" w:rsidRPr="009969FA" w14:paraId="13478985" w14:textId="77777777" w:rsidTr="00DF7814">
        <w:tc>
          <w:tcPr>
            <w:tcW w:w="1980" w:type="dxa"/>
          </w:tcPr>
          <w:p w14:paraId="10FDED12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Brezovica pri Metliki</w:t>
            </w:r>
          </w:p>
        </w:tc>
        <w:tc>
          <w:tcPr>
            <w:tcW w:w="1247" w:type="dxa"/>
          </w:tcPr>
          <w:p w14:paraId="787C91E5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5DF5ED89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</w:tcPr>
          <w:p w14:paraId="3EA6779D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bookmarkStart w:id="3" w:name="_Hlk179437186"/>
            <w:r w:rsidRPr="00855972">
              <w:rPr>
                <w:lang w:val="sl-SI" w:eastAsia="sl-SI"/>
              </w:rPr>
              <w:t>4443066</w:t>
            </w:r>
            <w:r>
              <w:rPr>
                <w:lang w:val="sl-SI" w:eastAsia="sl-SI"/>
              </w:rPr>
              <w:t xml:space="preserve"> </w:t>
            </w:r>
            <w:bookmarkEnd w:id="3"/>
          </w:p>
        </w:tc>
      </w:tr>
      <w:tr w:rsidR="00B625A3" w:rsidRPr="009969FA" w14:paraId="55849B3F" w14:textId="77777777" w:rsidTr="00DF7814">
        <w:tc>
          <w:tcPr>
            <w:tcW w:w="1980" w:type="dxa"/>
          </w:tcPr>
          <w:p w14:paraId="3A7371BB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Perudina</w:t>
            </w:r>
          </w:p>
        </w:tc>
        <w:tc>
          <w:tcPr>
            <w:tcW w:w="1247" w:type="dxa"/>
          </w:tcPr>
          <w:p w14:paraId="79DEF888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79F1854B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</w:tcPr>
          <w:p w14:paraId="4193933E" w14:textId="77777777" w:rsidR="00B625A3" w:rsidRPr="00855972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3491">
              <w:rPr>
                <w:lang w:val="sl-SI" w:eastAsia="sl-SI"/>
              </w:rPr>
              <w:t>3192517</w:t>
            </w:r>
          </w:p>
        </w:tc>
      </w:tr>
      <w:tr w:rsidR="00B625A3" w:rsidRPr="009969FA" w14:paraId="30899E22" w14:textId="77777777" w:rsidTr="00DF7814">
        <w:tc>
          <w:tcPr>
            <w:tcW w:w="1980" w:type="dxa"/>
          </w:tcPr>
          <w:p w14:paraId="118C2A93" w14:textId="71D90F0F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Perudina 1</w:t>
            </w:r>
          </w:p>
        </w:tc>
        <w:tc>
          <w:tcPr>
            <w:tcW w:w="1247" w:type="dxa"/>
          </w:tcPr>
          <w:p w14:paraId="494A00A0" w14:textId="201E2A0C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</w:tcPr>
          <w:p w14:paraId="3706CEF2" w14:textId="6882A263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</w:tcPr>
          <w:p w14:paraId="1B3DE512" w14:textId="4DAB7608" w:rsidR="00B625A3" w:rsidRPr="008B3491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AD0D57">
              <w:rPr>
                <w:color w:val="000000" w:themeColor="text1"/>
                <w:lang w:eastAsia="sl-SI"/>
              </w:rPr>
              <w:t>983255</w:t>
            </w:r>
          </w:p>
        </w:tc>
      </w:tr>
      <w:tr w:rsidR="00B625A3" w:rsidRPr="009969FA" w14:paraId="2A4EAE45" w14:textId="77777777" w:rsidTr="00DF7814">
        <w:tc>
          <w:tcPr>
            <w:tcW w:w="1980" w:type="dxa"/>
          </w:tcPr>
          <w:p w14:paraId="5B44A50A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Vinica</w:t>
            </w:r>
          </w:p>
        </w:tc>
        <w:tc>
          <w:tcPr>
            <w:tcW w:w="1247" w:type="dxa"/>
          </w:tcPr>
          <w:p w14:paraId="737C52B6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037E0768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</w:tcPr>
          <w:p w14:paraId="14EEDADB" w14:textId="5CFC825A" w:rsidR="00B625A3" w:rsidRPr="008B3491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5924112, 2506119, k.o.1563</w:t>
            </w:r>
            <w:r w:rsidR="003E3703">
              <w:rPr>
                <w:lang w:val="sl-SI" w:eastAsia="sl-SI"/>
              </w:rPr>
              <w:t xml:space="preserve"> </w:t>
            </w:r>
            <w:r w:rsidR="003E3703">
              <w:rPr>
                <w:rFonts w:cs="Arial"/>
                <w:szCs w:val="20"/>
                <w:lang w:val="sl-SI" w:eastAsia="sl-SI"/>
              </w:rPr>
              <w:t xml:space="preserve">– </w:t>
            </w:r>
            <w:r>
              <w:rPr>
                <w:lang w:val="sl-SI" w:eastAsia="sl-SI"/>
              </w:rPr>
              <w:t>Vinica: 1398/1</w:t>
            </w:r>
          </w:p>
        </w:tc>
      </w:tr>
      <w:tr w:rsidR="00B625A3" w:rsidRPr="009969FA" w14:paraId="71077BD2" w14:textId="77777777" w:rsidTr="00DF7814">
        <w:tc>
          <w:tcPr>
            <w:tcW w:w="1980" w:type="dxa"/>
          </w:tcPr>
          <w:p w14:paraId="27805513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Hrib pri Cerovcu</w:t>
            </w:r>
          </w:p>
        </w:tc>
        <w:tc>
          <w:tcPr>
            <w:tcW w:w="1247" w:type="dxa"/>
          </w:tcPr>
          <w:p w14:paraId="014C82BD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2023, razširitev 2024</w:t>
            </w:r>
          </w:p>
        </w:tc>
        <w:tc>
          <w:tcPr>
            <w:tcW w:w="1417" w:type="dxa"/>
          </w:tcPr>
          <w:p w14:paraId="6F402F0D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3856" w:type="dxa"/>
          </w:tcPr>
          <w:p w14:paraId="0C59EDE1" w14:textId="7777777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062F94">
              <w:rPr>
                <w:lang w:val="sl-SI" w:eastAsia="sl-SI"/>
              </w:rPr>
              <w:t>4294726</w:t>
            </w:r>
            <w:r>
              <w:rPr>
                <w:lang w:val="sl-SI" w:eastAsia="sl-SI"/>
              </w:rPr>
              <w:t xml:space="preserve">, </w:t>
            </w:r>
            <w:r w:rsidRPr="00062F94">
              <w:rPr>
                <w:lang w:val="sl-SI" w:eastAsia="sl-SI"/>
              </w:rPr>
              <w:t>3217010</w:t>
            </w:r>
            <w:r>
              <w:rPr>
                <w:lang w:val="sl-SI" w:eastAsia="sl-SI"/>
              </w:rPr>
              <w:t xml:space="preserve">, </w:t>
            </w:r>
            <w:bookmarkStart w:id="4" w:name="_Hlk179437276"/>
            <w:r>
              <w:rPr>
                <w:lang w:val="sl-SI" w:eastAsia="sl-SI"/>
              </w:rPr>
              <w:t xml:space="preserve">4445085 </w:t>
            </w:r>
            <w:bookmarkEnd w:id="4"/>
          </w:p>
        </w:tc>
      </w:tr>
      <w:tr w:rsidR="00B625A3" w:rsidRPr="009969FA" w14:paraId="5B1254FA" w14:textId="77777777" w:rsidTr="001257E7">
        <w:tc>
          <w:tcPr>
            <w:tcW w:w="1980" w:type="dxa"/>
            <w:shd w:val="clear" w:color="auto" w:fill="FFFFFF" w:themeFill="background1"/>
          </w:tcPr>
          <w:p w14:paraId="4EEBECA4" w14:textId="737BB85C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lastRenderedPageBreak/>
              <w:t>Hrib pri Cerovcu 1</w:t>
            </w:r>
          </w:p>
        </w:tc>
        <w:tc>
          <w:tcPr>
            <w:tcW w:w="1247" w:type="dxa"/>
            <w:shd w:val="clear" w:color="auto" w:fill="FFFFFF" w:themeFill="background1"/>
          </w:tcPr>
          <w:p w14:paraId="4BE23C00" w14:textId="2F0B6C69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shd w:val="clear" w:color="auto" w:fill="FFFFFF" w:themeFill="background1"/>
          </w:tcPr>
          <w:p w14:paraId="41249F78" w14:textId="5715FA12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3856" w:type="dxa"/>
            <w:shd w:val="clear" w:color="auto" w:fill="FFFFFF" w:themeFill="background1"/>
          </w:tcPr>
          <w:p w14:paraId="3506A5C5" w14:textId="555BEBAE" w:rsidR="00B625A3" w:rsidRPr="00062F94" w:rsidRDefault="00331974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129B9">
              <w:rPr>
                <w:rFonts w:cs="Arial"/>
                <w:szCs w:val="20"/>
                <w:lang w:val="sl-SI"/>
              </w:rPr>
              <w:t>273296</w:t>
            </w:r>
          </w:p>
        </w:tc>
      </w:tr>
      <w:tr w:rsidR="00B625A3" w:rsidRPr="008B69F4" w14:paraId="3D9600B8" w14:textId="77777777" w:rsidTr="001257E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25677C" w14:textId="77777777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Gradišče pri Trebnjem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91586C" w14:textId="2E675A9F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  <w:p w14:paraId="05FFC68F" w14:textId="0B74AD9F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razširitev 2025</w:t>
            </w:r>
            <w:r w:rsidR="00EB2996">
              <w:rPr>
                <w:lang w:val="sl-SI" w:eastAsia="sl-SI"/>
              </w:rPr>
              <w:t>, razširitev 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710C81" w14:textId="77777777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F97F50" w14:textId="55E42A98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DF7814">
              <w:rPr>
                <w:lang w:val="sl-SI" w:eastAsia="sl-SI"/>
              </w:rPr>
              <w:t xml:space="preserve">5926538, </w:t>
            </w:r>
            <w:r w:rsidRPr="00DF7814">
              <w:rPr>
                <w:lang w:eastAsia="sl-SI"/>
              </w:rPr>
              <w:t xml:space="preserve">1816734, 4286703, 1805424, 6508068, </w:t>
            </w:r>
            <w:proofErr w:type="spellStart"/>
            <w:r w:rsidRPr="008B69F4">
              <w:rPr>
                <w:lang w:val="sl-SI" w:eastAsia="sl-SI"/>
              </w:rPr>
              <w:t>k.o</w:t>
            </w:r>
            <w:proofErr w:type="spellEnd"/>
            <w:r w:rsidRPr="008B69F4">
              <w:rPr>
                <w:lang w:val="sl-SI" w:eastAsia="sl-SI"/>
              </w:rPr>
              <w:t>.</w:t>
            </w:r>
            <w:r w:rsidR="003E3703">
              <w:rPr>
                <w:lang w:val="sl-SI" w:eastAsia="sl-SI"/>
              </w:rPr>
              <w:t xml:space="preserve"> </w:t>
            </w:r>
            <w:r w:rsidRPr="008B69F4">
              <w:rPr>
                <w:lang w:val="sl-SI" w:eastAsia="sl-SI"/>
              </w:rPr>
              <w:t xml:space="preserve">1418 </w:t>
            </w:r>
            <w:r w:rsidR="007B0E4C">
              <w:rPr>
                <w:rFonts w:cs="Arial"/>
                <w:szCs w:val="20"/>
                <w:lang w:val="sl-SI" w:eastAsia="sl-SI"/>
              </w:rPr>
              <w:t>–</w:t>
            </w:r>
            <w:r w:rsidR="007B0E4C">
              <w:rPr>
                <w:lang w:val="sl-SI" w:eastAsia="sl-SI"/>
              </w:rPr>
              <w:t xml:space="preserve"> </w:t>
            </w:r>
            <w:r w:rsidRPr="008B69F4">
              <w:rPr>
                <w:lang w:val="sl-SI" w:eastAsia="sl-SI"/>
              </w:rPr>
              <w:t>Lukovek</w:t>
            </w:r>
            <w:r>
              <w:rPr>
                <w:lang w:val="sl-SI" w:eastAsia="sl-SI"/>
              </w:rPr>
              <w:t xml:space="preserve">: </w:t>
            </w:r>
            <w:r w:rsidRPr="008B69F4">
              <w:rPr>
                <w:lang w:val="sl-SI" w:eastAsia="sl-SI"/>
              </w:rPr>
              <w:t>3305/1</w:t>
            </w:r>
            <w:r w:rsidR="00EB2996">
              <w:rPr>
                <w:lang w:val="sl-SI" w:eastAsia="sl-SI"/>
              </w:rPr>
              <w:t xml:space="preserve">, </w:t>
            </w:r>
            <w:r w:rsidR="00EB2996" w:rsidRPr="00EB2996">
              <w:rPr>
                <w:lang w:val="sl-SI" w:eastAsia="sl-SI"/>
              </w:rPr>
              <w:t>4289017</w:t>
            </w:r>
            <w:r w:rsidRPr="008B69F4">
              <w:rPr>
                <w:lang w:val="sl-SI" w:eastAsia="sl-SI"/>
              </w:rPr>
              <w:t xml:space="preserve">  </w:t>
            </w:r>
          </w:p>
        </w:tc>
      </w:tr>
      <w:tr w:rsidR="00B625A3" w:rsidRPr="008B69F4" w14:paraId="58549B6F" w14:textId="77777777" w:rsidTr="001257E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C61351" w14:textId="4D2483E0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Segonje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DFDC53" w14:textId="123C6BCE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142415" w14:textId="62166F38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Škocjan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B921DC" w14:textId="69F8B725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5556479</w:t>
            </w:r>
          </w:p>
        </w:tc>
      </w:tr>
      <w:tr w:rsidR="00B625A3" w:rsidRPr="008B69F4" w14:paraId="5BBA2C70" w14:textId="77777777" w:rsidTr="001257E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4D3BBF" w14:textId="709C7D89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Apnenik pri Boštanju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F9D378" w14:textId="429DE25B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328E91" w14:textId="7C69EC58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9420C6" w14:textId="5BF8BEE4" w:rsidR="00B625A3" w:rsidRPr="008B69F4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494DC1">
              <w:rPr>
                <w:rFonts w:cs="Arial"/>
                <w:szCs w:val="20"/>
                <w:lang w:val="sl-SI"/>
              </w:rPr>
              <w:t>4406552</w:t>
            </w:r>
          </w:p>
        </w:tc>
      </w:tr>
      <w:tr w:rsidR="00B625A3" w:rsidRPr="008B69F4" w14:paraId="726BB8AB" w14:textId="77777777" w:rsidTr="001257E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C9BDDD" w14:textId="25091F0B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Studenec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859224" w14:textId="13E9B5AE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443429" w14:textId="4D9820A0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91F4DD" w14:textId="64A4DF84" w:rsidR="00B625A3" w:rsidRPr="00494DC1" w:rsidRDefault="00B625A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494DC1">
              <w:rPr>
                <w:rFonts w:cs="Arial"/>
                <w:szCs w:val="20"/>
                <w:lang w:val="sl-SI"/>
              </w:rPr>
              <w:t>5917796</w:t>
            </w:r>
          </w:p>
        </w:tc>
      </w:tr>
      <w:tr w:rsidR="00B625A3" w:rsidRPr="008B69F4" w14:paraId="1E8A6B74" w14:textId="77777777" w:rsidTr="001257E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77C0F5" w14:textId="7A440AE7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Drožanje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26CCA" w14:textId="1F01D5B9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846FE7" w14:textId="47458DF9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C5C7AF" w14:textId="1F63449E" w:rsidR="00B625A3" w:rsidRPr="00494DC1" w:rsidRDefault="00B625A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494DC1">
              <w:rPr>
                <w:rFonts w:cs="Arial"/>
                <w:szCs w:val="20"/>
                <w:lang w:val="sl-SI"/>
              </w:rPr>
              <w:t>4830933</w:t>
            </w:r>
          </w:p>
        </w:tc>
      </w:tr>
      <w:tr w:rsidR="00B625A3" w:rsidRPr="008B69F4" w14:paraId="0C5E6E9A" w14:textId="77777777" w:rsidTr="001257E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4903AD" w14:textId="5E504734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Šmaver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EE913" w14:textId="6323E455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E066F5" w14:textId="3C051C35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DA6B98" w14:textId="0DA76435" w:rsidR="00B625A3" w:rsidRPr="00494DC1" w:rsidRDefault="003E370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proofErr w:type="spellStart"/>
            <w:r>
              <w:rPr>
                <w:rFonts w:cs="Arial"/>
                <w:szCs w:val="20"/>
              </w:rPr>
              <w:t>k.o.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="00B625A3" w:rsidRPr="00494DC1">
              <w:rPr>
                <w:rFonts w:cs="Arial"/>
                <w:szCs w:val="20"/>
              </w:rPr>
              <w:t>1432</w:t>
            </w:r>
            <w:r w:rsidR="00B625A3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 w:rsidR="00B625A3">
              <w:rPr>
                <w:rFonts w:cs="Arial"/>
                <w:szCs w:val="20"/>
              </w:rPr>
              <w:t>Korita</w:t>
            </w:r>
            <w:proofErr w:type="spellEnd"/>
            <w:r w:rsidR="00B625A3">
              <w:rPr>
                <w:rFonts w:cs="Arial"/>
                <w:szCs w:val="20"/>
              </w:rPr>
              <w:t xml:space="preserve">: 296/3, </w:t>
            </w:r>
            <w:r w:rsidR="00B625A3" w:rsidRPr="00494DC1">
              <w:rPr>
                <w:rFonts w:cs="Arial"/>
                <w:szCs w:val="20"/>
              </w:rPr>
              <w:t>297/1</w:t>
            </w:r>
            <w:r w:rsidR="00B625A3">
              <w:rPr>
                <w:rFonts w:cs="Arial"/>
                <w:szCs w:val="20"/>
              </w:rPr>
              <w:t xml:space="preserve"> </w:t>
            </w:r>
          </w:p>
        </w:tc>
      </w:tr>
      <w:tr w:rsidR="0075744D" w:rsidRPr="008B69F4" w14:paraId="181C4C96" w14:textId="77777777" w:rsidTr="001257E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B4282A" w14:textId="2CC2AC7F" w:rsidR="0075744D" w:rsidRDefault="0075744D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Šmaver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75B809" w14:textId="29A46B25" w:rsidR="0075744D" w:rsidRDefault="0075744D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2216F3" w14:textId="3DF5A280" w:rsidR="0075744D" w:rsidRDefault="0075744D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72E69" w14:textId="52716A65" w:rsidR="0075744D" w:rsidRDefault="0075744D" w:rsidP="00B625A3">
            <w:pPr>
              <w:tabs>
                <w:tab w:val="left" w:pos="3402"/>
              </w:tabs>
              <w:rPr>
                <w:rFonts w:cs="Arial"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t>k.o.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Pr="00494DC1">
              <w:rPr>
                <w:rFonts w:cs="Arial"/>
                <w:szCs w:val="20"/>
              </w:rPr>
              <w:t>1432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>
              <w:rPr>
                <w:rFonts w:cs="Arial"/>
                <w:szCs w:val="20"/>
              </w:rPr>
              <w:t>Korita</w:t>
            </w:r>
            <w:proofErr w:type="spellEnd"/>
            <w:r>
              <w:rPr>
                <w:rFonts w:cs="Arial"/>
                <w:szCs w:val="20"/>
              </w:rPr>
              <w:t>: 320</w:t>
            </w:r>
          </w:p>
        </w:tc>
      </w:tr>
      <w:tr w:rsidR="00B625A3" w:rsidRPr="008B69F4" w14:paraId="2705EFB9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AC57" w14:textId="29ACB0CD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Mala Sela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73BF" w14:textId="25EACE10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6709" w14:textId="0D4E2092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BFD5" w14:textId="69BBF654" w:rsidR="00B625A3" w:rsidRDefault="00B625A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494DC1">
              <w:rPr>
                <w:rFonts w:cs="Arial"/>
                <w:szCs w:val="20"/>
              </w:rPr>
              <w:t>3150140</w:t>
            </w:r>
            <w:r>
              <w:rPr>
                <w:rFonts w:cs="Arial"/>
                <w:szCs w:val="20"/>
              </w:rPr>
              <w:t xml:space="preserve">, </w:t>
            </w:r>
            <w:proofErr w:type="spellStart"/>
            <w:r>
              <w:rPr>
                <w:rFonts w:cs="Arial"/>
                <w:szCs w:val="20"/>
              </w:rPr>
              <w:t>k.o.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Pr="00A37055">
              <w:rPr>
                <w:rFonts w:cs="Arial"/>
                <w:szCs w:val="20"/>
              </w:rPr>
              <w:t xml:space="preserve">1552 </w:t>
            </w:r>
            <w:r w:rsidR="003E3703"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 w:rsidRPr="00A37055">
              <w:rPr>
                <w:rFonts w:cs="Arial"/>
                <w:szCs w:val="20"/>
              </w:rPr>
              <w:t>Adlešiči</w:t>
            </w:r>
            <w:proofErr w:type="spellEnd"/>
            <w:r>
              <w:rPr>
                <w:rFonts w:cs="Arial"/>
                <w:szCs w:val="20"/>
              </w:rPr>
              <w:t xml:space="preserve">: </w:t>
            </w:r>
            <w:r w:rsidRPr="00A37055">
              <w:rPr>
                <w:rFonts w:cs="Arial"/>
                <w:szCs w:val="20"/>
              </w:rPr>
              <w:t>3042/5</w:t>
            </w:r>
          </w:p>
        </w:tc>
      </w:tr>
      <w:tr w:rsidR="00B625A3" w:rsidRPr="008B69F4" w14:paraId="7477FBB0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A8F6" w14:textId="35BB6336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Podklanec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B204" w14:textId="4026E02A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3CB0" w14:textId="2040F313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FE75" w14:textId="75724C3F" w:rsidR="00B625A3" w:rsidRPr="00063AD2" w:rsidRDefault="00B625A3" w:rsidP="00B625A3">
            <w:pPr>
              <w:jc w:val="both"/>
              <w:rPr>
                <w:lang w:eastAsia="sl-SI"/>
              </w:rPr>
            </w:pPr>
            <w:proofErr w:type="spellStart"/>
            <w:r w:rsidRPr="00536E4C">
              <w:rPr>
                <w:rFonts w:cs="Arial"/>
                <w:szCs w:val="20"/>
              </w:rPr>
              <w:t>k.o.</w:t>
            </w:r>
            <w:proofErr w:type="spellEnd"/>
            <w:r w:rsidRPr="00536E4C">
              <w:rPr>
                <w:rFonts w:cs="Arial"/>
                <w:szCs w:val="20"/>
              </w:rPr>
              <w:t xml:space="preserve"> 1563 </w:t>
            </w:r>
            <w:r w:rsidR="003E3703">
              <w:rPr>
                <w:rFonts w:cs="Arial"/>
                <w:szCs w:val="20"/>
                <w:lang w:val="sl-SI" w:eastAsia="sl-SI"/>
              </w:rPr>
              <w:t xml:space="preserve">– </w:t>
            </w:r>
            <w:r w:rsidRPr="00536E4C">
              <w:rPr>
                <w:rFonts w:cs="Arial"/>
                <w:szCs w:val="20"/>
              </w:rPr>
              <w:t>Vinica</w:t>
            </w:r>
            <w:r>
              <w:rPr>
                <w:rFonts w:cs="Arial"/>
                <w:szCs w:val="20"/>
              </w:rPr>
              <w:t xml:space="preserve">: </w:t>
            </w:r>
            <w:r w:rsidRPr="00536E4C">
              <w:rPr>
                <w:rFonts w:cs="Arial"/>
                <w:szCs w:val="20"/>
              </w:rPr>
              <w:t>1255</w:t>
            </w:r>
            <w:r>
              <w:rPr>
                <w:rFonts w:cs="Arial"/>
                <w:szCs w:val="20"/>
              </w:rPr>
              <w:t>,</w:t>
            </w:r>
            <w:r w:rsidRPr="00536E4C">
              <w:rPr>
                <w:rFonts w:cs="Arial"/>
                <w:szCs w:val="20"/>
              </w:rPr>
              <w:t xml:space="preserve"> 1256</w:t>
            </w:r>
            <w:r w:rsidR="00C42A43">
              <w:rPr>
                <w:rFonts w:cs="Arial"/>
                <w:szCs w:val="20"/>
              </w:rPr>
              <w:t xml:space="preserve">; </w:t>
            </w:r>
            <w:r w:rsidRPr="00536E4C">
              <w:rPr>
                <w:rFonts w:cs="Arial"/>
                <w:szCs w:val="20"/>
              </w:rPr>
              <w:t xml:space="preserve">5924111 </w:t>
            </w:r>
          </w:p>
          <w:p w14:paraId="057F01E2" w14:textId="77777777" w:rsidR="00B625A3" w:rsidRDefault="00B625A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</w:p>
        </w:tc>
      </w:tr>
      <w:tr w:rsidR="00B625A3" w:rsidRPr="008B69F4" w14:paraId="643D65A7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054C" w14:textId="11A6B28F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Tanča Gora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29BA" w14:textId="596249B2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7461" w14:textId="2E240E03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5C5F" w14:textId="0433E11A" w:rsidR="00B625A3" w:rsidRDefault="00B625A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D56BC7">
              <w:rPr>
                <w:rFonts w:cs="Arial"/>
                <w:szCs w:val="20"/>
              </w:rPr>
              <w:t>2508445</w:t>
            </w:r>
          </w:p>
        </w:tc>
      </w:tr>
      <w:tr w:rsidR="00B625A3" w:rsidRPr="008B69F4" w14:paraId="6E46437D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4F1E" w14:textId="33A74C5A" w:rsidR="00B625A3" w:rsidRPr="007614C8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7614C8">
              <w:rPr>
                <w:lang w:val="sl-SI" w:eastAsia="sl-SI"/>
              </w:rPr>
              <w:t>Tanča Gora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F601" w14:textId="6969BC38" w:rsidR="00B625A3" w:rsidRPr="007614C8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7614C8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88D7" w14:textId="7C3021E1" w:rsidR="00B625A3" w:rsidRPr="007614C8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 w:rsidRPr="007614C8"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58FA" w14:textId="4B830B0C" w:rsidR="00B625A3" w:rsidRPr="007614C8" w:rsidRDefault="00C42A43" w:rsidP="00B625A3">
            <w:pPr>
              <w:tabs>
                <w:tab w:val="left" w:pos="3402"/>
              </w:tabs>
              <w:rPr>
                <w:rFonts w:cs="Arial"/>
                <w:szCs w:val="20"/>
              </w:rPr>
            </w:pPr>
            <w:proofErr w:type="spellStart"/>
            <w:r w:rsidRPr="007614C8">
              <w:rPr>
                <w:rFonts w:cs="Arial"/>
                <w:szCs w:val="20"/>
              </w:rPr>
              <w:t>k.o.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="00FC6958">
              <w:rPr>
                <w:rFonts w:cs="Arial"/>
                <w:szCs w:val="20"/>
              </w:rPr>
              <w:t>1549</w:t>
            </w:r>
            <w:r w:rsidR="003E3703"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>
              <w:rPr>
                <w:rFonts w:cs="Arial"/>
                <w:szCs w:val="20"/>
              </w:rPr>
              <w:t>Tanča</w:t>
            </w:r>
            <w:proofErr w:type="spellEnd"/>
            <w:r>
              <w:rPr>
                <w:rFonts w:cs="Arial"/>
                <w:szCs w:val="20"/>
              </w:rPr>
              <w:t xml:space="preserve"> Gora:</w:t>
            </w:r>
            <w:r w:rsidRPr="007614C8">
              <w:rPr>
                <w:rFonts w:cs="Arial"/>
                <w:szCs w:val="20"/>
              </w:rPr>
              <w:t xml:space="preserve"> </w:t>
            </w:r>
            <w:r w:rsidR="00B625A3" w:rsidRPr="007614C8">
              <w:rPr>
                <w:rFonts w:cs="Arial"/>
                <w:szCs w:val="20"/>
              </w:rPr>
              <w:t xml:space="preserve">2144/1 </w:t>
            </w:r>
          </w:p>
        </w:tc>
      </w:tr>
      <w:tr w:rsidR="00B625A3" w:rsidRPr="008B69F4" w14:paraId="75A6CCB3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7C2C" w14:textId="0BC1768E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Miliči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4FF7" w14:textId="543FC274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A878" w14:textId="7F20946F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F975" w14:textId="1CE06E86" w:rsidR="00B625A3" w:rsidRDefault="00B625A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D56BC7">
              <w:rPr>
                <w:lang w:eastAsia="sl-SI"/>
              </w:rPr>
              <w:t>6026493</w:t>
            </w:r>
          </w:p>
        </w:tc>
      </w:tr>
      <w:tr w:rsidR="00B625A3" w:rsidRPr="008B69F4" w14:paraId="0FE04587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F728" w14:textId="14859CA2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Podzemelj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792E" w14:textId="59466F62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D262" w14:textId="039B120B" w:rsidR="00B625A3" w:rsidRDefault="00B625A3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D4B8" w14:textId="314E076F" w:rsidR="00B625A3" w:rsidRDefault="00B625A3" w:rsidP="00B625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AD0D57">
              <w:rPr>
                <w:color w:val="000000" w:themeColor="text1"/>
                <w:lang w:eastAsia="sl-SI"/>
              </w:rPr>
              <w:t>2224386</w:t>
            </w:r>
          </w:p>
        </w:tc>
      </w:tr>
      <w:tr w:rsidR="00645C22" w:rsidRPr="008B69F4" w14:paraId="5D549238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607F" w14:textId="7C4C6BDB" w:rsidR="00645C22" w:rsidRDefault="00645C22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BADC" w14:textId="6925B547" w:rsidR="00645C22" w:rsidRDefault="00645C22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51C8" w14:textId="42216FD4" w:rsidR="00645C22" w:rsidRDefault="00645C22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208D" w14:textId="041BC67A" w:rsidR="00645C22" w:rsidRPr="00AD0D57" w:rsidRDefault="00645C22" w:rsidP="00B625A3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 w:rsidRPr="00645C22">
              <w:rPr>
                <w:color w:val="000000" w:themeColor="text1"/>
                <w:lang w:eastAsia="sl-SI"/>
              </w:rPr>
              <w:t>4287612</w:t>
            </w:r>
          </w:p>
        </w:tc>
      </w:tr>
      <w:tr w:rsidR="002A4FA7" w:rsidRPr="008B69F4" w14:paraId="47B69CB7" w14:textId="77777777" w:rsidTr="00DF7814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C59B" w14:textId="3B3C94DA" w:rsidR="002A4FA7" w:rsidRDefault="002A4FA7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Gornja Lokvica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A7EB" w14:textId="47BC49DD" w:rsidR="002A4FA7" w:rsidRDefault="002A4FA7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CFB2" w14:textId="58730EFD" w:rsidR="002A4FA7" w:rsidRDefault="00C44336" w:rsidP="00B625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93BD" w14:textId="6103A405" w:rsidR="002A4FA7" w:rsidRPr="00645C22" w:rsidRDefault="00C44336" w:rsidP="00B625A3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 w:rsidRPr="00C44336">
              <w:rPr>
                <w:color w:val="000000" w:themeColor="text1"/>
                <w:lang w:eastAsia="sl-SI"/>
              </w:rPr>
              <w:t>1159986</w:t>
            </w:r>
          </w:p>
        </w:tc>
      </w:tr>
      <w:tr w:rsidR="002978C0" w:rsidRPr="008B69F4" w14:paraId="00695963" w14:textId="77777777" w:rsidTr="002978C0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865FE31" w14:textId="537A797B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rStyle w:val="esrinumericvalue"/>
              </w:rPr>
              <w:t>Gornja</w:t>
            </w:r>
            <w:proofErr w:type="spellEnd"/>
            <w:r>
              <w:rPr>
                <w:rStyle w:val="esrinumericvalue"/>
              </w:rPr>
              <w:t xml:space="preserve"> </w:t>
            </w:r>
            <w:proofErr w:type="spellStart"/>
            <w:r>
              <w:rPr>
                <w:rStyle w:val="esrinumericvalue"/>
              </w:rPr>
              <w:t>Lokvica</w:t>
            </w:r>
            <w:proofErr w:type="spellEnd"/>
            <w:r>
              <w:rPr>
                <w:rStyle w:val="esrinumericvalue"/>
              </w:rPr>
              <w:t xml:space="preserve">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BD590BD" w14:textId="49582096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B1E9513" w14:textId="54E6FA5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F49E1D3" w14:textId="3C1E2835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 w:rsidRPr="000140DB">
              <w:t>3683281</w:t>
            </w:r>
          </w:p>
        </w:tc>
      </w:tr>
      <w:tr w:rsidR="002978C0" w:rsidRPr="008B69F4" w14:paraId="68DB4482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EDFA" w14:textId="3C64052C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Prešna</w:t>
            </w:r>
            <w:proofErr w:type="spellEnd"/>
            <w:r>
              <w:t xml:space="preserve"> Loka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69E2" w14:textId="4FFCE72E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E9AD" w14:textId="0D35B136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853C" w14:textId="0D1FFF08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t>211312, 3141134</w:t>
            </w:r>
          </w:p>
        </w:tc>
      </w:tr>
      <w:tr w:rsidR="002978C0" w:rsidRPr="008B69F4" w14:paraId="06AC9B15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BDEB" w14:textId="00EF4E99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Prešna</w:t>
            </w:r>
            <w:proofErr w:type="spellEnd"/>
            <w:r>
              <w:t xml:space="preserve"> Loka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B8EF" w14:textId="20C4F8CB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9D7E" w14:textId="5C8A12C0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9736" w14:textId="20176CA8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286365, </w:t>
            </w:r>
            <w:r w:rsidRPr="007E7FA9">
              <w:rPr>
                <w:rStyle w:val="esrinumericvalue"/>
              </w:rPr>
              <w:t>4290602</w:t>
            </w:r>
          </w:p>
        </w:tc>
      </w:tr>
      <w:tr w:rsidR="002978C0" w:rsidRPr="008B69F4" w14:paraId="5D21BE2A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DE59" w14:textId="1A7868D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Prešna</w:t>
            </w:r>
            <w:proofErr w:type="spellEnd"/>
            <w:r>
              <w:t xml:space="preserve"> Loka 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A83E" w14:textId="408E7322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16EF" w14:textId="4F652B77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A272" w14:textId="0182F4E4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819835, </w:t>
            </w:r>
            <w:proofErr w:type="spellStart"/>
            <w:r>
              <w:rPr>
                <w:rStyle w:val="esrinumericvalue"/>
              </w:rPr>
              <w:t>k.o.</w:t>
            </w:r>
            <w:proofErr w:type="spellEnd"/>
            <w:r>
              <w:rPr>
                <w:rStyle w:val="esrinumericvalue"/>
              </w:rPr>
              <w:t xml:space="preserve"> 1371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 w:rsidRPr="007E7FA9">
              <w:rPr>
                <w:rStyle w:val="esrinumericvalue"/>
              </w:rPr>
              <w:t>Metni</w:t>
            </w:r>
            <w:proofErr w:type="spellEnd"/>
            <w:r w:rsidRPr="007E7FA9">
              <w:rPr>
                <w:rStyle w:val="esrinumericvalue"/>
              </w:rPr>
              <w:t xml:space="preserve"> </w:t>
            </w:r>
            <w:proofErr w:type="spellStart"/>
            <w:r w:rsidRPr="007E7FA9">
              <w:rPr>
                <w:rStyle w:val="esrinumericvalue"/>
              </w:rPr>
              <w:t>Vrh</w:t>
            </w:r>
            <w:proofErr w:type="spellEnd"/>
            <w:r>
              <w:rPr>
                <w:rStyle w:val="esrinumericvalue"/>
              </w:rPr>
              <w:t xml:space="preserve">: </w:t>
            </w:r>
            <w:r w:rsidRPr="007E7FA9">
              <w:rPr>
                <w:rStyle w:val="esrinumericvalue"/>
              </w:rPr>
              <w:t xml:space="preserve">1167/3 </w:t>
            </w:r>
            <w:proofErr w:type="spellStart"/>
            <w:r w:rsidRPr="007E7FA9">
              <w:rPr>
                <w:rStyle w:val="esrinumericvalue"/>
              </w:rPr>
              <w:t>k.o.</w:t>
            </w:r>
            <w:proofErr w:type="spellEnd"/>
            <w:r w:rsidRPr="007E7FA9">
              <w:rPr>
                <w:rStyle w:val="esrinumericvalue"/>
              </w:rPr>
              <w:t xml:space="preserve"> </w:t>
            </w:r>
            <w:r>
              <w:rPr>
                <w:rStyle w:val="esrinumericvalue"/>
              </w:rPr>
              <w:t xml:space="preserve">1172/3 </w:t>
            </w:r>
          </w:p>
        </w:tc>
      </w:tr>
      <w:tr w:rsidR="002978C0" w:rsidRPr="008B69F4" w14:paraId="136857AB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456A" w14:textId="6EB710E9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rStyle w:val="esrinumericvalue"/>
              </w:rPr>
              <w:t>Čanje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D9B5" w14:textId="5E82F1D8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EBAA" w14:textId="7810AC0F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BCC9" w14:textId="6BA5B09B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t xml:space="preserve">6056675, 4154046, </w:t>
            </w:r>
            <w:proofErr w:type="spellStart"/>
            <w:r>
              <w:t>k.o</w:t>
            </w:r>
            <w:proofErr w:type="spellEnd"/>
            <w:r>
              <w:t xml:space="preserve"> 1373 </w:t>
            </w:r>
            <w:proofErr w:type="spellStart"/>
            <w:r>
              <w:t>Žigrski</w:t>
            </w:r>
            <w:proofErr w:type="spellEnd"/>
            <w:r>
              <w:t xml:space="preserve"> </w:t>
            </w:r>
            <w:proofErr w:type="spellStart"/>
            <w:r>
              <w:t>Vrh</w:t>
            </w:r>
            <w:proofErr w:type="spellEnd"/>
            <w:r>
              <w:t>: 1105/2</w:t>
            </w:r>
          </w:p>
        </w:tc>
      </w:tr>
      <w:tr w:rsidR="002978C0" w:rsidRPr="008B69F4" w14:paraId="50ABB78C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3A75" w14:textId="31987C71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Drožanje</w:t>
            </w:r>
            <w:proofErr w:type="spellEnd"/>
            <w:r>
              <w:t xml:space="preserve">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64E9" w14:textId="5B265EE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0048" w14:textId="19FCE68F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A87E" w14:textId="1864D681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t>5690947, 4069953, 6472176</w:t>
            </w:r>
          </w:p>
        </w:tc>
      </w:tr>
      <w:tr w:rsidR="002978C0" w:rsidRPr="008B69F4" w14:paraId="383D523E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8E12" w14:textId="4CA4208F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Krajna</w:t>
            </w:r>
            <w:proofErr w:type="spellEnd"/>
            <w:r>
              <w:t xml:space="preserve"> Brda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05D5" w14:textId="66231CBF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862F" w14:textId="2015BC4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8FB1" w14:textId="742F6439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298111, </w:t>
            </w:r>
            <w:r w:rsidRPr="007E7FA9">
              <w:rPr>
                <w:rStyle w:val="esrinumericvalue"/>
              </w:rPr>
              <w:t>298113</w:t>
            </w:r>
          </w:p>
        </w:tc>
      </w:tr>
      <w:tr w:rsidR="002978C0" w:rsidRPr="008B69F4" w14:paraId="60EC42CE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D923" w14:textId="74332BE6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rStyle w:val="esrinumericvalue"/>
              </w:rPr>
              <w:t>Krajna</w:t>
            </w:r>
            <w:proofErr w:type="spellEnd"/>
            <w:r>
              <w:rPr>
                <w:rStyle w:val="esrinumericvalue"/>
              </w:rPr>
              <w:t xml:space="preserve"> Brda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FF2A" w14:textId="2155F041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B404" w14:textId="500E0AA4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DB6A" w14:textId="576D8364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5596456, </w:t>
            </w:r>
            <w:r w:rsidRPr="0060020C">
              <w:rPr>
                <w:rStyle w:val="esrinumericvalue"/>
              </w:rPr>
              <w:t>18703</w:t>
            </w:r>
          </w:p>
        </w:tc>
      </w:tr>
      <w:tr w:rsidR="002978C0" w:rsidRPr="008B69F4" w14:paraId="66EDE8EF" w14:textId="77777777" w:rsidTr="00EB299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4711" w14:textId="2C7F9C81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rStyle w:val="esrinumericvalue"/>
              </w:rPr>
              <w:t>Jankoviči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2254" w14:textId="2C68546B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D179" w14:textId="1847B095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EA71" w14:textId="491D8AB5" w:rsidR="002978C0" w:rsidRPr="00C44336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1074002, 6114541, </w:t>
            </w:r>
            <w:r>
              <w:t xml:space="preserve">6448205, 4445179, </w:t>
            </w:r>
            <w:proofErr w:type="spellStart"/>
            <w:r>
              <w:t>k.o.</w:t>
            </w:r>
            <w:proofErr w:type="spellEnd"/>
            <w:r>
              <w:t xml:space="preserve"> 1545 – </w:t>
            </w:r>
            <w:proofErr w:type="spellStart"/>
            <w:r>
              <w:t>Bedenj</w:t>
            </w:r>
            <w:proofErr w:type="spellEnd"/>
            <w:r>
              <w:t>: 796</w:t>
            </w:r>
          </w:p>
        </w:tc>
      </w:tr>
      <w:tr w:rsidR="002978C0" w:rsidRPr="008B69F4" w14:paraId="6172B8F2" w14:textId="77777777" w:rsidTr="00F7498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CE7A76B" w14:textId="2324AA47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proofErr w:type="spellStart"/>
            <w:r>
              <w:rPr>
                <w:rStyle w:val="esrinumericvalue"/>
              </w:rPr>
              <w:t>Jankoviči</w:t>
            </w:r>
            <w:proofErr w:type="spellEnd"/>
            <w:r>
              <w:rPr>
                <w:rStyle w:val="esrinumericvalue"/>
              </w:rPr>
              <w:t xml:space="preserve">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E0E6793" w14:textId="33825D4A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9A8329D" w14:textId="2A3C4F99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4AAA46D" w14:textId="68C329F4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r w:rsidRPr="00F74988">
              <w:rPr>
                <w:rStyle w:val="esrinumericvalue"/>
              </w:rPr>
              <w:t>6528990</w:t>
            </w:r>
          </w:p>
        </w:tc>
      </w:tr>
      <w:tr w:rsidR="002978C0" w:rsidRPr="009969FA" w14:paraId="6B4A9035" w14:textId="77777777" w:rsidTr="00811AA9">
        <w:tc>
          <w:tcPr>
            <w:tcW w:w="1980" w:type="dxa"/>
            <w:shd w:val="clear" w:color="auto" w:fill="E7E6E6" w:themeFill="background2"/>
          </w:tcPr>
          <w:p w14:paraId="5A192497" w14:textId="0D76420E" w:rsidR="002978C0" w:rsidRPr="009969FA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Mali Lipovec</w:t>
            </w:r>
          </w:p>
        </w:tc>
        <w:tc>
          <w:tcPr>
            <w:tcW w:w="1247" w:type="dxa"/>
            <w:shd w:val="clear" w:color="auto" w:fill="E7E6E6" w:themeFill="background2"/>
          </w:tcPr>
          <w:p w14:paraId="119D8CE6" w14:textId="77777777" w:rsidR="002978C0" w:rsidRPr="009969FA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shd w:val="clear" w:color="auto" w:fill="E7E6E6" w:themeFill="background2"/>
          </w:tcPr>
          <w:p w14:paraId="64331770" w14:textId="77777777" w:rsidR="002978C0" w:rsidRPr="009969FA" w:rsidRDefault="002978C0" w:rsidP="001257E7">
            <w:pPr>
              <w:shd w:val="clear" w:color="auto" w:fill="FFFFFF" w:themeFill="background1"/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  <w:shd w:val="clear" w:color="auto" w:fill="E7E6E6" w:themeFill="background2"/>
          </w:tcPr>
          <w:p w14:paraId="17171342" w14:textId="1DC0DE7D" w:rsidR="002978C0" w:rsidRDefault="002978C0" w:rsidP="001257E7">
            <w:pPr>
              <w:shd w:val="clear" w:color="auto" w:fill="FFFFFF" w:themeFill="background1"/>
              <w:rPr>
                <w:lang w:val="sl-SI" w:eastAsia="sl-SI"/>
              </w:rPr>
            </w:pPr>
            <w:r w:rsidRPr="00FE3A6B">
              <w:t>5714181</w:t>
            </w:r>
            <w:r>
              <w:t xml:space="preserve">, </w:t>
            </w:r>
            <w:proofErr w:type="spellStart"/>
            <w:r>
              <w:t>k.o.</w:t>
            </w:r>
            <w:proofErr w:type="spellEnd"/>
            <w:r>
              <w:t xml:space="preserve"> 1444 - </w:t>
            </w:r>
            <w:proofErr w:type="spellStart"/>
            <w:r>
              <w:t>Ajdovec</w:t>
            </w:r>
            <w:proofErr w:type="spellEnd"/>
            <w:r>
              <w:t xml:space="preserve">: </w:t>
            </w:r>
            <w:r w:rsidRPr="00FE3A6B">
              <w:t>2486/4, 2486/23</w:t>
            </w:r>
            <w:r>
              <w:t>,</w:t>
            </w:r>
            <w:r w:rsidRPr="00FE3A6B">
              <w:t xml:space="preserve"> 2486/95</w:t>
            </w:r>
          </w:p>
        </w:tc>
      </w:tr>
      <w:tr w:rsidR="002978C0" w:rsidRPr="008B69F4" w14:paraId="6FCE582A" w14:textId="77777777" w:rsidTr="00F626D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1CFCF79" w14:textId="5D6946D1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proofErr w:type="spellStart"/>
            <w:r>
              <w:rPr>
                <w:rStyle w:val="esrinumericvalue"/>
              </w:rPr>
              <w:t>Radovica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C571E04" w14:textId="48069869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52736C1" w14:textId="667C616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C6C3F89" w14:textId="7DB8810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r w:rsidRPr="00F626DA">
              <w:rPr>
                <w:rStyle w:val="esrinumericvalue"/>
              </w:rPr>
              <w:t>4132986</w:t>
            </w:r>
          </w:p>
        </w:tc>
      </w:tr>
      <w:tr w:rsidR="002978C0" w:rsidRPr="008B69F4" w14:paraId="3AA47097" w14:textId="77777777" w:rsidTr="00F626D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F8EA5C0" w14:textId="76F166E5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proofErr w:type="spellStart"/>
            <w:r>
              <w:rPr>
                <w:rStyle w:val="esrinumericvalue"/>
              </w:rPr>
              <w:t>Radovica</w:t>
            </w:r>
            <w:proofErr w:type="spellEnd"/>
            <w:r>
              <w:rPr>
                <w:rStyle w:val="esrinumericvalue"/>
              </w:rPr>
              <w:t xml:space="preserve">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E79BFF2" w14:textId="2AA1B4EF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FC570DE" w14:textId="76701C35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487D935" w14:textId="62CCB637" w:rsidR="002978C0" w:rsidRPr="00F626DA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r w:rsidRPr="00F626DA">
              <w:rPr>
                <w:rStyle w:val="esrinumericvalue"/>
              </w:rPr>
              <w:t>3699728</w:t>
            </w:r>
          </w:p>
        </w:tc>
      </w:tr>
      <w:tr w:rsidR="002978C0" w:rsidRPr="008B69F4" w14:paraId="7ECBB009" w14:textId="77777777" w:rsidTr="00F626D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FC5224F" w14:textId="0F3B5994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proofErr w:type="spellStart"/>
            <w:r>
              <w:rPr>
                <w:rStyle w:val="esrinumericvalue"/>
              </w:rPr>
              <w:t>Zemelj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8C1E107" w14:textId="2EBFEBF4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0E2A973" w14:textId="1A7A074B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28B8DCC" w14:textId="054E08E1" w:rsidR="002978C0" w:rsidRPr="00F626DA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r w:rsidRPr="00F74988">
              <w:rPr>
                <w:rStyle w:val="esrinumericvalue"/>
              </w:rPr>
              <w:t xml:space="preserve">4486764  </w:t>
            </w:r>
          </w:p>
        </w:tc>
      </w:tr>
      <w:tr w:rsidR="002978C0" w:rsidRPr="008B69F4" w14:paraId="50021068" w14:textId="77777777" w:rsidTr="00F626D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7A361BB" w14:textId="75869C3D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proofErr w:type="spellStart"/>
            <w:r>
              <w:rPr>
                <w:rStyle w:val="esrinumericvalue"/>
              </w:rPr>
              <w:t>Bereča</w:t>
            </w:r>
            <w:proofErr w:type="spellEnd"/>
            <w:r>
              <w:rPr>
                <w:rStyle w:val="esrinumericvalue"/>
              </w:rPr>
              <w:t xml:space="preserve"> vas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1E8F536" w14:textId="41A35BFD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113EDE4" w14:textId="60162692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499EC10" w14:textId="4A9FA9F2" w:rsidR="002978C0" w:rsidRPr="00F74988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r w:rsidRPr="000140DB">
              <w:rPr>
                <w:rStyle w:val="esrinumericvalue"/>
              </w:rPr>
              <w:t>4043035</w:t>
            </w:r>
          </w:p>
        </w:tc>
      </w:tr>
      <w:tr w:rsidR="002978C0" w:rsidRPr="008B69F4" w14:paraId="58543581" w14:textId="77777777" w:rsidTr="00F626D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FE2DF89" w14:textId="0B6DF576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proofErr w:type="spellStart"/>
            <w:r>
              <w:rPr>
                <w:rStyle w:val="esrinumericvalue"/>
              </w:rPr>
              <w:t>Dolnja</w:t>
            </w:r>
            <w:proofErr w:type="spellEnd"/>
            <w:r>
              <w:rPr>
                <w:rStyle w:val="esrinumericvalue"/>
              </w:rPr>
              <w:t xml:space="preserve"> </w:t>
            </w:r>
            <w:proofErr w:type="spellStart"/>
            <w:r>
              <w:rPr>
                <w:rStyle w:val="esrinumericvalue"/>
              </w:rPr>
              <w:t>Lokvica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DA66B94" w14:textId="4BF8E09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479DA52" w14:textId="28DB04C3" w:rsidR="002978C0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1B92F31" w14:textId="1057DCE9" w:rsidR="002978C0" w:rsidRPr="000140DB" w:rsidRDefault="002978C0" w:rsidP="001257E7">
            <w:pPr>
              <w:shd w:val="clear" w:color="auto" w:fill="FFFFFF" w:themeFill="background1"/>
              <w:tabs>
                <w:tab w:val="left" w:pos="3402"/>
              </w:tabs>
              <w:rPr>
                <w:rStyle w:val="esrinumericvalue"/>
              </w:rPr>
            </w:pPr>
            <w:r w:rsidRPr="002978C0">
              <w:t>330316, 1410528</w:t>
            </w:r>
            <w:r>
              <w:t xml:space="preserve">, </w:t>
            </w:r>
            <w:r w:rsidRPr="002978C0">
              <w:t>403217</w:t>
            </w:r>
          </w:p>
        </w:tc>
      </w:tr>
    </w:tbl>
    <w:p w14:paraId="688522E4" w14:textId="77777777" w:rsidR="001F692E" w:rsidRDefault="001F692E" w:rsidP="001257E7">
      <w:pPr>
        <w:shd w:val="clear" w:color="auto" w:fill="FFFFFF" w:themeFill="background1"/>
        <w:spacing w:line="240" w:lineRule="auto"/>
        <w:rPr>
          <w:rFonts w:cs="Arial"/>
          <w:b/>
          <w:lang w:val="sl-SI"/>
        </w:rPr>
      </w:pPr>
    </w:p>
    <w:p w14:paraId="4DBB3355" w14:textId="77777777" w:rsidR="00885A99" w:rsidRDefault="00885A99" w:rsidP="001F692E">
      <w:pPr>
        <w:spacing w:line="240" w:lineRule="auto"/>
        <w:rPr>
          <w:rFonts w:cs="Arial"/>
          <w:b/>
          <w:lang w:val="sl-SI"/>
        </w:rPr>
      </w:pPr>
    </w:p>
    <w:p w14:paraId="11255E24" w14:textId="77777777" w:rsidR="00DC0298" w:rsidRDefault="00DC0298" w:rsidP="001F692E">
      <w:pPr>
        <w:spacing w:line="240" w:lineRule="auto"/>
        <w:rPr>
          <w:rFonts w:cs="Arial"/>
          <w:b/>
          <w:lang w:val="sl-SI"/>
        </w:rPr>
      </w:pPr>
    </w:p>
    <w:p w14:paraId="75FF154D" w14:textId="77777777" w:rsidR="00EB1BB5" w:rsidRDefault="00EB1BB5" w:rsidP="001F692E">
      <w:pPr>
        <w:spacing w:line="240" w:lineRule="auto"/>
        <w:rPr>
          <w:rFonts w:cs="Arial"/>
          <w:b/>
          <w:lang w:val="sl-SI"/>
        </w:rPr>
      </w:pPr>
    </w:p>
    <w:p w14:paraId="569864CF" w14:textId="77777777" w:rsidR="001F692E" w:rsidRPr="00690518" w:rsidRDefault="001F692E" w:rsidP="00220656">
      <w:pPr>
        <w:pStyle w:val="Odstavekseznama"/>
        <w:numPr>
          <w:ilvl w:val="0"/>
          <w:numId w:val="10"/>
        </w:numPr>
        <w:tabs>
          <w:tab w:val="left" w:pos="284"/>
        </w:tabs>
        <w:contextualSpacing/>
        <w:rPr>
          <w:rFonts w:cs="Arial"/>
          <w:b/>
          <w:lang w:val="sl-SI"/>
        </w:rPr>
      </w:pPr>
      <w:r w:rsidRPr="00690518">
        <w:rPr>
          <w:rFonts w:cs="Arial"/>
          <w:b/>
          <w:lang w:val="sl-SI"/>
        </w:rPr>
        <w:t xml:space="preserve">Razmejeno območje zlate trsne rumenice </w:t>
      </w:r>
      <w:r>
        <w:rPr>
          <w:rFonts w:cs="Arial"/>
          <w:b/>
          <w:lang w:val="sl-SI"/>
        </w:rPr>
        <w:t>v severovzhodni Sloveniji</w:t>
      </w:r>
      <w:r w:rsidRPr="00690518">
        <w:rPr>
          <w:rFonts w:cs="Arial"/>
          <w:b/>
          <w:lang w:val="sl-SI"/>
        </w:rPr>
        <w:t xml:space="preserve"> </w:t>
      </w:r>
    </w:p>
    <w:p w14:paraId="2F604D31" w14:textId="77777777" w:rsidR="001F692E" w:rsidRPr="00690518" w:rsidRDefault="001F692E" w:rsidP="001F692E">
      <w:pPr>
        <w:rPr>
          <w:rFonts w:cs="Arial"/>
          <w:lang w:val="sl-SI"/>
        </w:rPr>
      </w:pPr>
    </w:p>
    <w:p w14:paraId="1C7E0B2C" w14:textId="77777777" w:rsidR="001F692E" w:rsidRPr="00690518" w:rsidRDefault="001F692E" w:rsidP="001F692E">
      <w:pPr>
        <w:rPr>
          <w:rFonts w:cs="Arial"/>
          <w:lang w:val="sl-SI"/>
        </w:rPr>
      </w:pPr>
      <w:r w:rsidRPr="00690518">
        <w:rPr>
          <w:rFonts w:cs="Arial"/>
          <w:lang w:val="sl-SI"/>
        </w:rPr>
        <w:t>Okuženo območje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okuženem območju na Štajerskem in v Prekmurju."/>
      </w:tblPr>
      <w:tblGrid>
        <w:gridCol w:w="1413"/>
        <w:gridCol w:w="7075"/>
      </w:tblGrid>
      <w:tr w:rsidR="001F692E" w:rsidRPr="00690518" w14:paraId="61EC9BA4" w14:textId="77777777" w:rsidTr="00F662A3">
        <w:trPr>
          <w:tblHeader/>
        </w:trPr>
        <w:tc>
          <w:tcPr>
            <w:tcW w:w="1413" w:type="dxa"/>
            <w:tcBorders>
              <w:bottom w:val="single" w:sz="4" w:space="0" w:color="000000"/>
            </w:tcBorders>
          </w:tcPr>
          <w:p w14:paraId="2A7F5D92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7335618F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 xml:space="preserve">Občine </w:t>
            </w:r>
          </w:p>
        </w:tc>
      </w:tr>
      <w:tr w:rsidR="001F692E" w:rsidRPr="00690518" w14:paraId="5FF33163" w14:textId="77777777" w:rsidTr="00F662A3">
        <w:trPr>
          <w:tblHeader/>
        </w:trPr>
        <w:tc>
          <w:tcPr>
            <w:tcW w:w="1413" w:type="dxa"/>
            <w:tcBorders>
              <w:bottom w:val="nil"/>
            </w:tcBorders>
          </w:tcPr>
          <w:p w14:paraId="4D1BC39C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Štajerska in Prekmurje</w:t>
            </w:r>
          </w:p>
        </w:tc>
        <w:tc>
          <w:tcPr>
            <w:tcW w:w="7075" w:type="dxa"/>
          </w:tcPr>
          <w:p w14:paraId="3D2C1A21" w14:textId="7777777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Dobrovnik</w:t>
            </w:r>
            <w:r>
              <w:rPr>
                <w:rFonts w:cs="Arial"/>
                <w:szCs w:val="20"/>
                <w:lang w:val="sl-SI"/>
              </w:rPr>
              <w:t>,</w:t>
            </w:r>
            <w:r w:rsidRPr="00690518">
              <w:rPr>
                <w:rFonts w:cs="Arial"/>
                <w:szCs w:val="20"/>
                <w:lang w:val="sl-SI"/>
              </w:rPr>
              <w:t xml:space="preserve"> Lendava</w:t>
            </w:r>
            <w:r>
              <w:rPr>
                <w:rFonts w:cs="Arial"/>
                <w:szCs w:val="20"/>
                <w:lang w:val="sl-SI"/>
              </w:rPr>
              <w:t xml:space="preserve">, </w:t>
            </w:r>
            <w:r>
              <w:t xml:space="preserve"> </w:t>
            </w:r>
            <w:r w:rsidRPr="00D012F6">
              <w:rPr>
                <w:rFonts w:cs="Arial"/>
                <w:szCs w:val="20"/>
                <w:lang w:val="sl-SI"/>
              </w:rPr>
              <w:t>Beltinci, Tišina, Gornji Petrovci, Šalovci, Moravske Toplice, Murska Sobota, Rogašovci, Turnišče, Kobilje, Kuzma, Puconci, Cankova, Grad, Hodoš, Črenšovci, Odranci, Velika Polana</w:t>
            </w:r>
          </w:p>
        </w:tc>
      </w:tr>
      <w:tr w:rsidR="001F692E" w:rsidRPr="003B5D2B" w14:paraId="007B0F16" w14:textId="77777777" w:rsidTr="00F662A3">
        <w:trPr>
          <w:tblHeader/>
        </w:trPr>
        <w:tc>
          <w:tcPr>
            <w:tcW w:w="1413" w:type="dxa"/>
            <w:tcBorders>
              <w:top w:val="nil"/>
            </w:tcBorders>
          </w:tcPr>
          <w:p w14:paraId="0FBA9529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</w:p>
        </w:tc>
        <w:tc>
          <w:tcPr>
            <w:tcW w:w="7075" w:type="dxa"/>
          </w:tcPr>
          <w:p w14:paraId="03F8F27B" w14:textId="77777777" w:rsidR="001F692E" w:rsidRPr="00144E27" w:rsidRDefault="001F692E" w:rsidP="00F662A3">
            <w:pPr>
              <w:pStyle w:val="Point0"/>
              <w:ind w:left="0" w:firstLine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690518">
              <w:rPr>
                <w:rFonts w:ascii="Arial" w:hAnsi="Arial" w:cs="Arial"/>
                <w:sz w:val="20"/>
                <w:szCs w:val="20"/>
                <w:lang w:val="sl-SI"/>
              </w:rPr>
              <w:t>Trnovska vas, Destrnik, Sveti Jurij ob Ščavnici, Sveti Tomaž,</w:t>
            </w:r>
            <w:r w:rsidRPr="00690518">
              <w:rPr>
                <w:rFonts w:cs="Arial"/>
                <w:szCs w:val="20"/>
                <w:lang w:val="sl-SI"/>
              </w:rPr>
              <w:t xml:space="preserve"> 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>Ljutomer, Ormož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,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 xml:space="preserve"> Razkrižje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 xml:space="preserve">, 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>Središče ob Dravi, Duplek, Lenart, Cerkvenjak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,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 xml:space="preserve"> Pesnica, Šentilj, Sveti Jurij v Slovenskih goricah, Sveta Ana, Apače, Benedikt, Sveta Trojica v Slovenskih goricah, Gornja Radgona, Radenci, Križevci, Veržej, Sveti Andraž v Slovenskih goricah, Juršinci, Ptuj, Dornava, Gorišnica, Miklavž na Dravskem polju, Starše, Kidričevo, Hajdina, Markovci, Hoče-Slivnica, Rače-Fram, Majšperk, Žetale, Podlehnik, Videm, Cirkulane, Zavrč, Poljčane, Makole, Šmarje pri Jelšah, Rogaška Slatina, Rogatec, Podčetrtek, Kozje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,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 xml:space="preserve"> Bistrica ob Sotli</w:t>
            </w:r>
          </w:p>
        </w:tc>
      </w:tr>
    </w:tbl>
    <w:p w14:paraId="0BFE6D87" w14:textId="77777777" w:rsidR="001F692E" w:rsidRDefault="001F692E" w:rsidP="001F692E">
      <w:pPr>
        <w:spacing w:line="240" w:lineRule="auto"/>
        <w:rPr>
          <w:rFonts w:cs="Arial"/>
          <w:lang w:val="sl-SI"/>
        </w:rPr>
      </w:pPr>
    </w:p>
    <w:p w14:paraId="3ABC7FCE" w14:textId="77777777" w:rsidR="001F692E" w:rsidRPr="00690518" w:rsidRDefault="001F692E" w:rsidP="001F692E">
      <w:pPr>
        <w:rPr>
          <w:rFonts w:cs="Arial"/>
          <w:lang w:val="sl-SI"/>
        </w:rPr>
      </w:pPr>
      <w:r>
        <w:rPr>
          <w:rFonts w:cs="Arial"/>
          <w:lang w:val="sl-SI"/>
        </w:rPr>
        <w:t>Varovalni pas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varovalnem pasu na Štajerskem in v Prekmurju."/>
      </w:tblPr>
      <w:tblGrid>
        <w:gridCol w:w="1413"/>
        <w:gridCol w:w="7075"/>
      </w:tblGrid>
      <w:tr w:rsidR="001F692E" w:rsidRPr="00690518" w14:paraId="7FE0729C" w14:textId="77777777" w:rsidTr="00F662A3">
        <w:trPr>
          <w:tblHeader/>
        </w:trPr>
        <w:tc>
          <w:tcPr>
            <w:tcW w:w="1413" w:type="dxa"/>
          </w:tcPr>
          <w:p w14:paraId="6C7FC3CF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7C87C6BE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 xml:space="preserve">Občine </w:t>
            </w:r>
          </w:p>
        </w:tc>
      </w:tr>
      <w:tr w:rsidR="001F692E" w:rsidRPr="003B5D2B" w14:paraId="569B7850" w14:textId="77777777" w:rsidTr="00F662A3">
        <w:trPr>
          <w:tblHeader/>
        </w:trPr>
        <w:tc>
          <w:tcPr>
            <w:tcW w:w="1413" w:type="dxa"/>
          </w:tcPr>
          <w:p w14:paraId="6099DA28" w14:textId="77777777" w:rsidR="001F692E" w:rsidRPr="00690518" w:rsidRDefault="001F692E" w:rsidP="00F662A3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Štajerska in Prekmurje</w:t>
            </w:r>
          </w:p>
        </w:tc>
        <w:tc>
          <w:tcPr>
            <w:tcW w:w="7075" w:type="dxa"/>
          </w:tcPr>
          <w:p w14:paraId="09532ABE" w14:textId="77777777" w:rsidR="001F692E" w:rsidRPr="00690518" w:rsidRDefault="001F692E" w:rsidP="00F662A3">
            <w:pPr>
              <w:suppressAutoHyphens/>
              <w:rPr>
                <w:rFonts w:cs="Arial"/>
                <w:szCs w:val="20"/>
                <w:lang w:val="sl-SI"/>
              </w:rPr>
            </w:pPr>
            <w:r w:rsidRPr="00144E27">
              <w:rPr>
                <w:rFonts w:cs="Arial"/>
                <w:szCs w:val="20"/>
                <w:lang w:val="sl-SI"/>
              </w:rPr>
              <w:t>Maribor, Kungota, Zreče, Oplotnica, Slovenska Bistrica, Vojnik, Slovenske Konjice, Šentjur</w:t>
            </w:r>
          </w:p>
        </w:tc>
      </w:tr>
    </w:tbl>
    <w:p w14:paraId="58F1B141" w14:textId="77777777" w:rsidR="005008F8" w:rsidRDefault="005008F8" w:rsidP="001F692E">
      <w:pPr>
        <w:rPr>
          <w:lang w:val="sl-SI"/>
        </w:rPr>
      </w:pPr>
    </w:p>
    <w:p w14:paraId="75FAFF0C" w14:textId="5688FF11" w:rsidR="001F692E" w:rsidRPr="00BC34F4" w:rsidRDefault="001F692E" w:rsidP="001F692E">
      <w:pPr>
        <w:rPr>
          <w:lang w:val="sl-SI"/>
        </w:rPr>
      </w:pPr>
      <w:r w:rsidRPr="00BC34F4">
        <w:rPr>
          <w:lang w:val="sl-SI"/>
        </w:rPr>
        <w:t>Žarišča okužbe v varovalnem pasu</w:t>
      </w:r>
    </w:p>
    <w:p w14:paraId="39176EAA" w14:textId="77777777" w:rsidR="001F692E" w:rsidRDefault="001F692E" w:rsidP="001F692E">
      <w:pPr>
        <w:rPr>
          <w:u w:val="single"/>
          <w:lang w:val="sl-SI"/>
        </w:rPr>
      </w:pPr>
    </w:p>
    <w:tbl>
      <w:tblPr>
        <w:tblW w:w="85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01"/>
        <w:gridCol w:w="1660"/>
        <w:gridCol w:w="3188"/>
      </w:tblGrid>
      <w:tr w:rsidR="001F692E" w:rsidRPr="006E3E03" w14:paraId="73B1B1CE" w14:textId="77777777" w:rsidTr="00F662A3">
        <w:trPr>
          <w:trHeight w:val="260"/>
          <w:tblHeader/>
        </w:trPr>
        <w:tc>
          <w:tcPr>
            <w:tcW w:w="1985" w:type="dxa"/>
            <w:vMerge w:val="restart"/>
          </w:tcPr>
          <w:p w14:paraId="52FD3A9C" w14:textId="77777777" w:rsidR="001F692E" w:rsidRPr="006E3E03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Žarišče okužbe</w:t>
            </w:r>
          </w:p>
        </w:tc>
        <w:tc>
          <w:tcPr>
            <w:tcW w:w="1701" w:type="dxa"/>
            <w:vMerge w:val="restart"/>
          </w:tcPr>
          <w:p w14:paraId="57BE5E1E" w14:textId="77777777" w:rsidR="001F692E" w:rsidRPr="006E3E03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Leto prve določitve žarišča okužbe in spremembe</w:t>
            </w:r>
          </w:p>
        </w:tc>
        <w:tc>
          <w:tcPr>
            <w:tcW w:w="1660" w:type="dxa"/>
            <w:vMerge w:val="restart"/>
          </w:tcPr>
          <w:p w14:paraId="3D2D90DF" w14:textId="77777777" w:rsidR="001F692E" w:rsidRPr="006E3E03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Občina</w:t>
            </w:r>
          </w:p>
        </w:tc>
        <w:tc>
          <w:tcPr>
            <w:tcW w:w="3188" w:type="dxa"/>
            <w:vMerge w:val="restart"/>
          </w:tcPr>
          <w:p w14:paraId="181B8B0A" w14:textId="77777777" w:rsidR="001F692E" w:rsidRPr="006E3E03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GERK ali parcelna številka in katastrska občina</w:t>
            </w:r>
          </w:p>
        </w:tc>
      </w:tr>
      <w:tr w:rsidR="001F692E" w:rsidRPr="009969FA" w14:paraId="0B247602" w14:textId="77777777" w:rsidTr="00F662A3">
        <w:trPr>
          <w:trHeight w:val="245"/>
          <w:tblHeader/>
        </w:trPr>
        <w:tc>
          <w:tcPr>
            <w:tcW w:w="1985" w:type="dxa"/>
            <w:vMerge/>
            <w:vAlign w:val="center"/>
          </w:tcPr>
          <w:p w14:paraId="02FF2E5D" w14:textId="77777777" w:rsidR="001F692E" w:rsidRPr="009969FA" w:rsidRDefault="001F692E" w:rsidP="00F662A3">
            <w:pPr>
              <w:spacing w:line="256" w:lineRule="auto"/>
              <w:rPr>
                <w:lang w:val="sl-SI" w:eastAsia="sl-SI"/>
              </w:rPr>
            </w:pPr>
          </w:p>
        </w:tc>
        <w:tc>
          <w:tcPr>
            <w:tcW w:w="1701" w:type="dxa"/>
            <w:vMerge/>
            <w:vAlign w:val="center"/>
          </w:tcPr>
          <w:p w14:paraId="12A26973" w14:textId="77777777" w:rsidR="001F692E" w:rsidRPr="009969FA" w:rsidRDefault="001F692E" w:rsidP="00F662A3">
            <w:pPr>
              <w:spacing w:line="256" w:lineRule="auto"/>
              <w:rPr>
                <w:lang w:val="sl-SI" w:eastAsia="sl-SI"/>
              </w:rPr>
            </w:pPr>
          </w:p>
        </w:tc>
        <w:tc>
          <w:tcPr>
            <w:tcW w:w="1660" w:type="dxa"/>
            <w:vMerge/>
            <w:vAlign w:val="center"/>
          </w:tcPr>
          <w:p w14:paraId="7BB41514" w14:textId="77777777" w:rsidR="001F692E" w:rsidRPr="009969FA" w:rsidRDefault="001F692E" w:rsidP="00F662A3">
            <w:pPr>
              <w:spacing w:line="256" w:lineRule="auto"/>
              <w:rPr>
                <w:lang w:val="sl-SI" w:eastAsia="sl-SI"/>
              </w:rPr>
            </w:pPr>
          </w:p>
        </w:tc>
        <w:tc>
          <w:tcPr>
            <w:tcW w:w="3188" w:type="dxa"/>
            <w:vMerge/>
            <w:vAlign w:val="center"/>
          </w:tcPr>
          <w:p w14:paraId="469988DE" w14:textId="77777777" w:rsidR="001F692E" w:rsidRPr="009969FA" w:rsidRDefault="001F692E" w:rsidP="00F662A3">
            <w:pPr>
              <w:spacing w:line="256" w:lineRule="auto"/>
              <w:rPr>
                <w:lang w:val="sl-SI" w:eastAsia="sl-SI"/>
              </w:rPr>
            </w:pPr>
          </w:p>
        </w:tc>
      </w:tr>
      <w:tr w:rsidR="001F692E" w:rsidRPr="009969FA" w14:paraId="24C8786B" w14:textId="77777777" w:rsidTr="00F662A3">
        <w:trPr>
          <w:trHeight w:val="893"/>
        </w:trPr>
        <w:tc>
          <w:tcPr>
            <w:tcW w:w="1985" w:type="dxa"/>
          </w:tcPr>
          <w:p w14:paraId="10CFD789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Počehova</w:t>
            </w:r>
          </w:p>
        </w:tc>
        <w:tc>
          <w:tcPr>
            <w:tcW w:w="1701" w:type="dxa"/>
          </w:tcPr>
          <w:p w14:paraId="108C6E13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2009</w:t>
            </w:r>
          </w:p>
          <w:p w14:paraId="7667976E" w14:textId="497D0A5E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 xml:space="preserve">zmanjšanje </w:t>
            </w:r>
            <w:r w:rsidR="00A0102D">
              <w:rPr>
                <w:lang w:val="sl-SI" w:eastAsia="sl-SI"/>
              </w:rPr>
              <w:t>2</w:t>
            </w:r>
            <w:r w:rsidRPr="009969FA">
              <w:rPr>
                <w:lang w:val="sl-SI" w:eastAsia="sl-SI"/>
              </w:rPr>
              <w:t>014</w:t>
            </w:r>
          </w:p>
        </w:tc>
        <w:tc>
          <w:tcPr>
            <w:tcW w:w="1660" w:type="dxa"/>
          </w:tcPr>
          <w:p w14:paraId="7F295091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6F04C362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3101391, 3101402, 3101373</w:t>
            </w:r>
          </w:p>
        </w:tc>
      </w:tr>
      <w:tr w:rsidR="001F692E" w:rsidRPr="009969FA" w14:paraId="55F2B30C" w14:textId="77777777" w:rsidTr="00F662A3">
        <w:tc>
          <w:tcPr>
            <w:tcW w:w="1985" w:type="dxa"/>
          </w:tcPr>
          <w:p w14:paraId="39C0776A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Nebova</w:t>
            </w:r>
          </w:p>
        </w:tc>
        <w:tc>
          <w:tcPr>
            <w:tcW w:w="1701" w:type="dxa"/>
          </w:tcPr>
          <w:p w14:paraId="27B1EF7B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2017</w:t>
            </w:r>
          </w:p>
        </w:tc>
        <w:tc>
          <w:tcPr>
            <w:tcW w:w="1660" w:type="dxa"/>
          </w:tcPr>
          <w:p w14:paraId="703D1095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71B2083B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1515799, 3577172, 1019337, 4678107</w:t>
            </w:r>
          </w:p>
        </w:tc>
      </w:tr>
      <w:tr w:rsidR="001F692E" w:rsidRPr="009969FA" w14:paraId="5B2201FE" w14:textId="77777777" w:rsidTr="00F662A3">
        <w:tc>
          <w:tcPr>
            <w:tcW w:w="1985" w:type="dxa"/>
          </w:tcPr>
          <w:p w14:paraId="5ACBB7B0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Nebova 1</w:t>
            </w:r>
          </w:p>
        </w:tc>
        <w:tc>
          <w:tcPr>
            <w:tcW w:w="1701" w:type="dxa"/>
          </w:tcPr>
          <w:p w14:paraId="5452BD18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660" w:type="dxa"/>
          </w:tcPr>
          <w:p w14:paraId="052D199D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2E3C51FC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3488693, 3680122, del GERK v občini Maribor: 3488972</w:t>
            </w:r>
          </w:p>
        </w:tc>
      </w:tr>
      <w:tr w:rsidR="001F692E" w:rsidRPr="009969FA" w14:paraId="410D0136" w14:textId="77777777" w:rsidTr="00F662A3">
        <w:tc>
          <w:tcPr>
            <w:tcW w:w="1985" w:type="dxa"/>
          </w:tcPr>
          <w:p w14:paraId="42B3581F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Ruperče</w:t>
            </w:r>
          </w:p>
        </w:tc>
        <w:tc>
          <w:tcPr>
            <w:tcW w:w="1701" w:type="dxa"/>
          </w:tcPr>
          <w:p w14:paraId="754877D9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660" w:type="dxa"/>
          </w:tcPr>
          <w:p w14:paraId="782AB0D2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18CE6532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350682, 372289</w:t>
            </w:r>
          </w:p>
        </w:tc>
      </w:tr>
      <w:tr w:rsidR="001F692E" w:rsidRPr="009969FA" w14:paraId="1F2CD8BD" w14:textId="77777777" w:rsidTr="00F662A3">
        <w:tc>
          <w:tcPr>
            <w:tcW w:w="1985" w:type="dxa"/>
          </w:tcPr>
          <w:p w14:paraId="2AF44A7D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Gradiška</w:t>
            </w:r>
          </w:p>
        </w:tc>
        <w:tc>
          <w:tcPr>
            <w:tcW w:w="1701" w:type="dxa"/>
          </w:tcPr>
          <w:p w14:paraId="78DA5707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660" w:type="dxa"/>
          </w:tcPr>
          <w:p w14:paraId="6B499B88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Kungota</w:t>
            </w:r>
          </w:p>
        </w:tc>
        <w:tc>
          <w:tcPr>
            <w:tcW w:w="3188" w:type="dxa"/>
          </w:tcPr>
          <w:p w14:paraId="01E09125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5835016, 4436399</w:t>
            </w:r>
          </w:p>
        </w:tc>
      </w:tr>
      <w:tr w:rsidR="001F692E" w:rsidRPr="009969FA" w14:paraId="4A2E37C3" w14:textId="77777777" w:rsidTr="00F662A3">
        <w:tc>
          <w:tcPr>
            <w:tcW w:w="1985" w:type="dxa"/>
          </w:tcPr>
          <w:p w14:paraId="16838928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 xml:space="preserve">Hošnica </w:t>
            </w:r>
          </w:p>
        </w:tc>
        <w:tc>
          <w:tcPr>
            <w:tcW w:w="1701" w:type="dxa"/>
          </w:tcPr>
          <w:p w14:paraId="4F317A61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2013</w:t>
            </w:r>
          </w:p>
        </w:tc>
        <w:tc>
          <w:tcPr>
            <w:tcW w:w="1660" w:type="dxa"/>
          </w:tcPr>
          <w:p w14:paraId="3830B394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Slovenska Bistrica, Poljčane</w:t>
            </w:r>
          </w:p>
        </w:tc>
        <w:tc>
          <w:tcPr>
            <w:tcW w:w="3188" w:type="dxa"/>
          </w:tcPr>
          <w:p w14:paraId="3F661486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1945271. 1939627, 3121332, 4282660, 4282666, 5060204, 1949919, 5024787, 4281839, 5106393</w:t>
            </w:r>
          </w:p>
        </w:tc>
      </w:tr>
      <w:tr w:rsidR="001F692E" w:rsidRPr="009969FA" w14:paraId="5E96B195" w14:textId="77777777" w:rsidTr="00F662A3">
        <w:tc>
          <w:tcPr>
            <w:tcW w:w="1985" w:type="dxa"/>
          </w:tcPr>
          <w:p w14:paraId="6A1E20EF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Hošnica 1</w:t>
            </w:r>
          </w:p>
        </w:tc>
        <w:tc>
          <w:tcPr>
            <w:tcW w:w="1701" w:type="dxa"/>
          </w:tcPr>
          <w:p w14:paraId="20E25CA6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</w:t>
            </w:r>
          </w:p>
        </w:tc>
        <w:tc>
          <w:tcPr>
            <w:tcW w:w="1660" w:type="dxa"/>
          </w:tcPr>
          <w:p w14:paraId="27090E65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</w:tcPr>
          <w:p w14:paraId="2179F41D" w14:textId="77777777" w:rsidR="001F692E" w:rsidRPr="009969FA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1611245, 6204775</w:t>
            </w:r>
          </w:p>
        </w:tc>
      </w:tr>
      <w:tr w:rsidR="001F692E" w:rsidRPr="009969FA" w14:paraId="6D8C98D1" w14:textId="77777777" w:rsidTr="00F662A3">
        <w:tc>
          <w:tcPr>
            <w:tcW w:w="1985" w:type="dxa"/>
          </w:tcPr>
          <w:p w14:paraId="5627920B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Vrhole pri Laporju</w:t>
            </w:r>
          </w:p>
        </w:tc>
        <w:tc>
          <w:tcPr>
            <w:tcW w:w="1701" w:type="dxa"/>
          </w:tcPr>
          <w:p w14:paraId="471AA5EF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</w:t>
            </w:r>
          </w:p>
        </w:tc>
        <w:tc>
          <w:tcPr>
            <w:tcW w:w="1660" w:type="dxa"/>
          </w:tcPr>
          <w:p w14:paraId="645C97EA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</w:tcPr>
          <w:p w14:paraId="4F3CE0E5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1653250</w:t>
            </w:r>
          </w:p>
        </w:tc>
      </w:tr>
      <w:tr w:rsidR="001F692E" w:rsidRPr="009969FA" w14:paraId="161B429B" w14:textId="77777777" w:rsidTr="00F662A3">
        <w:tc>
          <w:tcPr>
            <w:tcW w:w="1985" w:type="dxa"/>
          </w:tcPr>
          <w:p w14:paraId="45CF6BC8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lang w:val="sl-SI" w:eastAsia="sl-SI"/>
              </w:rPr>
              <w:t>Prestrež</w:t>
            </w:r>
            <w:proofErr w:type="spellEnd"/>
          </w:p>
        </w:tc>
        <w:tc>
          <w:tcPr>
            <w:tcW w:w="1701" w:type="dxa"/>
          </w:tcPr>
          <w:p w14:paraId="4166BA30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</w:t>
            </w:r>
          </w:p>
        </w:tc>
        <w:tc>
          <w:tcPr>
            <w:tcW w:w="1660" w:type="dxa"/>
          </w:tcPr>
          <w:p w14:paraId="1D0197CF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</w:tcPr>
          <w:p w14:paraId="6129A7E7" w14:textId="77777777" w:rsidR="001F692E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6313587</w:t>
            </w:r>
          </w:p>
        </w:tc>
      </w:tr>
      <w:tr w:rsidR="001F692E" w:rsidRPr="009969FA" w14:paraId="55A2ADD8" w14:textId="77777777" w:rsidTr="00F662A3">
        <w:tc>
          <w:tcPr>
            <w:tcW w:w="1985" w:type="dxa"/>
          </w:tcPr>
          <w:p w14:paraId="2ED6E730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lastRenderedPageBreak/>
              <w:t>Laporje</w:t>
            </w:r>
          </w:p>
        </w:tc>
        <w:tc>
          <w:tcPr>
            <w:tcW w:w="1701" w:type="dxa"/>
          </w:tcPr>
          <w:p w14:paraId="056FDCBB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2013, zmanjšanje 2019</w:t>
            </w:r>
          </w:p>
        </w:tc>
        <w:tc>
          <w:tcPr>
            <w:tcW w:w="1660" w:type="dxa"/>
          </w:tcPr>
          <w:p w14:paraId="2F739F91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Slovenska Bistrica, Poljčane</w:t>
            </w:r>
          </w:p>
        </w:tc>
        <w:tc>
          <w:tcPr>
            <w:tcW w:w="3188" w:type="dxa"/>
          </w:tcPr>
          <w:p w14:paraId="01BD48E8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 xml:space="preserve">4108397, 1939229, 335419, 3197314, 1715940, 4159358, 4795285, 5727108 </w:t>
            </w:r>
          </w:p>
        </w:tc>
      </w:tr>
      <w:tr w:rsidR="008B69F4" w:rsidRPr="008B69F4" w14:paraId="647E6AE4" w14:textId="77777777" w:rsidTr="002977B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6696" w14:textId="77777777" w:rsidR="001F692E" w:rsidRPr="008B69F4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Malečnik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7E48" w14:textId="11572ADD" w:rsidR="001F692E" w:rsidRPr="008B69F4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  <w:r w:rsidR="002D171D" w:rsidRPr="008B69F4">
              <w:rPr>
                <w:lang w:val="sl-SI" w:eastAsia="sl-SI"/>
              </w:rPr>
              <w:t>, razširitev 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5851" w14:textId="77777777" w:rsidR="001F692E" w:rsidRPr="008B69F4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 xml:space="preserve">Maribor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CBD5" w14:textId="6CE34BE9" w:rsidR="001F692E" w:rsidRPr="008B69F4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3139589</w:t>
            </w:r>
            <w:r w:rsidR="006F5B58" w:rsidRPr="008B69F4">
              <w:rPr>
                <w:lang w:val="sl-SI" w:eastAsia="sl-SI"/>
              </w:rPr>
              <w:t xml:space="preserve">, </w:t>
            </w:r>
            <w:proofErr w:type="spellStart"/>
            <w:r w:rsidR="00C42A43" w:rsidRPr="008B69F4">
              <w:rPr>
                <w:lang w:val="sl-SI" w:eastAsia="sl-SI"/>
              </w:rPr>
              <w:t>k.o</w:t>
            </w:r>
            <w:proofErr w:type="spellEnd"/>
            <w:r w:rsidR="00C42A43" w:rsidRPr="008B69F4">
              <w:rPr>
                <w:lang w:val="sl-SI" w:eastAsia="sl-SI"/>
              </w:rPr>
              <w:t>. 650</w:t>
            </w:r>
            <w:r w:rsidR="00EE415D">
              <w:rPr>
                <w:lang w:val="sl-SI" w:eastAsia="sl-SI"/>
              </w:rPr>
              <w:t xml:space="preserve"> </w:t>
            </w:r>
            <w:r w:rsidR="00EE415D">
              <w:rPr>
                <w:rFonts w:cs="Arial"/>
                <w:szCs w:val="20"/>
                <w:lang w:val="sl-SI" w:eastAsia="sl-SI"/>
              </w:rPr>
              <w:t xml:space="preserve">– </w:t>
            </w:r>
            <w:r w:rsidR="00C42A43" w:rsidRPr="008B69F4">
              <w:rPr>
                <w:lang w:val="sl-SI" w:eastAsia="sl-SI"/>
              </w:rPr>
              <w:t>Malečnik</w:t>
            </w:r>
            <w:r w:rsidR="00C42A43">
              <w:rPr>
                <w:lang w:val="sl-SI" w:eastAsia="sl-SI"/>
              </w:rPr>
              <w:t>:</w:t>
            </w:r>
            <w:r w:rsidR="00C42A43" w:rsidRPr="008B69F4">
              <w:rPr>
                <w:lang w:val="sl-SI" w:eastAsia="sl-SI"/>
              </w:rPr>
              <w:t xml:space="preserve"> </w:t>
            </w:r>
            <w:r w:rsidR="006F5B58" w:rsidRPr="008B69F4">
              <w:rPr>
                <w:lang w:val="sl-SI" w:eastAsia="sl-SI"/>
              </w:rPr>
              <w:t xml:space="preserve">164  </w:t>
            </w:r>
          </w:p>
        </w:tc>
      </w:tr>
      <w:tr w:rsidR="001F692E" w:rsidRPr="009969FA" w14:paraId="4EA12679" w14:textId="77777777" w:rsidTr="001F692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95BA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Stolni vrh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E5CC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AC28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6DB2" w14:textId="77777777" w:rsidR="001F692E" w:rsidRPr="00D10CC2" w:rsidRDefault="001F692E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368753</w:t>
            </w:r>
          </w:p>
        </w:tc>
      </w:tr>
      <w:tr w:rsidR="008B69F4" w:rsidRPr="008B69F4" w14:paraId="2173917B" w14:textId="77777777" w:rsidTr="002977B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0911" w14:textId="0F82E390" w:rsidR="00AF5955" w:rsidRPr="008B69F4" w:rsidRDefault="00AF5955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Tinjska Gora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B07D" w14:textId="4C648252" w:rsidR="00AF5955" w:rsidRPr="008B69F4" w:rsidRDefault="00AF5955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60AF" w14:textId="710BEA32" w:rsidR="00AF5955" w:rsidRPr="008B69F4" w:rsidRDefault="00AF5955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F909" w14:textId="212899BB" w:rsidR="00AF5955" w:rsidRPr="008B69F4" w:rsidRDefault="006A1CBD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 xml:space="preserve">4057623, </w:t>
            </w:r>
            <w:r w:rsidR="004E6987" w:rsidRPr="008B69F4">
              <w:rPr>
                <w:lang w:eastAsia="sl-SI"/>
              </w:rPr>
              <w:t xml:space="preserve">4446736, </w:t>
            </w:r>
            <w:bookmarkStart w:id="5" w:name="_Hlk207805180"/>
            <w:r w:rsidRPr="008B69F4">
              <w:rPr>
                <w:lang w:eastAsia="sl-SI"/>
              </w:rPr>
              <w:t>4445583,</w:t>
            </w:r>
            <w:r w:rsidR="004E6987" w:rsidRPr="008B69F4">
              <w:rPr>
                <w:lang w:eastAsia="sl-SI"/>
              </w:rPr>
              <w:t xml:space="preserve"> 4057622,</w:t>
            </w:r>
            <w:r w:rsidRPr="008B69F4">
              <w:rPr>
                <w:lang w:eastAsia="sl-SI"/>
              </w:rPr>
              <w:t xml:space="preserve"> 5840704</w:t>
            </w:r>
            <w:bookmarkEnd w:id="5"/>
          </w:p>
        </w:tc>
      </w:tr>
      <w:tr w:rsidR="008B69F4" w:rsidRPr="008B69F4" w14:paraId="6417B904" w14:textId="77777777" w:rsidTr="002977B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5688" w14:textId="467E3875" w:rsidR="006A1CBD" w:rsidRPr="008B69F4" w:rsidRDefault="006A1CBD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Vrhole pri Slovenskih Konjicah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81DC" w14:textId="4BBB2F56" w:rsidR="006A1CBD" w:rsidRPr="008B69F4" w:rsidRDefault="006A1CBD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C8B0" w14:textId="2FCEAC6F" w:rsidR="006A1CBD" w:rsidRPr="008B69F4" w:rsidRDefault="006A1CBD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96EC" w14:textId="0A9356DE" w:rsidR="006F5B58" w:rsidRPr="008B69F4" w:rsidRDefault="006A1CBD" w:rsidP="006F5B58">
            <w:pPr>
              <w:rPr>
                <w:rFonts w:cs="Arial"/>
                <w:lang w:val="sl-SI"/>
              </w:rPr>
            </w:pPr>
            <w:r w:rsidRPr="008B69F4">
              <w:rPr>
                <w:lang w:eastAsia="sl-SI"/>
              </w:rPr>
              <w:t>4058439</w:t>
            </w:r>
            <w:r w:rsidR="006F5B58" w:rsidRPr="008B69F4">
              <w:rPr>
                <w:lang w:eastAsia="sl-SI"/>
              </w:rPr>
              <w:t>,</w:t>
            </w:r>
            <w:r w:rsidR="006F5B58" w:rsidRPr="008B69F4">
              <w:rPr>
                <w:lang w:val="sl-SI" w:eastAsia="sl-SI"/>
              </w:rPr>
              <w:t xml:space="preserve"> 5599485, 1528167</w:t>
            </w:r>
            <w:r w:rsidR="00C42A43">
              <w:rPr>
                <w:lang w:val="sl-SI" w:eastAsia="sl-SI"/>
              </w:rPr>
              <w:t xml:space="preserve">, </w:t>
            </w:r>
            <w:r w:rsidR="006F5B58" w:rsidRPr="008B69F4">
              <w:rPr>
                <w:lang w:val="sl-SI" w:eastAsia="sl-SI"/>
              </w:rPr>
              <w:t>1939011</w:t>
            </w:r>
          </w:p>
          <w:p w14:paraId="21BCD3D8" w14:textId="42DACE00" w:rsidR="006A1CBD" w:rsidRPr="008B69F4" w:rsidRDefault="006A1CBD" w:rsidP="00F662A3">
            <w:pPr>
              <w:tabs>
                <w:tab w:val="left" w:pos="3402"/>
              </w:tabs>
              <w:rPr>
                <w:lang w:val="sl-SI" w:eastAsia="sl-SI"/>
              </w:rPr>
            </w:pPr>
          </w:p>
        </w:tc>
      </w:tr>
      <w:tr w:rsidR="002C6E2C" w:rsidRPr="008B69F4" w14:paraId="7AC0CE42" w14:textId="77777777" w:rsidTr="00747074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DFB" w14:textId="1A2E483B" w:rsidR="002C6E2C" w:rsidRPr="008B69F4" w:rsidRDefault="002C6E2C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 w:rsidRPr="00910E12">
              <w:rPr>
                <w:rFonts w:cs="Arial"/>
                <w:szCs w:val="20"/>
                <w:lang w:val="sl-SI"/>
              </w:rPr>
              <w:t>Bukovje pri Slivnici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353B" w14:textId="0CEBF2AE" w:rsidR="002C6E2C" w:rsidRPr="008B69F4" w:rsidRDefault="002C6E2C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0A79" w14:textId="75C37309" w:rsidR="002C6E2C" w:rsidRPr="008B69F4" w:rsidRDefault="002C6E2C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Šentjur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AF7B" w14:textId="3AB22ADB" w:rsidR="002C6E2C" w:rsidRPr="008B69F4" w:rsidRDefault="002C6E2C" w:rsidP="006F5B58">
            <w:pPr>
              <w:rPr>
                <w:lang w:eastAsia="sl-SI"/>
              </w:rPr>
            </w:pPr>
            <w:r w:rsidRPr="00910E12">
              <w:rPr>
                <w:rFonts w:cs="Arial"/>
                <w:szCs w:val="20"/>
                <w:lang w:val="sl-SI"/>
              </w:rPr>
              <w:t>3487444</w:t>
            </w:r>
          </w:p>
        </w:tc>
      </w:tr>
      <w:tr w:rsidR="00747074" w:rsidRPr="008B69F4" w14:paraId="29115DBD" w14:textId="77777777" w:rsidTr="00AE109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7DEED" w14:textId="0567930F" w:rsidR="00747074" w:rsidRPr="00910E12" w:rsidRDefault="00747074" w:rsidP="00F662A3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Kozjak nad Pesnico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FD9FB" w14:textId="3CB7F40D" w:rsidR="00747074" w:rsidRDefault="00747074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CA2849" w14:textId="056860AC" w:rsidR="00747074" w:rsidRDefault="00747074" w:rsidP="00F662A3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Kungota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78318B" w14:textId="12DDCB12" w:rsidR="00747074" w:rsidRPr="00910E12" w:rsidRDefault="00747074" w:rsidP="006F5B58">
            <w:pPr>
              <w:rPr>
                <w:rFonts w:cs="Arial"/>
                <w:szCs w:val="20"/>
                <w:lang w:val="sl-SI"/>
              </w:rPr>
            </w:pPr>
            <w:r w:rsidRPr="00747074">
              <w:rPr>
                <w:rFonts w:cs="Arial"/>
                <w:szCs w:val="20"/>
              </w:rPr>
              <w:t>1778229</w:t>
            </w:r>
            <w:r>
              <w:rPr>
                <w:rFonts w:cs="Arial"/>
                <w:szCs w:val="20"/>
              </w:rPr>
              <w:t xml:space="preserve">, </w:t>
            </w:r>
            <w:r w:rsidRPr="00747074">
              <w:rPr>
                <w:rFonts w:cs="Arial"/>
                <w:szCs w:val="20"/>
              </w:rPr>
              <w:t>4711225</w:t>
            </w:r>
            <w:r>
              <w:rPr>
                <w:rFonts w:cs="Arial"/>
                <w:szCs w:val="20"/>
              </w:rPr>
              <w:t>,</w:t>
            </w:r>
            <w:r w:rsidRPr="00747074">
              <w:rPr>
                <w:rFonts w:cs="Arial"/>
                <w:szCs w:val="20"/>
              </w:rPr>
              <w:t xml:space="preserve"> 1778228</w:t>
            </w:r>
          </w:p>
        </w:tc>
      </w:tr>
    </w:tbl>
    <w:p w14:paraId="5CF40ED6" w14:textId="77777777" w:rsidR="001F692E" w:rsidRPr="00690518" w:rsidRDefault="001F692E" w:rsidP="001F692E">
      <w:pPr>
        <w:rPr>
          <w:rFonts w:cs="Arial"/>
          <w:lang w:val="sl-SI"/>
        </w:rPr>
      </w:pPr>
    </w:p>
    <w:p w14:paraId="72B40928" w14:textId="58E2BF4E" w:rsidR="00CB2B81" w:rsidRPr="00690518" w:rsidRDefault="00CB2B81" w:rsidP="00CC7A88">
      <w:pPr>
        <w:rPr>
          <w:rFonts w:cs="Arial"/>
          <w:lang w:val="sl-SI"/>
        </w:rPr>
      </w:pPr>
    </w:p>
    <w:sectPr w:rsidR="00CB2B81" w:rsidRPr="00690518" w:rsidSect="00E536FE">
      <w:headerReference w:type="default" r:id="rId7"/>
      <w:headerReference w:type="first" r:id="rId8"/>
      <w:footerReference w:type="first" r:id="rId9"/>
      <w:pgSz w:w="11900" w:h="16840" w:code="9"/>
      <w:pgMar w:top="1701" w:right="1701" w:bottom="1418" w:left="1701" w:header="0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21A88" w14:textId="77777777" w:rsidR="00722A9E" w:rsidRDefault="00722A9E">
      <w:r>
        <w:separator/>
      </w:r>
    </w:p>
  </w:endnote>
  <w:endnote w:type="continuationSeparator" w:id="0">
    <w:p w14:paraId="60870F37" w14:textId="77777777" w:rsidR="00722A9E" w:rsidRDefault="0072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BF93701-961A-483E-89AB-CABB2075E2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ACCE9D51-D4FB-4C08-BEC5-51C561915A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3EBF79B-DA25-4D6B-BD5C-8859D28E7361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4" w:fontKey="{17A96147-2C5C-4A64-A293-35AB0936C52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79A25D86-6744-4D69-8070-75949B31DF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758E" w14:textId="77777777" w:rsidR="004D3047" w:rsidRDefault="004D3047" w:rsidP="007443CD">
    <w:pPr>
      <w:autoSpaceDE w:val="0"/>
      <w:autoSpaceDN w:val="0"/>
      <w:adjustRightInd w:val="0"/>
      <w:spacing w:line="240" w:lineRule="auto"/>
      <w:jc w:val="center"/>
      <w:rPr>
        <w:rFonts w:cs="Arial"/>
        <w:color w:val="000000"/>
        <w:szCs w:val="20"/>
        <w:lang w:val="sl-SI" w:eastAsia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C25D" w14:textId="77777777" w:rsidR="00722A9E" w:rsidRDefault="00722A9E">
      <w:r>
        <w:separator/>
      </w:r>
    </w:p>
  </w:footnote>
  <w:footnote w:type="continuationSeparator" w:id="0">
    <w:p w14:paraId="197A8756" w14:textId="77777777" w:rsidR="00722A9E" w:rsidRDefault="00722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12A1" w14:textId="77777777" w:rsidR="00083D2A" w:rsidRPr="00110CBD" w:rsidRDefault="00083D2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838F" w14:textId="3C176193" w:rsidR="00083D2A" w:rsidRPr="008F3500" w:rsidRDefault="00083D2A" w:rsidP="00CF3B8B">
    <w:pPr>
      <w:pStyle w:val="Glava"/>
      <w:tabs>
        <w:tab w:val="clear" w:pos="4320"/>
        <w:tab w:val="clear" w:pos="8640"/>
        <w:tab w:val="left" w:pos="5112"/>
      </w:tabs>
      <w:ind w:right="-1701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601"/>
    <w:multiLevelType w:val="hybridMultilevel"/>
    <w:tmpl w:val="FEF6DE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772A8"/>
    <w:multiLevelType w:val="hybridMultilevel"/>
    <w:tmpl w:val="397A59B2"/>
    <w:lvl w:ilvl="0" w:tplc="41B06AF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C30121"/>
    <w:multiLevelType w:val="hybridMultilevel"/>
    <w:tmpl w:val="04C2D128"/>
    <w:lvl w:ilvl="0" w:tplc="2F3A322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13E25"/>
    <w:multiLevelType w:val="hybridMultilevel"/>
    <w:tmpl w:val="9A7C1A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B494A"/>
    <w:multiLevelType w:val="hybridMultilevel"/>
    <w:tmpl w:val="4EA0CFC8"/>
    <w:lvl w:ilvl="0" w:tplc="DC2629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5517A"/>
    <w:multiLevelType w:val="hybridMultilevel"/>
    <w:tmpl w:val="FEF6DE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C41B3"/>
    <w:multiLevelType w:val="hybridMultilevel"/>
    <w:tmpl w:val="A00A43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1023BA"/>
    <w:multiLevelType w:val="hybridMultilevel"/>
    <w:tmpl w:val="FEF6DE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21553"/>
    <w:multiLevelType w:val="hybridMultilevel"/>
    <w:tmpl w:val="A00A43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C0F06"/>
    <w:multiLevelType w:val="hybridMultilevel"/>
    <w:tmpl w:val="FC944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A7515D"/>
    <w:multiLevelType w:val="hybridMultilevel"/>
    <w:tmpl w:val="FC944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959D0"/>
    <w:multiLevelType w:val="hybridMultilevel"/>
    <w:tmpl w:val="C6B47EEE"/>
    <w:lvl w:ilvl="0" w:tplc="1D2EF1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C10104"/>
    <w:multiLevelType w:val="hybridMultilevel"/>
    <w:tmpl w:val="FEF6DE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4798F"/>
    <w:multiLevelType w:val="hybridMultilevel"/>
    <w:tmpl w:val="FEF6DE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65179">
    <w:abstractNumId w:val="14"/>
  </w:num>
  <w:num w:numId="2" w16cid:durableId="1179582719">
    <w:abstractNumId w:val="7"/>
  </w:num>
  <w:num w:numId="3" w16cid:durableId="1577976044">
    <w:abstractNumId w:val="10"/>
  </w:num>
  <w:num w:numId="4" w16cid:durableId="103622668">
    <w:abstractNumId w:val="1"/>
  </w:num>
  <w:num w:numId="5" w16cid:durableId="1689526576">
    <w:abstractNumId w:val="3"/>
  </w:num>
  <w:num w:numId="6" w16cid:durableId="690911623">
    <w:abstractNumId w:val="9"/>
  </w:num>
  <w:num w:numId="7" w16cid:durableId="1619294909">
    <w:abstractNumId w:val="5"/>
  </w:num>
  <w:num w:numId="8" w16cid:durableId="586571782">
    <w:abstractNumId w:val="6"/>
  </w:num>
  <w:num w:numId="9" w16cid:durableId="1184439583">
    <w:abstractNumId w:val="12"/>
  </w:num>
  <w:num w:numId="10" w16cid:durableId="204677298">
    <w:abstractNumId w:val="13"/>
  </w:num>
  <w:num w:numId="11" w16cid:durableId="838347144">
    <w:abstractNumId w:val="4"/>
  </w:num>
  <w:num w:numId="12" w16cid:durableId="750077153">
    <w:abstractNumId w:val="17"/>
  </w:num>
  <w:num w:numId="13" w16cid:durableId="2067294383">
    <w:abstractNumId w:val="4"/>
  </w:num>
  <w:num w:numId="14" w16cid:durableId="516770725">
    <w:abstractNumId w:val="15"/>
  </w:num>
  <w:num w:numId="15" w16cid:durableId="1132483341">
    <w:abstractNumId w:val="11"/>
  </w:num>
  <w:num w:numId="16" w16cid:durableId="545340366">
    <w:abstractNumId w:val="16"/>
  </w:num>
  <w:num w:numId="17" w16cid:durableId="1455976549">
    <w:abstractNumId w:val="0"/>
  </w:num>
  <w:num w:numId="18" w16cid:durableId="602765038">
    <w:abstractNumId w:val="2"/>
  </w:num>
  <w:num w:numId="19" w16cid:durableId="844132627">
    <w:abstractNumId w:val="18"/>
  </w:num>
  <w:num w:numId="20" w16cid:durableId="20917366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A54"/>
    <w:rsid w:val="00000EDD"/>
    <w:rsid w:val="00002712"/>
    <w:rsid w:val="000140DB"/>
    <w:rsid w:val="00023A88"/>
    <w:rsid w:val="00040AB5"/>
    <w:rsid w:val="0004562C"/>
    <w:rsid w:val="000529F2"/>
    <w:rsid w:val="00052E5A"/>
    <w:rsid w:val="000602DA"/>
    <w:rsid w:val="0006101F"/>
    <w:rsid w:val="00066E24"/>
    <w:rsid w:val="00083D2A"/>
    <w:rsid w:val="000A4E78"/>
    <w:rsid w:val="000A61B1"/>
    <w:rsid w:val="000A7238"/>
    <w:rsid w:val="000B4516"/>
    <w:rsid w:val="000E307C"/>
    <w:rsid w:val="00122FA7"/>
    <w:rsid w:val="001257E7"/>
    <w:rsid w:val="00132F36"/>
    <w:rsid w:val="001357B2"/>
    <w:rsid w:val="001359AE"/>
    <w:rsid w:val="00143C17"/>
    <w:rsid w:val="00144E27"/>
    <w:rsid w:val="001459BA"/>
    <w:rsid w:val="00145A95"/>
    <w:rsid w:val="00153FA3"/>
    <w:rsid w:val="001640B3"/>
    <w:rsid w:val="00175A67"/>
    <w:rsid w:val="0018639A"/>
    <w:rsid w:val="001872F0"/>
    <w:rsid w:val="001B1EEB"/>
    <w:rsid w:val="001B2E9D"/>
    <w:rsid w:val="001B3748"/>
    <w:rsid w:val="001B39E9"/>
    <w:rsid w:val="001B7287"/>
    <w:rsid w:val="001C51AE"/>
    <w:rsid w:val="001D0CFB"/>
    <w:rsid w:val="001D4919"/>
    <w:rsid w:val="001D5821"/>
    <w:rsid w:val="001D74B2"/>
    <w:rsid w:val="001E2628"/>
    <w:rsid w:val="001F692E"/>
    <w:rsid w:val="001F6F2D"/>
    <w:rsid w:val="00202A77"/>
    <w:rsid w:val="00220656"/>
    <w:rsid w:val="002660F8"/>
    <w:rsid w:val="00271CE5"/>
    <w:rsid w:val="002744BA"/>
    <w:rsid w:val="00282020"/>
    <w:rsid w:val="00292783"/>
    <w:rsid w:val="002977B3"/>
    <w:rsid w:val="002978C0"/>
    <w:rsid w:val="002A4FA7"/>
    <w:rsid w:val="002A6BDF"/>
    <w:rsid w:val="002C6DD3"/>
    <w:rsid w:val="002C6E2C"/>
    <w:rsid w:val="002D171D"/>
    <w:rsid w:val="002D63FE"/>
    <w:rsid w:val="002F26F1"/>
    <w:rsid w:val="00304131"/>
    <w:rsid w:val="003137B2"/>
    <w:rsid w:val="00316E27"/>
    <w:rsid w:val="0032001C"/>
    <w:rsid w:val="00331974"/>
    <w:rsid w:val="00336B24"/>
    <w:rsid w:val="0034530A"/>
    <w:rsid w:val="003624A3"/>
    <w:rsid w:val="003636BF"/>
    <w:rsid w:val="0037479F"/>
    <w:rsid w:val="00374AD1"/>
    <w:rsid w:val="003845B4"/>
    <w:rsid w:val="00386D3A"/>
    <w:rsid w:val="00387B1A"/>
    <w:rsid w:val="003910F1"/>
    <w:rsid w:val="00394D9F"/>
    <w:rsid w:val="003A5457"/>
    <w:rsid w:val="003A66E2"/>
    <w:rsid w:val="003B2DC8"/>
    <w:rsid w:val="003B4AAA"/>
    <w:rsid w:val="003B5D2B"/>
    <w:rsid w:val="003D3970"/>
    <w:rsid w:val="003E1C74"/>
    <w:rsid w:val="003E3703"/>
    <w:rsid w:val="003E3733"/>
    <w:rsid w:val="003F7BE2"/>
    <w:rsid w:val="004145CB"/>
    <w:rsid w:val="004275CD"/>
    <w:rsid w:val="00433857"/>
    <w:rsid w:val="00460408"/>
    <w:rsid w:val="00473AF4"/>
    <w:rsid w:val="00474D84"/>
    <w:rsid w:val="0047769A"/>
    <w:rsid w:val="00485124"/>
    <w:rsid w:val="004905DA"/>
    <w:rsid w:val="00494963"/>
    <w:rsid w:val="00494DC1"/>
    <w:rsid w:val="004A27EC"/>
    <w:rsid w:val="004A3EF9"/>
    <w:rsid w:val="004A7619"/>
    <w:rsid w:val="004B2B2F"/>
    <w:rsid w:val="004C3620"/>
    <w:rsid w:val="004C504C"/>
    <w:rsid w:val="004D2DCD"/>
    <w:rsid w:val="004D3047"/>
    <w:rsid w:val="004D4417"/>
    <w:rsid w:val="004D58D7"/>
    <w:rsid w:val="004E055E"/>
    <w:rsid w:val="004E4335"/>
    <w:rsid w:val="004E6987"/>
    <w:rsid w:val="005008F8"/>
    <w:rsid w:val="00501AF7"/>
    <w:rsid w:val="005061F5"/>
    <w:rsid w:val="00511051"/>
    <w:rsid w:val="005117E4"/>
    <w:rsid w:val="00513278"/>
    <w:rsid w:val="005154AD"/>
    <w:rsid w:val="00526246"/>
    <w:rsid w:val="00531C4E"/>
    <w:rsid w:val="00534EF7"/>
    <w:rsid w:val="00536E4C"/>
    <w:rsid w:val="00567106"/>
    <w:rsid w:val="0058277C"/>
    <w:rsid w:val="00585B11"/>
    <w:rsid w:val="00593251"/>
    <w:rsid w:val="005949E8"/>
    <w:rsid w:val="005A0B5F"/>
    <w:rsid w:val="005B5ED2"/>
    <w:rsid w:val="005B665D"/>
    <w:rsid w:val="005C15F1"/>
    <w:rsid w:val="005D1D91"/>
    <w:rsid w:val="005E1D3C"/>
    <w:rsid w:val="005E1D81"/>
    <w:rsid w:val="0060020C"/>
    <w:rsid w:val="006027B1"/>
    <w:rsid w:val="006111D5"/>
    <w:rsid w:val="006143BB"/>
    <w:rsid w:val="006206F0"/>
    <w:rsid w:val="00632253"/>
    <w:rsid w:val="00636165"/>
    <w:rsid w:val="006378EA"/>
    <w:rsid w:val="006406B4"/>
    <w:rsid w:val="006417D3"/>
    <w:rsid w:val="00642714"/>
    <w:rsid w:val="006455CE"/>
    <w:rsid w:val="00645C22"/>
    <w:rsid w:val="00650475"/>
    <w:rsid w:val="00674605"/>
    <w:rsid w:val="00686B0D"/>
    <w:rsid w:val="00686CE8"/>
    <w:rsid w:val="00690518"/>
    <w:rsid w:val="006A1CBD"/>
    <w:rsid w:val="006A29D8"/>
    <w:rsid w:val="006A2B82"/>
    <w:rsid w:val="006A4984"/>
    <w:rsid w:val="006B19A4"/>
    <w:rsid w:val="006D3F4C"/>
    <w:rsid w:val="006D42D9"/>
    <w:rsid w:val="006E3E03"/>
    <w:rsid w:val="006E5D44"/>
    <w:rsid w:val="006F1284"/>
    <w:rsid w:val="006F415A"/>
    <w:rsid w:val="006F5A16"/>
    <w:rsid w:val="006F5B58"/>
    <w:rsid w:val="00722A9E"/>
    <w:rsid w:val="00724549"/>
    <w:rsid w:val="00727F0A"/>
    <w:rsid w:val="0073043F"/>
    <w:rsid w:val="00733017"/>
    <w:rsid w:val="007443CD"/>
    <w:rsid w:val="00747074"/>
    <w:rsid w:val="0075744D"/>
    <w:rsid w:val="00757896"/>
    <w:rsid w:val="007614C8"/>
    <w:rsid w:val="00761F48"/>
    <w:rsid w:val="0076309B"/>
    <w:rsid w:val="00776A76"/>
    <w:rsid w:val="00783310"/>
    <w:rsid w:val="007933BF"/>
    <w:rsid w:val="007A4A6D"/>
    <w:rsid w:val="007B0E4C"/>
    <w:rsid w:val="007B78F3"/>
    <w:rsid w:val="007D1BCF"/>
    <w:rsid w:val="007D2626"/>
    <w:rsid w:val="007D2A13"/>
    <w:rsid w:val="007D75CF"/>
    <w:rsid w:val="007E6DC5"/>
    <w:rsid w:val="007E7FA9"/>
    <w:rsid w:val="007F50A0"/>
    <w:rsid w:val="007F7FA1"/>
    <w:rsid w:val="008129B9"/>
    <w:rsid w:val="008150C8"/>
    <w:rsid w:val="0081658E"/>
    <w:rsid w:val="00817F0F"/>
    <w:rsid w:val="0083274A"/>
    <w:rsid w:val="00837E6F"/>
    <w:rsid w:val="0084748C"/>
    <w:rsid w:val="008670BC"/>
    <w:rsid w:val="0087221F"/>
    <w:rsid w:val="00872B69"/>
    <w:rsid w:val="0088043C"/>
    <w:rsid w:val="00885A99"/>
    <w:rsid w:val="00887987"/>
    <w:rsid w:val="008906C9"/>
    <w:rsid w:val="00896E6C"/>
    <w:rsid w:val="008A7156"/>
    <w:rsid w:val="008B6618"/>
    <w:rsid w:val="008B69F4"/>
    <w:rsid w:val="008C5738"/>
    <w:rsid w:val="008C7188"/>
    <w:rsid w:val="008D04F0"/>
    <w:rsid w:val="008D546E"/>
    <w:rsid w:val="008E72CD"/>
    <w:rsid w:val="008F3500"/>
    <w:rsid w:val="008F5F10"/>
    <w:rsid w:val="009044B5"/>
    <w:rsid w:val="00910E12"/>
    <w:rsid w:val="00912171"/>
    <w:rsid w:val="00914E4E"/>
    <w:rsid w:val="00924E3C"/>
    <w:rsid w:val="00935E36"/>
    <w:rsid w:val="00943B65"/>
    <w:rsid w:val="009612BB"/>
    <w:rsid w:val="009675B3"/>
    <w:rsid w:val="00975CB0"/>
    <w:rsid w:val="00990A14"/>
    <w:rsid w:val="00990AE9"/>
    <w:rsid w:val="00995EFA"/>
    <w:rsid w:val="009A1692"/>
    <w:rsid w:val="009A2DF0"/>
    <w:rsid w:val="009B4A4B"/>
    <w:rsid w:val="009B65B6"/>
    <w:rsid w:val="009F1F09"/>
    <w:rsid w:val="00A0102D"/>
    <w:rsid w:val="00A07F07"/>
    <w:rsid w:val="00A125C5"/>
    <w:rsid w:val="00A131F4"/>
    <w:rsid w:val="00A13B0D"/>
    <w:rsid w:val="00A26328"/>
    <w:rsid w:val="00A30568"/>
    <w:rsid w:val="00A34C78"/>
    <w:rsid w:val="00A34E17"/>
    <w:rsid w:val="00A37055"/>
    <w:rsid w:val="00A37205"/>
    <w:rsid w:val="00A37458"/>
    <w:rsid w:val="00A5039D"/>
    <w:rsid w:val="00A527A1"/>
    <w:rsid w:val="00A62B0B"/>
    <w:rsid w:val="00A63ED2"/>
    <w:rsid w:val="00A65EE7"/>
    <w:rsid w:val="00A70133"/>
    <w:rsid w:val="00A912F8"/>
    <w:rsid w:val="00A94594"/>
    <w:rsid w:val="00AB5915"/>
    <w:rsid w:val="00AB5EC7"/>
    <w:rsid w:val="00AB7637"/>
    <w:rsid w:val="00AD0D57"/>
    <w:rsid w:val="00AE1095"/>
    <w:rsid w:val="00AF089F"/>
    <w:rsid w:val="00AF5955"/>
    <w:rsid w:val="00B0033C"/>
    <w:rsid w:val="00B040A4"/>
    <w:rsid w:val="00B078E0"/>
    <w:rsid w:val="00B15DE8"/>
    <w:rsid w:val="00B17141"/>
    <w:rsid w:val="00B2691F"/>
    <w:rsid w:val="00B31575"/>
    <w:rsid w:val="00B333D7"/>
    <w:rsid w:val="00B42A54"/>
    <w:rsid w:val="00B43262"/>
    <w:rsid w:val="00B44C9D"/>
    <w:rsid w:val="00B53BCD"/>
    <w:rsid w:val="00B53DB2"/>
    <w:rsid w:val="00B625A3"/>
    <w:rsid w:val="00B8547D"/>
    <w:rsid w:val="00B961C3"/>
    <w:rsid w:val="00B96725"/>
    <w:rsid w:val="00BB0AC5"/>
    <w:rsid w:val="00BB12ED"/>
    <w:rsid w:val="00BC5580"/>
    <w:rsid w:val="00BE43D2"/>
    <w:rsid w:val="00BF557D"/>
    <w:rsid w:val="00C0314E"/>
    <w:rsid w:val="00C07DBC"/>
    <w:rsid w:val="00C2091A"/>
    <w:rsid w:val="00C250D5"/>
    <w:rsid w:val="00C31817"/>
    <w:rsid w:val="00C42A43"/>
    <w:rsid w:val="00C43FEC"/>
    <w:rsid w:val="00C44336"/>
    <w:rsid w:val="00C61726"/>
    <w:rsid w:val="00C868B3"/>
    <w:rsid w:val="00C92898"/>
    <w:rsid w:val="00CB2B81"/>
    <w:rsid w:val="00CC2767"/>
    <w:rsid w:val="00CC7A88"/>
    <w:rsid w:val="00CD2C79"/>
    <w:rsid w:val="00CE7514"/>
    <w:rsid w:val="00CF3B8B"/>
    <w:rsid w:val="00CF6ABC"/>
    <w:rsid w:val="00D012F6"/>
    <w:rsid w:val="00D01D77"/>
    <w:rsid w:val="00D052C6"/>
    <w:rsid w:val="00D10CC2"/>
    <w:rsid w:val="00D11E45"/>
    <w:rsid w:val="00D1256A"/>
    <w:rsid w:val="00D248DE"/>
    <w:rsid w:val="00D26DB8"/>
    <w:rsid w:val="00D319F5"/>
    <w:rsid w:val="00D41978"/>
    <w:rsid w:val="00D440AD"/>
    <w:rsid w:val="00D56BC7"/>
    <w:rsid w:val="00D727BF"/>
    <w:rsid w:val="00D7436B"/>
    <w:rsid w:val="00D76D5A"/>
    <w:rsid w:val="00D8542D"/>
    <w:rsid w:val="00D909B2"/>
    <w:rsid w:val="00DC0298"/>
    <w:rsid w:val="00DC6A71"/>
    <w:rsid w:val="00DD52DE"/>
    <w:rsid w:val="00DE5B46"/>
    <w:rsid w:val="00DF7814"/>
    <w:rsid w:val="00E0357D"/>
    <w:rsid w:val="00E042B1"/>
    <w:rsid w:val="00E1428E"/>
    <w:rsid w:val="00E24EC2"/>
    <w:rsid w:val="00E405F2"/>
    <w:rsid w:val="00E44811"/>
    <w:rsid w:val="00E51E60"/>
    <w:rsid w:val="00E525DA"/>
    <w:rsid w:val="00E536FE"/>
    <w:rsid w:val="00E85F2D"/>
    <w:rsid w:val="00E85FC9"/>
    <w:rsid w:val="00EA57FE"/>
    <w:rsid w:val="00EA620C"/>
    <w:rsid w:val="00EB1BB5"/>
    <w:rsid w:val="00EB2996"/>
    <w:rsid w:val="00EB387F"/>
    <w:rsid w:val="00EB508F"/>
    <w:rsid w:val="00EB5648"/>
    <w:rsid w:val="00EC58C2"/>
    <w:rsid w:val="00EE16BB"/>
    <w:rsid w:val="00EE415D"/>
    <w:rsid w:val="00EE7C4D"/>
    <w:rsid w:val="00EF3D79"/>
    <w:rsid w:val="00F1055A"/>
    <w:rsid w:val="00F12C80"/>
    <w:rsid w:val="00F240BB"/>
    <w:rsid w:val="00F24F38"/>
    <w:rsid w:val="00F33AC8"/>
    <w:rsid w:val="00F34E13"/>
    <w:rsid w:val="00F40D84"/>
    <w:rsid w:val="00F46724"/>
    <w:rsid w:val="00F47444"/>
    <w:rsid w:val="00F47DFC"/>
    <w:rsid w:val="00F57FED"/>
    <w:rsid w:val="00F626DA"/>
    <w:rsid w:val="00F62D68"/>
    <w:rsid w:val="00F664CA"/>
    <w:rsid w:val="00F66884"/>
    <w:rsid w:val="00F71F3E"/>
    <w:rsid w:val="00F739A6"/>
    <w:rsid w:val="00F74988"/>
    <w:rsid w:val="00F9416A"/>
    <w:rsid w:val="00F95146"/>
    <w:rsid w:val="00FA0352"/>
    <w:rsid w:val="00FB2023"/>
    <w:rsid w:val="00FC6958"/>
    <w:rsid w:val="00FD5229"/>
    <w:rsid w:val="00FE3A6B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B1E6168"/>
  <w15:chartTrackingRefBased/>
  <w15:docId w15:val="{1F3AAD28-3F12-4BF9-A376-C35154B5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E3A6B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uiPriority w:val="99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C7A88"/>
    <w:pPr>
      <w:ind w:left="708"/>
    </w:pPr>
  </w:style>
  <w:style w:type="paragraph" w:customStyle="1" w:styleId="Point0">
    <w:name w:val="Point 0"/>
    <w:basedOn w:val="Navaden"/>
    <w:rsid w:val="00CC7A88"/>
    <w:pPr>
      <w:spacing w:before="120" w:after="120" w:line="240" w:lineRule="auto"/>
      <w:ind w:left="850" w:hanging="850"/>
      <w:jc w:val="both"/>
    </w:pPr>
    <w:rPr>
      <w:rFonts w:ascii="Times New Roman" w:eastAsia="Calibri" w:hAnsi="Times New Roman"/>
      <w:sz w:val="24"/>
      <w:szCs w:val="22"/>
      <w:lang w:val="en-GB"/>
    </w:rPr>
  </w:style>
  <w:style w:type="paragraph" w:styleId="Revizija">
    <w:name w:val="Revision"/>
    <w:hidden/>
    <w:uiPriority w:val="99"/>
    <w:semiHidden/>
    <w:rsid w:val="00D012F6"/>
    <w:rPr>
      <w:rFonts w:ascii="Arial" w:hAnsi="Arial"/>
      <w:szCs w:val="24"/>
      <w:lang w:val="en-US" w:eastAsia="en-US"/>
    </w:rPr>
  </w:style>
  <w:style w:type="character" w:styleId="Pripombasklic">
    <w:name w:val="annotation reference"/>
    <w:basedOn w:val="Privzetapisavaodstavka"/>
    <w:rsid w:val="00C6172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6172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61726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C6172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C61726"/>
    <w:rPr>
      <w:rFonts w:ascii="Arial" w:hAnsi="Arial"/>
      <w:b/>
      <w:bCs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494DC1"/>
    <w:rPr>
      <w:color w:val="605E5C"/>
      <w:shd w:val="clear" w:color="auto" w:fill="E1DFDD"/>
    </w:rPr>
  </w:style>
  <w:style w:type="character" w:customStyle="1" w:styleId="GlavaZnak">
    <w:name w:val="Glava Znak"/>
    <w:basedOn w:val="Privzetapisavaodstavka"/>
    <w:link w:val="Glava"/>
    <w:rsid w:val="00CF3B8B"/>
    <w:rPr>
      <w:rFonts w:ascii="Arial" w:hAnsi="Arial"/>
      <w:szCs w:val="24"/>
      <w:lang w:val="en-US" w:eastAsia="en-US"/>
    </w:rPr>
  </w:style>
  <w:style w:type="character" w:customStyle="1" w:styleId="esrinumericvalue">
    <w:name w:val="esrinumericvalue"/>
    <w:basedOn w:val="Privzetapisavaodstavka"/>
    <w:rsid w:val="007E7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INFORMAT\www\NOVE%20PREDLOGE%20MKGP%202014\UvhvvrR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UvhvvrRS</Template>
  <TotalTime>1</TotalTime>
  <Pages>5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uporabnik</dc:creator>
  <cp:keywords/>
  <cp:lastModifiedBy>Polona Bitenc Pavliha</cp:lastModifiedBy>
  <cp:revision>3</cp:revision>
  <cp:lastPrinted>2026-09-29T08:35:00Z</cp:lastPrinted>
  <dcterms:created xsi:type="dcterms:W3CDTF">2026-09-30T06:12:00Z</dcterms:created>
  <dcterms:modified xsi:type="dcterms:W3CDTF">2026-09-30T06:12:00Z</dcterms:modified>
</cp:coreProperties>
</file>