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F4887" w14:textId="77777777" w:rsidR="00793E57" w:rsidRPr="00703398" w:rsidRDefault="00793E57" w:rsidP="00DC6A71">
      <w:pPr>
        <w:pStyle w:val="datumtevilka"/>
      </w:pPr>
    </w:p>
    <w:p w14:paraId="036E1493" w14:textId="77777777" w:rsidR="00793E57" w:rsidRPr="00703398" w:rsidRDefault="00793E57" w:rsidP="00DC6A71">
      <w:pPr>
        <w:pStyle w:val="datumtevilka"/>
      </w:pPr>
      <w:bookmarkStart w:id="0" w:name="_Hlk136331838"/>
    </w:p>
    <w:p w14:paraId="523D897A" w14:textId="77777777" w:rsidR="002C6BDA" w:rsidRPr="00703398" w:rsidRDefault="002C6BDA" w:rsidP="00DC6A71">
      <w:pPr>
        <w:pStyle w:val="datumtevilka"/>
      </w:pPr>
    </w:p>
    <w:p w14:paraId="4A881137" w14:textId="77777777" w:rsidR="002C6BDA" w:rsidRPr="00703398" w:rsidRDefault="002C6BDA" w:rsidP="00DC6A71">
      <w:pPr>
        <w:pStyle w:val="datumtevilka"/>
      </w:pPr>
    </w:p>
    <w:p w14:paraId="3B8DDEDE" w14:textId="77777777" w:rsidR="002C6BDA" w:rsidRPr="00703398" w:rsidRDefault="002C6BDA" w:rsidP="00DC6A71">
      <w:pPr>
        <w:pStyle w:val="datumtevilka"/>
      </w:pPr>
    </w:p>
    <w:p w14:paraId="3118015A" w14:textId="4B235E1E" w:rsidR="007D75CF" w:rsidRPr="00F22DE6" w:rsidRDefault="007D75CF" w:rsidP="00DC6A71">
      <w:pPr>
        <w:pStyle w:val="datumtevilka"/>
      </w:pPr>
      <w:r w:rsidRPr="00703398">
        <w:t xml:space="preserve">Številka: </w:t>
      </w:r>
      <w:r w:rsidRPr="00703398">
        <w:tab/>
      </w:r>
      <w:r w:rsidR="00394E71" w:rsidRPr="00F22DE6">
        <w:t>U34304-</w:t>
      </w:r>
      <w:r w:rsidR="002519C7" w:rsidRPr="00F22DE6">
        <w:t>31</w:t>
      </w:r>
      <w:r w:rsidR="00394E71" w:rsidRPr="00F22DE6">
        <w:t>/202</w:t>
      </w:r>
      <w:r w:rsidR="00DB197E" w:rsidRPr="00F22DE6">
        <w:t>3</w:t>
      </w:r>
      <w:r w:rsidR="00511BF9" w:rsidRPr="00F22DE6">
        <w:t>-</w:t>
      </w:r>
      <w:r w:rsidR="000A601F">
        <w:t>5</w:t>
      </w:r>
    </w:p>
    <w:p w14:paraId="00F8AB26" w14:textId="3840EBAF" w:rsidR="007D75CF" w:rsidRPr="00703398" w:rsidRDefault="00C250D5" w:rsidP="00DC6A71">
      <w:pPr>
        <w:pStyle w:val="datumtevilka"/>
      </w:pPr>
      <w:r w:rsidRPr="00F22DE6">
        <w:t xml:space="preserve">Datum: </w:t>
      </w:r>
      <w:r w:rsidRPr="00F22DE6">
        <w:tab/>
      </w:r>
      <w:r w:rsidR="00264874">
        <w:t>8</w:t>
      </w:r>
      <w:r w:rsidR="00015EAA">
        <w:t>. 3.</w:t>
      </w:r>
      <w:r w:rsidR="00A61685" w:rsidRPr="00F22DE6">
        <w:t xml:space="preserve"> 202</w:t>
      </w:r>
      <w:r w:rsidR="000A601F">
        <w:t>4</w:t>
      </w:r>
    </w:p>
    <w:bookmarkEnd w:id="0"/>
    <w:p w14:paraId="5ECA6EED" w14:textId="77777777" w:rsidR="007D75CF" w:rsidRPr="00703398" w:rsidRDefault="007D75CF" w:rsidP="007D75CF">
      <w:pPr>
        <w:rPr>
          <w:lang w:val="sl-SI"/>
        </w:rPr>
      </w:pPr>
    </w:p>
    <w:p w14:paraId="170E54B1" w14:textId="127F5350" w:rsidR="00793E57" w:rsidRPr="00703398" w:rsidRDefault="00793E57" w:rsidP="007D75CF">
      <w:pPr>
        <w:rPr>
          <w:lang w:val="sl-SI"/>
        </w:rPr>
      </w:pPr>
    </w:p>
    <w:p w14:paraId="39ABE7E9" w14:textId="12ECAE8D" w:rsidR="00DD29EC" w:rsidRPr="00703398" w:rsidRDefault="00DD29EC" w:rsidP="007D75CF">
      <w:pPr>
        <w:rPr>
          <w:lang w:val="sl-SI"/>
        </w:rPr>
      </w:pPr>
    </w:p>
    <w:p w14:paraId="1CF10B60" w14:textId="664E2589" w:rsidR="00DD29EC" w:rsidRPr="00703398" w:rsidRDefault="00DD29EC" w:rsidP="007D75CF">
      <w:pPr>
        <w:rPr>
          <w:lang w:val="sl-SI"/>
        </w:rPr>
      </w:pPr>
    </w:p>
    <w:p w14:paraId="5F02D36E" w14:textId="0A761AED" w:rsidR="00DD29EC" w:rsidRPr="00703398" w:rsidRDefault="00DD29EC" w:rsidP="007D75CF">
      <w:pPr>
        <w:rPr>
          <w:lang w:val="sl-SI"/>
        </w:rPr>
      </w:pPr>
    </w:p>
    <w:p w14:paraId="66E8851C" w14:textId="77777777" w:rsidR="002C6BDA" w:rsidRPr="00703398" w:rsidRDefault="002C6BDA" w:rsidP="00015EAA">
      <w:pPr>
        <w:tabs>
          <w:tab w:val="left" w:pos="3402"/>
        </w:tabs>
        <w:spacing w:line="360" w:lineRule="auto"/>
        <w:rPr>
          <w:rFonts w:cs="Arial"/>
          <w:lang w:val="sl-SI"/>
        </w:rPr>
      </w:pPr>
    </w:p>
    <w:p w14:paraId="62056545" w14:textId="77777777" w:rsidR="00395F7E" w:rsidRDefault="002C6BDA" w:rsidP="00015EAA">
      <w:pPr>
        <w:spacing w:line="360" w:lineRule="auto"/>
        <w:jc w:val="center"/>
        <w:rPr>
          <w:b/>
          <w:szCs w:val="22"/>
          <w:lang w:val="sl-SI"/>
        </w:rPr>
      </w:pPr>
      <w:r w:rsidRPr="00703398">
        <w:rPr>
          <w:rFonts w:cs="Arial"/>
          <w:b/>
          <w:szCs w:val="20"/>
          <w:lang w:val="sl-SI"/>
        </w:rPr>
        <w:t xml:space="preserve">NAČRT IZREDNIH UKREPOV ZA </w:t>
      </w:r>
      <w:r w:rsidR="00395F7E">
        <w:rPr>
          <w:b/>
          <w:szCs w:val="22"/>
          <w:lang w:val="sl-SI"/>
        </w:rPr>
        <w:t>PAPRIKARJA</w:t>
      </w:r>
    </w:p>
    <w:p w14:paraId="01477A3D" w14:textId="65AC4A9F" w:rsidR="002C6BDA" w:rsidRPr="00703398" w:rsidRDefault="00395F7E" w:rsidP="00015EAA">
      <w:pPr>
        <w:spacing w:line="360" w:lineRule="auto"/>
        <w:jc w:val="center"/>
        <w:rPr>
          <w:rFonts w:cs="Arial"/>
          <w:b/>
          <w:szCs w:val="20"/>
          <w:lang w:val="sl-SI"/>
        </w:rPr>
      </w:pPr>
      <w:r>
        <w:rPr>
          <w:b/>
          <w:szCs w:val="22"/>
          <w:lang w:val="sl-SI"/>
        </w:rPr>
        <w:t>(</w:t>
      </w:r>
      <w:r w:rsidRPr="00395F7E">
        <w:rPr>
          <w:b/>
          <w:i/>
          <w:iCs/>
          <w:szCs w:val="22"/>
          <w:lang w:val="sl-SI"/>
        </w:rPr>
        <w:t>Anthonomus</w:t>
      </w:r>
      <w:r w:rsidR="002A1BF0" w:rsidRPr="00703398">
        <w:rPr>
          <w:b/>
          <w:i/>
          <w:iCs/>
          <w:szCs w:val="22"/>
          <w:lang w:val="sl-SI"/>
        </w:rPr>
        <w:t xml:space="preserve"> </w:t>
      </w:r>
      <w:r>
        <w:rPr>
          <w:b/>
          <w:i/>
          <w:iCs/>
          <w:szCs w:val="22"/>
          <w:lang w:val="sl-SI"/>
        </w:rPr>
        <w:t>eugenii)</w:t>
      </w:r>
    </w:p>
    <w:p w14:paraId="7A0A1C96" w14:textId="0325FBA4" w:rsidR="002C6BDA" w:rsidRPr="00703398" w:rsidRDefault="002C6BDA" w:rsidP="00015EAA">
      <w:pPr>
        <w:spacing w:line="360" w:lineRule="auto"/>
        <w:jc w:val="center"/>
        <w:rPr>
          <w:rFonts w:cs="Arial"/>
          <w:b/>
          <w:szCs w:val="20"/>
          <w:lang w:val="sl-SI"/>
        </w:rPr>
      </w:pPr>
      <w:r w:rsidRPr="00703398">
        <w:rPr>
          <w:rFonts w:cs="Arial"/>
          <w:b/>
          <w:szCs w:val="20"/>
          <w:lang w:val="sl-SI"/>
        </w:rPr>
        <w:t>V REPUBLIKI SLOVENIJI</w:t>
      </w:r>
      <w:r w:rsidR="0003159C" w:rsidRPr="00703398">
        <w:rPr>
          <w:rFonts w:cs="Arial"/>
          <w:b/>
          <w:szCs w:val="20"/>
          <w:lang w:val="sl-SI"/>
        </w:rPr>
        <w:t xml:space="preserve"> </w:t>
      </w:r>
    </w:p>
    <w:p w14:paraId="000F78A9" w14:textId="03AA1CC6" w:rsidR="007D75CF" w:rsidRPr="00703398" w:rsidRDefault="007D75CF" w:rsidP="003E1C74">
      <w:pPr>
        <w:pStyle w:val="podpisi"/>
        <w:rPr>
          <w:lang w:val="sl-SI"/>
        </w:rPr>
      </w:pPr>
    </w:p>
    <w:p w14:paraId="301E8590" w14:textId="77777777" w:rsidR="002C6BDA" w:rsidRPr="00703398" w:rsidRDefault="002C6BDA" w:rsidP="003E1C74">
      <w:pPr>
        <w:pStyle w:val="podpisi"/>
        <w:rPr>
          <w:lang w:val="sl-SI"/>
        </w:rPr>
      </w:pPr>
    </w:p>
    <w:p w14:paraId="6C948CBD" w14:textId="57B9C209" w:rsidR="00793E57" w:rsidRPr="00703398" w:rsidRDefault="00793E57" w:rsidP="005B12EE">
      <w:pPr>
        <w:pStyle w:val="podpisi"/>
        <w:rPr>
          <w:lang w:val="sl-SI"/>
        </w:rPr>
      </w:pPr>
    </w:p>
    <w:p w14:paraId="0F0638A3" w14:textId="38C26042" w:rsidR="00793E57" w:rsidRPr="00703398" w:rsidRDefault="0075719B" w:rsidP="0075719B">
      <w:pPr>
        <w:pStyle w:val="podpisi"/>
        <w:jc w:val="center"/>
        <w:rPr>
          <w:lang w:val="sl-SI"/>
        </w:rPr>
      </w:pPr>
      <w:r>
        <w:rPr>
          <w:noProof/>
          <w:lang w:val="sl-SI" w:eastAsia="sl-SI"/>
        </w:rPr>
        <w:drawing>
          <wp:inline distT="0" distB="0" distL="0" distR="0" wp14:anchorId="43F7F753" wp14:editId="3C71DE54">
            <wp:extent cx="3123727" cy="3123727"/>
            <wp:effectExtent l="0" t="0" r="635" b="635"/>
            <wp:docPr id="2" name="Slika 2" descr="Weevil_0734 - Anthonomus eugen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evil_0734 - Anthonomus eugeni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2131" cy="3132131"/>
                    </a:xfrm>
                    <a:prstGeom prst="rect">
                      <a:avLst/>
                    </a:prstGeom>
                    <a:noFill/>
                    <a:ln>
                      <a:noFill/>
                    </a:ln>
                    <a:effectLst>
                      <a:softEdge rad="63500"/>
                    </a:effectLst>
                  </pic:spPr>
                </pic:pic>
              </a:graphicData>
            </a:graphic>
          </wp:inline>
        </w:drawing>
      </w:r>
    </w:p>
    <w:p w14:paraId="1CEC389C" w14:textId="56F47ABD" w:rsidR="00395F7E" w:rsidRPr="00264874" w:rsidRDefault="00264874" w:rsidP="00395F7E">
      <w:pPr>
        <w:jc w:val="center"/>
        <w:rPr>
          <w:sz w:val="16"/>
          <w:szCs w:val="16"/>
          <w:lang w:val="it-IT"/>
        </w:rPr>
      </w:pPr>
      <w:r w:rsidRPr="00264874">
        <w:rPr>
          <w:sz w:val="16"/>
          <w:szCs w:val="16"/>
          <w:lang w:val="it-IT"/>
        </w:rPr>
        <w:t xml:space="preserve">Foto: </w:t>
      </w:r>
      <w:r w:rsidR="0075719B" w:rsidRPr="00264874">
        <w:rPr>
          <w:sz w:val="16"/>
          <w:szCs w:val="16"/>
          <w:lang w:val="it-IT"/>
        </w:rPr>
        <w:t>Steve Nanz (https://bugguide.net/node/view/249721)</w:t>
      </w:r>
    </w:p>
    <w:p w14:paraId="7CB77949" w14:textId="77777777" w:rsidR="00793E57" w:rsidRPr="00264874" w:rsidRDefault="00793E57" w:rsidP="00793E57">
      <w:pPr>
        <w:pStyle w:val="podpisi"/>
        <w:jc w:val="center"/>
      </w:pPr>
    </w:p>
    <w:p w14:paraId="25B4EEF1" w14:textId="77777777" w:rsidR="00793E57" w:rsidRPr="00703398" w:rsidRDefault="00793E57" w:rsidP="00793E57">
      <w:pPr>
        <w:pStyle w:val="podpisi"/>
        <w:jc w:val="center"/>
        <w:rPr>
          <w:lang w:val="sl-SI"/>
        </w:rPr>
      </w:pPr>
    </w:p>
    <w:p w14:paraId="0F5957D3" w14:textId="77777777" w:rsidR="002C6BDA" w:rsidRPr="00703398" w:rsidRDefault="002C6BDA" w:rsidP="00793E57">
      <w:pPr>
        <w:jc w:val="both"/>
        <w:rPr>
          <w:lang w:val="sl-SI"/>
        </w:rPr>
      </w:pPr>
    </w:p>
    <w:p w14:paraId="047312AF" w14:textId="77777777" w:rsidR="002C6BDA" w:rsidRPr="00703398" w:rsidRDefault="002C6BDA" w:rsidP="002C6BDA">
      <w:pPr>
        <w:rPr>
          <w:rFonts w:cs="Arial"/>
          <w:lang w:val="sl-SI"/>
        </w:rPr>
      </w:pPr>
    </w:p>
    <w:p w14:paraId="37CFD5A0" w14:textId="77777777" w:rsidR="00015EAA" w:rsidRPr="00A9358F" w:rsidRDefault="00015EAA" w:rsidP="00015EAA">
      <w:pPr>
        <w:ind w:left="4536"/>
        <w:rPr>
          <w:rFonts w:cs="Arial"/>
          <w:lang w:val="sl-SI"/>
        </w:rPr>
      </w:pPr>
      <w:bookmarkStart w:id="1" w:name="_Hlk160439311"/>
      <w:r>
        <w:rPr>
          <w:rFonts w:cs="Arial"/>
          <w:lang w:val="sl-SI"/>
        </w:rPr>
        <w:t>Mateja Čalušić</w:t>
      </w:r>
    </w:p>
    <w:p w14:paraId="3B433E8E" w14:textId="77777777" w:rsidR="00015EAA" w:rsidRDefault="00015EAA" w:rsidP="00015EAA">
      <w:pPr>
        <w:ind w:left="3600"/>
        <w:rPr>
          <w:rFonts w:cs="Arial"/>
          <w:lang w:val="sl-SI"/>
        </w:rPr>
      </w:pPr>
      <w:r>
        <w:rPr>
          <w:rFonts w:cs="Arial"/>
          <w:lang w:val="sl-SI"/>
        </w:rPr>
        <w:t>ministrica</w:t>
      </w:r>
      <w:r w:rsidRPr="00437C3E">
        <w:rPr>
          <w:rFonts w:cs="Arial"/>
          <w:lang w:val="sl-SI"/>
        </w:rPr>
        <w:t xml:space="preserve"> za kmetijstvo, gozdarstvo in prehrano</w:t>
      </w:r>
    </w:p>
    <w:bookmarkEnd w:id="1"/>
    <w:p w14:paraId="4DACA8ED" w14:textId="44098035" w:rsidR="00960FDA" w:rsidRPr="00703398" w:rsidRDefault="00793E57" w:rsidP="00793E57">
      <w:pPr>
        <w:jc w:val="both"/>
        <w:rPr>
          <w:lang w:val="sl-SI"/>
        </w:rPr>
      </w:pPr>
      <w:r w:rsidRPr="00703398">
        <w:rPr>
          <w:lang w:val="sl-SI"/>
        </w:rPr>
        <w:br w:type="page"/>
      </w:r>
    </w:p>
    <w:p w14:paraId="73D96CC1" w14:textId="77777777" w:rsidR="00960FDA" w:rsidRPr="00703398" w:rsidRDefault="00960FDA" w:rsidP="00511BF9">
      <w:pPr>
        <w:pBdr>
          <w:top w:val="single" w:sz="4" w:space="1" w:color="auto"/>
          <w:left w:val="single" w:sz="4" w:space="4" w:color="auto"/>
          <w:bottom w:val="single" w:sz="4" w:space="1" w:color="auto"/>
          <w:right w:val="single" w:sz="4" w:space="4" w:color="auto"/>
        </w:pBdr>
        <w:spacing w:line="120" w:lineRule="exact"/>
        <w:jc w:val="both"/>
        <w:rPr>
          <w:rFonts w:cs="Arial"/>
          <w:color w:val="000000"/>
          <w:szCs w:val="20"/>
          <w:lang w:val="sl-SI"/>
        </w:rPr>
      </w:pPr>
    </w:p>
    <w:p w14:paraId="772E0E16" w14:textId="4E348CF8" w:rsidR="00960FDA" w:rsidRPr="00703398" w:rsidRDefault="00960FDA" w:rsidP="6757AF84">
      <w:pPr>
        <w:pBdr>
          <w:top w:val="single" w:sz="4" w:space="1" w:color="auto"/>
          <w:left w:val="single" w:sz="4" w:space="4" w:color="auto"/>
          <w:bottom w:val="single" w:sz="4" w:space="1" w:color="auto"/>
          <w:right w:val="single" w:sz="4" w:space="4" w:color="auto"/>
        </w:pBdr>
        <w:jc w:val="both"/>
        <w:rPr>
          <w:rFonts w:cs="Arial"/>
          <w:color w:val="000000"/>
          <w:lang w:val="sl-SI"/>
        </w:rPr>
      </w:pPr>
      <w:r w:rsidRPr="6757AF84">
        <w:rPr>
          <w:rFonts w:cs="Arial"/>
          <w:color w:val="000000" w:themeColor="text1"/>
          <w:lang w:val="sl-SI"/>
        </w:rPr>
        <w:t xml:space="preserve">Načrt izrednih ukrepov za </w:t>
      </w:r>
      <w:r w:rsidR="002A1BF0" w:rsidRPr="6757AF84">
        <w:rPr>
          <w:rFonts w:cs="Arial"/>
          <w:color w:val="000000" w:themeColor="text1"/>
          <w:lang w:val="sl-SI"/>
        </w:rPr>
        <w:t xml:space="preserve">vrsto </w:t>
      </w:r>
      <w:r w:rsidR="00395F7E" w:rsidRPr="6757AF84">
        <w:rPr>
          <w:rFonts w:cs="Arial"/>
          <w:i/>
          <w:iCs/>
          <w:color w:val="000000" w:themeColor="text1"/>
          <w:lang w:val="sl-SI"/>
        </w:rPr>
        <w:t xml:space="preserve">Anthonomus eugenii </w:t>
      </w:r>
      <w:r w:rsidRPr="6757AF84">
        <w:rPr>
          <w:rFonts w:cs="Arial"/>
          <w:color w:val="000000" w:themeColor="text1"/>
          <w:lang w:val="sl-SI"/>
        </w:rPr>
        <w:t>je pripravljen z namenom usklajenega ukrepanja pristojnih organov, strokovnih služb in izvajalcev dejavnosti ob potrditvi pojava ali izbruha vrste</w:t>
      </w:r>
      <w:r w:rsidRPr="6757AF84">
        <w:rPr>
          <w:rFonts w:cs="Arial"/>
          <w:i/>
          <w:iCs/>
          <w:color w:val="000000" w:themeColor="text1"/>
          <w:lang w:val="sl-SI"/>
        </w:rPr>
        <w:t xml:space="preserve"> </w:t>
      </w:r>
      <w:r w:rsidR="002A1BF0" w:rsidRPr="6757AF84">
        <w:rPr>
          <w:rFonts w:cs="Arial"/>
          <w:i/>
          <w:iCs/>
          <w:color w:val="000000" w:themeColor="text1"/>
          <w:lang w:val="sl-SI"/>
        </w:rPr>
        <w:t xml:space="preserve">A. </w:t>
      </w:r>
      <w:r w:rsidR="00395F7E" w:rsidRPr="6757AF84">
        <w:rPr>
          <w:rFonts w:cs="Arial"/>
          <w:i/>
          <w:iCs/>
          <w:color w:val="000000" w:themeColor="text1"/>
          <w:lang w:val="sl-SI"/>
        </w:rPr>
        <w:t>eugenii</w:t>
      </w:r>
      <w:r w:rsidR="45B03C3D" w:rsidRPr="6757AF84">
        <w:rPr>
          <w:rFonts w:cs="Arial"/>
          <w:i/>
          <w:iCs/>
          <w:color w:val="000000" w:themeColor="text1"/>
          <w:lang w:val="sl-SI"/>
        </w:rPr>
        <w:t>.</w:t>
      </w:r>
      <w:r w:rsidRPr="6757AF84">
        <w:rPr>
          <w:rFonts w:cs="Arial"/>
          <w:color w:val="000000" w:themeColor="text1"/>
          <w:lang w:val="sl-SI"/>
        </w:rPr>
        <w:t xml:space="preserve"> Sestavljen je iz splošnega in posebnega dela.</w:t>
      </w:r>
    </w:p>
    <w:p w14:paraId="3CDF6A70" w14:textId="77777777" w:rsidR="00960FDA" w:rsidRPr="00703398" w:rsidRDefault="00960FDA" w:rsidP="00A61685">
      <w:pPr>
        <w:pBdr>
          <w:top w:val="single" w:sz="4" w:space="1" w:color="auto"/>
          <w:left w:val="single" w:sz="4" w:space="4" w:color="auto"/>
          <w:bottom w:val="single" w:sz="4" w:space="1" w:color="auto"/>
          <w:right w:val="single" w:sz="4" w:space="4" w:color="auto"/>
        </w:pBdr>
        <w:spacing w:line="120" w:lineRule="exact"/>
        <w:jc w:val="both"/>
        <w:rPr>
          <w:rFonts w:cs="Arial"/>
          <w:b/>
          <w:bCs/>
          <w:color w:val="000000"/>
          <w:szCs w:val="20"/>
          <w:lang w:val="sl-SI"/>
        </w:rPr>
      </w:pPr>
    </w:p>
    <w:p w14:paraId="62031BAF" w14:textId="69962737" w:rsidR="00960FDA" w:rsidRPr="00703398" w:rsidRDefault="00960FDA" w:rsidP="00960FDA">
      <w:pPr>
        <w:pBdr>
          <w:top w:val="single" w:sz="4" w:space="1" w:color="auto"/>
          <w:left w:val="single" w:sz="4" w:space="4" w:color="auto"/>
          <w:bottom w:val="single" w:sz="4" w:space="1" w:color="auto"/>
          <w:right w:val="single" w:sz="4" w:space="4" w:color="auto"/>
        </w:pBdr>
        <w:jc w:val="both"/>
        <w:rPr>
          <w:rFonts w:cs="Arial"/>
          <w:color w:val="000000"/>
          <w:szCs w:val="20"/>
          <w:lang w:val="sl-SI"/>
        </w:rPr>
      </w:pPr>
      <w:r w:rsidRPr="00703398">
        <w:rPr>
          <w:rFonts w:cs="Arial"/>
          <w:color w:val="000000"/>
          <w:szCs w:val="20"/>
          <w:lang w:val="sl-SI"/>
        </w:rPr>
        <w:t xml:space="preserve">Posebni del načrta izrednih ukrepov podrobneje opredeljuje ukrepe za izkoreninjenje in </w:t>
      </w:r>
      <w:r w:rsidRPr="00703398">
        <w:rPr>
          <w:rFonts w:cs="Arial"/>
          <w:bCs/>
          <w:szCs w:val="20"/>
          <w:lang w:val="sl-SI" w:eastAsia="sl-SI"/>
        </w:rPr>
        <w:t xml:space="preserve">oziroma preprečevanje širjenja in </w:t>
      </w:r>
      <w:r w:rsidRPr="00703398">
        <w:rPr>
          <w:rFonts w:cs="Arial"/>
          <w:color w:val="000000"/>
          <w:szCs w:val="20"/>
          <w:lang w:val="sl-SI"/>
        </w:rPr>
        <w:t>zatiranje vrste</w:t>
      </w:r>
      <w:r w:rsidRPr="00703398">
        <w:rPr>
          <w:rFonts w:cs="Arial"/>
          <w:i/>
          <w:color w:val="000000"/>
          <w:szCs w:val="20"/>
          <w:lang w:val="sl-SI"/>
        </w:rPr>
        <w:t xml:space="preserve"> </w:t>
      </w:r>
      <w:r w:rsidR="00395F7E" w:rsidRPr="00703398">
        <w:rPr>
          <w:rFonts w:cs="Arial"/>
          <w:i/>
          <w:color w:val="000000"/>
          <w:szCs w:val="20"/>
          <w:lang w:val="sl-SI"/>
        </w:rPr>
        <w:t xml:space="preserve">A. </w:t>
      </w:r>
      <w:r w:rsidR="00395F7E" w:rsidRPr="00395F7E">
        <w:rPr>
          <w:rFonts w:cs="Arial"/>
          <w:i/>
          <w:color w:val="000000"/>
          <w:szCs w:val="20"/>
          <w:lang w:val="sl-SI"/>
        </w:rPr>
        <w:t>eugenii</w:t>
      </w:r>
      <w:r w:rsidR="00395F7E">
        <w:rPr>
          <w:rFonts w:cs="Arial"/>
          <w:color w:val="000000"/>
          <w:szCs w:val="20"/>
          <w:lang w:val="sl-SI"/>
        </w:rPr>
        <w:t xml:space="preserve"> </w:t>
      </w:r>
      <w:r w:rsidRPr="00703398">
        <w:rPr>
          <w:rFonts w:cs="Arial"/>
          <w:color w:val="000000"/>
          <w:szCs w:val="20"/>
          <w:lang w:val="sl-SI"/>
        </w:rPr>
        <w:t>ob potrditvi nje</w:t>
      </w:r>
      <w:r w:rsidR="00DB197E" w:rsidRPr="00703398">
        <w:rPr>
          <w:rFonts w:cs="Arial"/>
          <w:color w:val="000000"/>
          <w:szCs w:val="20"/>
          <w:lang w:val="sl-SI"/>
        </w:rPr>
        <w:t>ne</w:t>
      </w:r>
      <w:r w:rsidRPr="00703398">
        <w:rPr>
          <w:rFonts w:cs="Arial"/>
          <w:color w:val="000000"/>
          <w:szCs w:val="20"/>
          <w:lang w:val="sl-SI"/>
        </w:rPr>
        <w:t xml:space="preserve"> navzočnosti na ozemlju Slovenije</w:t>
      </w:r>
      <w:r w:rsidR="002B2D56" w:rsidRPr="00703398">
        <w:rPr>
          <w:rFonts w:cs="Arial"/>
          <w:color w:val="000000"/>
          <w:szCs w:val="20"/>
          <w:lang w:val="sl-SI"/>
        </w:rPr>
        <w:t>.</w:t>
      </w:r>
    </w:p>
    <w:p w14:paraId="2C49EFFA" w14:textId="77777777" w:rsidR="00960FDA" w:rsidRPr="00703398" w:rsidRDefault="00960FDA" w:rsidP="00A61685">
      <w:pPr>
        <w:pBdr>
          <w:top w:val="single" w:sz="4" w:space="1" w:color="auto"/>
          <w:left w:val="single" w:sz="4" w:space="4" w:color="auto"/>
          <w:bottom w:val="single" w:sz="4" w:space="1" w:color="auto"/>
          <w:right w:val="single" w:sz="4" w:space="4" w:color="auto"/>
        </w:pBdr>
        <w:spacing w:line="120" w:lineRule="exact"/>
        <w:jc w:val="both"/>
        <w:rPr>
          <w:rFonts w:cs="Arial"/>
          <w:color w:val="000000"/>
          <w:szCs w:val="20"/>
          <w:lang w:val="sl-SI"/>
        </w:rPr>
      </w:pPr>
    </w:p>
    <w:p w14:paraId="2B8816C6" w14:textId="202DA852" w:rsidR="00960FDA" w:rsidRPr="00703398" w:rsidRDefault="00960FDA" w:rsidP="00960FDA">
      <w:pPr>
        <w:pBdr>
          <w:top w:val="single" w:sz="4" w:space="1" w:color="auto"/>
          <w:left w:val="single" w:sz="4" w:space="4" w:color="auto"/>
          <w:bottom w:val="single" w:sz="4" w:space="1" w:color="auto"/>
          <w:right w:val="single" w:sz="4" w:space="4" w:color="auto"/>
        </w:pBdr>
        <w:jc w:val="both"/>
        <w:rPr>
          <w:rStyle w:val="Hiperpovezava"/>
          <w:rFonts w:cs="Arial"/>
          <w:iCs/>
          <w:szCs w:val="20"/>
          <w:lang w:val="sl-SI" w:eastAsia="sl-SI"/>
        </w:rPr>
      </w:pPr>
      <w:r w:rsidRPr="00703398">
        <w:rPr>
          <w:rFonts w:cs="Arial"/>
          <w:color w:val="000000"/>
          <w:szCs w:val="20"/>
          <w:lang w:val="sl-SI"/>
        </w:rPr>
        <w:t xml:space="preserve">Posebni del načrta se uporablja skupaj s Splošnim načrtom izrednih ukrepov ob pojavu ali izbruhu karantenskega škodljivega organizma na rastlinah v Republiki Sloveniji (v nadaljnjem besedilu: Splošni načrt izrednih ukrepov), ki generalno določa postopke vodenja, odločanja, pristojnosti, koordiniranja in obveščanja za učinkovito delovanje vseh deležnikov pri izvajanju ukrepov ob pojavu ali izbruhu karantenskih škodljivih organizmov. </w:t>
      </w:r>
      <w:r w:rsidRPr="00703398">
        <w:rPr>
          <w:rFonts w:cs="Arial"/>
          <w:iCs/>
          <w:color w:val="000000"/>
          <w:szCs w:val="20"/>
          <w:lang w:val="sl-SI" w:eastAsia="sl-SI"/>
        </w:rPr>
        <w:t xml:space="preserve">Dostopen je na spletni strani Uprave za varno hrano, veterinarstvo in varstvo rastlin: </w:t>
      </w:r>
      <w:hyperlink r:id="rId12" w:history="1">
        <w:r w:rsidR="0075719B" w:rsidRPr="00C9408B">
          <w:rPr>
            <w:rStyle w:val="Hiperpovezava"/>
            <w:rFonts w:cs="Arial"/>
            <w:iCs/>
            <w:szCs w:val="20"/>
            <w:lang w:val="sl-SI" w:eastAsia="sl-SI"/>
          </w:rPr>
          <w:t>https://www.gov.si/teme/skodljivi-organizmi-rastlin/</w:t>
        </w:r>
      </w:hyperlink>
    </w:p>
    <w:p w14:paraId="34649A47" w14:textId="77777777" w:rsidR="00DD29EC" w:rsidRPr="00703398" w:rsidRDefault="00DD29EC" w:rsidP="00A61685">
      <w:pPr>
        <w:pBdr>
          <w:top w:val="single" w:sz="4" w:space="1" w:color="auto"/>
          <w:left w:val="single" w:sz="4" w:space="4" w:color="auto"/>
          <w:bottom w:val="single" w:sz="4" w:space="1" w:color="auto"/>
          <w:right w:val="single" w:sz="4" w:space="4" w:color="auto"/>
        </w:pBdr>
        <w:spacing w:line="120" w:lineRule="exact"/>
        <w:jc w:val="both"/>
        <w:rPr>
          <w:rFonts w:cs="Arial"/>
          <w:color w:val="000000"/>
          <w:szCs w:val="22"/>
          <w:lang w:val="sl-SI"/>
        </w:rPr>
      </w:pPr>
    </w:p>
    <w:p w14:paraId="7C58206B" w14:textId="77777777" w:rsidR="00793E57" w:rsidRPr="00703398" w:rsidRDefault="00793E57" w:rsidP="001836BC">
      <w:pPr>
        <w:spacing w:line="80" w:lineRule="exact"/>
        <w:jc w:val="both"/>
        <w:rPr>
          <w:szCs w:val="20"/>
          <w:lang w:val="sl-SI"/>
        </w:rPr>
      </w:pPr>
    </w:p>
    <w:p w14:paraId="5BE09CEF" w14:textId="7A121E51" w:rsidR="00793E57" w:rsidRPr="00703398" w:rsidRDefault="00793E57" w:rsidP="6757AF84">
      <w:pPr>
        <w:jc w:val="both"/>
        <w:rPr>
          <w:lang w:val="sl-SI"/>
        </w:rPr>
      </w:pPr>
      <w:r w:rsidRPr="6757AF84">
        <w:rPr>
          <w:lang w:val="sl-SI"/>
        </w:rPr>
        <w:t xml:space="preserve">Načrt izrednih ukrepov za </w:t>
      </w:r>
      <w:r w:rsidR="002A1BF0" w:rsidRPr="6757AF84">
        <w:rPr>
          <w:rFonts w:cs="Arial"/>
          <w:color w:val="000000" w:themeColor="text1"/>
          <w:lang w:val="sl-SI"/>
        </w:rPr>
        <w:t xml:space="preserve">vrsto </w:t>
      </w:r>
      <w:r w:rsidR="00395F7E" w:rsidRPr="6757AF84">
        <w:rPr>
          <w:i/>
          <w:iCs/>
          <w:lang w:val="sl-SI"/>
        </w:rPr>
        <w:t xml:space="preserve">Anthonomus eugenii </w:t>
      </w:r>
      <w:r w:rsidRPr="6757AF84">
        <w:rPr>
          <w:lang w:val="sl-SI"/>
        </w:rPr>
        <w:t>je pripravila Uprava za varno hrano, veterinarstvo in varstvo rastlin na podlagi predloga Strokovne skupine za pripravo predloga načrta</w:t>
      </w:r>
      <w:r w:rsidR="00654DC2" w:rsidRPr="6757AF84">
        <w:rPr>
          <w:lang w:val="sl-SI"/>
        </w:rPr>
        <w:t xml:space="preserve"> izrednih ukrepov ob </w:t>
      </w:r>
      <w:r w:rsidR="00250A79" w:rsidRPr="6757AF84">
        <w:rPr>
          <w:lang w:val="sl-SI"/>
        </w:rPr>
        <w:t xml:space="preserve">pojavu ali </w:t>
      </w:r>
      <w:r w:rsidR="00654DC2" w:rsidRPr="6757AF84">
        <w:rPr>
          <w:lang w:val="sl-SI"/>
        </w:rPr>
        <w:t xml:space="preserve">izbruhu </w:t>
      </w:r>
      <w:r w:rsidR="00AA7DB4" w:rsidRPr="6757AF84">
        <w:rPr>
          <w:lang w:val="sl-SI"/>
        </w:rPr>
        <w:t xml:space="preserve">vrste </w:t>
      </w:r>
      <w:r w:rsidR="00395F7E" w:rsidRPr="6757AF84">
        <w:rPr>
          <w:rFonts w:cs="Arial"/>
          <w:i/>
          <w:iCs/>
          <w:color w:val="000000" w:themeColor="text1"/>
          <w:lang w:val="sl-SI"/>
        </w:rPr>
        <w:t>A. eugenii</w:t>
      </w:r>
      <w:r w:rsidR="00395F7E" w:rsidRPr="6757AF84">
        <w:rPr>
          <w:rFonts w:cs="Arial"/>
          <w:color w:val="000000" w:themeColor="text1"/>
          <w:lang w:val="sl-SI"/>
        </w:rPr>
        <w:t xml:space="preserve"> </w:t>
      </w:r>
      <w:r w:rsidRPr="6757AF84">
        <w:rPr>
          <w:lang w:val="sl-SI"/>
        </w:rPr>
        <w:t xml:space="preserve">na rastlinah v sestavi: </w:t>
      </w:r>
    </w:p>
    <w:p w14:paraId="52F16499" w14:textId="77777777" w:rsidR="00793E57" w:rsidRPr="00703398" w:rsidRDefault="00793E57" w:rsidP="00A61685">
      <w:pPr>
        <w:spacing w:line="100" w:lineRule="exact"/>
        <w:jc w:val="both"/>
        <w:rPr>
          <w:szCs w:val="20"/>
          <w:lang w:val="sl-SI"/>
        </w:rPr>
      </w:pPr>
    </w:p>
    <w:p w14:paraId="3C4C0A04" w14:textId="77777777" w:rsidR="00793E57" w:rsidRPr="00703398" w:rsidRDefault="00793E57" w:rsidP="00D7663D">
      <w:pPr>
        <w:numPr>
          <w:ilvl w:val="0"/>
          <w:numId w:val="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703398">
        <w:rPr>
          <w:rFonts w:cs="Arial"/>
          <w:szCs w:val="22"/>
          <w:lang w:val="sl-SI"/>
        </w:rPr>
        <w:t>mag. Polona Bitenc Pavliha, UVHVVR,</w:t>
      </w:r>
    </w:p>
    <w:p w14:paraId="4C2902A2" w14:textId="25566130" w:rsidR="00793E57" w:rsidRPr="00703398" w:rsidRDefault="00793E57" w:rsidP="00D7663D">
      <w:pPr>
        <w:numPr>
          <w:ilvl w:val="0"/>
          <w:numId w:val="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703398">
        <w:rPr>
          <w:rFonts w:cs="Arial"/>
          <w:szCs w:val="22"/>
          <w:lang w:val="sl-SI"/>
        </w:rPr>
        <w:t>mag. Erika Orešek, UVHVVR,</w:t>
      </w:r>
    </w:p>
    <w:p w14:paraId="7DDB37F0" w14:textId="47456175" w:rsidR="0003159C" w:rsidRPr="00703398" w:rsidRDefault="0003159C" w:rsidP="00D7663D">
      <w:pPr>
        <w:numPr>
          <w:ilvl w:val="0"/>
          <w:numId w:val="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703398">
        <w:rPr>
          <w:rFonts w:cs="Arial"/>
          <w:szCs w:val="22"/>
          <w:lang w:val="sl-SI"/>
        </w:rPr>
        <w:t xml:space="preserve">Mojca Celar, UVHVVR, </w:t>
      </w:r>
    </w:p>
    <w:p w14:paraId="5C56F01E" w14:textId="77777777" w:rsidR="00793E57" w:rsidRPr="00703398" w:rsidRDefault="00793E57" w:rsidP="00D7663D">
      <w:pPr>
        <w:numPr>
          <w:ilvl w:val="0"/>
          <w:numId w:val="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703398">
        <w:rPr>
          <w:rFonts w:cs="Arial"/>
          <w:szCs w:val="22"/>
          <w:lang w:val="sl-SI"/>
        </w:rPr>
        <w:t>Nina Pezdirec, UVHVVR,</w:t>
      </w:r>
    </w:p>
    <w:p w14:paraId="0E46A4FD" w14:textId="27C65573" w:rsidR="00793E57" w:rsidRPr="00703398" w:rsidRDefault="0003159C" w:rsidP="00D7663D">
      <w:pPr>
        <w:numPr>
          <w:ilvl w:val="0"/>
          <w:numId w:val="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703398">
        <w:rPr>
          <w:rFonts w:cs="Arial"/>
          <w:szCs w:val="22"/>
          <w:lang w:val="sl-SI"/>
        </w:rPr>
        <w:t xml:space="preserve">dr. </w:t>
      </w:r>
      <w:r w:rsidR="001836BC" w:rsidRPr="00703398">
        <w:rPr>
          <w:rFonts w:cs="Arial"/>
          <w:szCs w:val="22"/>
          <w:lang w:val="sl-SI"/>
        </w:rPr>
        <w:t>Eva Blatnik</w:t>
      </w:r>
      <w:r w:rsidR="009C2C00" w:rsidRPr="00703398">
        <w:rPr>
          <w:rFonts w:cs="Arial"/>
          <w:szCs w:val="22"/>
          <w:lang w:val="sl-SI"/>
        </w:rPr>
        <w:t>, UVHVVR,</w:t>
      </w:r>
      <w:r w:rsidR="002D6A23" w:rsidRPr="00703398">
        <w:rPr>
          <w:rFonts w:cs="Arial"/>
          <w:szCs w:val="22"/>
          <w:lang w:val="sl-SI"/>
        </w:rPr>
        <w:t xml:space="preserve"> </w:t>
      </w:r>
    </w:p>
    <w:p w14:paraId="7EC8F39E" w14:textId="656EA11D" w:rsidR="002A1BF0" w:rsidRPr="002519C7" w:rsidRDefault="002A1BF0" w:rsidP="00D7663D">
      <w:pPr>
        <w:numPr>
          <w:ilvl w:val="0"/>
          <w:numId w:val="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2519C7">
        <w:rPr>
          <w:rFonts w:cs="Arial"/>
          <w:szCs w:val="22"/>
          <w:lang w:val="sl-SI"/>
        </w:rPr>
        <w:t>Alenka Pivk, UVHVVR,</w:t>
      </w:r>
    </w:p>
    <w:p w14:paraId="32EF1414" w14:textId="1187CCD8" w:rsidR="007710BE" w:rsidRDefault="007710BE" w:rsidP="00D7663D">
      <w:pPr>
        <w:numPr>
          <w:ilvl w:val="0"/>
          <w:numId w:val="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2519C7">
        <w:rPr>
          <w:rFonts w:cs="Arial"/>
          <w:szCs w:val="22"/>
          <w:lang w:val="sl-SI"/>
        </w:rPr>
        <w:t>dr. Polona Grahovac, MKGP</w:t>
      </w:r>
      <w:r>
        <w:rPr>
          <w:rFonts w:cs="Arial"/>
          <w:szCs w:val="22"/>
          <w:lang w:val="sl-SI"/>
        </w:rPr>
        <w:t>,</w:t>
      </w:r>
      <w:r w:rsidRPr="002519C7">
        <w:rPr>
          <w:rFonts w:cs="Arial"/>
          <w:szCs w:val="22"/>
          <w:lang w:val="sl-SI"/>
        </w:rPr>
        <w:t xml:space="preserve"> </w:t>
      </w:r>
    </w:p>
    <w:p w14:paraId="56FA87C6" w14:textId="31F14F9B" w:rsidR="005C5804" w:rsidRPr="002519C7" w:rsidRDefault="002519C7" w:rsidP="00D7663D">
      <w:pPr>
        <w:numPr>
          <w:ilvl w:val="0"/>
          <w:numId w:val="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2519C7">
        <w:rPr>
          <w:rFonts w:cs="Arial"/>
          <w:szCs w:val="22"/>
          <w:lang w:val="sl-SI"/>
        </w:rPr>
        <w:t>dr. Špela Modic, KIS</w:t>
      </w:r>
      <w:r w:rsidR="007710BE">
        <w:rPr>
          <w:rFonts w:cs="Arial"/>
          <w:szCs w:val="22"/>
          <w:lang w:val="sl-SI"/>
        </w:rPr>
        <w:t>,</w:t>
      </w:r>
    </w:p>
    <w:p w14:paraId="19EB261D" w14:textId="21CA44A6" w:rsidR="00793E57" w:rsidRPr="002519C7" w:rsidRDefault="002519C7" w:rsidP="001836BC">
      <w:pPr>
        <w:numPr>
          <w:ilvl w:val="0"/>
          <w:numId w:val="2"/>
        </w:num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76" w:lineRule="auto"/>
        <w:jc w:val="both"/>
        <w:rPr>
          <w:rFonts w:cs="Arial"/>
          <w:szCs w:val="22"/>
          <w:lang w:val="sl-SI"/>
        </w:rPr>
      </w:pPr>
      <w:r w:rsidRPr="002519C7">
        <w:rPr>
          <w:rFonts w:cs="Arial"/>
          <w:szCs w:val="22"/>
          <w:lang w:val="sl-SI"/>
        </w:rPr>
        <w:t>Igor Nekrep, KIS</w:t>
      </w:r>
      <w:r w:rsidR="007710BE">
        <w:rPr>
          <w:rFonts w:cs="Arial"/>
          <w:szCs w:val="22"/>
          <w:lang w:val="sl-SI"/>
        </w:rPr>
        <w:t>.</w:t>
      </w:r>
    </w:p>
    <w:p w14:paraId="478FECEF" w14:textId="77777777" w:rsidR="00793E57" w:rsidRPr="00703398" w:rsidRDefault="00793E57" w:rsidP="00A61685">
      <w:pPr>
        <w:spacing w:line="100" w:lineRule="exact"/>
        <w:jc w:val="both"/>
        <w:rPr>
          <w:szCs w:val="22"/>
          <w:lang w:val="sl-SI"/>
        </w:rPr>
      </w:pPr>
    </w:p>
    <w:p w14:paraId="1B823A0E" w14:textId="724C8580" w:rsidR="00960FDA" w:rsidRPr="00703398" w:rsidRDefault="00960FDA" w:rsidP="00960FDA">
      <w:pPr>
        <w:spacing w:line="276" w:lineRule="auto"/>
        <w:jc w:val="both"/>
        <w:rPr>
          <w:rFonts w:cs="Arial"/>
          <w:color w:val="000000"/>
          <w:szCs w:val="22"/>
          <w:lang w:val="sl-SI"/>
        </w:rPr>
      </w:pPr>
      <w:r w:rsidRPr="00703398">
        <w:rPr>
          <w:rFonts w:cs="Arial"/>
          <w:color w:val="000000"/>
          <w:szCs w:val="22"/>
          <w:lang w:val="sl-SI"/>
        </w:rPr>
        <w:t xml:space="preserve">V okviru posvetovanja z zadevnimi deležniki so bili na predstavitev načrta izrednih ukrepov za </w:t>
      </w:r>
      <w:r w:rsidRPr="00703398">
        <w:rPr>
          <w:rFonts w:cs="Arial"/>
          <w:color w:val="000000"/>
          <w:szCs w:val="20"/>
          <w:lang w:val="sl-SI"/>
        </w:rPr>
        <w:t xml:space="preserve">vrsto </w:t>
      </w:r>
      <w:r w:rsidR="00894947">
        <w:rPr>
          <w:rFonts w:cs="Arial"/>
          <w:i/>
          <w:color w:val="000000"/>
          <w:szCs w:val="20"/>
          <w:lang w:val="sl-SI"/>
        </w:rPr>
        <w:t>A. eugenii,</w:t>
      </w:r>
      <w:r w:rsidRPr="00703398">
        <w:rPr>
          <w:rFonts w:cs="Arial"/>
          <w:i/>
          <w:lang w:val="sl-SI"/>
        </w:rPr>
        <w:t xml:space="preserve"> </w:t>
      </w:r>
      <w:r w:rsidRPr="00703398">
        <w:rPr>
          <w:rFonts w:cs="Arial"/>
          <w:color w:val="000000"/>
          <w:szCs w:val="22"/>
          <w:lang w:val="sl-SI"/>
        </w:rPr>
        <w:t xml:space="preserve">ki je bil </w:t>
      </w:r>
      <w:r w:rsidRPr="00B078E9">
        <w:rPr>
          <w:rFonts w:cs="Arial"/>
          <w:color w:val="000000"/>
          <w:szCs w:val="22"/>
          <w:lang w:val="sl-SI"/>
        </w:rPr>
        <w:t xml:space="preserve">dne </w:t>
      </w:r>
      <w:r w:rsidR="00B078E9" w:rsidRPr="00B078E9">
        <w:rPr>
          <w:rFonts w:cs="Arial"/>
          <w:color w:val="000000"/>
          <w:szCs w:val="22"/>
          <w:lang w:val="sl-SI"/>
        </w:rPr>
        <w:t>14</w:t>
      </w:r>
      <w:r w:rsidR="003C7CA6" w:rsidRPr="00B078E9">
        <w:rPr>
          <w:rFonts w:cs="Arial"/>
          <w:color w:val="000000"/>
          <w:szCs w:val="22"/>
          <w:lang w:val="sl-SI"/>
        </w:rPr>
        <w:t>.</w:t>
      </w:r>
      <w:r w:rsidR="00B078E9" w:rsidRPr="00B078E9">
        <w:rPr>
          <w:rFonts w:cs="Arial"/>
          <w:color w:val="000000"/>
          <w:szCs w:val="22"/>
          <w:lang w:val="sl-SI"/>
        </w:rPr>
        <w:t>2</w:t>
      </w:r>
      <w:r w:rsidR="003C7CA6" w:rsidRPr="00B078E9">
        <w:rPr>
          <w:rFonts w:cs="Arial"/>
          <w:color w:val="000000"/>
          <w:szCs w:val="22"/>
          <w:lang w:val="sl-SI"/>
        </w:rPr>
        <w:t>. 202</w:t>
      </w:r>
      <w:r w:rsidR="00C92590" w:rsidRPr="00B078E9">
        <w:rPr>
          <w:rFonts w:cs="Arial"/>
          <w:color w:val="000000"/>
          <w:szCs w:val="22"/>
          <w:lang w:val="sl-SI"/>
        </w:rPr>
        <w:t>4</w:t>
      </w:r>
      <w:r w:rsidRPr="00B078E9">
        <w:rPr>
          <w:rFonts w:cs="Arial"/>
          <w:color w:val="000000"/>
          <w:szCs w:val="22"/>
          <w:lang w:val="sl-SI"/>
        </w:rPr>
        <w:t>,</w:t>
      </w:r>
      <w:r w:rsidRPr="00703398">
        <w:rPr>
          <w:rFonts w:cs="Arial"/>
          <w:color w:val="000000"/>
          <w:szCs w:val="22"/>
          <w:lang w:val="sl-SI"/>
        </w:rPr>
        <w:t xml:space="preserve"> vabljeni:</w:t>
      </w:r>
    </w:p>
    <w:p w14:paraId="6FBB84E1" w14:textId="77777777" w:rsidR="00A61685" w:rsidRPr="00703398" w:rsidRDefault="00A61685" w:rsidP="00A61685">
      <w:pPr>
        <w:spacing w:line="100" w:lineRule="exact"/>
        <w:jc w:val="both"/>
        <w:rPr>
          <w:rFonts w:cs="Arial"/>
          <w:color w:val="000000"/>
          <w:szCs w:val="22"/>
          <w:lang w:val="sl-SI"/>
        </w:rPr>
      </w:pPr>
    </w:p>
    <w:p w14:paraId="6221254E" w14:textId="6045D8D7" w:rsidR="00A61685" w:rsidRPr="00703398" w:rsidRDefault="00A61685" w:rsidP="00057020">
      <w:pPr>
        <w:numPr>
          <w:ilvl w:val="1"/>
          <w:numId w:val="18"/>
        </w:numPr>
        <w:spacing w:before="120" w:after="160" w:line="276" w:lineRule="auto"/>
        <w:contextualSpacing/>
        <w:jc w:val="both"/>
        <w:rPr>
          <w:rFonts w:cs="Arial"/>
          <w:sz w:val="19"/>
          <w:szCs w:val="19"/>
          <w:lang w:val="sl-SI" w:eastAsia="sl-SI"/>
        </w:rPr>
      </w:pPr>
      <w:bookmarkStart w:id="2" w:name="_Hlk138320293"/>
      <w:r w:rsidRPr="00703398">
        <w:rPr>
          <w:rFonts w:cs="Arial"/>
          <w:sz w:val="19"/>
          <w:szCs w:val="19"/>
          <w:lang w:val="sl-SI" w:eastAsia="sl-SI"/>
        </w:rPr>
        <w:t>UVHVVR, Inšpekcija za varno hrano, veterinarstvo in varstvo rastlin</w:t>
      </w:r>
      <w:r w:rsidR="002A4AAB" w:rsidRPr="00703398">
        <w:rPr>
          <w:rFonts w:cs="Arial"/>
          <w:sz w:val="19"/>
          <w:szCs w:val="19"/>
          <w:lang w:val="sl-SI" w:eastAsia="sl-SI"/>
        </w:rPr>
        <w:t>,</w:t>
      </w:r>
    </w:p>
    <w:p w14:paraId="2CA101B2" w14:textId="14A4E628" w:rsidR="00A61685" w:rsidRPr="00703398" w:rsidRDefault="00A61685" w:rsidP="00057020">
      <w:pPr>
        <w:numPr>
          <w:ilvl w:val="1"/>
          <w:numId w:val="18"/>
        </w:numPr>
        <w:spacing w:before="120" w:after="160" w:line="276" w:lineRule="auto"/>
        <w:contextualSpacing/>
        <w:jc w:val="both"/>
        <w:rPr>
          <w:sz w:val="19"/>
          <w:szCs w:val="19"/>
          <w:lang w:val="sl-SI" w:eastAsia="sl-SI"/>
        </w:rPr>
      </w:pPr>
      <w:r w:rsidRPr="00703398">
        <w:rPr>
          <w:sz w:val="19"/>
          <w:szCs w:val="19"/>
          <w:lang w:val="sl-SI" w:eastAsia="sl-SI"/>
        </w:rPr>
        <w:t>MKGP, Direktorat za kmetijstvo, IRSKGLR</w:t>
      </w:r>
      <w:r w:rsidR="002A4AAB" w:rsidRPr="00703398">
        <w:rPr>
          <w:sz w:val="19"/>
          <w:szCs w:val="19"/>
          <w:lang w:val="sl-SI" w:eastAsia="sl-SI"/>
        </w:rPr>
        <w:t>,</w:t>
      </w:r>
    </w:p>
    <w:p w14:paraId="37CAD3C5" w14:textId="2DA75857" w:rsidR="00A61685" w:rsidRPr="00703398" w:rsidRDefault="00A61685" w:rsidP="00057020">
      <w:pPr>
        <w:numPr>
          <w:ilvl w:val="1"/>
          <w:numId w:val="18"/>
        </w:numPr>
        <w:spacing w:before="120" w:after="160" w:line="276" w:lineRule="auto"/>
        <w:contextualSpacing/>
        <w:jc w:val="both"/>
        <w:rPr>
          <w:sz w:val="19"/>
          <w:szCs w:val="19"/>
          <w:lang w:val="sl-SI" w:eastAsia="sl-SI"/>
        </w:rPr>
      </w:pPr>
      <w:r w:rsidRPr="00703398">
        <w:rPr>
          <w:sz w:val="19"/>
          <w:szCs w:val="19"/>
          <w:lang w:val="sl-SI" w:eastAsia="sl-SI"/>
        </w:rPr>
        <w:t>Kmetijsko gozdarska zbornica Slovenije s Kmetijsko gozdarskimi zavodi</w:t>
      </w:r>
      <w:r w:rsidR="002A4AAB" w:rsidRPr="00703398">
        <w:rPr>
          <w:sz w:val="19"/>
          <w:szCs w:val="19"/>
          <w:lang w:val="sl-SI" w:eastAsia="sl-SI"/>
        </w:rPr>
        <w:t>,</w:t>
      </w:r>
    </w:p>
    <w:p w14:paraId="7B2AF8B1" w14:textId="297E6EC6" w:rsidR="00A61685" w:rsidRPr="00703398" w:rsidRDefault="00A61685" w:rsidP="00057020">
      <w:pPr>
        <w:numPr>
          <w:ilvl w:val="1"/>
          <w:numId w:val="18"/>
        </w:numPr>
        <w:spacing w:before="120" w:after="160" w:line="276" w:lineRule="auto"/>
        <w:contextualSpacing/>
        <w:jc w:val="both"/>
        <w:rPr>
          <w:sz w:val="19"/>
          <w:szCs w:val="19"/>
          <w:lang w:val="sl-SI" w:eastAsia="sl-SI"/>
        </w:rPr>
      </w:pPr>
      <w:r w:rsidRPr="00703398">
        <w:rPr>
          <w:sz w:val="19"/>
          <w:szCs w:val="19"/>
          <w:lang w:val="sl-SI" w:eastAsia="sl-SI"/>
        </w:rPr>
        <w:t>Gospodarska zbornica Slovenije, Zbornica kmetijskih in živilskih podjetij</w:t>
      </w:r>
      <w:r w:rsidR="002A4AAB" w:rsidRPr="00703398">
        <w:rPr>
          <w:sz w:val="19"/>
          <w:szCs w:val="19"/>
          <w:lang w:val="sl-SI" w:eastAsia="sl-SI"/>
        </w:rPr>
        <w:t>,</w:t>
      </w:r>
    </w:p>
    <w:p w14:paraId="4999AA9D" w14:textId="5C642596" w:rsidR="00A61685" w:rsidRPr="00703398" w:rsidRDefault="00A61685" w:rsidP="00057020">
      <w:pPr>
        <w:numPr>
          <w:ilvl w:val="1"/>
          <w:numId w:val="18"/>
        </w:numPr>
        <w:spacing w:before="120" w:after="160" w:line="276" w:lineRule="auto"/>
        <w:contextualSpacing/>
        <w:jc w:val="both"/>
        <w:rPr>
          <w:sz w:val="19"/>
          <w:szCs w:val="19"/>
          <w:lang w:val="sl-SI" w:eastAsia="sl-SI"/>
        </w:rPr>
      </w:pPr>
      <w:r w:rsidRPr="00703398">
        <w:rPr>
          <w:sz w:val="19"/>
          <w:szCs w:val="19"/>
          <w:lang w:val="sl-SI" w:eastAsia="sl-SI"/>
        </w:rPr>
        <w:t>Zadružna zveza Slovenije</w:t>
      </w:r>
      <w:r w:rsidR="002A4AAB" w:rsidRPr="00703398">
        <w:rPr>
          <w:sz w:val="19"/>
          <w:szCs w:val="19"/>
          <w:lang w:val="sl-SI" w:eastAsia="sl-SI"/>
        </w:rPr>
        <w:t>,</w:t>
      </w:r>
    </w:p>
    <w:p w14:paraId="27332666" w14:textId="62F0DA13" w:rsidR="00A61685" w:rsidRPr="00703398" w:rsidRDefault="00A61685" w:rsidP="00057020">
      <w:pPr>
        <w:numPr>
          <w:ilvl w:val="1"/>
          <w:numId w:val="18"/>
        </w:numPr>
        <w:spacing w:before="120" w:after="160" w:line="276" w:lineRule="auto"/>
        <w:contextualSpacing/>
        <w:jc w:val="both"/>
        <w:rPr>
          <w:sz w:val="19"/>
          <w:szCs w:val="19"/>
          <w:lang w:val="sl-SI" w:eastAsia="sl-SI"/>
        </w:rPr>
      </w:pPr>
      <w:r w:rsidRPr="00703398">
        <w:rPr>
          <w:sz w:val="19"/>
          <w:szCs w:val="19"/>
          <w:lang w:val="sl-SI" w:eastAsia="sl-SI"/>
        </w:rPr>
        <w:t>Javna služba zdravstvenega varstva rastlin</w:t>
      </w:r>
      <w:r w:rsidR="002A4AAB" w:rsidRPr="00703398">
        <w:rPr>
          <w:sz w:val="19"/>
          <w:szCs w:val="19"/>
          <w:lang w:val="sl-SI" w:eastAsia="sl-SI"/>
        </w:rPr>
        <w:t>,</w:t>
      </w:r>
    </w:p>
    <w:p w14:paraId="7054D6F7" w14:textId="07F4D109" w:rsidR="00A61685" w:rsidRPr="00703398" w:rsidRDefault="00A61685" w:rsidP="00057020">
      <w:pPr>
        <w:numPr>
          <w:ilvl w:val="1"/>
          <w:numId w:val="18"/>
        </w:numPr>
        <w:spacing w:before="120" w:after="160" w:line="276" w:lineRule="auto"/>
        <w:contextualSpacing/>
        <w:jc w:val="both"/>
        <w:rPr>
          <w:sz w:val="19"/>
          <w:szCs w:val="19"/>
          <w:lang w:val="sl-SI" w:eastAsia="sl-SI"/>
        </w:rPr>
      </w:pPr>
      <w:r w:rsidRPr="00703398">
        <w:rPr>
          <w:sz w:val="19"/>
          <w:szCs w:val="19"/>
          <w:lang w:val="sl-SI" w:eastAsia="sl-SI"/>
        </w:rPr>
        <w:t>Javne službe na področju kmetijstva</w:t>
      </w:r>
      <w:r w:rsidR="002A4AAB" w:rsidRPr="00703398">
        <w:rPr>
          <w:sz w:val="19"/>
          <w:szCs w:val="19"/>
          <w:lang w:val="sl-SI" w:eastAsia="sl-SI"/>
        </w:rPr>
        <w:t>,</w:t>
      </w:r>
    </w:p>
    <w:p w14:paraId="01C7BF9D" w14:textId="1F3D8E8F" w:rsidR="00A61685" w:rsidRPr="00703398" w:rsidRDefault="00A61685" w:rsidP="00057020">
      <w:pPr>
        <w:numPr>
          <w:ilvl w:val="1"/>
          <w:numId w:val="18"/>
        </w:numPr>
        <w:spacing w:before="120" w:after="160" w:line="276" w:lineRule="auto"/>
        <w:contextualSpacing/>
        <w:jc w:val="both"/>
        <w:rPr>
          <w:sz w:val="19"/>
          <w:szCs w:val="19"/>
          <w:lang w:val="sl-SI" w:eastAsia="sl-SI"/>
        </w:rPr>
      </w:pPr>
      <w:r w:rsidRPr="00703398">
        <w:rPr>
          <w:sz w:val="19"/>
          <w:szCs w:val="19"/>
          <w:lang w:val="sl-SI" w:eastAsia="sl-SI"/>
        </w:rPr>
        <w:t>Služba za uradno potrjevanje sadilnega materiala kmetijskih rastlin</w:t>
      </w:r>
      <w:r w:rsidR="002A4AAB" w:rsidRPr="00703398">
        <w:rPr>
          <w:sz w:val="19"/>
          <w:szCs w:val="19"/>
          <w:lang w:val="sl-SI" w:eastAsia="sl-SI"/>
        </w:rPr>
        <w:t>,</w:t>
      </w:r>
    </w:p>
    <w:p w14:paraId="670EA381" w14:textId="3D360F42" w:rsidR="00A61685" w:rsidRPr="00703398" w:rsidRDefault="00A61685" w:rsidP="00057020">
      <w:pPr>
        <w:numPr>
          <w:ilvl w:val="1"/>
          <w:numId w:val="18"/>
        </w:numPr>
        <w:spacing w:before="120" w:after="160" w:line="276" w:lineRule="auto"/>
        <w:contextualSpacing/>
        <w:jc w:val="both"/>
        <w:rPr>
          <w:sz w:val="19"/>
          <w:szCs w:val="19"/>
          <w:lang w:val="sl-SI" w:eastAsia="sl-SI"/>
        </w:rPr>
      </w:pPr>
      <w:r w:rsidRPr="00703398">
        <w:rPr>
          <w:sz w:val="19"/>
          <w:szCs w:val="19"/>
          <w:lang w:val="sl-SI" w:eastAsia="sl-SI"/>
        </w:rPr>
        <w:t>Združenje pridelovalcev okrasnih rastlin</w:t>
      </w:r>
      <w:r w:rsidR="002A4AAB" w:rsidRPr="00703398">
        <w:rPr>
          <w:sz w:val="19"/>
          <w:szCs w:val="19"/>
          <w:lang w:val="sl-SI" w:eastAsia="sl-SI"/>
        </w:rPr>
        <w:t>,</w:t>
      </w:r>
    </w:p>
    <w:p w14:paraId="2F36E59A" w14:textId="334072FB" w:rsidR="00A61685" w:rsidRPr="00703398" w:rsidRDefault="00A61685" w:rsidP="00057020">
      <w:pPr>
        <w:numPr>
          <w:ilvl w:val="1"/>
          <w:numId w:val="18"/>
        </w:numPr>
        <w:spacing w:before="120" w:after="160" w:line="276" w:lineRule="auto"/>
        <w:contextualSpacing/>
        <w:jc w:val="both"/>
        <w:rPr>
          <w:sz w:val="19"/>
          <w:szCs w:val="19"/>
          <w:lang w:val="sl-SI" w:eastAsia="sl-SI"/>
        </w:rPr>
      </w:pPr>
      <w:r w:rsidRPr="00703398">
        <w:rPr>
          <w:sz w:val="19"/>
          <w:szCs w:val="19"/>
          <w:lang w:val="sl-SI" w:eastAsia="sl-SI"/>
        </w:rPr>
        <w:t>Kmetijski inštitut Slovenije</w:t>
      </w:r>
      <w:r w:rsidR="002A4AAB" w:rsidRPr="00703398">
        <w:rPr>
          <w:sz w:val="19"/>
          <w:szCs w:val="19"/>
          <w:lang w:val="sl-SI" w:eastAsia="sl-SI"/>
        </w:rPr>
        <w:t>,</w:t>
      </w:r>
    </w:p>
    <w:p w14:paraId="6813120B" w14:textId="2B81FC9C" w:rsidR="00A61685" w:rsidRPr="00703398" w:rsidRDefault="00A61685" w:rsidP="00057020">
      <w:pPr>
        <w:numPr>
          <w:ilvl w:val="1"/>
          <w:numId w:val="18"/>
        </w:numPr>
        <w:spacing w:before="120" w:after="160" w:line="276" w:lineRule="auto"/>
        <w:contextualSpacing/>
        <w:jc w:val="both"/>
        <w:rPr>
          <w:sz w:val="19"/>
          <w:szCs w:val="19"/>
          <w:lang w:val="sl-SI" w:eastAsia="sl-SI"/>
        </w:rPr>
      </w:pPr>
      <w:r w:rsidRPr="00703398">
        <w:rPr>
          <w:sz w:val="19"/>
          <w:szCs w:val="19"/>
          <w:lang w:val="sl-SI" w:eastAsia="sl-SI"/>
        </w:rPr>
        <w:t>Inštitut za hmeljarstvo in pivovarstvo Slovenije</w:t>
      </w:r>
      <w:r w:rsidR="002A4AAB" w:rsidRPr="00703398">
        <w:rPr>
          <w:sz w:val="19"/>
          <w:szCs w:val="19"/>
          <w:lang w:val="sl-SI" w:eastAsia="sl-SI"/>
        </w:rPr>
        <w:t>,</w:t>
      </w:r>
    </w:p>
    <w:p w14:paraId="3EA82CAD" w14:textId="5603E810" w:rsidR="00A61685" w:rsidRPr="00703398" w:rsidRDefault="00A61685" w:rsidP="00057020">
      <w:pPr>
        <w:numPr>
          <w:ilvl w:val="1"/>
          <w:numId w:val="18"/>
        </w:numPr>
        <w:spacing w:before="120" w:after="160" w:line="276" w:lineRule="auto"/>
        <w:contextualSpacing/>
        <w:jc w:val="both"/>
        <w:rPr>
          <w:sz w:val="19"/>
          <w:szCs w:val="19"/>
          <w:lang w:val="sl-SI" w:eastAsia="sl-SI"/>
        </w:rPr>
      </w:pPr>
      <w:r w:rsidRPr="00703398">
        <w:rPr>
          <w:sz w:val="19"/>
          <w:szCs w:val="19"/>
          <w:lang w:val="sl-SI" w:eastAsia="sl-SI"/>
        </w:rPr>
        <w:t>Biotehniška fakulteta, Oddelek za agronomijo</w:t>
      </w:r>
      <w:r w:rsidR="002A4AAB" w:rsidRPr="00703398">
        <w:rPr>
          <w:sz w:val="19"/>
          <w:szCs w:val="19"/>
          <w:lang w:val="sl-SI" w:eastAsia="sl-SI"/>
        </w:rPr>
        <w:t>,</w:t>
      </w:r>
    </w:p>
    <w:p w14:paraId="54C6CC47" w14:textId="2751452A" w:rsidR="00A61685" w:rsidRDefault="00A61685" w:rsidP="00057020">
      <w:pPr>
        <w:numPr>
          <w:ilvl w:val="1"/>
          <w:numId w:val="18"/>
        </w:numPr>
        <w:spacing w:before="120" w:after="160" w:line="276" w:lineRule="auto"/>
        <w:contextualSpacing/>
        <w:jc w:val="both"/>
        <w:rPr>
          <w:sz w:val="19"/>
          <w:szCs w:val="19"/>
          <w:lang w:val="sl-SI" w:eastAsia="sl-SI"/>
        </w:rPr>
      </w:pPr>
      <w:r w:rsidRPr="00703398">
        <w:rPr>
          <w:sz w:val="19"/>
          <w:szCs w:val="19"/>
          <w:lang w:val="sl-SI" w:eastAsia="sl-SI"/>
        </w:rPr>
        <w:t>Fakulteta za kmetijstvo in biosistemske vede, agronomija</w:t>
      </w:r>
      <w:r w:rsidR="002A4AAB" w:rsidRPr="00703398">
        <w:rPr>
          <w:sz w:val="19"/>
          <w:szCs w:val="19"/>
          <w:lang w:val="sl-SI" w:eastAsia="sl-SI"/>
        </w:rPr>
        <w:t>,</w:t>
      </w:r>
    </w:p>
    <w:p w14:paraId="73D73293" w14:textId="44DF4DA7" w:rsidR="00C92590" w:rsidRPr="00703398" w:rsidRDefault="00C92590" w:rsidP="00057020">
      <w:pPr>
        <w:numPr>
          <w:ilvl w:val="1"/>
          <w:numId w:val="18"/>
        </w:numPr>
        <w:spacing w:before="120" w:after="160" w:line="276" w:lineRule="auto"/>
        <w:contextualSpacing/>
        <w:jc w:val="both"/>
        <w:rPr>
          <w:sz w:val="19"/>
          <w:szCs w:val="19"/>
          <w:lang w:val="sl-SI" w:eastAsia="sl-SI"/>
        </w:rPr>
      </w:pPr>
      <w:r>
        <w:rPr>
          <w:sz w:val="19"/>
          <w:szCs w:val="19"/>
          <w:lang w:val="sl-SI" w:eastAsia="sl-SI"/>
        </w:rPr>
        <w:t>Zelenjadarska društva,</w:t>
      </w:r>
    </w:p>
    <w:p w14:paraId="29D7D53F" w14:textId="5D745A8A" w:rsidR="002D6A23" w:rsidRPr="00703398" w:rsidRDefault="00A61685" w:rsidP="00057020">
      <w:pPr>
        <w:numPr>
          <w:ilvl w:val="1"/>
          <w:numId w:val="18"/>
        </w:numPr>
        <w:spacing w:before="120" w:after="160" w:line="276" w:lineRule="auto"/>
        <w:contextualSpacing/>
        <w:jc w:val="both"/>
        <w:rPr>
          <w:rFonts w:cs="Arial"/>
          <w:color w:val="000000"/>
          <w:szCs w:val="22"/>
          <w:lang w:val="sl-SI"/>
        </w:rPr>
      </w:pPr>
      <w:r w:rsidRPr="00703398">
        <w:rPr>
          <w:sz w:val="19"/>
          <w:szCs w:val="19"/>
          <w:lang w:val="sl-SI"/>
        </w:rPr>
        <w:t xml:space="preserve">večji pridelovalci </w:t>
      </w:r>
      <w:r w:rsidR="00015EAA">
        <w:rPr>
          <w:sz w:val="19"/>
          <w:szCs w:val="19"/>
          <w:lang w:val="sl-SI"/>
        </w:rPr>
        <w:t xml:space="preserve">(kmetijske zadruge, ipd.) </w:t>
      </w:r>
      <w:r w:rsidRPr="00703398">
        <w:rPr>
          <w:sz w:val="19"/>
          <w:szCs w:val="19"/>
          <w:lang w:val="sl-SI"/>
        </w:rPr>
        <w:t>in distributerji gostiteljskih rastlin</w:t>
      </w:r>
      <w:r w:rsidR="00EB76B6" w:rsidRPr="00703398">
        <w:rPr>
          <w:sz w:val="19"/>
          <w:szCs w:val="19"/>
          <w:lang w:val="sl-SI"/>
        </w:rPr>
        <w:t>.</w:t>
      </w:r>
      <w:bookmarkEnd w:id="2"/>
      <w:r w:rsidR="00960FDA" w:rsidRPr="00703398">
        <w:rPr>
          <w:b/>
          <w:lang w:val="sl-SI"/>
        </w:rPr>
        <w:br w:type="page"/>
      </w:r>
    </w:p>
    <w:p w14:paraId="37D13AD2" w14:textId="45371191" w:rsidR="00793E57" w:rsidRPr="00703398" w:rsidRDefault="00EF1691" w:rsidP="00793E57">
      <w:pPr>
        <w:spacing w:line="240" w:lineRule="auto"/>
        <w:rPr>
          <w:b/>
          <w:lang w:val="sl-SI"/>
        </w:rPr>
      </w:pPr>
      <w:r w:rsidRPr="00703398">
        <w:rPr>
          <w:b/>
          <w:lang w:val="sl-SI"/>
        </w:rPr>
        <w:lastRenderedPageBreak/>
        <w:t>KAZALO VSEBINE</w:t>
      </w:r>
    </w:p>
    <w:p w14:paraId="1DF14840" w14:textId="377532ED" w:rsidR="00264874" w:rsidRPr="00264874" w:rsidRDefault="00023620">
      <w:pPr>
        <w:pStyle w:val="Kazalovsebine1"/>
        <w:rPr>
          <w:rFonts w:eastAsiaTheme="minorEastAsia" w:cs="Arial"/>
          <w:b w:val="0"/>
          <w:bCs w:val="0"/>
          <w:caps w:val="0"/>
          <w:noProof/>
          <w:kern w:val="2"/>
          <w:szCs w:val="18"/>
          <w:lang w:val="sl-SI" w:eastAsia="sl-SI"/>
          <w14:ligatures w14:val="standardContextual"/>
        </w:rPr>
      </w:pPr>
      <w:r w:rsidRPr="00264874">
        <w:rPr>
          <w:rFonts w:cs="Arial"/>
          <w:b w:val="0"/>
          <w:bCs w:val="0"/>
          <w:szCs w:val="18"/>
          <w:lang w:val="sl-SI"/>
        </w:rPr>
        <w:fldChar w:fldCharType="begin"/>
      </w:r>
      <w:r w:rsidRPr="00264874">
        <w:rPr>
          <w:rFonts w:cs="Arial"/>
          <w:b w:val="0"/>
          <w:bCs w:val="0"/>
          <w:szCs w:val="18"/>
          <w:lang w:val="sl-SI"/>
        </w:rPr>
        <w:instrText xml:space="preserve"> TOC \o "1-3" \h \z \u </w:instrText>
      </w:r>
      <w:r w:rsidRPr="00264874">
        <w:rPr>
          <w:rFonts w:cs="Arial"/>
          <w:b w:val="0"/>
          <w:bCs w:val="0"/>
          <w:szCs w:val="18"/>
          <w:lang w:val="sl-SI"/>
        </w:rPr>
        <w:fldChar w:fldCharType="separate"/>
      </w:r>
      <w:hyperlink w:anchor="_Toc160786227" w:history="1">
        <w:r w:rsidR="00264874" w:rsidRPr="00264874">
          <w:rPr>
            <w:rStyle w:val="Hiperpovezava"/>
            <w:rFonts w:cs="Arial"/>
            <w:noProof/>
            <w:szCs w:val="18"/>
          </w:rPr>
          <w:t>1</w:t>
        </w:r>
        <w:r w:rsidR="00264874" w:rsidRPr="00264874">
          <w:rPr>
            <w:rFonts w:eastAsiaTheme="minorEastAsia" w:cs="Arial"/>
            <w:b w:val="0"/>
            <w:bCs w:val="0"/>
            <w:caps w:val="0"/>
            <w:noProof/>
            <w:kern w:val="2"/>
            <w:szCs w:val="18"/>
            <w:lang w:val="sl-SI" w:eastAsia="sl-SI"/>
            <w14:ligatures w14:val="standardContextual"/>
          </w:rPr>
          <w:tab/>
        </w:r>
        <w:r w:rsidR="00264874" w:rsidRPr="00264874">
          <w:rPr>
            <w:rStyle w:val="Hiperpovezava"/>
            <w:rFonts w:cs="Arial"/>
            <w:noProof/>
            <w:szCs w:val="18"/>
          </w:rPr>
          <w:t>PRAVNA PODLAGA</w:t>
        </w:r>
        <w:r w:rsidR="00264874" w:rsidRPr="00264874">
          <w:rPr>
            <w:rFonts w:cs="Arial"/>
            <w:noProof/>
            <w:webHidden/>
            <w:szCs w:val="18"/>
          </w:rPr>
          <w:tab/>
        </w:r>
        <w:r w:rsidR="00264874" w:rsidRPr="00264874">
          <w:rPr>
            <w:rFonts w:cs="Arial"/>
            <w:noProof/>
            <w:webHidden/>
            <w:szCs w:val="18"/>
          </w:rPr>
          <w:fldChar w:fldCharType="begin"/>
        </w:r>
        <w:r w:rsidR="00264874" w:rsidRPr="00264874">
          <w:rPr>
            <w:rFonts w:cs="Arial"/>
            <w:noProof/>
            <w:webHidden/>
            <w:szCs w:val="18"/>
          </w:rPr>
          <w:instrText xml:space="preserve"> PAGEREF _Toc160786227 \h </w:instrText>
        </w:r>
        <w:r w:rsidR="00264874" w:rsidRPr="00264874">
          <w:rPr>
            <w:rFonts w:cs="Arial"/>
            <w:noProof/>
            <w:webHidden/>
            <w:szCs w:val="18"/>
          </w:rPr>
        </w:r>
        <w:r w:rsidR="00264874" w:rsidRPr="00264874">
          <w:rPr>
            <w:rFonts w:cs="Arial"/>
            <w:noProof/>
            <w:webHidden/>
            <w:szCs w:val="18"/>
          </w:rPr>
          <w:fldChar w:fldCharType="separate"/>
        </w:r>
        <w:r w:rsidR="000E2A37">
          <w:rPr>
            <w:rFonts w:cs="Arial"/>
            <w:noProof/>
            <w:webHidden/>
            <w:szCs w:val="18"/>
          </w:rPr>
          <w:t>6</w:t>
        </w:r>
        <w:r w:rsidR="00264874" w:rsidRPr="00264874">
          <w:rPr>
            <w:rFonts w:cs="Arial"/>
            <w:noProof/>
            <w:webHidden/>
            <w:szCs w:val="18"/>
          </w:rPr>
          <w:fldChar w:fldCharType="end"/>
        </w:r>
      </w:hyperlink>
    </w:p>
    <w:p w14:paraId="4C6D769F" w14:textId="23E4F5E3" w:rsidR="00264874" w:rsidRPr="00264874" w:rsidRDefault="00953C51">
      <w:pPr>
        <w:pStyle w:val="Kazalovsebine1"/>
        <w:rPr>
          <w:rFonts w:eastAsiaTheme="minorEastAsia" w:cs="Arial"/>
          <w:b w:val="0"/>
          <w:bCs w:val="0"/>
          <w:caps w:val="0"/>
          <w:noProof/>
          <w:kern w:val="2"/>
          <w:szCs w:val="18"/>
          <w:lang w:val="sl-SI" w:eastAsia="sl-SI"/>
          <w14:ligatures w14:val="standardContextual"/>
        </w:rPr>
      </w:pPr>
      <w:hyperlink w:anchor="_Toc160786228" w:history="1">
        <w:r w:rsidR="00264874" w:rsidRPr="00264874">
          <w:rPr>
            <w:rStyle w:val="Hiperpovezava"/>
            <w:rFonts w:cs="Arial"/>
            <w:noProof/>
            <w:szCs w:val="18"/>
          </w:rPr>
          <w:t>2</w:t>
        </w:r>
        <w:r w:rsidR="00264874" w:rsidRPr="00264874">
          <w:rPr>
            <w:rFonts w:eastAsiaTheme="minorEastAsia" w:cs="Arial"/>
            <w:b w:val="0"/>
            <w:bCs w:val="0"/>
            <w:caps w:val="0"/>
            <w:noProof/>
            <w:kern w:val="2"/>
            <w:szCs w:val="18"/>
            <w:lang w:val="sl-SI" w:eastAsia="sl-SI"/>
            <w14:ligatures w14:val="standardContextual"/>
          </w:rPr>
          <w:tab/>
        </w:r>
        <w:r w:rsidR="00264874" w:rsidRPr="00264874">
          <w:rPr>
            <w:rStyle w:val="Hiperpovezava"/>
            <w:rFonts w:cs="Arial"/>
            <w:noProof/>
            <w:szCs w:val="18"/>
          </w:rPr>
          <w:t xml:space="preserve">OSNOVNE INFORMACIJE O VRSTI </w:t>
        </w:r>
        <w:r w:rsidR="00264874" w:rsidRPr="00264874">
          <w:rPr>
            <w:rStyle w:val="Hiperpovezava"/>
            <w:rFonts w:cs="Arial"/>
            <w:i/>
            <w:noProof/>
            <w:szCs w:val="18"/>
          </w:rPr>
          <w:t>A</w:t>
        </w:r>
        <w:r w:rsidR="00264874" w:rsidRPr="00264874">
          <w:rPr>
            <w:rStyle w:val="Hiperpovezava"/>
            <w:rFonts w:cs="Arial"/>
            <w:i/>
            <w:caps w:val="0"/>
            <w:noProof/>
            <w:szCs w:val="18"/>
          </w:rPr>
          <w:t>nthonomus eugenii</w:t>
        </w:r>
        <w:r w:rsidR="00264874" w:rsidRPr="00264874">
          <w:rPr>
            <w:rFonts w:cs="Arial"/>
            <w:noProof/>
            <w:webHidden/>
            <w:szCs w:val="18"/>
          </w:rPr>
          <w:tab/>
        </w:r>
        <w:r w:rsidR="00264874" w:rsidRPr="00264874">
          <w:rPr>
            <w:rFonts w:cs="Arial"/>
            <w:noProof/>
            <w:webHidden/>
            <w:szCs w:val="18"/>
          </w:rPr>
          <w:fldChar w:fldCharType="begin"/>
        </w:r>
        <w:r w:rsidR="00264874" w:rsidRPr="00264874">
          <w:rPr>
            <w:rFonts w:cs="Arial"/>
            <w:noProof/>
            <w:webHidden/>
            <w:szCs w:val="18"/>
          </w:rPr>
          <w:instrText xml:space="preserve"> PAGEREF _Toc160786228 \h </w:instrText>
        </w:r>
        <w:r w:rsidR="00264874" w:rsidRPr="00264874">
          <w:rPr>
            <w:rFonts w:cs="Arial"/>
            <w:noProof/>
            <w:webHidden/>
            <w:szCs w:val="18"/>
          </w:rPr>
        </w:r>
        <w:r w:rsidR="00264874" w:rsidRPr="00264874">
          <w:rPr>
            <w:rFonts w:cs="Arial"/>
            <w:noProof/>
            <w:webHidden/>
            <w:szCs w:val="18"/>
          </w:rPr>
          <w:fldChar w:fldCharType="separate"/>
        </w:r>
        <w:r w:rsidR="000E2A37">
          <w:rPr>
            <w:rFonts w:cs="Arial"/>
            <w:noProof/>
            <w:webHidden/>
            <w:szCs w:val="18"/>
          </w:rPr>
          <w:t>6</w:t>
        </w:r>
        <w:r w:rsidR="00264874" w:rsidRPr="00264874">
          <w:rPr>
            <w:rFonts w:cs="Arial"/>
            <w:noProof/>
            <w:webHidden/>
            <w:szCs w:val="18"/>
          </w:rPr>
          <w:fldChar w:fldCharType="end"/>
        </w:r>
      </w:hyperlink>
    </w:p>
    <w:p w14:paraId="1E6C9485" w14:textId="726528C1" w:rsidR="00264874" w:rsidRPr="00264874" w:rsidRDefault="00953C51">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6229" w:history="1">
        <w:r w:rsidR="00264874" w:rsidRPr="00264874">
          <w:rPr>
            <w:rStyle w:val="Hiperpovezava"/>
            <w:rFonts w:ascii="Arial" w:hAnsi="Arial" w:cs="Arial"/>
            <w:noProof/>
            <w:sz w:val="18"/>
            <w:szCs w:val="18"/>
            <w:lang w:val="sl-SI"/>
          </w:rPr>
          <w:t>2.1</w:t>
        </w:r>
        <w:r w:rsidR="00264874" w:rsidRPr="00264874">
          <w:rPr>
            <w:rFonts w:ascii="Arial" w:eastAsiaTheme="minorEastAsia" w:hAnsi="Arial" w:cs="Arial"/>
            <w:smallCaps w:val="0"/>
            <w:noProof/>
            <w:kern w:val="2"/>
            <w:sz w:val="18"/>
            <w:szCs w:val="18"/>
            <w:lang w:val="sl-SI" w:eastAsia="sl-SI"/>
            <w14:ligatures w14:val="standardContextual"/>
          </w:rPr>
          <w:tab/>
        </w:r>
        <w:r w:rsidR="00264874" w:rsidRPr="00264874">
          <w:rPr>
            <w:rStyle w:val="Hiperpovezava"/>
            <w:rFonts w:ascii="Arial" w:hAnsi="Arial" w:cs="Arial"/>
            <w:noProof/>
            <w:sz w:val="18"/>
            <w:szCs w:val="18"/>
            <w:lang w:val="sl-SI"/>
          </w:rPr>
          <w:t>Status vrste</w:t>
        </w:r>
        <w:r w:rsidR="00264874" w:rsidRPr="00264874">
          <w:rPr>
            <w:rFonts w:ascii="Arial" w:hAnsi="Arial" w:cs="Arial"/>
            <w:noProof/>
            <w:webHidden/>
            <w:sz w:val="18"/>
            <w:szCs w:val="18"/>
          </w:rPr>
          <w:tab/>
        </w:r>
        <w:r w:rsidR="00264874" w:rsidRPr="00264874">
          <w:rPr>
            <w:rFonts w:ascii="Arial" w:hAnsi="Arial" w:cs="Arial"/>
            <w:noProof/>
            <w:webHidden/>
            <w:sz w:val="18"/>
            <w:szCs w:val="18"/>
          </w:rPr>
          <w:fldChar w:fldCharType="begin"/>
        </w:r>
        <w:r w:rsidR="00264874" w:rsidRPr="00264874">
          <w:rPr>
            <w:rFonts w:ascii="Arial" w:hAnsi="Arial" w:cs="Arial"/>
            <w:noProof/>
            <w:webHidden/>
            <w:sz w:val="18"/>
            <w:szCs w:val="18"/>
          </w:rPr>
          <w:instrText xml:space="preserve"> PAGEREF _Toc160786229 \h </w:instrText>
        </w:r>
        <w:r w:rsidR="00264874" w:rsidRPr="00264874">
          <w:rPr>
            <w:rFonts w:ascii="Arial" w:hAnsi="Arial" w:cs="Arial"/>
            <w:noProof/>
            <w:webHidden/>
            <w:sz w:val="18"/>
            <w:szCs w:val="18"/>
          </w:rPr>
        </w:r>
        <w:r w:rsidR="00264874" w:rsidRPr="00264874">
          <w:rPr>
            <w:rFonts w:ascii="Arial" w:hAnsi="Arial" w:cs="Arial"/>
            <w:noProof/>
            <w:webHidden/>
            <w:sz w:val="18"/>
            <w:szCs w:val="18"/>
          </w:rPr>
          <w:fldChar w:fldCharType="separate"/>
        </w:r>
        <w:r w:rsidR="000E2A37">
          <w:rPr>
            <w:rFonts w:ascii="Arial" w:hAnsi="Arial" w:cs="Arial"/>
            <w:noProof/>
            <w:webHidden/>
            <w:sz w:val="18"/>
            <w:szCs w:val="18"/>
          </w:rPr>
          <w:t>6</w:t>
        </w:r>
        <w:r w:rsidR="00264874" w:rsidRPr="00264874">
          <w:rPr>
            <w:rFonts w:ascii="Arial" w:hAnsi="Arial" w:cs="Arial"/>
            <w:noProof/>
            <w:webHidden/>
            <w:sz w:val="18"/>
            <w:szCs w:val="18"/>
          </w:rPr>
          <w:fldChar w:fldCharType="end"/>
        </w:r>
      </w:hyperlink>
    </w:p>
    <w:p w14:paraId="468A753A" w14:textId="0AE8723F" w:rsidR="00264874" w:rsidRPr="00264874" w:rsidRDefault="00953C51">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6230" w:history="1">
        <w:r w:rsidR="00264874" w:rsidRPr="00264874">
          <w:rPr>
            <w:rStyle w:val="Hiperpovezava"/>
            <w:rFonts w:ascii="Arial" w:hAnsi="Arial" w:cs="Arial"/>
            <w:noProof/>
            <w:sz w:val="18"/>
            <w:szCs w:val="18"/>
            <w:lang w:val="sl-SI"/>
          </w:rPr>
          <w:t>2.2</w:t>
        </w:r>
        <w:r w:rsidR="00264874" w:rsidRPr="00264874">
          <w:rPr>
            <w:rFonts w:ascii="Arial" w:eastAsiaTheme="minorEastAsia" w:hAnsi="Arial" w:cs="Arial"/>
            <w:smallCaps w:val="0"/>
            <w:noProof/>
            <w:kern w:val="2"/>
            <w:sz w:val="18"/>
            <w:szCs w:val="18"/>
            <w:lang w:val="sl-SI" w:eastAsia="sl-SI"/>
            <w14:ligatures w14:val="standardContextual"/>
          </w:rPr>
          <w:tab/>
        </w:r>
        <w:r w:rsidR="00264874" w:rsidRPr="00264874">
          <w:rPr>
            <w:rStyle w:val="Hiperpovezava"/>
            <w:rFonts w:ascii="Arial" w:hAnsi="Arial" w:cs="Arial"/>
            <w:noProof/>
            <w:sz w:val="18"/>
            <w:szCs w:val="18"/>
            <w:lang w:val="sl-SI"/>
          </w:rPr>
          <w:t>Taksonomija</w:t>
        </w:r>
        <w:r w:rsidR="00264874" w:rsidRPr="00264874">
          <w:rPr>
            <w:rFonts w:ascii="Arial" w:hAnsi="Arial" w:cs="Arial"/>
            <w:noProof/>
            <w:webHidden/>
            <w:sz w:val="18"/>
            <w:szCs w:val="18"/>
          </w:rPr>
          <w:tab/>
        </w:r>
        <w:r w:rsidR="00264874" w:rsidRPr="00264874">
          <w:rPr>
            <w:rFonts w:ascii="Arial" w:hAnsi="Arial" w:cs="Arial"/>
            <w:noProof/>
            <w:webHidden/>
            <w:sz w:val="18"/>
            <w:szCs w:val="18"/>
          </w:rPr>
          <w:fldChar w:fldCharType="begin"/>
        </w:r>
        <w:r w:rsidR="00264874" w:rsidRPr="00264874">
          <w:rPr>
            <w:rFonts w:ascii="Arial" w:hAnsi="Arial" w:cs="Arial"/>
            <w:noProof/>
            <w:webHidden/>
            <w:sz w:val="18"/>
            <w:szCs w:val="18"/>
          </w:rPr>
          <w:instrText xml:space="preserve"> PAGEREF _Toc160786230 \h </w:instrText>
        </w:r>
        <w:r w:rsidR="00264874" w:rsidRPr="00264874">
          <w:rPr>
            <w:rFonts w:ascii="Arial" w:hAnsi="Arial" w:cs="Arial"/>
            <w:noProof/>
            <w:webHidden/>
            <w:sz w:val="18"/>
            <w:szCs w:val="18"/>
          </w:rPr>
        </w:r>
        <w:r w:rsidR="00264874" w:rsidRPr="00264874">
          <w:rPr>
            <w:rFonts w:ascii="Arial" w:hAnsi="Arial" w:cs="Arial"/>
            <w:noProof/>
            <w:webHidden/>
            <w:sz w:val="18"/>
            <w:szCs w:val="18"/>
          </w:rPr>
          <w:fldChar w:fldCharType="separate"/>
        </w:r>
        <w:r w:rsidR="000E2A37">
          <w:rPr>
            <w:rFonts w:ascii="Arial" w:hAnsi="Arial" w:cs="Arial"/>
            <w:noProof/>
            <w:webHidden/>
            <w:sz w:val="18"/>
            <w:szCs w:val="18"/>
          </w:rPr>
          <w:t>6</w:t>
        </w:r>
        <w:r w:rsidR="00264874" w:rsidRPr="00264874">
          <w:rPr>
            <w:rFonts w:ascii="Arial" w:hAnsi="Arial" w:cs="Arial"/>
            <w:noProof/>
            <w:webHidden/>
            <w:sz w:val="18"/>
            <w:szCs w:val="18"/>
          </w:rPr>
          <w:fldChar w:fldCharType="end"/>
        </w:r>
      </w:hyperlink>
    </w:p>
    <w:p w14:paraId="48C013C7" w14:textId="77DB63ED" w:rsidR="00264874" w:rsidRPr="00264874" w:rsidRDefault="00953C51">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6231" w:history="1">
        <w:r w:rsidR="00264874" w:rsidRPr="00264874">
          <w:rPr>
            <w:rStyle w:val="Hiperpovezava"/>
            <w:rFonts w:ascii="Arial" w:hAnsi="Arial" w:cs="Arial"/>
            <w:noProof/>
            <w:sz w:val="18"/>
            <w:szCs w:val="18"/>
            <w:lang w:val="sl-SI"/>
          </w:rPr>
          <w:t>2.3</w:t>
        </w:r>
        <w:r w:rsidR="00264874" w:rsidRPr="00264874">
          <w:rPr>
            <w:rFonts w:ascii="Arial" w:eastAsiaTheme="minorEastAsia" w:hAnsi="Arial" w:cs="Arial"/>
            <w:smallCaps w:val="0"/>
            <w:noProof/>
            <w:kern w:val="2"/>
            <w:sz w:val="18"/>
            <w:szCs w:val="18"/>
            <w:lang w:val="sl-SI" w:eastAsia="sl-SI"/>
            <w14:ligatures w14:val="standardContextual"/>
          </w:rPr>
          <w:tab/>
        </w:r>
        <w:r w:rsidR="00264874" w:rsidRPr="00264874">
          <w:rPr>
            <w:rStyle w:val="Hiperpovezava"/>
            <w:rFonts w:ascii="Arial" w:hAnsi="Arial" w:cs="Arial"/>
            <w:noProof/>
            <w:sz w:val="18"/>
            <w:szCs w:val="18"/>
            <w:lang w:val="sl-SI"/>
          </w:rPr>
          <w:t>Geografska razširjenost</w:t>
        </w:r>
        <w:r w:rsidR="00264874" w:rsidRPr="00264874">
          <w:rPr>
            <w:rFonts w:ascii="Arial" w:hAnsi="Arial" w:cs="Arial"/>
            <w:noProof/>
            <w:webHidden/>
            <w:sz w:val="18"/>
            <w:szCs w:val="18"/>
          </w:rPr>
          <w:tab/>
        </w:r>
        <w:r w:rsidR="00264874" w:rsidRPr="00264874">
          <w:rPr>
            <w:rFonts w:ascii="Arial" w:hAnsi="Arial" w:cs="Arial"/>
            <w:noProof/>
            <w:webHidden/>
            <w:sz w:val="18"/>
            <w:szCs w:val="18"/>
          </w:rPr>
          <w:fldChar w:fldCharType="begin"/>
        </w:r>
        <w:r w:rsidR="00264874" w:rsidRPr="00264874">
          <w:rPr>
            <w:rFonts w:ascii="Arial" w:hAnsi="Arial" w:cs="Arial"/>
            <w:noProof/>
            <w:webHidden/>
            <w:sz w:val="18"/>
            <w:szCs w:val="18"/>
          </w:rPr>
          <w:instrText xml:space="preserve"> PAGEREF _Toc160786231 \h </w:instrText>
        </w:r>
        <w:r w:rsidR="00264874" w:rsidRPr="00264874">
          <w:rPr>
            <w:rFonts w:ascii="Arial" w:hAnsi="Arial" w:cs="Arial"/>
            <w:noProof/>
            <w:webHidden/>
            <w:sz w:val="18"/>
            <w:szCs w:val="18"/>
          </w:rPr>
        </w:r>
        <w:r w:rsidR="00264874" w:rsidRPr="00264874">
          <w:rPr>
            <w:rFonts w:ascii="Arial" w:hAnsi="Arial" w:cs="Arial"/>
            <w:noProof/>
            <w:webHidden/>
            <w:sz w:val="18"/>
            <w:szCs w:val="18"/>
          </w:rPr>
          <w:fldChar w:fldCharType="separate"/>
        </w:r>
        <w:r w:rsidR="000E2A37">
          <w:rPr>
            <w:rFonts w:ascii="Arial" w:hAnsi="Arial" w:cs="Arial"/>
            <w:noProof/>
            <w:webHidden/>
            <w:sz w:val="18"/>
            <w:szCs w:val="18"/>
          </w:rPr>
          <w:t>6</w:t>
        </w:r>
        <w:r w:rsidR="00264874" w:rsidRPr="00264874">
          <w:rPr>
            <w:rFonts w:ascii="Arial" w:hAnsi="Arial" w:cs="Arial"/>
            <w:noProof/>
            <w:webHidden/>
            <w:sz w:val="18"/>
            <w:szCs w:val="18"/>
          </w:rPr>
          <w:fldChar w:fldCharType="end"/>
        </w:r>
      </w:hyperlink>
    </w:p>
    <w:p w14:paraId="0BC38DBE" w14:textId="1E51FA09" w:rsidR="00264874" w:rsidRPr="00264874" w:rsidRDefault="00953C51">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6232" w:history="1">
        <w:r w:rsidR="00264874" w:rsidRPr="00264874">
          <w:rPr>
            <w:rStyle w:val="Hiperpovezava"/>
            <w:rFonts w:ascii="Arial" w:hAnsi="Arial" w:cs="Arial"/>
            <w:noProof/>
            <w:sz w:val="18"/>
            <w:szCs w:val="18"/>
            <w:lang w:val="sl-SI"/>
          </w:rPr>
          <w:t>2.4</w:t>
        </w:r>
        <w:r w:rsidR="00264874" w:rsidRPr="00264874">
          <w:rPr>
            <w:rFonts w:ascii="Arial" w:eastAsiaTheme="minorEastAsia" w:hAnsi="Arial" w:cs="Arial"/>
            <w:smallCaps w:val="0"/>
            <w:noProof/>
            <w:kern w:val="2"/>
            <w:sz w:val="18"/>
            <w:szCs w:val="18"/>
            <w:lang w:val="sl-SI" w:eastAsia="sl-SI"/>
            <w14:ligatures w14:val="standardContextual"/>
          </w:rPr>
          <w:tab/>
        </w:r>
        <w:r w:rsidR="00264874" w:rsidRPr="00264874">
          <w:rPr>
            <w:rStyle w:val="Hiperpovezava"/>
            <w:rFonts w:ascii="Arial" w:hAnsi="Arial" w:cs="Arial"/>
            <w:noProof/>
            <w:sz w:val="18"/>
            <w:szCs w:val="18"/>
            <w:lang w:val="sl-SI"/>
          </w:rPr>
          <w:t>Gostiteljske rastline</w:t>
        </w:r>
        <w:r w:rsidR="00264874" w:rsidRPr="00264874">
          <w:rPr>
            <w:rFonts w:ascii="Arial" w:hAnsi="Arial" w:cs="Arial"/>
            <w:noProof/>
            <w:webHidden/>
            <w:sz w:val="18"/>
            <w:szCs w:val="18"/>
          </w:rPr>
          <w:tab/>
        </w:r>
        <w:r w:rsidR="00264874" w:rsidRPr="00264874">
          <w:rPr>
            <w:rFonts w:ascii="Arial" w:hAnsi="Arial" w:cs="Arial"/>
            <w:noProof/>
            <w:webHidden/>
            <w:sz w:val="18"/>
            <w:szCs w:val="18"/>
          </w:rPr>
          <w:fldChar w:fldCharType="begin"/>
        </w:r>
        <w:r w:rsidR="00264874" w:rsidRPr="00264874">
          <w:rPr>
            <w:rFonts w:ascii="Arial" w:hAnsi="Arial" w:cs="Arial"/>
            <w:noProof/>
            <w:webHidden/>
            <w:sz w:val="18"/>
            <w:szCs w:val="18"/>
          </w:rPr>
          <w:instrText xml:space="preserve"> PAGEREF _Toc160786232 \h </w:instrText>
        </w:r>
        <w:r w:rsidR="00264874" w:rsidRPr="00264874">
          <w:rPr>
            <w:rFonts w:ascii="Arial" w:hAnsi="Arial" w:cs="Arial"/>
            <w:noProof/>
            <w:webHidden/>
            <w:sz w:val="18"/>
            <w:szCs w:val="18"/>
          </w:rPr>
        </w:r>
        <w:r w:rsidR="00264874" w:rsidRPr="00264874">
          <w:rPr>
            <w:rFonts w:ascii="Arial" w:hAnsi="Arial" w:cs="Arial"/>
            <w:noProof/>
            <w:webHidden/>
            <w:sz w:val="18"/>
            <w:szCs w:val="18"/>
          </w:rPr>
          <w:fldChar w:fldCharType="separate"/>
        </w:r>
        <w:r w:rsidR="000E2A37">
          <w:rPr>
            <w:rFonts w:ascii="Arial" w:hAnsi="Arial" w:cs="Arial"/>
            <w:noProof/>
            <w:webHidden/>
            <w:sz w:val="18"/>
            <w:szCs w:val="18"/>
          </w:rPr>
          <w:t>7</w:t>
        </w:r>
        <w:r w:rsidR="00264874" w:rsidRPr="00264874">
          <w:rPr>
            <w:rFonts w:ascii="Arial" w:hAnsi="Arial" w:cs="Arial"/>
            <w:noProof/>
            <w:webHidden/>
            <w:sz w:val="18"/>
            <w:szCs w:val="18"/>
          </w:rPr>
          <w:fldChar w:fldCharType="end"/>
        </w:r>
      </w:hyperlink>
    </w:p>
    <w:p w14:paraId="68215A55" w14:textId="636A83F9" w:rsidR="00264874" w:rsidRPr="00264874" w:rsidRDefault="00953C51">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6233" w:history="1">
        <w:r w:rsidR="00264874" w:rsidRPr="00264874">
          <w:rPr>
            <w:rStyle w:val="Hiperpovezava"/>
            <w:rFonts w:ascii="Arial" w:hAnsi="Arial" w:cs="Arial"/>
            <w:noProof/>
            <w:sz w:val="18"/>
            <w:szCs w:val="18"/>
            <w:lang w:val="sl-SI"/>
          </w:rPr>
          <w:t>2.5</w:t>
        </w:r>
        <w:r w:rsidR="00264874" w:rsidRPr="00264874">
          <w:rPr>
            <w:rFonts w:ascii="Arial" w:eastAsiaTheme="minorEastAsia" w:hAnsi="Arial" w:cs="Arial"/>
            <w:smallCaps w:val="0"/>
            <w:noProof/>
            <w:kern w:val="2"/>
            <w:sz w:val="18"/>
            <w:szCs w:val="18"/>
            <w:lang w:val="sl-SI" w:eastAsia="sl-SI"/>
            <w14:ligatures w14:val="standardContextual"/>
          </w:rPr>
          <w:tab/>
        </w:r>
        <w:r w:rsidR="00264874" w:rsidRPr="00264874">
          <w:rPr>
            <w:rStyle w:val="Hiperpovezava"/>
            <w:rFonts w:ascii="Arial" w:hAnsi="Arial" w:cs="Arial"/>
            <w:noProof/>
            <w:sz w:val="18"/>
            <w:szCs w:val="18"/>
            <w:lang w:val="sl-SI"/>
          </w:rPr>
          <w:t>Opis in biologija</w:t>
        </w:r>
        <w:r w:rsidR="00264874" w:rsidRPr="00264874">
          <w:rPr>
            <w:rFonts w:ascii="Arial" w:hAnsi="Arial" w:cs="Arial"/>
            <w:noProof/>
            <w:webHidden/>
            <w:sz w:val="18"/>
            <w:szCs w:val="18"/>
          </w:rPr>
          <w:tab/>
        </w:r>
        <w:r w:rsidR="00264874" w:rsidRPr="00264874">
          <w:rPr>
            <w:rFonts w:ascii="Arial" w:hAnsi="Arial" w:cs="Arial"/>
            <w:noProof/>
            <w:webHidden/>
            <w:sz w:val="18"/>
            <w:szCs w:val="18"/>
          </w:rPr>
          <w:fldChar w:fldCharType="begin"/>
        </w:r>
        <w:r w:rsidR="00264874" w:rsidRPr="00264874">
          <w:rPr>
            <w:rFonts w:ascii="Arial" w:hAnsi="Arial" w:cs="Arial"/>
            <w:noProof/>
            <w:webHidden/>
            <w:sz w:val="18"/>
            <w:szCs w:val="18"/>
          </w:rPr>
          <w:instrText xml:space="preserve"> PAGEREF _Toc160786233 \h </w:instrText>
        </w:r>
        <w:r w:rsidR="00264874" w:rsidRPr="00264874">
          <w:rPr>
            <w:rFonts w:ascii="Arial" w:hAnsi="Arial" w:cs="Arial"/>
            <w:noProof/>
            <w:webHidden/>
            <w:sz w:val="18"/>
            <w:szCs w:val="18"/>
          </w:rPr>
        </w:r>
        <w:r w:rsidR="00264874" w:rsidRPr="00264874">
          <w:rPr>
            <w:rFonts w:ascii="Arial" w:hAnsi="Arial" w:cs="Arial"/>
            <w:noProof/>
            <w:webHidden/>
            <w:sz w:val="18"/>
            <w:szCs w:val="18"/>
          </w:rPr>
          <w:fldChar w:fldCharType="separate"/>
        </w:r>
        <w:r w:rsidR="000E2A37">
          <w:rPr>
            <w:rFonts w:ascii="Arial" w:hAnsi="Arial" w:cs="Arial"/>
            <w:noProof/>
            <w:webHidden/>
            <w:sz w:val="18"/>
            <w:szCs w:val="18"/>
          </w:rPr>
          <w:t>8</w:t>
        </w:r>
        <w:r w:rsidR="00264874" w:rsidRPr="00264874">
          <w:rPr>
            <w:rFonts w:ascii="Arial" w:hAnsi="Arial" w:cs="Arial"/>
            <w:noProof/>
            <w:webHidden/>
            <w:sz w:val="18"/>
            <w:szCs w:val="18"/>
          </w:rPr>
          <w:fldChar w:fldCharType="end"/>
        </w:r>
      </w:hyperlink>
    </w:p>
    <w:p w14:paraId="62936471" w14:textId="60188D6C" w:rsidR="00264874" w:rsidRPr="00264874" w:rsidRDefault="00953C51">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6234" w:history="1">
        <w:r w:rsidR="00264874" w:rsidRPr="00264874">
          <w:rPr>
            <w:rStyle w:val="Hiperpovezava"/>
            <w:rFonts w:ascii="Arial" w:hAnsi="Arial" w:cs="Arial"/>
            <w:noProof/>
            <w:sz w:val="18"/>
            <w:szCs w:val="18"/>
            <w:lang w:val="sl-SI"/>
          </w:rPr>
          <w:t>2.6</w:t>
        </w:r>
        <w:r w:rsidR="00264874" w:rsidRPr="00264874">
          <w:rPr>
            <w:rFonts w:ascii="Arial" w:eastAsiaTheme="minorEastAsia" w:hAnsi="Arial" w:cs="Arial"/>
            <w:smallCaps w:val="0"/>
            <w:noProof/>
            <w:kern w:val="2"/>
            <w:sz w:val="18"/>
            <w:szCs w:val="18"/>
            <w:lang w:val="sl-SI" w:eastAsia="sl-SI"/>
            <w14:ligatures w14:val="standardContextual"/>
          </w:rPr>
          <w:tab/>
        </w:r>
        <w:r w:rsidR="00264874" w:rsidRPr="00264874">
          <w:rPr>
            <w:rStyle w:val="Hiperpovezava"/>
            <w:rFonts w:ascii="Arial" w:hAnsi="Arial" w:cs="Arial"/>
            <w:noProof/>
            <w:sz w:val="18"/>
            <w:szCs w:val="18"/>
            <w:lang w:val="sl-SI"/>
          </w:rPr>
          <w:t>Znaki napada</w:t>
        </w:r>
        <w:r w:rsidR="00264874" w:rsidRPr="00264874">
          <w:rPr>
            <w:rFonts w:ascii="Arial" w:hAnsi="Arial" w:cs="Arial"/>
            <w:noProof/>
            <w:webHidden/>
            <w:sz w:val="18"/>
            <w:szCs w:val="18"/>
          </w:rPr>
          <w:tab/>
        </w:r>
        <w:r w:rsidR="00264874" w:rsidRPr="00264874">
          <w:rPr>
            <w:rFonts w:ascii="Arial" w:hAnsi="Arial" w:cs="Arial"/>
            <w:noProof/>
            <w:webHidden/>
            <w:sz w:val="18"/>
            <w:szCs w:val="18"/>
          </w:rPr>
          <w:fldChar w:fldCharType="begin"/>
        </w:r>
        <w:r w:rsidR="00264874" w:rsidRPr="00264874">
          <w:rPr>
            <w:rFonts w:ascii="Arial" w:hAnsi="Arial" w:cs="Arial"/>
            <w:noProof/>
            <w:webHidden/>
            <w:sz w:val="18"/>
            <w:szCs w:val="18"/>
          </w:rPr>
          <w:instrText xml:space="preserve"> PAGEREF _Toc160786234 \h </w:instrText>
        </w:r>
        <w:r w:rsidR="00264874" w:rsidRPr="00264874">
          <w:rPr>
            <w:rFonts w:ascii="Arial" w:hAnsi="Arial" w:cs="Arial"/>
            <w:noProof/>
            <w:webHidden/>
            <w:sz w:val="18"/>
            <w:szCs w:val="18"/>
          </w:rPr>
        </w:r>
        <w:r w:rsidR="00264874" w:rsidRPr="00264874">
          <w:rPr>
            <w:rFonts w:ascii="Arial" w:hAnsi="Arial" w:cs="Arial"/>
            <w:noProof/>
            <w:webHidden/>
            <w:sz w:val="18"/>
            <w:szCs w:val="18"/>
          </w:rPr>
          <w:fldChar w:fldCharType="separate"/>
        </w:r>
        <w:r w:rsidR="000E2A37">
          <w:rPr>
            <w:rFonts w:ascii="Arial" w:hAnsi="Arial" w:cs="Arial"/>
            <w:noProof/>
            <w:webHidden/>
            <w:sz w:val="18"/>
            <w:szCs w:val="18"/>
          </w:rPr>
          <w:t>9</w:t>
        </w:r>
        <w:r w:rsidR="00264874" w:rsidRPr="00264874">
          <w:rPr>
            <w:rFonts w:ascii="Arial" w:hAnsi="Arial" w:cs="Arial"/>
            <w:noProof/>
            <w:webHidden/>
            <w:sz w:val="18"/>
            <w:szCs w:val="18"/>
          </w:rPr>
          <w:fldChar w:fldCharType="end"/>
        </w:r>
      </w:hyperlink>
    </w:p>
    <w:p w14:paraId="4B811CAA" w14:textId="0C76ABE0" w:rsidR="00264874" w:rsidRPr="00264874" w:rsidRDefault="00953C51">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6235" w:history="1">
        <w:r w:rsidR="00264874" w:rsidRPr="00264874">
          <w:rPr>
            <w:rStyle w:val="Hiperpovezava"/>
            <w:rFonts w:ascii="Arial" w:hAnsi="Arial" w:cs="Arial"/>
            <w:noProof/>
            <w:sz w:val="18"/>
            <w:szCs w:val="18"/>
            <w:lang w:val="sl-SI"/>
          </w:rPr>
          <w:t>2.7</w:t>
        </w:r>
        <w:r w:rsidR="00264874" w:rsidRPr="00264874">
          <w:rPr>
            <w:rFonts w:ascii="Arial" w:eastAsiaTheme="minorEastAsia" w:hAnsi="Arial" w:cs="Arial"/>
            <w:smallCaps w:val="0"/>
            <w:noProof/>
            <w:kern w:val="2"/>
            <w:sz w:val="18"/>
            <w:szCs w:val="18"/>
            <w:lang w:val="sl-SI" w:eastAsia="sl-SI"/>
            <w14:ligatures w14:val="standardContextual"/>
          </w:rPr>
          <w:tab/>
        </w:r>
        <w:r w:rsidR="00264874" w:rsidRPr="00264874">
          <w:rPr>
            <w:rStyle w:val="Hiperpovezava"/>
            <w:rFonts w:ascii="Arial" w:hAnsi="Arial" w:cs="Arial"/>
            <w:noProof/>
            <w:sz w:val="18"/>
            <w:szCs w:val="18"/>
            <w:lang w:val="sl-SI"/>
          </w:rPr>
          <w:t>Možne poti vnosa in širjenja</w:t>
        </w:r>
        <w:r w:rsidR="00264874" w:rsidRPr="00264874">
          <w:rPr>
            <w:rFonts w:ascii="Arial" w:hAnsi="Arial" w:cs="Arial"/>
            <w:noProof/>
            <w:webHidden/>
            <w:sz w:val="18"/>
            <w:szCs w:val="18"/>
          </w:rPr>
          <w:tab/>
        </w:r>
        <w:r w:rsidR="00264874" w:rsidRPr="00264874">
          <w:rPr>
            <w:rFonts w:ascii="Arial" w:hAnsi="Arial" w:cs="Arial"/>
            <w:noProof/>
            <w:webHidden/>
            <w:sz w:val="18"/>
            <w:szCs w:val="18"/>
          </w:rPr>
          <w:fldChar w:fldCharType="begin"/>
        </w:r>
        <w:r w:rsidR="00264874" w:rsidRPr="00264874">
          <w:rPr>
            <w:rFonts w:ascii="Arial" w:hAnsi="Arial" w:cs="Arial"/>
            <w:noProof/>
            <w:webHidden/>
            <w:sz w:val="18"/>
            <w:szCs w:val="18"/>
          </w:rPr>
          <w:instrText xml:space="preserve"> PAGEREF _Toc160786235 \h </w:instrText>
        </w:r>
        <w:r w:rsidR="00264874" w:rsidRPr="00264874">
          <w:rPr>
            <w:rFonts w:ascii="Arial" w:hAnsi="Arial" w:cs="Arial"/>
            <w:noProof/>
            <w:webHidden/>
            <w:sz w:val="18"/>
            <w:szCs w:val="18"/>
          </w:rPr>
        </w:r>
        <w:r w:rsidR="00264874" w:rsidRPr="00264874">
          <w:rPr>
            <w:rFonts w:ascii="Arial" w:hAnsi="Arial" w:cs="Arial"/>
            <w:noProof/>
            <w:webHidden/>
            <w:sz w:val="18"/>
            <w:szCs w:val="18"/>
          </w:rPr>
          <w:fldChar w:fldCharType="separate"/>
        </w:r>
        <w:r w:rsidR="000E2A37">
          <w:rPr>
            <w:rFonts w:ascii="Arial" w:hAnsi="Arial" w:cs="Arial"/>
            <w:noProof/>
            <w:webHidden/>
            <w:sz w:val="18"/>
            <w:szCs w:val="18"/>
          </w:rPr>
          <w:t>10</w:t>
        </w:r>
        <w:r w:rsidR="00264874" w:rsidRPr="00264874">
          <w:rPr>
            <w:rFonts w:ascii="Arial" w:hAnsi="Arial" w:cs="Arial"/>
            <w:noProof/>
            <w:webHidden/>
            <w:sz w:val="18"/>
            <w:szCs w:val="18"/>
          </w:rPr>
          <w:fldChar w:fldCharType="end"/>
        </w:r>
      </w:hyperlink>
    </w:p>
    <w:p w14:paraId="333588E4" w14:textId="563434B3" w:rsidR="00264874" w:rsidRPr="00264874" w:rsidRDefault="00953C51">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6236" w:history="1">
        <w:r w:rsidR="00264874" w:rsidRPr="00264874">
          <w:rPr>
            <w:rStyle w:val="Hiperpovezava"/>
            <w:rFonts w:ascii="Arial" w:hAnsi="Arial" w:cs="Arial"/>
            <w:noProof/>
            <w:sz w:val="18"/>
            <w:szCs w:val="18"/>
            <w:lang w:val="sl-SI"/>
          </w:rPr>
          <w:t>2.8</w:t>
        </w:r>
        <w:r w:rsidR="00264874" w:rsidRPr="00264874">
          <w:rPr>
            <w:rFonts w:ascii="Arial" w:eastAsiaTheme="minorEastAsia" w:hAnsi="Arial" w:cs="Arial"/>
            <w:smallCaps w:val="0"/>
            <w:noProof/>
            <w:kern w:val="2"/>
            <w:sz w:val="18"/>
            <w:szCs w:val="18"/>
            <w:lang w:val="sl-SI" w:eastAsia="sl-SI"/>
            <w14:ligatures w14:val="standardContextual"/>
          </w:rPr>
          <w:tab/>
        </w:r>
        <w:r w:rsidR="00264874" w:rsidRPr="00264874">
          <w:rPr>
            <w:rStyle w:val="Hiperpovezava"/>
            <w:rFonts w:ascii="Arial" w:hAnsi="Arial" w:cs="Arial"/>
            <w:noProof/>
            <w:sz w:val="18"/>
            <w:szCs w:val="18"/>
            <w:lang w:val="sl-SI"/>
          </w:rPr>
          <w:t>Ekonomski, okoljski in socialni vpliv</w:t>
        </w:r>
        <w:r w:rsidR="00264874" w:rsidRPr="00264874">
          <w:rPr>
            <w:rFonts w:ascii="Arial" w:hAnsi="Arial" w:cs="Arial"/>
            <w:noProof/>
            <w:webHidden/>
            <w:sz w:val="18"/>
            <w:szCs w:val="18"/>
          </w:rPr>
          <w:tab/>
        </w:r>
        <w:r w:rsidR="00264874" w:rsidRPr="00264874">
          <w:rPr>
            <w:rFonts w:ascii="Arial" w:hAnsi="Arial" w:cs="Arial"/>
            <w:noProof/>
            <w:webHidden/>
            <w:sz w:val="18"/>
            <w:szCs w:val="18"/>
          </w:rPr>
          <w:fldChar w:fldCharType="begin"/>
        </w:r>
        <w:r w:rsidR="00264874" w:rsidRPr="00264874">
          <w:rPr>
            <w:rFonts w:ascii="Arial" w:hAnsi="Arial" w:cs="Arial"/>
            <w:noProof/>
            <w:webHidden/>
            <w:sz w:val="18"/>
            <w:szCs w:val="18"/>
          </w:rPr>
          <w:instrText xml:space="preserve"> PAGEREF _Toc160786236 \h </w:instrText>
        </w:r>
        <w:r w:rsidR="00264874" w:rsidRPr="00264874">
          <w:rPr>
            <w:rFonts w:ascii="Arial" w:hAnsi="Arial" w:cs="Arial"/>
            <w:noProof/>
            <w:webHidden/>
            <w:sz w:val="18"/>
            <w:szCs w:val="18"/>
          </w:rPr>
        </w:r>
        <w:r w:rsidR="00264874" w:rsidRPr="00264874">
          <w:rPr>
            <w:rFonts w:ascii="Arial" w:hAnsi="Arial" w:cs="Arial"/>
            <w:noProof/>
            <w:webHidden/>
            <w:sz w:val="18"/>
            <w:szCs w:val="18"/>
          </w:rPr>
          <w:fldChar w:fldCharType="separate"/>
        </w:r>
        <w:r w:rsidR="000E2A37">
          <w:rPr>
            <w:rFonts w:ascii="Arial" w:hAnsi="Arial" w:cs="Arial"/>
            <w:noProof/>
            <w:webHidden/>
            <w:sz w:val="18"/>
            <w:szCs w:val="18"/>
          </w:rPr>
          <w:t>10</w:t>
        </w:r>
        <w:r w:rsidR="00264874" w:rsidRPr="00264874">
          <w:rPr>
            <w:rFonts w:ascii="Arial" w:hAnsi="Arial" w:cs="Arial"/>
            <w:noProof/>
            <w:webHidden/>
            <w:sz w:val="18"/>
            <w:szCs w:val="18"/>
          </w:rPr>
          <w:fldChar w:fldCharType="end"/>
        </w:r>
      </w:hyperlink>
    </w:p>
    <w:p w14:paraId="27D15238" w14:textId="6212FFB9" w:rsidR="00264874" w:rsidRPr="00264874" w:rsidRDefault="00953C51">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6237" w:history="1">
        <w:r w:rsidR="00264874" w:rsidRPr="00264874">
          <w:rPr>
            <w:rStyle w:val="Hiperpovezava"/>
            <w:rFonts w:ascii="Arial" w:hAnsi="Arial" w:cs="Arial"/>
            <w:noProof/>
            <w:sz w:val="18"/>
            <w:szCs w:val="18"/>
            <w:lang w:val="sl-SI"/>
          </w:rPr>
          <w:t>2.9</w:t>
        </w:r>
        <w:r w:rsidR="00264874" w:rsidRPr="00264874">
          <w:rPr>
            <w:rFonts w:ascii="Arial" w:eastAsiaTheme="minorEastAsia" w:hAnsi="Arial" w:cs="Arial"/>
            <w:smallCaps w:val="0"/>
            <w:noProof/>
            <w:kern w:val="2"/>
            <w:sz w:val="18"/>
            <w:szCs w:val="18"/>
            <w:lang w:val="sl-SI" w:eastAsia="sl-SI"/>
            <w14:ligatures w14:val="standardContextual"/>
          </w:rPr>
          <w:tab/>
        </w:r>
        <w:r w:rsidR="00264874" w:rsidRPr="00264874">
          <w:rPr>
            <w:rStyle w:val="Hiperpovezava"/>
            <w:rFonts w:ascii="Arial" w:hAnsi="Arial" w:cs="Arial"/>
            <w:noProof/>
            <w:sz w:val="18"/>
            <w:szCs w:val="18"/>
            <w:lang w:val="sl-SI"/>
          </w:rPr>
          <w:t>Tveganje za ustalitev v Sloveniji</w:t>
        </w:r>
        <w:r w:rsidR="00264874" w:rsidRPr="00264874">
          <w:rPr>
            <w:rFonts w:ascii="Arial" w:hAnsi="Arial" w:cs="Arial"/>
            <w:noProof/>
            <w:webHidden/>
            <w:sz w:val="18"/>
            <w:szCs w:val="18"/>
          </w:rPr>
          <w:tab/>
        </w:r>
        <w:r w:rsidR="00264874" w:rsidRPr="00264874">
          <w:rPr>
            <w:rFonts w:ascii="Arial" w:hAnsi="Arial" w:cs="Arial"/>
            <w:noProof/>
            <w:webHidden/>
            <w:sz w:val="18"/>
            <w:szCs w:val="18"/>
          </w:rPr>
          <w:fldChar w:fldCharType="begin"/>
        </w:r>
        <w:r w:rsidR="00264874" w:rsidRPr="00264874">
          <w:rPr>
            <w:rFonts w:ascii="Arial" w:hAnsi="Arial" w:cs="Arial"/>
            <w:noProof/>
            <w:webHidden/>
            <w:sz w:val="18"/>
            <w:szCs w:val="18"/>
          </w:rPr>
          <w:instrText xml:space="preserve"> PAGEREF _Toc160786237 \h </w:instrText>
        </w:r>
        <w:r w:rsidR="00264874" w:rsidRPr="00264874">
          <w:rPr>
            <w:rFonts w:ascii="Arial" w:hAnsi="Arial" w:cs="Arial"/>
            <w:noProof/>
            <w:webHidden/>
            <w:sz w:val="18"/>
            <w:szCs w:val="18"/>
          </w:rPr>
        </w:r>
        <w:r w:rsidR="00264874" w:rsidRPr="00264874">
          <w:rPr>
            <w:rFonts w:ascii="Arial" w:hAnsi="Arial" w:cs="Arial"/>
            <w:noProof/>
            <w:webHidden/>
            <w:sz w:val="18"/>
            <w:szCs w:val="18"/>
          </w:rPr>
          <w:fldChar w:fldCharType="separate"/>
        </w:r>
        <w:r w:rsidR="000E2A37">
          <w:rPr>
            <w:rFonts w:ascii="Arial" w:hAnsi="Arial" w:cs="Arial"/>
            <w:noProof/>
            <w:webHidden/>
            <w:sz w:val="18"/>
            <w:szCs w:val="18"/>
          </w:rPr>
          <w:t>10</w:t>
        </w:r>
        <w:r w:rsidR="00264874" w:rsidRPr="00264874">
          <w:rPr>
            <w:rFonts w:ascii="Arial" w:hAnsi="Arial" w:cs="Arial"/>
            <w:noProof/>
            <w:webHidden/>
            <w:sz w:val="18"/>
            <w:szCs w:val="18"/>
          </w:rPr>
          <w:fldChar w:fldCharType="end"/>
        </w:r>
      </w:hyperlink>
    </w:p>
    <w:p w14:paraId="244BFB72" w14:textId="49B97A47" w:rsidR="00264874" w:rsidRPr="00264874" w:rsidRDefault="00953C51">
      <w:pPr>
        <w:pStyle w:val="Kazalovsebine1"/>
        <w:rPr>
          <w:rFonts w:eastAsiaTheme="minorEastAsia" w:cs="Arial"/>
          <w:b w:val="0"/>
          <w:bCs w:val="0"/>
          <w:caps w:val="0"/>
          <w:noProof/>
          <w:kern w:val="2"/>
          <w:szCs w:val="18"/>
          <w:lang w:val="sl-SI" w:eastAsia="sl-SI"/>
          <w14:ligatures w14:val="standardContextual"/>
        </w:rPr>
      </w:pPr>
      <w:hyperlink w:anchor="_Toc160786238" w:history="1">
        <w:r w:rsidR="00264874" w:rsidRPr="00264874">
          <w:rPr>
            <w:rStyle w:val="Hiperpovezava"/>
            <w:rFonts w:cs="Arial"/>
            <w:noProof/>
            <w:szCs w:val="18"/>
          </w:rPr>
          <w:t>3</w:t>
        </w:r>
        <w:r w:rsidR="00264874" w:rsidRPr="00264874">
          <w:rPr>
            <w:rFonts w:eastAsiaTheme="minorEastAsia" w:cs="Arial"/>
            <w:b w:val="0"/>
            <w:bCs w:val="0"/>
            <w:caps w:val="0"/>
            <w:noProof/>
            <w:kern w:val="2"/>
            <w:szCs w:val="18"/>
            <w:lang w:val="sl-SI" w:eastAsia="sl-SI"/>
            <w14:ligatures w14:val="standardContextual"/>
          </w:rPr>
          <w:tab/>
        </w:r>
        <w:r w:rsidR="00264874" w:rsidRPr="00264874">
          <w:rPr>
            <w:rStyle w:val="Hiperpovezava"/>
            <w:rFonts w:cs="Arial"/>
            <w:noProof/>
            <w:szCs w:val="18"/>
          </w:rPr>
          <w:t>UKREPI OB UTEMELJENEM SUMU NA NAVZOČNOST</w:t>
        </w:r>
        <w:r w:rsidR="00264874" w:rsidRPr="00264874">
          <w:rPr>
            <w:rFonts w:cs="Arial"/>
            <w:noProof/>
            <w:webHidden/>
            <w:szCs w:val="18"/>
          </w:rPr>
          <w:tab/>
        </w:r>
        <w:r w:rsidR="00264874" w:rsidRPr="00264874">
          <w:rPr>
            <w:rFonts w:cs="Arial"/>
            <w:noProof/>
            <w:webHidden/>
            <w:szCs w:val="18"/>
          </w:rPr>
          <w:fldChar w:fldCharType="begin"/>
        </w:r>
        <w:r w:rsidR="00264874" w:rsidRPr="00264874">
          <w:rPr>
            <w:rFonts w:cs="Arial"/>
            <w:noProof/>
            <w:webHidden/>
            <w:szCs w:val="18"/>
          </w:rPr>
          <w:instrText xml:space="preserve"> PAGEREF _Toc160786238 \h </w:instrText>
        </w:r>
        <w:r w:rsidR="00264874" w:rsidRPr="00264874">
          <w:rPr>
            <w:rFonts w:cs="Arial"/>
            <w:noProof/>
            <w:webHidden/>
            <w:szCs w:val="18"/>
          </w:rPr>
        </w:r>
        <w:r w:rsidR="00264874" w:rsidRPr="00264874">
          <w:rPr>
            <w:rFonts w:cs="Arial"/>
            <w:noProof/>
            <w:webHidden/>
            <w:szCs w:val="18"/>
          </w:rPr>
          <w:fldChar w:fldCharType="separate"/>
        </w:r>
        <w:r w:rsidR="000E2A37">
          <w:rPr>
            <w:rFonts w:cs="Arial"/>
            <w:noProof/>
            <w:webHidden/>
            <w:szCs w:val="18"/>
          </w:rPr>
          <w:t>11</w:t>
        </w:r>
        <w:r w:rsidR="00264874" w:rsidRPr="00264874">
          <w:rPr>
            <w:rFonts w:cs="Arial"/>
            <w:noProof/>
            <w:webHidden/>
            <w:szCs w:val="18"/>
          </w:rPr>
          <w:fldChar w:fldCharType="end"/>
        </w:r>
      </w:hyperlink>
    </w:p>
    <w:p w14:paraId="11FA1ABC" w14:textId="46A66EC2" w:rsidR="00264874" w:rsidRPr="00264874" w:rsidRDefault="00953C51">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6239" w:history="1">
        <w:r w:rsidR="00264874" w:rsidRPr="00264874">
          <w:rPr>
            <w:rStyle w:val="Hiperpovezava"/>
            <w:rFonts w:ascii="Arial" w:hAnsi="Arial" w:cs="Arial"/>
            <w:noProof/>
            <w:sz w:val="18"/>
            <w:szCs w:val="18"/>
            <w:lang w:val="sl-SI"/>
          </w:rPr>
          <w:t>3.1</w:t>
        </w:r>
        <w:r w:rsidR="00264874" w:rsidRPr="00264874">
          <w:rPr>
            <w:rFonts w:ascii="Arial" w:eastAsiaTheme="minorEastAsia" w:hAnsi="Arial" w:cs="Arial"/>
            <w:smallCaps w:val="0"/>
            <w:noProof/>
            <w:kern w:val="2"/>
            <w:sz w:val="18"/>
            <w:szCs w:val="18"/>
            <w:lang w:val="sl-SI" w:eastAsia="sl-SI"/>
            <w14:ligatures w14:val="standardContextual"/>
          </w:rPr>
          <w:tab/>
        </w:r>
        <w:r w:rsidR="00264874" w:rsidRPr="00264874">
          <w:rPr>
            <w:rStyle w:val="Hiperpovezava"/>
            <w:rFonts w:ascii="Arial" w:hAnsi="Arial" w:cs="Arial"/>
            <w:noProof/>
            <w:sz w:val="18"/>
            <w:szCs w:val="18"/>
            <w:lang w:val="sl-SI"/>
          </w:rPr>
          <w:t>Postopek pristojnega organa ob utemeljenem sumu na navzočnost</w:t>
        </w:r>
        <w:r w:rsidR="00264874" w:rsidRPr="00264874">
          <w:rPr>
            <w:rFonts w:ascii="Arial" w:hAnsi="Arial" w:cs="Arial"/>
            <w:noProof/>
            <w:webHidden/>
            <w:sz w:val="18"/>
            <w:szCs w:val="18"/>
          </w:rPr>
          <w:tab/>
        </w:r>
        <w:r w:rsidR="00264874" w:rsidRPr="00264874">
          <w:rPr>
            <w:rFonts w:ascii="Arial" w:hAnsi="Arial" w:cs="Arial"/>
            <w:noProof/>
            <w:webHidden/>
            <w:sz w:val="18"/>
            <w:szCs w:val="18"/>
          </w:rPr>
          <w:fldChar w:fldCharType="begin"/>
        </w:r>
        <w:r w:rsidR="00264874" w:rsidRPr="00264874">
          <w:rPr>
            <w:rFonts w:ascii="Arial" w:hAnsi="Arial" w:cs="Arial"/>
            <w:noProof/>
            <w:webHidden/>
            <w:sz w:val="18"/>
            <w:szCs w:val="18"/>
          </w:rPr>
          <w:instrText xml:space="preserve"> PAGEREF _Toc160786239 \h </w:instrText>
        </w:r>
        <w:r w:rsidR="00264874" w:rsidRPr="00264874">
          <w:rPr>
            <w:rFonts w:ascii="Arial" w:hAnsi="Arial" w:cs="Arial"/>
            <w:noProof/>
            <w:webHidden/>
            <w:sz w:val="18"/>
            <w:szCs w:val="18"/>
          </w:rPr>
        </w:r>
        <w:r w:rsidR="00264874" w:rsidRPr="00264874">
          <w:rPr>
            <w:rFonts w:ascii="Arial" w:hAnsi="Arial" w:cs="Arial"/>
            <w:noProof/>
            <w:webHidden/>
            <w:sz w:val="18"/>
            <w:szCs w:val="18"/>
          </w:rPr>
          <w:fldChar w:fldCharType="separate"/>
        </w:r>
        <w:r w:rsidR="000E2A37">
          <w:rPr>
            <w:rFonts w:ascii="Arial" w:hAnsi="Arial" w:cs="Arial"/>
            <w:noProof/>
            <w:webHidden/>
            <w:sz w:val="18"/>
            <w:szCs w:val="18"/>
          </w:rPr>
          <w:t>11</w:t>
        </w:r>
        <w:r w:rsidR="00264874" w:rsidRPr="00264874">
          <w:rPr>
            <w:rFonts w:ascii="Arial" w:hAnsi="Arial" w:cs="Arial"/>
            <w:noProof/>
            <w:webHidden/>
            <w:sz w:val="18"/>
            <w:szCs w:val="18"/>
          </w:rPr>
          <w:fldChar w:fldCharType="end"/>
        </w:r>
      </w:hyperlink>
    </w:p>
    <w:p w14:paraId="42E05B5D" w14:textId="1A60E491" w:rsidR="00264874" w:rsidRPr="00264874" w:rsidRDefault="00953C51">
      <w:pPr>
        <w:pStyle w:val="Kazalovsebine3"/>
        <w:tabs>
          <w:tab w:val="left" w:pos="1200"/>
          <w:tab w:val="right" w:leader="dot" w:pos="8488"/>
        </w:tabs>
        <w:rPr>
          <w:rFonts w:ascii="Arial" w:eastAsiaTheme="minorEastAsia" w:hAnsi="Arial" w:cs="Arial"/>
          <w:i w:val="0"/>
          <w:iCs w:val="0"/>
          <w:noProof/>
          <w:kern w:val="2"/>
          <w:sz w:val="18"/>
          <w:szCs w:val="18"/>
          <w:lang w:val="sl-SI" w:eastAsia="sl-SI"/>
          <w14:ligatures w14:val="standardContextual"/>
        </w:rPr>
      </w:pPr>
      <w:hyperlink w:anchor="_Toc160786240" w:history="1">
        <w:r w:rsidR="00264874" w:rsidRPr="00264874">
          <w:rPr>
            <w:rStyle w:val="Hiperpovezava"/>
            <w:rFonts w:ascii="Arial" w:hAnsi="Arial" w:cs="Arial"/>
            <w:noProof/>
            <w:sz w:val="18"/>
            <w:szCs w:val="18"/>
            <w:lang w:val="sl-SI"/>
          </w:rPr>
          <w:t>3.1.1</w:t>
        </w:r>
        <w:r w:rsidR="00264874" w:rsidRPr="00264874">
          <w:rPr>
            <w:rFonts w:ascii="Arial" w:eastAsiaTheme="minorEastAsia" w:hAnsi="Arial" w:cs="Arial"/>
            <w:i w:val="0"/>
            <w:iCs w:val="0"/>
            <w:noProof/>
            <w:kern w:val="2"/>
            <w:sz w:val="18"/>
            <w:szCs w:val="18"/>
            <w:lang w:val="sl-SI" w:eastAsia="sl-SI"/>
            <w14:ligatures w14:val="standardContextual"/>
          </w:rPr>
          <w:tab/>
        </w:r>
        <w:r w:rsidR="00264874" w:rsidRPr="00264874">
          <w:rPr>
            <w:rStyle w:val="Hiperpovezava"/>
            <w:rFonts w:ascii="Arial" w:hAnsi="Arial" w:cs="Arial"/>
            <w:noProof/>
            <w:sz w:val="18"/>
            <w:szCs w:val="18"/>
            <w:lang w:val="sl-SI"/>
          </w:rPr>
          <w:t>Upoštevanje biovarnostnih ukrepov uradne osebe pristojnega organa</w:t>
        </w:r>
        <w:r w:rsidR="00264874" w:rsidRPr="00264874">
          <w:rPr>
            <w:rFonts w:ascii="Arial" w:hAnsi="Arial" w:cs="Arial"/>
            <w:noProof/>
            <w:webHidden/>
            <w:sz w:val="18"/>
            <w:szCs w:val="18"/>
          </w:rPr>
          <w:tab/>
        </w:r>
        <w:r w:rsidR="00264874" w:rsidRPr="00264874">
          <w:rPr>
            <w:rFonts w:ascii="Arial" w:hAnsi="Arial" w:cs="Arial"/>
            <w:noProof/>
            <w:webHidden/>
            <w:sz w:val="18"/>
            <w:szCs w:val="18"/>
          </w:rPr>
          <w:fldChar w:fldCharType="begin"/>
        </w:r>
        <w:r w:rsidR="00264874" w:rsidRPr="00264874">
          <w:rPr>
            <w:rFonts w:ascii="Arial" w:hAnsi="Arial" w:cs="Arial"/>
            <w:noProof/>
            <w:webHidden/>
            <w:sz w:val="18"/>
            <w:szCs w:val="18"/>
          </w:rPr>
          <w:instrText xml:space="preserve"> PAGEREF _Toc160786240 \h </w:instrText>
        </w:r>
        <w:r w:rsidR="00264874" w:rsidRPr="00264874">
          <w:rPr>
            <w:rFonts w:ascii="Arial" w:hAnsi="Arial" w:cs="Arial"/>
            <w:noProof/>
            <w:webHidden/>
            <w:sz w:val="18"/>
            <w:szCs w:val="18"/>
          </w:rPr>
        </w:r>
        <w:r w:rsidR="00264874" w:rsidRPr="00264874">
          <w:rPr>
            <w:rFonts w:ascii="Arial" w:hAnsi="Arial" w:cs="Arial"/>
            <w:noProof/>
            <w:webHidden/>
            <w:sz w:val="18"/>
            <w:szCs w:val="18"/>
          </w:rPr>
          <w:fldChar w:fldCharType="separate"/>
        </w:r>
        <w:r w:rsidR="000E2A37">
          <w:rPr>
            <w:rFonts w:ascii="Arial" w:hAnsi="Arial" w:cs="Arial"/>
            <w:noProof/>
            <w:webHidden/>
            <w:sz w:val="18"/>
            <w:szCs w:val="18"/>
          </w:rPr>
          <w:t>11</w:t>
        </w:r>
        <w:r w:rsidR="00264874" w:rsidRPr="00264874">
          <w:rPr>
            <w:rFonts w:ascii="Arial" w:hAnsi="Arial" w:cs="Arial"/>
            <w:noProof/>
            <w:webHidden/>
            <w:sz w:val="18"/>
            <w:szCs w:val="18"/>
          </w:rPr>
          <w:fldChar w:fldCharType="end"/>
        </w:r>
      </w:hyperlink>
    </w:p>
    <w:p w14:paraId="341DDA0D" w14:textId="7206ED85" w:rsidR="00264874" w:rsidRPr="00264874" w:rsidRDefault="00953C51">
      <w:pPr>
        <w:pStyle w:val="Kazalovsebine3"/>
        <w:tabs>
          <w:tab w:val="left" w:pos="1200"/>
          <w:tab w:val="right" w:leader="dot" w:pos="8488"/>
        </w:tabs>
        <w:rPr>
          <w:rFonts w:ascii="Arial" w:eastAsiaTheme="minorEastAsia" w:hAnsi="Arial" w:cs="Arial"/>
          <w:i w:val="0"/>
          <w:iCs w:val="0"/>
          <w:noProof/>
          <w:kern w:val="2"/>
          <w:sz w:val="18"/>
          <w:szCs w:val="18"/>
          <w:lang w:val="sl-SI" w:eastAsia="sl-SI"/>
          <w14:ligatures w14:val="standardContextual"/>
        </w:rPr>
      </w:pPr>
      <w:hyperlink w:anchor="_Toc160786241" w:history="1">
        <w:r w:rsidR="00264874" w:rsidRPr="00264874">
          <w:rPr>
            <w:rStyle w:val="Hiperpovezava"/>
            <w:rFonts w:ascii="Arial" w:hAnsi="Arial" w:cs="Arial"/>
            <w:noProof/>
            <w:sz w:val="18"/>
            <w:szCs w:val="18"/>
            <w:lang w:val="sl-SI"/>
          </w:rPr>
          <w:t>3.1.2</w:t>
        </w:r>
        <w:r w:rsidR="00264874" w:rsidRPr="00264874">
          <w:rPr>
            <w:rFonts w:ascii="Arial" w:eastAsiaTheme="minorEastAsia" w:hAnsi="Arial" w:cs="Arial"/>
            <w:i w:val="0"/>
            <w:iCs w:val="0"/>
            <w:noProof/>
            <w:kern w:val="2"/>
            <w:sz w:val="18"/>
            <w:szCs w:val="18"/>
            <w:lang w:val="sl-SI" w:eastAsia="sl-SI"/>
            <w14:ligatures w14:val="standardContextual"/>
          </w:rPr>
          <w:tab/>
        </w:r>
        <w:r w:rsidR="00264874" w:rsidRPr="00264874">
          <w:rPr>
            <w:rStyle w:val="Hiperpovezava"/>
            <w:rFonts w:ascii="Arial" w:hAnsi="Arial" w:cs="Arial"/>
            <w:noProof/>
            <w:sz w:val="18"/>
            <w:szCs w:val="18"/>
            <w:lang w:val="sl-SI"/>
          </w:rPr>
          <w:t>Zbiranje podatkov na mestu napada ob utemeljenem sumu</w:t>
        </w:r>
        <w:r w:rsidR="00264874" w:rsidRPr="00264874">
          <w:rPr>
            <w:rFonts w:ascii="Arial" w:hAnsi="Arial" w:cs="Arial"/>
            <w:noProof/>
            <w:webHidden/>
            <w:sz w:val="18"/>
            <w:szCs w:val="18"/>
          </w:rPr>
          <w:tab/>
        </w:r>
        <w:r w:rsidR="00264874" w:rsidRPr="00264874">
          <w:rPr>
            <w:rFonts w:ascii="Arial" w:hAnsi="Arial" w:cs="Arial"/>
            <w:noProof/>
            <w:webHidden/>
            <w:sz w:val="18"/>
            <w:szCs w:val="18"/>
          </w:rPr>
          <w:fldChar w:fldCharType="begin"/>
        </w:r>
        <w:r w:rsidR="00264874" w:rsidRPr="00264874">
          <w:rPr>
            <w:rFonts w:ascii="Arial" w:hAnsi="Arial" w:cs="Arial"/>
            <w:noProof/>
            <w:webHidden/>
            <w:sz w:val="18"/>
            <w:szCs w:val="18"/>
          </w:rPr>
          <w:instrText xml:space="preserve"> PAGEREF _Toc160786241 \h </w:instrText>
        </w:r>
        <w:r w:rsidR="00264874" w:rsidRPr="00264874">
          <w:rPr>
            <w:rFonts w:ascii="Arial" w:hAnsi="Arial" w:cs="Arial"/>
            <w:noProof/>
            <w:webHidden/>
            <w:sz w:val="18"/>
            <w:szCs w:val="18"/>
          </w:rPr>
        </w:r>
        <w:r w:rsidR="00264874" w:rsidRPr="00264874">
          <w:rPr>
            <w:rFonts w:ascii="Arial" w:hAnsi="Arial" w:cs="Arial"/>
            <w:noProof/>
            <w:webHidden/>
            <w:sz w:val="18"/>
            <w:szCs w:val="18"/>
          </w:rPr>
          <w:fldChar w:fldCharType="separate"/>
        </w:r>
        <w:r w:rsidR="000E2A37">
          <w:rPr>
            <w:rFonts w:ascii="Arial" w:hAnsi="Arial" w:cs="Arial"/>
            <w:noProof/>
            <w:webHidden/>
            <w:sz w:val="18"/>
            <w:szCs w:val="18"/>
          </w:rPr>
          <w:t>11</w:t>
        </w:r>
        <w:r w:rsidR="00264874" w:rsidRPr="00264874">
          <w:rPr>
            <w:rFonts w:ascii="Arial" w:hAnsi="Arial" w:cs="Arial"/>
            <w:noProof/>
            <w:webHidden/>
            <w:sz w:val="18"/>
            <w:szCs w:val="18"/>
          </w:rPr>
          <w:fldChar w:fldCharType="end"/>
        </w:r>
      </w:hyperlink>
    </w:p>
    <w:p w14:paraId="7842E156" w14:textId="50169399" w:rsidR="00264874" w:rsidRPr="00264874" w:rsidRDefault="00953C51">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6242" w:history="1">
        <w:r w:rsidR="00264874" w:rsidRPr="00264874">
          <w:rPr>
            <w:rStyle w:val="Hiperpovezava"/>
            <w:rFonts w:ascii="Arial" w:hAnsi="Arial" w:cs="Arial"/>
            <w:noProof/>
            <w:sz w:val="18"/>
            <w:szCs w:val="18"/>
            <w:lang w:val="sl-SI"/>
          </w:rPr>
          <w:t>3.2</w:t>
        </w:r>
        <w:r w:rsidR="00264874" w:rsidRPr="00264874">
          <w:rPr>
            <w:rFonts w:ascii="Arial" w:eastAsiaTheme="minorEastAsia" w:hAnsi="Arial" w:cs="Arial"/>
            <w:smallCaps w:val="0"/>
            <w:noProof/>
            <w:kern w:val="2"/>
            <w:sz w:val="18"/>
            <w:szCs w:val="18"/>
            <w:lang w:val="sl-SI" w:eastAsia="sl-SI"/>
            <w14:ligatures w14:val="standardContextual"/>
          </w:rPr>
          <w:tab/>
        </w:r>
        <w:r w:rsidR="00264874" w:rsidRPr="00264874">
          <w:rPr>
            <w:rStyle w:val="Hiperpovezava"/>
            <w:rFonts w:ascii="Arial" w:hAnsi="Arial" w:cs="Arial"/>
            <w:noProof/>
            <w:sz w:val="18"/>
            <w:szCs w:val="18"/>
            <w:lang w:val="sl-SI"/>
          </w:rPr>
          <w:t>Ukrepi v primeru utemeljenega suma na navzočnost</w:t>
        </w:r>
        <w:r w:rsidR="00264874" w:rsidRPr="00264874">
          <w:rPr>
            <w:rFonts w:ascii="Arial" w:hAnsi="Arial" w:cs="Arial"/>
            <w:noProof/>
            <w:webHidden/>
            <w:sz w:val="18"/>
            <w:szCs w:val="18"/>
          </w:rPr>
          <w:tab/>
        </w:r>
        <w:r w:rsidR="00264874" w:rsidRPr="00264874">
          <w:rPr>
            <w:rFonts w:ascii="Arial" w:hAnsi="Arial" w:cs="Arial"/>
            <w:noProof/>
            <w:webHidden/>
            <w:sz w:val="18"/>
            <w:szCs w:val="18"/>
          </w:rPr>
          <w:fldChar w:fldCharType="begin"/>
        </w:r>
        <w:r w:rsidR="00264874" w:rsidRPr="00264874">
          <w:rPr>
            <w:rFonts w:ascii="Arial" w:hAnsi="Arial" w:cs="Arial"/>
            <w:noProof/>
            <w:webHidden/>
            <w:sz w:val="18"/>
            <w:szCs w:val="18"/>
          </w:rPr>
          <w:instrText xml:space="preserve"> PAGEREF _Toc160786242 \h </w:instrText>
        </w:r>
        <w:r w:rsidR="00264874" w:rsidRPr="00264874">
          <w:rPr>
            <w:rFonts w:ascii="Arial" w:hAnsi="Arial" w:cs="Arial"/>
            <w:noProof/>
            <w:webHidden/>
            <w:sz w:val="18"/>
            <w:szCs w:val="18"/>
          </w:rPr>
        </w:r>
        <w:r w:rsidR="00264874" w:rsidRPr="00264874">
          <w:rPr>
            <w:rFonts w:ascii="Arial" w:hAnsi="Arial" w:cs="Arial"/>
            <w:noProof/>
            <w:webHidden/>
            <w:sz w:val="18"/>
            <w:szCs w:val="18"/>
          </w:rPr>
          <w:fldChar w:fldCharType="separate"/>
        </w:r>
        <w:r w:rsidR="000E2A37">
          <w:rPr>
            <w:rFonts w:ascii="Arial" w:hAnsi="Arial" w:cs="Arial"/>
            <w:noProof/>
            <w:webHidden/>
            <w:sz w:val="18"/>
            <w:szCs w:val="18"/>
          </w:rPr>
          <w:t>12</w:t>
        </w:r>
        <w:r w:rsidR="00264874" w:rsidRPr="00264874">
          <w:rPr>
            <w:rFonts w:ascii="Arial" w:hAnsi="Arial" w:cs="Arial"/>
            <w:noProof/>
            <w:webHidden/>
            <w:sz w:val="18"/>
            <w:szCs w:val="18"/>
          </w:rPr>
          <w:fldChar w:fldCharType="end"/>
        </w:r>
      </w:hyperlink>
    </w:p>
    <w:p w14:paraId="38CB9E6C" w14:textId="016505B6" w:rsidR="00264874" w:rsidRPr="00264874" w:rsidRDefault="00953C51">
      <w:pPr>
        <w:pStyle w:val="Kazalovsebine1"/>
        <w:rPr>
          <w:rFonts w:eastAsiaTheme="minorEastAsia" w:cs="Arial"/>
          <w:b w:val="0"/>
          <w:bCs w:val="0"/>
          <w:caps w:val="0"/>
          <w:noProof/>
          <w:kern w:val="2"/>
          <w:szCs w:val="18"/>
          <w:lang w:val="sl-SI" w:eastAsia="sl-SI"/>
          <w14:ligatures w14:val="standardContextual"/>
        </w:rPr>
      </w:pPr>
      <w:hyperlink w:anchor="_Toc160786243" w:history="1">
        <w:r w:rsidR="00264874" w:rsidRPr="00264874">
          <w:rPr>
            <w:rStyle w:val="Hiperpovezava"/>
            <w:rFonts w:cs="Arial"/>
            <w:noProof/>
            <w:szCs w:val="18"/>
          </w:rPr>
          <w:t>4</w:t>
        </w:r>
        <w:r w:rsidR="00264874" w:rsidRPr="00264874">
          <w:rPr>
            <w:rFonts w:eastAsiaTheme="minorEastAsia" w:cs="Arial"/>
            <w:b w:val="0"/>
            <w:bCs w:val="0"/>
            <w:caps w:val="0"/>
            <w:noProof/>
            <w:kern w:val="2"/>
            <w:szCs w:val="18"/>
            <w:lang w:val="sl-SI" w:eastAsia="sl-SI"/>
            <w14:ligatures w14:val="standardContextual"/>
          </w:rPr>
          <w:tab/>
        </w:r>
        <w:r w:rsidR="00264874" w:rsidRPr="00264874">
          <w:rPr>
            <w:rStyle w:val="Hiperpovezava"/>
            <w:rFonts w:cs="Arial"/>
            <w:noProof/>
            <w:szCs w:val="18"/>
          </w:rPr>
          <w:t>UKREPI OB POTRDITVI NAVZOČNOSTI</w:t>
        </w:r>
        <w:r w:rsidR="00264874" w:rsidRPr="00264874">
          <w:rPr>
            <w:rFonts w:cs="Arial"/>
            <w:noProof/>
            <w:webHidden/>
            <w:szCs w:val="18"/>
          </w:rPr>
          <w:tab/>
        </w:r>
        <w:r w:rsidR="00264874" w:rsidRPr="00264874">
          <w:rPr>
            <w:rFonts w:cs="Arial"/>
            <w:noProof/>
            <w:webHidden/>
            <w:szCs w:val="18"/>
          </w:rPr>
          <w:fldChar w:fldCharType="begin"/>
        </w:r>
        <w:r w:rsidR="00264874" w:rsidRPr="00264874">
          <w:rPr>
            <w:rFonts w:cs="Arial"/>
            <w:noProof/>
            <w:webHidden/>
            <w:szCs w:val="18"/>
          </w:rPr>
          <w:instrText xml:space="preserve"> PAGEREF _Toc160786243 \h </w:instrText>
        </w:r>
        <w:r w:rsidR="00264874" w:rsidRPr="00264874">
          <w:rPr>
            <w:rFonts w:cs="Arial"/>
            <w:noProof/>
            <w:webHidden/>
            <w:szCs w:val="18"/>
          </w:rPr>
        </w:r>
        <w:r w:rsidR="00264874" w:rsidRPr="00264874">
          <w:rPr>
            <w:rFonts w:cs="Arial"/>
            <w:noProof/>
            <w:webHidden/>
            <w:szCs w:val="18"/>
          </w:rPr>
          <w:fldChar w:fldCharType="separate"/>
        </w:r>
        <w:r w:rsidR="000E2A37">
          <w:rPr>
            <w:rFonts w:cs="Arial"/>
            <w:noProof/>
            <w:webHidden/>
            <w:szCs w:val="18"/>
          </w:rPr>
          <w:t>13</w:t>
        </w:r>
        <w:r w:rsidR="00264874" w:rsidRPr="00264874">
          <w:rPr>
            <w:rFonts w:cs="Arial"/>
            <w:noProof/>
            <w:webHidden/>
            <w:szCs w:val="18"/>
          </w:rPr>
          <w:fldChar w:fldCharType="end"/>
        </w:r>
      </w:hyperlink>
    </w:p>
    <w:p w14:paraId="76896A93" w14:textId="4DE92EAE" w:rsidR="00264874" w:rsidRPr="00264874" w:rsidRDefault="00953C51">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6244" w:history="1">
        <w:r w:rsidR="00264874" w:rsidRPr="00264874">
          <w:rPr>
            <w:rStyle w:val="Hiperpovezava"/>
            <w:rFonts w:ascii="Arial" w:hAnsi="Arial" w:cs="Arial"/>
            <w:noProof/>
            <w:sz w:val="18"/>
            <w:szCs w:val="18"/>
            <w:lang w:val="sl-SI"/>
          </w:rPr>
          <w:t>4.1</w:t>
        </w:r>
        <w:r w:rsidR="00264874" w:rsidRPr="00264874">
          <w:rPr>
            <w:rFonts w:ascii="Arial" w:eastAsiaTheme="minorEastAsia" w:hAnsi="Arial" w:cs="Arial"/>
            <w:smallCaps w:val="0"/>
            <w:noProof/>
            <w:kern w:val="2"/>
            <w:sz w:val="18"/>
            <w:szCs w:val="18"/>
            <w:lang w:val="sl-SI" w:eastAsia="sl-SI"/>
            <w14:ligatures w14:val="standardContextual"/>
          </w:rPr>
          <w:tab/>
        </w:r>
        <w:r w:rsidR="00264874" w:rsidRPr="00264874">
          <w:rPr>
            <w:rStyle w:val="Hiperpovezava"/>
            <w:rFonts w:ascii="Arial" w:hAnsi="Arial" w:cs="Arial"/>
            <w:noProof/>
            <w:sz w:val="18"/>
            <w:szCs w:val="18"/>
            <w:lang w:val="sl-SI"/>
          </w:rPr>
          <w:t>Postopek pristojnega organa</w:t>
        </w:r>
        <w:r w:rsidR="00264874" w:rsidRPr="00264874">
          <w:rPr>
            <w:rFonts w:ascii="Arial" w:hAnsi="Arial" w:cs="Arial"/>
            <w:noProof/>
            <w:webHidden/>
            <w:sz w:val="18"/>
            <w:szCs w:val="18"/>
          </w:rPr>
          <w:tab/>
        </w:r>
        <w:r w:rsidR="00264874" w:rsidRPr="00264874">
          <w:rPr>
            <w:rFonts w:ascii="Arial" w:hAnsi="Arial" w:cs="Arial"/>
            <w:noProof/>
            <w:webHidden/>
            <w:sz w:val="18"/>
            <w:szCs w:val="18"/>
          </w:rPr>
          <w:fldChar w:fldCharType="begin"/>
        </w:r>
        <w:r w:rsidR="00264874" w:rsidRPr="00264874">
          <w:rPr>
            <w:rFonts w:ascii="Arial" w:hAnsi="Arial" w:cs="Arial"/>
            <w:noProof/>
            <w:webHidden/>
            <w:sz w:val="18"/>
            <w:szCs w:val="18"/>
          </w:rPr>
          <w:instrText xml:space="preserve"> PAGEREF _Toc160786244 \h </w:instrText>
        </w:r>
        <w:r w:rsidR="00264874" w:rsidRPr="00264874">
          <w:rPr>
            <w:rFonts w:ascii="Arial" w:hAnsi="Arial" w:cs="Arial"/>
            <w:noProof/>
            <w:webHidden/>
            <w:sz w:val="18"/>
            <w:szCs w:val="18"/>
          </w:rPr>
        </w:r>
        <w:r w:rsidR="00264874" w:rsidRPr="00264874">
          <w:rPr>
            <w:rFonts w:ascii="Arial" w:hAnsi="Arial" w:cs="Arial"/>
            <w:noProof/>
            <w:webHidden/>
            <w:sz w:val="18"/>
            <w:szCs w:val="18"/>
          </w:rPr>
          <w:fldChar w:fldCharType="separate"/>
        </w:r>
        <w:r w:rsidR="000E2A37">
          <w:rPr>
            <w:rFonts w:ascii="Arial" w:hAnsi="Arial" w:cs="Arial"/>
            <w:noProof/>
            <w:webHidden/>
            <w:sz w:val="18"/>
            <w:szCs w:val="18"/>
          </w:rPr>
          <w:t>13</w:t>
        </w:r>
        <w:r w:rsidR="00264874" w:rsidRPr="00264874">
          <w:rPr>
            <w:rFonts w:ascii="Arial" w:hAnsi="Arial" w:cs="Arial"/>
            <w:noProof/>
            <w:webHidden/>
            <w:sz w:val="18"/>
            <w:szCs w:val="18"/>
          </w:rPr>
          <w:fldChar w:fldCharType="end"/>
        </w:r>
      </w:hyperlink>
    </w:p>
    <w:p w14:paraId="10CA8556" w14:textId="62D53DA8" w:rsidR="00264874" w:rsidRPr="00264874" w:rsidRDefault="00953C51">
      <w:pPr>
        <w:pStyle w:val="Kazalovsebine3"/>
        <w:tabs>
          <w:tab w:val="left" w:pos="1200"/>
          <w:tab w:val="right" w:leader="dot" w:pos="8488"/>
        </w:tabs>
        <w:rPr>
          <w:rFonts w:ascii="Arial" w:eastAsiaTheme="minorEastAsia" w:hAnsi="Arial" w:cs="Arial"/>
          <w:i w:val="0"/>
          <w:iCs w:val="0"/>
          <w:noProof/>
          <w:kern w:val="2"/>
          <w:sz w:val="18"/>
          <w:szCs w:val="18"/>
          <w:lang w:val="sl-SI" w:eastAsia="sl-SI"/>
          <w14:ligatures w14:val="standardContextual"/>
        </w:rPr>
      </w:pPr>
      <w:hyperlink w:anchor="_Toc160786245" w:history="1">
        <w:r w:rsidR="00264874" w:rsidRPr="00264874">
          <w:rPr>
            <w:rStyle w:val="Hiperpovezava"/>
            <w:rFonts w:ascii="Arial" w:hAnsi="Arial" w:cs="Arial"/>
            <w:noProof/>
            <w:sz w:val="18"/>
            <w:szCs w:val="18"/>
            <w:lang w:val="sl-SI"/>
          </w:rPr>
          <w:t>4.1.1</w:t>
        </w:r>
        <w:r w:rsidR="00264874" w:rsidRPr="00264874">
          <w:rPr>
            <w:rFonts w:ascii="Arial" w:eastAsiaTheme="minorEastAsia" w:hAnsi="Arial" w:cs="Arial"/>
            <w:i w:val="0"/>
            <w:iCs w:val="0"/>
            <w:noProof/>
            <w:kern w:val="2"/>
            <w:sz w:val="18"/>
            <w:szCs w:val="18"/>
            <w:lang w:val="sl-SI" w:eastAsia="sl-SI"/>
            <w14:ligatures w14:val="standardContextual"/>
          </w:rPr>
          <w:tab/>
        </w:r>
        <w:r w:rsidR="00264874" w:rsidRPr="00264874">
          <w:rPr>
            <w:rStyle w:val="Hiperpovezava"/>
            <w:rFonts w:ascii="Arial" w:hAnsi="Arial" w:cs="Arial"/>
            <w:noProof/>
            <w:sz w:val="18"/>
            <w:szCs w:val="18"/>
            <w:lang w:val="sl-SI"/>
          </w:rPr>
          <w:t>Upoštevanje biovarnostnih ukrepov uradne osebe pristojnega organa</w:t>
        </w:r>
        <w:r w:rsidR="00264874" w:rsidRPr="00264874">
          <w:rPr>
            <w:rFonts w:ascii="Arial" w:hAnsi="Arial" w:cs="Arial"/>
            <w:noProof/>
            <w:webHidden/>
            <w:sz w:val="18"/>
            <w:szCs w:val="18"/>
          </w:rPr>
          <w:tab/>
        </w:r>
        <w:r w:rsidR="00264874" w:rsidRPr="00264874">
          <w:rPr>
            <w:rFonts w:ascii="Arial" w:hAnsi="Arial" w:cs="Arial"/>
            <w:noProof/>
            <w:webHidden/>
            <w:sz w:val="18"/>
            <w:szCs w:val="18"/>
          </w:rPr>
          <w:fldChar w:fldCharType="begin"/>
        </w:r>
        <w:r w:rsidR="00264874" w:rsidRPr="00264874">
          <w:rPr>
            <w:rFonts w:ascii="Arial" w:hAnsi="Arial" w:cs="Arial"/>
            <w:noProof/>
            <w:webHidden/>
            <w:sz w:val="18"/>
            <w:szCs w:val="18"/>
          </w:rPr>
          <w:instrText xml:space="preserve"> PAGEREF _Toc160786245 \h </w:instrText>
        </w:r>
        <w:r w:rsidR="00264874" w:rsidRPr="00264874">
          <w:rPr>
            <w:rFonts w:ascii="Arial" w:hAnsi="Arial" w:cs="Arial"/>
            <w:noProof/>
            <w:webHidden/>
            <w:sz w:val="18"/>
            <w:szCs w:val="18"/>
          </w:rPr>
        </w:r>
        <w:r w:rsidR="00264874" w:rsidRPr="00264874">
          <w:rPr>
            <w:rFonts w:ascii="Arial" w:hAnsi="Arial" w:cs="Arial"/>
            <w:noProof/>
            <w:webHidden/>
            <w:sz w:val="18"/>
            <w:szCs w:val="18"/>
          </w:rPr>
          <w:fldChar w:fldCharType="separate"/>
        </w:r>
        <w:r w:rsidR="000E2A37">
          <w:rPr>
            <w:rFonts w:ascii="Arial" w:hAnsi="Arial" w:cs="Arial"/>
            <w:noProof/>
            <w:webHidden/>
            <w:sz w:val="18"/>
            <w:szCs w:val="18"/>
          </w:rPr>
          <w:t>13</w:t>
        </w:r>
        <w:r w:rsidR="00264874" w:rsidRPr="00264874">
          <w:rPr>
            <w:rFonts w:ascii="Arial" w:hAnsi="Arial" w:cs="Arial"/>
            <w:noProof/>
            <w:webHidden/>
            <w:sz w:val="18"/>
            <w:szCs w:val="18"/>
          </w:rPr>
          <w:fldChar w:fldCharType="end"/>
        </w:r>
      </w:hyperlink>
    </w:p>
    <w:p w14:paraId="4469F880" w14:textId="27E80938" w:rsidR="00264874" w:rsidRPr="00264874" w:rsidRDefault="00953C51">
      <w:pPr>
        <w:pStyle w:val="Kazalovsebine3"/>
        <w:tabs>
          <w:tab w:val="left" w:pos="1200"/>
          <w:tab w:val="right" w:leader="dot" w:pos="8488"/>
        </w:tabs>
        <w:rPr>
          <w:rFonts w:ascii="Arial" w:eastAsiaTheme="minorEastAsia" w:hAnsi="Arial" w:cs="Arial"/>
          <w:i w:val="0"/>
          <w:iCs w:val="0"/>
          <w:noProof/>
          <w:kern w:val="2"/>
          <w:sz w:val="18"/>
          <w:szCs w:val="18"/>
          <w:lang w:val="sl-SI" w:eastAsia="sl-SI"/>
          <w14:ligatures w14:val="standardContextual"/>
        </w:rPr>
      </w:pPr>
      <w:hyperlink w:anchor="_Toc160786246" w:history="1">
        <w:r w:rsidR="00264874" w:rsidRPr="00264874">
          <w:rPr>
            <w:rStyle w:val="Hiperpovezava"/>
            <w:rFonts w:ascii="Arial" w:hAnsi="Arial" w:cs="Arial"/>
            <w:noProof/>
            <w:sz w:val="18"/>
            <w:szCs w:val="18"/>
            <w:lang w:val="sl-SI"/>
          </w:rPr>
          <w:t>4.1.2</w:t>
        </w:r>
        <w:r w:rsidR="00264874" w:rsidRPr="00264874">
          <w:rPr>
            <w:rFonts w:ascii="Arial" w:eastAsiaTheme="minorEastAsia" w:hAnsi="Arial" w:cs="Arial"/>
            <w:i w:val="0"/>
            <w:iCs w:val="0"/>
            <w:noProof/>
            <w:kern w:val="2"/>
            <w:sz w:val="18"/>
            <w:szCs w:val="18"/>
            <w:lang w:val="sl-SI" w:eastAsia="sl-SI"/>
            <w14:ligatures w14:val="standardContextual"/>
          </w:rPr>
          <w:tab/>
        </w:r>
        <w:r w:rsidR="00264874" w:rsidRPr="00264874">
          <w:rPr>
            <w:rStyle w:val="Hiperpovezava"/>
            <w:rFonts w:ascii="Arial" w:hAnsi="Arial" w:cs="Arial"/>
            <w:noProof/>
            <w:sz w:val="18"/>
            <w:szCs w:val="18"/>
            <w:lang w:val="sl-SI"/>
          </w:rPr>
          <w:t>Zbiranje podatkov na mestu napada ob navzočnosti</w:t>
        </w:r>
        <w:r w:rsidR="00264874" w:rsidRPr="00264874">
          <w:rPr>
            <w:rFonts w:ascii="Arial" w:hAnsi="Arial" w:cs="Arial"/>
            <w:noProof/>
            <w:webHidden/>
            <w:sz w:val="18"/>
            <w:szCs w:val="18"/>
          </w:rPr>
          <w:tab/>
        </w:r>
        <w:r w:rsidR="00264874" w:rsidRPr="00264874">
          <w:rPr>
            <w:rFonts w:ascii="Arial" w:hAnsi="Arial" w:cs="Arial"/>
            <w:noProof/>
            <w:webHidden/>
            <w:sz w:val="18"/>
            <w:szCs w:val="18"/>
          </w:rPr>
          <w:fldChar w:fldCharType="begin"/>
        </w:r>
        <w:r w:rsidR="00264874" w:rsidRPr="00264874">
          <w:rPr>
            <w:rFonts w:ascii="Arial" w:hAnsi="Arial" w:cs="Arial"/>
            <w:noProof/>
            <w:webHidden/>
            <w:sz w:val="18"/>
            <w:szCs w:val="18"/>
          </w:rPr>
          <w:instrText xml:space="preserve"> PAGEREF _Toc160786246 \h </w:instrText>
        </w:r>
        <w:r w:rsidR="00264874" w:rsidRPr="00264874">
          <w:rPr>
            <w:rFonts w:ascii="Arial" w:hAnsi="Arial" w:cs="Arial"/>
            <w:noProof/>
            <w:webHidden/>
            <w:sz w:val="18"/>
            <w:szCs w:val="18"/>
          </w:rPr>
        </w:r>
        <w:r w:rsidR="00264874" w:rsidRPr="00264874">
          <w:rPr>
            <w:rFonts w:ascii="Arial" w:hAnsi="Arial" w:cs="Arial"/>
            <w:noProof/>
            <w:webHidden/>
            <w:sz w:val="18"/>
            <w:szCs w:val="18"/>
          </w:rPr>
          <w:fldChar w:fldCharType="separate"/>
        </w:r>
        <w:r w:rsidR="000E2A37">
          <w:rPr>
            <w:rFonts w:ascii="Arial" w:hAnsi="Arial" w:cs="Arial"/>
            <w:noProof/>
            <w:webHidden/>
            <w:sz w:val="18"/>
            <w:szCs w:val="18"/>
          </w:rPr>
          <w:t>13</w:t>
        </w:r>
        <w:r w:rsidR="00264874" w:rsidRPr="00264874">
          <w:rPr>
            <w:rFonts w:ascii="Arial" w:hAnsi="Arial" w:cs="Arial"/>
            <w:noProof/>
            <w:webHidden/>
            <w:sz w:val="18"/>
            <w:szCs w:val="18"/>
          </w:rPr>
          <w:fldChar w:fldCharType="end"/>
        </w:r>
      </w:hyperlink>
    </w:p>
    <w:p w14:paraId="306F328C" w14:textId="71A00D17" w:rsidR="00264874" w:rsidRPr="00264874" w:rsidRDefault="00953C51">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6247" w:history="1">
        <w:r w:rsidR="00264874" w:rsidRPr="00264874">
          <w:rPr>
            <w:rStyle w:val="Hiperpovezava"/>
            <w:rFonts w:ascii="Arial" w:hAnsi="Arial" w:cs="Arial"/>
            <w:noProof/>
            <w:sz w:val="18"/>
            <w:szCs w:val="18"/>
            <w:lang w:val="sl-SI"/>
          </w:rPr>
          <w:t>4.2</w:t>
        </w:r>
        <w:r w:rsidR="00264874" w:rsidRPr="00264874">
          <w:rPr>
            <w:rFonts w:ascii="Arial" w:eastAsiaTheme="minorEastAsia" w:hAnsi="Arial" w:cs="Arial"/>
            <w:smallCaps w:val="0"/>
            <w:noProof/>
            <w:kern w:val="2"/>
            <w:sz w:val="18"/>
            <w:szCs w:val="18"/>
            <w:lang w:val="sl-SI" w:eastAsia="sl-SI"/>
            <w14:ligatures w14:val="standardContextual"/>
          </w:rPr>
          <w:tab/>
        </w:r>
        <w:r w:rsidR="00264874" w:rsidRPr="00264874">
          <w:rPr>
            <w:rStyle w:val="Hiperpovezava"/>
            <w:rFonts w:ascii="Arial" w:hAnsi="Arial" w:cs="Arial"/>
            <w:noProof/>
            <w:sz w:val="18"/>
            <w:szCs w:val="18"/>
            <w:lang w:val="sl-SI"/>
          </w:rPr>
          <w:t>Ukrepi na mestu napada</w:t>
        </w:r>
        <w:r w:rsidR="00264874" w:rsidRPr="00264874">
          <w:rPr>
            <w:rFonts w:ascii="Arial" w:hAnsi="Arial" w:cs="Arial"/>
            <w:noProof/>
            <w:webHidden/>
            <w:sz w:val="18"/>
            <w:szCs w:val="18"/>
          </w:rPr>
          <w:tab/>
        </w:r>
        <w:r w:rsidR="00264874" w:rsidRPr="00264874">
          <w:rPr>
            <w:rFonts w:ascii="Arial" w:hAnsi="Arial" w:cs="Arial"/>
            <w:noProof/>
            <w:webHidden/>
            <w:sz w:val="18"/>
            <w:szCs w:val="18"/>
          </w:rPr>
          <w:fldChar w:fldCharType="begin"/>
        </w:r>
        <w:r w:rsidR="00264874" w:rsidRPr="00264874">
          <w:rPr>
            <w:rFonts w:ascii="Arial" w:hAnsi="Arial" w:cs="Arial"/>
            <w:noProof/>
            <w:webHidden/>
            <w:sz w:val="18"/>
            <w:szCs w:val="18"/>
          </w:rPr>
          <w:instrText xml:space="preserve"> PAGEREF _Toc160786247 \h </w:instrText>
        </w:r>
        <w:r w:rsidR="00264874" w:rsidRPr="00264874">
          <w:rPr>
            <w:rFonts w:ascii="Arial" w:hAnsi="Arial" w:cs="Arial"/>
            <w:noProof/>
            <w:webHidden/>
            <w:sz w:val="18"/>
            <w:szCs w:val="18"/>
          </w:rPr>
        </w:r>
        <w:r w:rsidR="00264874" w:rsidRPr="00264874">
          <w:rPr>
            <w:rFonts w:ascii="Arial" w:hAnsi="Arial" w:cs="Arial"/>
            <w:noProof/>
            <w:webHidden/>
            <w:sz w:val="18"/>
            <w:szCs w:val="18"/>
          </w:rPr>
          <w:fldChar w:fldCharType="separate"/>
        </w:r>
        <w:r w:rsidR="000E2A37">
          <w:rPr>
            <w:rFonts w:ascii="Arial" w:hAnsi="Arial" w:cs="Arial"/>
            <w:noProof/>
            <w:webHidden/>
            <w:sz w:val="18"/>
            <w:szCs w:val="18"/>
          </w:rPr>
          <w:t>13</w:t>
        </w:r>
        <w:r w:rsidR="00264874" w:rsidRPr="00264874">
          <w:rPr>
            <w:rFonts w:ascii="Arial" w:hAnsi="Arial" w:cs="Arial"/>
            <w:noProof/>
            <w:webHidden/>
            <w:sz w:val="18"/>
            <w:szCs w:val="18"/>
          </w:rPr>
          <w:fldChar w:fldCharType="end"/>
        </w:r>
      </w:hyperlink>
    </w:p>
    <w:p w14:paraId="34F2FBDA" w14:textId="748A1BD9" w:rsidR="00264874" w:rsidRPr="00264874" w:rsidRDefault="00953C51">
      <w:pPr>
        <w:pStyle w:val="Kazalovsebine3"/>
        <w:tabs>
          <w:tab w:val="left" w:pos="1200"/>
          <w:tab w:val="right" w:leader="dot" w:pos="8488"/>
        </w:tabs>
        <w:rPr>
          <w:rFonts w:ascii="Arial" w:eastAsiaTheme="minorEastAsia" w:hAnsi="Arial" w:cs="Arial"/>
          <w:i w:val="0"/>
          <w:iCs w:val="0"/>
          <w:noProof/>
          <w:kern w:val="2"/>
          <w:sz w:val="18"/>
          <w:szCs w:val="18"/>
          <w:lang w:val="sl-SI" w:eastAsia="sl-SI"/>
          <w14:ligatures w14:val="standardContextual"/>
        </w:rPr>
      </w:pPr>
      <w:hyperlink w:anchor="_Toc160786248" w:history="1">
        <w:r w:rsidR="00264874" w:rsidRPr="00264874">
          <w:rPr>
            <w:rStyle w:val="Hiperpovezava"/>
            <w:rFonts w:ascii="Arial" w:hAnsi="Arial" w:cs="Arial"/>
            <w:noProof/>
            <w:sz w:val="18"/>
            <w:szCs w:val="18"/>
            <w:lang w:val="sl-SI"/>
          </w:rPr>
          <w:t>4.2.1</w:t>
        </w:r>
        <w:r w:rsidR="00264874" w:rsidRPr="00264874">
          <w:rPr>
            <w:rFonts w:ascii="Arial" w:eastAsiaTheme="minorEastAsia" w:hAnsi="Arial" w:cs="Arial"/>
            <w:i w:val="0"/>
            <w:iCs w:val="0"/>
            <w:noProof/>
            <w:kern w:val="2"/>
            <w:sz w:val="18"/>
            <w:szCs w:val="18"/>
            <w:lang w:val="sl-SI" w:eastAsia="sl-SI"/>
            <w14:ligatures w14:val="standardContextual"/>
          </w:rPr>
          <w:tab/>
        </w:r>
        <w:r w:rsidR="00264874" w:rsidRPr="00264874">
          <w:rPr>
            <w:rStyle w:val="Hiperpovezava"/>
            <w:rFonts w:ascii="Arial" w:hAnsi="Arial" w:cs="Arial"/>
            <w:noProof/>
            <w:sz w:val="18"/>
            <w:szCs w:val="18"/>
            <w:lang w:val="sl-SI"/>
          </w:rPr>
          <w:t>Ukrepi na mestu napada pred določitvijo razmejenega območja</w:t>
        </w:r>
        <w:r w:rsidR="00264874" w:rsidRPr="00264874">
          <w:rPr>
            <w:rFonts w:ascii="Arial" w:hAnsi="Arial" w:cs="Arial"/>
            <w:noProof/>
            <w:webHidden/>
            <w:sz w:val="18"/>
            <w:szCs w:val="18"/>
          </w:rPr>
          <w:tab/>
        </w:r>
        <w:r w:rsidR="00264874" w:rsidRPr="00264874">
          <w:rPr>
            <w:rFonts w:ascii="Arial" w:hAnsi="Arial" w:cs="Arial"/>
            <w:noProof/>
            <w:webHidden/>
            <w:sz w:val="18"/>
            <w:szCs w:val="18"/>
          </w:rPr>
          <w:fldChar w:fldCharType="begin"/>
        </w:r>
        <w:r w:rsidR="00264874" w:rsidRPr="00264874">
          <w:rPr>
            <w:rFonts w:ascii="Arial" w:hAnsi="Arial" w:cs="Arial"/>
            <w:noProof/>
            <w:webHidden/>
            <w:sz w:val="18"/>
            <w:szCs w:val="18"/>
          </w:rPr>
          <w:instrText xml:space="preserve"> PAGEREF _Toc160786248 \h </w:instrText>
        </w:r>
        <w:r w:rsidR="00264874" w:rsidRPr="00264874">
          <w:rPr>
            <w:rFonts w:ascii="Arial" w:hAnsi="Arial" w:cs="Arial"/>
            <w:noProof/>
            <w:webHidden/>
            <w:sz w:val="18"/>
            <w:szCs w:val="18"/>
          </w:rPr>
        </w:r>
        <w:r w:rsidR="00264874" w:rsidRPr="00264874">
          <w:rPr>
            <w:rFonts w:ascii="Arial" w:hAnsi="Arial" w:cs="Arial"/>
            <w:noProof/>
            <w:webHidden/>
            <w:sz w:val="18"/>
            <w:szCs w:val="18"/>
          </w:rPr>
          <w:fldChar w:fldCharType="separate"/>
        </w:r>
        <w:r w:rsidR="000E2A37">
          <w:rPr>
            <w:rFonts w:ascii="Arial" w:hAnsi="Arial" w:cs="Arial"/>
            <w:noProof/>
            <w:webHidden/>
            <w:sz w:val="18"/>
            <w:szCs w:val="18"/>
          </w:rPr>
          <w:t>13</w:t>
        </w:r>
        <w:r w:rsidR="00264874" w:rsidRPr="00264874">
          <w:rPr>
            <w:rFonts w:ascii="Arial" w:hAnsi="Arial" w:cs="Arial"/>
            <w:noProof/>
            <w:webHidden/>
            <w:sz w:val="18"/>
            <w:szCs w:val="18"/>
          </w:rPr>
          <w:fldChar w:fldCharType="end"/>
        </w:r>
      </w:hyperlink>
    </w:p>
    <w:p w14:paraId="68B4AF9D" w14:textId="56971BBE" w:rsidR="00264874" w:rsidRPr="00264874" w:rsidRDefault="00953C51">
      <w:pPr>
        <w:pStyle w:val="Kazalovsebine3"/>
        <w:tabs>
          <w:tab w:val="left" w:pos="1200"/>
          <w:tab w:val="right" w:leader="dot" w:pos="8488"/>
        </w:tabs>
        <w:rPr>
          <w:rFonts w:ascii="Arial" w:eastAsiaTheme="minorEastAsia" w:hAnsi="Arial" w:cs="Arial"/>
          <w:i w:val="0"/>
          <w:iCs w:val="0"/>
          <w:noProof/>
          <w:kern w:val="2"/>
          <w:sz w:val="18"/>
          <w:szCs w:val="18"/>
          <w:lang w:val="sl-SI" w:eastAsia="sl-SI"/>
          <w14:ligatures w14:val="standardContextual"/>
        </w:rPr>
      </w:pPr>
      <w:hyperlink w:anchor="_Toc160786249" w:history="1">
        <w:r w:rsidR="00264874" w:rsidRPr="00264874">
          <w:rPr>
            <w:rStyle w:val="Hiperpovezava"/>
            <w:rFonts w:ascii="Arial" w:hAnsi="Arial" w:cs="Arial"/>
            <w:noProof/>
            <w:sz w:val="18"/>
            <w:szCs w:val="18"/>
            <w:lang w:val="sl-SI"/>
          </w:rPr>
          <w:t>4.2.2</w:t>
        </w:r>
        <w:r w:rsidR="00264874" w:rsidRPr="00264874">
          <w:rPr>
            <w:rFonts w:ascii="Arial" w:eastAsiaTheme="minorEastAsia" w:hAnsi="Arial" w:cs="Arial"/>
            <w:i w:val="0"/>
            <w:iCs w:val="0"/>
            <w:noProof/>
            <w:kern w:val="2"/>
            <w:sz w:val="18"/>
            <w:szCs w:val="18"/>
            <w:lang w:val="sl-SI" w:eastAsia="sl-SI"/>
            <w14:ligatures w14:val="standardContextual"/>
          </w:rPr>
          <w:tab/>
        </w:r>
        <w:r w:rsidR="00264874" w:rsidRPr="00264874">
          <w:rPr>
            <w:rStyle w:val="Hiperpovezava"/>
            <w:rFonts w:ascii="Arial" w:hAnsi="Arial" w:cs="Arial"/>
            <w:noProof/>
            <w:sz w:val="18"/>
            <w:szCs w:val="18"/>
            <w:lang w:val="sl-SI"/>
          </w:rPr>
          <w:t>Ukrepi, če se razmejeno območje ne določi</w:t>
        </w:r>
        <w:r w:rsidR="00264874" w:rsidRPr="00264874">
          <w:rPr>
            <w:rFonts w:ascii="Arial" w:hAnsi="Arial" w:cs="Arial"/>
            <w:noProof/>
            <w:webHidden/>
            <w:sz w:val="18"/>
            <w:szCs w:val="18"/>
          </w:rPr>
          <w:tab/>
        </w:r>
        <w:r w:rsidR="00264874" w:rsidRPr="00264874">
          <w:rPr>
            <w:rFonts w:ascii="Arial" w:hAnsi="Arial" w:cs="Arial"/>
            <w:noProof/>
            <w:webHidden/>
            <w:sz w:val="18"/>
            <w:szCs w:val="18"/>
          </w:rPr>
          <w:fldChar w:fldCharType="begin"/>
        </w:r>
        <w:r w:rsidR="00264874" w:rsidRPr="00264874">
          <w:rPr>
            <w:rFonts w:ascii="Arial" w:hAnsi="Arial" w:cs="Arial"/>
            <w:noProof/>
            <w:webHidden/>
            <w:sz w:val="18"/>
            <w:szCs w:val="18"/>
          </w:rPr>
          <w:instrText xml:space="preserve"> PAGEREF _Toc160786249 \h </w:instrText>
        </w:r>
        <w:r w:rsidR="00264874" w:rsidRPr="00264874">
          <w:rPr>
            <w:rFonts w:ascii="Arial" w:hAnsi="Arial" w:cs="Arial"/>
            <w:noProof/>
            <w:webHidden/>
            <w:sz w:val="18"/>
            <w:szCs w:val="18"/>
          </w:rPr>
        </w:r>
        <w:r w:rsidR="00264874" w:rsidRPr="00264874">
          <w:rPr>
            <w:rFonts w:ascii="Arial" w:hAnsi="Arial" w:cs="Arial"/>
            <w:noProof/>
            <w:webHidden/>
            <w:sz w:val="18"/>
            <w:szCs w:val="18"/>
          </w:rPr>
          <w:fldChar w:fldCharType="separate"/>
        </w:r>
        <w:r w:rsidR="000E2A37">
          <w:rPr>
            <w:rFonts w:ascii="Arial" w:hAnsi="Arial" w:cs="Arial"/>
            <w:noProof/>
            <w:webHidden/>
            <w:sz w:val="18"/>
            <w:szCs w:val="18"/>
          </w:rPr>
          <w:t>14</w:t>
        </w:r>
        <w:r w:rsidR="00264874" w:rsidRPr="00264874">
          <w:rPr>
            <w:rFonts w:ascii="Arial" w:hAnsi="Arial" w:cs="Arial"/>
            <w:noProof/>
            <w:webHidden/>
            <w:sz w:val="18"/>
            <w:szCs w:val="18"/>
          </w:rPr>
          <w:fldChar w:fldCharType="end"/>
        </w:r>
      </w:hyperlink>
    </w:p>
    <w:p w14:paraId="76C1F692" w14:textId="4F87C392" w:rsidR="00264874" w:rsidRPr="00264874" w:rsidRDefault="00953C51">
      <w:pPr>
        <w:pStyle w:val="Kazalovsebine1"/>
        <w:rPr>
          <w:rFonts w:eastAsiaTheme="minorEastAsia" w:cs="Arial"/>
          <w:b w:val="0"/>
          <w:bCs w:val="0"/>
          <w:caps w:val="0"/>
          <w:noProof/>
          <w:kern w:val="2"/>
          <w:szCs w:val="18"/>
          <w:lang w:val="sl-SI" w:eastAsia="sl-SI"/>
          <w14:ligatures w14:val="standardContextual"/>
        </w:rPr>
      </w:pPr>
      <w:hyperlink w:anchor="_Toc160786250" w:history="1">
        <w:r w:rsidR="00264874" w:rsidRPr="00264874">
          <w:rPr>
            <w:rStyle w:val="Hiperpovezava"/>
            <w:rFonts w:cs="Arial"/>
            <w:noProof/>
            <w:szCs w:val="18"/>
          </w:rPr>
          <w:t>5</w:t>
        </w:r>
        <w:r w:rsidR="00264874" w:rsidRPr="00264874">
          <w:rPr>
            <w:rFonts w:eastAsiaTheme="minorEastAsia" w:cs="Arial"/>
            <w:b w:val="0"/>
            <w:bCs w:val="0"/>
            <w:caps w:val="0"/>
            <w:noProof/>
            <w:kern w:val="2"/>
            <w:szCs w:val="18"/>
            <w:lang w:val="sl-SI" w:eastAsia="sl-SI"/>
            <w14:ligatures w14:val="standardContextual"/>
          </w:rPr>
          <w:tab/>
        </w:r>
        <w:r w:rsidR="00264874" w:rsidRPr="00264874">
          <w:rPr>
            <w:rStyle w:val="Hiperpovezava"/>
            <w:rFonts w:cs="Arial"/>
            <w:noProof/>
            <w:szCs w:val="18"/>
          </w:rPr>
          <w:t>DOLOČITEV RAZMEJENIH OBMOČIJ: NAPADENO OBMOČJE IN VAROVALNI PAS</w:t>
        </w:r>
        <w:r w:rsidR="00264874" w:rsidRPr="00264874">
          <w:rPr>
            <w:rFonts w:cs="Arial"/>
            <w:noProof/>
            <w:webHidden/>
            <w:szCs w:val="18"/>
          </w:rPr>
          <w:tab/>
        </w:r>
        <w:r w:rsidR="00264874" w:rsidRPr="00264874">
          <w:rPr>
            <w:rFonts w:cs="Arial"/>
            <w:noProof/>
            <w:webHidden/>
            <w:szCs w:val="18"/>
          </w:rPr>
          <w:fldChar w:fldCharType="begin"/>
        </w:r>
        <w:r w:rsidR="00264874" w:rsidRPr="00264874">
          <w:rPr>
            <w:rFonts w:cs="Arial"/>
            <w:noProof/>
            <w:webHidden/>
            <w:szCs w:val="18"/>
          </w:rPr>
          <w:instrText xml:space="preserve"> PAGEREF _Toc160786250 \h </w:instrText>
        </w:r>
        <w:r w:rsidR="00264874" w:rsidRPr="00264874">
          <w:rPr>
            <w:rFonts w:cs="Arial"/>
            <w:noProof/>
            <w:webHidden/>
            <w:szCs w:val="18"/>
          </w:rPr>
        </w:r>
        <w:r w:rsidR="00264874" w:rsidRPr="00264874">
          <w:rPr>
            <w:rFonts w:cs="Arial"/>
            <w:noProof/>
            <w:webHidden/>
            <w:szCs w:val="18"/>
          </w:rPr>
          <w:fldChar w:fldCharType="separate"/>
        </w:r>
        <w:r w:rsidR="000E2A37">
          <w:rPr>
            <w:rFonts w:cs="Arial"/>
            <w:noProof/>
            <w:webHidden/>
            <w:szCs w:val="18"/>
          </w:rPr>
          <w:t>15</w:t>
        </w:r>
        <w:r w:rsidR="00264874" w:rsidRPr="00264874">
          <w:rPr>
            <w:rFonts w:cs="Arial"/>
            <w:noProof/>
            <w:webHidden/>
            <w:szCs w:val="18"/>
          </w:rPr>
          <w:fldChar w:fldCharType="end"/>
        </w:r>
      </w:hyperlink>
    </w:p>
    <w:p w14:paraId="0A1D2565" w14:textId="4B838D8B" w:rsidR="00264874" w:rsidRPr="00264874" w:rsidRDefault="00953C51">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6251" w:history="1">
        <w:r w:rsidR="00264874" w:rsidRPr="00264874">
          <w:rPr>
            <w:rStyle w:val="Hiperpovezava"/>
            <w:rFonts w:ascii="Arial" w:hAnsi="Arial" w:cs="Arial"/>
            <w:noProof/>
            <w:sz w:val="18"/>
            <w:szCs w:val="18"/>
            <w:lang w:val="sl-SI"/>
          </w:rPr>
          <w:t>5.1</w:t>
        </w:r>
        <w:r w:rsidR="00264874" w:rsidRPr="00264874">
          <w:rPr>
            <w:rFonts w:ascii="Arial" w:eastAsiaTheme="minorEastAsia" w:hAnsi="Arial" w:cs="Arial"/>
            <w:smallCaps w:val="0"/>
            <w:noProof/>
            <w:kern w:val="2"/>
            <w:sz w:val="18"/>
            <w:szCs w:val="18"/>
            <w:lang w:val="sl-SI" w:eastAsia="sl-SI"/>
            <w14:ligatures w14:val="standardContextual"/>
          </w:rPr>
          <w:tab/>
        </w:r>
        <w:r w:rsidR="00264874" w:rsidRPr="00264874">
          <w:rPr>
            <w:rStyle w:val="Hiperpovezava"/>
            <w:rFonts w:ascii="Arial" w:hAnsi="Arial" w:cs="Arial"/>
            <w:noProof/>
            <w:sz w:val="18"/>
            <w:szCs w:val="18"/>
            <w:lang w:val="sl-SI"/>
          </w:rPr>
          <w:t>Prilagoditve razmejenega območja</w:t>
        </w:r>
        <w:r w:rsidR="00264874" w:rsidRPr="00264874">
          <w:rPr>
            <w:rFonts w:ascii="Arial" w:hAnsi="Arial" w:cs="Arial"/>
            <w:noProof/>
            <w:webHidden/>
            <w:sz w:val="18"/>
            <w:szCs w:val="18"/>
          </w:rPr>
          <w:tab/>
        </w:r>
        <w:r w:rsidR="00264874" w:rsidRPr="00264874">
          <w:rPr>
            <w:rFonts w:ascii="Arial" w:hAnsi="Arial" w:cs="Arial"/>
            <w:noProof/>
            <w:webHidden/>
            <w:sz w:val="18"/>
            <w:szCs w:val="18"/>
          </w:rPr>
          <w:fldChar w:fldCharType="begin"/>
        </w:r>
        <w:r w:rsidR="00264874" w:rsidRPr="00264874">
          <w:rPr>
            <w:rFonts w:ascii="Arial" w:hAnsi="Arial" w:cs="Arial"/>
            <w:noProof/>
            <w:webHidden/>
            <w:sz w:val="18"/>
            <w:szCs w:val="18"/>
          </w:rPr>
          <w:instrText xml:space="preserve"> PAGEREF _Toc160786251 \h </w:instrText>
        </w:r>
        <w:r w:rsidR="00264874" w:rsidRPr="00264874">
          <w:rPr>
            <w:rFonts w:ascii="Arial" w:hAnsi="Arial" w:cs="Arial"/>
            <w:noProof/>
            <w:webHidden/>
            <w:sz w:val="18"/>
            <w:szCs w:val="18"/>
          </w:rPr>
        </w:r>
        <w:r w:rsidR="00264874" w:rsidRPr="00264874">
          <w:rPr>
            <w:rFonts w:ascii="Arial" w:hAnsi="Arial" w:cs="Arial"/>
            <w:noProof/>
            <w:webHidden/>
            <w:sz w:val="18"/>
            <w:szCs w:val="18"/>
          </w:rPr>
          <w:fldChar w:fldCharType="separate"/>
        </w:r>
        <w:r w:rsidR="000E2A37">
          <w:rPr>
            <w:rFonts w:ascii="Arial" w:hAnsi="Arial" w:cs="Arial"/>
            <w:noProof/>
            <w:webHidden/>
            <w:sz w:val="18"/>
            <w:szCs w:val="18"/>
          </w:rPr>
          <w:t>15</w:t>
        </w:r>
        <w:r w:rsidR="00264874" w:rsidRPr="00264874">
          <w:rPr>
            <w:rFonts w:ascii="Arial" w:hAnsi="Arial" w:cs="Arial"/>
            <w:noProof/>
            <w:webHidden/>
            <w:sz w:val="18"/>
            <w:szCs w:val="18"/>
          </w:rPr>
          <w:fldChar w:fldCharType="end"/>
        </w:r>
      </w:hyperlink>
    </w:p>
    <w:p w14:paraId="1B304BF7" w14:textId="12CBDD12" w:rsidR="00264874" w:rsidRPr="00264874" w:rsidRDefault="00953C51">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6252" w:history="1">
        <w:r w:rsidR="00264874" w:rsidRPr="00264874">
          <w:rPr>
            <w:rStyle w:val="Hiperpovezava"/>
            <w:rFonts w:ascii="Arial" w:hAnsi="Arial" w:cs="Arial"/>
            <w:noProof/>
            <w:sz w:val="18"/>
            <w:szCs w:val="18"/>
            <w:lang w:val="sl-SI"/>
          </w:rPr>
          <w:t>5.2</w:t>
        </w:r>
        <w:r w:rsidR="00264874" w:rsidRPr="00264874">
          <w:rPr>
            <w:rFonts w:ascii="Arial" w:eastAsiaTheme="minorEastAsia" w:hAnsi="Arial" w:cs="Arial"/>
            <w:smallCaps w:val="0"/>
            <w:noProof/>
            <w:kern w:val="2"/>
            <w:sz w:val="18"/>
            <w:szCs w:val="18"/>
            <w:lang w:val="sl-SI" w:eastAsia="sl-SI"/>
            <w14:ligatures w14:val="standardContextual"/>
          </w:rPr>
          <w:tab/>
        </w:r>
        <w:r w:rsidR="00264874" w:rsidRPr="00264874">
          <w:rPr>
            <w:rStyle w:val="Hiperpovezava"/>
            <w:rFonts w:ascii="Arial" w:hAnsi="Arial" w:cs="Arial"/>
            <w:noProof/>
            <w:sz w:val="18"/>
            <w:szCs w:val="18"/>
            <w:lang w:val="sl-SI"/>
          </w:rPr>
          <w:t>Odstopanja od določitve razmejenih območij</w:t>
        </w:r>
        <w:r w:rsidR="00264874" w:rsidRPr="00264874">
          <w:rPr>
            <w:rFonts w:ascii="Arial" w:hAnsi="Arial" w:cs="Arial"/>
            <w:noProof/>
            <w:webHidden/>
            <w:sz w:val="18"/>
            <w:szCs w:val="18"/>
          </w:rPr>
          <w:tab/>
        </w:r>
        <w:r w:rsidR="00264874" w:rsidRPr="00264874">
          <w:rPr>
            <w:rFonts w:ascii="Arial" w:hAnsi="Arial" w:cs="Arial"/>
            <w:noProof/>
            <w:webHidden/>
            <w:sz w:val="18"/>
            <w:szCs w:val="18"/>
          </w:rPr>
          <w:fldChar w:fldCharType="begin"/>
        </w:r>
        <w:r w:rsidR="00264874" w:rsidRPr="00264874">
          <w:rPr>
            <w:rFonts w:ascii="Arial" w:hAnsi="Arial" w:cs="Arial"/>
            <w:noProof/>
            <w:webHidden/>
            <w:sz w:val="18"/>
            <w:szCs w:val="18"/>
          </w:rPr>
          <w:instrText xml:space="preserve"> PAGEREF _Toc160786252 \h </w:instrText>
        </w:r>
        <w:r w:rsidR="00264874" w:rsidRPr="00264874">
          <w:rPr>
            <w:rFonts w:ascii="Arial" w:hAnsi="Arial" w:cs="Arial"/>
            <w:noProof/>
            <w:webHidden/>
            <w:sz w:val="18"/>
            <w:szCs w:val="18"/>
          </w:rPr>
        </w:r>
        <w:r w:rsidR="00264874" w:rsidRPr="00264874">
          <w:rPr>
            <w:rFonts w:ascii="Arial" w:hAnsi="Arial" w:cs="Arial"/>
            <w:noProof/>
            <w:webHidden/>
            <w:sz w:val="18"/>
            <w:szCs w:val="18"/>
          </w:rPr>
          <w:fldChar w:fldCharType="separate"/>
        </w:r>
        <w:r w:rsidR="000E2A37">
          <w:rPr>
            <w:rFonts w:ascii="Arial" w:hAnsi="Arial" w:cs="Arial"/>
            <w:noProof/>
            <w:webHidden/>
            <w:sz w:val="18"/>
            <w:szCs w:val="18"/>
          </w:rPr>
          <w:t>16</w:t>
        </w:r>
        <w:r w:rsidR="00264874" w:rsidRPr="00264874">
          <w:rPr>
            <w:rFonts w:ascii="Arial" w:hAnsi="Arial" w:cs="Arial"/>
            <w:noProof/>
            <w:webHidden/>
            <w:sz w:val="18"/>
            <w:szCs w:val="18"/>
          </w:rPr>
          <w:fldChar w:fldCharType="end"/>
        </w:r>
      </w:hyperlink>
    </w:p>
    <w:p w14:paraId="26DF0605" w14:textId="639AD4BD" w:rsidR="00264874" w:rsidRPr="00264874" w:rsidRDefault="00953C51">
      <w:pPr>
        <w:pStyle w:val="Kazalovsebine1"/>
        <w:rPr>
          <w:rFonts w:eastAsiaTheme="minorEastAsia" w:cs="Arial"/>
          <w:b w:val="0"/>
          <w:bCs w:val="0"/>
          <w:caps w:val="0"/>
          <w:noProof/>
          <w:kern w:val="2"/>
          <w:szCs w:val="18"/>
          <w:lang w:val="sl-SI" w:eastAsia="sl-SI"/>
          <w14:ligatures w14:val="standardContextual"/>
        </w:rPr>
      </w:pPr>
      <w:hyperlink w:anchor="_Toc160786253" w:history="1">
        <w:r w:rsidR="00264874" w:rsidRPr="00264874">
          <w:rPr>
            <w:rStyle w:val="Hiperpovezava"/>
            <w:rFonts w:cs="Arial"/>
            <w:noProof/>
            <w:szCs w:val="18"/>
          </w:rPr>
          <w:t>6</w:t>
        </w:r>
        <w:r w:rsidR="00264874" w:rsidRPr="00264874">
          <w:rPr>
            <w:rFonts w:eastAsiaTheme="minorEastAsia" w:cs="Arial"/>
            <w:b w:val="0"/>
            <w:bCs w:val="0"/>
            <w:caps w:val="0"/>
            <w:noProof/>
            <w:kern w:val="2"/>
            <w:szCs w:val="18"/>
            <w:lang w:val="sl-SI" w:eastAsia="sl-SI"/>
            <w14:ligatures w14:val="standardContextual"/>
          </w:rPr>
          <w:tab/>
        </w:r>
        <w:r w:rsidR="00264874" w:rsidRPr="00264874">
          <w:rPr>
            <w:rStyle w:val="Hiperpovezava"/>
            <w:rFonts w:cs="Arial"/>
            <w:noProof/>
            <w:szCs w:val="18"/>
          </w:rPr>
          <w:t>OZAVEŠČANJE IN OBVEŠČANJE DELEŽNIKOV IN JAVNOSTI OB POTRDITVI</w:t>
        </w:r>
        <w:r w:rsidR="00264874" w:rsidRPr="00264874">
          <w:rPr>
            <w:rFonts w:cs="Arial"/>
            <w:noProof/>
            <w:webHidden/>
            <w:szCs w:val="18"/>
          </w:rPr>
          <w:tab/>
        </w:r>
        <w:r w:rsidR="00264874" w:rsidRPr="00264874">
          <w:rPr>
            <w:rFonts w:cs="Arial"/>
            <w:noProof/>
            <w:webHidden/>
            <w:szCs w:val="18"/>
          </w:rPr>
          <w:fldChar w:fldCharType="begin"/>
        </w:r>
        <w:r w:rsidR="00264874" w:rsidRPr="00264874">
          <w:rPr>
            <w:rFonts w:cs="Arial"/>
            <w:noProof/>
            <w:webHidden/>
            <w:szCs w:val="18"/>
          </w:rPr>
          <w:instrText xml:space="preserve"> PAGEREF _Toc160786253 \h </w:instrText>
        </w:r>
        <w:r w:rsidR="00264874" w:rsidRPr="00264874">
          <w:rPr>
            <w:rFonts w:cs="Arial"/>
            <w:noProof/>
            <w:webHidden/>
            <w:szCs w:val="18"/>
          </w:rPr>
        </w:r>
        <w:r w:rsidR="00264874" w:rsidRPr="00264874">
          <w:rPr>
            <w:rFonts w:cs="Arial"/>
            <w:noProof/>
            <w:webHidden/>
            <w:szCs w:val="18"/>
          </w:rPr>
          <w:fldChar w:fldCharType="separate"/>
        </w:r>
        <w:r w:rsidR="000E2A37">
          <w:rPr>
            <w:rFonts w:cs="Arial"/>
            <w:noProof/>
            <w:webHidden/>
            <w:szCs w:val="18"/>
          </w:rPr>
          <w:t>17</w:t>
        </w:r>
        <w:r w:rsidR="00264874" w:rsidRPr="00264874">
          <w:rPr>
            <w:rFonts w:cs="Arial"/>
            <w:noProof/>
            <w:webHidden/>
            <w:szCs w:val="18"/>
          </w:rPr>
          <w:fldChar w:fldCharType="end"/>
        </w:r>
      </w:hyperlink>
    </w:p>
    <w:p w14:paraId="54F6A5A3" w14:textId="48380790" w:rsidR="00264874" w:rsidRPr="00264874" w:rsidRDefault="00953C51">
      <w:pPr>
        <w:pStyle w:val="Kazalovsebine1"/>
        <w:rPr>
          <w:rFonts w:eastAsiaTheme="minorEastAsia" w:cs="Arial"/>
          <w:b w:val="0"/>
          <w:bCs w:val="0"/>
          <w:caps w:val="0"/>
          <w:noProof/>
          <w:kern w:val="2"/>
          <w:szCs w:val="18"/>
          <w:lang w:val="sl-SI" w:eastAsia="sl-SI"/>
          <w14:ligatures w14:val="standardContextual"/>
        </w:rPr>
      </w:pPr>
      <w:hyperlink w:anchor="_Toc160786254" w:history="1">
        <w:r w:rsidR="00264874" w:rsidRPr="00264874">
          <w:rPr>
            <w:rStyle w:val="Hiperpovezava"/>
            <w:rFonts w:cs="Arial"/>
            <w:noProof/>
            <w:szCs w:val="18"/>
          </w:rPr>
          <w:t>7</w:t>
        </w:r>
        <w:r w:rsidR="00264874" w:rsidRPr="00264874">
          <w:rPr>
            <w:rFonts w:eastAsiaTheme="minorEastAsia" w:cs="Arial"/>
            <w:b w:val="0"/>
            <w:bCs w:val="0"/>
            <w:caps w:val="0"/>
            <w:noProof/>
            <w:kern w:val="2"/>
            <w:szCs w:val="18"/>
            <w:lang w:val="sl-SI" w:eastAsia="sl-SI"/>
            <w14:ligatures w14:val="standardContextual"/>
          </w:rPr>
          <w:tab/>
        </w:r>
        <w:r w:rsidR="00264874" w:rsidRPr="00264874">
          <w:rPr>
            <w:rStyle w:val="Hiperpovezava"/>
            <w:rFonts w:cs="Arial"/>
            <w:noProof/>
            <w:szCs w:val="18"/>
          </w:rPr>
          <w:t>PREISKAVE</w:t>
        </w:r>
        <w:r w:rsidR="00264874" w:rsidRPr="00264874">
          <w:rPr>
            <w:rFonts w:cs="Arial"/>
            <w:noProof/>
            <w:webHidden/>
            <w:szCs w:val="18"/>
          </w:rPr>
          <w:tab/>
        </w:r>
        <w:r w:rsidR="00264874" w:rsidRPr="00264874">
          <w:rPr>
            <w:rFonts w:cs="Arial"/>
            <w:noProof/>
            <w:webHidden/>
            <w:szCs w:val="18"/>
          </w:rPr>
          <w:fldChar w:fldCharType="begin"/>
        </w:r>
        <w:r w:rsidR="00264874" w:rsidRPr="00264874">
          <w:rPr>
            <w:rFonts w:cs="Arial"/>
            <w:noProof/>
            <w:webHidden/>
            <w:szCs w:val="18"/>
          </w:rPr>
          <w:instrText xml:space="preserve"> PAGEREF _Toc160786254 \h </w:instrText>
        </w:r>
        <w:r w:rsidR="00264874" w:rsidRPr="00264874">
          <w:rPr>
            <w:rFonts w:cs="Arial"/>
            <w:noProof/>
            <w:webHidden/>
            <w:szCs w:val="18"/>
          </w:rPr>
        </w:r>
        <w:r w:rsidR="00264874" w:rsidRPr="00264874">
          <w:rPr>
            <w:rFonts w:cs="Arial"/>
            <w:noProof/>
            <w:webHidden/>
            <w:szCs w:val="18"/>
          </w:rPr>
          <w:fldChar w:fldCharType="separate"/>
        </w:r>
        <w:r w:rsidR="000E2A37">
          <w:rPr>
            <w:rFonts w:cs="Arial"/>
            <w:noProof/>
            <w:webHidden/>
            <w:szCs w:val="18"/>
          </w:rPr>
          <w:t>19</w:t>
        </w:r>
        <w:r w:rsidR="00264874" w:rsidRPr="00264874">
          <w:rPr>
            <w:rFonts w:cs="Arial"/>
            <w:noProof/>
            <w:webHidden/>
            <w:szCs w:val="18"/>
          </w:rPr>
          <w:fldChar w:fldCharType="end"/>
        </w:r>
      </w:hyperlink>
    </w:p>
    <w:p w14:paraId="153D446C" w14:textId="5E8C8DC4" w:rsidR="00264874" w:rsidRPr="00264874" w:rsidRDefault="00953C51">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6255" w:history="1">
        <w:r w:rsidR="00264874" w:rsidRPr="00264874">
          <w:rPr>
            <w:rStyle w:val="Hiperpovezava"/>
            <w:rFonts w:ascii="Arial" w:hAnsi="Arial" w:cs="Arial"/>
            <w:noProof/>
            <w:sz w:val="18"/>
            <w:szCs w:val="18"/>
            <w:lang w:val="sl-SI"/>
          </w:rPr>
          <w:t>7.1</w:t>
        </w:r>
        <w:r w:rsidR="00264874" w:rsidRPr="00264874">
          <w:rPr>
            <w:rFonts w:ascii="Arial" w:eastAsiaTheme="minorEastAsia" w:hAnsi="Arial" w:cs="Arial"/>
            <w:smallCaps w:val="0"/>
            <w:noProof/>
            <w:kern w:val="2"/>
            <w:sz w:val="18"/>
            <w:szCs w:val="18"/>
            <w:lang w:val="sl-SI" w:eastAsia="sl-SI"/>
            <w14:ligatures w14:val="standardContextual"/>
          </w:rPr>
          <w:tab/>
        </w:r>
        <w:r w:rsidR="00264874" w:rsidRPr="00264874">
          <w:rPr>
            <w:rStyle w:val="Hiperpovezava"/>
            <w:rFonts w:ascii="Arial" w:hAnsi="Arial" w:cs="Arial"/>
            <w:noProof/>
            <w:sz w:val="18"/>
            <w:szCs w:val="18"/>
            <w:lang w:val="sl-SI"/>
          </w:rPr>
          <w:t>Preiskava na razmejenem območju</w:t>
        </w:r>
        <w:r w:rsidR="00264874" w:rsidRPr="00264874">
          <w:rPr>
            <w:rFonts w:ascii="Arial" w:hAnsi="Arial" w:cs="Arial"/>
            <w:noProof/>
            <w:webHidden/>
            <w:sz w:val="18"/>
            <w:szCs w:val="18"/>
          </w:rPr>
          <w:tab/>
        </w:r>
        <w:r w:rsidR="00264874" w:rsidRPr="00264874">
          <w:rPr>
            <w:rFonts w:ascii="Arial" w:hAnsi="Arial" w:cs="Arial"/>
            <w:noProof/>
            <w:webHidden/>
            <w:sz w:val="18"/>
            <w:szCs w:val="18"/>
          </w:rPr>
          <w:fldChar w:fldCharType="begin"/>
        </w:r>
        <w:r w:rsidR="00264874" w:rsidRPr="00264874">
          <w:rPr>
            <w:rFonts w:ascii="Arial" w:hAnsi="Arial" w:cs="Arial"/>
            <w:noProof/>
            <w:webHidden/>
            <w:sz w:val="18"/>
            <w:szCs w:val="18"/>
          </w:rPr>
          <w:instrText xml:space="preserve"> PAGEREF _Toc160786255 \h </w:instrText>
        </w:r>
        <w:r w:rsidR="00264874" w:rsidRPr="00264874">
          <w:rPr>
            <w:rFonts w:ascii="Arial" w:hAnsi="Arial" w:cs="Arial"/>
            <w:noProof/>
            <w:webHidden/>
            <w:sz w:val="18"/>
            <w:szCs w:val="18"/>
          </w:rPr>
        </w:r>
        <w:r w:rsidR="00264874" w:rsidRPr="00264874">
          <w:rPr>
            <w:rFonts w:ascii="Arial" w:hAnsi="Arial" w:cs="Arial"/>
            <w:noProof/>
            <w:webHidden/>
            <w:sz w:val="18"/>
            <w:szCs w:val="18"/>
          </w:rPr>
          <w:fldChar w:fldCharType="separate"/>
        </w:r>
        <w:r w:rsidR="000E2A37">
          <w:rPr>
            <w:rFonts w:ascii="Arial" w:hAnsi="Arial" w:cs="Arial"/>
            <w:noProof/>
            <w:webHidden/>
            <w:sz w:val="18"/>
            <w:szCs w:val="18"/>
          </w:rPr>
          <w:t>19</w:t>
        </w:r>
        <w:r w:rsidR="00264874" w:rsidRPr="00264874">
          <w:rPr>
            <w:rFonts w:ascii="Arial" w:hAnsi="Arial" w:cs="Arial"/>
            <w:noProof/>
            <w:webHidden/>
            <w:sz w:val="18"/>
            <w:szCs w:val="18"/>
          </w:rPr>
          <w:fldChar w:fldCharType="end"/>
        </w:r>
      </w:hyperlink>
    </w:p>
    <w:p w14:paraId="6A768D6B" w14:textId="75F4EC20" w:rsidR="00264874" w:rsidRPr="00264874" w:rsidRDefault="00953C51">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6256" w:history="1">
        <w:r w:rsidR="00264874" w:rsidRPr="00264874">
          <w:rPr>
            <w:rStyle w:val="Hiperpovezava"/>
            <w:rFonts w:ascii="Arial" w:hAnsi="Arial" w:cs="Arial"/>
            <w:noProof/>
            <w:sz w:val="18"/>
            <w:szCs w:val="18"/>
            <w:lang w:val="sl-SI"/>
          </w:rPr>
          <w:t>7.2</w:t>
        </w:r>
        <w:r w:rsidR="00264874" w:rsidRPr="00264874">
          <w:rPr>
            <w:rFonts w:ascii="Arial" w:eastAsiaTheme="minorEastAsia" w:hAnsi="Arial" w:cs="Arial"/>
            <w:smallCaps w:val="0"/>
            <w:noProof/>
            <w:kern w:val="2"/>
            <w:sz w:val="18"/>
            <w:szCs w:val="18"/>
            <w:lang w:val="sl-SI" w:eastAsia="sl-SI"/>
            <w14:ligatures w14:val="standardContextual"/>
          </w:rPr>
          <w:tab/>
        </w:r>
        <w:r w:rsidR="00264874" w:rsidRPr="00264874">
          <w:rPr>
            <w:rStyle w:val="Hiperpovezava"/>
            <w:rFonts w:ascii="Arial" w:hAnsi="Arial" w:cs="Arial"/>
            <w:noProof/>
            <w:sz w:val="18"/>
            <w:szCs w:val="18"/>
            <w:lang w:val="sl-SI"/>
          </w:rPr>
          <w:t>Ugotavljanje navzočnosti, ko se razmejeno območje ne določi</w:t>
        </w:r>
        <w:r w:rsidR="00264874" w:rsidRPr="00264874">
          <w:rPr>
            <w:rFonts w:ascii="Arial" w:hAnsi="Arial" w:cs="Arial"/>
            <w:noProof/>
            <w:webHidden/>
            <w:sz w:val="18"/>
            <w:szCs w:val="18"/>
          </w:rPr>
          <w:tab/>
        </w:r>
        <w:r w:rsidR="00264874" w:rsidRPr="00264874">
          <w:rPr>
            <w:rFonts w:ascii="Arial" w:hAnsi="Arial" w:cs="Arial"/>
            <w:noProof/>
            <w:webHidden/>
            <w:sz w:val="18"/>
            <w:szCs w:val="18"/>
          </w:rPr>
          <w:fldChar w:fldCharType="begin"/>
        </w:r>
        <w:r w:rsidR="00264874" w:rsidRPr="00264874">
          <w:rPr>
            <w:rFonts w:ascii="Arial" w:hAnsi="Arial" w:cs="Arial"/>
            <w:noProof/>
            <w:webHidden/>
            <w:sz w:val="18"/>
            <w:szCs w:val="18"/>
          </w:rPr>
          <w:instrText xml:space="preserve"> PAGEREF _Toc160786256 \h </w:instrText>
        </w:r>
        <w:r w:rsidR="00264874" w:rsidRPr="00264874">
          <w:rPr>
            <w:rFonts w:ascii="Arial" w:hAnsi="Arial" w:cs="Arial"/>
            <w:noProof/>
            <w:webHidden/>
            <w:sz w:val="18"/>
            <w:szCs w:val="18"/>
          </w:rPr>
        </w:r>
        <w:r w:rsidR="00264874" w:rsidRPr="00264874">
          <w:rPr>
            <w:rFonts w:ascii="Arial" w:hAnsi="Arial" w:cs="Arial"/>
            <w:noProof/>
            <w:webHidden/>
            <w:sz w:val="18"/>
            <w:szCs w:val="18"/>
          </w:rPr>
          <w:fldChar w:fldCharType="separate"/>
        </w:r>
        <w:r w:rsidR="000E2A37">
          <w:rPr>
            <w:rFonts w:ascii="Arial" w:hAnsi="Arial" w:cs="Arial"/>
            <w:noProof/>
            <w:webHidden/>
            <w:sz w:val="18"/>
            <w:szCs w:val="18"/>
          </w:rPr>
          <w:t>20</w:t>
        </w:r>
        <w:r w:rsidR="00264874" w:rsidRPr="00264874">
          <w:rPr>
            <w:rFonts w:ascii="Arial" w:hAnsi="Arial" w:cs="Arial"/>
            <w:noProof/>
            <w:webHidden/>
            <w:sz w:val="18"/>
            <w:szCs w:val="18"/>
          </w:rPr>
          <w:fldChar w:fldCharType="end"/>
        </w:r>
      </w:hyperlink>
    </w:p>
    <w:p w14:paraId="611C25D3" w14:textId="1585C1D7" w:rsidR="00264874" w:rsidRPr="00264874" w:rsidRDefault="00953C51">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6257" w:history="1">
        <w:r w:rsidR="00264874" w:rsidRPr="00264874">
          <w:rPr>
            <w:rStyle w:val="Hiperpovezava"/>
            <w:rFonts w:ascii="Arial" w:hAnsi="Arial" w:cs="Arial"/>
            <w:noProof/>
            <w:sz w:val="18"/>
            <w:szCs w:val="18"/>
            <w:lang w:val="sl-SI"/>
          </w:rPr>
          <w:t>7.3</w:t>
        </w:r>
        <w:r w:rsidR="00264874" w:rsidRPr="00264874">
          <w:rPr>
            <w:rFonts w:ascii="Arial" w:eastAsiaTheme="minorEastAsia" w:hAnsi="Arial" w:cs="Arial"/>
            <w:smallCaps w:val="0"/>
            <w:noProof/>
            <w:kern w:val="2"/>
            <w:sz w:val="18"/>
            <w:szCs w:val="18"/>
            <w:lang w:val="sl-SI" w:eastAsia="sl-SI"/>
            <w14:ligatures w14:val="standardContextual"/>
          </w:rPr>
          <w:tab/>
        </w:r>
        <w:r w:rsidR="00264874" w:rsidRPr="00264874">
          <w:rPr>
            <w:rStyle w:val="Hiperpovezava"/>
            <w:rFonts w:ascii="Arial" w:hAnsi="Arial" w:cs="Arial"/>
            <w:noProof/>
            <w:sz w:val="18"/>
            <w:szCs w:val="18"/>
            <w:lang w:val="sl-SI"/>
          </w:rPr>
          <w:t>Uradni laboratorij</w:t>
        </w:r>
        <w:r w:rsidR="00264874" w:rsidRPr="00264874">
          <w:rPr>
            <w:rFonts w:ascii="Arial" w:hAnsi="Arial" w:cs="Arial"/>
            <w:noProof/>
            <w:webHidden/>
            <w:sz w:val="18"/>
            <w:szCs w:val="18"/>
          </w:rPr>
          <w:tab/>
        </w:r>
        <w:r w:rsidR="00264874" w:rsidRPr="00264874">
          <w:rPr>
            <w:rFonts w:ascii="Arial" w:hAnsi="Arial" w:cs="Arial"/>
            <w:noProof/>
            <w:webHidden/>
            <w:sz w:val="18"/>
            <w:szCs w:val="18"/>
          </w:rPr>
          <w:fldChar w:fldCharType="begin"/>
        </w:r>
        <w:r w:rsidR="00264874" w:rsidRPr="00264874">
          <w:rPr>
            <w:rFonts w:ascii="Arial" w:hAnsi="Arial" w:cs="Arial"/>
            <w:noProof/>
            <w:webHidden/>
            <w:sz w:val="18"/>
            <w:szCs w:val="18"/>
          </w:rPr>
          <w:instrText xml:space="preserve"> PAGEREF _Toc160786257 \h </w:instrText>
        </w:r>
        <w:r w:rsidR="00264874" w:rsidRPr="00264874">
          <w:rPr>
            <w:rFonts w:ascii="Arial" w:hAnsi="Arial" w:cs="Arial"/>
            <w:noProof/>
            <w:webHidden/>
            <w:sz w:val="18"/>
            <w:szCs w:val="18"/>
          </w:rPr>
        </w:r>
        <w:r w:rsidR="00264874" w:rsidRPr="00264874">
          <w:rPr>
            <w:rFonts w:ascii="Arial" w:hAnsi="Arial" w:cs="Arial"/>
            <w:noProof/>
            <w:webHidden/>
            <w:sz w:val="18"/>
            <w:szCs w:val="18"/>
          </w:rPr>
          <w:fldChar w:fldCharType="separate"/>
        </w:r>
        <w:r w:rsidR="000E2A37">
          <w:rPr>
            <w:rFonts w:ascii="Arial" w:hAnsi="Arial" w:cs="Arial"/>
            <w:noProof/>
            <w:webHidden/>
            <w:sz w:val="18"/>
            <w:szCs w:val="18"/>
          </w:rPr>
          <w:t>20</w:t>
        </w:r>
        <w:r w:rsidR="00264874" w:rsidRPr="00264874">
          <w:rPr>
            <w:rFonts w:ascii="Arial" w:hAnsi="Arial" w:cs="Arial"/>
            <w:noProof/>
            <w:webHidden/>
            <w:sz w:val="18"/>
            <w:szCs w:val="18"/>
          </w:rPr>
          <w:fldChar w:fldCharType="end"/>
        </w:r>
      </w:hyperlink>
    </w:p>
    <w:p w14:paraId="0FE3F555" w14:textId="48C13A58" w:rsidR="00264874" w:rsidRPr="00264874" w:rsidRDefault="00953C51">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6258" w:history="1">
        <w:r w:rsidR="00264874" w:rsidRPr="00264874">
          <w:rPr>
            <w:rStyle w:val="Hiperpovezava"/>
            <w:rFonts w:ascii="Arial" w:hAnsi="Arial" w:cs="Arial"/>
            <w:noProof/>
            <w:sz w:val="18"/>
            <w:szCs w:val="18"/>
            <w:lang w:val="sl-SI"/>
          </w:rPr>
          <w:t>7.4</w:t>
        </w:r>
        <w:r w:rsidR="00264874" w:rsidRPr="00264874">
          <w:rPr>
            <w:rFonts w:ascii="Arial" w:eastAsiaTheme="minorEastAsia" w:hAnsi="Arial" w:cs="Arial"/>
            <w:smallCaps w:val="0"/>
            <w:noProof/>
            <w:kern w:val="2"/>
            <w:sz w:val="18"/>
            <w:szCs w:val="18"/>
            <w:lang w:val="sl-SI" w:eastAsia="sl-SI"/>
            <w14:ligatures w14:val="standardContextual"/>
          </w:rPr>
          <w:tab/>
        </w:r>
        <w:r w:rsidR="00264874" w:rsidRPr="00264874">
          <w:rPr>
            <w:rStyle w:val="Hiperpovezava"/>
            <w:rFonts w:ascii="Arial" w:hAnsi="Arial" w:cs="Arial"/>
            <w:noProof/>
            <w:sz w:val="18"/>
            <w:szCs w:val="18"/>
            <w:lang w:val="sl-SI"/>
          </w:rPr>
          <w:t>Diagnostični postopki</w:t>
        </w:r>
        <w:r w:rsidR="00264874" w:rsidRPr="00264874">
          <w:rPr>
            <w:rFonts w:ascii="Arial" w:hAnsi="Arial" w:cs="Arial"/>
            <w:noProof/>
            <w:webHidden/>
            <w:sz w:val="18"/>
            <w:szCs w:val="18"/>
          </w:rPr>
          <w:tab/>
        </w:r>
        <w:r w:rsidR="00264874" w:rsidRPr="00264874">
          <w:rPr>
            <w:rFonts w:ascii="Arial" w:hAnsi="Arial" w:cs="Arial"/>
            <w:noProof/>
            <w:webHidden/>
            <w:sz w:val="18"/>
            <w:szCs w:val="18"/>
          </w:rPr>
          <w:fldChar w:fldCharType="begin"/>
        </w:r>
        <w:r w:rsidR="00264874" w:rsidRPr="00264874">
          <w:rPr>
            <w:rFonts w:ascii="Arial" w:hAnsi="Arial" w:cs="Arial"/>
            <w:noProof/>
            <w:webHidden/>
            <w:sz w:val="18"/>
            <w:szCs w:val="18"/>
          </w:rPr>
          <w:instrText xml:space="preserve"> PAGEREF _Toc160786258 \h </w:instrText>
        </w:r>
        <w:r w:rsidR="00264874" w:rsidRPr="00264874">
          <w:rPr>
            <w:rFonts w:ascii="Arial" w:hAnsi="Arial" w:cs="Arial"/>
            <w:noProof/>
            <w:webHidden/>
            <w:sz w:val="18"/>
            <w:szCs w:val="18"/>
          </w:rPr>
        </w:r>
        <w:r w:rsidR="00264874" w:rsidRPr="00264874">
          <w:rPr>
            <w:rFonts w:ascii="Arial" w:hAnsi="Arial" w:cs="Arial"/>
            <w:noProof/>
            <w:webHidden/>
            <w:sz w:val="18"/>
            <w:szCs w:val="18"/>
          </w:rPr>
          <w:fldChar w:fldCharType="separate"/>
        </w:r>
        <w:r w:rsidR="000E2A37">
          <w:rPr>
            <w:rFonts w:ascii="Arial" w:hAnsi="Arial" w:cs="Arial"/>
            <w:noProof/>
            <w:webHidden/>
            <w:sz w:val="18"/>
            <w:szCs w:val="18"/>
          </w:rPr>
          <w:t>20</w:t>
        </w:r>
        <w:r w:rsidR="00264874" w:rsidRPr="00264874">
          <w:rPr>
            <w:rFonts w:ascii="Arial" w:hAnsi="Arial" w:cs="Arial"/>
            <w:noProof/>
            <w:webHidden/>
            <w:sz w:val="18"/>
            <w:szCs w:val="18"/>
          </w:rPr>
          <w:fldChar w:fldCharType="end"/>
        </w:r>
      </w:hyperlink>
    </w:p>
    <w:p w14:paraId="37478403" w14:textId="60D86AD7" w:rsidR="00264874" w:rsidRPr="00264874" w:rsidRDefault="00953C51">
      <w:pPr>
        <w:pStyle w:val="Kazalovsebine1"/>
        <w:rPr>
          <w:rFonts w:eastAsiaTheme="minorEastAsia" w:cs="Arial"/>
          <w:b w:val="0"/>
          <w:bCs w:val="0"/>
          <w:caps w:val="0"/>
          <w:noProof/>
          <w:kern w:val="2"/>
          <w:szCs w:val="18"/>
          <w:lang w:val="sl-SI" w:eastAsia="sl-SI"/>
          <w14:ligatures w14:val="standardContextual"/>
        </w:rPr>
      </w:pPr>
      <w:hyperlink w:anchor="_Toc160786259" w:history="1">
        <w:r w:rsidR="00264874" w:rsidRPr="00264874">
          <w:rPr>
            <w:rStyle w:val="Hiperpovezava"/>
            <w:rFonts w:cs="Arial"/>
            <w:noProof/>
            <w:szCs w:val="18"/>
          </w:rPr>
          <w:t>8</w:t>
        </w:r>
        <w:r w:rsidR="00264874" w:rsidRPr="00264874">
          <w:rPr>
            <w:rFonts w:eastAsiaTheme="minorEastAsia" w:cs="Arial"/>
            <w:b w:val="0"/>
            <w:bCs w:val="0"/>
            <w:caps w:val="0"/>
            <w:noProof/>
            <w:kern w:val="2"/>
            <w:szCs w:val="18"/>
            <w:lang w:val="sl-SI" w:eastAsia="sl-SI"/>
            <w14:ligatures w14:val="standardContextual"/>
          </w:rPr>
          <w:tab/>
        </w:r>
        <w:r w:rsidR="00264874" w:rsidRPr="00264874">
          <w:rPr>
            <w:rStyle w:val="Hiperpovezava"/>
            <w:rFonts w:cs="Arial"/>
            <w:noProof/>
            <w:szCs w:val="18"/>
          </w:rPr>
          <w:t>UKREPI NA RAZMEJENEM OBMOČJU</w:t>
        </w:r>
        <w:r w:rsidR="00264874" w:rsidRPr="00264874">
          <w:rPr>
            <w:rFonts w:cs="Arial"/>
            <w:noProof/>
            <w:webHidden/>
            <w:szCs w:val="18"/>
          </w:rPr>
          <w:tab/>
        </w:r>
        <w:r w:rsidR="00264874" w:rsidRPr="00264874">
          <w:rPr>
            <w:rFonts w:cs="Arial"/>
            <w:noProof/>
            <w:webHidden/>
            <w:szCs w:val="18"/>
          </w:rPr>
          <w:fldChar w:fldCharType="begin"/>
        </w:r>
        <w:r w:rsidR="00264874" w:rsidRPr="00264874">
          <w:rPr>
            <w:rFonts w:cs="Arial"/>
            <w:noProof/>
            <w:webHidden/>
            <w:szCs w:val="18"/>
          </w:rPr>
          <w:instrText xml:space="preserve"> PAGEREF _Toc160786259 \h </w:instrText>
        </w:r>
        <w:r w:rsidR="00264874" w:rsidRPr="00264874">
          <w:rPr>
            <w:rFonts w:cs="Arial"/>
            <w:noProof/>
            <w:webHidden/>
            <w:szCs w:val="18"/>
          </w:rPr>
        </w:r>
        <w:r w:rsidR="00264874" w:rsidRPr="00264874">
          <w:rPr>
            <w:rFonts w:cs="Arial"/>
            <w:noProof/>
            <w:webHidden/>
            <w:szCs w:val="18"/>
          </w:rPr>
          <w:fldChar w:fldCharType="separate"/>
        </w:r>
        <w:r w:rsidR="000E2A37">
          <w:rPr>
            <w:rFonts w:cs="Arial"/>
            <w:noProof/>
            <w:webHidden/>
            <w:szCs w:val="18"/>
          </w:rPr>
          <w:t>21</w:t>
        </w:r>
        <w:r w:rsidR="00264874" w:rsidRPr="00264874">
          <w:rPr>
            <w:rFonts w:cs="Arial"/>
            <w:noProof/>
            <w:webHidden/>
            <w:szCs w:val="18"/>
          </w:rPr>
          <w:fldChar w:fldCharType="end"/>
        </w:r>
      </w:hyperlink>
    </w:p>
    <w:p w14:paraId="4DA04187" w14:textId="1459F906" w:rsidR="00264874" w:rsidRPr="00264874" w:rsidRDefault="00953C51">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6260" w:history="1">
        <w:r w:rsidR="00264874" w:rsidRPr="00264874">
          <w:rPr>
            <w:rStyle w:val="Hiperpovezava"/>
            <w:rFonts w:ascii="Arial" w:hAnsi="Arial" w:cs="Arial"/>
            <w:noProof/>
            <w:sz w:val="18"/>
            <w:szCs w:val="18"/>
            <w:lang w:val="sl-SI"/>
          </w:rPr>
          <w:t>8.1</w:t>
        </w:r>
        <w:r w:rsidR="00264874" w:rsidRPr="00264874">
          <w:rPr>
            <w:rFonts w:ascii="Arial" w:eastAsiaTheme="minorEastAsia" w:hAnsi="Arial" w:cs="Arial"/>
            <w:smallCaps w:val="0"/>
            <w:noProof/>
            <w:kern w:val="2"/>
            <w:sz w:val="18"/>
            <w:szCs w:val="18"/>
            <w:lang w:val="sl-SI" w:eastAsia="sl-SI"/>
            <w14:ligatures w14:val="standardContextual"/>
          </w:rPr>
          <w:tab/>
        </w:r>
        <w:r w:rsidR="00264874" w:rsidRPr="00264874">
          <w:rPr>
            <w:rStyle w:val="Hiperpovezava"/>
            <w:rFonts w:ascii="Arial" w:hAnsi="Arial" w:cs="Arial"/>
            <w:noProof/>
            <w:sz w:val="18"/>
            <w:szCs w:val="18"/>
            <w:lang w:val="sl-SI"/>
          </w:rPr>
          <w:t>Upoštevanje biovarnostnih ukrepov uradne osebe pristojnega organa</w:t>
        </w:r>
        <w:r w:rsidR="00264874" w:rsidRPr="00264874">
          <w:rPr>
            <w:rFonts w:ascii="Arial" w:hAnsi="Arial" w:cs="Arial"/>
            <w:noProof/>
            <w:webHidden/>
            <w:sz w:val="18"/>
            <w:szCs w:val="18"/>
          </w:rPr>
          <w:tab/>
        </w:r>
        <w:r w:rsidR="00264874" w:rsidRPr="00264874">
          <w:rPr>
            <w:rFonts w:ascii="Arial" w:hAnsi="Arial" w:cs="Arial"/>
            <w:noProof/>
            <w:webHidden/>
            <w:sz w:val="18"/>
            <w:szCs w:val="18"/>
          </w:rPr>
          <w:fldChar w:fldCharType="begin"/>
        </w:r>
        <w:r w:rsidR="00264874" w:rsidRPr="00264874">
          <w:rPr>
            <w:rFonts w:ascii="Arial" w:hAnsi="Arial" w:cs="Arial"/>
            <w:noProof/>
            <w:webHidden/>
            <w:sz w:val="18"/>
            <w:szCs w:val="18"/>
          </w:rPr>
          <w:instrText xml:space="preserve"> PAGEREF _Toc160786260 \h </w:instrText>
        </w:r>
        <w:r w:rsidR="00264874" w:rsidRPr="00264874">
          <w:rPr>
            <w:rFonts w:ascii="Arial" w:hAnsi="Arial" w:cs="Arial"/>
            <w:noProof/>
            <w:webHidden/>
            <w:sz w:val="18"/>
            <w:szCs w:val="18"/>
          </w:rPr>
        </w:r>
        <w:r w:rsidR="00264874" w:rsidRPr="00264874">
          <w:rPr>
            <w:rFonts w:ascii="Arial" w:hAnsi="Arial" w:cs="Arial"/>
            <w:noProof/>
            <w:webHidden/>
            <w:sz w:val="18"/>
            <w:szCs w:val="18"/>
          </w:rPr>
          <w:fldChar w:fldCharType="separate"/>
        </w:r>
        <w:r w:rsidR="000E2A37">
          <w:rPr>
            <w:rFonts w:ascii="Arial" w:hAnsi="Arial" w:cs="Arial"/>
            <w:noProof/>
            <w:webHidden/>
            <w:sz w:val="18"/>
            <w:szCs w:val="18"/>
          </w:rPr>
          <w:t>21</w:t>
        </w:r>
        <w:r w:rsidR="00264874" w:rsidRPr="00264874">
          <w:rPr>
            <w:rFonts w:ascii="Arial" w:hAnsi="Arial" w:cs="Arial"/>
            <w:noProof/>
            <w:webHidden/>
            <w:sz w:val="18"/>
            <w:szCs w:val="18"/>
          </w:rPr>
          <w:fldChar w:fldCharType="end"/>
        </w:r>
      </w:hyperlink>
    </w:p>
    <w:p w14:paraId="17FEBB1A" w14:textId="24D85717" w:rsidR="00264874" w:rsidRPr="00264874" w:rsidRDefault="00953C51">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6261" w:history="1">
        <w:r w:rsidR="00264874" w:rsidRPr="00264874">
          <w:rPr>
            <w:rStyle w:val="Hiperpovezava"/>
            <w:rFonts w:ascii="Arial" w:hAnsi="Arial" w:cs="Arial"/>
            <w:noProof/>
            <w:sz w:val="18"/>
            <w:szCs w:val="18"/>
            <w:lang w:val="sl-SI"/>
          </w:rPr>
          <w:t>8.2</w:t>
        </w:r>
        <w:r w:rsidR="00264874" w:rsidRPr="00264874">
          <w:rPr>
            <w:rFonts w:ascii="Arial" w:eastAsiaTheme="minorEastAsia" w:hAnsi="Arial" w:cs="Arial"/>
            <w:smallCaps w:val="0"/>
            <w:noProof/>
            <w:kern w:val="2"/>
            <w:sz w:val="18"/>
            <w:szCs w:val="18"/>
            <w:lang w:val="sl-SI" w:eastAsia="sl-SI"/>
            <w14:ligatures w14:val="standardContextual"/>
          </w:rPr>
          <w:tab/>
        </w:r>
        <w:r w:rsidR="00264874" w:rsidRPr="00264874">
          <w:rPr>
            <w:rStyle w:val="Hiperpovezava"/>
            <w:rFonts w:ascii="Arial" w:hAnsi="Arial" w:cs="Arial"/>
            <w:noProof/>
            <w:sz w:val="18"/>
            <w:szCs w:val="18"/>
            <w:lang w:val="sl-SI"/>
          </w:rPr>
          <w:t>Ukrepi na napadenem območju</w:t>
        </w:r>
        <w:r w:rsidR="00264874" w:rsidRPr="00264874">
          <w:rPr>
            <w:rFonts w:ascii="Arial" w:hAnsi="Arial" w:cs="Arial"/>
            <w:noProof/>
            <w:webHidden/>
            <w:sz w:val="18"/>
            <w:szCs w:val="18"/>
          </w:rPr>
          <w:tab/>
        </w:r>
        <w:r w:rsidR="00264874" w:rsidRPr="00264874">
          <w:rPr>
            <w:rFonts w:ascii="Arial" w:hAnsi="Arial" w:cs="Arial"/>
            <w:noProof/>
            <w:webHidden/>
            <w:sz w:val="18"/>
            <w:szCs w:val="18"/>
          </w:rPr>
          <w:fldChar w:fldCharType="begin"/>
        </w:r>
        <w:r w:rsidR="00264874" w:rsidRPr="00264874">
          <w:rPr>
            <w:rFonts w:ascii="Arial" w:hAnsi="Arial" w:cs="Arial"/>
            <w:noProof/>
            <w:webHidden/>
            <w:sz w:val="18"/>
            <w:szCs w:val="18"/>
          </w:rPr>
          <w:instrText xml:space="preserve"> PAGEREF _Toc160786261 \h </w:instrText>
        </w:r>
        <w:r w:rsidR="00264874" w:rsidRPr="00264874">
          <w:rPr>
            <w:rFonts w:ascii="Arial" w:hAnsi="Arial" w:cs="Arial"/>
            <w:noProof/>
            <w:webHidden/>
            <w:sz w:val="18"/>
            <w:szCs w:val="18"/>
          </w:rPr>
        </w:r>
        <w:r w:rsidR="00264874" w:rsidRPr="00264874">
          <w:rPr>
            <w:rFonts w:ascii="Arial" w:hAnsi="Arial" w:cs="Arial"/>
            <w:noProof/>
            <w:webHidden/>
            <w:sz w:val="18"/>
            <w:szCs w:val="18"/>
          </w:rPr>
          <w:fldChar w:fldCharType="separate"/>
        </w:r>
        <w:r w:rsidR="000E2A37">
          <w:rPr>
            <w:rFonts w:ascii="Arial" w:hAnsi="Arial" w:cs="Arial"/>
            <w:noProof/>
            <w:webHidden/>
            <w:sz w:val="18"/>
            <w:szCs w:val="18"/>
          </w:rPr>
          <w:t>21</w:t>
        </w:r>
        <w:r w:rsidR="00264874" w:rsidRPr="00264874">
          <w:rPr>
            <w:rFonts w:ascii="Arial" w:hAnsi="Arial" w:cs="Arial"/>
            <w:noProof/>
            <w:webHidden/>
            <w:sz w:val="18"/>
            <w:szCs w:val="18"/>
          </w:rPr>
          <w:fldChar w:fldCharType="end"/>
        </w:r>
      </w:hyperlink>
    </w:p>
    <w:p w14:paraId="225C8CDE" w14:textId="66DB8350" w:rsidR="00264874" w:rsidRPr="00264874" w:rsidRDefault="00953C51">
      <w:pPr>
        <w:pStyle w:val="Kazalovsebine3"/>
        <w:tabs>
          <w:tab w:val="left" w:pos="1200"/>
          <w:tab w:val="right" w:leader="dot" w:pos="8488"/>
        </w:tabs>
        <w:rPr>
          <w:rFonts w:ascii="Arial" w:eastAsiaTheme="minorEastAsia" w:hAnsi="Arial" w:cs="Arial"/>
          <w:i w:val="0"/>
          <w:iCs w:val="0"/>
          <w:noProof/>
          <w:kern w:val="2"/>
          <w:sz w:val="18"/>
          <w:szCs w:val="18"/>
          <w:lang w:val="sl-SI" w:eastAsia="sl-SI"/>
          <w14:ligatures w14:val="standardContextual"/>
        </w:rPr>
      </w:pPr>
      <w:hyperlink w:anchor="_Toc160786262" w:history="1">
        <w:r w:rsidR="00264874" w:rsidRPr="00264874">
          <w:rPr>
            <w:rStyle w:val="Hiperpovezava"/>
            <w:rFonts w:ascii="Arial" w:hAnsi="Arial" w:cs="Arial"/>
            <w:noProof/>
            <w:sz w:val="18"/>
            <w:szCs w:val="18"/>
            <w:lang w:val="sl-SI"/>
          </w:rPr>
          <w:t>8.2.1</w:t>
        </w:r>
        <w:r w:rsidR="00264874" w:rsidRPr="00264874">
          <w:rPr>
            <w:rFonts w:ascii="Arial" w:eastAsiaTheme="minorEastAsia" w:hAnsi="Arial" w:cs="Arial"/>
            <w:i w:val="0"/>
            <w:iCs w:val="0"/>
            <w:noProof/>
            <w:kern w:val="2"/>
            <w:sz w:val="18"/>
            <w:szCs w:val="18"/>
            <w:lang w:val="sl-SI" w:eastAsia="sl-SI"/>
            <w14:ligatures w14:val="standardContextual"/>
          </w:rPr>
          <w:tab/>
        </w:r>
        <w:r w:rsidR="00264874" w:rsidRPr="00264874">
          <w:rPr>
            <w:rStyle w:val="Hiperpovezava"/>
            <w:rFonts w:ascii="Arial" w:hAnsi="Arial" w:cs="Arial"/>
            <w:bCs/>
            <w:noProof/>
            <w:sz w:val="18"/>
            <w:szCs w:val="18"/>
            <w:lang w:val="sl-SI"/>
          </w:rPr>
          <w:t xml:space="preserve">Tretiranje </w:t>
        </w:r>
        <w:r w:rsidR="00264874" w:rsidRPr="00264874">
          <w:rPr>
            <w:rStyle w:val="Hiperpovezava"/>
            <w:rFonts w:ascii="Arial" w:hAnsi="Arial" w:cs="Arial"/>
            <w:noProof/>
            <w:sz w:val="18"/>
            <w:szCs w:val="18"/>
            <w:lang w:val="sl-SI"/>
          </w:rPr>
          <w:t>gostiteljskih rastlin vrste A. eugenii</w:t>
        </w:r>
        <w:r w:rsidR="00264874" w:rsidRPr="00264874">
          <w:rPr>
            <w:rFonts w:ascii="Arial" w:hAnsi="Arial" w:cs="Arial"/>
            <w:noProof/>
            <w:webHidden/>
            <w:sz w:val="18"/>
            <w:szCs w:val="18"/>
          </w:rPr>
          <w:tab/>
        </w:r>
        <w:r w:rsidR="00264874" w:rsidRPr="00264874">
          <w:rPr>
            <w:rFonts w:ascii="Arial" w:hAnsi="Arial" w:cs="Arial"/>
            <w:noProof/>
            <w:webHidden/>
            <w:sz w:val="18"/>
            <w:szCs w:val="18"/>
          </w:rPr>
          <w:fldChar w:fldCharType="begin"/>
        </w:r>
        <w:r w:rsidR="00264874" w:rsidRPr="00264874">
          <w:rPr>
            <w:rFonts w:ascii="Arial" w:hAnsi="Arial" w:cs="Arial"/>
            <w:noProof/>
            <w:webHidden/>
            <w:sz w:val="18"/>
            <w:szCs w:val="18"/>
          </w:rPr>
          <w:instrText xml:space="preserve"> PAGEREF _Toc160786262 \h </w:instrText>
        </w:r>
        <w:r w:rsidR="00264874" w:rsidRPr="00264874">
          <w:rPr>
            <w:rFonts w:ascii="Arial" w:hAnsi="Arial" w:cs="Arial"/>
            <w:noProof/>
            <w:webHidden/>
            <w:sz w:val="18"/>
            <w:szCs w:val="18"/>
          </w:rPr>
        </w:r>
        <w:r w:rsidR="00264874" w:rsidRPr="00264874">
          <w:rPr>
            <w:rFonts w:ascii="Arial" w:hAnsi="Arial" w:cs="Arial"/>
            <w:noProof/>
            <w:webHidden/>
            <w:sz w:val="18"/>
            <w:szCs w:val="18"/>
          </w:rPr>
          <w:fldChar w:fldCharType="separate"/>
        </w:r>
        <w:r w:rsidR="000E2A37">
          <w:rPr>
            <w:rFonts w:ascii="Arial" w:hAnsi="Arial" w:cs="Arial"/>
            <w:noProof/>
            <w:webHidden/>
            <w:sz w:val="18"/>
            <w:szCs w:val="18"/>
          </w:rPr>
          <w:t>21</w:t>
        </w:r>
        <w:r w:rsidR="00264874" w:rsidRPr="00264874">
          <w:rPr>
            <w:rFonts w:ascii="Arial" w:hAnsi="Arial" w:cs="Arial"/>
            <w:noProof/>
            <w:webHidden/>
            <w:sz w:val="18"/>
            <w:szCs w:val="18"/>
          </w:rPr>
          <w:fldChar w:fldCharType="end"/>
        </w:r>
      </w:hyperlink>
    </w:p>
    <w:p w14:paraId="5394F1DF" w14:textId="358DC01D" w:rsidR="00264874" w:rsidRPr="00264874" w:rsidRDefault="00953C51">
      <w:pPr>
        <w:pStyle w:val="Kazalovsebine3"/>
        <w:tabs>
          <w:tab w:val="left" w:pos="1200"/>
          <w:tab w:val="right" w:leader="dot" w:pos="8488"/>
        </w:tabs>
        <w:rPr>
          <w:rFonts w:ascii="Arial" w:eastAsiaTheme="minorEastAsia" w:hAnsi="Arial" w:cs="Arial"/>
          <w:i w:val="0"/>
          <w:iCs w:val="0"/>
          <w:noProof/>
          <w:kern w:val="2"/>
          <w:sz w:val="18"/>
          <w:szCs w:val="18"/>
          <w:lang w:val="sl-SI" w:eastAsia="sl-SI"/>
          <w14:ligatures w14:val="standardContextual"/>
        </w:rPr>
      </w:pPr>
      <w:hyperlink w:anchor="_Toc160786263" w:history="1">
        <w:r w:rsidR="00264874" w:rsidRPr="00264874">
          <w:rPr>
            <w:rStyle w:val="Hiperpovezava"/>
            <w:rFonts w:ascii="Arial" w:hAnsi="Arial" w:cs="Arial"/>
            <w:noProof/>
            <w:sz w:val="18"/>
            <w:szCs w:val="18"/>
            <w:lang w:val="sl-SI"/>
          </w:rPr>
          <w:t>8.2.2</w:t>
        </w:r>
        <w:r w:rsidR="00264874" w:rsidRPr="00264874">
          <w:rPr>
            <w:rFonts w:ascii="Arial" w:eastAsiaTheme="minorEastAsia" w:hAnsi="Arial" w:cs="Arial"/>
            <w:i w:val="0"/>
            <w:iCs w:val="0"/>
            <w:noProof/>
            <w:kern w:val="2"/>
            <w:sz w:val="18"/>
            <w:szCs w:val="18"/>
            <w:lang w:val="sl-SI" w:eastAsia="sl-SI"/>
            <w14:ligatures w14:val="standardContextual"/>
          </w:rPr>
          <w:tab/>
        </w:r>
        <w:r w:rsidR="00264874" w:rsidRPr="00264874">
          <w:rPr>
            <w:rStyle w:val="Hiperpovezava"/>
            <w:rFonts w:ascii="Arial" w:hAnsi="Arial" w:cs="Arial"/>
            <w:noProof/>
            <w:sz w:val="18"/>
            <w:szCs w:val="18"/>
            <w:lang w:val="sl-SI"/>
          </w:rPr>
          <w:t>Odstranjevanje in uničenje gostiteljskih rastlin, vključno s plodovi</w:t>
        </w:r>
        <w:r w:rsidR="00264874" w:rsidRPr="00264874">
          <w:rPr>
            <w:rFonts w:ascii="Arial" w:hAnsi="Arial" w:cs="Arial"/>
            <w:noProof/>
            <w:webHidden/>
            <w:sz w:val="18"/>
            <w:szCs w:val="18"/>
          </w:rPr>
          <w:tab/>
        </w:r>
        <w:r w:rsidR="00264874" w:rsidRPr="00264874">
          <w:rPr>
            <w:rFonts w:ascii="Arial" w:hAnsi="Arial" w:cs="Arial"/>
            <w:noProof/>
            <w:webHidden/>
            <w:sz w:val="18"/>
            <w:szCs w:val="18"/>
          </w:rPr>
          <w:fldChar w:fldCharType="begin"/>
        </w:r>
        <w:r w:rsidR="00264874" w:rsidRPr="00264874">
          <w:rPr>
            <w:rFonts w:ascii="Arial" w:hAnsi="Arial" w:cs="Arial"/>
            <w:noProof/>
            <w:webHidden/>
            <w:sz w:val="18"/>
            <w:szCs w:val="18"/>
          </w:rPr>
          <w:instrText xml:space="preserve"> PAGEREF _Toc160786263 \h </w:instrText>
        </w:r>
        <w:r w:rsidR="00264874" w:rsidRPr="00264874">
          <w:rPr>
            <w:rFonts w:ascii="Arial" w:hAnsi="Arial" w:cs="Arial"/>
            <w:noProof/>
            <w:webHidden/>
            <w:sz w:val="18"/>
            <w:szCs w:val="18"/>
          </w:rPr>
        </w:r>
        <w:r w:rsidR="00264874" w:rsidRPr="00264874">
          <w:rPr>
            <w:rFonts w:ascii="Arial" w:hAnsi="Arial" w:cs="Arial"/>
            <w:noProof/>
            <w:webHidden/>
            <w:sz w:val="18"/>
            <w:szCs w:val="18"/>
          </w:rPr>
          <w:fldChar w:fldCharType="separate"/>
        </w:r>
        <w:r w:rsidR="000E2A37">
          <w:rPr>
            <w:rFonts w:ascii="Arial" w:hAnsi="Arial" w:cs="Arial"/>
            <w:noProof/>
            <w:webHidden/>
            <w:sz w:val="18"/>
            <w:szCs w:val="18"/>
          </w:rPr>
          <w:t>22</w:t>
        </w:r>
        <w:r w:rsidR="00264874" w:rsidRPr="00264874">
          <w:rPr>
            <w:rFonts w:ascii="Arial" w:hAnsi="Arial" w:cs="Arial"/>
            <w:noProof/>
            <w:webHidden/>
            <w:sz w:val="18"/>
            <w:szCs w:val="18"/>
          </w:rPr>
          <w:fldChar w:fldCharType="end"/>
        </w:r>
      </w:hyperlink>
    </w:p>
    <w:p w14:paraId="140FCDF5" w14:textId="6D2BE893" w:rsidR="00264874" w:rsidRPr="00264874" w:rsidRDefault="00953C51">
      <w:pPr>
        <w:pStyle w:val="Kazalovsebine3"/>
        <w:tabs>
          <w:tab w:val="left" w:pos="1200"/>
          <w:tab w:val="right" w:leader="dot" w:pos="8488"/>
        </w:tabs>
        <w:rPr>
          <w:rFonts w:ascii="Arial" w:eastAsiaTheme="minorEastAsia" w:hAnsi="Arial" w:cs="Arial"/>
          <w:i w:val="0"/>
          <w:iCs w:val="0"/>
          <w:noProof/>
          <w:kern w:val="2"/>
          <w:sz w:val="18"/>
          <w:szCs w:val="18"/>
          <w:lang w:val="sl-SI" w:eastAsia="sl-SI"/>
          <w14:ligatures w14:val="standardContextual"/>
        </w:rPr>
      </w:pPr>
      <w:hyperlink w:anchor="_Toc160786264" w:history="1">
        <w:r w:rsidR="00264874" w:rsidRPr="00264874">
          <w:rPr>
            <w:rStyle w:val="Hiperpovezava"/>
            <w:rFonts w:ascii="Arial" w:hAnsi="Arial" w:cs="Arial"/>
            <w:noProof/>
            <w:sz w:val="18"/>
            <w:szCs w:val="18"/>
            <w:lang w:val="sl-SI"/>
          </w:rPr>
          <w:t>8.2.3</w:t>
        </w:r>
        <w:r w:rsidR="00264874" w:rsidRPr="00264874">
          <w:rPr>
            <w:rFonts w:ascii="Arial" w:eastAsiaTheme="minorEastAsia" w:hAnsi="Arial" w:cs="Arial"/>
            <w:i w:val="0"/>
            <w:iCs w:val="0"/>
            <w:noProof/>
            <w:kern w:val="2"/>
            <w:sz w:val="18"/>
            <w:szCs w:val="18"/>
            <w:lang w:val="sl-SI" w:eastAsia="sl-SI"/>
            <w14:ligatures w14:val="standardContextual"/>
          </w:rPr>
          <w:tab/>
        </w:r>
        <w:r w:rsidR="00264874" w:rsidRPr="00264874">
          <w:rPr>
            <w:rStyle w:val="Hiperpovezava"/>
            <w:rFonts w:ascii="Arial" w:hAnsi="Arial" w:cs="Arial"/>
            <w:noProof/>
            <w:sz w:val="18"/>
            <w:szCs w:val="18"/>
            <w:lang w:val="sl-SI"/>
          </w:rPr>
          <w:t>Prepoved premikov</w:t>
        </w:r>
        <w:r w:rsidR="00264874" w:rsidRPr="00264874">
          <w:rPr>
            <w:rFonts w:ascii="Arial" w:hAnsi="Arial" w:cs="Arial"/>
            <w:noProof/>
            <w:webHidden/>
            <w:sz w:val="18"/>
            <w:szCs w:val="18"/>
          </w:rPr>
          <w:tab/>
        </w:r>
        <w:r w:rsidR="00264874" w:rsidRPr="00264874">
          <w:rPr>
            <w:rFonts w:ascii="Arial" w:hAnsi="Arial" w:cs="Arial"/>
            <w:noProof/>
            <w:webHidden/>
            <w:sz w:val="18"/>
            <w:szCs w:val="18"/>
          </w:rPr>
          <w:fldChar w:fldCharType="begin"/>
        </w:r>
        <w:r w:rsidR="00264874" w:rsidRPr="00264874">
          <w:rPr>
            <w:rFonts w:ascii="Arial" w:hAnsi="Arial" w:cs="Arial"/>
            <w:noProof/>
            <w:webHidden/>
            <w:sz w:val="18"/>
            <w:szCs w:val="18"/>
          </w:rPr>
          <w:instrText xml:space="preserve"> PAGEREF _Toc160786264 \h </w:instrText>
        </w:r>
        <w:r w:rsidR="00264874" w:rsidRPr="00264874">
          <w:rPr>
            <w:rFonts w:ascii="Arial" w:hAnsi="Arial" w:cs="Arial"/>
            <w:noProof/>
            <w:webHidden/>
            <w:sz w:val="18"/>
            <w:szCs w:val="18"/>
          </w:rPr>
        </w:r>
        <w:r w:rsidR="00264874" w:rsidRPr="00264874">
          <w:rPr>
            <w:rFonts w:ascii="Arial" w:hAnsi="Arial" w:cs="Arial"/>
            <w:noProof/>
            <w:webHidden/>
            <w:sz w:val="18"/>
            <w:szCs w:val="18"/>
          </w:rPr>
          <w:fldChar w:fldCharType="separate"/>
        </w:r>
        <w:r w:rsidR="000E2A37">
          <w:rPr>
            <w:rFonts w:ascii="Arial" w:hAnsi="Arial" w:cs="Arial"/>
            <w:noProof/>
            <w:webHidden/>
            <w:sz w:val="18"/>
            <w:szCs w:val="18"/>
          </w:rPr>
          <w:t>22</w:t>
        </w:r>
        <w:r w:rsidR="00264874" w:rsidRPr="00264874">
          <w:rPr>
            <w:rFonts w:ascii="Arial" w:hAnsi="Arial" w:cs="Arial"/>
            <w:noProof/>
            <w:webHidden/>
            <w:sz w:val="18"/>
            <w:szCs w:val="18"/>
          </w:rPr>
          <w:fldChar w:fldCharType="end"/>
        </w:r>
      </w:hyperlink>
    </w:p>
    <w:p w14:paraId="3D5CF098" w14:textId="63162593" w:rsidR="00264874" w:rsidRPr="00264874" w:rsidRDefault="00953C51">
      <w:pPr>
        <w:pStyle w:val="Kazalovsebine3"/>
        <w:tabs>
          <w:tab w:val="left" w:pos="1200"/>
          <w:tab w:val="right" w:leader="dot" w:pos="8488"/>
        </w:tabs>
        <w:rPr>
          <w:rFonts w:ascii="Arial" w:eastAsiaTheme="minorEastAsia" w:hAnsi="Arial" w:cs="Arial"/>
          <w:i w:val="0"/>
          <w:iCs w:val="0"/>
          <w:noProof/>
          <w:kern w:val="2"/>
          <w:sz w:val="18"/>
          <w:szCs w:val="18"/>
          <w:lang w:val="sl-SI" w:eastAsia="sl-SI"/>
          <w14:ligatures w14:val="standardContextual"/>
        </w:rPr>
      </w:pPr>
      <w:hyperlink w:anchor="_Toc160786265" w:history="1">
        <w:r w:rsidR="00264874" w:rsidRPr="00264874">
          <w:rPr>
            <w:rStyle w:val="Hiperpovezava"/>
            <w:rFonts w:ascii="Arial" w:hAnsi="Arial" w:cs="Arial"/>
            <w:noProof/>
            <w:sz w:val="18"/>
            <w:szCs w:val="18"/>
            <w:lang w:val="sl-SI"/>
          </w:rPr>
          <w:t>8.2.4</w:t>
        </w:r>
        <w:r w:rsidR="00264874" w:rsidRPr="00264874">
          <w:rPr>
            <w:rFonts w:ascii="Arial" w:eastAsiaTheme="minorEastAsia" w:hAnsi="Arial" w:cs="Arial"/>
            <w:i w:val="0"/>
            <w:iCs w:val="0"/>
            <w:noProof/>
            <w:kern w:val="2"/>
            <w:sz w:val="18"/>
            <w:szCs w:val="18"/>
            <w:lang w:val="sl-SI" w:eastAsia="sl-SI"/>
            <w14:ligatures w14:val="standardContextual"/>
          </w:rPr>
          <w:tab/>
        </w:r>
        <w:r w:rsidR="00264874" w:rsidRPr="00264874">
          <w:rPr>
            <w:rStyle w:val="Hiperpovezava"/>
            <w:rFonts w:ascii="Arial" w:hAnsi="Arial" w:cs="Arial"/>
            <w:noProof/>
            <w:sz w:val="18"/>
            <w:szCs w:val="18"/>
            <w:lang w:val="sl-SI"/>
          </w:rPr>
          <w:t>Drugi ukrepi za preprečevanje širjenja</w:t>
        </w:r>
        <w:r w:rsidR="00264874" w:rsidRPr="00264874">
          <w:rPr>
            <w:rFonts w:ascii="Arial" w:hAnsi="Arial" w:cs="Arial"/>
            <w:noProof/>
            <w:webHidden/>
            <w:sz w:val="18"/>
            <w:szCs w:val="18"/>
          </w:rPr>
          <w:tab/>
        </w:r>
        <w:r w:rsidR="00264874" w:rsidRPr="00264874">
          <w:rPr>
            <w:rFonts w:ascii="Arial" w:hAnsi="Arial" w:cs="Arial"/>
            <w:noProof/>
            <w:webHidden/>
            <w:sz w:val="18"/>
            <w:szCs w:val="18"/>
          </w:rPr>
          <w:fldChar w:fldCharType="begin"/>
        </w:r>
        <w:r w:rsidR="00264874" w:rsidRPr="00264874">
          <w:rPr>
            <w:rFonts w:ascii="Arial" w:hAnsi="Arial" w:cs="Arial"/>
            <w:noProof/>
            <w:webHidden/>
            <w:sz w:val="18"/>
            <w:szCs w:val="18"/>
          </w:rPr>
          <w:instrText xml:space="preserve"> PAGEREF _Toc160786265 \h </w:instrText>
        </w:r>
        <w:r w:rsidR="00264874" w:rsidRPr="00264874">
          <w:rPr>
            <w:rFonts w:ascii="Arial" w:hAnsi="Arial" w:cs="Arial"/>
            <w:noProof/>
            <w:webHidden/>
            <w:sz w:val="18"/>
            <w:szCs w:val="18"/>
          </w:rPr>
        </w:r>
        <w:r w:rsidR="00264874" w:rsidRPr="00264874">
          <w:rPr>
            <w:rFonts w:ascii="Arial" w:hAnsi="Arial" w:cs="Arial"/>
            <w:noProof/>
            <w:webHidden/>
            <w:sz w:val="18"/>
            <w:szCs w:val="18"/>
          </w:rPr>
          <w:fldChar w:fldCharType="separate"/>
        </w:r>
        <w:r w:rsidR="000E2A37">
          <w:rPr>
            <w:rFonts w:ascii="Arial" w:hAnsi="Arial" w:cs="Arial"/>
            <w:noProof/>
            <w:webHidden/>
            <w:sz w:val="18"/>
            <w:szCs w:val="18"/>
          </w:rPr>
          <w:t>22</w:t>
        </w:r>
        <w:r w:rsidR="00264874" w:rsidRPr="00264874">
          <w:rPr>
            <w:rFonts w:ascii="Arial" w:hAnsi="Arial" w:cs="Arial"/>
            <w:noProof/>
            <w:webHidden/>
            <w:sz w:val="18"/>
            <w:szCs w:val="18"/>
          </w:rPr>
          <w:fldChar w:fldCharType="end"/>
        </w:r>
      </w:hyperlink>
    </w:p>
    <w:p w14:paraId="3186C0BA" w14:textId="678AE749" w:rsidR="00264874" w:rsidRPr="00264874" w:rsidRDefault="00953C51">
      <w:pPr>
        <w:pStyle w:val="Kazalovsebine2"/>
        <w:tabs>
          <w:tab w:val="left" w:pos="800"/>
          <w:tab w:val="right" w:leader="dot" w:pos="8488"/>
        </w:tabs>
        <w:rPr>
          <w:rFonts w:ascii="Arial" w:eastAsiaTheme="minorEastAsia" w:hAnsi="Arial" w:cs="Arial"/>
          <w:smallCaps w:val="0"/>
          <w:noProof/>
          <w:kern w:val="2"/>
          <w:sz w:val="18"/>
          <w:szCs w:val="18"/>
          <w:lang w:val="sl-SI" w:eastAsia="sl-SI"/>
          <w14:ligatures w14:val="standardContextual"/>
        </w:rPr>
      </w:pPr>
      <w:hyperlink w:anchor="_Toc160786266" w:history="1">
        <w:r w:rsidR="00264874" w:rsidRPr="00264874">
          <w:rPr>
            <w:rStyle w:val="Hiperpovezava"/>
            <w:rFonts w:ascii="Arial" w:hAnsi="Arial" w:cs="Arial"/>
            <w:noProof/>
            <w:sz w:val="18"/>
            <w:szCs w:val="18"/>
            <w:lang w:val="sl-SI"/>
          </w:rPr>
          <w:t>8.3</w:t>
        </w:r>
        <w:r w:rsidR="00264874" w:rsidRPr="00264874">
          <w:rPr>
            <w:rFonts w:ascii="Arial" w:eastAsiaTheme="minorEastAsia" w:hAnsi="Arial" w:cs="Arial"/>
            <w:smallCaps w:val="0"/>
            <w:noProof/>
            <w:kern w:val="2"/>
            <w:sz w:val="18"/>
            <w:szCs w:val="18"/>
            <w:lang w:val="sl-SI" w:eastAsia="sl-SI"/>
            <w14:ligatures w14:val="standardContextual"/>
          </w:rPr>
          <w:tab/>
        </w:r>
        <w:r w:rsidR="00264874" w:rsidRPr="00264874">
          <w:rPr>
            <w:rStyle w:val="Hiperpovezava"/>
            <w:rFonts w:ascii="Arial" w:hAnsi="Arial" w:cs="Arial"/>
            <w:noProof/>
            <w:sz w:val="18"/>
            <w:szCs w:val="18"/>
            <w:lang w:val="sl-SI"/>
          </w:rPr>
          <w:t>Ukrepi v varovalnem pasu</w:t>
        </w:r>
        <w:r w:rsidR="00264874" w:rsidRPr="00264874">
          <w:rPr>
            <w:rFonts w:ascii="Arial" w:hAnsi="Arial" w:cs="Arial"/>
            <w:noProof/>
            <w:webHidden/>
            <w:sz w:val="18"/>
            <w:szCs w:val="18"/>
          </w:rPr>
          <w:tab/>
        </w:r>
        <w:r w:rsidR="00264874" w:rsidRPr="00264874">
          <w:rPr>
            <w:rFonts w:ascii="Arial" w:hAnsi="Arial" w:cs="Arial"/>
            <w:noProof/>
            <w:webHidden/>
            <w:sz w:val="18"/>
            <w:szCs w:val="18"/>
          </w:rPr>
          <w:fldChar w:fldCharType="begin"/>
        </w:r>
        <w:r w:rsidR="00264874" w:rsidRPr="00264874">
          <w:rPr>
            <w:rFonts w:ascii="Arial" w:hAnsi="Arial" w:cs="Arial"/>
            <w:noProof/>
            <w:webHidden/>
            <w:sz w:val="18"/>
            <w:szCs w:val="18"/>
          </w:rPr>
          <w:instrText xml:space="preserve"> PAGEREF _Toc160786266 \h </w:instrText>
        </w:r>
        <w:r w:rsidR="00264874" w:rsidRPr="00264874">
          <w:rPr>
            <w:rFonts w:ascii="Arial" w:hAnsi="Arial" w:cs="Arial"/>
            <w:noProof/>
            <w:webHidden/>
            <w:sz w:val="18"/>
            <w:szCs w:val="18"/>
          </w:rPr>
        </w:r>
        <w:r w:rsidR="00264874" w:rsidRPr="00264874">
          <w:rPr>
            <w:rFonts w:ascii="Arial" w:hAnsi="Arial" w:cs="Arial"/>
            <w:noProof/>
            <w:webHidden/>
            <w:sz w:val="18"/>
            <w:szCs w:val="18"/>
          </w:rPr>
          <w:fldChar w:fldCharType="separate"/>
        </w:r>
        <w:r w:rsidR="000E2A37">
          <w:rPr>
            <w:rFonts w:ascii="Arial" w:hAnsi="Arial" w:cs="Arial"/>
            <w:noProof/>
            <w:webHidden/>
            <w:sz w:val="18"/>
            <w:szCs w:val="18"/>
          </w:rPr>
          <w:t>23</w:t>
        </w:r>
        <w:r w:rsidR="00264874" w:rsidRPr="00264874">
          <w:rPr>
            <w:rFonts w:ascii="Arial" w:hAnsi="Arial" w:cs="Arial"/>
            <w:noProof/>
            <w:webHidden/>
            <w:sz w:val="18"/>
            <w:szCs w:val="18"/>
          </w:rPr>
          <w:fldChar w:fldCharType="end"/>
        </w:r>
      </w:hyperlink>
    </w:p>
    <w:p w14:paraId="199C5A51" w14:textId="2E242746" w:rsidR="00264874" w:rsidRPr="00264874" w:rsidRDefault="00953C51">
      <w:pPr>
        <w:pStyle w:val="Kazalovsebine1"/>
        <w:rPr>
          <w:rFonts w:eastAsiaTheme="minorEastAsia" w:cs="Arial"/>
          <w:b w:val="0"/>
          <w:bCs w:val="0"/>
          <w:caps w:val="0"/>
          <w:noProof/>
          <w:kern w:val="2"/>
          <w:szCs w:val="18"/>
          <w:lang w:val="sl-SI" w:eastAsia="sl-SI"/>
          <w14:ligatures w14:val="standardContextual"/>
        </w:rPr>
      </w:pPr>
      <w:hyperlink w:anchor="_Toc160786267" w:history="1">
        <w:r w:rsidR="00264874" w:rsidRPr="00264874">
          <w:rPr>
            <w:rStyle w:val="Hiperpovezava"/>
            <w:rFonts w:cs="Arial"/>
            <w:noProof/>
            <w:szCs w:val="18"/>
          </w:rPr>
          <w:t>9</w:t>
        </w:r>
        <w:r w:rsidR="00264874" w:rsidRPr="00264874">
          <w:rPr>
            <w:rFonts w:eastAsiaTheme="minorEastAsia" w:cs="Arial"/>
            <w:b w:val="0"/>
            <w:bCs w:val="0"/>
            <w:caps w:val="0"/>
            <w:noProof/>
            <w:kern w:val="2"/>
            <w:szCs w:val="18"/>
            <w:lang w:val="sl-SI" w:eastAsia="sl-SI"/>
            <w14:ligatures w14:val="standardContextual"/>
          </w:rPr>
          <w:tab/>
        </w:r>
        <w:r w:rsidR="00264874" w:rsidRPr="00264874">
          <w:rPr>
            <w:rStyle w:val="Hiperpovezava"/>
            <w:rFonts w:cs="Arial"/>
            <w:noProof/>
            <w:szCs w:val="18"/>
          </w:rPr>
          <w:t>PREGLED USPEŠNOSTI UKREPOV</w:t>
        </w:r>
        <w:r w:rsidR="00264874" w:rsidRPr="00264874">
          <w:rPr>
            <w:rFonts w:cs="Arial"/>
            <w:noProof/>
            <w:webHidden/>
            <w:szCs w:val="18"/>
          </w:rPr>
          <w:tab/>
        </w:r>
        <w:r w:rsidR="00264874" w:rsidRPr="00264874">
          <w:rPr>
            <w:rFonts w:cs="Arial"/>
            <w:noProof/>
            <w:webHidden/>
            <w:szCs w:val="18"/>
          </w:rPr>
          <w:fldChar w:fldCharType="begin"/>
        </w:r>
        <w:r w:rsidR="00264874" w:rsidRPr="00264874">
          <w:rPr>
            <w:rFonts w:cs="Arial"/>
            <w:noProof/>
            <w:webHidden/>
            <w:szCs w:val="18"/>
          </w:rPr>
          <w:instrText xml:space="preserve"> PAGEREF _Toc160786267 \h </w:instrText>
        </w:r>
        <w:r w:rsidR="00264874" w:rsidRPr="00264874">
          <w:rPr>
            <w:rFonts w:cs="Arial"/>
            <w:noProof/>
            <w:webHidden/>
            <w:szCs w:val="18"/>
          </w:rPr>
        </w:r>
        <w:r w:rsidR="00264874" w:rsidRPr="00264874">
          <w:rPr>
            <w:rFonts w:cs="Arial"/>
            <w:noProof/>
            <w:webHidden/>
            <w:szCs w:val="18"/>
          </w:rPr>
          <w:fldChar w:fldCharType="separate"/>
        </w:r>
        <w:r w:rsidR="000E2A37">
          <w:rPr>
            <w:rFonts w:cs="Arial"/>
            <w:noProof/>
            <w:webHidden/>
            <w:szCs w:val="18"/>
          </w:rPr>
          <w:t>24</w:t>
        </w:r>
        <w:r w:rsidR="00264874" w:rsidRPr="00264874">
          <w:rPr>
            <w:rFonts w:cs="Arial"/>
            <w:noProof/>
            <w:webHidden/>
            <w:szCs w:val="18"/>
          </w:rPr>
          <w:fldChar w:fldCharType="end"/>
        </w:r>
      </w:hyperlink>
    </w:p>
    <w:p w14:paraId="1E41987D" w14:textId="6BE6170A" w:rsidR="00264874" w:rsidRPr="00264874" w:rsidRDefault="00953C51">
      <w:pPr>
        <w:pStyle w:val="Kazalovsebine1"/>
        <w:rPr>
          <w:rFonts w:eastAsiaTheme="minorEastAsia" w:cs="Arial"/>
          <w:b w:val="0"/>
          <w:bCs w:val="0"/>
          <w:caps w:val="0"/>
          <w:noProof/>
          <w:kern w:val="2"/>
          <w:szCs w:val="18"/>
          <w:lang w:val="sl-SI" w:eastAsia="sl-SI"/>
          <w14:ligatures w14:val="standardContextual"/>
        </w:rPr>
      </w:pPr>
      <w:hyperlink w:anchor="_Toc160786268" w:history="1">
        <w:r w:rsidR="00264874" w:rsidRPr="00264874">
          <w:rPr>
            <w:rStyle w:val="Hiperpovezava"/>
            <w:rFonts w:cs="Arial"/>
            <w:noProof/>
            <w:szCs w:val="18"/>
          </w:rPr>
          <w:t>10</w:t>
        </w:r>
        <w:r w:rsidR="00264874" w:rsidRPr="00264874">
          <w:rPr>
            <w:rFonts w:eastAsiaTheme="minorEastAsia" w:cs="Arial"/>
            <w:b w:val="0"/>
            <w:bCs w:val="0"/>
            <w:caps w:val="0"/>
            <w:noProof/>
            <w:kern w:val="2"/>
            <w:szCs w:val="18"/>
            <w:lang w:val="sl-SI" w:eastAsia="sl-SI"/>
            <w14:ligatures w14:val="standardContextual"/>
          </w:rPr>
          <w:tab/>
        </w:r>
        <w:r w:rsidR="00264874" w:rsidRPr="00264874">
          <w:rPr>
            <w:rStyle w:val="Hiperpovezava"/>
            <w:rFonts w:cs="Arial"/>
            <w:noProof/>
            <w:szCs w:val="18"/>
          </w:rPr>
          <w:t>TRAJANJE URADNIH UKREPOV</w:t>
        </w:r>
        <w:r w:rsidR="00264874" w:rsidRPr="00264874">
          <w:rPr>
            <w:rFonts w:cs="Arial"/>
            <w:noProof/>
            <w:webHidden/>
            <w:szCs w:val="18"/>
          </w:rPr>
          <w:tab/>
        </w:r>
        <w:r w:rsidR="00264874" w:rsidRPr="00264874">
          <w:rPr>
            <w:rFonts w:cs="Arial"/>
            <w:noProof/>
            <w:webHidden/>
            <w:szCs w:val="18"/>
          </w:rPr>
          <w:fldChar w:fldCharType="begin"/>
        </w:r>
        <w:r w:rsidR="00264874" w:rsidRPr="00264874">
          <w:rPr>
            <w:rFonts w:cs="Arial"/>
            <w:noProof/>
            <w:webHidden/>
            <w:szCs w:val="18"/>
          </w:rPr>
          <w:instrText xml:space="preserve"> PAGEREF _Toc160786268 \h </w:instrText>
        </w:r>
        <w:r w:rsidR="00264874" w:rsidRPr="00264874">
          <w:rPr>
            <w:rFonts w:cs="Arial"/>
            <w:noProof/>
            <w:webHidden/>
            <w:szCs w:val="18"/>
          </w:rPr>
        </w:r>
        <w:r w:rsidR="00264874" w:rsidRPr="00264874">
          <w:rPr>
            <w:rFonts w:cs="Arial"/>
            <w:noProof/>
            <w:webHidden/>
            <w:szCs w:val="18"/>
          </w:rPr>
          <w:fldChar w:fldCharType="separate"/>
        </w:r>
        <w:r w:rsidR="000E2A37">
          <w:rPr>
            <w:rFonts w:cs="Arial"/>
            <w:noProof/>
            <w:webHidden/>
            <w:szCs w:val="18"/>
          </w:rPr>
          <w:t>24</w:t>
        </w:r>
        <w:r w:rsidR="00264874" w:rsidRPr="00264874">
          <w:rPr>
            <w:rFonts w:cs="Arial"/>
            <w:noProof/>
            <w:webHidden/>
            <w:szCs w:val="18"/>
          </w:rPr>
          <w:fldChar w:fldCharType="end"/>
        </w:r>
      </w:hyperlink>
    </w:p>
    <w:p w14:paraId="5583BCB0" w14:textId="55167F1D" w:rsidR="00264874" w:rsidRPr="00264874" w:rsidRDefault="00953C51">
      <w:pPr>
        <w:pStyle w:val="Kazalovsebine1"/>
        <w:rPr>
          <w:rFonts w:eastAsiaTheme="minorEastAsia" w:cs="Arial"/>
          <w:b w:val="0"/>
          <w:bCs w:val="0"/>
          <w:caps w:val="0"/>
          <w:noProof/>
          <w:kern w:val="2"/>
          <w:szCs w:val="18"/>
          <w:lang w:val="sl-SI" w:eastAsia="sl-SI"/>
          <w14:ligatures w14:val="standardContextual"/>
        </w:rPr>
      </w:pPr>
      <w:hyperlink w:anchor="_Toc160786269" w:history="1">
        <w:r w:rsidR="00264874" w:rsidRPr="00264874">
          <w:rPr>
            <w:rStyle w:val="Hiperpovezava"/>
            <w:rFonts w:cs="Arial"/>
            <w:noProof/>
            <w:szCs w:val="18"/>
          </w:rPr>
          <w:t>11</w:t>
        </w:r>
        <w:r w:rsidR="00264874" w:rsidRPr="00264874">
          <w:rPr>
            <w:rFonts w:eastAsiaTheme="minorEastAsia" w:cs="Arial"/>
            <w:b w:val="0"/>
            <w:bCs w:val="0"/>
            <w:caps w:val="0"/>
            <w:noProof/>
            <w:kern w:val="2"/>
            <w:szCs w:val="18"/>
            <w:lang w:val="sl-SI" w:eastAsia="sl-SI"/>
            <w14:ligatures w14:val="standardContextual"/>
          </w:rPr>
          <w:tab/>
        </w:r>
        <w:r w:rsidR="00264874" w:rsidRPr="00264874">
          <w:rPr>
            <w:rStyle w:val="Hiperpovezava"/>
            <w:rFonts w:cs="Arial"/>
            <w:noProof/>
            <w:szCs w:val="18"/>
          </w:rPr>
          <w:t>OCENA IN PRESOJA NAČRTA UKREPOV</w:t>
        </w:r>
        <w:r w:rsidR="00264874" w:rsidRPr="00264874">
          <w:rPr>
            <w:rFonts w:cs="Arial"/>
            <w:noProof/>
            <w:webHidden/>
            <w:szCs w:val="18"/>
          </w:rPr>
          <w:tab/>
        </w:r>
        <w:r w:rsidR="00264874" w:rsidRPr="00264874">
          <w:rPr>
            <w:rFonts w:cs="Arial"/>
            <w:noProof/>
            <w:webHidden/>
            <w:szCs w:val="18"/>
          </w:rPr>
          <w:fldChar w:fldCharType="begin"/>
        </w:r>
        <w:r w:rsidR="00264874" w:rsidRPr="00264874">
          <w:rPr>
            <w:rFonts w:cs="Arial"/>
            <w:noProof/>
            <w:webHidden/>
            <w:szCs w:val="18"/>
          </w:rPr>
          <w:instrText xml:space="preserve"> PAGEREF _Toc160786269 \h </w:instrText>
        </w:r>
        <w:r w:rsidR="00264874" w:rsidRPr="00264874">
          <w:rPr>
            <w:rFonts w:cs="Arial"/>
            <w:noProof/>
            <w:webHidden/>
            <w:szCs w:val="18"/>
          </w:rPr>
        </w:r>
        <w:r w:rsidR="00264874" w:rsidRPr="00264874">
          <w:rPr>
            <w:rFonts w:cs="Arial"/>
            <w:noProof/>
            <w:webHidden/>
            <w:szCs w:val="18"/>
          </w:rPr>
          <w:fldChar w:fldCharType="separate"/>
        </w:r>
        <w:r w:rsidR="000E2A37">
          <w:rPr>
            <w:rFonts w:cs="Arial"/>
            <w:noProof/>
            <w:webHidden/>
            <w:szCs w:val="18"/>
          </w:rPr>
          <w:t>24</w:t>
        </w:r>
        <w:r w:rsidR="00264874" w:rsidRPr="00264874">
          <w:rPr>
            <w:rFonts w:cs="Arial"/>
            <w:noProof/>
            <w:webHidden/>
            <w:szCs w:val="18"/>
          </w:rPr>
          <w:fldChar w:fldCharType="end"/>
        </w:r>
      </w:hyperlink>
    </w:p>
    <w:p w14:paraId="39EA9E81" w14:textId="29781272" w:rsidR="00264874" w:rsidRPr="00264874" w:rsidRDefault="00953C51">
      <w:pPr>
        <w:pStyle w:val="Kazalovsebine1"/>
        <w:rPr>
          <w:rFonts w:eastAsiaTheme="minorEastAsia" w:cs="Arial"/>
          <w:b w:val="0"/>
          <w:bCs w:val="0"/>
          <w:caps w:val="0"/>
          <w:noProof/>
          <w:kern w:val="2"/>
          <w:szCs w:val="18"/>
          <w:lang w:val="sl-SI" w:eastAsia="sl-SI"/>
          <w14:ligatures w14:val="standardContextual"/>
        </w:rPr>
      </w:pPr>
      <w:hyperlink w:anchor="_Toc160786270" w:history="1">
        <w:r w:rsidR="00264874" w:rsidRPr="00264874">
          <w:rPr>
            <w:rStyle w:val="Hiperpovezava"/>
            <w:rFonts w:cs="Arial"/>
            <w:noProof/>
            <w:szCs w:val="18"/>
          </w:rPr>
          <w:t>12</w:t>
        </w:r>
        <w:r w:rsidR="00264874" w:rsidRPr="00264874">
          <w:rPr>
            <w:rFonts w:eastAsiaTheme="minorEastAsia" w:cs="Arial"/>
            <w:b w:val="0"/>
            <w:bCs w:val="0"/>
            <w:caps w:val="0"/>
            <w:noProof/>
            <w:kern w:val="2"/>
            <w:szCs w:val="18"/>
            <w:lang w:val="sl-SI" w:eastAsia="sl-SI"/>
            <w14:ligatures w14:val="standardContextual"/>
          </w:rPr>
          <w:tab/>
        </w:r>
        <w:r w:rsidR="00264874" w:rsidRPr="00264874">
          <w:rPr>
            <w:rStyle w:val="Hiperpovezava"/>
            <w:rFonts w:cs="Arial"/>
            <w:noProof/>
            <w:szCs w:val="18"/>
          </w:rPr>
          <w:t>VIRI IN LITERATURA</w:t>
        </w:r>
        <w:r w:rsidR="00264874" w:rsidRPr="00264874">
          <w:rPr>
            <w:rFonts w:cs="Arial"/>
            <w:noProof/>
            <w:webHidden/>
            <w:szCs w:val="18"/>
          </w:rPr>
          <w:tab/>
        </w:r>
        <w:r w:rsidR="00264874" w:rsidRPr="00264874">
          <w:rPr>
            <w:rFonts w:cs="Arial"/>
            <w:noProof/>
            <w:webHidden/>
            <w:szCs w:val="18"/>
          </w:rPr>
          <w:fldChar w:fldCharType="begin"/>
        </w:r>
        <w:r w:rsidR="00264874" w:rsidRPr="00264874">
          <w:rPr>
            <w:rFonts w:cs="Arial"/>
            <w:noProof/>
            <w:webHidden/>
            <w:szCs w:val="18"/>
          </w:rPr>
          <w:instrText xml:space="preserve"> PAGEREF _Toc160786270 \h </w:instrText>
        </w:r>
        <w:r w:rsidR="00264874" w:rsidRPr="00264874">
          <w:rPr>
            <w:rFonts w:cs="Arial"/>
            <w:noProof/>
            <w:webHidden/>
            <w:szCs w:val="18"/>
          </w:rPr>
        </w:r>
        <w:r w:rsidR="00264874" w:rsidRPr="00264874">
          <w:rPr>
            <w:rFonts w:cs="Arial"/>
            <w:noProof/>
            <w:webHidden/>
            <w:szCs w:val="18"/>
          </w:rPr>
          <w:fldChar w:fldCharType="separate"/>
        </w:r>
        <w:r w:rsidR="000E2A37">
          <w:rPr>
            <w:rFonts w:cs="Arial"/>
            <w:noProof/>
            <w:webHidden/>
            <w:szCs w:val="18"/>
          </w:rPr>
          <w:t>25</w:t>
        </w:r>
        <w:r w:rsidR="00264874" w:rsidRPr="00264874">
          <w:rPr>
            <w:rFonts w:cs="Arial"/>
            <w:noProof/>
            <w:webHidden/>
            <w:szCs w:val="18"/>
          </w:rPr>
          <w:fldChar w:fldCharType="end"/>
        </w:r>
      </w:hyperlink>
    </w:p>
    <w:p w14:paraId="78CF8A49" w14:textId="059C6B58" w:rsidR="00264874" w:rsidRPr="00264874" w:rsidRDefault="00953C51">
      <w:pPr>
        <w:pStyle w:val="Kazalovsebine1"/>
        <w:rPr>
          <w:rFonts w:eastAsiaTheme="minorEastAsia" w:cs="Arial"/>
          <w:b w:val="0"/>
          <w:bCs w:val="0"/>
          <w:caps w:val="0"/>
          <w:noProof/>
          <w:kern w:val="2"/>
          <w:szCs w:val="18"/>
          <w:lang w:val="sl-SI" w:eastAsia="sl-SI"/>
          <w14:ligatures w14:val="standardContextual"/>
        </w:rPr>
      </w:pPr>
      <w:hyperlink w:anchor="_Toc160786271" w:history="1">
        <w:r w:rsidR="00264874" w:rsidRPr="00264874">
          <w:rPr>
            <w:rStyle w:val="Hiperpovezava"/>
            <w:rFonts w:cs="Arial"/>
            <w:noProof/>
            <w:szCs w:val="18"/>
          </w:rPr>
          <w:t xml:space="preserve">Priloga 1: Uporaba fitofarmacevtskih sredstev za zatiranje vrste </w:t>
        </w:r>
        <w:r w:rsidR="00264874" w:rsidRPr="00264874">
          <w:rPr>
            <w:rStyle w:val="Hiperpovezava"/>
            <w:rFonts w:cs="Arial"/>
            <w:i/>
            <w:iCs/>
            <w:noProof/>
            <w:szCs w:val="18"/>
          </w:rPr>
          <w:t xml:space="preserve">A. </w:t>
        </w:r>
        <w:r w:rsidR="00264874" w:rsidRPr="00264874">
          <w:rPr>
            <w:rStyle w:val="Hiperpovezava"/>
            <w:rFonts w:cs="Arial"/>
            <w:i/>
            <w:iCs/>
            <w:caps w:val="0"/>
            <w:noProof/>
            <w:szCs w:val="18"/>
          </w:rPr>
          <w:t>eugenii</w:t>
        </w:r>
        <w:r w:rsidR="00264874" w:rsidRPr="00264874">
          <w:rPr>
            <w:rFonts w:cs="Arial"/>
            <w:noProof/>
            <w:webHidden/>
            <w:szCs w:val="18"/>
          </w:rPr>
          <w:tab/>
        </w:r>
        <w:r w:rsidR="00264874" w:rsidRPr="00264874">
          <w:rPr>
            <w:rFonts w:cs="Arial"/>
            <w:noProof/>
            <w:webHidden/>
            <w:szCs w:val="18"/>
          </w:rPr>
          <w:fldChar w:fldCharType="begin"/>
        </w:r>
        <w:r w:rsidR="00264874" w:rsidRPr="00264874">
          <w:rPr>
            <w:rFonts w:cs="Arial"/>
            <w:noProof/>
            <w:webHidden/>
            <w:szCs w:val="18"/>
          </w:rPr>
          <w:instrText xml:space="preserve"> PAGEREF _Toc160786271 \h </w:instrText>
        </w:r>
        <w:r w:rsidR="00264874" w:rsidRPr="00264874">
          <w:rPr>
            <w:rFonts w:cs="Arial"/>
            <w:noProof/>
            <w:webHidden/>
            <w:szCs w:val="18"/>
          </w:rPr>
        </w:r>
        <w:r w:rsidR="00264874" w:rsidRPr="00264874">
          <w:rPr>
            <w:rFonts w:cs="Arial"/>
            <w:noProof/>
            <w:webHidden/>
            <w:szCs w:val="18"/>
          </w:rPr>
          <w:fldChar w:fldCharType="separate"/>
        </w:r>
        <w:r w:rsidR="000E2A37">
          <w:rPr>
            <w:rFonts w:cs="Arial"/>
            <w:noProof/>
            <w:webHidden/>
            <w:szCs w:val="18"/>
          </w:rPr>
          <w:t>26</w:t>
        </w:r>
        <w:r w:rsidR="00264874" w:rsidRPr="00264874">
          <w:rPr>
            <w:rFonts w:cs="Arial"/>
            <w:noProof/>
            <w:webHidden/>
            <w:szCs w:val="18"/>
          </w:rPr>
          <w:fldChar w:fldCharType="end"/>
        </w:r>
      </w:hyperlink>
    </w:p>
    <w:p w14:paraId="35C4AEA7" w14:textId="4CF9010A" w:rsidR="0097752F" w:rsidRPr="00015EAA" w:rsidRDefault="00023620" w:rsidP="00793E57">
      <w:pPr>
        <w:spacing w:line="240" w:lineRule="auto"/>
        <w:rPr>
          <w:rFonts w:cs="Arial"/>
          <w:sz w:val="18"/>
          <w:szCs w:val="18"/>
          <w:lang w:val="sl-SI"/>
        </w:rPr>
      </w:pPr>
      <w:r w:rsidRPr="00264874">
        <w:rPr>
          <w:rFonts w:cs="Arial"/>
          <w:b/>
          <w:bCs/>
          <w:sz w:val="18"/>
          <w:szCs w:val="18"/>
          <w:lang w:val="sl-SI"/>
        </w:rPr>
        <w:fldChar w:fldCharType="end"/>
      </w:r>
    </w:p>
    <w:p w14:paraId="53C91920" w14:textId="4E185FCB" w:rsidR="0097752F" w:rsidRPr="00015EAA" w:rsidRDefault="00007A94" w:rsidP="00793E57">
      <w:pPr>
        <w:spacing w:line="240" w:lineRule="auto"/>
        <w:rPr>
          <w:rFonts w:cs="Arial"/>
          <w:b/>
          <w:bCs/>
          <w:szCs w:val="20"/>
          <w:lang w:val="sl-SI"/>
        </w:rPr>
      </w:pPr>
      <w:r w:rsidRPr="00015EAA">
        <w:rPr>
          <w:rFonts w:cs="Arial"/>
          <w:b/>
          <w:bCs/>
          <w:szCs w:val="20"/>
          <w:lang w:val="sl-SI"/>
        </w:rPr>
        <w:t>KAZALO SLIK</w:t>
      </w:r>
    </w:p>
    <w:p w14:paraId="6EEF8C55" w14:textId="77777777" w:rsidR="00511BF9" w:rsidRPr="00015EAA" w:rsidRDefault="00511BF9" w:rsidP="00793E57">
      <w:pPr>
        <w:spacing w:line="240" w:lineRule="auto"/>
        <w:rPr>
          <w:rFonts w:cs="Arial"/>
          <w:sz w:val="18"/>
          <w:szCs w:val="18"/>
          <w:lang w:val="sl-SI"/>
        </w:rPr>
      </w:pPr>
    </w:p>
    <w:p w14:paraId="3A13115F" w14:textId="1FAB0470" w:rsidR="0007364A" w:rsidRPr="00023620" w:rsidRDefault="0007364A" w:rsidP="0007364A">
      <w:pPr>
        <w:pStyle w:val="Kazalovsebine1"/>
        <w:rPr>
          <w:rFonts w:asciiTheme="minorHAnsi" w:eastAsiaTheme="minorEastAsia" w:hAnsiTheme="minorHAnsi" w:cstheme="minorBidi"/>
          <w:b w:val="0"/>
          <w:bCs w:val="0"/>
          <w:caps w:val="0"/>
          <w:noProof/>
          <w:kern w:val="2"/>
          <w:szCs w:val="18"/>
          <w:lang w:val="sl-SI" w:eastAsia="sl-SI"/>
          <w14:ligatures w14:val="standardContextual"/>
        </w:rPr>
      </w:pPr>
      <w:r w:rsidRPr="00751F3F">
        <w:rPr>
          <w:rFonts w:asciiTheme="minorHAnsi" w:hAnsiTheme="minorHAnsi"/>
          <w:szCs w:val="18"/>
          <w:lang w:val="sl-SI"/>
        </w:rPr>
        <w:fldChar w:fldCharType="begin"/>
      </w:r>
      <w:r w:rsidRPr="00751F3F">
        <w:rPr>
          <w:rFonts w:asciiTheme="minorHAnsi" w:hAnsiTheme="minorHAnsi"/>
          <w:szCs w:val="18"/>
          <w:lang w:val="sl-SI"/>
        </w:rPr>
        <w:instrText xml:space="preserve"> TOC \h \z \t "Title1;1;Title2;2;Title3;3;Slika1;1" </w:instrText>
      </w:r>
      <w:r w:rsidRPr="00751F3F">
        <w:rPr>
          <w:rFonts w:asciiTheme="minorHAnsi" w:hAnsiTheme="minorHAnsi"/>
          <w:szCs w:val="18"/>
          <w:lang w:val="sl-SI"/>
        </w:rPr>
        <w:fldChar w:fldCharType="separate"/>
      </w:r>
      <w:hyperlink w:anchor="_Toc160626955" w:history="1">
        <w:r w:rsidRPr="00023620">
          <w:rPr>
            <w:rStyle w:val="Hiperpovezava"/>
            <w:b w:val="0"/>
            <w:bCs w:val="0"/>
            <w:caps w:val="0"/>
            <w:noProof/>
            <w:szCs w:val="18"/>
            <w:lang w:val="sl-SI"/>
          </w:rPr>
          <w:t xml:space="preserve">Slika 1: Geografska razširjenost vrste </w:t>
        </w:r>
        <w:bookmarkStart w:id="3" w:name="_Hlk160627066"/>
        <w:r w:rsidRPr="00023620">
          <w:rPr>
            <w:rStyle w:val="Hiperpovezava"/>
            <w:b w:val="0"/>
            <w:bCs w:val="0"/>
            <w:i/>
            <w:iCs/>
            <w:caps w:val="0"/>
            <w:noProof/>
            <w:szCs w:val="18"/>
            <w:lang w:val="sl-SI"/>
          </w:rPr>
          <w:t>A. eugenii</w:t>
        </w:r>
        <w:bookmarkEnd w:id="3"/>
        <w:r w:rsidRPr="00023620">
          <w:rPr>
            <w:b w:val="0"/>
            <w:bCs w:val="0"/>
            <w:noProof/>
            <w:webHidden/>
            <w:szCs w:val="18"/>
          </w:rPr>
          <w:tab/>
        </w:r>
        <w:r w:rsidRPr="00023620">
          <w:rPr>
            <w:b w:val="0"/>
            <w:bCs w:val="0"/>
            <w:noProof/>
            <w:webHidden/>
            <w:szCs w:val="18"/>
          </w:rPr>
          <w:fldChar w:fldCharType="begin"/>
        </w:r>
        <w:r w:rsidRPr="00023620">
          <w:rPr>
            <w:b w:val="0"/>
            <w:bCs w:val="0"/>
            <w:noProof/>
            <w:webHidden/>
            <w:szCs w:val="18"/>
          </w:rPr>
          <w:instrText xml:space="preserve"> PAGEREF _Toc160626955 \h </w:instrText>
        </w:r>
        <w:r w:rsidRPr="00023620">
          <w:rPr>
            <w:b w:val="0"/>
            <w:bCs w:val="0"/>
            <w:noProof/>
            <w:webHidden/>
            <w:szCs w:val="18"/>
          </w:rPr>
        </w:r>
        <w:r w:rsidRPr="00023620">
          <w:rPr>
            <w:b w:val="0"/>
            <w:bCs w:val="0"/>
            <w:noProof/>
            <w:webHidden/>
            <w:szCs w:val="18"/>
          </w:rPr>
          <w:fldChar w:fldCharType="separate"/>
        </w:r>
        <w:r w:rsidR="000E2A37">
          <w:rPr>
            <w:b w:val="0"/>
            <w:bCs w:val="0"/>
            <w:noProof/>
            <w:webHidden/>
            <w:szCs w:val="18"/>
          </w:rPr>
          <w:t>7</w:t>
        </w:r>
        <w:r w:rsidRPr="00023620">
          <w:rPr>
            <w:b w:val="0"/>
            <w:bCs w:val="0"/>
            <w:noProof/>
            <w:webHidden/>
            <w:szCs w:val="18"/>
          </w:rPr>
          <w:fldChar w:fldCharType="end"/>
        </w:r>
      </w:hyperlink>
    </w:p>
    <w:p w14:paraId="088E466D" w14:textId="72EF2FF5" w:rsidR="0007364A" w:rsidRPr="00023620" w:rsidRDefault="00953C51">
      <w:pPr>
        <w:pStyle w:val="Kazalovsebine1"/>
        <w:rPr>
          <w:rFonts w:asciiTheme="minorHAnsi" w:eastAsiaTheme="minorEastAsia" w:hAnsiTheme="minorHAnsi" w:cstheme="minorBidi"/>
          <w:b w:val="0"/>
          <w:bCs w:val="0"/>
          <w:caps w:val="0"/>
          <w:noProof/>
          <w:kern w:val="2"/>
          <w:szCs w:val="18"/>
          <w:lang w:val="sl-SI" w:eastAsia="sl-SI"/>
          <w14:ligatures w14:val="standardContextual"/>
        </w:rPr>
      </w:pPr>
      <w:hyperlink w:anchor="_Toc160626957" w:history="1">
        <w:r w:rsidR="0007364A" w:rsidRPr="00023620">
          <w:rPr>
            <w:rStyle w:val="Hiperpovezava"/>
            <w:b w:val="0"/>
            <w:bCs w:val="0"/>
            <w:caps w:val="0"/>
            <w:noProof/>
            <w:szCs w:val="18"/>
            <w:lang w:val="sl-SI"/>
          </w:rPr>
          <w:t xml:space="preserve">Slika 2: Odrasli hrošč vrste </w:t>
        </w:r>
        <w:r w:rsidR="0007364A" w:rsidRPr="00023620">
          <w:rPr>
            <w:rStyle w:val="Hiperpovezava"/>
            <w:b w:val="0"/>
            <w:bCs w:val="0"/>
            <w:i/>
            <w:iCs/>
            <w:caps w:val="0"/>
            <w:noProof/>
            <w:szCs w:val="18"/>
            <w:lang w:val="sl-SI"/>
          </w:rPr>
          <w:t xml:space="preserve">A. eugenii </w:t>
        </w:r>
        <w:r w:rsidR="0007364A" w:rsidRPr="00023620">
          <w:rPr>
            <w:rStyle w:val="Hiperpovezava"/>
            <w:b w:val="0"/>
            <w:bCs w:val="0"/>
            <w:caps w:val="0"/>
            <w:noProof/>
            <w:szCs w:val="18"/>
            <w:lang w:val="sl-SI"/>
          </w:rPr>
          <w:t xml:space="preserve">(a); buba (b); izhodna odprtina na papriki (c); škoda povzročena na papriki zaradi vrste </w:t>
        </w:r>
        <w:r w:rsidR="0007364A" w:rsidRPr="00023620">
          <w:rPr>
            <w:rStyle w:val="Hiperpovezava"/>
            <w:b w:val="0"/>
            <w:bCs w:val="0"/>
            <w:i/>
            <w:iCs/>
            <w:caps w:val="0"/>
            <w:noProof/>
            <w:szCs w:val="18"/>
            <w:lang w:val="sl-SI"/>
          </w:rPr>
          <w:t>A. eugenii</w:t>
        </w:r>
        <w:r w:rsidR="0007364A" w:rsidRPr="00023620">
          <w:rPr>
            <w:rStyle w:val="Hiperpovezava"/>
            <w:b w:val="0"/>
            <w:bCs w:val="0"/>
            <w:caps w:val="0"/>
            <w:noProof/>
            <w:szCs w:val="18"/>
            <w:lang w:val="sl-SI"/>
          </w:rPr>
          <w:t xml:space="preserve"> (d),</w:t>
        </w:r>
        <w:r w:rsidR="0007364A" w:rsidRPr="00023620">
          <w:rPr>
            <w:b w:val="0"/>
            <w:bCs w:val="0"/>
            <w:noProof/>
            <w:webHidden/>
            <w:szCs w:val="18"/>
          </w:rPr>
          <w:tab/>
        </w:r>
        <w:r w:rsidR="0007364A" w:rsidRPr="00023620">
          <w:rPr>
            <w:b w:val="0"/>
            <w:bCs w:val="0"/>
            <w:noProof/>
            <w:webHidden/>
            <w:szCs w:val="18"/>
          </w:rPr>
          <w:fldChar w:fldCharType="begin"/>
        </w:r>
        <w:r w:rsidR="0007364A" w:rsidRPr="00023620">
          <w:rPr>
            <w:b w:val="0"/>
            <w:bCs w:val="0"/>
            <w:noProof/>
            <w:webHidden/>
            <w:szCs w:val="18"/>
          </w:rPr>
          <w:instrText xml:space="preserve"> PAGEREF _Toc160626957 \h </w:instrText>
        </w:r>
        <w:r w:rsidR="0007364A" w:rsidRPr="00023620">
          <w:rPr>
            <w:b w:val="0"/>
            <w:bCs w:val="0"/>
            <w:noProof/>
            <w:webHidden/>
            <w:szCs w:val="18"/>
          </w:rPr>
        </w:r>
        <w:r w:rsidR="0007364A" w:rsidRPr="00023620">
          <w:rPr>
            <w:b w:val="0"/>
            <w:bCs w:val="0"/>
            <w:noProof/>
            <w:webHidden/>
            <w:szCs w:val="18"/>
          </w:rPr>
          <w:fldChar w:fldCharType="separate"/>
        </w:r>
        <w:r w:rsidR="000E2A37">
          <w:rPr>
            <w:b w:val="0"/>
            <w:bCs w:val="0"/>
            <w:noProof/>
            <w:webHidden/>
            <w:szCs w:val="18"/>
          </w:rPr>
          <w:t>8</w:t>
        </w:r>
        <w:r w:rsidR="0007364A" w:rsidRPr="00023620">
          <w:rPr>
            <w:b w:val="0"/>
            <w:bCs w:val="0"/>
            <w:noProof/>
            <w:webHidden/>
            <w:szCs w:val="18"/>
          </w:rPr>
          <w:fldChar w:fldCharType="end"/>
        </w:r>
      </w:hyperlink>
    </w:p>
    <w:p w14:paraId="55308010" w14:textId="4165A9A8" w:rsidR="0007364A" w:rsidRPr="00023620" w:rsidRDefault="00953C51">
      <w:pPr>
        <w:pStyle w:val="Kazalovsebine1"/>
        <w:rPr>
          <w:rFonts w:asciiTheme="minorHAnsi" w:eastAsiaTheme="minorEastAsia" w:hAnsiTheme="minorHAnsi" w:cstheme="minorBidi"/>
          <w:b w:val="0"/>
          <w:bCs w:val="0"/>
          <w:caps w:val="0"/>
          <w:noProof/>
          <w:kern w:val="2"/>
          <w:szCs w:val="18"/>
          <w:lang w:val="sl-SI" w:eastAsia="sl-SI"/>
          <w14:ligatures w14:val="standardContextual"/>
        </w:rPr>
      </w:pPr>
      <w:hyperlink w:anchor="_Toc160626958" w:history="1">
        <w:r w:rsidR="0007364A" w:rsidRPr="00023620">
          <w:rPr>
            <w:rStyle w:val="Hiperpovezava"/>
            <w:b w:val="0"/>
            <w:bCs w:val="0"/>
            <w:caps w:val="0"/>
            <w:noProof/>
            <w:szCs w:val="18"/>
          </w:rPr>
          <w:t xml:space="preserve">Slika 3: Razvojni krog vrste </w:t>
        </w:r>
        <w:r w:rsidR="0007364A" w:rsidRPr="00023620">
          <w:rPr>
            <w:rStyle w:val="Hiperpovezava"/>
            <w:b w:val="0"/>
            <w:bCs w:val="0"/>
            <w:i/>
            <w:iCs/>
            <w:caps w:val="0"/>
            <w:noProof/>
            <w:szCs w:val="18"/>
          </w:rPr>
          <w:t>A. eugenii</w:t>
        </w:r>
        <w:r w:rsidR="0007364A" w:rsidRPr="00023620">
          <w:rPr>
            <w:b w:val="0"/>
            <w:bCs w:val="0"/>
            <w:noProof/>
            <w:webHidden/>
            <w:szCs w:val="18"/>
          </w:rPr>
          <w:tab/>
        </w:r>
        <w:r w:rsidR="0007364A" w:rsidRPr="00023620">
          <w:rPr>
            <w:b w:val="0"/>
            <w:bCs w:val="0"/>
            <w:noProof/>
            <w:webHidden/>
            <w:szCs w:val="18"/>
          </w:rPr>
          <w:fldChar w:fldCharType="begin"/>
        </w:r>
        <w:r w:rsidR="0007364A" w:rsidRPr="00023620">
          <w:rPr>
            <w:b w:val="0"/>
            <w:bCs w:val="0"/>
            <w:noProof/>
            <w:webHidden/>
            <w:szCs w:val="18"/>
          </w:rPr>
          <w:instrText xml:space="preserve"> PAGEREF _Toc160626958 \h </w:instrText>
        </w:r>
        <w:r w:rsidR="0007364A" w:rsidRPr="00023620">
          <w:rPr>
            <w:b w:val="0"/>
            <w:bCs w:val="0"/>
            <w:noProof/>
            <w:webHidden/>
            <w:szCs w:val="18"/>
          </w:rPr>
        </w:r>
        <w:r w:rsidR="0007364A" w:rsidRPr="00023620">
          <w:rPr>
            <w:b w:val="0"/>
            <w:bCs w:val="0"/>
            <w:noProof/>
            <w:webHidden/>
            <w:szCs w:val="18"/>
          </w:rPr>
          <w:fldChar w:fldCharType="separate"/>
        </w:r>
        <w:r w:rsidR="000E2A37">
          <w:rPr>
            <w:b w:val="0"/>
            <w:bCs w:val="0"/>
            <w:noProof/>
            <w:webHidden/>
            <w:szCs w:val="18"/>
          </w:rPr>
          <w:t>9</w:t>
        </w:r>
        <w:r w:rsidR="0007364A" w:rsidRPr="00023620">
          <w:rPr>
            <w:b w:val="0"/>
            <w:bCs w:val="0"/>
            <w:noProof/>
            <w:webHidden/>
            <w:szCs w:val="18"/>
          </w:rPr>
          <w:fldChar w:fldCharType="end"/>
        </w:r>
      </w:hyperlink>
    </w:p>
    <w:p w14:paraId="40ADD60E" w14:textId="1AAFB93B" w:rsidR="0007364A" w:rsidRPr="00023620" w:rsidRDefault="00953C51">
      <w:pPr>
        <w:pStyle w:val="Kazalovsebine1"/>
        <w:rPr>
          <w:rFonts w:asciiTheme="minorHAnsi" w:eastAsiaTheme="minorEastAsia" w:hAnsiTheme="minorHAnsi" w:cstheme="minorBidi"/>
          <w:b w:val="0"/>
          <w:bCs w:val="0"/>
          <w:caps w:val="0"/>
          <w:noProof/>
          <w:kern w:val="2"/>
          <w:szCs w:val="18"/>
          <w:lang w:val="sl-SI" w:eastAsia="sl-SI"/>
          <w14:ligatures w14:val="standardContextual"/>
        </w:rPr>
      </w:pPr>
      <w:hyperlink w:anchor="_Toc160626959" w:history="1">
        <w:r w:rsidR="0007364A" w:rsidRPr="00023620">
          <w:rPr>
            <w:rStyle w:val="Hiperpovezava"/>
            <w:b w:val="0"/>
            <w:bCs w:val="0"/>
            <w:caps w:val="0"/>
            <w:noProof/>
            <w:szCs w:val="18"/>
          </w:rPr>
          <w:t>Slika 4: Rumeni lepljivi plošči</w:t>
        </w:r>
        <w:r w:rsidR="0007364A" w:rsidRPr="00023620">
          <w:rPr>
            <w:b w:val="0"/>
            <w:bCs w:val="0"/>
            <w:noProof/>
            <w:webHidden/>
            <w:szCs w:val="18"/>
          </w:rPr>
          <w:tab/>
        </w:r>
        <w:r w:rsidR="0007364A" w:rsidRPr="00023620">
          <w:rPr>
            <w:b w:val="0"/>
            <w:bCs w:val="0"/>
            <w:noProof/>
            <w:webHidden/>
            <w:szCs w:val="18"/>
          </w:rPr>
          <w:fldChar w:fldCharType="begin"/>
        </w:r>
        <w:r w:rsidR="0007364A" w:rsidRPr="00023620">
          <w:rPr>
            <w:b w:val="0"/>
            <w:bCs w:val="0"/>
            <w:noProof/>
            <w:webHidden/>
            <w:szCs w:val="18"/>
          </w:rPr>
          <w:instrText xml:space="preserve"> PAGEREF _Toc160626959 \h </w:instrText>
        </w:r>
        <w:r w:rsidR="0007364A" w:rsidRPr="00023620">
          <w:rPr>
            <w:b w:val="0"/>
            <w:bCs w:val="0"/>
            <w:noProof/>
            <w:webHidden/>
            <w:szCs w:val="18"/>
          </w:rPr>
        </w:r>
        <w:r w:rsidR="0007364A" w:rsidRPr="00023620">
          <w:rPr>
            <w:b w:val="0"/>
            <w:bCs w:val="0"/>
            <w:noProof/>
            <w:webHidden/>
            <w:szCs w:val="18"/>
          </w:rPr>
          <w:fldChar w:fldCharType="separate"/>
        </w:r>
        <w:r w:rsidR="000E2A37">
          <w:rPr>
            <w:b w:val="0"/>
            <w:bCs w:val="0"/>
            <w:noProof/>
            <w:webHidden/>
            <w:szCs w:val="18"/>
          </w:rPr>
          <w:t>19</w:t>
        </w:r>
        <w:r w:rsidR="0007364A" w:rsidRPr="00023620">
          <w:rPr>
            <w:b w:val="0"/>
            <w:bCs w:val="0"/>
            <w:noProof/>
            <w:webHidden/>
            <w:szCs w:val="18"/>
          </w:rPr>
          <w:fldChar w:fldCharType="end"/>
        </w:r>
      </w:hyperlink>
    </w:p>
    <w:p w14:paraId="1BD05DFB" w14:textId="67F9B4AB" w:rsidR="0097752F" w:rsidRPr="00703398" w:rsidRDefault="0007364A" w:rsidP="001F3849">
      <w:pPr>
        <w:spacing w:line="240" w:lineRule="auto"/>
        <w:rPr>
          <w:rFonts w:cs="Arial"/>
          <w:b/>
          <w:sz w:val="18"/>
          <w:szCs w:val="18"/>
          <w:lang w:val="sl-SI"/>
        </w:rPr>
      </w:pPr>
      <w:r w:rsidRPr="00751F3F">
        <w:rPr>
          <w:rFonts w:asciiTheme="minorHAnsi" w:hAnsiTheme="minorHAnsi" w:cstheme="minorHAnsi"/>
          <w:sz w:val="18"/>
          <w:szCs w:val="18"/>
          <w:lang w:val="sl-SI"/>
        </w:rPr>
        <w:fldChar w:fldCharType="end"/>
      </w:r>
      <w:r w:rsidR="0097752F" w:rsidRPr="00703398">
        <w:rPr>
          <w:rFonts w:cs="Arial"/>
          <w:b/>
          <w:sz w:val="18"/>
          <w:szCs w:val="18"/>
          <w:lang w:val="sl-SI"/>
        </w:rPr>
        <w:br w:type="page"/>
      </w:r>
    </w:p>
    <w:p w14:paraId="5EDA07F4" w14:textId="39DAE470" w:rsidR="00793E57" w:rsidRPr="00703398" w:rsidRDefault="00793E57" w:rsidP="00793E57">
      <w:pPr>
        <w:rPr>
          <w:b/>
          <w:szCs w:val="22"/>
          <w:lang w:val="sl-SI"/>
        </w:rPr>
      </w:pPr>
      <w:r w:rsidRPr="00703398">
        <w:rPr>
          <w:b/>
          <w:szCs w:val="22"/>
          <w:lang w:val="sl-SI"/>
        </w:rPr>
        <w:lastRenderedPageBreak/>
        <w:t>OKRAJŠAVE</w:t>
      </w:r>
    </w:p>
    <w:tbl>
      <w:tblPr>
        <w:tblStyle w:val="Tabelamre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6933"/>
      </w:tblGrid>
      <w:tr w:rsidR="00A73826" w:rsidRPr="00703398" w14:paraId="53672167" w14:textId="77777777" w:rsidTr="009D3D58">
        <w:tc>
          <w:tcPr>
            <w:tcW w:w="1555" w:type="dxa"/>
          </w:tcPr>
          <w:p w14:paraId="794E1F6C" w14:textId="77777777" w:rsidR="00A73826" w:rsidRPr="00703398" w:rsidRDefault="00A73826" w:rsidP="00A73826">
            <w:pPr>
              <w:spacing w:line="240" w:lineRule="auto"/>
              <w:rPr>
                <w:szCs w:val="20"/>
                <w:lang w:val="sl-SI"/>
              </w:rPr>
            </w:pPr>
          </w:p>
        </w:tc>
        <w:tc>
          <w:tcPr>
            <w:tcW w:w="6933" w:type="dxa"/>
          </w:tcPr>
          <w:p w14:paraId="451861A7" w14:textId="77777777" w:rsidR="00A73826" w:rsidRPr="00703398" w:rsidRDefault="00A73826" w:rsidP="00A61685">
            <w:pPr>
              <w:ind w:left="-108" w:firstLine="108"/>
              <w:jc w:val="both"/>
              <w:rPr>
                <w:szCs w:val="20"/>
                <w:lang w:val="sl-SI"/>
              </w:rPr>
            </w:pPr>
          </w:p>
        </w:tc>
      </w:tr>
      <w:tr w:rsidR="00A73826" w:rsidRPr="00953C51" w14:paraId="1BE4A9B0" w14:textId="77777777" w:rsidTr="009D3D58">
        <w:tc>
          <w:tcPr>
            <w:tcW w:w="1555" w:type="dxa"/>
          </w:tcPr>
          <w:p w14:paraId="36794F2D" w14:textId="55AFD712" w:rsidR="00A73826" w:rsidRPr="00703398" w:rsidRDefault="00A73826" w:rsidP="00A61685">
            <w:pPr>
              <w:ind w:left="-114"/>
              <w:jc w:val="both"/>
              <w:rPr>
                <w:szCs w:val="20"/>
                <w:lang w:val="sl-SI"/>
              </w:rPr>
            </w:pPr>
            <w:bookmarkStart w:id="4" w:name="_Hlk144733778"/>
            <w:r w:rsidRPr="00703398">
              <w:rPr>
                <w:szCs w:val="20"/>
                <w:lang w:val="sl-SI"/>
              </w:rPr>
              <w:t>EFSA</w:t>
            </w:r>
          </w:p>
        </w:tc>
        <w:tc>
          <w:tcPr>
            <w:tcW w:w="6933" w:type="dxa"/>
          </w:tcPr>
          <w:p w14:paraId="66DF3442" w14:textId="489F8E21" w:rsidR="00A73826" w:rsidRPr="00703398" w:rsidRDefault="00A73826" w:rsidP="00A61685">
            <w:pPr>
              <w:ind w:left="-108" w:firstLine="108"/>
              <w:jc w:val="both"/>
              <w:rPr>
                <w:szCs w:val="20"/>
                <w:lang w:val="sl-SI"/>
              </w:rPr>
            </w:pPr>
            <w:r w:rsidRPr="00703398">
              <w:rPr>
                <w:szCs w:val="20"/>
                <w:lang w:val="sl-SI"/>
              </w:rPr>
              <w:t>Evropska agencija za varnost hrane</w:t>
            </w:r>
          </w:p>
        </w:tc>
      </w:tr>
      <w:bookmarkEnd w:id="4"/>
      <w:tr w:rsidR="00DE51B0" w:rsidRPr="00703398" w14:paraId="09858CD3" w14:textId="77777777" w:rsidTr="009D3D58">
        <w:tc>
          <w:tcPr>
            <w:tcW w:w="1555" w:type="dxa"/>
          </w:tcPr>
          <w:p w14:paraId="5DD9F350" w14:textId="3C5B175A" w:rsidR="00DE51B0" w:rsidRPr="00703398" w:rsidRDefault="00DE51B0" w:rsidP="00A61685">
            <w:pPr>
              <w:ind w:left="-114"/>
              <w:jc w:val="both"/>
              <w:rPr>
                <w:szCs w:val="20"/>
                <w:lang w:val="sl-SI"/>
              </w:rPr>
            </w:pPr>
            <w:r w:rsidRPr="00703398">
              <w:rPr>
                <w:szCs w:val="20"/>
                <w:lang w:val="sl-SI"/>
              </w:rPr>
              <w:t>EPPO</w:t>
            </w:r>
          </w:p>
        </w:tc>
        <w:tc>
          <w:tcPr>
            <w:tcW w:w="6933" w:type="dxa"/>
          </w:tcPr>
          <w:p w14:paraId="0D5824B9" w14:textId="25E8C99F" w:rsidR="00DE51B0" w:rsidRPr="00703398" w:rsidRDefault="00DE51B0" w:rsidP="00A61685">
            <w:pPr>
              <w:ind w:left="-108" w:firstLine="108"/>
              <w:jc w:val="both"/>
              <w:rPr>
                <w:szCs w:val="20"/>
                <w:lang w:val="sl-SI"/>
              </w:rPr>
            </w:pPr>
            <w:r w:rsidRPr="00703398">
              <w:rPr>
                <w:szCs w:val="20"/>
                <w:lang w:val="sl-SI"/>
              </w:rPr>
              <w:t>Evropska organizacija za varstvo rastlin</w:t>
            </w:r>
          </w:p>
        </w:tc>
      </w:tr>
      <w:tr w:rsidR="00DE51B0" w:rsidRPr="00703398" w14:paraId="22A4E48E" w14:textId="77777777" w:rsidTr="009D3D58">
        <w:tc>
          <w:tcPr>
            <w:tcW w:w="1555" w:type="dxa"/>
          </w:tcPr>
          <w:p w14:paraId="61FAC1E9" w14:textId="7A47F2A0" w:rsidR="00DE51B0" w:rsidRPr="00703398" w:rsidRDefault="00DE51B0" w:rsidP="00A61685">
            <w:pPr>
              <w:ind w:left="-114"/>
              <w:jc w:val="both"/>
              <w:rPr>
                <w:szCs w:val="20"/>
                <w:lang w:val="sl-SI"/>
              </w:rPr>
            </w:pPr>
            <w:r w:rsidRPr="00703398">
              <w:rPr>
                <w:szCs w:val="20"/>
                <w:lang w:val="sl-SI"/>
              </w:rPr>
              <w:t>GU UVHVVR</w:t>
            </w:r>
          </w:p>
        </w:tc>
        <w:tc>
          <w:tcPr>
            <w:tcW w:w="6933" w:type="dxa"/>
          </w:tcPr>
          <w:p w14:paraId="6BEDF38A" w14:textId="20FC7129" w:rsidR="00DE51B0" w:rsidRPr="00703398" w:rsidRDefault="00DE51B0" w:rsidP="00A61685">
            <w:pPr>
              <w:ind w:left="-108" w:firstLine="108"/>
              <w:jc w:val="both"/>
              <w:rPr>
                <w:szCs w:val="20"/>
                <w:lang w:val="sl-SI"/>
              </w:rPr>
            </w:pPr>
            <w:r w:rsidRPr="00703398">
              <w:rPr>
                <w:szCs w:val="20"/>
                <w:lang w:val="sl-SI"/>
              </w:rPr>
              <w:t>Glavni urad UVHVVR</w:t>
            </w:r>
          </w:p>
        </w:tc>
      </w:tr>
      <w:tr w:rsidR="00E5711D" w:rsidRPr="00953C51" w14:paraId="3CE0BF08" w14:textId="77777777" w:rsidTr="009D3D58">
        <w:tc>
          <w:tcPr>
            <w:tcW w:w="1555" w:type="dxa"/>
          </w:tcPr>
          <w:p w14:paraId="7F916E92" w14:textId="4CB730AF" w:rsidR="00E5711D" w:rsidRPr="00703398" w:rsidRDefault="00E5711D" w:rsidP="00A61685">
            <w:pPr>
              <w:ind w:left="-114"/>
              <w:jc w:val="both"/>
              <w:rPr>
                <w:szCs w:val="20"/>
                <w:lang w:val="sl-SI"/>
              </w:rPr>
            </w:pPr>
            <w:bookmarkStart w:id="5" w:name="_Hlk137124016"/>
            <w:r w:rsidRPr="00703398">
              <w:rPr>
                <w:szCs w:val="20"/>
                <w:lang w:val="sl-SI"/>
              </w:rPr>
              <w:t>IRSKGLR</w:t>
            </w:r>
          </w:p>
        </w:tc>
        <w:tc>
          <w:tcPr>
            <w:tcW w:w="6933" w:type="dxa"/>
          </w:tcPr>
          <w:p w14:paraId="094BD2C0" w14:textId="2AD37B53" w:rsidR="00E5711D" w:rsidRPr="00703398" w:rsidRDefault="00E5711D" w:rsidP="00A61685">
            <w:pPr>
              <w:ind w:left="-108" w:firstLine="108"/>
              <w:jc w:val="both"/>
              <w:rPr>
                <w:szCs w:val="20"/>
                <w:lang w:val="sl-SI"/>
              </w:rPr>
            </w:pPr>
            <w:r w:rsidRPr="00703398">
              <w:rPr>
                <w:szCs w:val="20"/>
                <w:lang w:val="sl-SI"/>
              </w:rPr>
              <w:t>Inšpektorat RS za kmetijstvo, gozdarstvo, lovstvo in ribištvo</w:t>
            </w:r>
          </w:p>
        </w:tc>
      </w:tr>
      <w:bookmarkEnd w:id="5"/>
      <w:tr w:rsidR="00DE51B0" w:rsidRPr="00953C51" w14:paraId="51DE82DF" w14:textId="77777777" w:rsidTr="009D3D58">
        <w:tc>
          <w:tcPr>
            <w:tcW w:w="1555" w:type="dxa"/>
          </w:tcPr>
          <w:p w14:paraId="19F593FD" w14:textId="77777777" w:rsidR="00DE51B0" w:rsidRPr="00703398" w:rsidRDefault="00DE51B0" w:rsidP="00A61685">
            <w:pPr>
              <w:ind w:left="-114"/>
              <w:jc w:val="both"/>
              <w:rPr>
                <w:szCs w:val="20"/>
                <w:lang w:val="sl-SI"/>
              </w:rPr>
            </w:pPr>
            <w:r w:rsidRPr="00703398">
              <w:rPr>
                <w:szCs w:val="20"/>
                <w:lang w:val="sl-SI"/>
              </w:rPr>
              <w:t>KGZS</w:t>
            </w:r>
          </w:p>
          <w:p w14:paraId="54F01432" w14:textId="3AF41754" w:rsidR="00FB72EB" w:rsidRPr="00FB72EB" w:rsidRDefault="00DE51B0" w:rsidP="00FB72EB">
            <w:pPr>
              <w:ind w:left="-114"/>
              <w:jc w:val="both"/>
              <w:rPr>
                <w:szCs w:val="20"/>
                <w:lang w:val="sl-SI"/>
              </w:rPr>
            </w:pPr>
            <w:r w:rsidRPr="00703398">
              <w:rPr>
                <w:szCs w:val="20"/>
                <w:lang w:val="sl-SI"/>
              </w:rPr>
              <w:t>KIS</w:t>
            </w:r>
          </w:p>
        </w:tc>
        <w:tc>
          <w:tcPr>
            <w:tcW w:w="6933" w:type="dxa"/>
          </w:tcPr>
          <w:p w14:paraId="2EF44C54" w14:textId="77777777" w:rsidR="00DE51B0" w:rsidRPr="00703398" w:rsidRDefault="00DE51B0" w:rsidP="00A61685">
            <w:pPr>
              <w:ind w:left="-108" w:firstLine="108"/>
              <w:jc w:val="both"/>
              <w:rPr>
                <w:szCs w:val="20"/>
                <w:lang w:val="sl-SI"/>
              </w:rPr>
            </w:pPr>
            <w:r w:rsidRPr="00703398">
              <w:rPr>
                <w:szCs w:val="20"/>
                <w:lang w:val="sl-SI"/>
              </w:rPr>
              <w:t>Kmetijsko gozdarska zbornica Slovenije</w:t>
            </w:r>
          </w:p>
          <w:p w14:paraId="19439CAE" w14:textId="412FB27B" w:rsidR="00FB72EB" w:rsidRPr="00703398" w:rsidRDefault="00DE51B0" w:rsidP="00A61685">
            <w:pPr>
              <w:ind w:left="-108" w:firstLine="108"/>
              <w:jc w:val="both"/>
              <w:rPr>
                <w:szCs w:val="20"/>
                <w:lang w:val="sl-SI"/>
              </w:rPr>
            </w:pPr>
            <w:r w:rsidRPr="00703398">
              <w:rPr>
                <w:szCs w:val="20"/>
                <w:lang w:val="sl-SI"/>
              </w:rPr>
              <w:t>Kmetijski inštitut Slovenije</w:t>
            </w:r>
          </w:p>
        </w:tc>
      </w:tr>
      <w:tr w:rsidR="00DE51B0" w:rsidRPr="00953C51" w14:paraId="1ED95B4E" w14:textId="77777777" w:rsidTr="009D3D58">
        <w:tc>
          <w:tcPr>
            <w:tcW w:w="1555" w:type="dxa"/>
          </w:tcPr>
          <w:p w14:paraId="13CDCD3D" w14:textId="7994783A" w:rsidR="00DE51B0" w:rsidRPr="00703398" w:rsidRDefault="00DE51B0" w:rsidP="00A61685">
            <w:pPr>
              <w:ind w:left="-114"/>
              <w:jc w:val="both"/>
              <w:rPr>
                <w:szCs w:val="20"/>
                <w:lang w:val="sl-SI"/>
              </w:rPr>
            </w:pPr>
            <w:r w:rsidRPr="00703398">
              <w:rPr>
                <w:szCs w:val="20"/>
                <w:lang w:val="sl-SI"/>
              </w:rPr>
              <w:t>MKGP</w:t>
            </w:r>
          </w:p>
        </w:tc>
        <w:tc>
          <w:tcPr>
            <w:tcW w:w="6933" w:type="dxa"/>
          </w:tcPr>
          <w:p w14:paraId="59474971" w14:textId="40FAABA6" w:rsidR="00DE51B0" w:rsidRPr="00703398" w:rsidRDefault="00DE51B0" w:rsidP="00A61685">
            <w:pPr>
              <w:ind w:left="-108" w:firstLine="108"/>
              <w:jc w:val="both"/>
              <w:rPr>
                <w:szCs w:val="20"/>
                <w:lang w:val="sl-SI"/>
              </w:rPr>
            </w:pPr>
            <w:r w:rsidRPr="00703398">
              <w:rPr>
                <w:szCs w:val="20"/>
                <w:lang w:val="sl-SI"/>
              </w:rPr>
              <w:t>Ministrstvo za kmetijstvo, gozdarstvo in prehrano</w:t>
            </w:r>
          </w:p>
        </w:tc>
      </w:tr>
      <w:tr w:rsidR="00DE51B0" w:rsidRPr="00703398" w14:paraId="668DF559" w14:textId="77777777" w:rsidTr="009D3D58">
        <w:tc>
          <w:tcPr>
            <w:tcW w:w="1555" w:type="dxa"/>
          </w:tcPr>
          <w:p w14:paraId="13907E5B" w14:textId="3AD9D8F8" w:rsidR="00DE51B0" w:rsidRPr="00703398" w:rsidRDefault="00DE51B0" w:rsidP="00A61685">
            <w:pPr>
              <w:ind w:left="-114"/>
              <w:jc w:val="both"/>
              <w:rPr>
                <w:szCs w:val="20"/>
                <w:lang w:val="sl-SI"/>
              </w:rPr>
            </w:pPr>
            <w:r w:rsidRPr="00703398">
              <w:rPr>
                <w:szCs w:val="20"/>
                <w:lang w:val="sl-SI"/>
              </w:rPr>
              <w:t>Sektor ZRRSM</w:t>
            </w:r>
          </w:p>
        </w:tc>
        <w:tc>
          <w:tcPr>
            <w:tcW w:w="6933" w:type="dxa"/>
          </w:tcPr>
          <w:p w14:paraId="294C1352" w14:textId="187EA673" w:rsidR="00DE51B0" w:rsidRPr="00703398" w:rsidRDefault="00DE51B0" w:rsidP="00A61685">
            <w:pPr>
              <w:ind w:left="-108" w:firstLine="108"/>
              <w:jc w:val="both"/>
              <w:rPr>
                <w:szCs w:val="20"/>
                <w:lang w:val="sl-SI"/>
              </w:rPr>
            </w:pPr>
            <w:r w:rsidRPr="00703398">
              <w:rPr>
                <w:szCs w:val="20"/>
                <w:lang w:val="sl-SI"/>
              </w:rPr>
              <w:t>Sektor za zdravje rastlin in rastlinski semenski material</w:t>
            </w:r>
            <w:r w:rsidRPr="00703398">
              <w:rPr>
                <w:szCs w:val="20"/>
                <w:lang w:val="sl-SI"/>
              </w:rPr>
              <w:tab/>
            </w:r>
          </w:p>
        </w:tc>
      </w:tr>
      <w:tr w:rsidR="00DE51B0" w:rsidRPr="00953C51" w14:paraId="754B3F3B" w14:textId="77777777" w:rsidTr="009D3D58">
        <w:tc>
          <w:tcPr>
            <w:tcW w:w="1555" w:type="dxa"/>
          </w:tcPr>
          <w:p w14:paraId="6F0A38E3" w14:textId="7EAD9E6B" w:rsidR="00DE51B0" w:rsidRPr="00703398" w:rsidRDefault="00DE51B0" w:rsidP="00A61685">
            <w:pPr>
              <w:ind w:left="-114"/>
              <w:jc w:val="both"/>
              <w:rPr>
                <w:szCs w:val="20"/>
                <w:lang w:val="sl-SI"/>
              </w:rPr>
            </w:pPr>
            <w:r w:rsidRPr="00703398">
              <w:rPr>
                <w:szCs w:val="20"/>
                <w:lang w:val="sl-SI"/>
              </w:rPr>
              <w:t>Sektor NVR</w:t>
            </w:r>
          </w:p>
        </w:tc>
        <w:tc>
          <w:tcPr>
            <w:tcW w:w="6933" w:type="dxa"/>
          </w:tcPr>
          <w:p w14:paraId="76354955" w14:textId="470EDE7F" w:rsidR="00DE51B0" w:rsidRPr="00703398" w:rsidRDefault="00DE51B0" w:rsidP="00A61685">
            <w:pPr>
              <w:ind w:left="-108" w:firstLine="108"/>
              <w:jc w:val="both"/>
              <w:rPr>
                <w:szCs w:val="20"/>
                <w:lang w:val="sl-SI"/>
              </w:rPr>
            </w:pPr>
            <w:r w:rsidRPr="00703398">
              <w:rPr>
                <w:szCs w:val="20"/>
                <w:lang w:val="sl-SI"/>
              </w:rPr>
              <w:t>Sektor za nadzor varstva rastlin</w:t>
            </w:r>
          </w:p>
        </w:tc>
      </w:tr>
      <w:tr w:rsidR="00DE51B0" w:rsidRPr="00953C51" w14:paraId="508A5011" w14:textId="77777777" w:rsidTr="009D3D58">
        <w:tc>
          <w:tcPr>
            <w:tcW w:w="1555" w:type="dxa"/>
          </w:tcPr>
          <w:p w14:paraId="62C5B64A" w14:textId="1A5D155D" w:rsidR="00DE51B0" w:rsidRPr="00703398" w:rsidRDefault="00DE51B0" w:rsidP="00A61685">
            <w:pPr>
              <w:ind w:left="-114"/>
              <w:jc w:val="both"/>
              <w:rPr>
                <w:szCs w:val="20"/>
                <w:lang w:val="sl-SI"/>
              </w:rPr>
            </w:pPr>
            <w:r w:rsidRPr="00703398">
              <w:rPr>
                <w:szCs w:val="20"/>
                <w:lang w:val="sl-SI"/>
              </w:rPr>
              <w:t>UVHVVR</w:t>
            </w:r>
          </w:p>
        </w:tc>
        <w:tc>
          <w:tcPr>
            <w:tcW w:w="6933" w:type="dxa"/>
          </w:tcPr>
          <w:p w14:paraId="55EF1876" w14:textId="7E5032B9" w:rsidR="00DE51B0" w:rsidRPr="00703398" w:rsidRDefault="00DE51B0" w:rsidP="00A61685">
            <w:pPr>
              <w:ind w:left="-108" w:firstLine="108"/>
              <w:jc w:val="both"/>
              <w:rPr>
                <w:szCs w:val="20"/>
                <w:lang w:val="sl-SI"/>
              </w:rPr>
            </w:pPr>
            <w:r w:rsidRPr="00703398">
              <w:rPr>
                <w:rFonts w:cs="Arial"/>
                <w:szCs w:val="20"/>
                <w:lang w:val="sl-SI" w:eastAsia="sl-SI"/>
              </w:rPr>
              <w:t>Uprava RS za varno hrano, veterinarstvo in varstvo rastlin</w:t>
            </w:r>
          </w:p>
        </w:tc>
      </w:tr>
    </w:tbl>
    <w:p w14:paraId="0F8B6D0D" w14:textId="77777777" w:rsidR="00793E57" w:rsidRPr="00703398" w:rsidRDefault="00793E57" w:rsidP="00793E57">
      <w:pPr>
        <w:spacing w:line="240" w:lineRule="auto"/>
        <w:rPr>
          <w:b/>
          <w:lang w:val="sl-SI"/>
        </w:rPr>
      </w:pPr>
    </w:p>
    <w:p w14:paraId="2FDCB7AE" w14:textId="77777777" w:rsidR="00007A94" w:rsidRPr="00703398" w:rsidRDefault="00007A94" w:rsidP="00FD3523">
      <w:pPr>
        <w:spacing w:line="240" w:lineRule="auto"/>
        <w:rPr>
          <w:b/>
          <w:lang w:val="sl-SI"/>
        </w:rPr>
      </w:pPr>
    </w:p>
    <w:p w14:paraId="7FBA2B2C" w14:textId="67213834" w:rsidR="00FD3523" w:rsidRPr="00967A52" w:rsidRDefault="00FD3523" w:rsidP="00FD3523">
      <w:pPr>
        <w:spacing w:line="240" w:lineRule="auto"/>
        <w:rPr>
          <w:b/>
          <w:lang w:val="sl-SI"/>
        </w:rPr>
      </w:pPr>
      <w:r w:rsidRPr="00703398">
        <w:rPr>
          <w:b/>
          <w:lang w:val="sl-SI"/>
        </w:rPr>
        <w:t>POJASNILA IZRAZOV</w:t>
      </w:r>
      <w:r w:rsidR="00793E57" w:rsidRPr="00703398">
        <w:rPr>
          <w:lang w:val="sl-SI"/>
        </w:rPr>
        <w:br/>
      </w:r>
    </w:p>
    <w:p w14:paraId="42CE2DCE" w14:textId="01BB403E" w:rsidR="002A79F5" w:rsidRPr="00703398" w:rsidRDefault="002A79F5" w:rsidP="0026354E">
      <w:pPr>
        <w:jc w:val="both"/>
        <w:rPr>
          <w:rFonts w:cs="Arial"/>
          <w:szCs w:val="20"/>
          <w:lang w:val="sl-SI"/>
        </w:rPr>
      </w:pPr>
      <w:bookmarkStart w:id="6" w:name="_Hlk143524793"/>
      <w:r w:rsidRPr="00703398">
        <w:rPr>
          <w:rFonts w:cs="Arial"/>
          <w:b/>
          <w:szCs w:val="20"/>
          <w:lang w:val="sl-SI"/>
        </w:rPr>
        <w:t>Mesto pridelave</w:t>
      </w:r>
      <w:r w:rsidRPr="00703398">
        <w:rPr>
          <w:rFonts w:cs="Arial"/>
          <w:szCs w:val="20"/>
          <w:lang w:val="sl-SI"/>
        </w:rPr>
        <w:t xml:space="preserve"> je katerakoli posest ali skupina zemljišč, ki je posamezna pridelovalna ali kmetijska enota. </w:t>
      </w:r>
    </w:p>
    <w:p w14:paraId="7AC004C9" w14:textId="77777777" w:rsidR="002A79F5" w:rsidRPr="00703398" w:rsidRDefault="002A79F5" w:rsidP="00F479C0">
      <w:pPr>
        <w:ind w:left="284" w:hanging="284"/>
        <w:jc w:val="both"/>
        <w:rPr>
          <w:rFonts w:cs="Arial"/>
          <w:b/>
          <w:szCs w:val="20"/>
          <w:lang w:val="sl-SI"/>
        </w:rPr>
      </w:pPr>
    </w:p>
    <w:p w14:paraId="7D7301A9" w14:textId="3CF7E94F" w:rsidR="002A79F5" w:rsidRDefault="002A79F5" w:rsidP="00F479C0">
      <w:pPr>
        <w:jc w:val="both"/>
        <w:rPr>
          <w:rFonts w:cs="Arial"/>
          <w:szCs w:val="20"/>
          <w:lang w:val="sl-SI"/>
        </w:rPr>
      </w:pPr>
      <w:r w:rsidRPr="00703398">
        <w:rPr>
          <w:rFonts w:cs="Arial"/>
          <w:b/>
          <w:szCs w:val="20"/>
          <w:lang w:val="sl-SI"/>
        </w:rPr>
        <w:t xml:space="preserve">Enota pridelave </w:t>
      </w:r>
      <w:r w:rsidRPr="00703398">
        <w:rPr>
          <w:rFonts w:cs="Arial"/>
          <w:szCs w:val="20"/>
          <w:lang w:val="sl-SI"/>
        </w:rPr>
        <w:t>je določen del mesta pridelave, ki se upravlja kot zaključena enota za fitosanitarne namene (običajno je to GERK</w:t>
      </w:r>
      <w:r w:rsidR="00C92590">
        <w:rPr>
          <w:rFonts w:cs="Arial"/>
          <w:szCs w:val="20"/>
          <w:lang w:val="sl-SI"/>
        </w:rPr>
        <w:t xml:space="preserve"> ali del GERK</w:t>
      </w:r>
      <w:r w:rsidRPr="00703398">
        <w:rPr>
          <w:rFonts w:cs="Arial"/>
          <w:szCs w:val="20"/>
          <w:lang w:val="sl-SI"/>
        </w:rPr>
        <w:t>).</w:t>
      </w:r>
    </w:p>
    <w:p w14:paraId="559F8D4A" w14:textId="77777777" w:rsidR="000E74FE" w:rsidRDefault="000E74FE" w:rsidP="000E74FE">
      <w:pPr>
        <w:pStyle w:val="SlogNart"/>
        <w:rPr>
          <w:b/>
          <w:bCs/>
        </w:rPr>
      </w:pPr>
    </w:p>
    <w:p w14:paraId="02156455" w14:textId="05EC4F01" w:rsidR="000E74FE" w:rsidRPr="00D25760" w:rsidRDefault="000E74FE" w:rsidP="000E74FE">
      <w:pPr>
        <w:pStyle w:val="SlogNart"/>
      </w:pPr>
      <w:bookmarkStart w:id="7" w:name="_Hlk158108846"/>
      <w:r w:rsidRPr="00F22DE6">
        <w:rPr>
          <w:b/>
          <w:bCs/>
        </w:rPr>
        <w:t>Napadena površina</w:t>
      </w:r>
      <w:r w:rsidRPr="00F22DE6">
        <w:t xml:space="preserve"> je površina, ki ni enota pridelave in zajema skladišče, obrat za pakiranje in sortiranje ter predelavo plodov, vrtni center, zbirni center, zasebni vrt ipd. Določena je s parcelno številko in katastrsko občino.</w:t>
      </w:r>
      <w:r>
        <w:t xml:space="preserve"> </w:t>
      </w:r>
    </w:p>
    <w:bookmarkEnd w:id="6"/>
    <w:bookmarkEnd w:id="7"/>
    <w:p w14:paraId="5DE813A3" w14:textId="77777777" w:rsidR="002A79F5" w:rsidRPr="00703398" w:rsidRDefault="002A79F5" w:rsidP="00FD3523">
      <w:pPr>
        <w:spacing w:line="240" w:lineRule="auto"/>
        <w:rPr>
          <w:lang w:val="sl-SI"/>
        </w:rPr>
      </w:pPr>
    </w:p>
    <w:p w14:paraId="09A698BF" w14:textId="77777777" w:rsidR="00FD3523" w:rsidRPr="00703398" w:rsidRDefault="00FD3523" w:rsidP="00FD3523">
      <w:pPr>
        <w:spacing w:line="240" w:lineRule="auto"/>
        <w:jc w:val="both"/>
        <w:rPr>
          <w:rFonts w:cs="Arial"/>
          <w:lang w:val="sl-SI"/>
        </w:rPr>
      </w:pPr>
      <w:r w:rsidRPr="00703398">
        <w:rPr>
          <w:rFonts w:cs="Arial"/>
          <w:b/>
          <w:lang w:val="sl-SI"/>
        </w:rPr>
        <w:t>Izvajalec dejavnosti</w:t>
      </w:r>
      <w:r w:rsidRPr="00703398">
        <w:rPr>
          <w:rFonts w:cs="Arial"/>
          <w:lang w:val="sl-SI"/>
        </w:rPr>
        <w:t xml:space="preserve"> je vsaka </w:t>
      </w:r>
      <w:r w:rsidRPr="00703398">
        <w:rPr>
          <w:rFonts w:cs="Arial"/>
          <w:szCs w:val="20"/>
          <w:lang w:val="sl-SI"/>
        </w:rPr>
        <w:t>fizična ali pravna oseba,</w:t>
      </w:r>
      <w:r w:rsidRPr="00703398">
        <w:rPr>
          <w:rFonts w:cs="Arial"/>
          <w:color w:val="000000"/>
          <w:szCs w:val="20"/>
          <w:lang w:val="sl-SI"/>
        </w:rPr>
        <w:t xml:space="preserve"> za katero velja ena ali več obveznosti na področju ukrepov varstva pred škodljivimi organizmi rastlin.</w:t>
      </w:r>
    </w:p>
    <w:p w14:paraId="573E99D9" w14:textId="77777777" w:rsidR="00FD3523" w:rsidRPr="00703398" w:rsidRDefault="00FD3523" w:rsidP="00FD3523">
      <w:pPr>
        <w:spacing w:before="120" w:line="240" w:lineRule="auto"/>
        <w:jc w:val="both"/>
        <w:rPr>
          <w:rFonts w:cs="Arial"/>
          <w:szCs w:val="20"/>
          <w:lang w:val="sl-SI" w:eastAsia="sl-SI"/>
        </w:rPr>
      </w:pPr>
      <w:r w:rsidRPr="00703398">
        <w:rPr>
          <w:rFonts w:cs="Arial"/>
          <w:color w:val="000000"/>
          <w:szCs w:val="20"/>
          <w:lang w:val="sl-SI" w:eastAsia="sl-SI"/>
        </w:rPr>
        <w:t xml:space="preserve">To je lahko izvajalec poslovne dejavnosti ali </w:t>
      </w:r>
      <w:r w:rsidRPr="00703398">
        <w:rPr>
          <w:rFonts w:cs="Arial"/>
          <w:szCs w:val="20"/>
          <w:lang w:val="sl-SI" w:eastAsia="sl-SI"/>
        </w:rPr>
        <w:t>končni uporabnik.</w:t>
      </w:r>
    </w:p>
    <w:p w14:paraId="17A0F818" w14:textId="77777777" w:rsidR="00FD3523" w:rsidRPr="00703398" w:rsidRDefault="00FD3523" w:rsidP="00FD3523">
      <w:pPr>
        <w:jc w:val="both"/>
        <w:rPr>
          <w:b/>
          <w:szCs w:val="20"/>
          <w:lang w:val="sl-SI"/>
        </w:rPr>
      </w:pPr>
    </w:p>
    <w:p w14:paraId="155A7787" w14:textId="77777777" w:rsidR="00FD3523" w:rsidRPr="00703398" w:rsidRDefault="00FD3523" w:rsidP="00FD3523">
      <w:pPr>
        <w:jc w:val="both"/>
        <w:rPr>
          <w:rFonts w:cs="Arial"/>
          <w:lang w:val="sl-SI"/>
        </w:rPr>
      </w:pPr>
      <w:r w:rsidRPr="00703398">
        <w:rPr>
          <w:rFonts w:cs="Arial"/>
          <w:b/>
          <w:lang w:val="sl-SI"/>
        </w:rPr>
        <w:t>Izvajalec poslovne dejavnosti</w:t>
      </w:r>
      <w:r w:rsidRPr="00703398">
        <w:rPr>
          <w:rFonts w:cs="Arial"/>
          <w:lang w:val="sl-SI"/>
        </w:rPr>
        <w:t xml:space="preserve"> je vsaka oseba javnega ali zasebnega prava, ki je poslovno vključena v eno ali več naslednjih dejavnosti v zvezi z rastlinami, rastlinskimi proizvodi in drugimi predmeti, ter pravno odgovorna zanje:</w:t>
      </w:r>
    </w:p>
    <w:p w14:paraId="4AA84278" w14:textId="77777777" w:rsidR="00FD3523" w:rsidRPr="00703398" w:rsidRDefault="00FD3523" w:rsidP="00FD3523">
      <w:pPr>
        <w:jc w:val="both"/>
        <w:rPr>
          <w:rFonts w:cs="Arial"/>
          <w:lang w:val="sl-SI"/>
        </w:rPr>
      </w:pPr>
      <w:r w:rsidRPr="00703398">
        <w:rPr>
          <w:rFonts w:cs="Arial"/>
          <w:lang w:val="sl-SI"/>
        </w:rPr>
        <w:tab/>
        <w:t>(a)</w:t>
      </w:r>
      <w:r w:rsidRPr="00703398">
        <w:rPr>
          <w:rFonts w:cs="Arial"/>
          <w:lang w:val="sl-SI"/>
        </w:rPr>
        <w:tab/>
        <w:t>saditev;</w:t>
      </w:r>
    </w:p>
    <w:p w14:paraId="340AD9EC" w14:textId="77777777" w:rsidR="00FD3523" w:rsidRPr="00703398" w:rsidRDefault="00FD3523" w:rsidP="00FD3523">
      <w:pPr>
        <w:jc w:val="both"/>
        <w:rPr>
          <w:rFonts w:cs="Arial"/>
          <w:lang w:val="sl-SI"/>
        </w:rPr>
      </w:pPr>
      <w:r w:rsidRPr="00703398">
        <w:rPr>
          <w:rFonts w:cs="Arial"/>
          <w:lang w:val="sl-SI"/>
        </w:rPr>
        <w:tab/>
        <w:t>(b)</w:t>
      </w:r>
      <w:r w:rsidRPr="00703398">
        <w:rPr>
          <w:rFonts w:cs="Arial"/>
          <w:lang w:val="sl-SI"/>
        </w:rPr>
        <w:tab/>
        <w:t>žlahtnjenje;</w:t>
      </w:r>
    </w:p>
    <w:p w14:paraId="1F5714E5" w14:textId="77777777" w:rsidR="00FD3523" w:rsidRPr="00703398" w:rsidRDefault="00FD3523" w:rsidP="00FD3523">
      <w:pPr>
        <w:jc w:val="both"/>
        <w:rPr>
          <w:rFonts w:cs="Arial"/>
          <w:lang w:val="sl-SI"/>
        </w:rPr>
      </w:pPr>
      <w:r w:rsidRPr="00703398">
        <w:rPr>
          <w:rFonts w:cs="Arial"/>
          <w:lang w:val="sl-SI"/>
        </w:rPr>
        <w:tab/>
        <w:t>(c)</w:t>
      </w:r>
      <w:r w:rsidRPr="00703398">
        <w:rPr>
          <w:rFonts w:cs="Arial"/>
          <w:lang w:val="sl-SI"/>
        </w:rPr>
        <w:tab/>
        <w:t>pridelavo, vključno z gojenjem, razmnoževanjem in ohranjanjem;</w:t>
      </w:r>
    </w:p>
    <w:p w14:paraId="6AC946B7" w14:textId="77777777" w:rsidR="00FD3523" w:rsidRPr="00703398" w:rsidRDefault="00FD3523" w:rsidP="00FD3523">
      <w:pPr>
        <w:jc w:val="both"/>
        <w:rPr>
          <w:rFonts w:cs="Arial"/>
          <w:lang w:val="sl-SI"/>
        </w:rPr>
      </w:pPr>
      <w:r w:rsidRPr="00703398">
        <w:rPr>
          <w:rFonts w:cs="Arial"/>
          <w:lang w:val="sl-SI"/>
        </w:rPr>
        <w:tab/>
        <w:t>(d)</w:t>
      </w:r>
      <w:r w:rsidRPr="00703398">
        <w:rPr>
          <w:rFonts w:cs="Arial"/>
          <w:lang w:val="sl-SI"/>
        </w:rPr>
        <w:tab/>
        <w:t>vnos na ozemlje Unije ter premik po njem in z njega;</w:t>
      </w:r>
    </w:p>
    <w:p w14:paraId="46AADD28" w14:textId="77777777" w:rsidR="00FD3523" w:rsidRPr="00703398" w:rsidRDefault="00FD3523" w:rsidP="00FD3523">
      <w:pPr>
        <w:jc w:val="both"/>
        <w:rPr>
          <w:rFonts w:cs="Arial"/>
          <w:lang w:val="sl-SI"/>
        </w:rPr>
      </w:pPr>
      <w:r w:rsidRPr="00703398">
        <w:rPr>
          <w:rFonts w:cs="Arial"/>
          <w:lang w:val="sl-SI"/>
        </w:rPr>
        <w:tab/>
        <w:t>(e)</w:t>
      </w:r>
      <w:r w:rsidRPr="00703398">
        <w:rPr>
          <w:rFonts w:cs="Arial"/>
          <w:lang w:val="sl-SI"/>
        </w:rPr>
        <w:tab/>
        <w:t>dostopnost na trgu;</w:t>
      </w:r>
    </w:p>
    <w:p w14:paraId="23F318FB" w14:textId="77777777" w:rsidR="00FD3523" w:rsidRPr="00703398" w:rsidRDefault="00FD3523" w:rsidP="00FD3523">
      <w:pPr>
        <w:spacing w:line="240" w:lineRule="auto"/>
        <w:jc w:val="both"/>
        <w:rPr>
          <w:rFonts w:cs="Arial"/>
          <w:lang w:val="sl-SI"/>
        </w:rPr>
      </w:pPr>
      <w:r w:rsidRPr="00703398">
        <w:rPr>
          <w:rFonts w:cs="Arial"/>
          <w:lang w:val="sl-SI"/>
        </w:rPr>
        <w:tab/>
        <w:t>(f)</w:t>
      </w:r>
      <w:r w:rsidRPr="00703398">
        <w:rPr>
          <w:rFonts w:cs="Arial"/>
          <w:lang w:val="sl-SI"/>
        </w:rPr>
        <w:tab/>
        <w:t xml:space="preserve">skladiščenje, zbiranje, odpremo in predelavo.  </w:t>
      </w:r>
    </w:p>
    <w:p w14:paraId="401219AB" w14:textId="77777777" w:rsidR="00FD3523" w:rsidRPr="00703398" w:rsidRDefault="00FD3523" w:rsidP="00FD3523">
      <w:pPr>
        <w:spacing w:line="240" w:lineRule="auto"/>
        <w:jc w:val="both"/>
        <w:rPr>
          <w:rFonts w:cs="Arial"/>
          <w:lang w:val="sl-SI"/>
        </w:rPr>
      </w:pPr>
    </w:p>
    <w:p w14:paraId="116F8FB6" w14:textId="77777777" w:rsidR="00FD3523" w:rsidRPr="00703398" w:rsidRDefault="00FD3523" w:rsidP="00FD3523">
      <w:pPr>
        <w:spacing w:line="240" w:lineRule="auto"/>
        <w:jc w:val="both"/>
        <w:rPr>
          <w:rFonts w:cs="Arial"/>
          <w:lang w:val="sl-SI"/>
        </w:rPr>
      </w:pPr>
      <w:r w:rsidRPr="00703398">
        <w:rPr>
          <w:rFonts w:cs="Arial"/>
          <w:b/>
          <w:lang w:val="sl-SI"/>
        </w:rPr>
        <w:t>Končni uporabnik</w:t>
      </w:r>
      <w:r w:rsidRPr="00703398">
        <w:rPr>
          <w:rFonts w:cs="Arial"/>
          <w:lang w:val="sl-SI"/>
        </w:rPr>
        <w:t xml:space="preserve"> pomeni vsako osebo, ki rastline ali rastlinske proizvode pridobi za osebno uporabo v namene, ki niso del njene poslovne ali poklicne dejavnosti. </w:t>
      </w:r>
    </w:p>
    <w:p w14:paraId="04E50169" w14:textId="0A2FE6AE" w:rsidR="00793E57" w:rsidRPr="00703398" w:rsidRDefault="00793E57">
      <w:pPr>
        <w:spacing w:line="240" w:lineRule="auto"/>
        <w:rPr>
          <w:lang w:val="sl-SI"/>
        </w:rPr>
      </w:pPr>
      <w:r w:rsidRPr="00703398">
        <w:rPr>
          <w:lang w:val="sl-SI"/>
        </w:rPr>
        <w:br w:type="page"/>
      </w:r>
    </w:p>
    <w:p w14:paraId="6073CF04" w14:textId="3C3A284E" w:rsidR="00793E57" w:rsidRPr="00703398" w:rsidRDefault="00793E57" w:rsidP="00E37346">
      <w:pPr>
        <w:pStyle w:val="Naslov1"/>
        <w:numPr>
          <w:ilvl w:val="0"/>
          <w:numId w:val="14"/>
        </w:numPr>
      </w:pPr>
      <w:bookmarkStart w:id="8" w:name="_Toc136864287"/>
      <w:bookmarkStart w:id="9" w:name="_Toc160786227"/>
      <w:bookmarkStart w:id="10" w:name="_Toc116646787"/>
      <w:r w:rsidRPr="00703398">
        <w:lastRenderedPageBreak/>
        <w:t>PRAVNA PODLAGA</w:t>
      </w:r>
      <w:bookmarkEnd w:id="8"/>
      <w:bookmarkEnd w:id="9"/>
      <w:r w:rsidRPr="00703398">
        <w:t xml:space="preserve"> </w:t>
      </w:r>
      <w:bookmarkEnd w:id="10"/>
    </w:p>
    <w:p w14:paraId="789E4750" w14:textId="7FA36D71" w:rsidR="00FD3523" w:rsidRPr="00703398" w:rsidRDefault="00FD3523" w:rsidP="00FD3523">
      <w:pPr>
        <w:jc w:val="both"/>
        <w:rPr>
          <w:lang w:val="sl-SI"/>
        </w:rPr>
      </w:pPr>
      <w:r w:rsidRPr="00703398">
        <w:rPr>
          <w:lang w:val="sl-SI"/>
        </w:rPr>
        <w:t xml:space="preserve">Načrt izrednih ukrepov </w:t>
      </w:r>
      <w:r w:rsidR="00966F3C" w:rsidRPr="00703398">
        <w:rPr>
          <w:lang w:val="sl-SI"/>
        </w:rPr>
        <w:t>odobri</w:t>
      </w:r>
      <w:r w:rsidRPr="00703398">
        <w:rPr>
          <w:lang w:val="sl-SI"/>
        </w:rPr>
        <w:t xml:space="preserve"> minist</w:t>
      </w:r>
      <w:r w:rsidR="00343DBF">
        <w:rPr>
          <w:lang w:val="sl-SI"/>
        </w:rPr>
        <w:t>e</w:t>
      </w:r>
      <w:r w:rsidRPr="00703398">
        <w:rPr>
          <w:lang w:val="sl-SI"/>
        </w:rPr>
        <w:t>r, pristoj</w:t>
      </w:r>
      <w:r w:rsidR="00343DBF">
        <w:rPr>
          <w:lang w:val="sl-SI"/>
        </w:rPr>
        <w:t>e</w:t>
      </w:r>
      <w:r w:rsidRPr="00703398">
        <w:rPr>
          <w:lang w:val="sl-SI"/>
        </w:rPr>
        <w:t>n za varstvo rastlin</w:t>
      </w:r>
      <w:r w:rsidR="00F65A0E" w:rsidRPr="00703398">
        <w:rPr>
          <w:lang w:val="sl-SI"/>
        </w:rPr>
        <w:t>,</w:t>
      </w:r>
      <w:r w:rsidRPr="00703398">
        <w:rPr>
          <w:lang w:val="sl-SI"/>
        </w:rPr>
        <w:t xml:space="preserve"> na podlagi 8. člena Uredbe o izvajanju uredb (EU) o ukrepih varstva pred škodljivimi organizmi rastlin (Uradni list RS, št. 78/19</w:t>
      </w:r>
      <w:r w:rsidR="002C6BDA" w:rsidRPr="00703398">
        <w:rPr>
          <w:lang w:val="sl-SI"/>
        </w:rPr>
        <w:t xml:space="preserve"> </w:t>
      </w:r>
      <w:r w:rsidR="00F300DC" w:rsidRPr="00703398">
        <w:rPr>
          <w:lang w:val="sl-SI"/>
        </w:rPr>
        <w:t>in 69/23</w:t>
      </w:r>
      <w:r w:rsidRPr="00703398">
        <w:rPr>
          <w:lang w:val="sl-SI"/>
        </w:rPr>
        <w:t>).</w:t>
      </w:r>
    </w:p>
    <w:p w14:paraId="6B22C68A" w14:textId="77777777" w:rsidR="00FD3523" w:rsidRPr="00703398" w:rsidRDefault="00FD3523" w:rsidP="00FD3523">
      <w:pPr>
        <w:rPr>
          <w:lang w:val="sl-SI"/>
        </w:rPr>
      </w:pPr>
    </w:p>
    <w:p w14:paraId="30278D5A" w14:textId="77777777" w:rsidR="00FD3523" w:rsidRPr="00703398" w:rsidRDefault="00FD3523" w:rsidP="00FD3523">
      <w:pPr>
        <w:rPr>
          <w:lang w:val="sl-SI"/>
        </w:rPr>
      </w:pPr>
      <w:r w:rsidRPr="00703398">
        <w:rPr>
          <w:lang w:val="sl-SI"/>
        </w:rPr>
        <w:t>Vsebina načrta izrednih ukrepov je pripravljena na podlagi:</w:t>
      </w:r>
    </w:p>
    <w:p w14:paraId="78667ADA" w14:textId="77777777" w:rsidR="00FD3523" w:rsidRPr="00703398" w:rsidRDefault="00FD3523" w:rsidP="00FD3523">
      <w:pPr>
        <w:rPr>
          <w:lang w:val="sl-SI"/>
        </w:rPr>
      </w:pPr>
    </w:p>
    <w:p w14:paraId="0E83F023" w14:textId="77777777" w:rsidR="00FD3523" w:rsidRPr="00703398" w:rsidRDefault="00FD3523" w:rsidP="00020E3D">
      <w:pPr>
        <w:numPr>
          <w:ilvl w:val="0"/>
          <w:numId w:val="4"/>
        </w:numPr>
        <w:spacing w:line="276" w:lineRule="auto"/>
        <w:ind w:left="426" w:hanging="426"/>
        <w:jc w:val="both"/>
        <w:rPr>
          <w:rFonts w:cs="Arial"/>
          <w:szCs w:val="20"/>
          <w:lang w:val="sl-SI"/>
        </w:rPr>
      </w:pPr>
      <w:r w:rsidRPr="00703398">
        <w:rPr>
          <w:b/>
          <w:szCs w:val="20"/>
          <w:lang w:val="sl-SI"/>
        </w:rPr>
        <w:t>Uredbe (EU) 2016/2031</w:t>
      </w:r>
      <w:r w:rsidRPr="00703398">
        <w:rPr>
          <w:szCs w:val="20"/>
          <w:lang w:val="sl-SI"/>
        </w:rPr>
        <w:t xml:space="preserve"> Evropskega parlamenta in Sveta z dne 26. oktobra 2016 o ukrepih varstva pred škodljivimi organizmi rastlin, spremembi uredb (EU) št. 228/2013, (EU) št. </w:t>
      </w:r>
      <w:r w:rsidRPr="00703398">
        <w:rPr>
          <w:rFonts w:cs="Arial"/>
          <w:szCs w:val="20"/>
          <w:lang w:val="sl-SI"/>
        </w:rPr>
        <w:t>652/2014 in (EU) št. 1143/2014 Evropskega parlamenta in Sveta ter razveljavitvi direktiv Sveta 69/464/EGS, 74/647/EGS, 93/85/EGS, 98/57/ES, 2000/29/ES, 2006/91/ES in 2007/33/ES, ki v 25. členu določa, da mora vsaka država članica pripraviti načrt izrednih ukrepov za vsak prednostni škodljivi organizem, ki je sposoben vnosa na njeno ozemlje ali njegov del in se lahko ustali na njem;</w:t>
      </w:r>
    </w:p>
    <w:p w14:paraId="76A03AC4" w14:textId="6A7F0197" w:rsidR="00FD3523" w:rsidRPr="00703398" w:rsidRDefault="00FD3523" w:rsidP="00020E3D">
      <w:pPr>
        <w:pStyle w:val="Alineazaodstavkom"/>
        <w:numPr>
          <w:ilvl w:val="0"/>
          <w:numId w:val="4"/>
        </w:numPr>
        <w:spacing w:line="276" w:lineRule="auto"/>
        <w:ind w:left="426" w:hanging="426"/>
        <w:rPr>
          <w:rFonts w:ascii="Arial" w:hAnsi="Arial" w:cs="Arial"/>
          <w:color w:val="000000"/>
          <w:sz w:val="20"/>
          <w:szCs w:val="20"/>
        </w:rPr>
      </w:pPr>
      <w:r w:rsidRPr="00703398">
        <w:rPr>
          <w:rFonts w:ascii="Arial" w:hAnsi="Arial" w:cs="Arial"/>
          <w:b/>
          <w:color w:val="000000"/>
          <w:sz w:val="20"/>
          <w:szCs w:val="20"/>
        </w:rPr>
        <w:t>Uredbe o izvajanju uredb (EU)</w:t>
      </w:r>
      <w:r w:rsidRPr="00703398">
        <w:rPr>
          <w:rFonts w:ascii="Arial" w:hAnsi="Arial" w:cs="Arial"/>
          <w:color w:val="000000"/>
          <w:sz w:val="20"/>
          <w:szCs w:val="20"/>
        </w:rPr>
        <w:t xml:space="preserve"> o ukrepih varstva pred škodljivimi organizmi rastlin (Uradni list RS, št. 78/19</w:t>
      </w:r>
      <w:r w:rsidR="002C6BDA" w:rsidRPr="00703398">
        <w:rPr>
          <w:rFonts w:ascii="Arial" w:hAnsi="Arial" w:cs="Arial"/>
          <w:color w:val="000000"/>
          <w:sz w:val="20"/>
          <w:szCs w:val="20"/>
        </w:rPr>
        <w:t xml:space="preserve"> </w:t>
      </w:r>
      <w:r w:rsidR="00F300DC" w:rsidRPr="00703398">
        <w:rPr>
          <w:rFonts w:ascii="Arial" w:hAnsi="Arial" w:cs="Arial"/>
          <w:color w:val="000000"/>
          <w:sz w:val="20"/>
          <w:szCs w:val="20"/>
        </w:rPr>
        <w:t>in 69/23</w:t>
      </w:r>
      <w:r w:rsidRPr="00703398">
        <w:rPr>
          <w:rFonts w:ascii="Arial" w:hAnsi="Arial" w:cs="Arial"/>
          <w:color w:val="000000"/>
          <w:sz w:val="20"/>
          <w:szCs w:val="20"/>
        </w:rPr>
        <w:t>) (v nadaljnjem besedilu: Uredba);</w:t>
      </w:r>
    </w:p>
    <w:p w14:paraId="7BFB590D" w14:textId="77777777" w:rsidR="00FD3523" w:rsidRPr="00703398" w:rsidRDefault="00FD3523" w:rsidP="00020E3D">
      <w:pPr>
        <w:pStyle w:val="Alineazaodstavkom"/>
        <w:numPr>
          <w:ilvl w:val="0"/>
          <w:numId w:val="4"/>
        </w:numPr>
        <w:spacing w:line="276" w:lineRule="auto"/>
        <w:ind w:left="426" w:hanging="426"/>
        <w:rPr>
          <w:rFonts w:ascii="Arial" w:hAnsi="Arial" w:cs="Arial"/>
          <w:color w:val="000000"/>
          <w:sz w:val="20"/>
          <w:szCs w:val="20"/>
        </w:rPr>
      </w:pPr>
      <w:r w:rsidRPr="00703398">
        <w:rPr>
          <w:rFonts w:ascii="Arial" w:hAnsi="Arial" w:cs="Arial"/>
          <w:b/>
          <w:color w:val="000000"/>
          <w:sz w:val="20"/>
          <w:szCs w:val="20"/>
        </w:rPr>
        <w:t>Izvedbene uredbe Komisije (EU) 2019/2072</w:t>
      </w:r>
      <w:r w:rsidRPr="00703398">
        <w:rPr>
          <w:rFonts w:ascii="Arial" w:hAnsi="Arial" w:cs="Arial"/>
          <w:color w:val="000000"/>
          <w:sz w:val="20"/>
          <w:szCs w:val="20"/>
        </w:rPr>
        <w:t xml:space="preserve"> z dne 28. novembra 2019 o določitvi enotnih pogojev za izvajanje uredbe (EU) 2016/2031 Evropskega parlamenta in Sveta, kar zadeva ukrepe varstva pred škodljivimi organizmi rastlin, ter razveljavitvi Uredbe Komisije (ES) št. 690/2008 in spremembi Izvedbene uredbe Komisije (EU) 2018/2019 s spremembami (v nadaljnjem besedilu: Izvedbena uredba (EU) 2019/2072);</w:t>
      </w:r>
    </w:p>
    <w:p w14:paraId="32311712" w14:textId="25BD4B62" w:rsidR="00FD3523" w:rsidRPr="00703398" w:rsidRDefault="00FD3523" w:rsidP="00020E3D">
      <w:pPr>
        <w:pStyle w:val="Alineazaodstavkom"/>
        <w:numPr>
          <w:ilvl w:val="0"/>
          <w:numId w:val="4"/>
        </w:numPr>
        <w:spacing w:line="276" w:lineRule="auto"/>
        <w:ind w:left="426" w:hanging="426"/>
        <w:rPr>
          <w:rFonts w:ascii="Arial" w:hAnsi="Arial" w:cs="Arial"/>
          <w:color w:val="000000"/>
          <w:sz w:val="20"/>
          <w:szCs w:val="20"/>
        </w:rPr>
      </w:pPr>
      <w:r w:rsidRPr="00703398">
        <w:rPr>
          <w:rFonts w:ascii="Arial" w:hAnsi="Arial" w:cs="Arial"/>
          <w:b/>
          <w:color w:val="000000"/>
          <w:sz w:val="20"/>
          <w:szCs w:val="20"/>
        </w:rPr>
        <w:t>Delegirane uredb</w:t>
      </w:r>
      <w:r w:rsidR="00E97F75" w:rsidRPr="00703398">
        <w:rPr>
          <w:rFonts w:ascii="Arial" w:hAnsi="Arial" w:cs="Arial"/>
          <w:b/>
          <w:color w:val="000000"/>
          <w:sz w:val="20"/>
          <w:szCs w:val="20"/>
        </w:rPr>
        <w:t>e</w:t>
      </w:r>
      <w:r w:rsidRPr="00703398">
        <w:rPr>
          <w:rFonts w:ascii="Arial" w:hAnsi="Arial" w:cs="Arial"/>
          <w:b/>
          <w:color w:val="000000"/>
          <w:sz w:val="20"/>
          <w:szCs w:val="20"/>
        </w:rPr>
        <w:t xml:space="preserve"> Komisije (EU) 2019/1702</w:t>
      </w:r>
      <w:r w:rsidRPr="00703398">
        <w:rPr>
          <w:rFonts w:ascii="Arial" w:hAnsi="Arial" w:cs="Arial"/>
          <w:color w:val="000000"/>
          <w:sz w:val="20"/>
          <w:szCs w:val="20"/>
        </w:rPr>
        <w:t xml:space="preserve"> z dne 1. avgusta 2019 o dopolnitvi Uredbe (EU) 2016/2031 Evropskega parlamenta in Sveta z vzpostavitvijo seznama prednostnih škodljivih organizmov</w:t>
      </w:r>
      <w:r w:rsidR="002A1BF0" w:rsidRPr="00703398">
        <w:rPr>
          <w:rFonts w:ascii="Arial" w:hAnsi="Arial" w:cs="Arial"/>
          <w:color w:val="000000"/>
          <w:sz w:val="20"/>
          <w:szCs w:val="20"/>
        </w:rPr>
        <w:t>.</w:t>
      </w:r>
    </w:p>
    <w:p w14:paraId="15AD4151" w14:textId="5A502A6B" w:rsidR="00793E57" w:rsidRPr="00703398" w:rsidRDefault="00793E57" w:rsidP="00E37346">
      <w:pPr>
        <w:pStyle w:val="Naslov1"/>
      </w:pPr>
      <w:bookmarkStart w:id="11" w:name="_Toc116646788"/>
      <w:bookmarkStart w:id="12" w:name="_Toc136864288"/>
      <w:bookmarkStart w:id="13" w:name="_Toc160786228"/>
      <w:r w:rsidRPr="00703398">
        <w:t xml:space="preserve">OSNOVNE INFORMACIJE O </w:t>
      </w:r>
      <w:bookmarkEnd w:id="11"/>
      <w:r w:rsidR="00FD3523" w:rsidRPr="00703398">
        <w:t xml:space="preserve">VRSTI </w:t>
      </w:r>
      <w:bookmarkEnd w:id="12"/>
      <w:r w:rsidR="00894947">
        <w:rPr>
          <w:rFonts w:cs="Arial"/>
          <w:i/>
          <w:color w:val="000000"/>
          <w:szCs w:val="20"/>
        </w:rPr>
        <w:t>A</w:t>
      </w:r>
      <w:r w:rsidR="00C92590">
        <w:rPr>
          <w:rFonts w:cs="Arial"/>
          <w:i/>
          <w:color w:val="000000"/>
          <w:szCs w:val="20"/>
        </w:rPr>
        <w:t>nthonomus</w:t>
      </w:r>
      <w:r w:rsidR="00894947">
        <w:rPr>
          <w:rFonts w:cs="Arial"/>
          <w:i/>
          <w:color w:val="000000"/>
          <w:szCs w:val="20"/>
        </w:rPr>
        <w:t xml:space="preserve"> eugenii</w:t>
      </w:r>
      <w:bookmarkEnd w:id="13"/>
    </w:p>
    <w:p w14:paraId="32AF8536" w14:textId="4519A90C" w:rsidR="00793E57" w:rsidRPr="00703398" w:rsidRDefault="00793E57" w:rsidP="00D7663D">
      <w:pPr>
        <w:pStyle w:val="Naslov2"/>
        <w:rPr>
          <w:lang w:val="sl-SI"/>
        </w:rPr>
      </w:pPr>
      <w:bookmarkStart w:id="14" w:name="_Toc116646789"/>
      <w:bookmarkStart w:id="15" w:name="_Toc136864289"/>
      <w:bookmarkStart w:id="16" w:name="_Toc160786229"/>
      <w:r w:rsidRPr="00703398">
        <w:rPr>
          <w:lang w:val="sl-SI"/>
        </w:rPr>
        <w:t xml:space="preserve">Status </w:t>
      </w:r>
      <w:bookmarkEnd w:id="14"/>
      <w:r w:rsidR="00FD3523" w:rsidRPr="00703398">
        <w:rPr>
          <w:lang w:val="sl-SI"/>
        </w:rPr>
        <w:t>vrste</w:t>
      </w:r>
      <w:bookmarkEnd w:id="15"/>
      <w:bookmarkEnd w:id="16"/>
      <w:r w:rsidR="00FD3523" w:rsidRPr="00703398">
        <w:rPr>
          <w:lang w:val="sl-SI"/>
        </w:rPr>
        <w:t xml:space="preserve"> </w:t>
      </w:r>
    </w:p>
    <w:p w14:paraId="2BEF467D" w14:textId="3F15F699" w:rsidR="00FD3523" w:rsidRPr="00703398" w:rsidRDefault="00FD3523" w:rsidP="00015EAA">
      <w:pPr>
        <w:pStyle w:val="SlogNart"/>
      </w:pPr>
      <w:r w:rsidRPr="00703398">
        <w:t>Vrsta</w:t>
      </w:r>
      <w:r w:rsidRPr="00703398">
        <w:rPr>
          <w:i/>
        </w:rPr>
        <w:t xml:space="preserve"> </w:t>
      </w:r>
      <w:r w:rsidR="00894947" w:rsidRPr="00894947">
        <w:rPr>
          <w:i/>
        </w:rPr>
        <w:t xml:space="preserve">A. eugenii </w:t>
      </w:r>
      <w:r w:rsidR="00F65A0E" w:rsidRPr="00703398">
        <w:t>v skladu z</w:t>
      </w:r>
      <w:r w:rsidRPr="00703398">
        <w:t xml:space="preserve"> evropsk</w:t>
      </w:r>
      <w:r w:rsidR="00F65A0E" w:rsidRPr="00703398">
        <w:t>o</w:t>
      </w:r>
      <w:r w:rsidRPr="00703398">
        <w:t xml:space="preserve"> zakonodaj</w:t>
      </w:r>
      <w:r w:rsidR="00F65A0E" w:rsidRPr="00703398">
        <w:t>o</w:t>
      </w:r>
      <w:r w:rsidRPr="00703398">
        <w:t xml:space="preserve"> s področja </w:t>
      </w:r>
      <w:r w:rsidR="005436A2" w:rsidRPr="00703398">
        <w:t xml:space="preserve">zdravja </w:t>
      </w:r>
      <w:r w:rsidRPr="00703398">
        <w:t xml:space="preserve">rastlin (Uredba (EU) 2016/2031) spada med karantenske škodljive organizme za Unijo. </w:t>
      </w:r>
    </w:p>
    <w:p w14:paraId="156FF5C4" w14:textId="02190A5D" w:rsidR="00FD3523" w:rsidRPr="00703398" w:rsidRDefault="00FD3523" w:rsidP="00015EAA">
      <w:pPr>
        <w:pStyle w:val="SlogNart"/>
      </w:pPr>
      <w:r w:rsidRPr="00703398">
        <w:t xml:space="preserve">Vrsta je uvrščena v Prilogo II, del </w:t>
      </w:r>
      <w:r w:rsidR="005D68A6" w:rsidRPr="00703398">
        <w:t>A</w:t>
      </w:r>
      <w:r w:rsidRPr="00703398">
        <w:t xml:space="preserve"> Izvedbene uredbe Komisije (EU) 2019/2072</w:t>
      </w:r>
      <w:r w:rsidR="00645DED">
        <w:t>.</w:t>
      </w:r>
    </w:p>
    <w:p w14:paraId="639E5693" w14:textId="1BC912BF" w:rsidR="00974CF1" w:rsidRPr="00703398" w:rsidRDefault="00FD3523" w:rsidP="00015EAA">
      <w:pPr>
        <w:pStyle w:val="SlogNart"/>
        <w:rPr>
          <w:i/>
        </w:rPr>
      </w:pPr>
      <w:r w:rsidRPr="00703398">
        <w:t xml:space="preserve">Z Delegirano uredbo Komisije (EU) 2019/1702 je </w:t>
      </w:r>
      <w:r w:rsidRPr="00703398">
        <w:rPr>
          <w:rFonts w:cs="Arial"/>
          <w:color w:val="000000"/>
          <w:szCs w:val="20"/>
        </w:rPr>
        <w:t>vrsta</w:t>
      </w:r>
      <w:r w:rsidRPr="00703398">
        <w:rPr>
          <w:rFonts w:cs="Arial"/>
          <w:i/>
          <w:color w:val="000000"/>
          <w:szCs w:val="20"/>
        </w:rPr>
        <w:t xml:space="preserve"> </w:t>
      </w:r>
      <w:r w:rsidR="00894947">
        <w:rPr>
          <w:rFonts w:cs="Arial"/>
          <w:i/>
          <w:color w:val="000000"/>
          <w:szCs w:val="20"/>
        </w:rPr>
        <w:t>A. eugenii</w:t>
      </w:r>
      <w:r w:rsidR="00894947" w:rsidRPr="00703398">
        <w:t xml:space="preserve"> </w:t>
      </w:r>
      <w:r w:rsidRPr="00703398">
        <w:t>uvrščena na seznam prednostnih škodljivih organizmov.</w:t>
      </w:r>
    </w:p>
    <w:p w14:paraId="280AA4FD" w14:textId="0AC5832E" w:rsidR="00793E57" w:rsidRPr="00703398" w:rsidRDefault="00FD3523" w:rsidP="00D7663D">
      <w:pPr>
        <w:pStyle w:val="Naslov2"/>
        <w:rPr>
          <w:lang w:val="sl-SI"/>
        </w:rPr>
      </w:pPr>
      <w:bookmarkStart w:id="17" w:name="_Toc136864290"/>
      <w:bookmarkStart w:id="18" w:name="_Toc160786230"/>
      <w:r w:rsidRPr="00703398">
        <w:rPr>
          <w:lang w:val="sl-SI"/>
        </w:rPr>
        <w:t>Taksonomija</w:t>
      </w:r>
      <w:bookmarkEnd w:id="17"/>
      <w:bookmarkEnd w:id="18"/>
    </w:p>
    <w:p w14:paraId="44C0403A" w14:textId="1E236490" w:rsidR="004D52DD" w:rsidRPr="00703398" w:rsidRDefault="760C4C7C" w:rsidP="004D52DD">
      <w:pPr>
        <w:jc w:val="both"/>
        <w:rPr>
          <w:lang w:val="sl-SI"/>
        </w:rPr>
      </w:pPr>
      <w:r w:rsidRPr="4BCE8706">
        <w:rPr>
          <w:lang w:val="sl-SI"/>
        </w:rPr>
        <w:t xml:space="preserve">Znanstveno ime: </w:t>
      </w:r>
      <w:r w:rsidR="5C922F32" w:rsidRPr="4BCE8706">
        <w:rPr>
          <w:i/>
          <w:iCs/>
          <w:lang w:val="sl-SI"/>
        </w:rPr>
        <w:t>Anthonomus eugenii</w:t>
      </w:r>
      <w:r w:rsidR="5C922F32" w:rsidRPr="4BCE8706">
        <w:rPr>
          <w:lang w:val="sl-SI"/>
        </w:rPr>
        <w:t xml:space="preserve"> Cano</w:t>
      </w:r>
      <w:r w:rsidR="41273797" w:rsidRPr="4BCE8706">
        <w:rPr>
          <w:lang w:val="sl-SI"/>
        </w:rPr>
        <w:t>,</w:t>
      </w:r>
      <w:r w:rsidR="5C922F32" w:rsidRPr="4BCE8706">
        <w:rPr>
          <w:i/>
          <w:iCs/>
          <w:lang w:val="sl-SI"/>
        </w:rPr>
        <w:t xml:space="preserve"> </w:t>
      </w:r>
      <w:r w:rsidR="5C922F32" w:rsidRPr="4BCE8706">
        <w:rPr>
          <w:lang w:val="sl-SI"/>
        </w:rPr>
        <w:t>1894</w:t>
      </w:r>
      <w:r w:rsidR="41273797" w:rsidRPr="4BCE8706">
        <w:rPr>
          <w:lang w:val="sl-SI"/>
        </w:rPr>
        <w:t>.</w:t>
      </w:r>
    </w:p>
    <w:p w14:paraId="63502DC7" w14:textId="0698E652" w:rsidR="004D52DD" w:rsidRPr="00703398" w:rsidRDefault="004D52DD" w:rsidP="004D52DD">
      <w:pPr>
        <w:jc w:val="both"/>
        <w:rPr>
          <w:lang w:val="sl-SI"/>
        </w:rPr>
      </w:pPr>
      <w:r w:rsidRPr="00703398">
        <w:rPr>
          <w:lang w:val="sl-SI"/>
        </w:rPr>
        <w:t>Razred: Insecta</w:t>
      </w:r>
      <w:r w:rsidR="00780ACC" w:rsidRPr="00703398">
        <w:rPr>
          <w:lang w:val="sl-SI"/>
        </w:rPr>
        <w:t xml:space="preserve"> (žuželke)</w:t>
      </w:r>
      <w:r w:rsidRPr="00703398">
        <w:rPr>
          <w:lang w:val="sl-SI"/>
        </w:rPr>
        <w:t xml:space="preserve">, </w:t>
      </w:r>
      <w:r w:rsidR="00780ACC" w:rsidRPr="00703398">
        <w:rPr>
          <w:lang w:val="sl-SI"/>
        </w:rPr>
        <w:t>r</w:t>
      </w:r>
      <w:r w:rsidRPr="00703398">
        <w:rPr>
          <w:lang w:val="sl-SI"/>
        </w:rPr>
        <w:t xml:space="preserve">ed: </w:t>
      </w:r>
      <w:r w:rsidR="00894947" w:rsidRPr="00894947">
        <w:rPr>
          <w:lang w:val="sl-SI"/>
        </w:rPr>
        <w:t xml:space="preserve">Coleoptera </w:t>
      </w:r>
      <w:r w:rsidR="00780ACC" w:rsidRPr="00703398">
        <w:rPr>
          <w:lang w:val="sl-SI"/>
        </w:rPr>
        <w:t>(</w:t>
      </w:r>
      <w:r w:rsidR="00894947">
        <w:rPr>
          <w:lang w:val="sl-SI"/>
        </w:rPr>
        <w:t>hrošči</w:t>
      </w:r>
      <w:r w:rsidR="00780ACC" w:rsidRPr="00703398">
        <w:rPr>
          <w:lang w:val="sl-SI"/>
        </w:rPr>
        <w:t>)</w:t>
      </w:r>
      <w:r w:rsidRPr="00703398">
        <w:rPr>
          <w:lang w:val="sl-SI"/>
        </w:rPr>
        <w:t xml:space="preserve">, </w:t>
      </w:r>
      <w:r w:rsidR="00780ACC" w:rsidRPr="00703398">
        <w:rPr>
          <w:lang w:val="sl-SI"/>
        </w:rPr>
        <w:t>d</w:t>
      </w:r>
      <w:r w:rsidRPr="00703398">
        <w:rPr>
          <w:lang w:val="sl-SI"/>
        </w:rPr>
        <w:t xml:space="preserve">ružina: </w:t>
      </w:r>
      <w:r w:rsidR="00894947" w:rsidRPr="00894947">
        <w:rPr>
          <w:lang w:val="sl-SI"/>
        </w:rPr>
        <w:t>Curculionidae</w:t>
      </w:r>
      <w:r w:rsidRPr="00703398">
        <w:rPr>
          <w:lang w:val="sl-SI"/>
        </w:rPr>
        <w:t xml:space="preserve">, </w:t>
      </w:r>
      <w:r w:rsidR="00780ACC" w:rsidRPr="00703398">
        <w:rPr>
          <w:lang w:val="sl-SI"/>
        </w:rPr>
        <w:t>r</w:t>
      </w:r>
      <w:r w:rsidRPr="00703398">
        <w:rPr>
          <w:lang w:val="sl-SI"/>
        </w:rPr>
        <w:t xml:space="preserve">od: </w:t>
      </w:r>
      <w:r w:rsidR="00894947" w:rsidRPr="00894947">
        <w:rPr>
          <w:i/>
          <w:lang w:val="sl-SI"/>
        </w:rPr>
        <w:t>Anthonomus</w:t>
      </w:r>
      <w:r w:rsidR="00645DED">
        <w:rPr>
          <w:i/>
          <w:lang w:val="sl-SI"/>
        </w:rPr>
        <w:t>.</w:t>
      </w:r>
    </w:p>
    <w:p w14:paraId="6530453F" w14:textId="5D00E688" w:rsidR="00793E57" w:rsidRPr="00703398" w:rsidRDefault="0062764F" w:rsidP="00974CF1">
      <w:pPr>
        <w:jc w:val="both"/>
        <w:rPr>
          <w:iCs/>
          <w:lang w:val="sl-SI"/>
        </w:rPr>
      </w:pPr>
      <w:r w:rsidRPr="00703398">
        <w:rPr>
          <w:lang w:val="sl-SI"/>
        </w:rPr>
        <w:t>Vr</w:t>
      </w:r>
      <w:r w:rsidR="00793E57" w:rsidRPr="00703398">
        <w:rPr>
          <w:lang w:val="sl-SI"/>
        </w:rPr>
        <w:t xml:space="preserve">sta: </w:t>
      </w:r>
      <w:r w:rsidR="00894947">
        <w:rPr>
          <w:rFonts w:cs="Arial"/>
          <w:i/>
          <w:iCs/>
          <w:color w:val="000000"/>
          <w:szCs w:val="20"/>
          <w:lang w:val="sl-SI"/>
        </w:rPr>
        <w:t>Anthonomus eugenii</w:t>
      </w:r>
      <w:r w:rsidR="00645DED">
        <w:rPr>
          <w:rFonts w:cs="Arial"/>
          <w:i/>
          <w:iCs/>
          <w:color w:val="000000"/>
          <w:szCs w:val="20"/>
          <w:lang w:val="sl-SI"/>
        </w:rPr>
        <w:t>.</w:t>
      </w:r>
    </w:p>
    <w:p w14:paraId="07DD6D7D" w14:textId="443C3BCC" w:rsidR="00793E57" w:rsidRPr="00703398" w:rsidRDefault="00793E57" w:rsidP="00D7663D">
      <w:pPr>
        <w:pStyle w:val="Naslov2"/>
        <w:rPr>
          <w:lang w:val="sl-SI"/>
        </w:rPr>
      </w:pPr>
      <w:bookmarkStart w:id="19" w:name="_Toc116646791"/>
      <w:bookmarkStart w:id="20" w:name="_Toc136864291"/>
      <w:bookmarkStart w:id="21" w:name="_Toc160786231"/>
      <w:r w:rsidRPr="00703398">
        <w:rPr>
          <w:lang w:val="sl-SI"/>
        </w:rPr>
        <w:t>Geografska razširjenost</w:t>
      </w:r>
      <w:bookmarkEnd w:id="19"/>
      <w:bookmarkEnd w:id="20"/>
      <w:bookmarkEnd w:id="21"/>
    </w:p>
    <w:p w14:paraId="18AB3568" w14:textId="642D1357" w:rsidR="0074381B" w:rsidRPr="00703398" w:rsidRDefault="00A1531C" w:rsidP="0026354E">
      <w:pPr>
        <w:jc w:val="both"/>
        <w:rPr>
          <w:szCs w:val="22"/>
          <w:lang w:val="sl-SI"/>
        </w:rPr>
      </w:pPr>
      <w:r w:rsidRPr="00703398">
        <w:rPr>
          <w:iCs/>
          <w:lang w:val="sl-SI"/>
        </w:rPr>
        <w:t>Vrsta</w:t>
      </w:r>
      <w:r w:rsidRPr="00703398">
        <w:rPr>
          <w:i/>
          <w:lang w:val="sl-SI"/>
        </w:rPr>
        <w:t xml:space="preserve"> </w:t>
      </w:r>
      <w:r w:rsidR="00894947">
        <w:rPr>
          <w:rFonts w:cs="Arial"/>
          <w:i/>
          <w:color w:val="000000"/>
          <w:szCs w:val="20"/>
          <w:lang w:val="sl-SI"/>
        </w:rPr>
        <w:t>A. eug</w:t>
      </w:r>
      <w:r w:rsidR="00894947" w:rsidRPr="00AF25DE">
        <w:rPr>
          <w:rFonts w:cs="Arial"/>
          <w:i/>
          <w:color w:val="000000"/>
          <w:szCs w:val="20"/>
          <w:lang w:val="sl-SI"/>
        </w:rPr>
        <w:t xml:space="preserve">enii </w:t>
      </w:r>
      <w:r w:rsidR="00AF25DE" w:rsidRPr="00AF25DE">
        <w:rPr>
          <w:rFonts w:cs="Arial"/>
          <w:iCs/>
          <w:color w:val="000000"/>
          <w:szCs w:val="20"/>
          <w:lang w:val="sl-SI"/>
        </w:rPr>
        <w:t xml:space="preserve">verjetno </w:t>
      </w:r>
      <w:r w:rsidR="00894947" w:rsidRPr="00894947">
        <w:rPr>
          <w:szCs w:val="22"/>
          <w:lang w:val="sl-SI"/>
        </w:rPr>
        <w:t>izvira iz Mehike</w:t>
      </w:r>
      <w:r w:rsidR="00AF25DE">
        <w:rPr>
          <w:szCs w:val="22"/>
          <w:lang w:val="sl-SI"/>
        </w:rPr>
        <w:t xml:space="preserve"> ali okoliških držav</w:t>
      </w:r>
      <w:r w:rsidR="00065967">
        <w:rPr>
          <w:szCs w:val="22"/>
          <w:lang w:val="sl-SI"/>
        </w:rPr>
        <w:t xml:space="preserve"> </w:t>
      </w:r>
      <w:r w:rsidR="00894947" w:rsidRPr="00894947">
        <w:rPr>
          <w:szCs w:val="22"/>
          <w:lang w:val="sl-SI"/>
        </w:rPr>
        <w:t>Srednje Amerike</w:t>
      </w:r>
      <w:r w:rsidR="00AF25DE">
        <w:rPr>
          <w:szCs w:val="22"/>
          <w:lang w:val="sl-SI"/>
        </w:rPr>
        <w:t>, od koder se je</w:t>
      </w:r>
      <w:r w:rsidR="00065967">
        <w:rPr>
          <w:szCs w:val="22"/>
          <w:lang w:val="sl-SI"/>
        </w:rPr>
        <w:t xml:space="preserve"> </w:t>
      </w:r>
      <w:r w:rsidR="00894947" w:rsidRPr="00894947">
        <w:rPr>
          <w:szCs w:val="22"/>
          <w:lang w:val="sl-SI"/>
        </w:rPr>
        <w:t>razširil</w:t>
      </w:r>
      <w:r w:rsidR="00894947">
        <w:rPr>
          <w:szCs w:val="22"/>
          <w:lang w:val="sl-SI"/>
        </w:rPr>
        <w:t>a</w:t>
      </w:r>
      <w:r w:rsidR="00894947" w:rsidRPr="00894947">
        <w:rPr>
          <w:szCs w:val="22"/>
          <w:lang w:val="sl-SI"/>
        </w:rPr>
        <w:t xml:space="preserve"> v številne države Karibov in južne države Združenih držav Amerike</w:t>
      </w:r>
      <w:r w:rsidR="00894947">
        <w:rPr>
          <w:szCs w:val="22"/>
          <w:lang w:val="sl-SI"/>
        </w:rPr>
        <w:t>. N</w:t>
      </w:r>
      <w:r w:rsidR="00894947" w:rsidRPr="00894947">
        <w:rPr>
          <w:szCs w:val="22"/>
          <w:lang w:val="sl-SI"/>
        </w:rPr>
        <w:t>ajden</w:t>
      </w:r>
      <w:r w:rsidR="00894947">
        <w:rPr>
          <w:szCs w:val="22"/>
          <w:lang w:val="sl-SI"/>
        </w:rPr>
        <w:t>a</w:t>
      </w:r>
      <w:r w:rsidR="00894947" w:rsidRPr="00894947">
        <w:rPr>
          <w:szCs w:val="22"/>
          <w:lang w:val="sl-SI"/>
        </w:rPr>
        <w:t xml:space="preserve"> je bil</w:t>
      </w:r>
      <w:r w:rsidR="00894947">
        <w:rPr>
          <w:szCs w:val="22"/>
          <w:lang w:val="sl-SI"/>
        </w:rPr>
        <w:t>a</w:t>
      </w:r>
      <w:r w:rsidR="00894947" w:rsidRPr="00894947">
        <w:rPr>
          <w:szCs w:val="22"/>
          <w:lang w:val="sl-SI"/>
        </w:rPr>
        <w:t xml:space="preserve"> tudi v Kanadi, na Havajih in Francoski Polineziji. V Evrop</w:t>
      </w:r>
      <w:r w:rsidR="00894947">
        <w:rPr>
          <w:szCs w:val="22"/>
          <w:lang w:val="sl-SI"/>
        </w:rPr>
        <w:t>ski uniji</w:t>
      </w:r>
      <w:r w:rsidR="00894947" w:rsidRPr="00894947">
        <w:rPr>
          <w:szCs w:val="22"/>
          <w:lang w:val="sl-SI"/>
        </w:rPr>
        <w:t xml:space="preserve"> je bil</w:t>
      </w:r>
      <w:r w:rsidR="00894947">
        <w:rPr>
          <w:szCs w:val="22"/>
          <w:lang w:val="sl-SI"/>
        </w:rPr>
        <w:t xml:space="preserve">a vrsta </w:t>
      </w:r>
      <w:r w:rsidR="00894947">
        <w:rPr>
          <w:rFonts w:cs="Arial"/>
          <w:i/>
          <w:color w:val="000000"/>
          <w:szCs w:val="20"/>
          <w:lang w:val="sl-SI"/>
        </w:rPr>
        <w:t>A. eugenii</w:t>
      </w:r>
      <w:r w:rsidR="00894947" w:rsidRPr="00894947">
        <w:rPr>
          <w:szCs w:val="22"/>
          <w:lang w:val="sl-SI"/>
        </w:rPr>
        <w:t xml:space="preserve"> najdena na Nizozemskem l</w:t>
      </w:r>
      <w:r w:rsidR="00894947">
        <w:rPr>
          <w:szCs w:val="22"/>
          <w:lang w:val="sl-SI"/>
        </w:rPr>
        <w:t>eta</w:t>
      </w:r>
      <w:r w:rsidR="00894947" w:rsidRPr="00894947">
        <w:rPr>
          <w:szCs w:val="22"/>
          <w:lang w:val="sl-SI"/>
        </w:rPr>
        <w:t xml:space="preserve"> 2012 (</w:t>
      </w:r>
      <w:r w:rsidR="00894947">
        <w:rPr>
          <w:szCs w:val="22"/>
          <w:lang w:val="sl-SI"/>
        </w:rPr>
        <w:t xml:space="preserve">v </w:t>
      </w:r>
      <w:r w:rsidR="00894947" w:rsidRPr="00894947">
        <w:rPr>
          <w:szCs w:val="22"/>
          <w:lang w:val="sl-SI"/>
        </w:rPr>
        <w:t>rastlinjaki</w:t>
      </w:r>
      <w:r w:rsidR="00894947">
        <w:rPr>
          <w:szCs w:val="22"/>
          <w:lang w:val="sl-SI"/>
        </w:rPr>
        <w:t>h</w:t>
      </w:r>
      <w:r w:rsidR="00894947" w:rsidRPr="00894947">
        <w:rPr>
          <w:szCs w:val="22"/>
          <w:lang w:val="sl-SI"/>
        </w:rPr>
        <w:t>) ter v Italiji l</w:t>
      </w:r>
      <w:r w:rsidR="00894947">
        <w:rPr>
          <w:szCs w:val="22"/>
          <w:lang w:val="sl-SI"/>
        </w:rPr>
        <w:t>eta</w:t>
      </w:r>
      <w:r w:rsidR="00894947" w:rsidRPr="00894947">
        <w:rPr>
          <w:szCs w:val="22"/>
          <w:lang w:val="sl-SI"/>
        </w:rPr>
        <w:t xml:space="preserve"> 2013 (</w:t>
      </w:r>
      <w:r w:rsidR="00894947">
        <w:rPr>
          <w:szCs w:val="22"/>
          <w:lang w:val="sl-SI"/>
        </w:rPr>
        <w:t xml:space="preserve">v </w:t>
      </w:r>
      <w:r w:rsidR="00894947" w:rsidRPr="00894947">
        <w:rPr>
          <w:szCs w:val="22"/>
          <w:lang w:val="sl-SI"/>
        </w:rPr>
        <w:t>rastlinjaki</w:t>
      </w:r>
      <w:r w:rsidR="00894947">
        <w:rPr>
          <w:szCs w:val="22"/>
          <w:lang w:val="sl-SI"/>
        </w:rPr>
        <w:t>h</w:t>
      </w:r>
      <w:r w:rsidR="00894947" w:rsidRPr="00894947">
        <w:rPr>
          <w:szCs w:val="22"/>
          <w:lang w:val="sl-SI"/>
        </w:rPr>
        <w:t xml:space="preserve"> in na prostem). V obeh državah so </w:t>
      </w:r>
      <w:r w:rsidR="00894947">
        <w:rPr>
          <w:szCs w:val="22"/>
          <w:lang w:val="sl-SI"/>
        </w:rPr>
        <w:t xml:space="preserve">vrsto </w:t>
      </w:r>
      <w:r w:rsidR="00894947">
        <w:rPr>
          <w:rFonts w:cs="Arial"/>
          <w:i/>
          <w:color w:val="000000"/>
          <w:szCs w:val="20"/>
          <w:lang w:val="sl-SI"/>
        </w:rPr>
        <w:t>A. eugenii</w:t>
      </w:r>
      <w:r w:rsidR="00894947" w:rsidRPr="00894947">
        <w:rPr>
          <w:szCs w:val="22"/>
          <w:lang w:val="sl-SI"/>
        </w:rPr>
        <w:t xml:space="preserve"> uspešno izkoreninili</w:t>
      </w:r>
      <w:r w:rsidR="00894947">
        <w:rPr>
          <w:szCs w:val="22"/>
          <w:lang w:val="sl-SI"/>
        </w:rPr>
        <w:t>.</w:t>
      </w:r>
    </w:p>
    <w:p w14:paraId="2B7A42C3" w14:textId="43C82B70" w:rsidR="00CA0C55" w:rsidRPr="00023620" w:rsidRDefault="00065967" w:rsidP="00023620">
      <w:pPr>
        <w:keepNext/>
        <w:jc w:val="center"/>
        <w:rPr>
          <w:noProof/>
          <w:lang w:val="sl-SI" w:eastAsia="sl-SI"/>
        </w:rPr>
      </w:pPr>
      <w:r>
        <w:rPr>
          <w:noProof/>
          <w:lang w:val="sl-SI" w:eastAsia="sl-SI"/>
        </w:rPr>
        <w:lastRenderedPageBreak/>
        <w:drawing>
          <wp:inline distT="0" distB="0" distL="0" distR="0" wp14:anchorId="338E9859" wp14:editId="28CA5A70">
            <wp:extent cx="5509127" cy="3092896"/>
            <wp:effectExtent l="0" t="0" r="0" b="0"/>
            <wp:docPr id="8" name="Slika 8" descr="Zemljevid sveta z označeno razširjenostjo paprikar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ka 8" descr="Zemljevid sveta z označeno razširjenostjo paprikarj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1607" cy="3111131"/>
                    </a:xfrm>
                    <a:prstGeom prst="rect">
                      <a:avLst/>
                    </a:prstGeom>
                    <a:noFill/>
                    <a:ln>
                      <a:noFill/>
                    </a:ln>
                  </pic:spPr>
                </pic:pic>
              </a:graphicData>
            </a:graphic>
          </wp:inline>
        </w:drawing>
      </w:r>
    </w:p>
    <w:p w14:paraId="6AC15A9D" w14:textId="634EDDE1" w:rsidR="00A1531C" w:rsidRPr="00703398" w:rsidRDefault="00933316" w:rsidP="00A1531C">
      <w:pPr>
        <w:pStyle w:val="Slika1"/>
        <w:rPr>
          <w:szCs w:val="17"/>
          <w:lang w:val="sl-SI"/>
        </w:rPr>
      </w:pPr>
      <w:bookmarkStart w:id="22" w:name="_Toc141368022"/>
      <w:bookmarkStart w:id="23" w:name="_Toc160626955"/>
      <w:r w:rsidRPr="00015EAA">
        <w:rPr>
          <w:szCs w:val="17"/>
          <w:lang w:val="sl-SI"/>
        </w:rPr>
        <w:t xml:space="preserve">Slika </w:t>
      </w:r>
      <w:r w:rsidRPr="00015EAA">
        <w:rPr>
          <w:szCs w:val="17"/>
          <w:lang w:val="sl-SI"/>
        </w:rPr>
        <w:fldChar w:fldCharType="begin"/>
      </w:r>
      <w:r w:rsidRPr="00015EAA">
        <w:rPr>
          <w:szCs w:val="17"/>
          <w:lang w:val="sl-SI"/>
        </w:rPr>
        <w:instrText xml:space="preserve"> SEQ Slika \* ARABIC </w:instrText>
      </w:r>
      <w:r w:rsidRPr="00015EAA">
        <w:rPr>
          <w:szCs w:val="17"/>
          <w:lang w:val="sl-SI"/>
        </w:rPr>
        <w:fldChar w:fldCharType="separate"/>
      </w:r>
      <w:r w:rsidR="000E2A37">
        <w:rPr>
          <w:noProof/>
          <w:szCs w:val="17"/>
          <w:lang w:val="sl-SI"/>
        </w:rPr>
        <w:t>1</w:t>
      </w:r>
      <w:r w:rsidRPr="00015EAA">
        <w:rPr>
          <w:szCs w:val="17"/>
          <w:lang w:val="sl-SI"/>
        </w:rPr>
        <w:fldChar w:fldCharType="end"/>
      </w:r>
      <w:r w:rsidRPr="00015EAA">
        <w:rPr>
          <w:szCs w:val="17"/>
          <w:lang w:val="sl-SI"/>
        </w:rPr>
        <w:t>:</w:t>
      </w:r>
      <w:r w:rsidRPr="00703398">
        <w:rPr>
          <w:szCs w:val="17"/>
          <w:lang w:val="sl-SI"/>
        </w:rPr>
        <w:t xml:space="preserve"> Geografska razširjenost vrste </w:t>
      </w:r>
      <w:bookmarkEnd w:id="22"/>
      <w:r w:rsidR="00894947" w:rsidRPr="00894947">
        <w:rPr>
          <w:szCs w:val="17"/>
          <w:lang w:val="sl-SI"/>
        </w:rPr>
        <w:t>A. eugenii</w:t>
      </w:r>
      <w:bookmarkEnd w:id="23"/>
    </w:p>
    <w:p w14:paraId="10C019B5" w14:textId="4192E18E" w:rsidR="00511BF9" w:rsidRPr="00703398" w:rsidRDefault="00511BF9" w:rsidP="00992969">
      <w:pPr>
        <w:pStyle w:val="Slika1"/>
        <w:rPr>
          <w:szCs w:val="17"/>
          <w:lang w:val="sl-SI"/>
        </w:rPr>
      </w:pPr>
      <w:bookmarkStart w:id="24" w:name="_Toc148971242"/>
      <w:bookmarkStart w:id="25" w:name="_Toc151043555"/>
      <w:bookmarkStart w:id="26" w:name="_Toc160626956"/>
      <w:r w:rsidRPr="00703398">
        <w:rPr>
          <w:szCs w:val="17"/>
          <w:lang w:val="sl-SI"/>
        </w:rPr>
        <w:t>(</w:t>
      </w:r>
      <w:r w:rsidR="000C01BE" w:rsidRPr="00703398">
        <w:rPr>
          <w:szCs w:val="17"/>
          <w:lang w:val="sl-SI"/>
        </w:rPr>
        <w:t>v</w:t>
      </w:r>
      <w:r w:rsidRPr="00703398">
        <w:rPr>
          <w:szCs w:val="17"/>
          <w:lang w:val="sl-SI"/>
        </w:rPr>
        <w:t xml:space="preserve">ir: </w:t>
      </w:r>
      <w:hyperlink r:id="rId14" w:history="1">
        <w:r w:rsidRPr="00703398">
          <w:rPr>
            <w:color w:val="0000FF"/>
            <w:szCs w:val="17"/>
            <w:u w:val="single"/>
            <w:lang w:val="sl-SI"/>
          </w:rPr>
          <w:t>https://gd.eppo.int</w:t>
        </w:r>
      </w:hyperlink>
      <w:r w:rsidR="00992969" w:rsidRPr="00703398">
        <w:rPr>
          <w:color w:val="0000FF"/>
          <w:szCs w:val="17"/>
          <w:u w:val="single"/>
          <w:lang w:val="sl-SI"/>
        </w:rPr>
        <w:t xml:space="preserve"> </w:t>
      </w:r>
      <w:r w:rsidRPr="00703398">
        <w:rPr>
          <w:szCs w:val="17"/>
          <w:lang w:val="sl-SI"/>
        </w:rPr>
        <w:t xml:space="preserve">dostop: </w:t>
      </w:r>
      <w:r w:rsidR="00065967">
        <w:rPr>
          <w:szCs w:val="17"/>
          <w:lang w:val="sl-SI"/>
        </w:rPr>
        <w:t>1</w:t>
      </w:r>
      <w:r w:rsidRPr="00703398">
        <w:rPr>
          <w:szCs w:val="17"/>
          <w:lang w:val="sl-SI"/>
        </w:rPr>
        <w:t>.</w:t>
      </w:r>
      <w:r w:rsidR="000C01BE" w:rsidRPr="00703398">
        <w:rPr>
          <w:szCs w:val="17"/>
          <w:lang w:val="sl-SI"/>
        </w:rPr>
        <w:t xml:space="preserve"> </w:t>
      </w:r>
      <w:r w:rsidR="00065967">
        <w:rPr>
          <w:szCs w:val="17"/>
          <w:lang w:val="sl-SI"/>
        </w:rPr>
        <w:t>2</w:t>
      </w:r>
      <w:r w:rsidR="00904FB5" w:rsidRPr="00703398">
        <w:rPr>
          <w:szCs w:val="17"/>
          <w:lang w:val="sl-SI"/>
        </w:rPr>
        <w:t>.</w:t>
      </w:r>
      <w:r w:rsidR="000C01BE" w:rsidRPr="00703398">
        <w:rPr>
          <w:szCs w:val="17"/>
          <w:lang w:val="sl-SI"/>
        </w:rPr>
        <w:t xml:space="preserve"> </w:t>
      </w:r>
      <w:r w:rsidRPr="00703398">
        <w:rPr>
          <w:szCs w:val="17"/>
          <w:lang w:val="sl-SI"/>
        </w:rPr>
        <w:t>202</w:t>
      </w:r>
      <w:r w:rsidR="00065967">
        <w:rPr>
          <w:szCs w:val="17"/>
          <w:lang w:val="sl-SI"/>
        </w:rPr>
        <w:t>4</w:t>
      </w:r>
      <w:r w:rsidRPr="00703398">
        <w:rPr>
          <w:szCs w:val="17"/>
          <w:lang w:val="sl-SI"/>
        </w:rPr>
        <w:t>)</w:t>
      </w:r>
      <w:bookmarkEnd w:id="24"/>
      <w:bookmarkEnd w:id="25"/>
      <w:bookmarkEnd w:id="26"/>
    </w:p>
    <w:p w14:paraId="7F72502E" w14:textId="77777777" w:rsidR="00933316" w:rsidRPr="00703398" w:rsidRDefault="00933316" w:rsidP="00793E57">
      <w:pPr>
        <w:rPr>
          <w:rFonts w:cs="Arial"/>
          <w:lang w:val="sl-SI"/>
        </w:rPr>
      </w:pPr>
    </w:p>
    <w:p w14:paraId="72EA4770" w14:textId="00DEF9CA" w:rsidR="00793E57" w:rsidRPr="00894947" w:rsidRDefault="00855EF2" w:rsidP="00B11363">
      <w:pPr>
        <w:jc w:val="both"/>
        <w:rPr>
          <w:lang w:val="it-IT"/>
        </w:rPr>
      </w:pPr>
      <w:r w:rsidRPr="00703398">
        <w:rPr>
          <w:rFonts w:cs="Arial"/>
          <w:lang w:val="sl-SI"/>
        </w:rPr>
        <w:t xml:space="preserve">Aktualni podatki o geografski razširjenosti so dostopni v podatkovni bazi </w:t>
      </w:r>
      <w:r w:rsidR="00E42297" w:rsidRPr="00703398">
        <w:rPr>
          <w:rFonts w:cs="Arial"/>
          <w:lang w:val="sl-SI"/>
        </w:rPr>
        <w:t>»</w:t>
      </w:r>
      <w:r w:rsidRPr="00703398">
        <w:rPr>
          <w:rFonts w:cs="Arial"/>
          <w:lang w:val="sl-SI"/>
        </w:rPr>
        <w:t>EPPO global database</w:t>
      </w:r>
      <w:r w:rsidR="00E42297" w:rsidRPr="00703398">
        <w:rPr>
          <w:rFonts w:cs="Arial"/>
          <w:lang w:val="sl-SI"/>
        </w:rPr>
        <w:t>«</w:t>
      </w:r>
      <w:r w:rsidRPr="00703398">
        <w:rPr>
          <w:rFonts w:cs="Arial"/>
          <w:lang w:val="sl-SI"/>
        </w:rPr>
        <w:t>:</w:t>
      </w:r>
      <w:r w:rsidR="001E6DBC" w:rsidRPr="00703398">
        <w:rPr>
          <w:lang w:val="sl-SI"/>
        </w:rPr>
        <w:t xml:space="preserve"> </w:t>
      </w:r>
      <w:hyperlink r:id="rId15" w:history="1">
        <w:r w:rsidR="00894947" w:rsidRPr="002260A1">
          <w:rPr>
            <w:rStyle w:val="Hiperpovezava"/>
            <w:lang w:val="it-IT"/>
          </w:rPr>
          <w:t>https://gd.eppo.int/taxon/ANTHEU/distribution</w:t>
        </w:r>
      </w:hyperlink>
      <w:r w:rsidR="00894947">
        <w:rPr>
          <w:lang w:val="it-IT"/>
        </w:rPr>
        <w:t xml:space="preserve"> </w:t>
      </w:r>
    </w:p>
    <w:p w14:paraId="33B70A6E" w14:textId="629BEC94" w:rsidR="00BE6AD4" w:rsidRPr="00703398" w:rsidRDefault="00793E57" w:rsidP="00BE6AD4">
      <w:pPr>
        <w:pStyle w:val="Naslov2"/>
        <w:rPr>
          <w:lang w:val="sl-SI"/>
        </w:rPr>
      </w:pPr>
      <w:bookmarkStart w:id="27" w:name="_Toc116646792"/>
      <w:bookmarkStart w:id="28" w:name="_Toc136864292"/>
      <w:bookmarkStart w:id="29" w:name="_Toc160786232"/>
      <w:r w:rsidRPr="00703398">
        <w:rPr>
          <w:lang w:val="sl-SI"/>
        </w:rPr>
        <w:t>Gostiteljske rastline</w:t>
      </w:r>
      <w:bookmarkEnd w:id="27"/>
      <w:bookmarkEnd w:id="28"/>
      <w:bookmarkEnd w:id="29"/>
    </w:p>
    <w:p w14:paraId="0AFA0871" w14:textId="3DBAEC93" w:rsidR="003C017E" w:rsidRDefault="18E362C9" w:rsidP="38E8BF5C">
      <w:pPr>
        <w:rPr>
          <w:lang w:val="sl-SI"/>
        </w:rPr>
      </w:pPr>
      <w:bookmarkStart w:id="30" w:name="_Hlk152581261"/>
      <w:bookmarkStart w:id="31" w:name="_Toc116646793"/>
      <w:bookmarkStart w:id="32" w:name="_Toc136864293"/>
      <w:r w:rsidRPr="4BCE8706">
        <w:rPr>
          <w:b/>
          <w:bCs/>
          <w:lang w:val="sl-SI"/>
        </w:rPr>
        <w:t>Glavne</w:t>
      </w:r>
      <w:r w:rsidR="76D744BA" w:rsidRPr="4BCE8706">
        <w:rPr>
          <w:b/>
          <w:bCs/>
          <w:lang w:val="sl-SI"/>
        </w:rPr>
        <w:t xml:space="preserve"> gostiteljske rastline </w:t>
      </w:r>
      <w:r w:rsidR="76D744BA" w:rsidRPr="4BCE8706">
        <w:rPr>
          <w:lang w:val="sl-SI"/>
        </w:rPr>
        <w:t xml:space="preserve">vrste </w:t>
      </w:r>
      <w:r w:rsidR="76D744BA" w:rsidRPr="4BCE8706">
        <w:rPr>
          <w:i/>
          <w:iCs/>
          <w:lang w:val="sl-SI"/>
        </w:rPr>
        <w:t>A. eugenii</w:t>
      </w:r>
      <w:r w:rsidR="796D1627" w:rsidRPr="4BCE8706">
        <w:rPr>
          <w:i/>
          <w:iCs/>
          <w:lang w:val="sl-SI"/>
        </w:rPr>
        <w:t xml:space="preserve">, </w:t>
      </w:r>
      <w:r w:rsidR="796D1627" w:rsidRPr="00C03A02">
        <w:rPr>
          <w:lang w:val="sl-SI"/>
        </w:rPr>
        <w:t>na katerih lahko zaključi razvojni krog</w:t>
      </w:r>
      <w:r w:rsidR="0090287D">
        <w:rPr>
          <w:lang w:val="sl-SI"/>
        </w:rPr>
        <w:t>,</w:t>
      </w:r>
      <w:r w:rsidR="796D1627" w:rsidRPr="00C03A02">
        <w:rPr>
          <w:lang w:val="sl-SI"/>
        </w:rPr>
        <w:t xml:space="preserve"> so</w:t>
      </w:r>
      <w:r w:rsidR="76D744BA" w:rsidRPr="4BCE8706">
        <w:rPr>
          <w:lang w:val="sl-SI"/>
        </w:rPr>
        <w:t xml:space="preserve"> </w:t>
      </w:r>
      <w:r w:rsidR="0026E035" w:rsidRPr="38E8BF5C">
        <w:rPr>
          <w:lang w:val="sl-SI"/>
        </w:rPr>
        <w:t>vrste iz</w:t>
      </w:r>
      <w:r w:rsidR="664859E0" w:rsidRPr="38E8BF5C">
        <w:rPr>
          <w:lang w:val="sl-SI"/>
        </w:rPr>
        <w:t xml:space="preserve"> rodu</w:t>
      </w:r>
      <w:r w:rsidR="664859E0" w:rsidRPr="38E8BF5C">
        <w:rPr>
          <w:b/>
          <w:bCs/>
          <w:lang w:val="sl-SI"/>
        </w:rPr>
        <w:t xml:space="preserve"> </w:t>
      </w:r>
      <w:r w:rsidR="6F5DE6A0" w:rsidRPr="38E8BF5C">
        <w:rPr>
          <w:lang w:val="sl-SI"/>
        </w:rPr>
        <w:t>paprik in feferonov</w:t>
      </w:r>
      <w:r w:rsidR="6F5DE6A0" w:rsidRPr="38E8BF5C">
        <w:rPr>
          <w:i/>
          <w:iCs/>
          <w:lang w:val="sl-SI"/>
        </w:rPr>
        <w:t xml:space="preserve"> (Capsicum</w:t>
      </w:r>
      <w:r w:rsidR="6F5DE6A0" w:rsidRPr="38E8BF5C">
        <w:rPr>
          <w:lang w:val="sl-SI"/>
        </w:rPr>
        <w:t>):</w:t>
      </w:r>
    </w:p>
    <w:p w14:paraId="730228F0" w14:textId="1F45D746" w:rsidR="003C017E" w:rsidRDefault="003C017E" w:rsidP="003C017E">
      <w:pPr>
        <w:pStyle w:val="Odstavekseznama"/>
        <w:numPr>
          <w:ilvl w:val="0"/>
          <w:numId w:val="4"/>
        </w:numPr>
        <w:rPr>
          <w:szCs w:val="22"/>
          <w:lang w:val="sl-SI"/>
        </w:rPr>
      </w:pPr>
      <w:r>
        <w:rPr>
          <w:b/>
          <w:bCs/>
          <w:iCs/>
          <w:szCs w:val="22"/>
          <w:lang w:val="sl-SI"/>
        </w:rPr>
        <w:t>p</w:t>
      </w:r>
      <w:r w:rsidRPr="003C017E">
        <w:rPr>
          <w:b/>
          <w:bCs/>
          <w:iCs/>
          <w:szCs w:val="22"/>
          <w:lang w:val="sl-SI"/>
        </w:rPr>
        <w:t>aprika</w:t>
      </w:r>
      <w:r>
        <w:rPr>
          <w:i/>
          <w:szCs w:val="22"/>
          <w:lang w:val="sl-SI"/>
        </w:rPr>
        <w:t xml:space="preserve"> (</w:t>
      </w:r>
      <w:r w:rsidR="00894947" w:rsidRPr="003C017E">
        <w:rPr>
          <w:i/>
          <w:szCs w:val="22"/>
          <w:lang w:val="sl-SI"/>
        </w:rPr>
        <w:t>Capsicum annuum</w:t>
      </w:r>
      <w:r>
        <w:rPr>
          <w:i/>
          <w:szCs w:val="22"/>
          <w:lang w:val="sl-SI"/>
        </w:rPr>
        <w:t>)</w:t>
      </w:r>
      <w:r w:rsidR="00894947" w:rsidRPr="003C017E">
        <w:rPr>
          <w:szCs w:val="22"/>
          <w:lang w:val="sl-SI"/>
        </w:rPr>
        <w:t xml:space="preserve">, </w:t>
      </w:r>
    </w:p>
    <w:p w14:paraId="7BC07CF8" w14:textId="63D67DAB" w:rsidR="003C017E" w:rsidRPr="000C3E20" w:rsidRDefault="2C21D6C6" w:rsidP="38E8BF5C">
      <w:pPr>
        <w:pStyle w:val="Odstavekseznama"/>
        <w:numPr>
          <w:ilvl w:val="0"/>
          <w:numId w:val="4"/>
        </w:numPr>
        <w:rPr>
          <w:b/>
          <w:bCs/>
          <w:lang w:val="sl-SI"/>
        </w:rPr>
      </w:pPr>
      <w:r w:rsidRPr="00C03A02">
        <w:rPr>
          <w:b/>
          <w:bCs/>
          <w:lang w:val="sl-SI"/>
        </w:rPr>
        <w:t>f</w:t>
      </w:r>
      <w:r w:rsidRPr="4BCE8706">
        <w:rPr>
          <w:b/>
          <w:bCs/>
          <w:lang w:val="sl-SI"/>
        </w:rPr>
        <w:t xml:space="preserve">eferon </w:t>
      </w:r>
      <w:r w:rsidRPr="00C03A02">
        <w:rPr>
          <w:lang w:val="sl-SI"/>
        </w:rPr>
        <w:t>(</w:t>
      </w:r>
      <w:r w:rsidR="44412711" w:rsidRPr="00C03A02">
        <w:rPr>
          <w:i/>
          <w:iCs/>
          <w:lang w:val="sl-SI"/>
        </w:rPr>
        <w:t>C. frutescens</w:t>
      </w:r>
      <w:r w:rsidR="2034DDB7" w:rsidRPr="00C03A02">
        <w:rPr>
          <w:lang w:val="sl-SI"/>
        </w:rPr>
        <w:t>)</w:t>
      </w:r>
      <w:r w:rsidR="44412711" w:rsidRPr="00C03A02">
        <w:rPr>
          <w:lang w:val="sl-SI"/>
        </w:rPr>
        <w:t>,</w:t>
      </w:r>
      <w:r w:rsidR="44412711" w:rsidRPr="4BCE8706">
        <w:rPr>
          <w:b/>
          <w:bCs/>
          <w:lang w:val="sl-SI"/>
        </w:rPr>
        <w:t xml:space="preserve"> </w:t>
      </w:r>
    </w:p>
    <w:p w14:paraId="38886FF1" w14:textId="77777777" w:rsidR="003C017E" w:rsidRPr="000C3E20" w:rsidRDefault="00894947" w:rsidP="003C017E">
      <w:pPr>
        <w:pStyle w:val="Odstavekseznama"/>
        <w:numPr>
          <w:ilvl w:val="0"/>
          <w:numId w:val="4"/>
        </w:numPr>
        <w:rPr>
          <w:b/>
          <w:bCs/>
          <w:szCs w:val="22"/>
          <w:lang w:val="sl-SI"/>
        </w:rPr>
      </w:pPr>
      <w:r w:rsidRPr="000C3E20">
        <w:rPr>
          <w:b/>
          <w:bCs/>
          <w:i/>
          <w:szCs w:val="22"/>
          <w:lang w:val="sl-SI"/>
        </w:rPr>
        <w:t>C. chinense</w:t>
      </w:r>
      <w:r w:rsidRPr="000C3E20">
        <w:rPr>
          <w:b/>
          <w:bCs/>
          <w:szCs w:val="22"/>
          <w:lang w:val="sl-SI"/>
        </w:rPr>
        <w:t xml:space="preserve">, </w:t>
      </w:r>
    </w:p>
    <w:p w14:paraId="2B79F458" w14:textId="77777777" w:rsidR="003C017E" w:rsidRPr="000C3E20" w:rsidRDefault="00894947" w:rsidP="003C017E">
      <w:pPr>
        <w:pStyle w:val="Odstavekseznama"/>
        <w:numPr>
          <w:ilvl w:val="0"/>
          <w:numId w:val="4"/>
        </w:numPr>
        <w:rPr>
          <w:b/>
          <w:bCs/>
          <w:szCs w:val="22"/>
          <w:lang w:val="sl-SI"/>
        </w:rPr>
      </w:pPr>
      <w:r w:rsidRPr="000C3E20">
        <w:rPr>
          <w:b/>
          <w:bCs/>
          <w:i/>
          <w:szCs w:val="22"/>
          <w:lang w:val="sl-SI"/>
        </w:rPr>
        <w:t>C. pubescens</w:t>
      </w:r>
      <w:r w:rsidRPr="000C3E20">
        <w:rPr>
          <w:b/>
          <w:bCs/>
          <w:szCs w:val="22"/>
          <w:lang w:val="sl-SI"/>
        </w:rPr>
        <w:t xml:space="preserve">, </w:t>
      </w:r>
    </w:p>
    <w:p w14:paraId="041BC694" w14:textId="4399B23F" w:rsidR="003C017E" w:rsidRPr="000C3E20" w:rsidRDefault="00894947" w:rsidP="003C017E">
      <w:pPr>
        <w:pStyle w:val="Odstavekseznama"/>
        <w:numPr>
          <w:ilvl w:val="0"/>
          <w:numId w:val="4"/>
        </w:numPr>
        <w:rPr>
          <w:b/>
          <w:bCs/>
          <w:szCs w:val="22"/>
          <w:lang w:val="sl-SI"/>
        </w:rPr>
      </w:pPr>
      <w:r w:rsidRPr="000C3E20">
        <w:rPr>
          <w:b/>
          <w:bCs/>
          <w:i/>
          <w:szCs w:val="22"/>
          <w:lang w:val="sl-SI"/>
        </w:rPr>
        <w:t>C. baccatum</w:t>
      </w:r>
      <w:r w:rsidR="003C017E" w:rsidRPr="000C3E20">
        <w:rPr>
          <w:b/>
          <w:bCs/>
          <w:szCs w:val="22"/>
          <w:lang w:val="sl-SI"/>
        </w:rPr>
        <w:t>,</w:t>
      </w:r>
    </w:p>
    <w:p w14:paraId="18DA8952" w14:textId="12BD98B1" w:rsidR="003C017E" w:rsidRPr="003C017E" w:rsidRDefault="10AC4045">
      <w:pPr>
        <w:ind w:left="360"/>
        <w:rPr>
          <w:lang w:val="sl-SI"/>
        </w:rPr>
      </w:pPr>
      <w:r w:rsidRPr="4BCE8706">
        <w:rPr>
          <w:lang w:val="sl-SI"/>
        </w:rPr>
        <w:t>t</w:t>
      </w:r>
      <w:r w:rsidR="65D88F21" w:rsidRPr="4BCE8706">
        <w:rPr>
          <w:lang w:val="sl-SI"/>
        </w:rPr>
        <w:t xml:space="preserve">er </w:t>
      </w:r>
      <w:r w:rsidR="233C9C2C" w:rsidRPr="4BCE8706">
        <w:rPr>
          <w:lang w:val="sl-SI"/>
        </w:rPr>
        <w:t>iz rodu razhudnikov</w:t>
      </w:r>
      <w:r w:rsidR="2B986241" w:rsidRPr="4BCE8706">
        <w:rPr>
          <w:lang w:val="sl-SI"/>
        </w:rPr>
        <w:t xml:space="preserve"> (</w:t>
      </w:r>
      <w:r w:rsidR="2B986241" w:rsidRPr="00C03A02">
        <w:rPr>
          <w:i/>
          <w:iCs/>
          <w:lang w:val="sl-SI"/>
        </w:rPr>
        <w:t>Solanum)</w:t>
      </w:r>
      <w:r w:rsidR="233C9C2C" w:rsidRPr="4BCE8706">
        <w:rPr>
          <w:lang w:val="sl-SI"/>
        </w:rPr>
        <w:t xml:space="preserve">: </w:t>
      </w:r>
    </w:p>
    <w:p w14:paraId="1B99DE5F" w14:textId="11ACE749" w:rsidR="003C017E" w:rsidRDefault="7D4A622F" w:rsidP="00B74498">
      <w:pPr>
        <w:pStyle w:val="Odstavekseznama"/>
        <w:numPr>
          <w:ilvl w:val="0"/>
          <w:numId w:val="1"/>
        </w:numPr>
        <w:rPr>
          <w:lang w:val="sl-SI"/>
        </w:rPr>
      </w:pPr>
      <w:r w:rsidRPr="4BCE8706">
        <w:rPr>
          <w:b/>
          <w:bCs/>
          <w:lang w:val="sl-SI"/>
        </w:rPr>
        <w:t>jajčevec</w:t>
      </w:r>
      <w:r w:rsidRPr="4BCE8706">
        <w:rPr>
          <w:lang w:val="sl-SI"/>
        </w:rPr>
        <w:t xml:space="preserve"> (</w:t>
      </w:r>
      <w:r w:rsidRPr="4BCE8706">
        <w:rPr>
          <w:i/>
          <w:iCs/>
          <w:lang w:val="sl-SI"/>
        </w:rPr>
        <w:t>Solanum melongena</w:t>
      </w:r>
      <w:r w:rsidRPr="4BCE8706">
        <w:rPr>
          <w:lang w:val="sl-SI"/>
        </w:rPr>
        <w:t>)</w:t>
      </w:r>
      <w:r w:rsidR="5884071D" w:rsidRPr="4BCE8706">
        <w:rPr>
          <w:lang w:val="sl-SI"/>
        </w:rPr>
        <w:t>.</w:t>
      </w:r>
    </w:p>
    <w:p w14:paraId="3131A2A1" w14:textId="77777777" w:rsidR="00B74498" w:rsidRPr="00B74498" w:rsidRDefault="00B74498" w:rsidP="00B74498">
      <w:pPr>
        <w:pStyle w:val="Odstavekseznama"/>
        <w:rPr>
          <w:lang w:val="sl-SI"/>
        </w:rPr>
      </w:pPr>
    </w:p>
    <w:p w14:paraId="44094B99" w14:textId="645FCEA9" w:rsidR="003C017E" w:rsidRPr="00C03A02" w:rsidRDefault="02EF1F56" w:rsidP="00C03A02">
      <w:pPr>
        <w:rPr>
          <w:b/>
          <w:bCs/>
          <w:lang w:val="sl-SI"/>
        </w:rPr>
      </w:pPr>
      <w:r w:rsidRPr="00BB73CE">
        <w:rPr>
          <w:b/>
          <w:bCs/>
          <w:lang w:val="sl-SI"/>
        </w:rPr>
        <w:t>Druge g</w:t>
      </w:r>
      <w:r w:rsidR="51374983" w:rsidRPr="00BB73CE">
        <w:rPr>
          <w:b/>
          <w:bCs/>
          <w:lang w:val="sl-SI"/>
        </w:rPr>
        <w:t>ostiteljske rastline</w:t>
      </w:r>
      <w:r w:rsidR="13F2E14D" w:rsidRPr="4BCE8706">
        <w:rPr>
          <w:lang w:val="sl-SI"/>
        </w:rPr>
        <w:t xml:space="preserve">, na katerih lahko </w:t>
      </w:r>
      <w:r w:rsidR="164A6497" w:rsidRPr="4BCE8706">
        <w:rPr>
          <w:lang w:val="sl-SI"/>
        </w:rPr>
        <w:t xml:space="preserve">tudi </w:t>
      </w:r>
      <w:r w:rsidR="13F2E14D" w:rsidRPr="4BCE8706">
        <w:rPr>
          <w:lang w:val="sl-SI"/>
        </w:rPr>
        <w:t>zaključi razvojni krog</w:t>
      </w:r>
      <w:r w:rsidR="00BB73CE">
        <w:rPr>
          <w:lang w:val="sl-SI"/>
        </w:rPr>
        <w:t xml:space="preserve">, </w:t>
      </w:r>
      <w:r w:rsidR="51374983" w:rsidRPr="4BCE8706">
        <w:rPr>
          <w:lang w:val="sl-SI"/>
        </w:rPr>
        <w:t xml:space="preserve">so </w:t>
      </w:r>
      <w:r w:rsidR="06A1EE58" w:rsidRPr="4BCE8706">
        <w:rPr>
          <w:lang w:val="sl-SI"/>
        </w:rPr>
        <w:t>nekatere</w:t>
      </w:r>
      <w:r w:rsidR="44412711" w:rsidRPr="4BCE8706">
        <w:rPr>
          <w:lang w:val="sl-SI"/>
        </w:rPr>
        <w:t xml:space="preserve"> vrst</w:t>
      </w:r>
      <w:r w:rsidR="6AE223ED" w:rsidRPr="4BCE8706">
        <w:rPr>
          <w:lang w:val="sl-SI"/>
        </w:rPr>
        <w:t>e</w:t>
      </w:r>
      <w:r w:rsidR="44412711" w:rsidRPr="4BCE8706">
        <w:rPr>
          <w:lang w:val="sl-SI"/>
        </w:rPr>
        <w:t xml:space="preserve"> iz rodu </w:t>
      </w:r>
      <w:r w:rsidR="743F4329" w:rsidRPr="4BCE8706">
        <w:rPr>
          <w:lang w:val="sl-SI"/>
        </w:rPr>
        <w:t>razhudnik</w:t>
      </w:r>
      <w:r w:rsidR="6DAEC8EC" w:rsidRPr="4BCE8706">
        <w:rPr>
          <w:lang w:val="sl-SI"/>
        </w:rPr>
        <w:t>ov</w:t>
      </w:r>
      <w:r w:rsidR="743F4329" w:rsidRPr="4BCE8706">
        <w:rPr>
          <w:lang w:val="sl-SI"/>
        </w:rPr>
        <w:t xml:space="preserve"> (</w:t>
      </w:r>
      <w:r w:rsidR="44412711" w:rsidRPr="4BCE8706">
        <w:rPr>
          <w:i/>
          <w:iCs/>
          <w:lang w:val="sl-SI"/>
        </w:rPr>
        <w:t>Solanum</w:t>
      </w:r>
      <w:r w:rsidR="743F4329" w:rsidRPr="4BCE8706">
        <w:rPr>
          <w:i/>
          <w:iCs/>
          <w:lang w:val="sl-SI"/>
        </w:rPr>
        <w:t>)</w:t>
      </w:r>
      <w:r w:rsidR="44412711" w:rsidRPr="4BCE8706">
        <w:rPr>
          <w:lang w:val="sl-SI"/>
        </w:rPr>
        <w:t>, npr.</w:t>
      </w:r>
      <w:r w:rsidR="743F4329" w:rsidRPr="4BCE8706">
        <w:rPr>
          <w:b/>
          <w:bCs/>
          <w:lang w:val="sl-SI"/>
        </w:rPr>
        <w:t>:</w:t>
      </w:r>
    </w:p>
    <w:bookmarkEnd w:id="30"/>
    <w:p w14:paraId="5E95217F" w14:textId="77777777" w:rsidR="0026002D" w:rsidRPr="00B10528" w:rsidRDefault="0026002D" w:rsidP="0026002D">
      <w:pPr>
        <w:pStyle w:val="Odstavekseznama"/>
        <w:numPr>
          <w:ilvl w:val="0"/>
          <w:numId w:val="4"/>
        </w:numPr>
        <w:rPr>
          <w:i/>
          <w:iCs/>
          <w:lang w:val="sl-SI"/>
        </w:rPr>
      </w:pPr>
      <w:r w:rsidRPr="00B10528">
        <w:rPr>
          <w:lang w:val="sl-SI"/>
        </w:rPr>
        <w:t>jeruzalemska češnja</w:t>
      </w:r>
      <w:r w:rsidRPr="00B10528">
        <w:rPr>
          <w:i/>
          <w:iCs/>
          <w:lang w:val="sl-SI"/>
        </w:rPr>
        <w:t xml:space="preserve"> (S. pseudocapsicum),</w:t>
      </w:r>
    </w:p>
    <w:p w14:paraId="1A32E160" w14:textId="77777777" w:rsidR="0026002D" w:rsidRPr="00B10528" w:rsidRDefault="0026002D" w:rsidP="0026002D">
      <w:pPr>
        <w:pStyle w:val="Odstavekseznama"/>
        <w:numPr>
          <w:ilvl w:val="0"/>
          <w:numId w:val="4"/>
        </w:numPr>
        <w:rPr>
          <w:i/>
          <w:iCs/>
          <w:lang w:val="sl-SI"/>
        </w:rPr>
      </w:pPr>
      <w:r w:rsidRPr="00B10528">
        <w:rPr>
          <w:lang w:val="sl-SI"/>
        </w:rPr>
        <w:t>pasje zelišče</w:t>
      </w:r>
      <w:r w:rsidRPr="00B10528">
        <w:rPr>
          <w:i/>
          <w:iCs/>
          <w:lang w:val="sl-SI"/>
        </w:rPr>
        <w:t xml:space="preserve"> (S. nigrum),</w:t>
      </w:r>
    </w:p>
    <w:p w14:paraId="2CFCEA5B" w14:textId="77777777" w:rsidR="0026002D" w:rsidRDefault="0026002D" w:rsidP="0026002D">
      <w:pPr>
        <w:pStyle w:val="Odstavekseznama"/>
        <w:numPr>
          <w:ilvl w:val="0"/>
          <w:numId w:val="4"/>
        </w:numPr>
        <w:rPr>
          <w:i/>
          <w:iCs/>
          <w:lang w:val="sl-SI"/>
        </w:rPr>
      </w:pPr>
      <w:r w:rsidRPr="00B10528">
        <w:rPr>
          <w:lang w:val="sl-SI"/>
        </w:rPr>
        <w:t>grenkoslad</w:t>
      </w:r>
      <w:r w:rsidRPr="00B10528">
        <w:rPr>
          <w:i/>
          <w:iCs/>
          <w:lang w:val="sl-SI"/>
        </w:rPr>
        <w:t xml:space="preserve"> </w:t>
      </w:r>
      <w:r>
        <w:rPr>
          <w:i/>
          <w:iCs/>
          <w:lang w:val="sl-SI"/>
        </w:rPr>
        <w:t>(</w:t>
      </w:r>
      <w:r w:rsidRPr="4BCE8706">
        <w:rPr>
          <w:i/>
          <w:iCs/>
          <w:lang w:val="sl-SI"/>
        </w:rPr>
        <w:t>S. dulcamara</w:t>
      </w:r>
      <w:r>
        <w:rPr>
          <w:i/>
          <w:iCs/>
          <w:lang w:val="sl-SI"/>
        </w:rPr>
        <w:t>)</w:t>
      </w:r>
      <w:r w:rsidRPr="4BCE8706">
        <w:rPr>
          <w:i/>
          <w:iCs/>
          <w:lang w:val="sl-SI"/>
        </w:rPr>
        <w:t>.</w:t>
      </w:r>
    </w:p>
    <w:p w14:paraId="1D68B226" w14:textId="77777777" w:rsidR="00B74498" w:rsidRPr="00B74498" w:rsidRDefault="00B74498" w:rsidP="00B74498">
      <w:pPr>
        <w:pStyle w:val="Odstavekseznama"/>
        <w:rPr>
          <w:i/>
          <w:iCs/>
          <w:lang w:val="sl-SI"/>
        </w:rPr>
      </w:pPr>
    </w:p>
    <w:p w14:paraId="782AFE51" w14:textId="02472900" w:rsidR="00894947" w:rsidRPr="000C3E20" w:rsidRDefault="00894947" w:rsidP="00B74498">
      <w:pPr>
        <w:pStyle w:val="SlogNart"/>
      </w:pPr>
      <w:r w:rsidRPr="000C3E20">
        <w:t xml:space="preserve">Odrasli hrošči se lahko </w:t>
      </w:r>
      <w:r w:rsidRPr="00B91068">
        <w:rPr>
          <w:b/>
          <w:bCs/>
        </w:rPr>
        <w:t>prehranjujejo</w:t>
      </w:r>
      <w:r w:rsidRPr="000C3E20">
        <w:t xml:space="preserve"> tudi z naslednjimi </w:t>
      </w:r>
      <w:r w:rsidR="00A3230C" w:rsidRPr="000C3E20">
        <w:t xml:space="preserve">vrstami </w:t>
      </w:r>
      <w:r w:rsidR="00C217BD">
        <w:t xml:space="preserve">gostiteljskih </w:t>
      </w:r>
      <w:r w:rsidR="00A3230C" w:rsidRPr="000C3E20">
        <w:t>rastlin</w:t>
      </w:r>
      <w:r w:rsidRPr="000C3E20">
        <w:t xml:space="preserve"> iz družine razhudnikovk (</w:t>
      </w:r>
      <w:r w:rsidRPr="00527B4C">
        <w:rPr>
          <w:iCs/>
        </w:rPr>
        <w:t>Solanaceae</w:t>
      </w:r>
      <w:r w:rsidRPr="000C3E20">
        <w:t>): krompir (</w:t>
      </w:r>
      <w:r w:rsidRPr="000C3E20">
        <w:rPr>
          <w:i/>
        </w:rPr>
        <w:t>S. tuberosum</w:t>
      </w:r>
      <w:r w:rsidRPr="000C3E20">
        <w:t>), paradižnik (</w:t>
      </w:r>
      <w:r w:rsidRPr="000C3E20">
        <w:rPr>
          <w:i/>
        </w:rPr>
        <w:t>S. lycopersicum</w:t>
      </w:r>
      <w:r w:rsidRPr="000C3E20">
        <w:t>), petunij</w:t>
      </w:r>
      <w:r w:rsidR="004B4F5C">
        <w:t>a</w:t>
      </w:r>
      <w:r w:rsidRPr="000C3E20">
        <w:t xml:space="preserve"> (</w:t>
      </w:r>
      <w:r w:rsidRPr="000C3E20">
        <w:rPr>
          <w:i/>
        </w:rPr>
        <w:t>Petunia parviflora</w:t>
      </w:r>
      <w:r w:rsidRPr="000C3E20">
        <w:t>), tobak (</w:t>
      </w:r>
      <w:r w:rsidRPr="000C3E20">
        <w:rPr>
          <w:i/>
        </w:rPr>
        <w:t>Nicotiana</w:t>
      </w:r>
      <w:r w:rsidRPr="000C3E20">
        <w:t xml:space="preserve"> spp.), volčje jabolko (</w:t>
      </w:r>
      <w:r w:rsidRPr="000C3E20">
        <w:rPr>
          <w:i/>
        </w:rPr>
        <w:t>Physalis</w:t>
      </w:r>
      <w:r w:rsidRPr="000C3E20">
        <w:t xml:space="preserve"> spp.), kristavec (</w:t>
      </w:r>
      <w:r w:rsidRPr="000C3E20">
        <w:rPr>
          <w:i/>
        </w:rPr>
        <w:t>Datura</w:t>
      </w:r>
      <w:r w:rsidRPr="000C3E20">
        <w:t xml:space="preserve"> spp.), vendar na teh vrstah oz. rodovih </w:t>
      </w:r>
      <w:r w:rsidRPr="00B91068">
        <w:rPr>
          <w:b/>
          <w:bCs/>
        </w:rPr>
        <w:t>ne odlagajo jajčec</w:t>
      </w:r>
      <w:r w:rsidRPr="000C3E20">
        <w:t xml:space="preserve">, saj rastline ne omogočajo razvoja vrste. </w:t>
      </w:r>
    </w:p>
    <w:p w14:paraId="6415848B" w14:textId="7982735F" w:rsidR="00531463" w:rsidRDefault="00531463">
      <w:pPr>
        <w:spacing w:line="240" w:lineRule="auto"/>
        <w:rPr>
          <w:lang w:val="sl-SI"/>
        </w:rPr>
      </w:pPr>
    </w:p>
    <w:p w14:paraId="1C910823" w14:textId="72E195EB" w:rsidR="000C3E20" w:rsidRDefault="000C3E20">
      <w:pPr>
        <w:spacing w:line="240" w:lineRule="auto"/>
        <w:rPr>
          <w:lang w:val="sl-SI"/>
        </w:rPr>
      </w:pPr>
    </w:p>
    <w:p w14:paraId="53415247" w14:textId="0083B411" w:rsidR="000C3E20" w:rsidRDefault="000C3E20">
      <w:pPr>
        <w:spacing w:line="240" w:lineRule="auto"/>
        <w:rPr>
          <w:rFonts w:eastAsiaTheme="majorEastAsia" w:cs="Arial"/>
          <w:szCs w:val="20"/>
          <w:lang w:val="sl-SI"/>
        </w:rPr>
      </w:pPr>
    </w:p>
    <w:p w14:paraId="579F8EBF" w14:textId="77777777" w:rsidR="00E60443" w:rsidRPr="000C3E20" w:rsidRDefault="00E60443">
      <w:pPr>
        <w:spacing w:line="240" w:lineRule="auto"/>
        <w:rPr>
          <w:rFonts w:eastAsiaTheme="majorEastAsia" w:cs="Arial"/>
          <w:szCs w:val="20"/>
          <w:lang w:val="sl-SI"/>
        </w:rPr>
      </w:pPr>
    </w:p>
    <w:p w14:paraId="30651DB8" w14:textId="0321E485" w:rsidR="0089100F" w:rsidRPr="00703398" w:rsidRDefault="00793E57" w:rsidP="00352083">
      <w:pPr>
        <w:pStyle w:val="Naslov2"/>
        <w:rPr>
          <w:lang w:val="sl-SI"/>
        </w:rPr>
      </w:pPr>
      <w:bookmarkStart w:id="33" w:name="_Toc160786233"/>
      <w:r w:rsidRPr="00703398">
        <w:rPr>
          <w:lang w:val="sl-SI"/>
        </w:rPr>
        <w:lastRenderedPageBreak/>
        <w:t>Opis in biologija</w:t>
      </w:r>
      <w:bookmarkEnd w:id="31"/>
      <w:bookmarkEnd w:id="32"/>
      <w:bookmarkEnd w:id="33"/>
    </w:p>
    <w:p w14:paraId="6E55A441" w14:textId="4B3A5A71" w:rsidR="00437252" w:rsidRDefault="4B7D461A" w:rsidP="0075719B">
      <w:pPr>
        <w:pStyle w:val="SlogNart"/>
      </w:pPr>
      <w:r w:rsidRPr="00B74498">
        <w:rPr>
          <w:b/>
          <w:bCs/>
        </w:rPr>
        <w:t>Odrasel osebek</w:t>
      </w:r>
      <w:r>
        <w:t xml:space="preserve"> vrste </w:t>
      </w:r>
      <w:r w:rsidRPr="4BCE8706">
        <w:rPr>
          <w:rFonts w:cs="Arial"/>
          <w:i/>
          <w:iCs/>
          <w:color w:val="000000" w:themeColor="text1"/>
        </w:rPr>
        <w:t>A. eugenii</w:t>
      </w:r>
      <w:r>
        <w:t xml:space="preserve"> je majhen</w:t>
      </w:r>
      <w:r w:rsidR="77FF9988">
        <w:t>,</w:t>
      </w:r>
      <w:r>
        <w:t xml:space="preserve"> temno rjav do črn hrošč z rilčkom, dolžine telesa 2</w:t>
      </w:r>
      <w:r w:rsidR="00B74498">
        <w:t xml:space="preserve"> </w:t>
      </w:r>
      <w:r>
        <w:t xml:space="preserve">mm - 3,5 mm in širine 1,5 mm - 1,8 mm. Ovalno telo je prekrito s svetlimi dlačicami. Določitev odraslih hroščev do vrste je zaradi podobnosti med vrstami iz rodu </w:t>
      </w:r>
      <w:r w:rsidRPr="4BCE8706">
        <w:rPr>
          <w:i/>
          <w:iCs/>
        </w:rPr>
        <w:t>Anthonomus</w:t>
      </w:r>
      <w:r>
        <w:t xml:space="preserve"> zelo težavna, vendar vsaj za Evropo ni znano, da bi se preostale vrste tega rodu prehranjevale z </w:t>
      </w:r>
      <w:r w:rsidR="5FBA3DAE">
        <w:t xml:space="preserve">enakimi </w:t>
      </w:r>
      <w:r>
        <w:t>gostiteljskimi rastlinami.</w:t>
      </w:r>
    </w:p>
    <w:p w14:paraId="16C10489" w14:textId="64CA68C0" w:rsidR="00437252" w:rsidRDefault="00437252" w:rsidP="0075719B">
      <w:pPr>
        <w:pStyle w:val="SlogNart"/>
      </w:pPr>
      <w:r w:rsidRPr="00437252">
        <w:t xml:space="preserve">Hrošči se prehranjujejo na brstih, cvetovih, plodovih ter listih gostiteljskih rastlin. Tako samce kot samice privabljajo hlapne snovi cvetov ter zorečih plodov paprik. Samice </w:t>
      </w:r>
      <w:r w:rsidR="00106136">
        <w:t xml:space="preserve">praviloma </w:t>
      </w:r>
      <w:r w:rsidRPr="00437252">
        <w:t xml:space="preserve">odlagajo jajčeca </w:t>
      </w:r>
      <w:r w:rsidR="00106136">
        <w:t>v</w:t>
      </w:r>
      <w:r w:rsidR="00106136" w:rsidRPr="00437252">
        <w:t xml:space="preserve"> mlad</w:t>
      </w:r>
      <w:r w:rsidR="00106136">
        <w:t>e</w:t>
      </w:r>
      <w:r w:rsidR="00106136" w:rsidRPr="00437252">
        <w:t xml:space="preserve"> plodov</w:t>
      </w:r>
      <w:r w:rsidR="00106136">
        <w:t>e</w:t>
      </w:r>
      <w:r w:rsidRPr="00437252">
        <w:t>,</w:t>
      </w:r>
      <w:r w:rsidR="00106136">
        <w:t xml:space="preserve"> lahko pa tudi v cvetne brste, cvetove in zrele plodove,</w:t>
      </w:r>
      <w:r w:rsidRPr="00437252">
        <w:t xml:space="preserve"> pri čemer posamezna jajčeca odložijo v prehranjevalne </w:t>
      </w:r>
      <w:r>
        <w:t>vbodne odprtine.</w:t>
      </w:r>
      <w:r w:rsidRPr="00437252">
        <w:t xml:space="preserve"> </w:t>
      </w:r>
      <w:r>
        <w:t xml:space="preserve">Odprtino </w:t>
      </w:r>
      <w:r w:rsidRPr="00437252">
        <w:t xml:space="preserve">zaprejo z izločkom. </w:t>
      </w:r>
    </w:p>
    <w:p w14:paraId="679C9DC1" w14:textId="5348E83A" w:rsidR="00B74498" w:rsidRPr="00264874" w:rsidRDefault="4B7D461A" w:rsidP="0075719B">
      <w:pPr>
        <w:pStyle w:val="SlogNart"/>
      </w:pPr>
      <w:r w:rsidRPr="00264874">
        <w:rPr>
          <w:b/>
          <w:bCs/>
        </w:rPr>
        <w:t>Jajčece</w:t>
      </w:r>
      <w:r w:rsidRPr="00264874">
        <w:t xml:space="preserve"> je svetlo, </w:t>
      </w:r>
      <w:r w:rsidR="1ED48942" w:rsidRPr="00264874">
        <w:t>premera 0,3</w:t>
      </w:r>
      <w:r w:rsidR="00065967" w:rsidRPr="00264874">
        <w:t xml:space="preserve"> </w:t>
      </w:r>
      <w:r w:rsidR="1ED48942" w:rsidRPr="00264874">
        <w:t>-</w:t>
      </w:r>
      <w:r w:rsidR="00065967" w:rsidRPr="00264874">
        <w:t xml:space="preserve"> </w:t>
      </w:r>
      <w:r w:rsidR="1ED48942" w:rsidRPr="00264874">
        <w:t>0,4 mm</w:t>
      </w:r>
      <w:r w:rsidRPr="00264874">
        <w:t xml:space="preserve">. Po treh do petih dneh se izleže ličinka, ki se trikrat levi. Breznoga </w:t>
      </w:r>
      <w:r w:rsidRPr="00264874">
        <w:rPr>
          <w:b/>
          <w:bCs/>
        </w:rPr>
        <w:t>ličinka</w:t>
      </w:r>
      <w:r w:rsidRPr="00264874">
        <w:t xml:space="preserve"> je sivo-bela, z rumeno-rjavo glavo. </w:t>
      </w:r>
      <w:r w:rsidR="197FA1B7" w:rsidRPr="00264874">
        <w:t xml:space="preserve">V prvem stadiju meri 1 mm, pred zabubljenjem 6 mm. </w:t>
      </w:r>
      <w:r w:rsidR="53BED21B" w:rsidRPr="00264874">
        <w:t xml:space="preserve">Običajno se ličinke razvijejo znotraj plodov, </w:t>
      </w:r>
      <w:r w:rsidR="00B74498" w:rsidRPr="00264874">
        <w:t xml:space="preserve">včasih </w:t>
      </w:r>
      <w:r w:rsidR="53BED21B" w:rsidRPr="00264874">
        <w:t xml:space="preserve">pa jih </w:t>
      </w:r>
      <w:r w:rsidR="00B74498" w:rsidRPr="00264874">
        <w:t xml:space="preserve">lahko </w:t>
      </w:r>
      <w:r w:rsidR="53BED21B" w:rsidRPr="00264874">
        <w:t xml:space="preserve">najdemo tudi znotraj rastlinskih stebel ali pecljev. </w:t>
      </w:r>
      <w:r w:rsidR="77FF9988" w:rsidRPr="00264874">
        <w:t xml:space="preserve">Ličinka se </w:t>
      </w:r>
      <w:r w:rsidR="77FF9988" w:rsidRPr="00264874">
        <w:rPr>
          <w:b/>
          <w:bCs/>
        </w:rPr>
        <w:t xml:space="preserve">zabubi </w:t>
      </w:r>
      <w:r w:rsidR="4E1872B8" w:rsidRPr="00264874">
        <w:rPr>
          <w:b/>
          <w:bCs/>
        </w:rPr>
        <w:t>v plodu</w:t>
      </w:r>
      <w:r w:rsidR="4E1872B8" w:rsidRPr="00264874">
        <w:t xml:space="preserve"> </w:t>
      </w:r>
      <w:r w:rsidR="77FF9988" w:rsidRPr="00264874">
        <w:t>in p</w:t>
      </w:r>
      <w:r w:rsidRPr="00264874">
        <w:t xml:space="preserve">o 3 do 6 dneh se iz bube izleže hrošč, ki po nekaj dneh naredi izhodno odprtino, skozi katero zapusti brst oziroma plod in se začne prehranjevati. </w:t>
      </w:r>
    </w:p>
    <w:p w14:paraId="1E37337A" w14:textId="77777777" w:rsidR="00B74498" w:rsidRPr="00264874" w:rsidRDefault="4B7D461A" w:rsidP="0075719B">
      <w:pPr>
        <w:pStyle w:val="SlogNart"/>
      </w:pPr>
      <w:r w:rsidRPr="00264874">
        <w:t>Samica živi od dva do tri mesece. V tem času odloži od 340 do 600 jajčec in sicer posamično od 5 do 7 jajčec na dan. Ličinke se prehranjujejo s semeni in drugim tkivom v zorečih plodovih</w:t>
      </w:r>
      <w:r w:rsidR="5EFB7C19" w:rsidRPr="00264874">
        <w:t>.</w:t>
      </w:r>
      <w:r w:rsidRPr="00264874">
        <w:t xml:space="preserve"> Temperatura za njihov razvoj se giblje od temperaturnega praga 10 °C pa vse do 30 °C. Pri temperaturi 27 °C zaključi razvoj v 2 tednih, pri 21 °C v 3 tednih, pri 15 °C pa v 6 tednih. V subtropskem podnebju ima od 5 do 8 rodov na leto, v rastlinjakih pa lahko tudi več. Ker se rodovi prekrivajo, je težko določiti njihovo natančno število. </w:t>
      </w:r>
    </w:p>
    <w:p w14:paraId="24D176E7" w14:textId="71374220" w:rsidR="007B015A" w:rsidRPr="00264874" w:rsidRDefault="4B7D461A" w:rsidP="00023620">
      <w:pPr>
        <w:pStyle w:val="SlogNart"/>
      </w:pPr>
      <w:r w:rsidRPr="00264874">
        <w:t>Hrošči nimajo obdobja mirovanja (diapavze),</w:t>
      </w:r>
      <w:r w:rsidR="008B3C37" w:rsidRPr="00264874">
        <w:t xml:space="preserve"> zimo praviloma preživijo na plevelih (</w:t>
      </w:r>
      <w:r w:rsidR="002C44BC" w:rsidRPr="00264874">
        <w:t xml:space="preserve">na </w:t>
      </w:r>
      <w:r w:rsidR="0045214D" w:rsidRPr="00264874">
        <w:t>divji</w:t>
      </w:r>
      <w:r w:rsidR="002C44BC" w:rsidRPr="00264874">
        <w:t>h</w:t>
      </w:r>
      <w:r w:rsidR="0045214D" w:rsidRPr="00264874">
        <w:t xml:space="preserve"> predstavniki</w:t>
      </w:r>
      <w:r w:rsidR="002C44BC" w:rsidRPr="00264874">
        <w:t>h</w:t>
      </w:r>
      <w:r w:rsidR="0045214D" w:rsidRPr="00264874">
        <w:t xml:space="preserve"> rodu </w:t>
      </w:r>
      <w:r w:rsidR="008B3C37" w:rsidRPr="00264874">
        <w:rPr>
          <w:i/>
          <w:iCs/>
        </w:rPr>
        <w:t>Solanum</w:t>
      </w:r>
      <w:r w:rsidR="008B3C37" w:rsidRPr="00264874">
        <w:t>) ali na rastlinski ostankih sadik paprik</w:t>
      </w:r>
      <w:r w:rsidRPr="00264874">
        <w:t xml:space="preserve"> </w:t>
      </w:r>
      <w:r w:rsidR="008B3C37" w:rsidRPr="00264874">
        <w:t xml:space="preserve">tudi pri </w:t>
      </w:r>
      <w:r w:rsidRPr="00264874">
        <w:t>nizk</w:t>
      </w:r>
      <w:r w:rsidR="008B3C37" w:rsidRPr="00264874">
        <w:t>ih</w:t>
      </w:r>
      <w:r w:rsidRPr="00264874">
        <w:t xml:space="preserve"> temperatur</w:t>
      </w:r>
      <w:r w:rsidR="008B3C37" w:rsidRPr="00264874">
        <w:t>ah</w:t>
      </w:r>
      <w:r w:rsidRPr="00264874">
        <w:t xml:space="preserve"> tik nad 0 °C.</w:t>
      </w:r>
      <w:r w:rsidR="5F038457" w:rsidRPr="00264874">
        <w:t xml:space="preserve"> Zaradi dnevnega </w:t>
      </w:r>
      <w:r w:rsidR="00272BEB" w:rsidRPr="00264874">
        <w:t>(</w:t>
      </w:r>
      <w:r w:rsidR="5F038457" w:rsidRPr="00264874">
        <w:t>cirkadianega</w:t>
      </w:r>
      <w:r w:rsidR="00272BEB" w:rsidRPr="00264874">
        <w:t>)</w:t>
      </w:r>
      <w:r w:rsidR="5F038457" w:rsidRPr="00264874">
        <w:t xml:space="preserve"> ritma</w:t>
      </w:r>
      <w:r w:rsidR="5D44DC72" w:rsidRPr="00264874">
        <w:t xml:space="preserve"> s</w:t>
      </w:r>
      <w:r w:rsidR="0AED451B" w:rsidRPr="00264874">
        <w:t>e</w:t>
      </w:r>
      <w:r w:rsidR="5D44DC72" w:rsidRPr="00264874">
        <w:t xml:space="preserve"> hrošči običajno </w:t>
      </w:r>
      <w:r w:rsidR="73BD892E" w:rsidRPr="00264874">
        <w:t xml:space="preserve">bolj množično zadržujejo na vrhovih rastlin v jutranjih urah. </w:t>
      </w:r>
    </w:p>
    <w:p w14:paraId="34D8B4C9" w14:textId="52BCACED" w:rsidR="003E6DEF" w:rsidRPr="00703398" w:rsidRDefault="00437252" w:rsidP="00B74498">
      <w:pPr>
        <w:jc w:val="center"/>
        <w:rPr>
          <w:rFonts w:cs="Arial"/>
          <w:noProof/>
          <w:color w:val="000000"/>
          <w:szCs w:val="20"/>
          <w:lang w:val="sl-SI"/>
        </w:rPr>
      </w:pPr>
      <w:r>
        <w:rPr>
          <w:noProof/>
          <w:szCs w:val="22"/>
          <w:lang w:val="sl-SI" w:eastAsia="sl-SI"/>
        </w:rPr>
        <w:drawing>
          <wp:inline distT="0" distB="0" distL="0" distR="0" wp14:anchorId="6A92FB7E" wp14:editId="1AC9201B">
            <wp:extent cx="4859765" cy="3568889"/>
            <wp:effectExtent l="0" t="0" r="0" b="0"/>
            <wp:docPr id="4" name="Slika 4" descr="Poškodbe, ki jih paprikar povzroča na plodovih paprik in feferonov. Ponavadi vidne kot luknjice na plod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4" descr="Poškodbe, ki jih paprikar povzroča na plodovih paprik in feferonov. Ponavadi vidne kot luknjice na plodu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7554" cy="3581953"/>
                    </a:xfrm>
                    <a:prstGeom prst="rect">
                      <a:avLst/>
                    </a:prstGeom>
                    <a:noFill/>
                    <a:ln>
                      <a:noFill/>
                    </a:ln>
                  </pic:spPr>
                </pic:pic>
              </a:graphicData>
            </a:graphic>
          </wp:inline>
        </w:drawing>
      </w:r>
    </w:p>
    <w:p w14:paraId="098510D2" w14:textId="0156D687" w:rsidR="000970F2" w:rsidRPr="00B8643D" w:rsidRDefault="003E6DEF" w:rsidP="00BC2841">
      <w:pPr>
        <w:pStyle w:val="Slika1"/>
        <w:rPr>
          <w:lang w:val="sl-SI"/>
        </w:rPr>
      </w:pPr>
      <w:bookmarkStart w:id="34" w:name="_Hlk104900263"/>
      <w:bookmarkStart w:id="35" w:name="_Toc160626957"/>
      <w:r w:rsidRPr="004B056E">
        <w:rPr>
          <w:lang w:val="sl-SI"/>
        </w:rPr>
        <w:t>Slika 2</w:t>
      </w:r>
      <w:r w:rsidR="000970F2" w:rsidRPr="004B056E">
        <w:rPr>
          <w:lang w:val="sl-SI"/>
        </w:rPr>
        <w:t>:</w:t>
      </w:r>
      <w:r w:rsidRPr="00806EEF">
        <w:rPr>
          <w:lang w:val="sl-SI"/>
        </w:rPr>
        <w:t> </w:t>
      </w:r>
      <w:bookmarkEnd w:id="34"/>
      <w:r w:rsidR="00437252" w:rsidRPr="00806EEF">
        <w:rPr>
          <w:lang w:val="sl-SI"/>
        </w:rPr>
        <w:t xml:space="preserve">Odrasli hrošč vrste A. eugenii (A); buba (B); izhodna odprtina na papriki (C); škoda povzročena na papriki zaradi vrste A. eugenii (D), </w:t>
      </w:r>
      <w:r w:rsidRPr="00806EEF">
        <w:rPr>
          <w:lang w:val="sl-SI"/>
        </w:rPr>
        <w:t xml:space="preserve">(vir: </w:t>
      </w:r>
      <w:hyperlink r:id="rId17" w:history="1">
        <w:r w:rsidR="00E50B56" w:rsidRPr="00703398">
          <w:rPr>
            <w:rStyle w:val="Hiperpovezava"/>
            <w:rFonts w:cs="Arial"/>
            <w:szCs w:val="20"/>
            <w:lang w:val="sl-SI"/>
          </w:rPr>
          <w:t>https://gd.eppo.int/</w:t>
        </w:r>
      </w:hyperlink>
      <w:r w:rsidRPr="00806EEF">
        <w:rPr>
          <w:lang w:val="sl-SI"/>
        </w:rPr>
        <w:t>)</w:t>
      </w:r>
      <w:bookmarkEnd w:id="35"/>
    </w:p>
    <w:p w14:paraId="01D66B27" w14:textId="406985C8" w:rsidR="00106136" w:rsidRPr="00BC2841" w:rsidRDefault="00B6657C" w:rsidP="00BC2841">
      <w:pPr>
        <w:pStyle w:val="Navadensplet"/>
        <w:spacing w:before="0" w:beforeAutospacing="0" w:after="0" w:afterAutospacing="0"/>
        <w:jc w:val="center"/>
        <w:textAlignment w:val="baseline"/>
        <w:rPr>
          <w:rFonts w:ascii="Arial" w:hAnsi="Arial" w:cs="Arial"/>
          <w:color w:val="111111"/>
          <w:sz w:val="20"/>
          <w:szCs w:val="20"/>
        </w:rPr>
      </w:pPr>
      <w:r>
        <w:rPr>
          <w:noProof/>
        </w:rPr>
        <w:lastRenderedPageBreak/>
        <w:drawing>
          <wp:inline distT="0" distB="0" distL="0" distR="0" wp14:anchorId="7C7923C8" wp14:editId="21DDC289">
            <wp:extent cx="4887098" cy="4168238"/>
            <wp:effectExtent l="19050" t="19050" r="27940" b="22860"/>
            <wp:docPr id="10" name="Slika 10" descr="Shematski prikaz razvojnega kroga paprikar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descr="Shematski prikaz razvojnega kroga paprikarja"/>
                    <pic:cNvPicPr/>
                  </pic:nvPicPr>
                  <pic:blipFill>
                    <a:blip r:embed="rId18"/>
                    <a:stretch>
                      <a:fillRect/>
                    </a:stretch>
                  </pic:blipFill>
                  <pic:spPr>
                    <a:xfrm>
                      <a:off x="0" y="0"/>
                      <a:ext cx="4891271" cy="4171797"/>
                    </a:xfrm>
                    <a:prstGeom prst="rect">
                      <a:avLst/>
                    </a:prstGeom>
                    <a:ln>
                      <a:solidFill>
                        <a:schemeClr val="tx1">
                          <a:lumMod val="50000"/>
                          <a:lumOff val="50000"/>
                        </a:schemeClr>
                      </a:solidFill>
                    </a:ln>
                  </pic:spPr>
                </pic:pic>
              </a:graphicData>
            </a:graphic>
          </wp:inline>
        </w:drawing>
      </w:r>
    </w:p>
    <w:p w14:paraId="5B78E770" w14:textId="12DA49B9" w:rsidR="00106136" w:rsidRPr="00264874" w:rsidRDefault="1CAACD57" w:rsidP="004B056E">
      <w:pPr>
        <w:pStyle w:val="Slika1"/>
        <w:rPr>
          <w:lang w:val="en-US"/>
        </w:rPr>
      </w:pPr>
      <w:bookmarkStart w:id="36" w:name="_Toc160626958"/>
      <w:r w:rsidRPr="00264874">
        <w:rPr>
          <w:lang w:val="en-US"/>
        </w:rPr>
        <w:t xml:space="preserve">Slika 3: </w:t>
      </w:r>
      <w:r w:rsidR="382F3BCA" w:rsidRPr="00264874">
        <w:rPr>
          <w:lang w:val="en-US"/>
        </w:rPr>
        <w:t>Razvojni krog vrste A. eugenii</w:t>
      </w:r>
      <w:r w:rsidR="5DDAD741" w:rsidRPr="00264874">
        <w:rPr>
          <w:lang w:val="en-US"/>
        </w:rPr>
        <w:t xml:space="preserve"> (vir: Riley in Sparks Jr AN, 1995)</w:t>
      </w:r>
      <w:bookmarkEnd w:id="36"/>
    </w:p>
    <w:p w14:paraId="4F47B35D" w14:textId="29005CD0" w:rsidR="00106136" w:rsidRPr="00282FBB" w:rsidRDefault="00106136" w:rsidP="00B74498">
      <w:pPr>
        <w:pStyle w:val="Navadensplet"/>
        <w:spacing w:before="0" w:beforeAutospacing="0" w:after="0" w:afterAutospacing="0"/>
        <w:textAlignment w:val="baseline"/>
        <w:rPr>
          <w:rFonts w:ascii="Arial" w:hAnsi="Arial" w:cs="Arial"/>
          <w:i/>
          <w:iCs/>
          <w:color w:val="111111"/>
          <w:sz w:val="18"/>
          <w:szCs w:val="18"/>
        </w:rPr>
      </w:pPr>
    </w:p>
    <w:p w14:paraId="649F7D2D" w14:textId="4FE86211" w:rsidR="009B77B4" w:rsidRPr="00BC2841" w:rsidRDefault="00232D40" w:rsidP="009B77B4">
      <w:pPr>
        <w:pStyle w:val="Naslov2"/>
        <w:rPr>
          <w:lang w:val="sl-SI"/>
        </w:rPr>
      </w:pPr>
      <w:bookmarkStart w:id="37" w:name="_Toc116646795"/>
      <w:bookmarkStart w:id="38" w:name="_Toc136864294"/>
      <w:bookmarkStart w:id="39" w:name="_Toc160786234"/>
      <w:r w:rsidRPr="00703398">
        <w:rPr>
          <w:lang w:val="sl-SI"/>
        </w:rPr>
        <w:t>Znaki napada</w:t>
      </w:r>
      <w:bookmarkEnd w:id="37"/>
      <w:bookmarkEnd w:id="38"/>
      <w:bookmarkEnd w:id="39"/>
    </w:p>
    <w:p w14:paraId="2059D154" w14:textId="608AE3A7" w:rsidR="009B77B4" w:rsidRDefault="009B77B4" w:rsidP="00B74498">
      <w:pPr>
        <w:pStyle w:val="SlogNart"/>
      </w:pPr>
      <w:r w:rsidRPr="00F22DE6">
        <w:t>Škodo na rastlinah povzročajo tako odrasli hrošči kot ličinke.</w:t>
      </w:r>
      <w:r>
        <w:t xml:space="preserve"> </w:t>
      </w:r>
    </w:p>
    <w:p w14:paraId="17128C50" w14:textId="6D5608C2" w:rsidR="00B74498" w:rsidRDefault="00437252" w:rsidP="00B74498">
      <w:pPr>
        <w:pStyle w:val="SlogNart"/>
      </w:pPr>
      <w:r w:rsidRPr="00437252">
        <w:t>Zgodnj</w:t>
      </w:r>
      <w:r w:rsidR="00645DED">
        <w:t>i</w:t>
      </w:r>
      <w:r w:rsidRPr="00437252">
        <w:t xml:space="preserve"> zn</w:t>
      </w:r>
      <w:r w:rsidR="00645DED">
        <w:t>aki</w:t>
      </w:r>
      <w:r w:rsidRPr="00437252">
        <w:t xml:space="preserve"> napada so </w:t>
      </w:r>
      <w:r w:rsidRPr="00C1124B">
        <w:rPr>
          <w:b/>
          <w:bCs/>
        </w:rPr>
        <w:t>majhne luknjice</w:t>
      </w:r>
      <w:r w:rsidRPr="00437252">
        <w:t xml:space="preserve"> v cvetovih</w:t>
      </w:r>
      <w:r w:rsidR="007D2B56">
        <w:t>, cvetnih brstih</w:t>
      </w:r>
      <w:r w:rsidRPr="00437252">
        <w:t xml:space="preserve"> in </w:t>
      </w:r>
      <w:r w:rsidR="00F1072A" w:rsidRPr="00F22DE6">
        <w:t>nezrelih</w:t>
      </w:r>
      <w:r w:rsidR="00F1072A">
        <w:t xml:space="preserve"> </w:t>
      </w:r>
      <w:r w:rsidRPr="00437252">
        <w:t xml:space="preserve">plodovih ter majhne krožne ali ovalne luknjice (v premeru od 2 do 5 mm) v listih, ki jih lahko vsaj na listih zmotno pripišemo gosenicam ali polžem. </w:t>
      </w:r>
    </w:p>
    <w:p w14:paraId="2B01A16D" w14:textId="5A33FA34" w:rsidR="00C1124B" w:rsidRPr="00B74498" w:rsidRDefault="00437252" w:rsidP="00B74498">
      <w:pPr>
        <w:pStyle w:val="SlogNart"/>
      </w:pPr>
      <w:r w:rsidRPr="00437252">
        <w:t>Z naraščanje</w:t>
      </w:r>
      <w:r w:rsidR="00967A52">
        <w:t>m</w:t>
      </w:r>
      <w:r w:rsidRPr="00437252">
        <w:t xml:space="preserve"> populacije postajajo tudi znaki na gostiteljskih rastlinah vse </w:t>
      </w:r>
      <w:r w:rsidR="00C1124B">
        <w:t>jasnejši</w:t>
      </w:r>
      <w:r w:rsidR="00F22F47">
        <w:t xml:space="preserve"> in se kažejo kot:</w:t>
      </w:r>
    </w:p>
    <w:p w14:paraId="299833DF" w14:textId="50D09A5A" w:rsidR="00C1124B" w:rsidRDefault="00437252" w:rsidP="004B4F5C">
      <w:pPr>
        <w:pStyle w:val="Odstavekseznama"/>
        <w:numPr>
          <w:ilvl w:val="0"/>
          <w:numId w:val="10"/>
        </w:numPr>
        <w:shd w:val="clear" w:color="auto" w:fill="FFFFFF"/>
        <w:spacing w:after="100" w:afterAutospacing="1"/>
        <w:jc w:val="both"/>
        <w:rPr>
          <w:color w:val="000000"/>
          <w:lang w:val="sl-SI"/>
        </w:rPr>
      </w:pPr>
      <w:r w:rsidRPr="00C1124B">
        <w:rPr>
          <w:b/>
          <w:bCs/>
          <w:color w:val="000000"/>
          <w:lang w:val="sl-SI"/>
        </w:rPr>
        <w:t>prezgodnje dozorevanje</w:t>
      </w:r>
      <w:r w:rsidRPr="00C1124B">
        <w:rPr>
          <w:color w:val="000000"/>
          <w:lang w:val="sl-SI"/>
        </w:rPr>
        <w:t xml:space="preserve"> in </w:t>
      </w:r>
      <w:r w:rsidRPr="00C1124B">
        <w:rPr>
          <w:b/>
          <w:bCs/>
          <w:color w:val="000000"/>
          <w:lang w:val="sl-SI"/>
        </w:rPr>
        <w:t>odpadanje mladih plodov</w:t>
      </w:r>
      <w:r w:rsidR="00C1124B">
        <w:rPr>
          <w:b/>
          <w:bCs/>
          <w:color w:val="000000"/>
          <w:lang w:val="sl-SI"/>
        </w:rPr>
        <w:t xml:space="preserve"> oziroma </w:t>
      </w:r>
      <w:r w:rsidR="007D2B56">
        <w:rPr>
          <w:b/>
          <w:bCs/>
          <w:color w:val="000000"/>
          <w:lang w:val="sl-SI"/>
        </w:rPr>
        <w:t>brstov</w:t>
      </w:r>
      <w:r w:rsidRPr="00C1124B">
        <w:rPr>
          <w:color w:val="000000"/>
          <w:lang w:val="sl-SI"/>
        </w:rPr>
        <w:t xml:space="preserve">, </w:t>
      </w:r>
      <w:r w:rsidR="00C1124B">
        <w:rPr>
          <w:color w:val="000000"/>
          <w:lang w:val="sl-SI"/>
        </w:rPr>
        <w:t xml:space="preserve">kot posledica </w:t>
      </w:r>
      <w:r w:rsidR="00C1124B" w:rsidRPr="00C1124B">
        <w:rPr>
          <w:color w:val="000000"/>
          <w:lang w:val="sl-SI"/>
        </w:rPr>
        <w:t>prehranjevanj</w:t>
      </w:r>
      <w:r w:rsidR="00C1124B">
        <w:rPr>
          <w:color w:val="000000"/>
          <w:lang w:val="sl-SI"/>
        </w:rPr>
        <w:t xml:space="preserve">a </w:t>
      </w:r>
      <w:r w:rsidR="00C1124B" w:rsidRPr="00C1124B">
        <w:rPr>
          <w:color w:val="000000"/>
          <w:lang w:val="sl-SI"/>
        </w:rPr>
        <w:t>in razvijanj</w:t>
      </w:r>
      <w:r w:rsidR="00C1124B">
        <w:rPr>
          <w:color w:val="000000"/>
          <w:lang w:val="sl-SI"/>
        </w:rPr>
        <w:t>a</w:t>
      </w:r>
      <w:r w:rsidR="00C1124B" w:rsidRPr="00C1124B">
        <w:rPr>
          <w:color w:val="000000"/>
          <w:lang w:val="sl-SI"/>
        </w:rPr>
        <w:t xml:space="preserve"> </w:t>
      </w:r>
      <w:r w:rsidR="00F1072A" w:rsidRPr="00F22DE6">
        <w:rPr>
          <w:color w:val="000000"/>
          <w:lang w:val="sl-SI"/>
        </w:rPr>
        <w:t>ličink</w:t>
      </w:r>
      <w:r w:rsidR="00F1072A">
        <w:rPr>
          <w:color w:val="000000"/>
          <w:lang w:val="sl-SI"/>
        </w:rPr>
        <w:t xml:space="preserve"> </w:t>
      </w:r>
      <w:r w:rsidR="00C1124B" w:rsidRPr="00C1124B">
        <w:rPr>
          <w:color w:val="000000"/>
          <w:lang w:val="sl-SI"/>
        </w:rPr>
        <w:t>v brstih in plodovih</w:t>
      </w:r>
      <w:r w:rsidR="00C1124B">
        <w:rPr>
          <w:color w:val="000000"/>
          <w:lang w:val="sl-SI"/>
        </w:rPr>
        <w:t>;</w:t>
      </w:r>
    </w:p>
    <w:p w14:paraId="1E896DE6" w14:textId="527149FE" w:rsidR="00C1124B" w:rsidRDefault="00437252" w:rsidP="004B4F5C">
      <w:pPr>
        <w:pStyle w:val="Odstavekseznama"/>
        <w:numPr>
          <w:ilvl w:val="0"/>
          <w:numId w:val="10"/>
        </w:numPr>
        <w:shd w:val="clear" w:color="auto" w:fill="FFFFFF"/>
        <w:spacing w:after="100" w:afterAutospacing="1"/>
        <w:jc w:val="both"/>
        <w:rPr>
          <w:color w:val="000000"/>
          <w:lang w:val="sl-SI"/>
        </w:rPr>
      </w:pPr>
      <w:r w:rsidRPr="00C1124B">
        <w:rPr>
          <w:b/>
          <w:bCs/>
          <w:color w:val="000000"/>
          <w:lang w:val="sl-SI"/>
        </w:rPr>
        <w:t>poškodbe</w:t>
      </w:r>
      <w:r w:rsidRPr="00C1124B">
        <w:rPr>
          <w:color w:val="000000"/>
          <w:lang w:val="sl-SI"/>
        </w:rPr>
        <w:t xml:space="preserve"> zaradi odlaganja jajčec ter </w:t>
      </w:r>
      <w:r w:rsidRPr="00C1124B">
        <w:rPr>
          <w:b/>
          <w:bCs/>
          <w:color w:val="000000"/>
          <w:lang w:val="sl-SI"/>
        </w:rPr>
        <w:t>izhodne odprtine</w:t>
      </w:r>
      <w:r w:rsidRPr="00C1124B">
        <w:rPr>
          <w:color w:val="000000"/>
          <w:lang w:val="sl-SI"/>
        </w:rPr>
        <w:t xml:space="preserve"> izleglih hroščev</w:t>
      </w:r>
      <w:r w:rsidR="00C1124B">
        <w:rPr>
          <w:color w:val="000000"/>
          <w:lang w:val="sl-SI"/>
        </w:rPr>
        <w:t>;</w:t>
      </w:r>
      <w:r w:rsidRPr="00C1124B">
        <w:rPr>
          <w:color w:val="000000"/>
          <w:lang w:val="sl-SI"/>
        </w:rPr>
        <w:t xml:space="preserve"> </w:t>
      </w:r>
    </w:p>
    <w:p w14:paraId="5162C1AF" w14:textId="395B82CA" w:rsidR="00C1124B" w:rsidRPr="00F22DE6" w:rsidRDefault="00C1124B" w:rsidP="004B4F5C">
      <w:pPr>
        <w:pStyle w:val="Odstavekseznama"/>
        <w:numPr>
          <w:ilvl w:val="0"/>
          <w:numId w:val="10"/>
        </w:numPr>
        <w:shd w:val="clear" w:color="auto" w:fill="FFFFFF"/>
        <w:spacing w:after="100" w:afterAutospacing="1"/>
        <w:jc w:val="both"/>
        <w:rPr>
          <w:color w:val="000000"/>
          <w:lang w:val="sl-SI"/>
        </w:rPr>
      </w:pPr>
      <w:r w:rsidRPr="00F22DE6">
        <w:rPr>
          <w:b/>
          <w:bCs/>
          <w:color w:val="000000"/>
          <w:lang w:val="sl-SI"/>
        </w:rPr>
        <w:t>r</w:t>
      </w:r>
      <w:r w:rsidR="00437252" w:rsidRPr="00F22DE6">
        <w:rPr>
          <w:b/>
          <w:bCs/>
          <w:color w:val="000000"/>
          <w:lang w:val="sl-SI"/>
        </w:rPr>
        <w:t>azbarvanj</w:t>
      </w:r>
      <w:r w:rsidRPr="00F22DE6">
        <w:rPr>
          <w:b/>
          <w:bCs/>
          <w:color w:val="000000"/>
          <w:lang w:val="sl-SI"/>
        </w:rPr>
        <w:t xml:space="preserve">e </w:t>
      </w:r>
      <w:r w:rsidR="00437252" w:rsidRPr="00F22DE6">
        <w:rPr>
          <w:b/>
          <w:bCs/>
          <w:color w:val="000000"/>
          <w:lang w:val="sl-SI"/>
        </w:rPr>
        <w:t>in deformacije plodov</w:t>
      </w:r>
      <w:r w:rsidRPr="00F22DE6">
        <w:rPr>
          <w:b/>
          <w:bCs/>
          <w:color w:val="000000"/>
          <w:lang w:val="sl-SI"/>
        </w:rPr>
        <w:t xml:space="preserve"> </w:t>
      </w:r>
      <w:r w:rsidRPr="00F22DE6">
        <w:rPr>
          <w:color w:val="000000"/>
          <w:lang w:val="sl-SI"/>
        </w:rPr>
        <w:t>zaradi prehranjevanja ličink</w:t>
      </w:r>
      <w:r w:rsidR="00F1072A" w:rsidRPr="00F22DE6">
        <w:rPr>
          <w:color w:val="000000"/>
          <w:lang w:val="sl-SI"/>
        </w:rPr>
        <w:t xml:space="preserve"> </w:t>
      </w:r>
      <w:r w:rsidR="007D2B56" w:rsidRPr="00F22DE6">
        <w:rPr>
          <w:color w:val="000000"/>
          <w:lang w:val="sl-SI"/>
        </w:rPr>
        <w:t xml:space="preserve">s semeni in tkivom </w:t>
      </w:r>
      <w:r w:rsidR="00F1072A" w:rsidRPr="00F22DE6">
        <w:rPr>
          <w:color w:val="000000"/>
          <w:lang w:val="sl-SI"/>
        </w:rPr>
        <w:t>v notranjosti dozorevajočih plodov</w:t>
      </w:r>
      <w:r w:rsidRPr="00F22DE6">
        <w:rPr>
          <w:color w:val="000000"/>
          <w:lang w:val="sl-SI"/>
        </w:rPr>
        <w:t xml:space="preserve">. </w:t>
      </w:r>
    </w:p>
    <w:p w14:paraId="5A611083" w14:textId="77777777" w:rsidR="0026354E" w:rsidRDefault="00437252" w:rsidP="00F22F47">
      <w:pPr>
        <w:pStyle w:val="SlogNart"/>
      </w:pPr>
      <w:r w:rsidRPr="00C1124B">
        <w:t>Napadene rastline so bolj dovzetne za okužbe s patogenimi glivami, ki povzročajo črno pegavost (</w:t>
      </w:r>
      <w:r w:rsidRPr="00C1124B">
        <w:rPr>
          <w:i/>
          <w:iCs/>
        </w:rPr>
        <w:t>Alternaria</w:t>
      </w:r>
      <w:r w:rsidR="0026354E">
        <w:rPr>
          <w:i/>
          <w:iCs/>
        </w:rPr>
        <w:t xml:space="preserve"> </w:t>
      </w:r>
      <w:r w:rsidRPr="00C1124B">
        <w:t>spp.).</w:t>
      </w:r>
    </w:p>
    <w:p w14:paraId="12E178F6" w14:textId="3F733930" w:rsidR="000970F2" w:rsidRPr="00AA7E57" w:rsidRDefault="00437252" w:rsidP="00F22F47">
      <w:pPr>
        <w:pStyle w:val="SlogNart"/>
      </w:pPr>
      <w:r w:rsidRPr="00C1124B">
        <w:t xml:space="preserve">V odsotnosti plodov in cvetov se odrasli osebki prehranjujejo na listih in steblih rastlin, vendar ne povzročijo znatne škode. </w:t>
      </w:r>
    </w:p>
    <w:p w14:paraId="5E882C10" w14:textId="3A10176F" w:rsidR="00232D40" w:rsidRPr="00703398" w:rsidRDefault="00232D40" w:rsidP="00D7663D">
      <w:pPr>
        <w:pStyle w:val="Naslov2"/>
        <w:rPr>
          <w:lang w:val="sl-SI"/>
        </w:rPr>
      </w:pPr>
      <w:bookmarkStart w:id="40" w:name="_Toc116646796"/>
      <w:bookmarkStart w:id="41" w:name="_Toc136864295"/>
      <w:bookmarkStart w:id="42" w:name="_Toc160786235"/>
      <w:r w:rsidRPr="00703398">
        <w:rPr>
          <w:lang w:val="sl-SI"/>
        </w:rPr>
        <w:lastRenderedPageBreak/>
        <w:t>Možne poti vnosa in širjenja</w:t>
      </w:r>
      <w:bookmarkEnd w:id="40"/>
      <w:bookmarkEnd w:id="41"/>
      <w:bookmarkEnd w:id="42"/>
    </w:p>
    <w:p w14:paraId="26D38D37" w14:textId="7A5A5D67" w:rsidR="00A67AD9" w:rsidRDefault="337818E0" w:rsidP="008B3C37">
      <w:pPr>
        <w:pStyle w:val="SlogNart"/>
      </w:pPr>
      <w:bookmarkStart w:id="43" w:name="_Toc116646797"/>
      <w:bookmarkStart w:id="44" w:name="_Toc136864296"/>
      <w:r w:rsidRPr="4BCE8706">
        <w:t>Hrošči letijo le na krajše razdalje (50 m) in veljajo za slabe letalce, s pomočjo vetra pa</w:t>
      </w:r>
      <w:r w:rsidR="6C32A575" w:rsidRPr="4BCE8706">
        <w:t xml:space="preserve"> lahko </w:t>
      </w:r>
      <w:r w:rsidR="7732375B" w:rsidRPr="4BCE8706">
        <w:t>dosežejo</w:t>
      </w:r>
      <w:r w:rsidR="6C32A575" w:rsidRPr="4BCE8706">
        <w:t xml:space="preserve"> tudi</w:t>
      </w:r>
      <w:r w:rsidR="70D862BD" w:rsidRPr="4BCE8706">
        <w:t xml:space="preserve"> </w:t>
      </w:r>
      <w:r w:rsidR="6C32A575" w:rsidRPr="4BCE8706">
        <w:t xml:space="preserve">daljše razdalje. </w:t>
      </w:r>
      <w:r w:rsidRPr="4BCE8706">
        <w:t xml:space="preserve">Ocenjeno je, da se vrsta </w:t>
      </w:r>
      <w:r w:rsidRPr="4BCE8706">
        <w:rPr>
          <w:i/>
          <w:iCs/>
        </w:rPr>
        <w:t>A. eugenii</w:t>
      </w:r>
      <w:r w:rsidRPr="4BCE8706">
        <w:t xml:space="preserve"> lahko širi </w:t>
      </w:r>
      <w:r w:rsidR="00E27C3A">
        <w:t>na</w:t>
      </w:r>
      <w:r w:rsidR="00EE1514">
        <w:t xml:space="preserve"> </w:t>
      </w:r>
      <w:r w:rsidRPr="4BCE8706">
        <w:t>razdalj</w:t>
      </w:r>
      <w:r w:rsidR="00E27C3A">
        <w:t>i</w:t>
      </w:r>
      <w:r w:rsidRPr="4BCE8706">
        <w:t xml:space="preserve"> približno 2 km na leto. </w:t>
      </w:r>
      <w:r w:rsidR="00C026DF" w:rsidRPr="4BCE8706">
        <w:t>Na</w:t>
      </w:r>
      <w:r w:rsidR="00C026DF" w:rsidRPr="4BCE8706">
        <w:rPr>
          <w:b/>
          <w:bCs/>
        </w:rPr>
        <w:t xml:space="preserve"> </w:t>
      </w:r>
      <w:r w:rsidR="00C026DF" w:rsidRPr="4BCE8706">
        <w:t>krajše razdalje</w:t>
      </w:r>
      <w:r w:rsidR="00C026DF" w:rsidRPr="008B3C37">
        <w:t xml:space="preserve"> </w:t>
      </w:r>
      <w:r w:rsidR="00C026DF" w:rsidRPr="4BCE8706">
        <w:t>se lahko širi s prenosom posameznih osebkov na oblekah in strojih.</w:t>
      </w:r>
    </w:p>
    <w:p w14:paraId="15114155" w14:textId="5A98BDDD" w:rsidR="00C1124B" w:rsidRDefault="337818E0" w:rsidP="008B3C37">
      <w:pPr>
        <w:pStyle w:val="SlogNart"/>
      </w:pPr>
      <w:r w:rsidRPr="4BCE8706">
        <w:t xml:space="preserve">Na večje razdalje se škodljivec v vseh razvojnih stadijih (jajčece, ličinka, buba, izlegel hrošč) </w:t>
      </w:r>
      <w:r w:rsidR="02400FDA" w:rsidRPr="4BCE8706">
        <w:t xml:space="preserve">lahko </w:t>
      </w:r>
      <w:r w:rsidRPr="4BCE8706">
        <w:t xml:space="preserve">prenaša </w:t>
      </w:r>
      <w:r w:rsidR="2300C48B" w:rsidRPr="4BCE8706">
        <w:rPr>
          <w:b/>
          <w:bCs/>
        </w:rPr>
        <w:t>s transportom z napadenimi plodovi gostiteljskih rastlin</w:t>
      </w:r>
      <w:r w:rsidR="005C49AE">
        <w:rPr>
          <w:b/>
          <w:bCs/>
        </w:rPr>
        <w:t xml:space="preserve">. </w:t>
      </w:r>
      <w:r w:rsidR="007D2B56">
        <w:t>N</w:t>
      </w:r>
      <w:r w:rsidR="008B3C37" w:rsidRPr="00F22DE6">
        <w:t>a nižjih temperaturah</w:t>
      </w:r>
      <w:r w:rsidR="005C49AE" w:rsidRPr="00F22DE6">
        <w:t xml:space="preserve"> v hladni verigi (2 - 5°C)</w:t>
      </w:r>
      <w:r w:rsidR="007D2B56">
        <w:t xml:space="preserve"> </w:t>
      </w:r>
      <w:r w:rsidR="007D2B56" w:rsidRPr="00496FAE">
        <w:t xml:space="preserve">lahko </w:t>
      </w:r>
      <w:r w:rsidR="00C026DF">
        <w:t xml:space="preserve">odrasel osebek </w:t>
      </w:r>
      <w:r w:rsidR="007D2B56" w:rsidRPr="00496FAE">
        <w:t>preživi</w:t>
      </w:r>
      <w:r w:rsidR="007D2B56">
        <w:t xml:space="preserve"> tudi </w:t>
      </w:r>
      <w:r w:rsidR="007D2B56" w:rsidRPr="00496FAE">
        <w:t>3 tedne ali več</w:t>
      </w:r>
      <w:r w:rsidR="2300C48B" w:rsidRPr="005C49AE">
        <w:t>.</w:t>
      </w:r>
      <w:r w:rsidR="2300C48B" w:rsidRPr="4BCE8706">
        <w:rPr>
          <w:b/>
          <w:bCs/>
        </w:rPr>
        <w:t xml:space="preserve"> </w:t>
      </w:r>
      <w:bookmarkStart w:id="45" w:name="_Hlk158114478"/>
    </w:p>
    <w:bookmarkEnd w:id="45"/>
    <w:p w14:paraId="506B6C78" w14:textId="2C830A15" w:rsidR="001D3D1F" w:rsidRPr="004B056E" w:rsidRDefault="001D3D1F" w:rsidP="004B056E">
      <w:pPr>
        <w:pStyle w:val="SlogNart"/>
        <w:rPr>
          <w:i/>
          <w:iCs/>
          <w:sz w:val="18"/>
          <w:szCs w:val="18"/>
        </w:rPr>
      </w:pPr>
      <w:r w:rsidRPr="008B3C37">
        <w:rPr>
          <w:sz w:val="18"/>
          <w:szCs w:val="18"/>
        </w:rPr>
        <w:t xml:space="preserve">Preglednica 1: Način vnosa </w:t>
      </w:r>
      <w:r w:rsidR="00130819">
        <w:rPr>
          <w:sz w:val="18"/>
          <w:szCs w:val="18"/>
        </w:rPr>
        <w:t>in širjenja</w:t>
      </w:r>
      <w:r w:rsidRPr="008B3C37">
        <w:rPr>
          <w:sz w:val="18"/>
          <w:szCs w:val="18"/>
        </w:rPr>
        <w:t xml:space="preserve">/dejavnosti, lokacije in območja tveganja za vnos in širjenje vrste </w:t>
      </w:r>
      <w:r w:rsidRPr="008B3C37">
        <w:rPr>
          <w:i/>
          <w:iCs/>
          <w:sz w:val="18"/>
          <w:szCs w:val="18"/>
        </w:rPr>
        <w:t xml:space="preserve">A. eugenii </w:t>
      </w:r>
      <w:r w:rsidRPr="008B3C37">
        <w:rPr>
          <w:sz w:val="18"/>
          <w:szCs w:val="18"/>
        </w:rPr>
        <w:t>v EU</w:t>
      </w:r>
      <w:r w:rsidR="00F22F47" w:rsidRPr="008B3C37">
        <w:rPr>
          <w:sz w:val="18"/>
          <w:szCs w:val="18"/>
        </w:rPr>
        <w:t>.</w:t>
      </w:r>
      <w:r w:rsidRPr="008B3C37">
        <w:rPr>
          <w:i/>
          <w:iCs/>
          <w:sz w:val="18"/>
          <w:szCs w:val="18"/>
        </w:rPr>
        <w:t xml:space="preserve"> </w:t>
      </w:r>
    </w:p>
    <w:tbl>
      <w:tblPr>
        <w:tblStyle w:val="Tabelamrea"/>
        <w:tblW w:w="0" w:type="auto"/>
        <w:tblLook w:val="04A0" w:firstRow="1" w:lastRow="0" w:firstColumn="1" w:lastColumn="0" w:noHBand="0" w:noVBand="1"/>
      </w:tblPr>
      <w:tblGrid>
        <w:gridCol w:w="2832"/>
        <w:gridCol w:w="2828"/>
        <w:gridCol w:w="2828"/>
      </w:tblGrid>
      <w:tr w:rsidR="001D3D1F" w:rsidRPr="001D3D1F" w14:paraId="4C9F988E" w14:textId="77777777" w:rsidTr="001F0146">
        <w:trPr>
          <w:trHeight w:val="621"/>
        </w:trPr>
        <w:tc>
          <w:tcPr>
            <w:tcW w:w="2832" w:type="dxa"/>
            <w:shd w:val="clear" w:color="auto" w:fill="E7E6E6" w:themeFill="background2"/>
          </w:tcPr>
          <w:p w14:paraId="40A1EEF7" w14:textId="317BD87A" w:rsidR="001D3D1F" w:rsidRPr="001F0146" w:rsidRDefault="00C92590" w:rsidP="001D3D1F">
            <w:pPr>
              <w:rPr>
                <w:sz w:val="18"/>
                <w:szCs w:val="18"/>
                <w:lang w:val="sl-SI"/>
              </w:rPr>
            </w:pPr>
            <w:r w:rsidRPr="001F0146">
              <w:rPr>
                <w:b/>
                <w:bCs/>
                <w:sz w:val="18"/>
                <w:szCs w:val="18"/>
                <w:lang w:val="sl-SI"/>
              </w:rPr>
              <w:t>Dejavnost</w:t>
            </w:r>
            <w:r w:rsidR="00130819">
              <w:rPr>
                <w:b/>
                <w:bCs/>
                <w:sz w:val="18"/>
                <w:szCs w:val="18"/>
                <w:lang w:val="sl-SI"/>
              </w:rPr>
              <w:t xml:space="preserve"> </w:t>
            </w:r>
            <w:r w:rsidRPr="001F0146">
              <w:rPr>
                <w:b/>
                <w:bCs/>
                <w:sz w:val="18"/>
                <w:szCs w:val="18"/>
                <w:lang w:val="sl-SI"/>
              </w:rPr>
              <w:t>tveganja /</w:t>
            </w:r>
            <w:r w:rsidR="00130819">
              <w:rPr>
                <w:b/>
                <w:bCs/>
                <w:sz w:val="18"/>
                <w:szCs w:val="18"/>
                <w:lang w:val="sl-SI"/>
              </w:rPr>
              <w:t xml:space="preserve"> </w:t>
            </w:r>
            <w:r w:rsidRPr="001F0146">
              <w:rPr>
                <w:b/>
                <w:bCs/>
                <w:sz w:val="18"/>
                <w:szCs w:val="18"/>
                <w:lang w:val="sl-SI"/>
              </w:rPr>
              <w:t>način vnosa</w:t>
            </w:r>
            <w:r w:rsidR="00015EAA" w:rsidRPr="001F0146">
              <w:rPr>
                <w:b/>
                <w:bCs/>
                <w:sz w:val="18"/>
                <w:szCs w:val="18"/>
                <w:lang w:val="sl-SI"/>
              </w:rPr>
              <w:t xml:space="preserve"> in širjenja</w:t>
            </w:r>
          </w:p>
        </w:tc>
        <w:tc>
          <w:tcPr>
            <w:tcW w:w="2828" w:type="dxa"/>
            <w:shd w:val="clear" w:color="auto" w:fill="E7E6E6" w:themeFill="background2"/>
          </w:tcPr>
          <w:p w14:paraId="1F595A64" w14:textId="67FA9146" w:rsidR="001D3D1F" w:rsidRPr="001F0146" w:rsidRDefault="00C92590" w:rsidP="001D3D1F">
            <w:pPr>
              <w:rPr>
                <w:sz w:val="18"/>
                <w:szCs w:val="18"/>
                <w:lang w:val="sl-SI"/>
              </w:rPr>
            </w:pPr>
            <w:r w:rsidRPr="001F0146">
              <w:rPr>
                <w:b/>
                <w:bCs/>
                <w:sz w:val="18"/>
                <w:szCs w:val="18"/>
                <w:lang w:val="sl-SI"/>
              </w:rPr>
              <w:t>Lokacije tveganja</w:t>
            </w:r>
          </w:p>
        </w:tc>
        <w:tc>
          <w:tcPr>
            <w:tcW w:w="2828" w:type="dxa"/>
            <w:shd w:val="clear" w:color="auto" w:fill="E7E6E6" w:themeFill="background2"/>
          </w:tcPr>
          <w:p w14:paraId="41ED6DF1" w14:textId="7E4FB23C" w:rsidR="001D3D1F" w:rsidRPr="001F0146" w:rsidRDefault="00C92590" w:rsidP="001D3D1F">
            <w:pPr>
              <w:rPr>
                <w:sz w:val="18"/>
                <w:szCs w:val="18"/>
                <w:lang w:val="sl-SI"/>
              </w:rPr>
            </w:pPr>
            <w:r w:rsidRPr="001F0146">
              <w:rPr>
                <w:b/>
                <w:bCs/>
                <w:sz w:val="18"/>
                <w:szCs w:val="18"/>
                <w:lang w:val="sl-SI"/>
              </w:rPr>
              <w:t>Območja tveganja</w:t>
            </w:r>
          </w:p>
        </w:tc>
      </w:tr>
      <w:tr w:rsidR="001D3D1F" w:rsidRPr="00953C51" w14:paraId="142994FF" w14:textId="77777777" w:rsidTr="4BCE8706">
        <w:trPr>
          <w:trHeight w:val="621"/>
        </w:trPr>
        <w:tc>
          <w:tcPr>
            <w:tcW w:w="2832" w:type="dxa"/>
            <w:shd w:val="clear" w:color="auto" w:fill="auto"/>
          </w:tcPr>
          <w:p w14:paraId="41EA0149" w14:textId="14D10859" w:rsidR="00A67AD9" w:rsidRPr="001F0146" w:rsidRDefault="001F6C76" w:rsidP="001D3D1F">
            <w:pPr>
              <w:rPr>
                <w:sz w:val="18"/>
                <w:szCs w:val="18"/>
                <w:lang w:val="sl-SI"/>
              </w:rPr>
            </w:pPr>
            <w:r w:rsidRPr="001F0146">
              <w:rPr>
                <w:b/>
                <w:bCs/>
                <w:sz w:val="18"/>
                <w:szCs w:val="18"/>
                <w:lang w:val="sl-SI"/>
              </w:rPr>
              <w:t>U</w:t>
            </w:r>
            <w:r w:rsidR="001D3D1F" w:rsidRPr="001F0146">
              <w:rPr>
                <w:b/>
                <w:bCs/>
                <w:sz w:val="18"/>
                <w:szCs w:val="18"/>
                <w:lang w:val="sl-SI"/>
              </w:rPr>
              <w:t>voz plodov</w:t>
            </w:r>
            <w:r w:rsidR="001D3D1F" w:rsidRPr="001F0146">
              <w:rPr>
                <w:sz w:val="18"/>
                <w:szCs w:val="18"/>
                <w:lang w:val="sl-SI"/>
              </w:rPr>
              <w:t xml:space="preserve"> </w:t>
            </w:r>
            <w:r w:rsidR="001D3D1F" w:rsidRPr="001F0146">
              <w:rPr>
                <w:i/>
                <w:sz w:val="18"/>
                <w:szCs w:val="18"/>
                <w:lang w:val="sl-SI"/>
              </w:rPr>
              <w:t>Capsicum</w:t>
            </w:r>
            <w:r w:rsidR="001D3D1F" w:rsidRPr="001F0146">
              <w:rPr>
                <w:sz w:val="18"/>
                <w:szCs w:val="18"/>
                <w:lang w:val="sl-SI"/>
              </w:rPr>
              <w:t xml:space="preserve"> spp. (paprike, feferoni) in </w:t>
            </w:r>
            <w:r w:rsidR="001D3D1F" w:rsidRPr="001F0146">
              <w:rPr>
                <w:i/>
                <w:sz w:val="18"/>
                <w:szCs w:val="18"/>
                <w:lang w:val="sl-SI"/>
              </w:rPr>
              <w:t>Solanum melongena</w:t>
            </w:r>
            <w:r w:rsidR="001D3D1F" w:rsidRPr="001F0146">
              <w:rPr>
                <w:sz w:val="18"/>
                <w:szCs w:val="18"/>
                <w:lang w:val="sl-SI"/>
              </w:rPr>
              <w:t xml:space="preserve"> (jajčevci) z območij, kjer je vrsta </w:t>
            </w:r>
            <w:r w:rsidR="001D3D1F" w:rsidRPr="001F0146">
              <w:rPr>
                <w:i/>
                <w:iCs/>
                <w:sz w:val="18"/>
                <w:szCs w:val="18"/>
                <w:lang w:val="sl-SI"/>
              </w:rPr>
              <w:t>A. eugenii</w:t>
            </w:r>
            <w:r w:rsidR="001D3D1F" w:rsidRPr="001F0146">
              <w:rPr>
                <w:sz w:val="18"/>
                <w:szCs w:val="18"/>
                <w:lang w:val="sl-SI"/>
              </w:rPr>
              <w:t xml:space="preserve"> navzoča</w:t>
            </w:r>
            <w:r w:rsidR="00F22DE6" w:rsidRPr="001F0146">
              <w:rPr>
                <w:sz w:val="18"/>
                <w:szCs w:val="18"/>
                <w:lang w:val="sl-SI"/>
              </w:rPr>
              <w:t xml:space="preserve"> (Srednja</w:t>
            </w:r>
            <w:r w:rsidR="001F0146" w:rsidRPr="001F0146">
              <w:rPr>
                <w:sz w:val="18"/>
                <w:szCs w:val="18"/>
                <w:lang w:val="sl-SI"/>
              </w:rPr>
              <w:t xml:space="preserve"> Amerika</w:t>
            </w:r>
            <w:r w:rsidR="00F22DE6" w:rsidRPr="001F0146">
              <w:rPr>
                <w:sz w:val="18"/>
                <w:szCs w:val="18"/>
                <w:lang w:val="sl-SI"/>
              </w:rPr>
              <w:t xml:space="preserve">, </w:t>
            </w:r>
            <w:r w:rsidR="001F0146" w:rsidRPr="001F0146">
              <w:rPr>
                <w:sz w:val="18"/>
                <w:szCs w:val="18"/>
                <w:lang w:val="sl-SI"/>
              </w:rPr>
              <w:t xml:space="preserve">del </w:t>
            </w:r>
            <w:r w:rsidR="00833FB9" w:rsidRPr="001F0146">
              <w:rPr>
                <w:sz w:val="18"/>
                <w:szCs w:val="18"/>
                <w:lang w:val="sl-SI"/>
              </w:rPr>
              <w:t>Severn</w:t>
            </w:r>
            <w:r w:rsidR="001F0146" w:rsidRPr="001F0146">
              <w:rPr>
                <w:sz w:val="18"/>
                <w:szCs w:val="18"/>
                <w:lang w:val="sl-SI"/>
              </w:rPr>
              <w:t>e</w:t>
            </w:r>
            <w:r w:rsidR="00833FB9" w:rsidRPr="001F0146">
              <w:rPr>
                <w:sz w:val="18"/>
                <w:szCs w:val="18"/>
                <w:lang w:val="sl-SI"/>
              </w:rPr>
              <w:t xml:space="preserve"> </w:t>
            </w:r>
            <w:r w:rsidR="00F22DE6" w:rsidRPr="001F0146">
              <w:rPr>
                <w:sz w:val="18"/>
                <w:szCs w:val="18"/>
                <w:lang w:val="sl-SI"/>
              </w:rPr>
              <w:t>Amerik</w:t>
            </w:r>
            <w:r w:rsidR="001F0146" w:rsidRPr="001F0146">
              <w:rPr>
                <w:sz w:val="18"/>
                <w:szCs w:val="18"/>
                <w:lang w:val="sl-SI"/>
              </w:rPr>
              <w:t>e</w:t>
            </w:r>
            <w:r w:rsidR="00F22DE6" w:rsidRPr="001F0146">
              <w:rPr>
                <w:sz w:val="18"/>
                <w:szCs w:val="18"/>
                <w:lang w:val="sl-SI"/>
              </w:rPr>
              <w:t>)</w:t>
            </w:r>
            <w:r w:rsidR="001F0146" w:rsidRPr="001F0146">
              <w:rPr>
                <w:sz w:val="18"/>
                <w:szCs w:val="18"/>
                <w:lang w:val="sl-SI"/>
              </w:rPr>
              <w:t>.</w:t>
            </w:r>
          </w:p>
          <w:p w14:paraId="5A88092C" w14:textId="0F9E2B26" w:rsidR="001D3D1F" w:rsidRPr="001F0146" w:rsidRDefault="001D3D1F" w:rsidP="001D3D1F">
            <w:pPr>
              <w:rPr>
                <w:sz w:val="18"/>
                <w:szCs w:val="18"/>
                <w:lang w:val="sl-SI"/>
              </w:rPr>
            </w:pPr>
            <w:r w:rsidRPr="001F0146">
              <w:rPr>
                <w:sz w:val="18"/>
                <w:szCs w:val="18"/>
                <w:lang w:val="sl-SI"/>
              </w:rPr>
              <w:t xml:space="preserve"> </w:t>
            </w:r>
          </w:p>
        </w:tc>
        <w:tc>
          <w:tcPr>
            <w:tcW w:w="2828" w:type="dxa"/>
            <w:shd w:val="clear" w:color="auto" w:fill="auto"/>
          </w:tcPr>
          <w:p w14:paraId="2FD4CE81" w14:textId="5BB7F728" w:rsidR="001D3D1F" w:rsidRPr="001F0146" w:rsidRDefault="2300C48B" w:rsidP="001D3D1F">
            <w:pPr>
              <w:rPr>
                <w:sz w:val="18"/>
                <w:szCs w:val="18"/>
                <w:lang w:val="sl-SI"/>
              </w:rPr>
            </w:pPr>
            <w:r w:rsidRPr="001F0146">
              <w:rPr>
                <w:sz w:val="18"/>
                <w:szCs w:val="18"/>
                <w:lang w:val="sl-SI"/>
              </w:rPr>
              <w:t>P</w:t>
            </w:r>
            <w:r w:rsidR="0968D6E2" w:rsidRPr="001F0146">
              <w:rPr>
                <w:sz w:val="18"/>
                <w:szCs w:val="18"/>
                <w:lang w:val="sl-SI"/>
              </w:rPr>
              <w:t>akirnice in sortirnice</w:t>
            </w:r>
            <w:r w:rsidR="6EAB2946" w:rsidRPr="001F0146">
              <w:rPr>
                <w:sz w:val="18"/>
                <w:szCs w:val="18"/>
                <w:lang w:val="sl-SI"/>
              </w:rPr>
              <w:t xml:space="preserve"> plodov</w:t>
            </w:r>
            <w:r w:rsidR="0968D6E2" w:rsidRPr="001F0146">
              <w:rPr>
                <w:sz w:val="18"/>
                <w:szCs w:val="18"/>
                <w:lang w:val="sl-SI"/>
              </w:rPr>
              <w:t xml:space="preserve"> </w:t>
            </w:r>
            <w:r w:rsidR="00AF25DE" w:rsidRPr="001F0146">
              <w:rPr>
                <w:sz w:val="18"/>
                <w:szCs w:val="18"/>
                <w:lang w:val="sl-SI"/>
              </w:rPr>
              <w:t>gostiteljskih rastlin</w:t>
            </w:r>
            <w:r w:rsidR="001F0146" w:rsidRPr="001F0146">
              <w:rPr>
                <w:sz w:val="18"/>
                <w:szCs w:val="18"/>
                <w:lang w:val="sl-SI"/>
              </w:rPr>
              <w:t xml:space="preserve"> ter distribucijski centri za uvoz in transport sadja in zelenjave.</w:t>
            </w:r>
          </w:p>
        </w:tc>
        <w:tc>
          <w:tcPr>
            <w:tcW w:w="2828" w:type="dxa"/>
            <w:shd w:val="clear" w:color="auto" w:fill="auto"/>
          </w:tcPr>
          <w:p w14:paraId="1202E576" w14:textId="3239ECCA" w:rsidR="001D3D1F" w:rsidRPr="001F0146" w:rsidRDefault="0023619E" w:rsidP="001D3D1F">
            <w:pPr>
              <w:rPr>
                <w:sz w:val="18"/>
                <w:szCs w:val="18"/>
                <w:lang w:val="sl-SI"/>
              </w:rPr>
            </w:pPr>
            <w:r w:rsidRPr="001F0146">
              <w:rPr>
                <w:sz w:val="18"/>
                <w:szCs w:val="18"/>
                <w:lang w:val="sl-SI"/>
              </w:rPr>
              <w:t>O</w:t>
            </w:r>
            <w:r w:rsidR="001D3D1F" w:rsidRPr="001F0146">
              <w:rPr>
                <w:sz w:val="18"/>
                <w:szCs w:val="18"/>
                <w:lang w:val="sl-SI"/>
              </w:rPr>
              <w:t>bmočja, ki obkrožajo tvegane lokacije, kjer so prisotne gostiteljske rastline</w:t>
            </w:r>
            <w:r w:rsidR="001F0146" w:rsidRPr="001F0146">
              <w:rPr>
                <w:sz w:val="18"/>
                <w:szCs w:val="18"/>
                <w:lang w:val="sl-SI"/>
              </w:rPr>
              <w:t>.</w:t>
            </w:r>
          </w:p>
        </w:tc>
      </w:tr>
      <w:tr w:rsidR="001D3D1F" w:rsidRPr="00953C51" w14:paraId="08A74306" w14:textId="77777777" w:rsidTr="4BCE8706">
        <w:trPr>
          <w:trHeight w:val="418"/>
        </w:trPr>
        <w:tc>
          <w:tcPr>
            <w:tcW w:w="2832" w:type="dxa"/>
            <w:shd w:val="clear" w:color="auto" w:fill="auto"/>
          </w:tcPr>
          <w:p w14:paraId="1A45A5CC" w14:textId="5C2865AA" w:rsidR="001D3D1F" w:rsidRPr="001F0146" w:rsidRDefault="001F6C76" w:rsidP="001D3D1F">
            <w:pPr>
              <w:rPr>
                <w:sz w:val="18"/>
                <w:szCs w:val="18"/>
                <w:lang w:val="sl-SI"/>
              </w:rPr>
            </w:pPr>
            <w:r w:rsidRPr="001F0146">
              <w:rPr>
                <w:b/>
                <w:bCs/>
                <w:sz w:val="18"/>
                <w:szCs w:val="18"/>
                <w:lang w:val="sl-SI"/>
              </w:rPr>
              <w:t>G</w:t>
            </w:r>
            <w:r w:rsidR="001D3D1F" w:rsidRPr="001F0146">
              <w:rPr>
                <w:b/>
                <w:bCs/>
                <w:sz w:val="18"/>
                <w:szCs w:val="18"/>
                <w:lang w:val="sl-SI"/>
              </w:rPr>
              <w:t>ojenje</w:t>
            </w:r>
            <w:r w:rsidR="001D3D1F" w:rsidRPr="001F0146">
              <w:rPr>
                <w:sz w:val="18"/>
                <w:szCs w:val="18"/>
                <w:lang w:val="sl-SI"/>
              </w:rPr>
              <w:t xml:space="preserve"> </w:t>
            </w:r>
            <w:r w:rsidR="00382CEC" w:rsidRPr="001F0146">
              <w:rPr>
                <w:sz w:val="18"/>
                <w:szCs w:val="18"/>
                <w:lang w:val="sl-SI"/>
              </w:rPr>
              <w:t xml:space="preserve">glavnih </w:t>
            </w:r>
            <w:r w:rsidR="001D3D1F" w:rsidRPr="001F0146">
              <w:rPr>
                <w:sz w:val="18"/>
                <w:szCs w:val="18"/>
                <w:lang w:val="sl-SI"/>
              </w:rPr>
              <w:t>gostiteljskih rastlin</w:t>
            </w:r>
            <w:r w:rsidR="001F0146" w:rsidRPr="001F0146">
              <w:rPr>
                <w:sz w:val="18"/>
                <w:szCs w:val="18"/>
                <w:lang w:val="sl-SI"/>
              </w:rPr>
              <w:t>.</w:t>
            </w:r>
          </w:p>
        </w:tc>
        <w:tc>
          <w:tcPr>
            <w:tcW w:w="2828" w:type="dxa"/>
            <w:shd w:val="clear" w:color="auto" w:fill="auto"/>
          </w:tcPr>
          <w:p w14:paraId="7CF64E8F" w14:textId="3B919C5D" w:rsidR="001D3D1F" w:rsidRPr="001F0146" w:rsidRDefault="2300C48B" w:rsidP="001D3D1F">
            <w:pPr>
              <w:rPr>
                <w:sz w:val="18"/>
                <w:szCs w:val="18"/>
                <w:lang w:val="sl-SI"/>
              </w:rPr>
            </w:pPr>
            <w:r w:rsidRPr="001F0146">
              <w:rPr>
                <w:sz w:val="18"/>
                <w:szCs w:val="18"/>
                <w:lang w:val="sl-SI"/>
              </w:rPr>
              <w:t>N</w:t>
            </w:r>
            <w:r w:rsidR="0968D6E2" w:rsidRPr="001F0146">
              <w:rPr>
                <w:sz w:val="18"/>
                <w:szCs w:val="18"/>
                <w:lang w:val="sl-SI"/>
              </w:rPr>
              <w:t>jive</w:t>
            </w:r>
            <w:r w:rsidR="19B048AD" w:rsidRPr="001F0146">
              <w:rPr>
                <w:sz w:val="18"/>
                <w:szCs w:val="18"/>
                <w:lang w:val="sl-SI"/>
              </w:rPr>
              <w:t xml:space="preserve"> in </w:t>
            </w:r>
            <w:r w:rsidR="00EE1514" w:rsidRPr="001F0146">
              <w:rPr>
                <w:sz w:val="18"/>
                <w:szCs w:val="18"/>
                <w:lang w:val="sl-SI"/>
              </w:rPr>
              <w:t>zavarovani prostor</w:t>
            </w:r>
            <w:r w:rsidR="19B048AD" w:rsidRPr="001F0146">
              <w:rPr>
                <w:sz w:val="18"/>
                <w:szCs w:val="18"/>
                <w:lang w:val="sl-SI"/>
              </w:rPr>
              <w:t>i</w:t>
            </w:r>
            <w:r w:rsidR="0968D6E2" w:rsidRPr="001F0146">
              <w:rPr>
                <w:sz w:val="18"/>
                <w:szCs w:val="18"/>
                <w:lang w:val="sl-SI"/>
              </w:rPr>
              <w:t xml:space="preserve">, kjer se gojijo gostiteljske rastline, zlasti pridelava plodov iz rodu </w:t>
            </w:r>
            <w:r w:rsidR="0968D6E2" w:rsidRPr="001F0146">
              <w:rPr>
                <w:i/>
                <w:iCs/>
                <w:sz w:val="18"/>
                <w:szCs w:val="18"/>
                <w:lang w:val="sl-SI"/>
              </w:rPr>
              <w:t>Capsicum</w:t>
            </w:r>
            <w:r w:rsidR="0968D6E2" w:rsidRPr="001F0146">
              <w:rPr>
                <w:sz w:val="18"/>
                <w:szCs w:val="18"/>
                <w:lang w:val="sl-SI"/>
              </w:rPr>
              <w:t xml:space="preserve"> (paprike, feferoni) in </w:t>
            </w:r>
            <w:r w:rsidR="0968D6E2" w:rsidRPr="001F0146">
              <w:rPr>
                <w:i/>
                <w:iCs/>
                <w:sz w:val="18"/>
                <w:szCs w:val="18"/>
                <w:lang w:val="sl-SI"/>
              </w:rPr>
              <w:t>Solanum</w:t>
            </w:r>
            <w:r w:rsidR="0968D6E2" w:rsidRPr="001F0146">
              <w:rPr>
                <w:sz w:val="18"/>
                <w:szCs w:val="18"/>
                <w:lang w:val="sl-SI"/>
              </w:rPr>
              <w:t xml:space="preserve"> (jajčevci)</w:t>
            </w:r>
            <w:r w:rsidR="001F0146" w:rsidRPr="001F0146">
              <w:rPr>
                <w:sz w:val="18"/>
                <w:szCs w:val="18"/>
                <w:lang w:val="sl-SI"/>
              </w:rPr>
              <w:t>.</w:t>
            </w:r>
          </w:p>
        </w:tc>
        <w:tc>
          <w:tcPr>
            <w:tcW w:w="2828" w:type="dxa"/>
            <w:shd w:val="clear" w:color="auto" w:fill="auto"/>
          </w:tcPr>
          <w:p w14:paraId="1030C0C8" w14:textId="608BE3AE" w:rsidR="001D3D1F" w:rsidRPr="001F0146" w:rsidRDefault="6EAB2946" w:rsidP="001D3D1F">
            <w:pPr>
              <w:rPr>
                <w:sz w:val="18"/>
                <w:szCs w:val="18"/>
                <w:lang w:val="sl-SI"/>
              </w:rPr>
            </w:pPr>
            <w:r w:rsidRPr="001F0146">
              <w:rPr>
                <w:sz w:val="18"/>
                <w:szCs w:val="18"/>
                <w:lang w:val="sl-SI"/>
              </w:rPr>
              <w:t>N</w:t>
            </w:r>
            <w:r w:rsidR="0968D6E2" w:rsidRPr="001F0146">
              <w:rPr>
                <w:sz w:val="18"/>
                <w:szCs w:val="18"/>
                <w:lang w:val="sl-SI"/>
              </w:rPr>
              <w:t>jive</w:t>
            </w:r>
            <w:r w:rsidR="5AC7A5BE" w:rsidRPr="001F0146">
              <w:rPr>
                <w:sz w:val="18"/>
                <w:szCs w:val="18"/>
                <w:lang w:val="sl-SI"/>
              </w:rPr>
              <w:t xml:space="preserve"> in </w:t>
            </w:r>
            <w:r w:rsidR="00EE1514" w:rsidRPr="001F0146">
              <w:rPr>
                <w:sz w:val="18"/>
                <w:szCs w:val="18"/>
                <w:lang w:val="sl-SI"/>
              </w:rPr>
              <w:t>zavarovani prostor</w:t>
            </w:r>
            <w:r w:rsidR="00C93733" w:rsidRPr="001F0146">
              <w:rPr>
                <w:sz w:val="18"/>
                <w:szCs w:val="18"/>
                <w:lang w:val="sl-SI"/>
              </w:rPr>
              <w:t>i</w:t>
            </w:r>
            <w:r w:rsidR="0968D6E2" w:rsidRPr="001F0146">
              <w:rPr>
                <w:sz w:val="18"/>
                <w:szCs w:val="18"/>
                <w:lang w:val="sl-SI"/>
              </w:rPr>
              <w:t xml:space="preserve">, kjer se gojijo gostiteljske rastline, zlasti pridelava plodov iz rodu </w:t>
            </w:r>
            <w:r w:rsidR="0968D6E2" w:rsidRPr="001F0146">
              <w:rPr>
                <w:i/>
                <w:iCs/>
                <w:sz w:val="18"/>
                <w:szCs w:val="18"/>
                <w:lang w:val="sl-SI"/>
              </w:rPr>
              <w:t>Capsicum</w:t>
            </w:r>
            <w:r w:rsidR="0968D6E2" w:rsidRPr="001F0146">
              <w:rPr>
                <w:sz w:val="18"/>
                <w:szCs w:val="18"/>
                <w:lang w:val="sl-SI"/>
              </w:rPr>
              <w:t xml:space="preserve"> (paprike, feferoni) in </w:t>
            </w:r>
            <w:r w:rsidR="0968D6E2" w:rsidRPr="001F0146">
              <w:rPr>
                <w:i/>
                <w:iCs/>
                <w:sz w:val="18"/>
                <w:szCs w:val="18"/>
                <w:lang w:val="sl-SI"/>
              </w:rPr>
              <w:t>Solanum</w:t>
            </w:r>
            <w:r w:rsidR="0968D6E2" w:rsidRPr="001F0146">
              <w:rPr>
                <w:sz w:val="18"/>
                <w:szCs w:val="18"/>
                <w:lang w:val="sl-SI"/>
              </w:rPr>
              <w:t xml:space="preserve"> (jajčevci)</w:t>
            </w:r>
          </w:p>
          <w:p w14:paraId="46AD7D28" w14:textId="276D1AEB" w:rsidR="001D3D1F" w:rsidRPr="001F0146" w:rsidRDefault="001D3D1F" w:rsidP="001D3D1F">
            <w:pPr>
              <w:rPr>
                <w:sz w:val="18"/>
                <w:szCs w:val="18"/>
                <w:lang w:val="sl-SI"/>
              </w:rPr>
            </w:pPr>
          </w:p>
        </w:tc>
      </w:tr>
    </w:tbl>
    <w:p w14:paraId="18FCC4D2" w14:textId="620930D0" w:rsidR="00232D40" w:rsidRPr="00703398" w:rsidRDefault="00232D40" w:rsidP="00D7663D">
      <w:pPr>
        <w:pStyle w:val="Naslov2"/>
        <w:rPr>
          <w:lang w:val="sl-SI"/>
        </w:rPr>
      </w:pPr>
      <w:bookmarkStart w:id="46" w:name="_Toc160786236"/>
      <w:r w:rsidRPr="00703398">
        <w:rPr>
          <w:lang w:val="sl-SI"/>
        </w:rPr>
        <w:t>Ekonomski, okoljski in socialni vpliv</w:t>
      </w:r>
      <w:bookmarkEnd w:id="43"/>
      <w:bookmarkEnd w:id="44"/>
      <w:bookmarkEnd w:id="46"/>
    </w:p>
    <w:p w14:paraId="650F9224" w14:textId="6050F128" w:rsidR="001700D0" w:rsidRPr="001700D0" w:rsidRDefault="03A779A1" w:rsidP="001700D0">
      <w:pPr>
        <w:rPr>
          <w:lang w:val="sl-SI"/>
        </w:rPr>
      </w:pPr>
      <w:bookmarkStart w:id="47" w:name="_Toc116646798"/>
      <w:bookmarkStart w:id="48" w:name="_Toc136864297"/>
      <w:r w:rsidRPr="4BCE8706">
        <w:rPr>
          <w:lang w:val="sl-SI"/>
        </w:rPr>
        <w:t xml:space="preserve">Vrsta </w:t>
      </w:r>
      <w:r w:rsidRPr="4BCE8706">
        <w:rPr>
          <w:i/>
          <w:iCs/>
          <w:lang w:val="sl-SI"/>
        </w:rPr>
        <w:t>A. eugenii</w:t>
      </w:r>
      <w:r w:rsidR="0A0982B8" w:rsidRPr="4BCE8706">
        <w:rPr>
          <w:lang w:val="sl-SI"/>
        </w:rPr>
        <w:t xml:space="preserve"> lahko povzroči veliko gospodarsko škodo</w:t>
      </w:r>
      <w:r w:rsidRPr="4BCE8706">
        <w:rPr>
          <w:lang w:val="sl-SI"/>
        </w:rPr>
        <w:t xml:space="preserve"> v nasadih papri</w:t>
      </w:r>
      <w:r w:rsidR="00C93733">
        <w:rPr>
          <w:lang w:val="sl-SI"/>
        </w:rPr>
        <w:t>ke</w:t>
      </w:r>
      <w:r w:rsidRPr="4BCE8706">
        <w:rPr>
          <w:lang w:val="sl-SI"/>
        </w:rPr>
        <w:t xml:space="preserve"> </w:t>
      </w:r>
      <w:r w:rsidR="51A0836E" w:rsidRPr="4BCE8706">
        <w:rPr>
          <w:lang w:val="sl-SI"/>
        </w:rPr>
        <w:t>in jajčevc</w:t>
      </w:r>
      <w:r w:rsidR="00C93733">
        <w:rPr>
          <w:lang w:val="sl-SI"/>
        </w:rPr>
        <w:t>a</w:t>
      </w:r>
      <w:r w:rsidR="51A0836E" w:rsidRPr="4BCE8706">
        <w:rPr>
          <w:lang w:val="sl-SI"/>
        </w:rPr>
        <w:t xml:space="preserve">, </w:t>
      </w:r>
      <w:r w:rsidRPr="4BCE8706">
        <w:rPr>
          <w:lang w:val="sl-SI"/>
        </w:rPr>
        <w:t>ne pa tudi na paradižnik</w:t>
      </w:r>
      <w:r w:rsidR="00C93733">
        <w:rPr>
          <w:lang w:val="sl-SI"/>
        </w:rPr>
        <w:t>u</w:t>
      </w:r>
      <w:r w:rsidRPr="4BCE8706">
        <w:rPr>
          <w:lang w:val="sl-SI"/>
        </w:rPr>
        <w:t xml:space="preserve"> ali krompirju, </w:t>
      </w:r>
      <w:r w:rsidR="089D07C2" w:rsidRPr="4BCE8706">
        <w:rPr>
          <w:lang w:val="sl-SI"/>
        </w:rPr>
        <w:t xml:space="preserve">na </w:t>
      </w:r>
      <w:r w:rsidRPr="4BCE8706">
        <w:rPr>
          <w:lang w:val="sl-SI"/>
        </w:rPr>
        <w:t>kateri</w:t>
      </w:r>
      <w:r w:rsidR="4F626514" w:rsidRPr="4BCE8706">
        <w:rPr>
          <w:lang w:val="sl-SI"/>
        </w:rPr>
        <w:t>h</w:t>
      </w:r>
      <w:r w:rsidRPr="4BCE8706">
        <w:rPr>
          <w:lang w:val="sl-SI"/>
        </w:rPr>
        <w:t xml:space="preserve"> se lahko prehranjujejo le odrasli hrošči. </w:t>
      </w:r>
    </w:p>
    <w:p w14:paraId="51FA759F" w14:textId="20A30F61" w:rsidR="00001329" w:rsidRPr="00703398" w:rsidRDefault="00232D40" w:rsidP="005B50E3">
      <w:pPr>
        <w:pStyle w:val="Naslov2"/>
        <w:rPr>
          <w:lang w:val="sl-SI"/>
        </w:rPr>
      </w:pPr>
      <w:bookmarkStart w:id="49" w:name="_Toc160786237"/>
      <w:r w:rsidRPr="00703398">
        <w:rPr>
          <w:lang w:val="sl-SI"/>
        </w:rPr>
        <w:t>Tveganje za ustalitev v Sloveniji</w:t>
      </w:r>
      <w:bookmarkEnd w:id="47"/>
      <w:bookmarkEnd w:id="48"/>
      <w:bookmarkEnd w:id="49"/>
    </w:p>
    <w:p w14:paraId="58F47E89" w14:textId="078BEC60" w:rsidR="001700D0" w:rsidRPr="001700D0" w:rsidRDefault="5DAC3041" w:rsidP="6757AF84">
      <w:pPr>
        <w:jc w:val="both"/>
        <w:rPr>
          <w:lang w:val="sl-SI"/>
        </w:rPr>
      </w:pPr>
      <w:bookmarkStart w:id="50" w:name="_Toc366476055"/>
      <w:bookmarkStart w:id="51" w:name="_Toc116646803"/>
      <w:bookmarkStart w:id="52" w:name="_Toc136864298"/>
      <w:r w:rsidRPr="4BCE8706">
        <w:rPr>
          <w:lang w:val="sl-SI"/>
        </w:rPr>
        <w:t xml:space="preserve">Vrsta </w:t>
      </w:r>
      <w:r w:rsidRPr="4BCE8706">
        <w:rPr>
          <w:i/>
          <w:iCs/>
          <w:lang w:val="sl-SI"/>
        </w:rPr>
        <w:t>A. eugenii</w:t>
      </w:r>
      <w:r w:rsidRPr="4BCE8706">
        <w:rPr>
          <w:lang w:val="sl-SI"/>
        </w:rPr>
        <w:t xml:space="preserve"> bi se lahko v Sloveniji ustalila</w:t>
      </w:r>
      <w:r w:rsidR="6045F040" w:rsidRPr="4BCE8706">
        <w:rPr>
          <w:lang w:val="sl-SI"/>
        </w:rPr>
        <w:t xml:space="preserve"> na območj</w:t>
      </w:r>
      <w:r w:rsidR="59CD1930" w:rsidRPr="4BCE8706">
        <w:rPr>
          <w:lang w:val="sl-SI"/>
        </w:rPr>
        <w:t>u</w:t>
      </w:r>
      <w:r w:rsidRPr="4BCE8706">
        <w:rPr>
          <w:lang w:val="sl-SI"/>
        </w:rPr>
        <w:t>, kjer so temperaturne razmere zanjo ugodne (submediteranski del oz</w:t>
      </w:r>
      <w:r w:rsidR="00A67AD9">
        <w:rPr>
          <w:lang w:val="sl-SI"/>
        </w:rPr>
        <w:t>iroma</w:t>
      </w:r>
      <w:r w:rsidRPr="4BCE8706">
        <w:rPr>
          <w:lang w:val="sl-SI"/>
        </w:rPr>
        <w:t xml:space="preserve"> Primorje). </w:t>
      </w:r>
      <w:r w:rsidR="0902AF7C" w:rsidRPr="4BCE8706">
        <w:rPr>
          <w:lang w:val="sl-SI"/>
        </w:rPr>
        <w:t>Na drugih območjih bi</w:t>
      </w:r>
      <w:r w:rsidRPr="4BCE8706">
        <w:rPr>
          <w:lang w:val="sl-SI"/>
        </w:rPr>
        <w:t xml:space="preserve"> lahko preživ</w:t>
      </w:r>
      <w:r w:rsidR="0F719482" w:rsidRPr="4BCE8706">
        <w:rPr>
          <w:lang w:val="sl-SI"/>
        </w:rPr>
        <w:t>ela</w:t>
      </w:r>
      <w:r w:rsidRPr="4BCE8706">
        <w:rPr>
          <w:lang w:val="sl-SI"/>
        </w:rPr>
        <w:t xml:space="preserve"> v zavarovanih prostorih, kjer se gojijo gostiteljske rastline paprike (</w:t>
      </w:r>
      <w:r w:rsidRPr="4BCE8706">
        <w:rPr>
          <w:i/>
          <w:iCs/>
          <w:lang w:val="sl-SI"/>
        </w:rPr>
        <w:t>Capsicum</w:t>
      </w:r>
      <w:r w:rsidRPr="4BCE8706">
        <w:rPr>
          <w:lang w:val="sl-SI"/>
        </w:rPr>
        <w:t xml:space="preserve"> spp.), vendar pod pogojem</w:t>
      </w:r>
      <w:r w:rsidR="688D0A7A" w:rsidRPr="4BCE8706">
        <w:rPr>
          <w:lang w:val="sl-SI"/>
        </w:rPr>
        <w:t>, da</w:t>
      </w:r>
      <w:r w:rsidR="00A67AD9">
        <w:rPr>
          <w:lang w:val="sl-SI"/>
        </w:rPr>
        <w:t xml:space="preserve"> bi bile</w:t>
      </w:r>
      <w:r w:rsidR="688D0A7A" w:rsidRPr="4BCE8706">
        <w:rPr>
          <w:lang w:val="sl-SI"/>
        </w:rPr>
        <w:t xml:space="preserve"> rastline</w:t>
      </w:r>
      <w:r w:rsidRPr="4BCE8706">
        <w:rPr>
          <w:lang w:val="sl-SI"/>
        </w:rPr>
        <w:t xml:space="preserve"> </w:t>
      </w:r>
      <w:r w:rsidR="0A1EE3D7" w:rsidRPr="4BCE8706">
        <w:rPr>
          <w:lang w:val="sl-SI"/>
        </w:rPr>
        <w:t>prisotne</w:t>
      </w:r>
      <w:r w:rsidR="7C8EFC68" w:rsidRPr="4BCE8706">
        <w:rPr>
          <w:lang w:val="sl-SI"/>
        </w:rPr>
        <w:t xml:space="preserve"> </w:t>
      </w:r>
      <w:r w:rsidRPr="4BCE8706">
        <w:rPr>
          <w:lang w:val="sl-SI"/>
        </w:rPr>
        <w:t>skozi celo leto.</w:t>
      </w:r>
    </w:p>
    <w:p w14:paraId="2457A6A1" w14:textId="77777777" w:rsidR="00C94192" w:rsidRPr="00703398" w:rsidRDefault="00C94192">
      <w:pPr>
        <w:spacing w:line="240" w:lineRule="auto"/>
        <w:rPr>
          <w:b/>
          <w:kern w:val="32"/>
          <w:sz w:val="22"/>
          <w:szCs w:val="22"/>
          <w:lang w:val="sl-SI" w:eastAsia="sl-SI"/>
        </w:rPr>
      </w:pPr>
      <w:r w:rsidRPr="00703398">
        <w:rPr>
          <w:lang w:val="sl-SI"/>
        </w:rPr>
        <w:br w:type="page"/>
      </w:r>
    </w:p>
    <w:p w14:paraId="5075C080" w14:textId="0C5141D8" w:rsidR="00232D40" w:rsidRPr="00703398" w:rsidRDefault="00232D40" w:rsidP="00E37346">
      <w:pPr>
        <w:pStyle w:val="Naslov1"/>
      </w:pPr>
      <w:bookmarkStart w:id="53" w:name="_Toc160786238"/>
      <w:r w:rsidRPr="00703398">
        <w:lastRenderedPageBreak/>
        <w:t xml:space="preserve">UKREPI OB UTEMELJENEM SUMU NA </w:t>
      </w:r>
      <w:bookmarkEnd w:id="50"/>
      <w:r w:rsidRPr="00703398">
        <w:t>NAVZOČNOST</w:t>
      </w:r>
      <w:bookmarkEnd w:id="51"/>
      <w:bookmarkEnd w:id="52"/>
      <w:bookmarkEnd w:id="53"/>
    </w:p>
    <w:p w14:paraId="7452EAE7" w14:textId="3FB49AF5" w:rsidR="00AB3111" w:rsidRPr="00A67AD9" w:rsidRDefault="00232D40" w:rsidP="00A67AD9">
      <w:pPr>
        <w:pStyle w:val="SlogNart"/>
      </w:pPr>
      <w:r w:rsidRPr="00C92590">
        <w:rPr>
          <w:szCs w:val="22"/>
        </w:rPr>
        <w:t>Utemeljen sum na n</w:t>
      </w:r>
      <w:r w:rsidR="007A0E29" w:rsidRPr="00C92590">
        <w:rPr>
          <w:szCs w:val="22"/>
        </w:rPr>
        <w:t>avzočnost</w:t>
      </w:r>
      <w:r w:rsidR="00250A79" w:rsidRPr="00C92590">
        <w:rPr>
          <w:szCs w:val="22"/>
        </w:rPr>
        <w:t xml:space="preserve"> vrste</w:t>
      </w:r>
      <w:r w:rsidR="007A0E29" w:rsidRPr="00C92590">
        <w:rPr>
          <w:szCs w:val="22"/>
        </w:rPr>
        <w:t xml:space="preserve"> </w:t>
      </w:r>
      <w:r w:rsidR="007A0E29" w:rsidRPr="00C92590">
        <w:rPr>
          <w:i/>
          <w:szCs w:val="22"/>
        </w:rPr>
        <w:t xml:space="preserve">A. </w:t>
      </w:r>
      <w:r w:rsidR="001700D0" w:rsidRPr="00C92590">
        <w:rPr>
          <w:i/>
          <w:szCs w:val="22"/>
        </w:rPr>
        <w:t>eugenii</w:t>
      </w:r>
      <w:r w:rsidR="008425FC" w:rsidRPr="00C92590">
        <w:rPr>
          <w:i/>
          <w:szCs w:val="22"/>
        </w:rPr>
        <w:t xml:space="preserve"> </w:t>
      </w:r>
      <w:r w:rsidRPr="00C92590">
        <w:rPr>
          <w:szCs w:val="22"/>
        </w:rPr>
        <w:t xml:space="preserve">izhaja </w:t>
      </w:r>
      <w:r w:rsidR="00C92590" w:rsidRPr="00C92590">
        <w:rPr>
          <w:szCs w:val="22"/>
        </w:rPr>
        <w:t xml:space="preserve">iz </w:t>
      </w:r>
      <w:r w:rsidR="00AB3111" w:rsidRPr="00C92590">
        <w:t>najdb</w:t>
      </w:r>
      <w:r w:rsidR="00A67AD9" w:rsidRPr="00C92590">
        <w:t>e</w:t>
      </w:r>
      <w:r w:rsidR="00AB3111" w:rsidRPr="00A67AD9">
        <w:t xml:space="preserve"> osebka</w:t>
      </w:r>
      <w:r w:rsidR="00AB3111" w:rsidRPr="00703398">
        <w:t xml:space="preserve"> </w:t>
      </w:r>
      <w:bookmarkStart w:id="54" w:name="_Hlk129345814"/>
      <w:r w:rsidR="00AB3111" w:rsidRPr="00703398">
        <w:t xml:space="preserve">v enem od razvojnih stadijev </w:t>
      </w:r>
      <w:bookmarkEnd w:id="54"/>
      <w:r w:rsidR="00AB3111" w:rsidRPr="00703398">
        <w:t xml:space="preserve">s tipičnimi morfološkimi značilnostmi vrste </w:t>
      </w:r>
      <w:r w:rsidR="001700D0" w:rsidRPr="001700D0">
        <w:rPr>
          <w:i/>
        </w:rPr>
        <w:t>A. eugenii</w:t>
      </w:r>
      <w:r w:rsidR="001A042A" w:rsidRPr="00703398">
        <w:rPr>
          <w:i/>
        </w:rPr>
        <w:t xml:space="preserve">, </w:t>
      </w:r>
      <w:r w:rsidR="004C2CDA" w:rsidRPr="00703398">
        <w:rPr>
          <w:iCs/>
        </w:rPr>
        <w:t xml:space="preserve">npr. </w:t>
      </w:r>
      <w:r w:rsidR="004C2CDA" w:rsidRPr="00C026DF">
        <w:rPr>
          <w:iCs/>
        </w:rPr>
        <w:t>najdba</w:t>
      </w:r>
      <w:r w:rsidR="004903CE" w:rsidRPr="00C026DF">
        <w:rPr>
          <w:iCs/>
        </w:rPr>
        <w:t xml:space="preserve"> </w:t>
      </w:r>
      <w:r w:rsidR="008B3C37" w:rsidRPr="00C026DF">
        <w:rPr>
          <w:iCs/>
        </w:rPr>
        <w:t>odraslega osebka</w:t>
      </w:r>
      <w:r w:rsidR="008B3C37">
        <w:rPr>
          <w:iCs/>
        </w:rPr>
        <w:t xml:space="preserve"> </w:t>
      </w:r>
      <w:r w:rsidR="004903CE">
        <w:rPr>
          <w:iCs/>
        </w:rPr>
        <w:t>v plodu ali</w:t>
      </w:r>
      <w:r w:rsidR="004C2CDA" w:rsidRPr="00703398">
        <w:rPr>
          <w:iCs/>
        </w:rPr>
        <w:t xml:space="preserve"> </w:t>
      </w:r>
      <w:r w:rsidR="00871788">
        <w:rPr>
          <w:iCs/>
        </w:rPr>
        <w:t xml:space="preserve">na </w:t>
      </w:r>
      <w:r w:rsidR="004903CE">
        <w:rPr>
          <w:iCs/>
        </w:rPr>
        <w:t>rumenih lepljivih plošč</w:t>
      </w:r>
      <w:r w:rsidR="004903CE" w:rsidRPr="004903CE">
        <w:rPr>
          <w:iCs/>
        </w:rPr>
        <w:t>ah (</w:t>
      </w:r>
      <w:r w:rsidR="00871788" w:rsidRPr="004903CE">
        <w:rPr>
          <w:iCs/>
        </w:rPr>
        <w:t>RLP</w:t>
      </w:r>
      <w:r w:rsidR="004903CE" w:rsidRPr="004903CE">
        <w:rPr>
          <w:iCs/>
        </w:rPr>
        <w:t>)</w:t>
      </w:r>
      <w:r w:rsidR="00871788" w:rsidRPr="004903CE">
        <w:rPr>
          <w:iCs/>
        </w:rPr>
        <w:t>.</w:t>
      </w:r>
    </w:p>
    <w:p w14:paraId="381B425A" w14:textId="7AE7C10D" w:rsidR="00A74A85" w:rsidRPr="00703398" w:rsidRDefault="00232D40" w:rsidP="00D7663D">
      <w:pPr>
        <w:pStyle w:val="Naslov2"/>
        <w:rPr>
          <w:lang w:val="sl-SI"/>
        </w:rPr>
      </w:pPr>
      <w:bookmarkStart w:id="55" w:name="_Toc366476057"/>
      <w:bookmarkStart w:id="56" w:name="_Toc136864299"/>
      <w:bookmarkStart w:id="57" w:name="_Toc160786239"/>
      <w:bookmarkStart w:id="58" w:name="_Toc116646804"/>
      <w:r w:rsidRPr="00703398">
        <w:rPr>
          <w:lang w:val="sl-SI"/>
        </w:rPr>
        <w:t xml:space="preserve">Postopek pristojnega organa ob utemeljenem sumu na </w:t>
      </w:r>
      <w:bookmarkEnd w:id="55"/>
      <w:r w:rsidRPr="00703398">
        <w:rPr>
          <w:lang w:val="sl-SI"/>
        </w:rPr>
        <w:t>navzočnost</w:t>
      </w:r>
      <w:bookmarkEnd w:id="56"/>
      <w:bookmarkEnd w:id="57"/>
      <w:r w:rsidRPr="00703398">
        <w:rPr>
          <w:lang w:val="sl-SI"/>
        </w:rPr>
        <w:t xml:space="preserve"> </w:t>
      </w:r>
      <w:bookmarkEnd w:id="58"/>
    </w:p>
    <w:p w14:paraId="6D4C657F" w14:textId="08413DA0" w:rsidR="00F508DA" w:rsidRPr="00703398" w:rsidRDefault="00F508DA" w:rsidP="00F508DA">
      <w:pPr>
        <w:pStyle w:val="SlogNart"/>
      </w:pPr>
      <w:r w:rsidRPr="00703398">
        <w:rPr>
          <w:rFonts w:cs="Arial"/>
          <w:color w:val="000000" w:themeColor="text1"/>
        </w:rPr>
        <w:t xml:space="preserve">Sum na najdbo vrste </w:t>
      </w:r>
      <w:r w:rsidR="001700D0" w:rsidRPr="001700D0">
        <w:rPr>
          <w:rFonts w:cs="Arial"/>
          <w:i/>
          <w:iCs/>
        </w:rPr>
        <w:t xml:space="preserve">A. eugenii </w:t>
      </w:r>
      <w:r w:rsidRPr="00703398">
        <w:rPr>
          <w:rFonts w:cs="Arial"/>
        </w:rPr>
        <w:t xml:space="preserve">je </w:t>
      </w:r>
      <w:r w:rsidRPr="00703398">
        <w:rPr>
          <w:rFonts w:cs="Arial"/>
          <w:color w:val="000000" w:themeColor="text1"/>
        </w:rPr>
        <w:t xml:space="preserve">lahko podan s strani strokovne oziroma splošne javnosti (izvajalcev dejavnosti). </w:t>
      </w:r>
      <w:r w:rsidRPr="00703398">
        <w:t>Ob sumu na najdbo najditelj obvesti:</w:t>
      </w:r>
    </w:p>
    <w:p w14:paraId="26DE9A2C" w14:textId="77777777" w:rsidR="00F508DA" w:rsidRPr="00703398" w:rsidRDefault="00F508DA" w:rsidP="002C0232">
      <w:pPr>
        <w:pStyle w:val="SlogNart"/>
        <w:numPr>
          <w:ilvl w:val="0"/>
          <w:numId w:val="9"/>
        </w:numPr>
      </w:pPr>
      <w:r w:rsidRPr="00703398">
        <w:t xml:space="preserve"> </w:t>
      </w:r>
      <w:hyperlink r:id="rId19" w:anchor="e40538" w:history="1">
        <w:r w:rsidRPr="00703398">
          <w:rPr>
            <w:rStyle w:val="Hiperpovezava"/>
          </w:rPr>
          <w:t>izvajalce javnih pooblastil zdravstvenega varstva rastlin (fitosanitarne preglednike)</w:t>
        </w:r>
      </w:hyperlink>
      <w:r w:rsidRPr="00703398">
        <w:t xml:space="preserve"> ali</w:t>
      </w:r>
    </w:p>
    <w:p w14:paraId="44CD4627" w14:textId="77777777" w:rsidR="00F508DA" w:rsidRPr="00703398" w:rsidRDefault="00F508DA" w:rsidP="002C0232">
      <w:pPr>
        <w:pStyle w:val="SlogNart"/>
        <w:numPr>
          <w:ilvl w:val="0"/>
          <w:numId w:val="9"/>
        </w:numPr>
      </w:pPr>
      <w:r w:rsidRPr="00703398">
        <w:t xml:space="preserve"> </w:t>
      </w:r>
      <w:hyperlink r:id="rId20" w:anchor="e15053" w:history="1">
        <w:r w:rsidRPr="00703398">
          <w:rPr>
            <w:rStyle w:val="Hiperpovezava"/>
          </w:rPr>
          <w:t>fitosanitarnega inšpektorja na Območnem uradu UVHVVR</w:t>
        </w:r>
      </w:hyperlink>
      <w:r w:rsidRPr="00703398">
        <w:t xml:space="preserve"> ali</w:t>
      </w:r>
    </w:p>
    <w:p w14:paraId="569C9657" w14:textId="58EBE3F1" w:rsidR="001A042A" w:rsidRPr="00CC69AB" w:rsidRDefault="00953C51" w:rsidP="00CC69AB">
      <w:pPr>
        <w:pStyle w:val="SlogNart"/>
        <w:numPr>
          <w:ilvl w:val="0"/>
          <w:numId w:val="9"/>
        </w:numPr>
      </w:pPr>
      <w:hyperlink r:id="rId21" w:anchor="e15038" w:history="1">
        <w:r w:rsidR="00F508DA" w:rsidRPr="00703398">
          <w:rPr>
            <w:rStyle w:val="Hiperpovezava"/>
          </w:rPr>
          <w:t>GU UVHVVR</w:t>
        </w:r>
      </w:hyperlink>
      <w:r w:rsidR="00F508DA" w:rsidRPr="00703398">
        <w:t xml:space="preserve">. </w:t>
      </w:r>
    </w:p>
    <w:p w14:paraId="50407B72" w14:textId="4A170E8C" w:rsidR="001A042A" w:rsidRPr="00703398" w:rsidRDefault="001A042A" w:rsidP="004D6817">
      <w:pPr>
        <w:pStyle w:val="SlogNart"/>
      </w:pPr>
      <w:r w:rsidRPr="00703398">
        <w:t>Sum na najdbo lahko najditelj sporoči tudi v informacijski sistem »Invazivke« (www.invazivke.si).</w:t>
      </w:r>
    </w:p>
    <w:p w14:paraId="3F6E5B5C" w14:textId="46C7F8DA" w:rsidR="008634C9" w:rsidRPr="004D6817" w:rsidRDefault="008634C9" w:rsidP="004D6817">
      <w:pPr>
        <w:pStyle w:val="SlogNart"/>
      </w:pPr>
      <w:r w:rsidRPr="00703398">
        <w:t xml:space="preserve">Priporočljivo je, da je obvestilo o sumu posredovano v pisni obliki (npr. e-mail) skupaj z dokaznim materialom (npr. fotografije). </w:t>
      </w:r>
    </w:p>
    <w:p w14:paraId="415A617A" w14:textId="77777777" w:rsidR="004D6817" w:rsidRDefault="008634C9" w:rsidP="004D6817">
      <w:pPr>
        <w:pStyle w:val="SlogNart"/>
        <w:rPr>
          <w:rFonts w:cs="Arial"/>
          <w:color w:val="000000" w:themeColor="text1"/>
        </w:rPr>
      </w:pPr>
      <w:r w:rsidRPr="6757AF84">
        <w:rPr>
          <w:rFonts w:cs="Arial"/>
          <w:color w:val="000000" w:themeColor="text1"/>
        </w:rPr>
        <w:t xml:space="preserve">Po prejetju obvestila o sumu ali ob sumu na </w:t>
      </w:r>
      <w:r w:rsidR="004D6817">
        <w:rPr>
          <w:rFonts w:cs="Arial"/>
          <w:color w:val="000000" w:themeColor="text1"/>
        </w:rPr>
        <w:t>navzočnost</w:t>
      </w:r>
      <w:r w:rsidRPr="6757AF84">
        <w:rPr>
          <w:rFonts w:cs="Arial"/>
          <w:color w:val="000000" w:themeColor="text1"/>
        </w:rPr>
        <w:t xml:space="preserve"> vrste </w:t>
      </w:r>
      <w:r w:rsidR="001700D0" w:rsidRPr="6757AF84">
        <w:rPr>
          <w:rFonts w:cs="Arial"/>
          <w:i/>
          <w:iCs/>
        </w:rPr>
        <w:t>A. eugenii</w:t>
      </w:r>
      <w:r w:rsidR="001700D0" w:rsidRPr="004D6817">
        <w:rPr>
          <w:rFonts w:cs="Arial"/>
        </w:rPr>
        <w:t xml:space="preserve"> </w:t>
      </w:r>
      <w:r w:rsidR="004D6817" w:rsidRPr="004D6817">
        <w:rPr>
          <w:rFonts w:cs="Arial"/>
        </w:rPr>
        <w:t>(</w:t>
      </w:r>
      <w:r w:rsidRPr="004D6817">
        <w:rPr>
          <w:rFonts w:cs="Arial"/>
          <w:color w:val="000000" w:themeColor="text1"/>
        </w:rPr>
        <w:t>v</w:t>
      </w:r>
      <w:r w:rsidRPr="6757AF84">
        <w:rPr>
          <w:rFonts w:cs="Arial"/>
          <w:color w:val="000000" w:themeColor="text1"/>
        </w:rPr>
        <w:t xml:space="preserve"> okviru programov preiskav za ugotavljanje navzočnosti škodljivih organizmov rastlin</w:t>
      </w:r>
      <w:r w:rsidR="004D6817">
        <w:rPr>
          <w:rFonts w:cs="Arial"/>
          <w:color w:val="000000" w:themeColor="text1"/>
        </w:rPr>
        <w:t xml:space="preserve"> ali ob uradnem nadzoru)</w:t>
      </w:r>
      <w:r w:rsidRPr="6757AF84">
        <w:rPr>
          <w:rFonts w:cs="Arial"/>
          <w:color w:val="000000" w:themeColor="text1"/>
        </w:rPr>
        <w:t xml:space="preserve"> fitosanitarni preglednik ali </w:t>
      </w:r>
      <w:r w:rsidR="001A042A" w:rsidRPr="6757AF84">
        <w:rPr>
          <w:rFonts w:cs="Arial"/>
          <w:color w:val="000000" w:themeColor="text1"/>
        </w:rPr>
        <w:t>fitosanitarni</w:t>
      </w:r>
      <w:r w:rsidRPr="6757AF84">
        <w:rPr>
          <w:rFonts w:cs="Arial"/>
          <w:color w:val="000000" w:themeColor="text1"/>
        </w:rPr>
        <w:t xml:space="preserve"> inšpektor v najkrajšem možnem času izvede terenski ogled lokacije, kjer izvede zdravstveni pregled </w:t>
      </w:r>
    </w:p>
    <w:p w14:paraId="7DB050EF" w14:textId="291BCF89" w:rsidR="004D6817" w:rsidRPr="004D6817" w:rsidRDefault="008634C9" w:rsidP="004D6817">
      <w:pPr>
        <w:pStyle w:val="Odstavekseznama"/>
        <w:numPr>
          <w:ilvl w:val="0"/>
          <w:numId w:val="20"/>
        </w:numPr>
        <w:spacing w:line="276" w:lineRule="auto"/>
        <w:jc w:val="both"/>
        <w:rPr>
          <w:rFonts w:cs="Arial"/>
          <w:color w:val="000000"/>
          <w:lang w:val="sl-SI"/>
        </w:rPr>
      </w:pPr>
      <w:r w:rsidRPr="004D6817">
        <w:rPr>
          <w:rFonts w:cs="Arial"/>
          <w:color w:val="000000" w:themeColor="text1"/>
          <w:lang w:val="sl-SI"/>
        </w:rPr>
        <w:t>napadenih rastlin</w:t>
      </w:r>
      <w:r w:rsidR="00211F73">
        <w:rPr>
          <w:rFonts w:cs="Arial"/>
          <w:color w:val="000000" w:themeColor="text1"/>
          <w:lang w:val="sl-SI"/>
        </w:rPr>
        <w:t>,</w:t>
      </w:r>
      <w:r w:rsidR="00E33FA3" w:rsidRPr="004D6817">
        <w:rPr>
          <w:rFonts w:cs="Arial"/>
          <w:color w:val="000000" w:themeColor="text1"/>
          <w:lang w:val="sl-SI"/>
        </w:rPr>
        <w:t xml:space="preserve"> </w:t>
      </w:r>
    </w:p>
    <w:p w14:paraId="6C19AC49" w14:textId="14C788D6" w:rsidR="004D6817" w:rsidRPr="004D6817" w:rsidRDefault="001A042A" w:rsidP="004D6817">
      <w:pPr>
        <w:pStyle w:val="Odstavekseznama"/>
        <w:numPr>
          <w:ilvl w:val="0"/>
          <w:numId w:val="20"/>
        </w:numPr>
        <w:spacing w:line="276" w:lineRule="auto"/>
        <w:jc w:val="both"/>
        <w:rPr>
          <w:rFonts w:cs="Arial"/>
          <w:color w:val="000000"/>
          <w:lang w:val="sl-SI"/>
        </w:rPr>
      </w:pPr>
      <w:r w:rsidRPr="004D6817">
        <w:rPr>
          <w:rFonts w:cs="Arial"/>
          <w:color w:val="000000" w:themeColor="text1"/>
          <w:lang w:val="sl-SI"/>
        </w:rPr>
        <w:t>gostiteljskih</w:t>
      </w:r>
      <w:r w:rsidR="00E33FA3" w:rsidRPr="004D6817">
        <w:rPr>
          <w:rFonts w:cs="Arial"/>
          <w:color w:val="000000" w:themeColor="text1"/>
          <w:lang w:val="sl-SI"/>
        </w:rPr>
        <w:t xml:space="preserve"> rastlin</w:t>
      </w:r>
      <w:r w:rsidR="008D44C6" w:rsidRPr="004D6817">
        <w:rPr>
          <w:rFonts w:cs="Arial"/>
          <w:color w:val="000000" w:themeColor="text1"/>
          <w:lang w:val="sl-SI"/>
        </w:rPr>
        <w:t xml:space="preserve"> </w:t>
      </w:r>
      <w:r w:rsidR="004D6817">
        <w:rPr>
          <w:rFonts w:cs="Arial"/>
          <w:color w:val="000000" w:themeColor="text1"/>
          <w:lang w:val="sl-SI"/>
        </w:rPr>
        <w:t>ter</w:t>
      </w:r>
    </w:p>
    <w:p w14:paraId="1B0F1047" w14:textId="1BF38618" w:rsidR="004D6817" w:rsidRPr="004D6817" w:rsidRDefault="00E33FA3" w:rsidP="004D6817">
      <w:pPr>
        <w:pStyle w:val="Odstavekseznama"/>
        <w:numPr>
          <w:ilvl w:val="0"/>
          <w:numId w:val="20"/>
        </w:numPr>
        <w:spacing w:line="276" w:lineRule="auto"/>
        <w:jc w:val="both"/>
        <w:rPr>
          <w:rFonts w:cs="Arial"/>
          <w:color w:val="000000"/>
          <w:lang w:val="sl-SI"/>
        </w:rPr>
      </w:pPr>
      <w:r w:rsidRPr="004D6817">
        <w:rPr>
          <w:rFonts w:cs="Arial"/>
          <w:color w:val="000000" w:themeColor="text1"/>
          <w:lang w:val="sl-SI"/>
        </w:rPr>
        <w:t>rastlinskih proizvodov in drugih predmetov</w:t>
      </w:r>
      <w:r w:rsidR="008D44C6" w:rsidRPr="004D6817">
        <w:rPr>
          <w:rFonts w:cs="Arial"/>
          <w:color w:val="000000" w:themeColor="text1"/>
          <w:lang w:val="sl-SI"/>
        </w:rPr>
        <w:t xml:space="preserve"> </w:t>
      </w:r>
      <w:r w:rsidR="00CA0C55" w:rsidRPr="004D6817">
        <w:rPr>
          <w:rFonts w:cs="Arial"/>
          <w:color w:val="000000" w:themeColor="text1"/>
          <w:lang w:val="sl-SI"/>
        </w:rPr>
        <w:t>s</w:t>
      </w:r>
      <w:r w:rsidRPr="004D6817">
        <w:rPr>
          <w:rFonts w:cs="Arial"/>
          <w:color w:val="000000" w:themeColor="text1"/>
          <w:lang w:val="sl-SI"/>
        </w:rPr>
        <w:t xml:space="preserve"> sumom</w:t>
      </w:r>
      <w:r w:rsidR="00E851AD" w:rsidRPr="004D6817">
        <w:rPr>
          <w:rFonts w:cs="Arial"/>
          <w:color w:val="000000" w:themeColor="text1"/>
          <w:lang w:val="sl-SI"/>
        </w:rPr>
        <w:t xml:space="preserve"> na </w:t>
      </w:r>
      <w:r w:rsidR="00856355" w:rsidRPr="004D6817">
        <w:rPr>
          <w:rFonts w:cs="Arial"/>
          <w:color w:val="000000" w:themeColor="text1"/>
          <w:lang w:val="sl-SI"/>
        </w:rPr>
        <w:t xml:space="preserve">prisotnost </w:t>
      </w:r>
      <w:r w:rsidR="004D6817">
        <w:rPr>
          <w:rFonts w:cs="Arial"/>
          <w:color w:val="000000" w:themeColor="text1"/>
          <w:lang w:val="sl-SI"/>
        </w:rPr>
        <w:t xml:space="preserve">vrste </w:t>
      </w:r>
      <w:r w:rsidR="001700D0" w:rsidRPr="004D6817">
        <w:rPr>
          <w:rFonts w:cs="Arial"/>
          <w:i/>
          <w:iCs/>
          <w:color w:val="000000" w:themeColor="text1"/>
          <w:lang w:val="sl-SI"/>
        </w:rPr>
        <w:t xml:space="preserve">A. eugenii </w:t>
      </w:r>
      <w:r w:rsidR="008425FC" w:rsidRPr="004D6817">
        <w:rPr>
          <w:rFonts w:cs="Arial"/>
          <w:color w:val="000000" w:themeColor="text1"/>
          <w:lang w:val="sl-SI"/>
        </w:rPr>
        <w:t>(npr.</w:t>
      </w:r>
      <w:r w:rsidR="00982DC1" w:rsidRPr="004D6817">
        <w:rPr>
          <w:rFonts w:cs="Arial"/>
          <w:color w:val="000000" w:themeColor="text1"/>
          <w:lang w:val="sl-SI"/>
        </w:rPr>
        <w:t xml:space="preserve"> embalaža</w:t>
      </w:r>
      <w:r w:rsidR="00BE279D" w:rsidRPr="004D6817">
        <w:rPr>
          <w:rFonts w:cs="Arial"/>
          <w:color w:val="000000" w:themeColor="text1"/>
          <w:lang w:val="sl-SI"/>
        </w:rPr>
        <w:t>, ki je bila</w:t>
      </w:r>
      <w:r w:rsidR="006136E3" w:rsidRPr="004D6817">
        <w:rPr>
          <w:rFonts w:cs="Arial"/>
          <w:color w:val="000000" w:themeColor="text1"/>
          <w:lang w:val="sl-SI"/>
        </w:rPr>
        <w:t xml:space="preserve"> v stiku z rastlinami s sumom na napad</w:t>
      </w:r>
      <w:r w:rsidR="004D6817">
        <w:rPr>
          <w:rFonts w:cs="Arial"/>
          <w:color w:val="000000" w:themeColor="text1"/>
          <w:lang w:val="sl-SI"/>
        </w:rPr>
        <w:t>).</w:t>
      </w:r>
    </w:p>
    <w:p w14:paraId="686C06DB" w14:textId="77777777" w:rsidR="004D6817" w:rsidRPr="004D6817" w:rsidRDefault="004D6817" w:rsidP="004D6817">
      <w:pPr>
        <w:pStyle w:val="Odstavekseznama"/>
        <w:spacing w:line="276" w:lineRule="auto"/>
        <w:jc w:val="both"/>
        <w:rPr>
          <w:rFonts w:cs="Arial"/>
          <w:color w:val="000000"/>
          <w:lang w:val="sl-SI"/>
        </w:rPr>
      </w:pPr>
    </w:p>
    <w:p w14:paraId="153A80ED" w14:textId="0DFD638B" w:rsidR="008634C9" w:rsidRPr="004D6817" w:rsidRDefault="004D6817" w:rsidP="004D6817">
      <w:pPr>
        <w:pStyle w:val="SlogNart"/>
        <w:rPr>
          <w:color w:val="000000"/>
        </w:rPr>
      </w:pPr>
      <w:r>
        <w:t>Pri tem</w:t>
      </w:r>
      <w:r w:rsidR="008634C9" w:rsidRPr="004D6817">
        <w:t xml:space="preserve"> zbere podatke iz točke 3.1.2.</w:t>
      </w:r>
    </w:p>
    <w:p w14:paraId="4EE4C157" w14:textId="735B24E3" w:rsidR="00211F73" w:rsidRPr="00715115" w:rsidRDefault="00211F73" w:rsidP="00211F73">
      <w:pPr>
        <w:pStyle w:val="SlogNart"/>
        <w:rPr>
          <w:rFonts w:cs="Arial"/>
          <w:color w:val="000000"/>
        </w:rPr>
      </w:pPr>
      <w:r w:rsidRPr="33AE5AD6">
        <w:rPr>
          <w:rFonts w:cs="Arial"/>
          <w:color w:val="000000" w:themeColor="text1"/>
        </w:rPr>
        <w:t xml:space="preserve">Ob utemeljenem sumu, ki izhaja iz ugotovljenih dejstev iz tega poglavja, fitosanitarni preglednik ali </w:t>
      </w:r>
      <w:r>
        <w:rPr>
          <w:rFonts w:cs="Arial"/>
          <w:color w:val="000000" w:themeColor="text1"/>
        </w:rPr>
        <w:t>fitosanitarni</w:t>
      </w:r>
      <w:r w:rsidRPr="33AE5AD6">
        <w:rPr>
          <w:rFonts w:cs="Arial"/>
          <w:color w:val="000000" w:themeColor="text1"/>
        </w:rPr>
        <w:t xml:space="preserve"> inšpektor</w:t>
      </w:r>
      <w:r>
        <w:rPr>
          <w:rFonts w:cs="Arial"/>
          <w:color w:val="000000" w:themeColor="text1"/>
        </w:rPr>
        <w:t>, v kolikor je to izvedljivo,</w:t>
      </w:r>
      <w:r w:rsidRPr="33AE5AD6">
        <w:rPr>
          <w:rFonts w:cs="Arial"/>
          <w:color w:val="000000" w:themeColor="text1"/>
        </w:rPr>
        <w:t xml:space="preserve"> zavaruje lokacijo z opozorilnim trakom UVHVVR za preprečevanje </w:t>
      </w:r>
      <w:bookmarkStart w:id="59" w:name="_Hlk152442112"/>
      <w:r w:rsidRPr="33AE5AD6">
        <w:rPr>
          <w:rFonts w:cs="Arial"/>
          <w:color w:val="000000" w:themeColor="text1"/>
        </w:rPr>
        <w:t xml:space="preserve">dostopa in posledično širjenja vrste </w:t>
      </w:r>
      <w:bookmarkEnd w:id="59"/>
      <w:r w:rsidRPr="00D00D15">
        <w:rPr>
          <w:i/>
          <w:szCs w:val="20"/>
        </w:rPr>
        <w:t>A. eugenii</w:t>
      </w:r>
      <w:r>
        <w:rPr>
          <w:rFonts w:cs="Arial"/>
          <w:color w:val="000000" w:themeColor="text1"/>
        </w:rPr>
        <w:t>.</w:t>
      </w:r>
      <w:r w:rsidRPr="33AE5AD6">
        <w:rPr>
          <w:rFonts w:cs="Arial"/>
          <w:color w:val="000000" w:themeColor="text1"/>
        </w:rPr>
        <w:t xml:space="preserve"> </w:t>
      </w:r>
      <w:r>
        <w:rPr>
          <w:rFonts w:cs="Arial"/>
          <w:color w:val="000000" w:themeColor="text1"/>
        </w:rPr>
        <w:t>F</w:t>
      </w:r>
      <w:r w:rsidRPr="33AE5AD6">
        <w:rPr>
          <w:rFonts w:cs="Arial"/>
          <w:color w:val="000000" w:themeColor="text1"/>
        </w:rPr>
        <w:t xml:space="preserve">itosanitarni preglednik ali </w:t>
      </w:r>
      <w:r>
        <w:rPr>
          <w:rFonts w:cs="Arial"/>
          <w:color w:val="000000" w:themeColor="text1"/>
        </w:rPr>
        <w:t>fitosanitarni</w:t>
      </w:r>
      <w:r w:rsidRPr="33AE5AD6">
        <w:rPr>
          <w:rFonts w:cs="Arial"/>
          <w:color w:val="000000" w:themeColor="text1"/>
        </w:rPr>
        <w:t xml:space="preserve"> inšpektor odvzame vzorec za analizo in ga pošlje v pristojni uradni laboratorij iz točke 7.</w:t>
      </w:r>
      <w:r>
        <w:rPr>
          <w:rFonts w:cs="Arial"/>
          <w:color w:val="000000" w:themeColor="text1"/>
        </w:rPr>
        <w:t>3</w:t>
      </w:r>
      <w:r w:rsidRPr="33AE5AD6">
        <w:rPr>
          <w:rFonts w:cs="Arial"/>
          <w:color w:val="000000" w:themeColor="text1"/>
        </w:rPr>
        <w:t xml:space="preserve">, da se uradno potrdi ali ovrže </w:t>
      </w:r>
      <w:r>
        <w:rPr>
          <w:rFonts w:cs="Arial"/>
          <w:color w:val="000000" w:themeColor="text1"/>
        </w:rPr>
        <w:t xml:space="preserve">sum na </w:t>
      </w:r>
      <w:r w:rsidRPr="33AE5AD6">
        <w:rPr>
          <w:rFonts w:cs="Arial"/>
          <w:color w:val="000000" w:themeColor="text1"/>
        </w:rPr>
        <w:t>najdb</w:t>
      </w:r>
      <w:r>
        <w:rPr>
          <w:rFonts w:cs="Arial"/>
          <w:color w:val="000000" w:themeColor="text1"/>
        </w:rPr>
        <w:t>o</w:t>
      </w:r>
      <w:r w:rsidRPr="33AE5AD6">
        <w:rPr>
          <w:rFonts w:cs="Arial"/>
          <w:color w:val="000000" w:themeColor="text1"/>
        </w:rPr>
        <w:t xml:space="preserve"> vrste </w:t>
      </w:r>
      <w:r w:rsidRPr="00D00D15">
        <w:rPr>
          <w:i/>
          <w:szCs w:val="20"/>
        </w:rPr>
        <w:t>A. eugenii</w:t>
      </w:r>
      <w:r>
        <w:rPr>
          <w:rFonts w:cs="Arial"/>
          <w:i/>
          <w:iCs/>
        </w:rPr>
        <w:t xml:space="preserve">. </w:t>
      </w:r>
      <w:r w:rsidRPr="31E469F0">
        <w:rPr>
          <w:rFonts w:cs="Arial"/>
          <w:color w:val="000000" w:themeColor="text1"/>
        </w:rPr>
        <w:t>Fitosanitarni preglednik opravi pregled stanja v krogu s polmerom do 100 m okoli lokacije z utemeljenim sumom.</w:t>
      </w:r>
    </w:p>
    <w:p w14:paraId="31A96AA7" w14:textId="57DAE20F" w:rsidR="008634C9" w:rsidRPr="00703398" w:rsidRDefault="008634C9" w:rsidP="004D6817">
      <w:pPr>
        <w:pStyle w:val="SlogNart"/>
        <w:rPr>
          <w:color w:val="000000"/>
          <w:szCs w:val="20"/>
        </w:rPr>
      </w:pPr>
      <w:r w:rsidRPr="00703398">
        <w:rPr>
          <w:color w:val="000000"/>
          <w:szCs w:val="20"/>
        </w:rPr>
        <w:t>O utemeljenem sumu v skladu s Smernicami za obveščanje in objavljanje podatkov o pojavu rastlinskih škodljivih organizmov</w:t>
      </w:r>
      <w:r w:rsidRPr="00703398">
        <w:t xml:space="preserve"> (v nadaljevanju: Smernice) </w:t>
      </w:r>
      <w:r w:rsidRPr="00703398">
        <w:rPr>
          <w:color w:val="000000"/>
          <w:szCs w:val="20"/>
        </w:rPr>
        <w:t>fitosanitarni preglednik ali pristojni inšpektor takoj oziroma najkasneje v enem delovnem dnevu obvesti UVHVVR.</w:t>
      </w:r>
    </w:p>
    <w:p w14:paraId="5D1193A6" w14:textId="77777777" w:rsidR="00A74A85" w:rsidRPr="00703398" w:rsidRDefault="00A74A85" w:rsidP="00A74A85">
      <w:pPr>
        <w:rPr>
          <w:lang w:val="sl-SI"/>
        </w:rPr>
      </w:pPr>
    </w:p>
    <w:p w14:paraId="39599CE6" w14:textId="35ED744D" w:rsidR="00232D40" w:rsidRPr="00100EBF" w:rsidRDefault="00232D40" w:rsidP="00B70C9B">
      <w:pPr>
        <w:pStyle w:val="Naslov3"/>
        <w:tabs>
          <w:tab w:val="num" w:pos="709"/>
        </w:tabs>
        <w:rPr>
          <w:lang w:val="sl-SI"/>
        </w:rPr>
      </w:pPr>
      <w:bookmarkStart w:id="60" w:name="_Toc116646805"/>
      <w:bookmarkStart w:id="61" w:name="_Toc136864300"/>
      <w:bookmarkStart w:id="62" w:name="_Toc160786240"/>
      <w:r w:rsidRPr="00100EBF">
        <w:rPr>
          <w:rFonts w:eastAsia="Times New Roman" w:cs="Times New Roman"/>
          <w:szCs w:val="24"/>
          <w:lang w:val="sl-SI"/>
        </w:rPr>
        <w:t>Upoštevanje</w:t>
      </w:r>
      <w:r w:rsidRPr="00100EBF">
        <w:rPr>
          <w:lang w:val="sl-SI"/>
        </w:rPr>
        <w:t xml:space="preserve"> biovarnostnih ukrepov uradne osebe pristojnega organa</w:t>
      </w:r>
      <w:bookmarkEnd w:id="60"/>
      <w:bookmarkEnd w:id="61"/>
      <w:bookmarkEnd w:id="62"/>
    </w:p>
    <w:p w14:paraId="032602E6" w14:textId="77777777" w:rsidR="000E62F3" w:rsidRPr="00B95BE6" w:rsidRDefault="000E62F3" w:rsidP="000E62F3">
      <w:pPr>
        <w:jc w:val="both"/>
        <w:rPr>
          <w:lang w:val="sl-SI"/>
        </w:rPr>
      </w:pPr>
    </w:p>
    <w:p w14:paraId="12CB28C4" w14:textId="5CC9A2EC" w:rsidR="000542B5" w:rsidRDefault="000E62F3" w:rsidP="00906650">
      <w:pPr>
        <w:jc w:val="both"/>
        <w:rPr>
          <w:rFonts w:eastAsia="Arial Unicode MS"/>
          <w:lang w:val="sl-SI"/>
        </w:rPr>
      </w:pPr>
      <w:bookmarkStart w:id="63" w:name="_Hlk130809467"/>
      <w:r w:rsidRPr="00B95BE6">
        <w:rPr>
          <w:rFonts w:cs="Arial"/>
          <w:szCs w:val="20"/>
          <w:lang w:val="sl-SI"/>
        </w:rPr>
        <w:t xml:space="preserve">Zaradi biologije vrste </w:t>
      </w:r>
      <w:r>
        <w:rPr>
          <w:rFonts w:cs="Arial"/>
          <w:i/>
          <w:color w:val="000000"/>
          <w:szCs w:val="20"/>
          <w:lang w:val="sl-SI"/>
        </w:rPr>
        <w:t xml:space="preserve">A. </w:t>
      </w:r>
      <w:r w:rsidRPr="004F6133">
        <w:rPr>
          <w:rFonts w:cs="Arial"/>
          <w:i/>
          <w:color w:val="000000"/>
          <w:szCs w:val="20"/>
          <w:lang w:val="sl-SI"/>
        </w:rPr>
        <w:t>eugenii</w:t>
      </w:r>
      <w:r w:rsidR="00957ACC" w:rsidRPr="004F6133">
        <w:rPr>
          <w:lang w:val="sl-SI"/>
        </w:rPr>
        <w:t>,</w:t>
      </w:r>
      <w:r w:rsidR="00957ACC">
        <w:rPr>
          <w:lang w:val="sl-SI"/>
        </w:rPr>
        <w:t xml:space="preserve"> </w:t>
      </w:r>
      <w:r w:rsidRPr="00B95BE6">
        <w:rPr>
          <w:rFonts w:cs="Arial"/>
          <w:szCs w:val="20"/>
          <w:lang w:val="sl-SI"/>
        </w:rPr>
        <w:t>posebni biovarnost</w:t>
      </w:r>
      <w:r w:rsidRPr="0026002D">
        <w:rPr>
          <w:rFonts w:cs="Arial"/>
          <w:szCs w:val="20"/>
          <w:lang w:val="sl-SI"/>
        </w:rPr>
        <w:t>ni (</w:t>
      </w:r>
      <w:r w:rsidR="004F6133" w:rsidRPr="0026002D">
        <w:rPr>
          <w:lang w:val="sl-SI"/>
        </w:rPr>
        <w:t>hi</w:t>
      </w:r>
      <w:r w:rsidRPr="0026002D">
        <w:rPr>
          <w:rFonts w:cs="Arial"/>
          <w:szCs w:val="20"/>
          <w:lang w:val="sl-SI"/>
        </w:rPr>
        <w:t>gienski</w:t>
      </w:r>
      <w:r w:rsidRPr="00B95BE6">
        <w:rPr>
          <w:rFonts w:cs="Arial"/>
          <w:szCs w:val="20"/>
          <w:lang w:val="sl-SI"/>
        </w:rPr>
        <w:t xml:space="preserve">) ukrepi niso potrebni. Uradna oseba (pristojni </w:t>
      </w:r>
      <w:r>
        <w:rPr>
          <w:rFonts w:cs="Arial"/>
          <w:szCs w:val="20"/>
          <w:lang w:val="sl-SI"/>
        </w:rPr>
        <w:t xml:space="preserve">fitosanitarni </w:t>
      </w:r>
      <w:r w:rsidRPr="00B95BE6">
        <w:rPr>
          <w:rFonts w:cs="Arial"/>
          <w:szCs w:val="20"/>
          <w:lang w:val="sl-SI"/>
        </w:rPr>
        <w:t xml:space="preserve">inšpektor ali fitosanitarni preglednik) na lokaciji upošteva splošne biovarnostne ukrepe za preprečevanje vnosa in širjenja vrste </w:t>
      </w:r>
      <w:bookmarkEnd w:id="63"/>
      <w:r>
        <w:rPr>
          <w:rFonts w:cs="Arial"/>
          <w:i/>
          <w:color w:val="000000"/>
          <w:szCs w:val="20"/>
          <w:lang w:val="sl-SI"/>
        </w:rPr>
        <w:t>A. eugenii.</w:t>
      </w:r>
    </w:p>
    <w:p w14:paraId="0C874803" w14:textId="77777777" w:rsidR="000E62F3" w:rsidRPr="00703398" w:rsidRDefault="000E62F3" w:rsidP="00CD70E6">
      <w:pPr>
        <w:jc w:val="both"/>
        <w:rPr>
          <w:lang w:val="sl-SI"/>
        </w:rPr>
      </w:pPr>
    </w:p>
    <w:p w14:paraId="0F884F0A" w14:textId="1E7F3D6A" w:rsidR="00232D40" w:rsidRPr="00703398" w:rsidRDefault="04D467FB" w:rsidP="00100EBF">
      <w:pPr>
        <w:pStyle w:val="Naslov3"/>
        <w:tabs>
          <w:tab w:val="num" w:pos="284"/>
        </w:tabs>
        <w:ind w:left="567" w:hanging="436"/>
        <w:rPr>
          <w:lang w:val="sl-SI"/>
        </w:rPr>
      </w:pPr>
      <w:bookmarkStart w:id="64" w:name="_Toc86406777"/>
      <w:bookmarkStart w:id="65" w:name="_Toc116646806"/>
      <w:bookmarkStart w:id="66" w:name="_Toc136864301"/>
      <w:bookmarkEnd w:id="64"/>
      <w:r w:rsidRPr="6757AF84">
        <w:rPr>
          <w:lang w:val="sl-SI"/>
        </w:rPr>
        <w:t xml:space="preserve"> </w:t>
      </w:r>
      <w:bookmarkStart w:id="67" w:name="_Toc160786241"/>
      <w:r w:rsidR="00232D40" w:rsidRPr="6757AF84">
        <w:rPr>
          <w:lang w:val="sl-SI"/>
        </w:rPr>
        <w:t>Zbiranje podatkov na mestu napada ob utemeljenem sumu</w:t>
      </w:r>
      <w:bookmarkEnd w:id="65"/>
      <w:bookmarkEnd w:id="66"/>
      <w:bookmarkEnd w:id="67"/>
      <w:r w:rsidR="00232D40" w:rsidRPr="6757AF84">
        <w:rPr>
          <w:lang w:val="sl-SI"/>
        </w:rPr>
        <w:t xml:space="preserve"> </w:t>
      </w:r>
    </w:p>
    <w:p w14:paraId="7B4CF790" w14:textId="77777777" w:rsidR="00232D40" w:rsidRPr="00703398" w:rsidRDefault="00232D40" w:rsidP="00232D40">
      <w:pPr>
        <w:rPr>
          <w:lang w:val="sl-SI"/>
        </w:rPr>
      </w:pPr>
    </w:p>
    <w:p w14:paraId="63891D05" w14:textId="46FE938F" w:rsidR="008634C9" w:rsidRPr="00703398" w:rsidRDefault="008634C9" w:rsidP="008634C9">
      <w:pPr>
        <w:jc w:val="both"/>
        <w:rPr>
          <w:rFonts w:cs="Arial"/>
          <w:color w:val="000000" w:themeColor="text1"/>
          <w:lang w:val="sl-SI"/>
        </w:rPr>
      </w:pPr>
      <w:r w:rsidRPr="00703398">
        <w:rPr>
          <w:rFonts w:cs="Arial"/>
          <w:lang w:val="sl-SI"/>
        </w:rPr>
        <w:t xml:space="preserve">Ob utemeljenem sumu na napad </w:t>
      </w:r>
      <w:r w:rsidR="003041C8" w:rsidRPr="00703398">
        <w:rPr>
          <w:rFonts w:cs="Arial"/>
          <w:lang w:val="sl-SI"/>
        </w:rPr>
        <w:t>fitosanitarni</w:t>
      </w:r>
      <w:r w:rsidRPr="00703398">
        <w:rPr>
          <w:rFonts w:cs="Arial"/>
          <w:lang w:val="sl-SI"/>
        </w:rPr>
        <w:t xml:space="preserve"> inšpektor pridobi potrebne podatke</w:t>
      </w:r>
      <w:r w:rsidRPr="00703398">
        <w:rPr>
          <w:rFonts w:cs="Arial"/>
          <w:color w:val="0070C0"/>
          <w:lang w:val="sl-SI"/>
        </w:rPr>
        <w:t xml:space="preserve"> </w:t>
      </w:r>
      <w:r w:rsidRPr="00703398">
        <w:rPr>
          <w:rFonts w:cs="Arial"/>
          <w:color w:val="000000" w:themeColor="text1"/>
          <w:lang w:val="sl-SI"/>
        </w:rPr>
        <w:t xml:space="preserve">glede obsega napada </w:t>
      </w:r>
      <w:r w:rsidR="00683403">
        <w:rPr>
          <w:rFonts w:cs="Arial"/>
          <w:color w:val="000000" w:themeColor="text1"/>
          <w:lang w:val="sl-SI"/>
        </w:rPr>
        <w:t>v skladu s</w:t>
      </w:r>
      <w:r w:rsidRPr="00703398">
        <w:rPr>
          <w:rFonts w:cs="Arial"/>
          <w:color w:val="000000" w:themeColor="text1"/>
          <w:lang w:val="sl-SI"/>
        </w:rPr>
        <w:t xml:space="preserve"> Prilog</w:t>
      </w:r>
      <w:r w:rsidR="00683403">
        <w:rPr>
          <w:rFonts w:cs="Arial"/>
          <w:color w:val="000000" w:themeColor="text1"/>
          <w:lang w:val="sl-SI"/>
        </w:rPr>
        <w:t>o</w:t>
      </w:r>
      <w:r w:rsidRPr="00703398">
        <w:rPr>
          <w:rFonts w:cs="Arial"/>
          <w:color w:val="000000" w:themeColor="text1"/>
          <w:lang w:val="sl-SI"/>
        </w:rPr>
        <w:t xml:space="preserve"> P-5.2 Splošnega načrta izrednih ukrepov. </w:t>
      </w:r>
    </w:p>
    <w:p w14:paraId="1E2B419A" w14:textId="77777777" w:rsidR="008634C9" w:rsidRPr="00703398" w:rsidRDefault="008634C9" w:rsidP="008634C9">
      <w:pPr>
        <w:jc w:val="both"/>
        <w:rPr>
          <w:rFonts w:cs="Arial"/>
          <w:color w:val="000000" w:themeColor="text1"/>
          <w:sz w:val="10"/>
          <w:szCs w:val="10"/>
          <w:lang w:val="sl-SI"/>
        </w:rPr>
      </w:pPr>
    </w:p>
    <w:p w14:paraId="7C80834A" w14:textId="77777777" w:rsidR="008634C9" w:rsidRPr="00703398" w:rsidRDefault="008634C9" w:rsidP="008634C9">
      <w:pPr>
        <w:pBdr>
          <w:top w:val="single" w:sz="4" w:space="8" w:color="auto"/>
          <w:left w:val="single" w:sz="4" w:space="4" w:color="auto"/>
          <w:bottom w:val="single" w:sz="4" w:space="1" w:color="auto"/>
          <w:right w:val="single" w:sz="4" w:space="4" w:color="auto"/>
        </w:pBdr>
        <w:autoSpaceDE w:val="0"/>
        <w:autoSpaceDN w:val="0"/>
        <w:adjustRightInd w:val="0"/>
        <w:spacing w:line="276" w:lineRule="auto"/>
        <w:ind w:left="709" w:hanging="567"/>
        <w:jc w:val="both"/>
        <w:rPr>
          <w:rFonts w:cs="Arial"/>
          <w:color w:val="000000"/>
          <w:szCs w:val="20"/>
          <w:lang w:val="sl-SI"/>
        </w:rPr>
      </w:pPr>
      <w:r w:rsidRPr="00703398">
        <w:rPr>
          <w:rFonts w:cs="Arial"/>
          <w:color w:val="000000"/>
          <w:szCs w:val="20"/>
          <w:lang w:val="sl-SI"/>
        </w:rPr>
        <w:lastRenderedPageBreak/>
        <w:t>P - 5.2_P: Opomnik za popis informacij, ki jih preveri uradna oseba na mestu izbruha s KŠO</w:t>
      </w:r>
    </w:p>
    <w:p w14:paraId="69399F9F" w14:textId="54A296CB" w:rsidR="008634C9" w:rsidRPr="00703398" w:rsidRDefault="008634C9" w:rsidP="008634C9">
      <w:pPr>
        <w:jc w:val="both"/>
        <w:rPr>
          <w:rFonts w:cs="Arial"/>
          <w:szCs w:val="20"/>
          <w:lang w:val="sl-SI"/>
        </w:rPr>
      </w:pPr>
    </w:p>
    <w:p w14:paraId="7C7FDEEE" w14:textId="64A2614C" w:rsidR="008634C9" w:rsidRPr="00703398" w:rsidRDefault="008634C9" w:rsidP="008634C9">
      <w:pPr>
        <w:jc w:val="both"/>
        <w:rPr>
          <w:rFonts w:cs="Arial"/>
          <w:szCs w:val="20"/>
          <w:lang w:val="sl-SI"/>
        </w:rPr>
      </w:pPr>
      <w:r w:rsidRPr="00703398">
        <w:rPr>
          <w:rFonts w:cs="Arial"/>
          <w:szCs w:val="20"/>
          <w:lang w:val="sl-SI"/>
        </w:rPr>
        <w:t xml:space="preserve">Na podlagi podatkov, ki se jih pridobi </w:t>
      </w:r>
      <w:r w:rsidR="00211F73">
        <w:rPr>
          <w:rFonts w:cs="Arial"/>
          <w:szCs w:val="20"/>
          <w:lang w:val="sl-SI"/>
        </w:rPr>
        <w:t>tekom</w:t>
      </w:r>
      <w:r w:rsidRPr="00703398">
        <w:rPr>
          <w:rFonts w:cs="Arial"/>
          <w:szCs w:val="20"/>
          <w:lang w:val="sl-SI"/>
        </w:rPr>
        <w:t xml:space="preserve"> testiranja, se pripravi predlog nadaljnjih ukrepov in načrt nadaljnjega vzorčenja in pregledov.</w:t>
      </w:r>
    </w:p>
    <w:p w14:paraId="66ED0315" w14:textId="34C21B25" w:rsidR="00232D40" w:rsidRPr="00703398" w:rsidRDefault="00232D40" w:rsidP="00D7663D">
      <w:pPr>
        <w:pStyle w:val="Naslov2"/>
        <w:rPr>
          <w:lang w:val="sl-SI"/>
        </w:rPr>
      </w:pPr>
      <w:bookmarkStart w:id="68" w:name="_Toc366476058"/>
      <w:bookmarkStart w:id="69" w:name="_Toc136864302"/>
      <w:bookmarkStart w:id="70" w:name="_Toc160786242"/>
      <w:bookmarkStart w:id="71" w:name="_Toc116646807"/>
      <w:r w:rsidRPr="00703398">
        <w:rPr>
          <w:lang w:val="sl-SI"/>
        </w:rPr>
        <w:t xml:space="preserve">Ukrepi v primeru </w:t>
      </w:r>
      <w:r w:rsidR="00D70188" w:rsidRPr="00703398">
        <w:rPr>
          <w:lang w:val="sl-SI"/>
        </w:rPr>
        <w:t xml:space="preserve">utemeljenega </w:t>
      </w:r>
      <w:r w:rsidRPr="00703398">
        <w:rPr>
          <w:lang w:val="sl-SI"/>
        </w:rPr>
        <w:t xml:space="preserve">suma </w:t>
      </w:r>
      <w:bookmarkEnd w:id="68"/>
      <w:r w:rsidRPr="00703398">
        <w:rPr>
          <w:lang w:val="sl-SI"/>
        </w:rPr>
        <w:t>na navzočnost</w:t>
      </w:r>
      <w:bookmarkEnd w:id="69"/>
      <w:bookmarkEnd w:id="70"/>
      <w:r w:rsidRPr="00703398">
        <w:rPr>
          <w:lang w:val="sl-SI"/>
        </w:rPr>
        <w:t xml:space="preserve"> </w:t>
      </w:r>
      <w:bookmarkEnd w:id="71"/>
    </w:p>
    <w:p w14:paraId="4ED2A12E" w14:textId="052F11B7" w:rsidR="008634C9" w:rsidRPr="00703398" w:rsidRDefault="00180ABF" w:rsidP="002645FD">
      <w:pPr>
        <w:pStyle w:val="SlogNart"/>
      </w:pPr>
      <w:r>
        <w:t xml:space="preserve">Fitosanitarni </w:t>
      </w:r>
      <w:r w:rsidR="008634C9" w:rsidRPr="00703398">
        <w:t xml:space="preserve">inšpektor v primeru utemeljenega suma na </w:t>
      </w:r>
      <w:r w:rsidR="00573340" w:rsidRPr="00703398">
        <w:t>navzočnost</w:t>
      </w:r>
      <w:r w:rsidR="00E851AD" w:rsidRPr="00703398">
        <w:t xml:space="preserve"> </w:t>
      </w:r>
      <w:r w:rsidR="008634C9" w:rsidRPr="00703398">
        <w:t>nemudoma odredi ustrezne začasne ukrepe</w:t>
      </w:r>
      <w:r w:rsidR="008A7C15" w:rsidRPr="00703398">
        <w:t xml:space="preserve"> do uradne potrditve navzočnosti</w:t>
      </w:r>
      <w:r w:rsidR="008634C9" w:rsidRPr="00703398">
        <w:t xml:space="preserve">, da se prepreči širjenje vrste </w:t>
      </w:r>
      <w:r w:rsidR="009F7A73" w:rsidRPr="00703398">
        <w:rPr>
          <w:rFonts w:cs="Arial"/>
          <w:i/>
          <w:szCs w:val="20"/>
        </w:rPr>
        <w:t xml:space="preserve">A. </w:t>
      </w:r>
      <w:r w:rsidR="000E62F3">
        <w:rPr>
          <w:rFonts w:cs="Arial"/>
          <w:i/>
          <w:szCs w:val="20"/>
        </w:rPr>
        <w:t>eugenii</w:t>
      </w:r>
      <w:r w:rsidR="008634C9" w:rsidRPr="00703398">
        <w:t xml:space="preserve"> (6. člen Uredbe). Ukrepi so</w:t>
      </w:r>
      <w:r w:rsidR="00855EF2" w:rsidRPr="00703398">
        <w:t xml:space="preserve"> </w:t>
      </w:r>
      <w:r w:rsidR="008634C9" w:rsidRPr="00703398">
        <w:t xml:space="preserve">odvisni od vrste pridelave. </w:t>
      </w:r>
    </w:p>
    <w:p w14:paraId="7B0CBF4D" w14:textId="15B5CD53" w:rsidR="006B31AA" w:rsidRPr="00703398" w:rsidRDefault="00180ABF" w:rsidP="001F0146">
      <w:pPr>
        <w:pStyle w:val="SlogNart"/>
      </w:pPr>
      <w:r>
        <w:t xml:space="preserve">Fitosanitarni </w:t>
      </w:r>
      <w:r w:rsidR="008634C9" w:rsidRPr="00703398">
        <w:t xml:space="preserve">inšpektor pri izvajalcu dejavnosti na območju </w:t>
      </w:r>
      <w:bookmarkStart w:id="72" w:name="_Hlk146545715"/>
      <w:r w:rsidR="00730B2A" w:rsidRPr="00703398">
        <w:t xml:space="preserve">oziroma mestu </w:t>
      </w:r>
      <w:r w:rsidR="008634C9" w:rsidRPr="00703398">
        <w:t xml:space="preserve">utemeljenega suma </w:t>
      </w:r>
      <w:bookmarkEnd w:id="72"/>
      <w:r w:rsidR="008634C9" w:rsidRPr="00703398">
        <w:t xml:space="preserve">(na enoti </w:t>
      </w:r>
      <w:r w:rsidR="00244F03" w:rsidRPr="00703398">
        <w:t xml:space="preserve">oziroma mestu </w:t>
      </w:r>
      <w:r w:rsidR="008634C9" w:rsidRPr="00703398">
        <w:t>pridelave,</w:t>
      </w:r>
      <w:r w:rsidR="00E60878" w:rsidRPr="00703398">
        <w:t xml:space="preserve"> npr. v rastlinjaku,</w:t>
      </w:r>
      <w:r w:rsidR="008634C9" w:rsidRPr="00703398">
        <w:t xml:space="preserve"> </w:t>
      </w:r>
      <w:r w:rsidR="00E60878" w:rsidRPr="00703398">
        <w:t>na njivi; v distribucijskem centru – skladišču, obratu za pakiranje in sortiranje ter predelavo plodov gostiteljskih rastlin;</w:t>
      </w:r>
      <w:r w:rsidR="008634C9" w:rsidRPr="00703398">
        <w:t xml:space="preserve"> na ostalih lokacijah, kadar je ustrezno) takoj </w:t>
      </w:r>
      <w:r w:rsidR="00211F73">
        <w:t xml:space="preserve">začasno </w:t>
      </w:r>
      <w:r w:rsidR="008634C9" w:rsidRPr="00703398">
        <w:t>odredi</w:t>
      </w:r>
      <w:r w:rsidR="00B17829" w:rsidRPr="00703398">
        <w:t>, kakor je primerno</w:t>
      </w:r>
      <w:r w:rsidR="008634C9" w:rsidRPr="00703398">
        <w:t xml:space="preserve">: </w:t>
      </w:r>
    </w:p>
    <w:p w14:paraId="608DF8E7" w14:textId="67601CBD" w:rsidR="00474360" w:rsidRPr="00211F73" w:rsidRDefault="00211F73" w:rsidP="00211F73">
      <w:pPr>
        <w:numPr>
          <w:ilvl w:val="0"/>
          <w:numId w:val="5"/>
        </w:numPr>
        <w:spacing w:line="240" w:lineRule="auto"/>
        <w:ind w:left="567" w:hanging="283"/>
        <w:jc w:val="both"/>
        <w:rPr>
          <w:rFonts w:cs="Arial"/>
          <w:szCs w:val="22"/>
          <w:lang w:val="sl-SI"/>
        </w:rPr>
      </w:pPr>
      <w:bookmarkStart w:id="73" w:name="_Hlk141881150"/>
      <w:r w:rsidRPr="001F0146">
        <w:rPr>
          <w:rFonts w:cs="Arial"/>
          <w:b/>
          <w:bCs/>
          <w:lang w:val="sl-SI"/>
        </w:rPr>
        <w:t>Prepoved</w:t>
      </w:r>
      <w:r w:rsidR="006B31AA" w:rsidRPr="00703398">
        <w:rPr>
          <w:rFonts w:cs="Arial"/>
          <w:b/>
          <w:bCs/>
          <w:szCs w:val="22"/>
          <w:lang w:val="sl-SI"/>
        </w:rPr>
        <w:t xml:space="preserve"> premikov</w:t>
      </w:r>
      <w:r w:rsidR="006B31AA" w:rsidRPr="00703398">
        <w:rPr>
          <w:rFonts w:cs="Arial"/>
          <w:szCs w:val="22"/>
          <w:lang w:val="sl-SI"/>
        </w:rPr>
        <w:t xml:space="preserve"> </w:t>
      </w:r>
      <w:r w:rsidR="009F7A73" w:rsidRPr="00703398">
        <w:rPr>
          <w:rFonts w:cs="Arial"/>
          <w:szCs w:val="22"/>
          <w:lang w:val="sl-SI"/>
        </w:rPr>
        <w:t>gostiteljskih</w:t>
      </w:r>
      <w:r w:rsidR="006B31AA" w:rsidRPr="00703398">
        <w:rPr>
          <w:rFonts w:cs="Arial"/>
          <w:szCs w:val="22"/>
          <w:lang w:val="sl-SI"/>
        </w:rPr>
        <w:t xml:space="preserve"> rastlin</w:t>
      </w:r>
      <w:r w:rsidR="00B1772E">
        <w:rPr>
          <w:rFonts w:cs="Arial"/>
          <w:szCs w:val="22"/>
          <w:lang w:val="sl-SI"/>
        </w:rPr>
        <w:t>, vključno s plodovi</w:t>
      </w:r>
      <w:r w:rsidR="006B31AA" w:rsidRPr="00703398">
        <w:rPr>
          <w:rFonts w:cs="Arial"/>
          <w:szCs w:val="22"/>
          <w:lang w:val="sl-SI"/>
        </w:rPr>
        <w:t>,</w:t>
      </w:r>
      <w:r w:rsidR="000E62F3">
        <w:rPr>
          <w:rFonts w:cs="Arial"/>
          <w:szCs w:val="22"/>
          <w:lang w:val="sl-SI"/>
        </w:rPr>
        <w:t xml:space="preserve"> </w:t>
      </w:r>
      <w:r w:rsidR="00B1772E" w:rsidRPr="00B1772E">
        <w:rPr>
          <w:lang w:val="sl-SI"/>
        </w:rPr>
        <w:t xml:space="preserve">z območja z utemeljenim sumom na napad </w:t>
      </w:r>
      <w:bookmarkStart w:id="74" w:name="_Hlk141885231"/>
      <w:bookmarkStart w:id="75" w:name="_Hlk140846216"/>
      <w:r w:rsidR="00B1772E" w:rsidRPr="00B1772E">
        <w:rPr>
          <w:color w:val="000000"/>
          <w:szCs w:val="20"/>
          <w:lang w:val="sl-SI"/>
        </w:rPr>
        <w:t>vrst</w:t>
      </w:r>
      <w:r w:rsidR="00B1772E">
        <w:rPr>
          <w:color w:val="000000"/>
          <w:szCs w:val="20"/>
          <w:lang w:val="sl-SI"/>
        </w:rPr>
        <w:t>e</w:t>
      </w:r>
      <w:r w:rsidR="00B1772E" w:rsidRPr="00B1772E">
        <w:rPr>
          <w:color w:val="000000"/>
          <w:szCs w:val="20"/>
          <w:lang w:val="sl-SI"/>
        </w:rPr>
        <w:t xml:space="preserve"> </w:t>
      </w:r>
      <w:bookmarkEnd w:id="74"/>
      <w:bookmarkEnd w:id="75"/>
      <w:r w:rsidR="00B1772E">
        <w:rPr>
          <w:i/>
          <w:iCs/>
          <w:color w:val="000000"/>
          <w:szCs w:val="20"/>
          <w:lang w:val="sl-SI"/>
        </w:rPr>
        <w:t xml:space="preserve">A. </w:t>
      </w:r>
      <w:r w:rsidR="000E62F3">
        <w:rPr>
          <w:i/>
          <w:iCs/>
          <w:color w:val="000000"/>
          <w:szCs w:val="20"/>
          <w:lang w:val="sl-SI"/>
        </w:rPr>
        <w:t>eugenii</w:t>
      </w:r>
      <w:r>
        <w:rPr>
          <w:i/>
          <w:iCs/>
          <w:color w:val="000000"/>
          <w:szCs w:val="20"/>
          <w:lang w:val="sl-SI"/>
        </w:rPr>
        <w:t>;</w:t>
      </w:r>
    </w:p>
    <w:p w14:paraId="350D727F" w14:textId="01DD17E7" w:rsidR="00211F73" w:rsidRPr="00211F73" w:rsidRDefault="00CB3C20" w:rsidP="00211F73">
      <w:pPr>
        <w:numPr>
          <w:ilvl w:val="0"/>
          <w:numId w:val="5"/>
        </w:numPr>
        <w:spacing w:line="276" w:lineRule="auto"/>
        <w:ind w:left="567" w:hanging="283"/>
        <w:jc w:val="both"/>
        <w:rPr>
          <w:rFonts w:cs="Arial"/>
          <w:lang w:val="sl-SI"/>
        </w:rPr>
      </w:pPr>
      <w:r w:rsidRPr="6757AF84">
        <w:rPr>
          <w:rFonts w:cs="Arial"/>
          <w:b/>
          <w:bCs/>
          <w:lang w:val="sl-SI"/>
        </w:rPr>
        <w:t>Izolacij</w:t>
      </w:r>
      <w:r w:rsidR="009F7A73" w:rsidRPr="6757AF84">
        <w:rPr>
          <w:rFonts w:cs="Arial"/>
          <w:b/>
          <w:bCs/>
          <w:lang w:val="sl-SI"/>
        </w:rPr>
        <w:t>o</w:t>
      </w:r>
      <w:r w:rsidRPr="6757AF84">
        <w:rPr>
          <w:rFonts w:cs="Arial"/>
          <w:b/>
          <w:bCs/>
          <w:lang w:val="sl-SI"/>
        </w:rPr>
        <w:t xml:space="preserve"> pošiljke</w:t>
      </w:r>
      <w:r w:rsidRPr="6757AF84">
        <w:rPr>
          <w:rFonts w:cs="Arial"/>
          <w:lang w:val="sl-SI"/>
        </w:rPr>
        <w:t xml:space="preserve"> z utemeljenim sumom </w:t>
      </w:r>
      <w:bookmarkStart w:id="76" w:name="_Hlk146546152"/>
      <w:r w:rsidRPr="6757AF84">
        <w:rPr>
          <w:rFonts w:cs="Arial"/>
          <w:lang w:val="sl-SI"/>
        </w:rPr>
        <w:t xml:space="preserve">na navzočnost živih osebkov vrste </w:t>
      </w:r>
      <w:r w:rsidR="009F7A73" w:rsidRPr="6757AF84">
        <w:rPr>
          <w:rFonts w:cs="Arial"/>
          <w:i/>
          <w:iCs/>
          <w:lang w:val="sl-SI"/>
        </w:rPr>
        <w:t>A.</w:t>
      </w:r>
      <w:r w:rsidR="000E62F3" w:rsidRPr="6757AF84">
        <w:rPr>
          <w:rFonts w:cs="Arial"/>
          <w:i/>
          <w:iCs/>
          <w:lang w:val="sl-SI"/>
        </w:rPr>
        <w:t xml:space="preserve"> eugenii</w:t>
      </w:r>
      <w:r w:rsidR="00211F73">
        <w:rPr>
          <w:rFonts w:cs="Arial"/>
          <w:lang w:val="sl-SI"/>
        </w:rPr>
        <w:t xml:space="preserve">, ki se jo izvede </w:t>
      </w:r>
      <w:r w:rsidRPr="6757AF84">
        <w:rPr>
          <w:rFonts w:cs="Arial"/>
          <w:lang w:val="sl-SI"/>
        </w:rPr>
        <w:t>z zaprtjem</w:t>
      </w:r>
      <w:r w:rsidRPr="6757AF84">
        <w:rPr>
          <w:rFonts w:cs="Arial"/>
          <w:i/>
          <w:iCs/>
          <w:lang w:val="sl-SI"/>
        </w:rPr>
        <w:t xml:space="preserve"> </w:t>
      </w:r>
      <w:r w:rsidRPr="6757AF84">
        <w:rPr>
          <w:rFonts w:cs="Arial"/>
          <w:lang w:val="sl-SI"/>
        </w:rPr>
        <w:t>v zabojnik</w:t>
      </w:r>
      <w:r w:rsidR="00211F73">
        <w:rPr>
          <w:rFonts w:cs="Arial"/>
          <w:lang w:val="sl-SI"/>
        </w:rPr>
        <w:t>,</w:t>
      </w:r>
      <w:r w:rsidRPr="6757AF84">
        <w:rPr>
          <w:rFonts w:cs="Arial"/>
          <w:lang w:val="sl-SI"/>
        </w:rPr>
        <w:t xml:space="preserve"> </w:t>
      </w:r>
      <w:r w:rsidR="00474360" w:rsidRPr="6757AF84">
        <w:rPr>
          <w:rFonts w:cs="Arial"/>
          <w:lang w:val="sl-SI"/>
        </w:rPr>
        <w:t xml:space="preserve">ohlajen prostor v skladišču ali </w:t>
      </w:r>
      <w:r w:rsidR="00211F73">
        <w:rPr>
          <w:rFonts w:cs="Arial"/>
          <w:lang w:val="sl-SI"/>
        </w:rPr>
        <w:t xml:space="preserve">s </w:t>
      </w:r>
      <w:r w:rsidRPr="6757AF84">
        <w:rPr>
          <w:rFonts w:cs="Arial"/>
          <w:lang w:val="sl-SI"/>
        </w:rPr>
        <w:t xml:space="preserve">prekritjem </w:t>
      </w:r>
      <w:r w:rsidR="000E62F3" w:rsidRPr="6757AF84">
        <w:rPr>
          <w:rFonts w:cs="Arial"/>
          <w:lang w:val="sl-SI"/>
        </w:rPr>
        <w:t xml:space="preserve">s </w:t>
      </w:r>
      <w:r w:rsidRPr="6757AF84">
        <w:rPr>
          <w:rFonts w:cs="Arial"/>
          <w:lang w:val="sl-SI"/>
        </w:rPr>
        <w:t xml:space="preserve">protiinsektno mrežo </w:t>
      </w:r>
      <w:r w:rsidRPr="6757AF84">
        <w:rPr>
          <w:lang w:val="sl-SI"/>
        </w:rPr>
        <w:t xml:space="preserve">iz </w:t>
      </w:r>
      <w:r w:rsidRPr="6757AF84">
        <w:rPr>
          <w:rFonts w:cs="Arial"/>
          <w:lang w:val="sl-SI"/>
        </w:rPr>
        <w:t xml:space="preserve">polietilena visoke gostote (HDPE) z velikostjo okenc </w:t>
      </w:r>
      <w:r w:rsidR="00161A6F" w:rsidRPr="00E9792A">
        <w:rPr>
          <w:rFonts w:cs="Arial"/>
          <w:szCs w:val="20"/>
          <w:lang w:val="sl-SI"/>
        </w:rPr>
        <w:t>≤</w:t>
      </w:r>
      <w:r w:rsidRPr="6757AF84">
        <w:rPr>
          <w:lang w:val="sl-SI"/>
        </w:rPr>
        <w:t xml:space="preserve"> 1 mm</w:t>
      </w:r>
      <w:r w:rsidRPr="6757AF84">
        <w:rPr>
          <w:vertAlign w:val="superscript"/>
          <w:lang w:val="sl-SI"/>
        </w:rPr>
        <w:t>2</w:t>
      </w:r>
      <w:r w:rsidRPr="6757AF84">
        <w:rPr>
          <w:lang w:val="sl-SI"/>
        </w:rPr>
        <w:t xml:space="preserve">, </w:t>
      </w:r>
      <w:r w:rsidRPr="6757AF84">
        <w:rPr>
          <w:rFonts w:cs="Arial"/>
          <w:lang w:val="sl-SI"/>
        </w:rPr>
        <w:t xml:space="preserve">ki preprečuje </w:t>
      </w:r>
      <w:r w:rsidR="000E62F3" w:rsidRPr="6757AF84">
        <w:rPr>
          <w:rFonts w:cs="Arial"/>
          <w:lang w:val="sl-SI"/>
        </w:rPr>
        <w:t>širjenje</w:t>
      </w:r>
      <w:r w:rsidRPr="6757AF84">
        <w:rPr>
          <w:rFonts w:cs="Arial"/>
          <w:lang w:val="sl-SI"/>
        </w:rPr>
        <w:t xml:space="preserve"> osebkov vrste </w:t>
      </w:r>
      <w:r w:rsidR="009F7A73" w:rsidRPr="6757AF84">
        <w:rPr>
          <w:rFonts w:cs="Arial"/>
          <w:i/>
          <w:iCs/>
          <w:lang w:val="sl-SI"/>
        </w:rPr>
        <w:t xml:space="preserve">A. </w:t>
      </w:r>
      <w:r w:rsidR="000E62F3" w:rsidRPr="6757AF84">
        <w:rPr>
          <w:rFonts w:cs="Arial"/>
          <w:i/>
          <w:iCs/>
          <w:lang w:val="sl-SI"/>
        </w:rPr>
        <w:t>eugeni</w:t>
      </w:r>
      <w:r w:rsidR="00211F73">
        <w:rPr>
          <w:rFonts w:cs="Arial"/>
          <w:i/>
          <w:iCs/>
          <w:lang w:val="sl-SI"/>
        </w:rPr>
        <w:t>;</w:t>
      </w:r>
    </w:p>
    <w:p w14:paraId="5BCC73CF" w14:textId="7017B2F5" w:rsidR="00474360" w:rsidRPr="00211F73" w:rsidRDefault="00CB3C20" w:rsidP="00957ACC">
      <w:pPr>
        <w:numPr>
          <w:ilvl w:val="0"/>
          <w:numId w:val="5"/>
        </w:numPr>
        <w:spacing w:line="276" w:lineRule="auto"/>
        <w:ind w:left="567" w:hanging="283"/>
        <w:jc w:val="both"/>
        <w:rPr>
          <w:rFonts w:cs="Arial"/>
          <w:szCs w:val="22"/>
          <w:lang w:val="sl-SI"/>
        </w:rPr>
      </w:pPr>
      <w:bookmarkStart w:id="77" w:name="_Hlk146547649"/>
      <w:bookmarkEnd w:id="76"/>
      <w:r w:rsidRPr="00703398">
        <w:rPr>
          <w:rFonts w:cs="Arial"/>
          <w:b/>
          <w:bCs/>
          <w:szCs w:val="22"/>
          <w:lang w:val="sl-SI"/>
        </w:rPr>
        <w:t>Ločeno shranjevanje plodov</w:t>
      </w:r>
      <w:r w:rsidRPr="00703398">
        <w:rPr>
          <w:rFonts w:cs="Arial"/>
          <w:szCs w:val="22"/>
          <w:lang w:val="sl-SI"/>
        </w:rPr>
        <w:t xml:space="preserve">, ki ne kažejo znakov napada, </w:t>
      </w:r>
      <w:r w:rsidR="00B2548E" w:rsidRPr="00703398">
        <w:rPr>
          <w:rFonts w:cs="Arial"/>
          <w:szCs w:val="22"/>
          <w:lang w:val="sl-SI"/>
        </w:rPr>
        <w:t xml:space="preserve">po možnosti </w:t>
      </w:r>
      <w:r w:rsidRPr="00703398">
        <w:rPr>
          <w:rFonts w:cs="Arial"/>
          <w:szCs w:val="22"/>
          <w:lang w:val="sl-SI"/>
        </w:rPr>
        <w:t xml:space="preserve">v hladnem prostoru, da se prepreči morebiten napad vrste </w:t>
      </w:r>
      <w:r w:rsidR="00396185" w:rsidRPr="00703398">
        <w:rPr>
          <w:rFonts w:cs="Arial"/>
          <w:i/>
          <w:iCs/>
          <w:szCs w:val="22"/>
          <w:lang w:val="sl-SI"/>
        </w:rPr>
        <w:t xml:space="preserve">A. </w:t>
      </w:r>
      <w:r w:rsidR="000E62F3">
        <w:rPr>
          <w:rFonts w:cs="Arial"/>
          <w:i/>
          <w:iCs/>
          <w:szCs w:val="22"/>
          <w:lang w:val="sl-SI"/>
        </w:rPr>
        <w:t>eugenii</w:t>
      </w:r>
      <w:r w:rsidR="00211F73">
        <w:rPr>
          <w:rFonts w:cs="Arial"/>
          <w:i/>
          <w:iCs/>
          <w:szCs w:val="22"/>
          <w:lang w:val="sl-SI"/>
        </w:rPr>
        <w:t>;</w:t>
      </w:r>
      <w:r w:rsidRPr="00703398">
        <w:rPr>
          <w:rFonts w:cs="Arial"/>
          <w:szCs w:val="22"/>
          <w:lang w:val="sl-SI"/>
        </w:rPr>
        <w:t xml:space="preserve"> </w:t>
      </w:r>
    </w:p>
    <w:bookmarkEnd w:id="77"/>
    <w:p w14:paraId="236E068B" w14:textId="2301A2FF" w:rsidR="00211F73" w:rsidRPr="00312A92" w:rsidRDefault="006B31AA" w:rsidP="00211F73">
      <w:pPr>
        <w:numPr>
          <w:ilvl w:val="0"/>
          <w:numId w:val="8"/>
        </w:numPr>
        <w:spacing w:line="276" w:lineRule="auto"/>
        <w:ind w:left="567" w:hanging="283"/>
        <w:jc w:val="both"/>
        <w:rPr>
          <w:lang w:val="sl-SI"/>
        </w:rPr>
      </w:pPr>
      <w:r w:rsidRPr="00703398">
        <w:rPr>
          <w:rFonts w:cs="Arial"/>
          <w:b/>
          <w:bCs/>
          <w:szCs w:val="22"/>
          <w:lang w:val="sl-SI"/>
        </w:rPr>
        <w:t>Omejitev dostopa</w:t>
      </w:r>
      <w:r w:rsidRPr="00703398">
        <w:rPr>
          <w:rFonts w:cs="Arial"/>
          <w:szCs w:val="22"/>
          <w:lang w:val="sl-SI"/>
        </w:rPr>
        <w:t xml:space="preserve"> do območja z utemeljenim sumom na napad vrste</w:t>
      </w:r>
      <w:r w:rsidRPr="00703398">
        <w:rPr>
          <w:rFonts w:cs="Arial"/>
          <w:i/>
          <w:szCs w:val="22"/>
          <w:lang w:val="sl-SI"/>
        </w:rPr>
        <w:t xml:space="preserve"> </w:t>
      </w:r>
      <w:r w:rsidR="00396185" w:rsidRPr="00703398">
        <w:rPr>
          <w:rFonts w:cs="Arial"/>
          <w:i/>
          <w:szCs w:val="22"/>
          <w:lang w:val="sl-SI"/>
        </w:rPr>
        <w:t xml:space="preserve">A. </w:t>
      </w:r>
      <w:r w:rsidR="000E62F3">
        <w:rPr>
          <w:rFonts w:cs="Arial"/>
          <w:i/>
          <w:szCs w:val="22"/>
          <w:lang w:val="sl-SI"/>
        </w:rPr>
        <w:t>eugenii</w:t>
      </w:r>
      <w:r w:rsidR="00146BF9">
        <w:rPr>
          <w:rFonts w:cs="Arial"/>
          <w:szCs w:val="22"/>
          <w:lang w:val="sl-SI"/>
        </w:rPr>
        <w:t>,</w:t>
      </w:r>
      <w:r w:rsidR="00E27374" w:rsidRPr="00703398">
        <w:rPr>
          <w:rFonts w:cs="Arial"/>
          <w:szCs w:val="22"/>
          <w:lang w:val="sl-SI"/>
        </w:rPr>
        <w:t xml:space="preserve"> </w:t>
      </w:r>
      <w:bookmarkStart w:id="78" w:name="_Hlk155961357"/>
      <w:r w:rsidR="00211F73" w:rsidRPr="00312A92">
        <w:rPr>
          <w:lang w:val="sl-SI"/>
        </w:rPr>
        <w:t xml:space="preserve">z izjemo osebja, ki opravlja nujna agrotehnična opravila, ob upoštevanju biovarnostnih ukrepov v zvezi z objekti, transportnimi sredstvi, mehanizacijo, orodjem, opremo ter embalažo iz točke 8.2.4.1.  </w:t>
      </w:r>
    </w:p>
    <w:bookmarkEnd w:id="73"/>
    <w:bookmarkEnd w:id="78"/>
    <w:p w14:paraId="06E4B388" w14:textId="77777777" w:rsidR="00364156" w:rsidRPr="00703398" w:rsidRDefault="00364156" w:rsidP="00E65B81">
      <w:pPr>
        <w:spacing w:line="240" w:lineRule="auto"/>
        <w:jc w:val="both"/>
        <w:rPr>
          <w:rFonts w:cs="Arial"/>
          <w:szCs w:val="20"/>
          <w:lang w:val="sl-SI"/>
        </w:rPr>
      </w:pPr>
    </w:p>
    <w:p w14:paraId="7F192514" w14:textId="2703E376" w:rsidR="006B31AA" w:rsidRPr="00957ACC" w:rsidRDefault="00211F73" w:rsidP="00957ACC">
      <w:pPr>
        <w:pStyle w:val="SlogNart"/>
      </w:pPr>
      <w:bookmarkStart w:id="79" w:name="_Hlk155961375"/>
      <w:r w:rsidRPr="00BD1517">
        <w:t xml:space="preserve">Pridobljene informacije o poreklu pošiljk </w:t>
      </w:r>
      <w:r>
        <w:t xml:space="preserve">potencialno </w:t>
      </w:r>
      <w:r w:rsidRPr="00BD1517">
        <w:t xml:space="preserve">napadenih </w:t>
      </w:r>
      <w:r>
        <w:t>plodov</w:t>
      </w:r>
      <w:r w:rsidRPr="00BD1517">
        <w:t xml:space="preserve"> je treba uporabiti za </w:t>
      </w:r>
      <w:r>
        <w:t>odkrivanje</w:t>
      </w:r>
      <w:r w:rsidRPr="00BD1517">
        <w:t xml:space="preserve"> drugih pošiljk</w:t>
      </w:r>
      <w:r>
        <w:t>, ki bi lahko bile povezane</w:t>
      </w:r>
      <w:r w:rsidRPr="00BD1517">
        <w:t xml:space="preserve"> s potencialno napadenimi plodovi</w:t>
      </w:r>
      <w:r>
        <w:t>.</w:t>
      </w:r>
      <w:r w:rsidRPr="00BD1517">
        <w:t xml:space="preserve"> </w:t>
      </w:r>
      <w:r w:rsidRPr="00E06430">
        <w:t xml:space="preserve">Pridobiti je </w:t>
      </w:r>
      <w:r>
        <w:t>treba</w:t>
      </w:r>
      <w:r w:rsidRPr="00E06430">
        <w:t xml:space="preserve"> tudi informacije o namembnem kraju, kamor so bile poslane potencialno napadene pošiljke. Za najdbe v širšem okolju, kjer ni mogoče slediti naprej ali nazaj, se identificira in razišče najverjetnejši vir.</w:t>
      </w:r>
      <w:bookmarkEnd w:id="79"/>
    </w:p>
    <w:p w14:paraId="433BBF96" w14:textId="06B245E2" w:rsidR="001F39DD" w:rsidRPr="00703398" w:rsidRDefault="006B31AA" w:rsidP="00957ACC">
      <w:pPr>
        <w:pStyle w:val="SlogNart"/>
        <w:rPr>
          <w:strike/>
        </w:rPr>
      </w:pPr>
      <w:r w:rsidRPr="00703398">
        <w:rPr>
          <w:rFonts w:cs="Arial"/>
          <w:szCs w:val="20"/>
        </w:rPr>
        <w:t xml:space="preserve">V primeru negativnega rezultata laboratorijskega testiranja </w:t>
      </w:r>
      <w:r w:rsidR="00180ABF">
        <w:rPr>
          <w:rFonts w:cs="Arial"/>
          <w:szCs w:val="20"/>
        </w:rPr>
        <w:t>fitosanitarni</w:t>
      </w:r>
      <w:r w:rsidRPr="00703398">
        <w:rPr>
          <w:rFonts w:cs="Arial"/>
          <w:szCs w:val="20"/>
        </w:rPr>
        <w:t xml:space="preserve"> inšpektor v roku enega delovnega dne obvesti izvajalca dejavnosti, da odrejeni ukrepi ne veljajo več, da se ne omejuje pridelave ali trgovine.</w:t>
      </w:r>
    </w:p>
    <w:p w14:paraId="01606B9A" w14:textId="77777777" w:rsidR="00232D40" w:rsidRPr="00703398" w:rsidRDefault="00232D40" w:rsidP="00232D40">
      <w:pPr>
        <w:rPr>
          <w:lang w:val="sl-SI"/>
        </w:rPr>
      </w:pPr>
    </w:p>
    <w:p w14:paraId="5F9A9ADC" w14:textId="1C85B840" w:rsidR="00E62D80" w:rsidRPr="00703398" w:rsidRDefault="004C6759">
      <w:pPr>
        <w:spacing w:line="240" w:lineRule="auto"/>
        <w:rPr>
          <w:b/>
          <w:kern w:val="32"/>
          <w:sz w:val="22"/>
          <w:szCs w:val="22"/>
          <w:lang w:val="sl-SI" w:eastAsia="sl-SI"/>
        </w:rPr>
      </w:pPr>
      <w:bookmarkStart w:id="80" w:name="_Toc366476059"/>
      <w:bookmarkStart w:id="81" w:name="_Toc116646810"/>
      <w:bookmarkStart w:id="82" w:name="_Toc136864303"/>
      <w:r>
        <w:rPr>
          <w:b/>
          <w:kern w:val="32"/>
          <w:sz w:val="22"/>
          <w:szCs w:val="22"/>
          <w:lang w:val="sl-SI" w:eastAsia="sl-SI"/>
        </w:rPr>
        <w:br w:type="page"/>
      </w:r>
    </w:p>
    <w:p w14:paraId="40D59BCF" w14:textId="5EB7A6F0" w:rsidR="00B65769" w:rsidRPr="00703398" w:rsidRDefault="00B65769" w:rsidP="00E37346">
      <w:pPr>
        <w:pStyle w:val="Naslov1"/>
      </w:pPr>
      <w:bookmarkStart w:id="83" w:name="_Toc160786243"/>
      <w:r w:rsidRPr="00703398">
        <w:lastRenderedPageBreak/>
        <w:t xml:space="preserve">UKREPI OB POTRDITVI </w:t>
      </w:r>
      <w:bookmarkEnd w:id="80"/>
      <w:r w:rsidRPr="00703398">
        <w:t>NAVZOČNOSTI</w:t>
      </w:r>
      <w:bookmarkEnd w:id="81"/>
      <w:bookmarkEnd w:id="82"/>
      <w:bookmarkEnd w:id="83"/>
    </w:p>
    <w:p w14:paraId="4F2285CC" w14:textId="0CA1E15A" w:rsidR="001F39DD" w:rsidRPr="00703398" w:rsidRDefault="001F39DD" w:rsidP="001F39DD">
      <w:pPr>
        <w:spacing w:line="276" w:lineRule="auto"/>
        <w:jc w:val="both"/>
        <w:rPr>
          <w:rFonts w:cs="Arial"/>
          <w:color w:val="000000"/>
          <w:szCs w:val="20"/>
          <w:lang w:val="sl-SI"/>
        </w:rPr>
      </w:pPr>
      <w:r w:rsidRPr="00703398">
        <w:rPr>
          <w:rFonts w:cs="Arial"/>
          <w:color w:val="000000"/>
          <w:szCs w:val="20"/>
          <w:lang w:val="sl-SI"/>
        </w:rPr>
        <w:t xml:space="preserve">O zaključnih rezultatih analize pristojni uradni laboratorij takoj oziroma najkasneje v </w:t>
      </w:r>
      <w:r w:rsidRPr="00703398">
        <w:rPr>
          <w:rFonts w:cs="Arial"/>
          <w:szCs w:val="20"/>
          <w:lang w:val="sl-SI"/>
        </w:rPr>
        <w:t xml:space="preserve">enem delovnem dnevu </w:t>
      </w:r>
      <w:r w:rsidRPr="00703398">
        <w:rPr>
          <w:rFonts w:cs="Arial"/>
          <w:color w:val="000000"/>
          <w:szCs w:val="20"/>
          <w:lang w:val="sl-SI"/>
        </w:rPr>
        <w:t>po opravljeni analizi po elektronski pošti obvesti GU UVHVVR</w:t>
      </w:r>
      <w:bookmarkStart w:id="84" w:name="_Hlk134095325"/>
      <w:r w:rsidRPr="00703398">
        <w:rPr>
          <w:rFonts w:cs="Arial"/>
          <w:color w:val="000000"/>
          <w:szCs w:val="20"/>
          <w:lang w:val="sl-SI"/>
        </w:rPr>
        <w:t>,</w:t>
      </w:r>
      <w:bookmarkEnd w:id="84"/>
      <w:r w:rsidRPr="00703398">
        <w:rPr>
          <w:rFonts w:cs="Arial"/>
          <w:color w:val="000000"/>
          <w:szCs w:val="20"/>
          <w:lang w:val="sl-SI"/>
        </w:rPr>
        <w:t xml:space="preserve"> Sektor NVR in Sektor ZRRSM v skladu s Smernicami.</w:t>
      </w:r>
    </w:p>
    <w:p w14:paraId="22DCE147" w14:textId="07F26719" w:rsidR="00232D40" w:rsidRPr="00703398" w:rsidRDefault="00232D40" w:rsidP="00D7663D">
      <w:pPr>
        <w:pStyle w:val="Naslov2"/>
        <w:rPr>
          <w:lang w:val="sl-SI"/>
        </w:rPr>
      </w:pPr>
      <w:bookmarkStart w:id="85" w:name="_Toc116646811"/>
      <w:bookmarkStart w:id="86" w:name="_Toc136864304"/>
      <w:bookmarkStart w:id="87" w:name="_Toc160786244"/>
      <w:r w:rsidRPr="00703398">
        <w:rPr>
          <w:lang w:val="sl-SI"/>
        </w:rPr>
        <w:t>Postopek pristojnega organa</w:t>
      </w:r>
      <w:bookmarkEnd w:id="85"/>
      <w:bookmarkEnd w:id="86"/>
      <w:bookmarkEnd w:id="87"/>
      <w:r w:rsidRPr="00703398">
        <w:rPr>
          <w:lang w:val="sl-SI"/>
        </w:rPr>
        <w:t xml:space="preserve"> </w:t>
      </w:r>
    </w:p>
    <w:p w14:paraId="4C536A2A" w14:textId="2A1227C9" w:rsidR="00232D40" w:rsidRPr="0038600D" w:rsidRDefault="00232D40" w:rsidP="00D7663D">
      <w:pPr>
        <w:pStyle w:val="Naslov3"/>
        <w:keepLines w:val="0"/>
        <w:spacing w:before="240" w:after="120" w:line="240" w:lineRule="auto"/>
        <w:jc w:val="both"/>
        <w:rPr>
          <w:lang w:val="sl-SI"/>
        </w:rPr>
      </w:pPr>
      <w:bookmarkStart w:id="88" w:name="_Toc116646812"/>
      <w:bookmarkStart w:id="89" w:name="_Toc136864305"/>
      <w:bookmarkStart w:id="90" w:name="_Toc160786245"/>
      <w:r w:rsidRPr="0038600D">
        <w:rPr>
          <w:lang w:val="sl-SI"/>
        </w:rPr>
        <w:t>Upoštevanje</w:t>
      </w:r>
      <w:r w:rsidR="002C6728" w:rsidRPr="0038600D">
        <w:rPr>
          <w:lang w:val="sl-SI"/>
        </w:rPr>
        <w:t xml:space="preserve"> bi</w:t>
      </w:r>
      <w:r w:rsidR="00D87E0C" w:rsidRPr="0038600D">
        <w:rPr>
          <w:lang w:val="sl-SI"/>
        </w:rPr>
        <w:t>o</w:t>
      </w:r>
      <w:r w:rsidR="002C6728" w:rsidRPr="0038600D">
        <w:rPr>
          <w:lang w:val="sl-SI"/>
        </w:rPr>
        <w:t>varnostnih</w:t>
      </w:r>
      <w:r w:rsidR="001F39DD" w:rsidRPr="0038600D">
        <w:rPr>
          <w:lang w:val="sl-SI"/>
        </w:rPr>
        <w:t xml:space="preserve"> </w:t>
      </w:r>
      <w:r w:rsidRPr="0038600D">
        <w:rPr>
          <w:lang w:val="sl-SI"/>
        </w:rPr>
        <w:t>ukrepov uradne osebe pristojnega organa</w:t>
      </w:r>
      <w:bookmarkEnd w:id="88"/>
      <w:bookmarkEnd w:id="89"/>
      <w:bookmarkEnd w:id="90"/>
    </w:p>
    <w:p w14:paraId="158D0C8F" w14:textId="05DF3194" w:rsidR="006B31AA" w:rsidRPr="00703398" w:rsidRDefault="006B31AA" w:rsidP="006B31AA">
      <w:pPr>
        <w:rPr>
          <w:lang w:val="sl-SI"/>
        </w:rPr>
      </w:pPr>
      <w:r w:rsidRPr="0038600D">
        <w:rPr>
          <w:lang w:val="sl-SI"/>
        </w:rPr>
        <w:t>Upoštevajo se biovarnostni ukrepi iz točke 3.1.1.</w:t>
      </w:r>
    </w:p>
    <w:p w14:paraId="61BBF652" w14:textId="2B1A9159" w:rsidR="00232D40" w:rsidRPr="00703398" w:rsidRDefault="00232D40" w:rsidP="00D7663D">
      <w:pPr>
        <w:pStyle w:val="Naslov3"/>
        <w:keepLines w:val="0"/>
        <w:spacing w:before="240" w:after="120" w:line="240" w:lineRule="auto"/>
        <w:jc w:val="both"/>
        <w:rPr>
          <w:lang w:val="sl-SI"/>
        </w:rPr>
      </w:pPr>
      <w:bookmarkStart w:id="91" w:name="_Toc116646813"/>
      <w:bookmarkStart w:id="92" w:name="_Toc136864306"/>
      <w:bookmarkStart w:id="93" w:name="_Toc160786246"/>
      <w:r w:rsidRPr="00703398">
        <w:rPr>
          <w:lang w:val="sl-SI"/>
        </w:rPr>
        <w:t>Zbiranje podatkov na mestu napada ob navzočnosti</w:t>
      </w:r>
      <w:bookmarkEnd w:id="91"/>
      <w:bookmarkEnd w:id="92"/>
      <w:bookmarkEnd w:id="93"/>
    </w:p>
    <w:p w14:paraId="41AFCFC9" w14:textId="6D1151E9" w:rsidR="00D87E0C" w:rsidRPr="00703398" w:rsidRDefault="00D87E0C" w:rsidP="00D87E0C">
      <w:pPr>
        <w:jc w:val="both"/>
        <w:rPr>
          <w:rFonts w:cs="Arial"/>
          <w:color w:val="000000" w:themeColor="text1"/>
          <w:lang w:val="sl-SI"/>
        </w:rPr>
      </w:pPr>
      <w:r w:rsidRPr="00703398">
        <w:rPr>
          <w:lang w:val="sl-SI"/>
        </w:rPr>
        <w:t>V kolikor podatki niso bili zbrani ob utemeljenem sumu na napad</w:t>
      </w:r>
      <w:r w:rsidRPr="00703398">
        <w:rPr>
          <w:color w:val="0070C0"/>
          <w:lang w:val="sl-SI"/>
        </w:rPr>
        <w:t xml:space="preserve"> </w:t>
      </w:r>
      <w:r w:rsidRPr="00703398">
        <w:rPr>
          <w:lang w:val="sl-SI"/>
        </w:rPr>
        <w:t xml:space="preserve">(točka 3.1.2) oziroma niso bili zbrani v zadostnem obsegu, </w:t>
      </w:r>
      <w:r w:rsidR="00180ABF">
        <w:rPr>
          <w:rFonts w:cs="Arial"/>
          <w:lang w:val="sl-SI"/>
        </w:rPr>
        <w:t xml:space="preserve">fitosanitarni </w:t>
      </w:r>
      <w:r w:rsidRPr="00703398">
        <w:rPr>
          <w:rFonts w:cs="Arial"/>
          <w:lang w:val="sl-SI"/>
        </w:rPr>
        <w:t xml:space="preserve">inšpektor </w:t>
      </w:r>
      <w:r w:rsidRPr="00703398">
        <w:rPr>
          <w:rFonts w:cs="Arial"/>
          <w:color w:val="000000" w:themeColor="text1"/>
          <w:lang w:val="sl-SI"/>
        </w:rPr>
        <w:t xml:space="preserve">pridobi potrebne podatke </w:t>
      </w:r>
      <w:r w:rsidR="00BD3B09" w:rsidRPr="00703398">
        <w:rPr>
          <w:rFonts w:cs="Arial"/>
          <w:color w:val="000000" w:themeColor="text1"/>
          <w:lang w:val="sl-SI"/>
        </w:rPr>
        <w:t>iz</w:t>
      </w:r>
      <w:r w:rsidRPr="00703398">
        <w:rPr>
          <w:rFonts w:cs="Arial"/>
          <w:color w:val="000000" w:themeColor="text1"/>
          <w:lang w:val="sl-SI"/>
        </w:rPr>
        <w:t xml:space="preserve"> Prilog</w:t>
      </w:r>
      <w:r w:rsidR="00BD3B09" w:rsidRPr="00703398">
        <w:rPr>
          <w:rFonts w:cs="Arial"/>
          <w:color w:val="000000" w:themeColor="text1"/>
          <w:lang w:val="sl-SI"/>
        </w:rPr>
        <w:t>e</w:t>
      </w:r>
      <w:r w:rsidRPr="00703398">
        <w:rPr>
          <w:rFonts w:cs="Arial"/>
          <w:color w:val="000000" w:themeColor="text1"/>
          <w:lang w:val="sl-SI"/>
        </w:rPr>
        <w:t xml:space="preserve"> P-5.2 Splošnega načrta izrednih ukrepov. </w:t>
      </w:r>
    </w:p>
    <w:p w14:paraId="3C682F9B" w14:textId="77777777" w:rsidR="00232D40" w:rsidRPr="00703398" w:rsidRDefault="00232D40" w:rsidP="00232D40">
      <w:pPr>
        <w:rPr>
          <w:szCs w:val="22"/>
          <w:lang w:val="sl-SI"/>
        </w:rPr>
      </w:pPr>
    </w:p>
    <w:p w14:paraId="03F71E9D" w14:textId="77777777" w:rsidR="00232D40" w:rsidRPr="00703398" w:rsidRDefault="00232D40" w:rsidP="00232D40">
      <w:pPr>
        <w:pBdr>
          <w:top w:val="single" w:sz="4" w:space="0" w:color="auto"/>
          <w:left w:val="single" w:sz="4" w:space="4" w:color="auto"/>
          <w:bottom w:val="single" w:sz="4" w:space="1" w:color="auto"/>
          <w:right w:val="single" w:sz="4" w:space="4" w:color="auto"/>
        </w:pBdr>
        <w:autoSpaceDE w:val="0"/>
        <w:autoSpaceDN w:val="0"/>
        <w:adjustRightInd w:val="0"/>
        <w:spacing w:line="276" w:lineRule="auto"/>
        <w:ind w:left="709" w:hanging="567"/>
        <w:rPr>
          <w:rFonts w:cs="Arial"/>
          <w:color w:val="000000"/>
          <w:szCs w:val="20"/>
          <w:lang w:val="sl-SI"/>
        </w:rPr>
      </w:pPr>
      <w:r w:rsidRPr="00703398">
        <w:rPr>
          <w:rFonts w:cs="Arial"/>
          <w:color w:val="000000"/>
          <w:szCs w:val="20"/>
          <w:lang w:val="sl-SI"/>
        </w:rPr>
        <w:t>P - 5.2_P: Opomnik za popis informacij, ki jih preveri uradna oseba na mestu izbruha s KŠO</w:t>
      </w:r>
    </w:p>
    <w:p w14:paraId="165E1FEB" w14:textId="77777777" w:rsidR="001F39DD" w:rsidRPr="00703398" w:rsidRDefault="001F39DD" w:rsidP="001F39DD">
      <w:pPr>
        <w:rPr>
          <w:rFonts w:cs="Arial"/>
          <w:szCs w:val="20"/>
          <w:lang w:val="sl-SI"/>
        </w:rPr>
      </w:pPr>
    </w:p>
    <w:p w14:paraId="3302ED37" w14:textId="1E16B9CE" w:rsidR="0043783D" w:rsidRPr="00703398" w:rsidRDefault="00180ABF" w:rsidP="004C6759">
      <w:pPr>
        <w:spacing w:line="276" w:lineRule="auto"/>
        <w:rPr>
          <w:rFonts w:cs="Arial"/>
          <w:szCs w:val="20"/>
          <w:lang w:val="sl-SI"/>
        </w:rPr>
      </w:pPr>
      <w:r>
        <w:rPr>
          <w:rFonts w:cs="Arial"/>
          <w:szCs w:val="20"/>
          <w:lang w:val="sl-SI"/>
        </w:rPr>
        <w:t>Fitosanitarn</w:t>
      </w:r>
      <w:r w:rsidR="001F39DD" w:rsidRPr="00703398" w:rsidDel="001434F3">
        <w:rPr>
          <w:rFonts w:cs="Arial"/>
          <w:szCs w:val="20"/>
          <w:lang w:val="sl-SI"/>
        </w:rPr>
        <w:t>i inšpektor na mestu napada:</w:t>
      </w:r>
    </w:p>
    <w:p w14:paraId="2FE126CF" w14:textId="332538F6" w:rsidR="001F39DD" w:rsidRPr="00703398" w:rsidDel="001434F3" w:rsidRDefault="004C2CDA" w:rsidP="00343DBF">
      <w:pPr>
        <w:pStyle w:val="Odstavekseznama"/>
        <w:numPr>
          <w:ilvl w:val="0"/>
          <w:numId w:val="17"/>
        </w:numPr>
        <w:spacing w:line="276" w:lineRule="auto"/>
        <w:jc w:val="both"/>
        <w:rPr>
          <w:rFonts w:cs="Arial"/>
          <w:szCs w:val="20"/>
          <w:lang w:val="sl-SI"/>
        </w:rPr>
      </w:pPr>
      <w:r w:rsidRPr="00703398">
        <w:rPr>
          <w:rFonts w:cs="Arial"/>
          <w:lang w:val="sl-SI"/>
        </w:rPr>
        <w:t>nemudoma</w:t>
      </w:r>
      <w:r w:rsidR="001F39DD" w:rsidRPr="00703398" w:rsidDel="001434F3">
        <w:rPr>
          <w:rFonts w:cs="Arial"/>
          <w:lang w:val="sl-SI"/>
        </w:rPr>
        <w:t xml:space="preserve"> razišče izvor navzočnosti vrste </w:t>
      </w:r>
      <w:r w:rsidR="00CE1210" w:rsidRPr="00703398">
        <w:rPr>
          <w:rFonts w:cs="Arial"/>
          <w:i/>
          <w:lang w:val="sl-SI"/>
        </w:rPr>
        <w:t>A.</w:t>
      </w:r>
      <w:r w:rsidR="000E62F3">
        <w:rPr>
          <w:rFonts w:cs="Arial"/>
          <w:i/>
          <w:lang w:val="sl-SI"/>
        </w:rPr>
        <w:t xml:space="preserve"> eugenii</w:t>
      </w:r>
      <w:r w:rsidR="001F39DD" w:rsidRPr="00703398" w:rsidDel="001434F3">
        <w:rPr>
          <w:rFonts w:cs="Arial"/>
          <w:i/>
          <w:lang w:val="sl-SI"/>
        </w:rPr>
        <w:t>,</w:t>
      </w:r>
      <w:r w:rsidR="001F39DD" w:rsidRPr="00703398" w:rsidDel="001434F3">
        <w:rPr>
          <w:rFonts w:cs="Arial"/>
          <w:lang w:val="sl-SI"/>
        </w:rPr>
        <w:t xml:space="preserve"> zlasti kadar bi ta navzočnost lahko bila povezana s premiki</w:t>
      </w:r>
      <w:r w:rsidR="001F39DD" w:rsidRPr="00703398">
        <w:rPr>
          <w:rFonts w:cs="Arial"/>
          <w:lang w:val="sl-SI"/>
        </w:rPr>
        <w:t xml:space="preserve"> </w:t>
      </w:r>
      <w:r w:rsidR="00CE1210" w:rsidRPr="00703398">
        <w:rPr>
          <w:rFonts w:cs="Arial"/>
          <w:lang w:val="sl-SI"/>
        </w:rPr>
        <w:t xml:space="preserve">gostiteljskih </w:t>
      </w:r>
      <w:r w:rsidR="001F39DD" w:rsidRPr="00703398" w:rsidDel="001434F3">
        <w:rPr>
          <w:rFonts w:cs="Arial"/>
          <w:lang w:val="sl-SI"/>
        </w:rPr>
        <w:t>rastlin</w:t>
      </w:r>
      <w:r w:rsidR="00474360">
        <w:rPr>
          <w:rFonts w:cs="Arial"/>
          <w:lang w:val="sl-SI"/>
        </w:rPr>
        <w:t>, vključno s plodovi</w:t>
      </w:r>
      <w:r w:rsidR="00D63099" w:rsidRPr="00703398">
        <w:rPr>
          <w:rFonts w:cs="Arial"/>
          <w:lang w:val="sl-SI"/>
        </w:rPr>
        <w:t>,</w:t>
      </w:r>
      <w:r w:rsidR="00857296" w:rsidRPr="00703398">
        <w:rPr>
          <w:rFonts w:cs="Arial"/>
          <w:lang w:val="sl-SI"/>
        </w:rPr>
        <w:t xml:space="preserve"> </w:t>
      </w:r>
      <w:r w:rsidR="001F39DD" w:rsidRPr="00703398" w:rsidDel="001434F3">
        <w:rPr>
          <w:rFonts w:cs="Arial"/>
          <w:lang w:val="sl-SI"/>
        </w:rPr>
        <w:t>in možnost, da se je vrsta</w:t>
      </w:r>
      <w:r w:rsidR="001F39DD" w:rsidRPr="00703398" w:rsidDel="001434F3">
        <w:rPr>
          <w:rFonts w:cs="Arial"/>
          <w:i/>
          <w:lang w:val="sl-SI"/>
        </w:rPr>
        <w:t xml:space="preserve"> </w:t>
      </w:r>
      <w:r w:rsidR="00CE1210" w:rsidRPr="00703398">
        <w:rPr>
          <w:rFonts w:cs="Arial"/>
          <w:i/>
          <w:lang w:val="sl-SI"/>
        </w:rPr>
        <w:t xml:space="preserve">A. </w:t>
      </w:r>
      <w:r w:rsidR="000E62F3">
        <w:rPr>
          <w:rFonts w:cs="Arial"/>
          <w:i/>
          <w:lang w:val="sl-SI"/>
        </w:rPr>
        <w:t>eugenii</w:t>
      </w:r>
      <w:r w:rsidR="001F39DD" w:rsidRPr="00703398" w:rsidDel="001434F3">
        <w:rPr>
          <w:rFonts w:cs="Arial"/>
          <w:i/>
          <w:lang w:val="sl-SI"/>
        </w:rPr>
        <w:t xml:space="preserve"> </w:t>
      </w:r>
      <w:r w:rsidR="001F39DD" w:rsidRPr="00703398" w:rsidDel="001434F3">
        <w:rPr>
          <w:rFonts w:cs="Arial"/>
          <w:lang w:val="sl-SI"/>
        </w:rPr>
        <w:t xml:space="preserve">s temi premiki razširila na </w:t>
      </w:r>
      <w:r w:rsidR="00D63099" w:rsidRPr="00703398">
        <w:rPr>
          <w:rFonts w:cs="Arial"/>
          <w:lang w:val="sl-SI"/>
        </w:rPr>
        <w:t>druge</w:t>
      </w:r>
      <w:r w:rsidR="001F39DD" w:rsidRPr="00703398" w:rsidDel="001434F3">
        <w:rPr>
          <w:rFonts w:cs="Arial"/>
          <w:lang w:val="sl-SI"/>
        </w:rPr>
        <w:t xml:space="preserve"> rastline</w:t>
      </w:r>
      <w:r w:rsidR="0043783D" w:rsidRPr="00703398">
        <w:rPr>
          <w:rFonts w:cs="Arial"/>
          <w:lang w:val="sl-SI"/>
        </w:rPr>
        <w:t>;</w:t>
      </w:r>
    </w:p>
    <w:p w14:paraId="2723F35C" w14:textId="29C6D5D6" w:rsidR="001F39DD" w:rsidRPr="00957ACC" w:rsidRDefault="001F39DD" w:rsidP="00957ACC">
      <w:pPr>
        <w:pStyle w:val="Odstavekseznama"/>
        <w:numPr>
          <w:ilvl w:val="0"/>
          <w:numId w:val="17"/>
        </w:numPr>
        <w:spacing w:line="276" w:lineRule="auto"/>
        <w:jc w:val="both"/>
        <w:rPr>
          <w:rFonts w:cs="Arial"/>
          <w:lang w:val="sl-SI"/>
        </w:rPr>
      </w:pPr>
      <w:r w:rsidRPr="00703398" w:rsidDel="001434F3">
        <w:rPr>
          <w:rFonts w:cs="Arial"/>
          <w:lang w:val="sl-SI"/>
        </w:rPr>
        <w:t xml:space="preserve">preveri morebitne premike </w:t>
      </w:r>
      <w:r w:rsidR="00CE1210" w:rsidRPr="00703398">
        <w:rPr>
          <w:rFonts w:cs="Arial"/>
          <w:lang w:val="sl-SI"/>
        </w:rPr>
        <w:t>gostiteljskih</w:t>
      </w:r>
      <w:r w:rsidRPr="00703398">
        <w:rPr>
          <w:rFonts w:cs="Arial"/>
          <w:lang w:val="sl-SI"/>
        </w:rPr>
        <w:t xml:space="preserve"> rastlin</w:t>
      </w:r>
      <w:r w:rsidR="00474360">
        <w:rPr>
          <w:rFonts w:cs="Arial"/>
          <w:lang w:val="sl-SI"/>
        </w:rPr>
        <w:t>, vključno s plodovi</w:t>
      </w:r>
      <w:r w:rsidRPr="00703398">
        <w:rPr>
          <w:rFonts w:cs="Arial"/>
          <w:lang w:val="sl-SI"/>
        </w:rPr>
        <w:t>,</w:t>
      </w:r>
      <w:r w:rsidRPr="00703398" w:rsidDel="001434F3">
        <w:rPr>
          <w:rFonts w:cs="Arial"/>
          <w:lang w:val="sl-SI"/>
        </w:rPr>
        <w:t xml:space="preserve"> ki so lahko povezan</w:t>
      </w:r>
      <w:r w:rsidR="00A37BE6" w:rsidRPr="00703398">
        <w:rPr>
          <w:rFonts w:cs="Arial"/>
          <w:lang w:val="sl-SI"/>
        </w:rPr>
        <w:t>i</w:t>
      </w:r>
      <w:r w:rsidRPr="00703398" w:rsidDel="001434F3">
        <w:rPr>
          <w:rFonts w:cs="Arial"/>
          <w:lang w:val="sl-SI"/>
        </w:rPr>
        <w:t xml:space="preserve"> z napadom, z napadene lokacije.</w:t>
      </w:r>
    </w:p>
    <w:p w14:paraId="28DF2079" w14:textId="5C513E9C" w:rsidR="008275A2" w:rsidRPr="00703398" w:rsidRDefault="001F39DD" w:rsidP="00957ACC">
      <w:pPr>
        <w:pStyle w:val="SlogNart"/>
      </w:pPr>
      <w:r w:rsidRPr="00703398">
        <w:t xml:space="preserve">Podatke o dobaviteljih in prejemnikih </w:t>
      </w:r>
      <w:r w:rsidR="00CE1210" w:rsidRPr="00703398">
        <w:t>gostiteljskih</w:t>
      </w:r>
      <w:r w:rsidRPr="00703398">
        <w:t xml:space="preserve"> rastlin</w:t>
      </w:r>
      <w:r w:rsidR="00474360">
        <w:t>, vključno s plodovi</w:t>
      </w:r>
      <w:r w:rsidR="008B5BCA" w:rsidRPr="00703398">
        <w:t xml:space="preserve">, </w:t>
      </w:r>
      <w:r w:rsidRPr="00703398">
        <w:t xml:space="preserve">povezanih z mestom napada, pridobi </w:t>
      </w:r>
      <w:r w:rsidR="00180ABF">
        <w:t xml:space="preserve">fitosanitarni </w:t>
      </w:r>
      <w:r w:rsidRPr="00703398">
        <w:t>inšpektor na podlagi pregleda evidenc, dokumentacije in zaslišanj izvajalcev dejavnosti.</w:t>
      </w:r>
    </w:p>
    <w:p w14:paraId="567FD4E7" w14:textId="1530DA9E" w:rsidR="00232D40" w:rsidRPr="00703398" w:rsidRDefault="00232D40" w:rsidP="00D7663D">
      <w:pPr>
        <w:pStyle w:val="Naslov2"/>
        <w:rPr>
          <w:lang w:val="sl-SI"/>
        </w:rPr>
      </w:pPr>
      <w:bookmarkStart w:id="94" w:name="_Toc116646814"/>
      <w:bookmarkStart w:id="95" w:name="_Toc136864307"/>
      <w:bookmarkStart w:id="96" w:name="_Toc160786247"/>
      <w:r w:rsidRPr="00703398">
        <w:rPr>
          <w:lang w:val="sl-SI"/>
        </w:rPr>
        <w:t>Ukrepi na mestu napada</w:t>
      </w:r>
      <w:bookmarkEnd w:id="94"/>
      <w:bookmarkEnd w:id="95"/>
      <w:bookmarkEnd w:id="96"/>
    </w:p>
    <w:p w14:paraId="40746815" w14:textId="3466EADA" w:rsidR="001F39DD" w:rsidRPr="00703398" w:rsidRDefault="001F39DD" w:rsidP="00D7663D">
      <w:pPr>
        <w:pStyle w:val="Naslov3"/>
        <w:keepLines w:val="0"/>
        <w:spacing w:before="240" w:after="120" w:line="240" w:lineRule="auto"/>
        <w:jc w:val="both"/>
        <w:rPr>
          <w:lang w:val="sl-SI"/>
        </w:rPr>
      </w:pPr>
      <w:bookmarkStart w:id="97" w:name="_Toc86406782"/>
      <w:bookmarkStart w:id="98" w:name="_Toc136864308"/>
      <w:bookmarkStart w:id="99" w:name="_Toc160786248"/>
      <w:bookmarkStart w:id="100" w:name="_Toc366476061"/>
      <w:bookmarkStart w:id="101" w:name="_Toc116646816"/>
      <w:bookmarkEnd w:id="97"/>
      <w:r w:rsidRPr="00703398">
        <w:rPr>
          <w:lang w:val="sl-SI"/>
        </w:rPr>
        <w:t>Ukrepi na mestu napada pred določitvijo razmejenega območja</w:t>
      </w:r>
      <w:bookmarkEnd w:id="98"/>
      <w:bookmarkEnd w:id="99"/>
      <w:r w:rsidRPr="00703398">
        <w:rPr>
          <w:lang w:val="sl-SI"/>
        </w:rPr>
        <w:t xml:space="preserve"> </w:t>
      </w:r>
    </w:p>
    <w:p w14:paraId="45DB0AE3" w14:textId="5DB16CF8" w:rsidR="001F39DD" w:rsidRPr="00703398" w:rsidRDefault="001F39DD" w:rsidP="002645FD">
      <w:pPr>
        <w:pStyle w:val="SlogNart"/>
      </w:pPr>
      <w:bookmarkStart w:id="102" w:name="_Hlk130376423"/>
      <w:r w:rsidRPr="00703398">
        <w:t xml:space="preserve">Fitosanitarni pregledniki po potrditvi navzočnosti takoj izvedejo preglede </w:t>
      </w:r>
      <w:r w:rsidR="00165B3D" w:rsidRPr="00703398">
        <w:t xml:space="preserve">gostiteljskih </w:t>
      </w:r>
      <w:r w:rsidRPr="00703398">
        <w:t>rastlin</w:t>
      </w:r>
      <w:r w:rsidR="00474360">
        <w:t>, vključno s plodovi,</w:t>
      </w:r>
      <w:r w:rsidR="008B5BCA" w:rsidRPr="00703398">
        <w:t xml:space="preserve"> </w:t>
      </w:r>
      <w:r w:rsidRPr="00703398">
        <w:t xml:space="preserve">v krogu </w:t>
      </w:r>
      <w:r w:rsidR="00A37BE6" w:rsidRPr="00703398">
        <w:t xml:space="preserve">s polmerom </w:t>
      </w:r>
      <w:r w:rsidRPr="00703398">
        <w:t>do 100 m okrog napadenih rastlin</w:t>
      </w:r>
      <w:r w:rsidR="008B5BCA" w:rsidRPr="00703398">
        <w:t xml:space="preserve"> </w:t>
      </w:r>
      <w:r w:rsidR="0067152E" w:rsidRPr="00703398">
        <w:t xml:space="preserve">oziroma </w:t>
      </w:r>
      <w:r w:rsidR="00703901">
        <w:t>mesta ulova,</w:t>
      </w:r>
      <w:r w:rsidRPr="00703398">
        <w:t xml:space="preserve"> da se ugotovi morebitne </w:t>
      </w:r>
      <w:r w:rsidR="00D63099" w:rsidRPr="003B62BF">
        <w:t>druge</w:t>
      </w:r>
      <w:r w:rsidRPr="003B62BF">
        <w:t xml:space="preserve"> napadene rastline</w:t>
      </w:r>
      <w:r w:rsidR="0067152E" w:rsidRPr="003B62BF">
        <w:t xml:space="preserve"> oziroma pošiljke. </w:t>
      </w:r>
      <w:r w:rsidR="005B1460" w:rsidRPr="003B62BF">
        <w:t xml:space="preserve">Po potrebi se pregleda tudi </w:t>
      </w:r>
      <w:r w:rsidR="005B1460" w:rsidRPr="003B62BF">
        <w:rPr>
          <w:rFonts w:eastAsia="Arial Unicode MS"/>
        </w:rPr>
        <w:t>transportna sredstva, mehanizacijo, orodje</w:t>
      </w:r>
      <w:r w:rsidR="00683403">
        <w:rPr>
          <w:rFonts w:eastAsia="Arial Unicode MS"/>
        </w:rPr>
        <w:t>,</w:t>
      </w:r>
      <w:r w:rsidR="005B1460" w:rsidRPr="003B62BF">
        <w:rPr>
          <w:rFonts w:eastAsia="Arial Unicode MS"/>
        </w:rPr>
        <w:t xml:space="preserve"> opremo (oblačila in obutev)</w:t>
      </w:r>
      <w:r w:rsidR="00165B3D" w:rsidRPr="003B62BF">
        <w:rPr>
          <w:rFonts w:eastAsia="Arial Unicode MS"/>
        </w:rPr>
        <w:t xml:space="preserve"> in embalažo</w:t>
      </w:r>
      <w:r w:rsidR="005B1460" w:rsidRPr="003B62BF">
        <w:rPr>
          <w:rFonts w:eastAsia="Arial Unicode MS"/>
        </w:rPr>
        <w:t>, ki so bil</w:t>
      </w:r>
      <w:r w:rsidR="00683403">
        <w:rPr>
          <w:rFonts w:eastAsia="Arial Unicode MS"/>
        </w:rPr>
        <w:t>i</w:t>
      </w:r>
      <w:r w:rsidR="005B1460" w:rsidRPr="003B62BF">
        <w:rPr>
          <w:rFonts w:eastAsia="Arial Unicode MS"/>
        </w:rPr>
        <w:t xml:space="preserve"> v stiku z napadenimi rastlinami</w:t>
      </w:r>
      <w:r w:rsidR="004147AC" w:rsidRPr="00211F73">
        <w:rPr>
          <w:rFonts w:eastAsia="Arial Unicode MS"/>
        </w:rPr>
        <w:t>, kot je določeno v točki 8.2.4.1</w:t>
      </w:r>
      <w:r w:rsidR="005B1460" w:rsidRPr="00211F73">
        <w:rPr>
          <w:rFonts w:eastAsia="Arial Unicode MS"/>
          <w:color w:val="000000"/>
        </w:rPr>
        <w:t>.</w:t>
      </w:r>
      <w:r w:rsidR="005B1460" w:rsidRPr="003B62BF">
        <w:rPr>
          <w:rFonts w:eastAsia="Arial Unicode MS"/>
          <w:color w:val="000000"/>
        </w:rPr>
        <w:t xml:space="preserve"> </w:t>
      </w:r>
      <w:r w:rsidRPr="003B62BF">
        <w:t>Podatki, pridobljeni v teh pregledih, se upoštevajo pri določitvi velikosti napadenega območja oziro</w:t>
      </w:r>
      <w:r w:rsidRPr="00703398">
        <w:t>ma varovalnega pasu v poglavju 5.</w:t>
      </w:r>
      <w:bookmarkEnd w:id="102"/>
    </w:p>
    <w:p w14:paraId="01EEC98E" w14:textId="0D8E5146" w:rsidR="001F39DD" w:rsidRPr="00703398" w:rsidRDefault="00180ABF" w:rsidP="002645FD">
      <w:pPr>
        <w:pStyle w:val="SlogNart"/>
      </w:pPr>
      <w:r>
        <w:t xml:space="preserve">Fitosanitarni </w:t>
      </w:r>
      <w:r w:rsidR="00A37BE6" w:rsidRPr="00703398">
        <w:t xml:space="preserve">inšpektor po potrditvi navzočnosti vrste </w:t>
      </w:r>
      <w:r w:rsidR="00165B3D" w:rsidRPr="00703398">
        <w:rPr>
          <w:i/>
        </w:rPr>
        <w:t xml:space="preserve">A. </w:t>
      </w:r>
      <w:r w:rsidR="000E62F3">
        <w:rPr>
          <w:i/>
        </w:rPr>
        <w:t>eugenii</w:t>
      </w:r>
      <w:r w:rsidR="00A37BE6" w:rsidRPr="00703398">
        <w:rPr>
          <w:i/>
        </w:rPr>
        <w:t xml:space="preserve"> </w:t>
      </w:r>
      <w:r w:rsidR="00A37BE6" w:rsidRPr="00703398">
        <w:t>in pred izdajo odločbe</w:t>
      </w:r>
      <w:r w:rsidR="00A37BE6" w:rsidRPr="00703398">
        <w:rPr>
          <w:i/>
        </w:rPr>
        <w:t xml:space="preserve"> </w:t>
      </w:r>
      <w:r w:rsidR="00A37BE6" w:rsidRPr="00703398">
        <w:t>pri izvajalcih dejavnosti (</w:t>
      </w:r>
      <w:r w:rsidR="00211F73">
        <w:t xml:space="preserve">na </w:t>
      </w:r>
      <w:r w:rsidR="000E638E" w:rsidRPr="00703398">
        <w:t>mest</w:t>
      </w:r>
      <w:r w:rsidR="00211F73">
        <w:t>u</w:t>
      </w:r>
      <w:r w:rsidR="000E638E" w:rsidRPr="00703398">
        <w:t xml:space="preserve"> oziroma enote pridelave, </w:t>
      </w:r>
      <w:r w:rsidR="00211F73">
        <w:t xml:space="preserve">v </w:t>
      </w:r>
      <w:r w:rsidR="005B1460" w:rsidRPr="00703398">
        <w:t>rastlinjaki</w:t>
      </w:r>
      <w:r w:rsidR="00146BF9">
        <w:t>h</w:t>
      </w:r>
      <w:r w:rsidR="005B1460" w:rsidRPr="00703398">
        <w:t xml:space="preserve">, </w:t>
      </w:r>
      <w:r w:rsidR="00211F73">
        <w:t xml:space="preserve">v </w:t>
      </w:r>
      <w:r w:rsidR="000E638E" w:rsidRPr="00703398">
        <w:t>distribucijsk</w:t>
      </w:r>
      <w:r w:rsidR="00211F73">
        <w:t>em</w:t>
      </w:r>
      <w:r w:rsidR="000E638E" w:rsidRPr="00703398">
        <w:t xml:space="preserve"> centr</w:t>
      </w:r>
      <w:r w:rsidR="00211F73">
        <w:t>u</w:t>
      </w:r>
      <w:r w:rsidR="000E638E" w:rsidRPr="00703398">
        <w:t xml:space="preserve">, </w:t>
      </w:r>
      <w:r w:rsidR="006F0EA1">
        <w:t xml:space="preserve">v </w:t>
      </w:r>
      <w:r w:rsidR="000E638E" w:rsidRPr="00703398">
        <w:t>skladišč</w:t>
      </w:r>
      <w:r w:rsidR="006F0EA1">
        <w:t>ih</w:t>
      </w:r>
      <w:r w:rsidR="000E638E" w:rsidRPr="00703398">
        <w:t>,</w:t>
      </w:r>
      <w:r w:rsidR="006F0EA1" w:rsidRPr="006F0EA1">
        <w:t xml:space="preserve"> </w:t>
      </w:r>
      <w:r w:rsidR="006F0EA1" w:rsidRPr="00B95BE6">
        <w:t>obratih za pakiranje in sortiranje</w:t>
      </w:r>
      <w:r w:rsidR="006F0EA1">
        <w:t>, na</w:t>
      </w:r>
      <w:r w:rsidR="000E638E" w:rsidRPr="00703398">
        <w:t xml:space="preserve"> vrtovi</w:t>
      </w:r>
      <w:r w:rsidR="006F0EA1">
        <w:t xml:space="preserve">h, </w:t>
      </w:r>
      <w:r w:rsidR="006F0EA1" w:rsidRPr="00B95BE6">
        <w:t>na ostalih lokacijah, kadar je ustrezno</w:t>
      </w:r>
      <w:r w:rsidR="000E638E" w:rsidRPr="00703398">
        <w:t>)</w:t>
      </w:r>
      <w:r w:rsidR="006F0EA1">
        <w:t>,</w:t>
      </w:r>
      <w:r w:rsidR="000E638E" w:rsidRPr="00703398">
        <w:t xml:space="preserve"> </w:t>
      </w:r>
      <w:r w:rsidR="00A37BE6" w:rsidRPr="00703398">
        <w:t xml:space="preserve">odredi v krogu s polmerom do 100 m </w:t>
      </w:r>
      <w:r w:rsidR="00EF4237" w:rsidRPr="00703398">
        <w:t>okrog napadenih rastlin</w:t>
      </w:r>
      <w:r w:rsidR="0067152E" w:rsidRPr="00703398">
        <w:t xml:space="preserve"> oziroma mesta ulova</w:t>
      </w:r>
      <w:r w:rsidR="002A3D7F" w:rsidRPr="00703398">
        <w:t>,</w:t>
      </w:r>
      <w:r w:rsidR="008B5BCA" w:rsidRPr="00703398">
        <w:t xml:space="preserve"> </w:t>
      </w:r>
      <w:r w:rsidR="00A37BE6" w:rsidRPr="00703398">
        <w:t xml:space="preserve">prve nujne ukrepe za preprečevanje širjenja vrste </w:t>
      </w:r>
      <w:r w:rsidR="00165B3D" w:rsidRPr="00703398">
        <w:rPr>
          <w:i/>
        </w:rPr>
        <w:t xml:space="preserve">A. </w:t>
      </w:r>
      <w:r w:rsidR="000E62F3">
        <w:rPr>
          <w:i/>
        </w:rPr>
        <w:t>eugenii</w:t>
      </w:r>
      <w:r w:rsidR="00A37BE6" w:rsidRPr="00703398">
        <w:rPr>
          <w:i/>
        </w:rPr>
        <w:t xml:space="preserve"> </w:t>
      </w:r>
      <w:r w:rsidR="00A37BE6" w:rsidRPr="00703398">
        <w:t xml:space="preserve">v skladu s točko 3.2, kakor je ustrezno, če niso bili prvi (začasni) ukrepi že odrejeni v okviru </w:t>
      </w:r>
      <w:r w:rsidR="00D63099" w:rsidRPr="00703398">
        <w:t>te točke.</w:t>
      </w:r>
      <w:r w:rsidR="00A37BE6" w:rsidRPr="00703398">
        <w:t xml:space="preserve"> </w:t>
      </w:r>
    </w:p>
    <w:p w14:paraId="3A8A1DF3" w14:textId="6A077832" w:rsidR="001F39DD" w:rsidRPr="00703398" w:rsidRDefault="001F39DD" w:rsidP="002645FD">
      <w:pPr>
        <w:pStyle w:val="SlogNart"/>
      </w:pPr>
      <w:r w:rsidRPr="00703398">
        <w:t>Nadaljnje ukrepe na mestu napada</w:t>
      </w:r>
      <w:r w:rsidR="00180ABF">
        <w:t xml:space="preserve"> fitosanitarni</w:t>
      </w:r>
      <w:r w:rsidRPr="00703398">
        <w:t xml:space="preserve"> inšpektor odredi po določitvi razmejenega območja v skladu s poglavjem </w:t>
      </w:r>
      <w:r w:rsidR="006F0EA1">
        <w:t>8.</w:t>
      </w:r>
      <w:r w:rsidRPr="00703398">
        <w:t xml:space="preserve"> </w:t>
      </w:r>
    </w:p>
    <w:p w14:paraId="5D9DBE66" w14:textId="48F5B4D3" w:rsidR="00F57D7C" w:rsidRPr="002645FD" w:rsidRDefault="001F39DD" w:rsidP="002645FD">
      <w:pPr>
        <w:pStyle w:val="SlogNart"/>
        <w:rPr>
          <w:bCs/>
        </w:rPr>
      </w:pPr>
      <w:r w:rsidRPr="00703398">
        <w:rPr>
          <w:bCs/>
        </w:rPr>
        <w:t xml:space="preserve">Drugi ukrepi oziroma aktivnosti v zvezi z izvajanjem ukrepov so opisani v poglavjih 5 (določitev razmejenih območij), 6 (ozaveščanje in obveščanje) in 7 (preiskave).  </w:t>
      </w:r>
    </w:p>
    <w:p w14:paraId="4D77721B" w14:textId="77777777" w:rsidR="00264874" w:rsidRDefault="00264874">
      <w:pPr>
        <w:spacing w:line="240" w:lineRule="auto"/>
        <w:rPr>
          <w:lang w:val="sl-SI"/>
        </w:rPr>
      </w:pPr>
      <w:r w:rsidRPr="00F7703A">
        <w:rPr>
          <w:lang w:val="sl-SI"/>
        </w:rPr>
        <w:br w:type="page"/>
      </w:r>
    </w:p>
    <w:p w14:paraId="6343372D" w14:textId="49A80292" w:rsidR="00147050" w:rsidRPr="00703398" w:rsidRDefault="001F39DD" w:rsidP="002645FD">
      <w:pPr>
        <w:pStyle w:val="SlogNart"/>
      </w:pPr>
      <w:r>
        <w:lastRenderedPageBreak/>
        <w:t>Strokovna skupina za obvladovanje KŠO</w:t>
      </w:r>
      <w:r w:rsidR="009872A5">
        <w:t xml:space="preserve"> </w:t>
      </w:r>
      <w:r w:rsidR="00667206">
        <w:t xml:space="preserve">pripravi </w:t>
      </w:r>
      <w:r>
        <w:t xml:space="preserve">na podlagi ugotovitev </w:t>
      </w:r>
      <w:r w:rsidR="00180ABF">
        <w:t>fitosanitarnega</w:t>
      </w:r>
      <w:r>
        <w:t xml:space="preserve"> inšpektorja načrt nadaljnjih pregledov in vzorčenj, z namenom preverjanja obsega napada</w:t>
      </w:r>
      <w:r w:rsidR="009B0DEB">
        <w:t xml:space="preserve"> </w:t>
      </w:r>
      <w:bookmarkStart w:id="103" w:name="_Hlk146549411"/>
      <w:bookmarkStart w:id="104" w:name="_Hlk146549508"/>
      <w:r w:rsidR="009B0DEB">
        <w:t xml:space="preserve">in potencialnega širjenja vrste </w:t>
      </w:r>
      <w:r w:rsidR="00F57D7C" w:rsidRPr="6757AF84">
        <w:rPr>
          <w:i/>
          <w:iCs/>
        </w:rPr>
        <w:t xml:space="preserve">A. </w:t>
      </w:r>
      <w:r w:rsidR="000E62F3" w:rsidRPr="6757AF84">
        <w:rPr>
          <w:i/>
          <w:iCs/>
        </w:rPr>
        <w:t>eugenii</w:t>
      </w:r>
      <w:r w:rsidR="009B0DEB" w:rsidRPr="6757AF84">
        <w:rPr>
          <w:i/>
          <w:iCs/>
        </w:rPr>
        <w:t>.</w:t>
      </w:r>
      <w:r w:rsidR="00AD376F" w:rsidRPr="6757AF84">
        <w:rPr>
          <w:i/>
          <w:iCs/>
        </w:rPr>
        <w:t xml:space="preserve"> </w:t>
      </w:r>
      <w:r w:rsidR="009B0DEB">
        <w:t xml:space="preserve">Pri tem je </w:t>
      </w:r>
      <w:r w:rsidR="002A3D7F">
        <w:t>treba</w:t>
      </w:r>
      <w:r w:rsidR="009B0DEB">
        <w:t xml:space="preserve"> upoštevati zbrane podatke o morebitnih premikih rastlin z mesta napada, sledljivost </w:t>
      </w:r>
      <w:r w:rsidR="00667206">
        <w:t xml:space="preserve">do </w:t>
      </w:r>
      <w:r w:rsidR="009B0DEB">
        <w:t>namembnega kraja, bližino skladišč gostiteljskih rastlin, podnebne razmere, sposobnost škodljivega organizma za naravno širjenje i</w:t>
      </w:r>
      <w:r w:rsidR="00147050">
        <w:t>p</w:t>
      </w:r>
      <w:r w:rsidR="009B0DEB">
        <w:t>d.</w:t>
      </w:r>
      <w:r>
        <w:t xml:space="preserve"> </w:t>
      </w:r>
      <w:bookmarkEnd w:id="103"/>
      <w:bookmarkEnd w:id="104"/>
    </w:p>
    <w:p w14:paraId="25DAC2A5" w14:textId="4C064C82" w:rsidR="001F39DD" w:rsidRPr="00957ACC" w:rsidRDefault="001F39DD" w:rsidP="00957ACC">
      <w:pPr>
        <w:pStyle w:val="SlogNart"/>
      </w:pPr>
      <w:r w:rsidRPr="00703398">
        <w:t xml:space="preserve">O ugotovitvah nadzora oziroma o izrečenih ukrepih </w:t>
      </w:r>
      <w:r w:rsidR="00180ABF">
        <w:t>fitosanitarni</w:t>
      </w:r>
      <w:r w:rsidRPr="00703398">
        <w:t xml:space="preserve"> inšpektor obvešča v skladu s Smernicami.</w:t>
      </w:r>
    </w:p>
    <w:p w14:paraId="5EA7228E" w14:textId="54E18CB9" w:rsidR="001F39DD" w:rsidRPr="00703398" w:rsidRDefault="001F39DD" w:rsidP="00D7663D">
      <w:pPr>
        <w:pStyle w:val="Naslov3"/>
        <w:keepLines w:val="0"/>
        <w:spacing w:before="240" w:after="120" w:line="240" w:lineRule="auto"/>
        <w:jc w:val="both"/>
        <w:rPr>
          <w:lang w:val="sl-SI"/>
        </w:rPr>
      </w:pPr>
      <w:bookmarkStart w:id="105" w:name="_Toc125032202"/>
      <w:bookmarkStart w:id="106" w:name="_Toc126049963"/>
      <w:bookmarkStart w:id="107" w:name="_Toc126930556"/>
      <w:bookmarkStart w:id="108" w:name="_Toc136864309"/>
      <w:bookmarkStart w:id="109" w:name="_Toc160786249"/>
      <w:bookmarkStart w:id="110" w:name="_Hlk146549618"/>
      <w:r w:rsidRPr="00703398">
        <w:rPr>
          <w:lang w:val="sl-SI"/>
        </w:rPr>
        <w:t xml:space="preserve">Ukrepi, </w:t>
      </w:r>
      <w:r w:rsidR="0035222D" w:rsidRPr="00703398">
        <w:rPr>
          <w:lang w:val="sl-SI"/>
        </w:rPr>
        <w:t>če</w:t>
      </w:r>
      <w:r w:rsidRPr="00703398">
        <w:rPr>
          <w:lang w:val="sl-SI"/>
        </w:rPr>
        <w:t xml:space="preserve"> se razmejeno območje ne določi</w:t>
      </w:r>
      <w:bookmarkEnd w:id="105"/>
      <w:bookmarkEnd w:id="106"/>
      <w:bookmarkEnd w:id="107"/>
      <w:bookmarkEnd w:id="108"/>
      <w:bookmarkEnd w:id="109"/>
    </w:p>
    <w:bookmarkEnd w:id="110"/>
    <w:p w14:paraId="2CEA5AE8" w14:textId="77777777" w:rsidR="001F39DD" w:rsidRPr="00703398" w:rsidRDefault="001F39DD" w:rsidP="00855E63">
      <w:pPr>
        <w:rPr>
          <w:lang w:val="sl-SI"/>
        </w:rPr>
      </w:pPr>
    </w:p>
    <w:p w14:paraId="28028A5E" w14:textId="158DA791" w:rsidR="000E62F3" w:rsidRPr="00B82FF2" w:rsidRDefault="000E62F3" w:rsidP="000E62F3">
      <w:pPr>
        <w:pStyle w:val="SlogNart"/>
      </w:pPr>
      <w:bookmarkStart w:id="111" w:name="_Hlk130381063"/>
      <w:r w:rsidRPr="00B95BE6">
        <w:t>V primeru iz točke 5.2, ko se razmejeno območje ne določi, fitosanitarni inšpektor na mestu</w:t>
      </w:r>
      <w:r w:rsidR="00C4020C">
        <w:t xml:space="preserve"> </w:t>
      </w:r>
      <w:r w:rsidRPr="00B95BE6">
        <w:t xml:space="preserve">napada odredi takojšnje </w:t>
      </w:r>
      <w:r w:rsidRPr="00B95BE6">
        <w:rPr>
          <w:color w:val="000000"/>
        </w:rPr>
        <w:t xml:space="preserve">ukrepe za izkoreninjenje, </w:t>
      </w:r>
      <w:r w:rsidRPr="00B95BE6">
        <w:t>kot so navedeni v točki 8.2., kakor je primerno</w:t>
      </w:r>
      <w:r>
        <w:t>.</w:t>
      </w:r>
      <w:r w:rsidRPr="00B95BE6">
        <w:t xml:space="preserve"> </w:t>
      </w:r>
    </w:p>
    <w:p w14:paraId="048310B8" w14:textId="77777777" w:rsidR="000E62F3" w:rsidRPr="00B82FF2" w:rsidRDefault="000E62F3" w:rsidP="000E62F3">
      <w:pPr>
        <w:pStyle w:val="SlogNart"/>
        <w:rPr>
          <w:bCs/>
        </w:rPr>
      </w:pPr>
      <w:r w:rsidRPr="00B95BE6">
        <w:rPr>
          <w:bCs/>
        </w:rPr>
        <w:t xml:space="preserve">Drugi ukrepi oziroma aktivnosti v zvezi z izvajanjem ukrepov so opisani v poglavjih 6 (ozaveščanje in obveščanje) in 7 (preiskave). </w:t>
      </w:r>
    </w:p>
    <w:p w14:paraId="33250AC8" w14:textId="77777777" w:rsidR="000E62F3" w:rsidRPr="00B95BE6" w:rsidRDefault="000E62F3" w:rsidP="000E62F3">
      <w:pPr>
        <w:pStyle w:val="SlogNart"/>
      </w:pPr>
      <w:r w:rsidRPr="00B95BE6">
        <w:t xml:space="preserve">Obveščanje Evropske komisije poteka v skladu s točko 10.2.1 Splošnega načrta izrednih ukrepov. </w:t>
      </w:r>
    </w:p>
    <w:bookmarkEnd w:id="111"/>
    <w:p w14:paraId="0DC26515" w14:textId="77777777" w:rsidR="001F39DD" w:rsidRPr="00703398" w:rsidRDefault="001F39DD" w:rsidP="00855E63">
      <w:pPr>
        <w:jc w:val="both"/>
        <w:rPr>
          <w:rFonts w:cs="Arial"/>
          <w:szCs w:val="20"/>
          <w:lang w:val="sl-SI"/>
        </w:rPr>
      </w:pPr>
    </w:p>
    <w:p w14:paraId="072833E0" w14:textId="77777777" w:rsidR="00855E63" w:rsidRPr="00703398" w:rsidRDefault="00855E63">
      <w:pPr>
        <w:spacing w:line="240" w:lineRule="auto"/>
        <w:rPr>
          <w:szCs w:val="22"/>
          <w:lang w:val="sl-SI"/>
        </w:rPr>
      </w:pPr>
      <w:bookmarkStart w:id="112" w:name="_Toc366476064"/>
      <w:bookmarkStart w:id="113" w:name="_Toc116646817"/>
      <w:bookmarkEnd w:id="100"/>
      <w:bookmarkEnd w:id="101"/>
      <w:r w:rsidRPr="00703398">
        <w:rPr>
          <w:b/>
          <w:lang w:val="sl-SI"/>
        </w:rPr>
        <w:br w:type="page"/>
      </w:r>
    </w:p>
    <w:p w14:paraId="20C1C3D1" w14:textId="11735F81" w:rsidR="00FF4E2D" w:rsidRPr="00703398" w:rsidRDefault="00232D40" w:rsidP="00E37346">
      <w:pPr>
        <w:pStyle w:val="Naslov1"/>
      </w:pPr>
      <w:bookmarkStart w:id="114" w:name="_Toc136864310"/>
      <w:bookmarkStart w:id="115" w:name="_Toc160786250"/>
      <w:r w:rsidRPr="00703398">
        <w:lastRenderedPageBreak/>
        <w:t>DOLOČITEV RAZMEJENIH OBMOČIJ: NAPADENO OBMOČJE IN VAROVALNI PAS</w:t>
      </w:r>
      <w:bookmarkEnd w:id="112"/>
      <w:bookmarkEnd w:id="113"/>
      <w:bookmarkEnd w:id="114"/>
      <w:bookmarkEnd w:id="115"/>
    </w:p>
    <w:p w14:paraId="5BAF283B" w14:textId="67B3CA00" w:rsidR="00FF4E2D" w:rsidRPr="00703398" w:rsidRDefault="00FF4E2D" w:rsidP="00FF4E2D">
      <w:pPr>
        <w:jc w:val="both"/>
        <w:rPr>
          <w:lang w:val="sl-SI"/>
        </w:rPr>
      </w:pPr>
      <w:r w:rsidRPr="00703398">
        <w:rPr>
          <w:rFonts w:cs="Arial"/>
          <w:szCs w:val="20"/>
          <w:lang w:val="sl-SI"/>
        </w:rPr>
        <w:t xml:space="preserve">Po potrjeni navzočnosti vrste </w:t>
      </w:r>
      <w:r w:rsidR="002B7411" w:rsidRPr="00703398">
        <w:rPr>
          <w:rFonts w:cs="Arial"/>
          <w:i/>
          <w:szCs w:val="20"/>
          <w:lang w:val="sl-SI"/>
        </w:rPr>
        <w:t xml:space="preserve">A. </w:t>
      </w:r>
      <w:r w:rsidR="000E62F3">
        <w:rPr>
          <w:rFonts w:cs="Arial"/>
          <w:i/>
          <w:szCs w:val="20"/>
          <w:lang w:val="sl-SI"/>
        </w:rPr>
        <w:t xml:space="preserve">eugenii </w:t>
      </w:r>
      <w:r w:rsidRPr="00703398">
        <w:rPr>
          <w:rFonts w:cs="Arial"/>
          <w:szCs w:val="20"/>
          <w:lang w:val="sl-SI"/>
        </w:rPr>
        <w:t>generalni direktor</w:t>
      </w:r>
      <w:r w:rsidRPr="00703398">
        <w:rPr>
          <w:rFonts w:cs="Arial"/>
          <w:i/>
          <w:szCs w:val="20"/>
          <w:lang w:val="sl-SI"/>
        </w:rPr>
        <w:t xml:space="preserve"> </w:t>
      </w:r>
      <w:r w:rsidRPr="00703398">
        <w:rPr>
          <w:lang w:val="sl-SI"/>
        </w:rPr>
        <w:t xml:space="preserve">UVHVVR s sklepom, </w:t>
      </w:r>
      <w:r w:rsidRPr="00703398">
        <w:rPr>
          <w:szCs w:val="20"/>
          <w:lang w:val="sl-SI"/>
        </w:rPr>
        <w:t xml:space="preserve">ki ga objavi na enotnem državnem portalu e-uprava, </w:t>
      </w:r>
      <w:r w:rsidRPr="00703398">
        <w:rPr>
          <w:lang w:val="sl-SI"/>
        </w:rPr>
        <w:t>nemudoma določi enega ali več razmejenih območij, kjer je treba</w:t>
      </w:r>
      <w:r w:rsidR="00E62FC4" w:rsidRPr="00703398">
        <w:rPr>
          <w:lang w:val="sl-SI"/>
        </w:rPr>
        <w:t xml:space="preserve"> odrediti in</w:t>
      </w:r>
      <w:r w:rsidRPr="00703398">
        <w:rPr>
          <w:lang w:val="sl-SI"/>
        </w:rPr>
        <w:t xml:space="preserve"> izvajati ukrepe za izkoreninjenje</w:t>
      </w:r>
      <w:r w:rsidR="00B55383" w:rsidRPr="00703398">
        <w:rPr>
          <w:lang w:val="sl-SI"/>
        </w:rPr>
        <w:t xml:space="preserve"> iz poglavja 8.</w:t>
      </w:r>
    </w:p>
    <w:p w14:paraId="45334A1E" w14:textId="77777777" w:rsidR="00FF4E2D" w:rsidRPr="00703398" w:rsidRDefault="00FF4E2D" w:rsidP="00007A94">
      <w:pPr>
        <w:spacing w:line="240" w:lineRule="auto"/>
        <w:jc w:val="both"/>
        <w:rPr>
          <w:sz w:val="16"/>
          <w:szCs w:val="16"/>
          <w:lang w:val="sl-SI"/>
        </w:rPr>
      </w:pPr>
    </w:p>
    <w:p w14:paraId="46F5272C" w14:textId="3125A35A" w:rsidR="00FF4E2D" w:rsidRPr="00703398" w:rsidRDefault="00FF4E2D" w:rsidP="00FF4E2D">
      <w:pPr>
        <w:jc w:val="both"/>
        <w:rPr>
          <w:rFonts w:cs="Arial"/>
          <w:szCs w:val="20"/>
          <w:lang w:val="sl-SI"/>
        </w:rPr>
      </w:pPr>
      <w:r w:rsidRPr="00703398">
        <w:rPr>
          <w:rFonts w:cs="Arial"/>
          <w:szCs w:val="20"/>
          <w:lang w:val="sl-SI"/>
        </w:rPr>
        <w:t xml:space="preserve">Razmejeno območje obsega napadeno območje in varovalni pas: </w:t>
      </w:r>
    </w:p>
    <w:p w14:paraId="0BF88692" w14:textId="77777777" w:rsidR="008E664C" w:rsidRPr="00703398" w:rsidRDefault="008E664C" w:rsidP="004C6759">
      <w:pPr>
        <w:spacing w:line="240" w:lineRule="auto"/>
        <w:jc w:val="both"/>
        <w:rPr>
          <w:rFonts w:cs="Arial"/>
          <w:sz w:val="16"/>
          <w:szCs w:val="16"/>
          <w:lang w:val="sl-SI"/>
        </w:rPr>
      </w:pPr>
    </w:p>
    <w:p w14:paraId="4AE052D1" w14:textId="3081C54A" w:rsidR="008E664C" w:rsidRPr="000E74FE" w:rsidRDefault="1A59CF52" w:rsidP="000E74FE">
      <w:pPr>
        <w:pStyle w:val="Odstavekseznama"/>
        <w:numPr>
          <w:ilvl w:val="0"/>
          <w:numId w:val="11"/>
        </w:numPr>
        <w:spacing w:line="240" w:lineRule="auto"/>
        <w:jc w:val="both"/>
        <w:rPr>
          <w:rStyle w:val="Pripombasklic"/>
          <w:rFonts w:cs="Arial"/>
          <w:sz w:val="20"/>
          <w:szCs w:val="24"/>
          <w:lang w:val="sl-SI"/>
        </w:rPr>
      </w:pPr>
      <w:r w:rsidRPr="4BCE8706">
        <w:rPr>
          <w:b/>
          <w:bCs/>
          <w:lang w:val="sl-SI"/>
        </w:rPr>
        <w:t>Napadeno območje</w:t>
      </w:r>
      <w:r w:rsidRPr="4BCE8706">
        <w:rPr>
          <w:lang w:val="sl-SI"/>
        </w:rPr>
        <w:t xml:space="preserve"> </w:t>
      </w:r>
      <w:bookmarkStart w:id="116" w:name="_Hlk151387865"/>
      <w:r w:rsidR="083BBEDC" w:rsidRPr="4BCE8706">
        <w:rPr>
          <w:lang w:val="sl-SI"/>
        </w:rPr>
        <w:t>zajema vsaj enoto pridelave</w:t>
      </w:r>
      <w:r w:rsidRPr="4BCE8706">
        <w:rPr>
          <w:lang w:val="sl-SI"/>
        </w:rPr>
        <w:t xml:space="preserve"> </w:t>
      </w:r>
      <w:bookmarkStart w:id="117" w:name="_Hlk158117436"/>
      <w:r w:rsidR="007A65EB" w:rsidRPr="00020E3D">
        <w:rPr>
          <w:lang w:val="sl-SI"/>
        </w:rPr>
        <w:t>ali napadeno površino</w:t>
      </w:r>
      <w:bookmarkEnd w:id="117"/>
      <w:r w:rsidR="007A65EB" w:rsidRPr="00020E3D">
        <w:rPr>
          <w:lang w:val="sl-SI"/>
        </w:rPr>
        <w:t xml:space="preserve">, </w:t>
      </w:r>
      <w:r w:rsidRPr="00020E3D">
        <w:rPr>
          <w:lang w:val="sl-SI"/>
        </w:rPr>
        <w:t>na kater</w:t>
      </w:r>
      <w:r w:rsidR="083BBEDC" w:rsidRPr="00020E3D">
        <w:rPr>
          <w:lang w:val="sl-SI"/>
        </w:rPr>
        <w:t>i</w:t>
      </w:r>
      <w:r w:rsidRPr="00020E3D">
        <w:rPr>
          <w:lang w:val="sl-SI"/>
        </w:rPr>
        <w:t xml:space="preserve"> je bila potrjena navzočnost vrst</w:t>
      </w:r>
      <w:r w:rsidR="4F0D60AA" w:rsidRPr="00020E3D">
        <w:rPr>
          <w:lang w:val="sl-SI"/>
        </w:rPr>
        <w:t>e</w:t>
      </w:r>
      <w:r w:rsidRPr="00020E3D">
        <w:rPr>
          <w:lang w:val="sl-SI"/>
        </w:rPr>
        <w:t xml:space="preserve"> </w:t>
      </w:r>
      <w:bookmarkEnd w:id="116"/>
      <w:r w:rsidR="19207B9A" w:rsidRPr="00020E3D">
        <w:rPr>
          <w:i/>
          <w:iCs/>
          <w:lang w:val="sl-SI"/>
        </w:rPr>
        <w:t xml:space="preserve">A. </w:t>
      </w:r>
      <w:r w:rsidR="4DB95C2E" w:rsidRPr="00020E3D">
        <w:rPr>
          <w:i/>
          <w:iCs/>
          <w:lang w:val="sl-SI"/>
        </w:rPr>
        <w:t xml:space="preserve">eugenii </w:t>
      </w:r>
      <w:r w:rsidR="4DB95C2E" w:rsidRPr="00020E3D">
        <w:rPr>
          <w:lang w:val="sl-SI"/>
        </w:rPr>
        <w:t xml:space="preserve">(npr. </w:t>
      </w:r>
      <w:r w:rsidR="00E763F8" w:rsidRPr="00020E3D">
        <w:rPr>
          <w:lang w:val="sl-SI"/>
        </w:rPr>
        <w:t>GERK</w:t>
      </w:r>
      <w:r w:rsidR="001F0146" w:rsidRPr="00020E3D">
        <w:rPr>
          <w:lang w:val="sl-SI"/>
        </w:rPr>
        <w:t xml:space="preserve">, </w:t>
      </w:r>
      <w:r w:rsidR="00E763F8" w:rsidRPr="00020E3D">
        <w:rPr>
          <w:lang w:val="sl-SI"/>
        </w:rPr>
        <w:t>poljina</w:t>
      </w:r>
      <w:bookmarkStart w:id="118" w:name="_Hlk160637897"/>
      <w:r w:rsidR="004B056E" w:rsidRPr="00020E3D">
        <w:rPr>
          <w:lang w:val="sl-SI"/>
        </w:rPr>
        <w:t>, drugo zemljišče</w:t>
      </w:r>
      <w:r w:rsidR="4DB95C2E" w:rsidRPr="00020E3D">
        <w:rPr>
          <w:lang w:val="sl-SI"/>
        </w:rPr>
        <w:t>)</w:t>
      </w:r>
      <w:r w:rsidR="007A65EB" w:rsidRPr="00020E3D">
        <w:rPr>
          <w:lang w:val="sl-SI"/>
        </w:rPr>
        <w:t>.</w:t>
      </w:r>
      <w:r w:rsidR="4DB95C2E" w:rsidRPr="00C4020C">
        <w:rPr>
          <w:lang w:val="sl-SI"/>
        </w:rPr>
        <w:t xml:space="preserve"> </w:t>
      </w:r>
      <w:bookmarkEnd w:id="118"/>
    </w:p>
    <w:p w14:paraId="508CDC88" w14:textId="1D9EBE35" w:rsidR="00FF4E2D" w:rsidRPr="00703398" w:rsidRDefault="00FF4E2D" w:rsidP="00007A94">
      <w:pPr>
        <w:spacing w:line="240" w:lineRule="auto"/>
        <w:jc w:val="both"/>
        <w:rPr>
          <w:sz w:val="16"/>
          <w:szCs w:val="16"/>
          <w:lang w:val="sl-SI"/>
        </w:rPr>
      </w:pPr>
    </w:p>
    <w:p w14:paraId="39C3E444" w14:textId="31CC5235" w:rsidR="008E664C" w:rsidRPr="00703398" w:rsidRDefault="008E664C" w:rsidP="00D7663D">
      <w:pPr>
        <w:pStyle w:val="Odstavekseznama"/>
        <w:numPr>
          <w:ilvl w:val="0"/>
          <w:numId w:val="3"/>
        </w:numPr>
        <w:jc w:val="both"/>
        <w:rPr>
          <w:szCs w:val="22"/>
          <w:lang w:val="sl-SI"/>
        </w:rPr>
      </w:pPr>
      <w:r w:rsidRPr="00703398">
        <w:rPr>
          <w:b/>
          <w:bCs/>
          <w:szCs w:val="22"/>
          <w:lang w:val="sl-SI"/>
        </w:rPr>
        <w:t>Varovalni pas</w:t>
      </w:r>
      <w:r w:rsidRPr="00703398">
        <w:rPr>
          <w:szCs w:val="22"/>
          <w:lang w:val="sl-SI"/>
        </w:rPr>
        <w:t xml:space="preserve"> </w:t>
      </w:r>
      <w:r w:rsidR="0035222D" w:rsidRPr="00703398">
        <w:rPr>
          <w:rFonts w:cs="Arial"/>
          <w:szCs w:val="20"/>
          <w:lang w:val="sl-SI"/>
        </w:rPr>
        <w:t xml:space="preserve">je območje s polmerom najmanj </w:t>
      </w:r>
      <w:r w:rsidR="00015483">
        <w:rPr>
          <w:rFonts w:cs="Arial"/>
          <w:lang w:val="sl-SI"/>
        </w:rPr>
        <w:t>1</w:t>
      </w:r>
      <w:r w:rsidR="00D818C3" w:rsidRPr="00703398">
        <w:rPr>
          <w:rFonts w:cs="Arial"/>
          <w:lang w:val="sl-SI"/>
        </w:rPr>
        <w:t xml:space="preserve"> </w:t>
      </w:r>
      <w:r w:rsidR="0035222D" w:rsidRPr="00703398">
        <w:rPr>
          <w:rFonts w:cs="Arial"/>
          <w:lang w:val="sl-SI"/>
        </w:rPr>
        <w:t>km</w:t>
      </w:r>
      <w:r w:rsidR="00A65F1B" w:rsidRPr="00703398">
        <w:rPr>
          <w:rFonts w:cs="Arial"/>
          <w:lang w:val="sl-SI"/>
        </w:rPr>
        <w:t xml:space="preserve"> </w:t>
      </w:r>
      <w:r w:rsidR="0035222D" w:rsidRPr="00703398">
        <w:rPr>
          <w:rFonts w:cs="Arial"/>
          <w:szCs w:val="20"/>
          <w:lang w:val="sl-SI"/>
        </w:rPr>
        <w:t>od meje napadenega območja.</w:t>
      </w:r>
    </w:p>
    <w:p w14:paraId="3211B874" w14:textId="6D58D7FC" w:rsidR="008E664C" w:rsidRPr="00703398" w:rsidRDefault="008E664C" w:rsidP="00007A94">
      <w:pPr>
        <w:spacing w:line="240" w:lineRule="auto"/>
        <w:jc w:val="both"/>
        <w:rPr>
          <w:sz w:val="16"/>
          <w:szCs w:val="16"/>
          <w:lang w:val="sl-SI"/>
        </w:rPr>
      </w:pPr>
    </w:p>
    <w:p w14:paraId="798D5506" w14:textId="11B97EDB" w:rsidR="008E664C" w:rsidRPr="00703398" w:rsidRDefault="008E664C" w:rsidP="008E664C">
      <w:pPr>
        <w:jc w:val="both"/>
        <w:rPr>
          <w:szCs w:val="22"/>
          <w:lang w:val="sl-SI"/>
        </w:rPr>
      </w:pPr>
      <w:bookmarkStart w:id="119" w:name="_Hlk130381174"/>
      <w:r w:rsidRPr="00703398">
        <w:rPr>
          <w:szCs w:val="22"/>
          <w:lang w:val="sl-SI"/>
        </w:rPr>
        <w:t xml:space="preserve">Za natančno določitev napadenega območja in varovalnega pasu je treba upoštevati: </w:t>
      </w:r>
    </w:p>
    <w:p w14:paraId="144464BD" w14:textId="6061B2BA" w:rsidR="0001345D" w:rsidRPr="00703398" w:rsidRDefault="0001345D" w:rsidP="0001345D">
      <w:pPr>
        <w:pStyle w:val="Odstavekseznama"/>
        <w:numPr>
          <w:ilvl w:val="0"/>
          <w:numId w:val="3"/>
        </w:numPr>
        <w:rPr>
          <w:szCs w:val="22"/>
          <w:lang w:val="sl-SI"/>
        </w:rPr>
      </w:pPr>
      <w:r w:rsidRPr="00703398">
        <w:rPr>
          <w:szCs w:val="22"/>
          <w:lang w:val="sl-SI"/>
        </w:rPr>
        <w:t>znanstvena načela</w:t>
      </w:r>
      <w:r w:rsidR="00CC275D" w:rsidRPr="00703398">
        <w:rPr>
          <w:szCs w:val="22"/>
          <w:lang w:val="sl-SI"/>
        </w:rPr>
        <w:t>,</w:t>
      </w:r>
    </w:p>
    <w:p w14:paraId="6512B2F3" w14:textId="13569D55" w:rsidR="008E664C" w:rsidRPr="00703398" w:rsidRDefault="1A59CF52" w:rsidP="4BCE8706">
      <w:pPr>
        <w:pStyle w:val="Odstavekseznama"/>
        <w:numPr>
          <w:ilvl w:val="0"/>
          <w:numId w:val="3"/>
        </w:numPr>
        <w:rPr>
          <w:lang w:val="sl-SI"/>
        </w:rPr>
      </w:pPr>
      <w:r w:rsidRPr="4BCE8706">
        <w:rPr>
          <w:lang w:val="sl-SI"/>
        </w:rPr>
        <w:t xml:space="preserve">biologijo vrste </w:t>
      </w:r>
      <w:r w:rsidR="3EF3616E" w:rsidRPr="4BCE8706">
        <w:rPr>
          <w:i/>
          <w:iCs/>
          <w:lang w:val="sl-SI"/>
        </w:rPr>
        <w:t xml:space="preserve">A. </w:t>
      </w:r>
      <w:r w:rsidR="497777B6" w:rsidRPr="4BCE8706">
        <w:rPr>
          <w:i/>
          <w:iCs/>
          <w:lang w:val="sl-SI"/>
        </w:rPr>
        <w:t>eugenii</w:t>
      </w:r>
      <w:r w:rsidR="33576F60" w:rsidRPr="4BCE8706">
        <w:rPr>
          <w:lang w:val="sl-SI"/>
        </w:rPr>
        <w:t>,</w:t>
      </w:r>
    </w:p>
    <w:p w14:paraId="62B3F163" w14:textId="31D0A194" w:rsidR="0001345D" w:rsidRPr="00703398" w:rsidRDefault="0001345D" w:rsidP="00D7663D">
      <w:pPr>
        <w:pStyle w:val="Odstavekseznama"/>
        <w:numPr>
          <w:ilvl w:val="0"/>
          <w:numId w:val="3"/>
        </w:numPr>
        <w:rPr>
          <w:szCs w:val="22"/>
          <w:lang w:val="sl-SI"/>
        </w:rPr>
      </w:pPr>
      <w:r w:rsidRPr="00703398">
        <w:rPr>
          <w:szCs w:val="22"/>
          <w:lang w:val="sl-SI"/>
        </w:rPr>
        <w:t>stopnjo napada</w:t>
      </w:r>
      <w:r w:rsidR="00CC275D" w:rsidRPr="00703398">
        <w:rPr>
          <w:szCs w:val="22"/>
          <w:lang w:val="sl-SI"/>
        </w:rPr>
        <w:t>,</w:t>
      </w:r>
    </w:p>
    <w:p w14:paraId="062C52C9" w14:textId="10A04ABB" w:rsidR="008E664C" w:rsidRPr="00703398" w:rsidRDefault="008E664C" w:rsidP="00D7663D">
      <w:pPr>
        <w:pStyle w:val="Odstavekseznama"/>
        <w:numPr>
          <w:ilvl w:val="0"/>
          <w:numId w:val="3"/>
        </w:numPr>
        <w:rPr>
          <w:szCs w:val="22"/>
          <w:lang w:val="sl-SI"/>
        </w:rPr>
      </w:pPr>
      <w:r w:rsidRPr="00703398">
        <w:rPr>
          <w:szCs w:val="22"/>
          <w:lang w:val="sl-SI"/>
        </w:rPr>
        <w:t>navzočnost</w:t>
      </w:r>
      <w:r w:rsidR="00876A52" w:rsidRPr="00703398">
        <w:rPr>
          <w:szCs w:val="22"/>
          <w:lang w:val="sl-SI"/>
        </w:rPr>
        <w:t xml:space="preserve"> in porazdelitev</w:t>
      </w:r>
      <w:r w:rsidRPr="00703398">
        <w:rPr>
          <w:szCs w:val="22"/>
          <w:lang w:val="sl-SI"/>
        </w:rPr>
        <w:t xml:space="preserve"> </w:t>
      </w:r>
      <w:r w:rsidR="00876A52" w:rsidRPr="00703398">
        <w:rPr>
          <w:szCs w:val="22"/>
          <w:lang w:val="sl-SI"/>
        </w:rPr>
        <w:t>gostiteljskih rastlin</w:t>
      </w:r>
      <w:r w:rsidR="0001345D" w:rsidRPr="00703398">
        <w:rPr>
          <w:szCs w:val="22"/>
          <w:lang w:val="sl-SI"/>
        </w:rPr>
        <w:t xml:space="preserve"> na območju</w:t>
      </w:r>
      <w:r w:rsidR="00CC275D" w:rsidRPr="00703398">
        <w:rPr>
          <w:szCs w:val="22"/>
          <w:lang w:val="sl-SI"/>
        </w:rPr>
        <w:t>,</w:t>
      </w:r>
      <w:r w:rsidRPr="00703398">
        <w:rPr>
          <w:szCs w:val="22"/>
          <w:lang w:val="sl-SI"/>
        </w:rPr>
        <w:t xml:space="preserve"> </w:t>
      </w:r>
    </w:p>
    <w:p w14:paraId="634C1C54" w14:textId="7A04F938" w:rsidR="008E664C" w:rsidRPr="00703398" w:rsidRDefault="008E664C" w:rsidP="00D7663D">
      <w:pPr>
        <w:pStyle w:val="Odstavekseznama"/>
        <w:numPr>
          <w:ilvl w:val="0"/>
          <w:numId w:val="3"/>
        </w:numPr>
        <w:rPr>
          <w:szCs w:val="22"/>
          <w:lang w:val="sl-SI"/>
        </w:rPr>
      </w:pPr>
      <w:r w:rsidRPr="00703398">
        <w:rPr>
          <w:szCs w:val="22"/>
          <w:lang w:val="sl-SI"/>
        </w:rPr>
        <w:t>ekoklimatske pogoje</w:t>
      </w:r>
      <w:r w:rsidR="00876A52" w:rsidRPr="00703398">
        <w:rPr>
          <w:szCs w:val="22"/>
          <w:lang w:val="sl-SI"/>
        </w:rPr>
        <w:t xml:space="preserve"> in geografske značilnosti</w:t>
      </w:r>
      <w:r w:rsidR="008910FA" w:rsidRPr="00703398">
        <w:rPr>
          <w:szCs w:val="22"/>
          <w:lang w:val="sl-SI"/>
        </w:rPr>
        <w:t xml:space="preserve"> območja,</w:t>
      </w:r>
    </w:p>
    <w:p w14:paraId="0462C354" w14:textId="73317C73" w:rsidR="008E664C" w:rsidRPr="00703398" w:rsidRDefault="00876A52" w:rsidP="00D7663D">
      <w:pPr>
        <w:pStyle w:val="Odstavekseznama"/>
        <w:numPr>
          <w:ilvl w:val="0"/>
          <w:numId w:val="3"/>
        </w:numPr>
        <w:rPr>
          <w:szCs w:val="22"/>
          <w:lang w:val="sl-SI"/>
        </w:rPr>
      </w:pPr>
      <w:r w:rsidRPr="0064392C">
        <w:rPr>
          <w:szCs w:val="22"/>
          <w:lang w:val="sl-SI"/>
        </w:rPr>
        <w:t xml:space="preserve">dokazila </w:t>
      </w:r>
      <w:r w:rsidRPr="002645FD">
        <w:rPr>
          <w:szCs w:val="22"/>
          <w:lang w:val="sl-SI"/>
        </w:rPr>
        <w:t xml:space="preserve">o </w:t>
      </w:r>
      <w:r w:rsidR="0064392C" w:rsidRPr="002645FD">
        <w:rPr>
          <w:szCs w:val="22"/>
          <w:lang w:val="sl-SI"/>
        </w:rPr>
        <w:t xml:space="preserve">morebitni </w:t>
      </w:r>
      <w:r w:rsidRPr="002645FD">
        <w:rPr>
          <w:szCs w:val="22"/>
          <w:lang w:val="sl-SI"/>
        </w:rPr>
        <w:t>naselitvi</w:t>
      </w:r>
      <w:r w:rsidRPr="0064392C">
        <w:rPr>
          <w:szCs w:val="22"/>
          <w:lang w:val="sl-SI"/>
        </w:rPr>
        <w:t xml:space="preserve"> vrste</w:t>
      </w:r>
      <w:r w:rsidRPr="00703398">
        <w:rPr>
          <w:szCs w:val="22"/>
          <w:lang w:val="sl-SI"/>
        </w:rPr>
        <w:t xml:space="preserve"> </w:t>
      </w:r>
      <w:r w:rsidR="008910FA" w:rsidRPr="00703398">
        <w:rPr>
          <w:i/>
          <w:iCs/>
          <w:szCs w:val="22"/>
          <w:lang w:val="sl-SI"/>
        </w:rPr>
        <w:t xml:space="preserve">A. </w:t>
      </w:r>
      <w:r w:rsidR="000E62F3">
        <w:rPr>
          <w:i/>
          <w:iCs/>
          <w:szCs w:val="22"/>
          <w:lang w:val="sl-SI"/>
        </w:rPr>
        <w:t>eugenii</w:t>
      </w:r>
      <w:r w:rsidRPr="00703398">
        <w:rPr>
          <w:szCs w:val="22"/>
          <w:lang w:val="sl-SI"/>
        </w:rPr>
        <w:t xml:space="preserve"> na območju</w:t>
      </w:r>
      <w:r w:rsidR="008910FA" w:rsidRPr="00703398">
        <w:rPr>
          <w:szCs w:val="22"/>
          <w:lang w:val="sl-SI"/>
        </w:rPr>
        <w:t>,</w:t>
      </w:r>
    </w:p>
    <w:p w14:paraId="029B9098" w14:textId="63AA175F" w:rsidR="00B5371A" w:rsidRPr="00703398" w:rsidRDefault="008910FA" w:rsidP="0045214D">
      <w:pPr>
        <w:pStyle w:val="Odstavekseznama"/>
        <w:numPr>
          <w:ilvl w:val="0"/>
          <w:numId w:val="3"/>
        </w:numPr>
        <w:rPr>
          <w:szCs w:val="22"/>
          <w:lang w:val="sl-SI"/>
        </w:rPr>
      </w:pPr>
      <w:r w:rsidRPr="00703398">
        <w:rPr>
          <w:lang w:val="sl-SI"/>
        </w:rPr>
        <w:t>trgovske poti na območju.</w:t>
      </w:r>
    </w:p>
    <w:p w14:paraId="0F4F77B9" w14:textId="77777777" w:rsidR="008910FA" w:rsidRPr="00703398" w:rsidRDefault="008910FA" w:rsidP="008910FA">
      <w:pPr>
        <w:pStyle w:val="Odstavekseznama"/>
        <w:rPr>
          <w:szCs w:val="22"/>
          <w:lang w:val="sl-SI"/>
        </w:rPr>
      </w:pPr>
    </w:p>
    <w:p w14:paraId="7D46FA75" w14:textId="56A76299" w:rsidR="003B027D" w:rsidRPr="004344C9" w:rsidRDefault="0061569F" w:rsidP="6757AF84">
      <w:pPr>
        <w:pStyle w:val="SlogNart"/>
      </w:pPr>
      <w:r>
        <w:t xml:space="preserve">Meje razmejenega območja oziroma varovalnega pasu se določi z mejami občin ali mejami katastrskih občin. </w:t>
      </w:r>
      <w:bookmarkStart w:id="120" w:name="_Hlk128387064"/>
    </w:p>
    <w:p w14:paraId="1973EB39" w14:textId="77777777" w:rsidR="00090B42" w:rsidRDefault="0F405DF4" w:rsidP="002645FD">
      <w:pPr>
        <w:pStyle w:val="SlogNart"/>
      </w:pPr>
      <w:bookmarkStart w:id="121" w:name="_Hlk136438357"/>
      <w:r>
        <w:t>Razmejeno območje se pripravi v GIS okolju (sloj .shp z ustreznimi metapodatki). Pri obdelavi prostorskih podatkov, ki se vključijo v GIS konfiguracije za razmejena območja, in izrisu kart razmejenih območij</w:t>
      </w:r>
      <w:r w:rsidR="4A2A4586">
        <w:t>,</w:t>
      </w:r>
      <w:r>
        <w:t xml:space="preserve"> sodelujeta IHPS in KIS. Sloji razmejenih območij, izris tveganih lokacij, podatki iz dostopnih evidenc in ostalimi georeferenciranimi podatki, se hkrati shranjujejo na dostopnem terminalskem naslovu UVHVVR (gis2). Podatki o poligonih se vodijo v podatkovni bazi »Poligoni« v UVH-apl/ISI, kjer je </w:t>
      </w:r>
      <w:r w:rsidR="33554C45">
        <w:t>treba</w:t>
      </w:r>
      <w:r>
        <w:t xml:space="preserve"> opredeliti ime poligona (razmejenega območja), povezavo na ustrezen dokument (sklep), datum veljavnosti razmejenega območja, ŠO (</w:t>
      </w:r>
      <w:r w:rsidR="4DB95C2E" w:rsidRPr="4BCE8706">
        <w:rPr>
          <w:i/>
          <w:iCs/>
        </w:rPr>
        <w:t>Anthonomus eugenii</w:t>
      </w:r>
      <w:r>
        <w:t>)</w:t>
      </w:r>
      <w:r w:rsidR="7466041C">
        <w:t xml:space="preserve"> ter</w:t>
      </w:r>
      <w:r>
        <w:t xml:space="preserve"> tip in status razmejenega območja z vsemi spremembami. Po potrebi se pripravijo za dotičen ŠO ustrezni ArcGis dokument</w:t>
      </w:r>
      <w:r w:rsidR="006F0EA1">
        <w:t>i</w:t>
      </w:r>
      <w:r>
        <w:t xml:space="preserve"> (ESRI). </w:t>
      </w:r>
      <w:bookmarkStart w:id="122" w:name="_Hlk153534497"/>
    </w:p>
    <w:p w14:paraId="4C6FCF5E" w14:textId="34361297" w:rsidR="006F0EA1" w:rsidRPr="00703398" w:rsidRDefault="006F0EA1" w:rsidP="002645FD">
      <w:pPr>
        <w:pStyle w:val="SlogNart"/>
      </w:pPr>
      <w:r w:rsidRPr="00BD63E2">
        <w:t xml:space="preserve">Podatki o razmejenem območju so v omejenem obsegu dostopni </w:t>
      </w:r>
      <w:r>
        <w:t xml:space="preserve">v javnem pregledovalniku </w:t>
      </w:r>
      <w:r w:rsidRPr="00BD63E2">
        <w:t>»Javni vpogled v prostorske podatke o škodljivih organizmih v Sloveniji«</w:t>
      </w:r>
      <w:r w:rsidRPr="00BD63E2" w:rsidDel="0040661A">
        <w:t xml:space="preserve"> </w:t>
      </w:r>
      <w:r w:rsidRPr="00BD63E2">
        <w:t>in v polnem obsegu v zasebnem GIS spletnem pregledovalniku</w:t>
      </w:r>
      <w:bookmarkStart w:id="123" w:name="_Hlk150502172"/>
      <w:r w:rsidRPr="00BD63E2">
        <w:t>:</w:t>
      </w:r>
      <w:r w:rsidRPr="00120DD7">
        <w:t xml:space="preserve"> </w:t>
      </w:r>
      <w:hyperlink r:id="rId22">
        <w:r w:rsidRPr="00BD63E2">
          <w:rPr>
            <w:rStyle w:val="Hiperpovezava"/>
          </w:rPr>
          <w:t>https://www.gov.si/zbirke/storitve/fitosanitarni-prostorski-portal</w:t>
        </w:r>
      </w:hyperlink>
      <w:bookmarkEnd w:id="122"/>
      <w:bookmarkEnd w:id="123"/>
    </w:p>
    <w:p w14:paraId="59450F09" w14:textId="41D4CBDA" w:rsidR="008E664C" w:rsidRPr="00703398" w:rsidRDefault="008E664C" w:rsidP="00D7663D">
      <w:pPr>
        <w:pStyle w:val="Naslov2"/>
        <w:rPr>
          <w:lang w:val="sl-SI"/>
        </w:rPr>
      </w:pPr>
      <w:bookmarkStart w:id="124" w:name="_Toc136864311"/>
      <w:bookmarkStart w:id="125" w:name="_Toc160786251"/>
      <w:bookmarkEnd w:id="119"/>
      <w:bookmarkEnd w:id="120"/>
      <w:bookmarkEnd w:id="121"/>
      <w:r w:rsidRPr="00703398">
        <w:rPr>
          <w:lang w:val="sl-SI"/>
        </w:rPr>
        <w:t>Prilagoditve razmejenega območja</w:t>
      </w:r>
      <w:bookmarkEnd w:id="124"/>
      <w:bookmarkEnd w:id="125"/>
    </w:p>
    <w:p w14:paraId="248388F2" w14:textId="099888FB" w:rsidR="008E664C" w:rsidRPr="002645FD" w:rsidRDefault="008E664C" w:rsidP="002645FD">
      <w:pPr>
        <w:pStyle w:val="SlogNart"/>
      </w:pPr>
      <w:r w:rsidRPr="00703398">
        <w:t>Glede na ugotovitve programa preiskave za ugotavljanje razširjenosti iz točke 7.1 se prilagodi meje napadene</w:t>
      </w:r>
      <w:r w:rsidR="00C36C3A" w:rsidRPr="00703398">
        <w:t>ga</w:t>
      </w:r>
      <w:r w:rsidRPr="00703398">
        <w:t xml:space="preserve"> območja ali varovalnega pasu in tako razmejenega območja.</w:t>
      </w:r>
    </w:p>
    <w:p w14:paraId="170A423A" w14:textId="29EC8C32" w:rsidR="00855E63" w:rsidRPr="00703398" w:rsidRDefault="00830710" w:rsidP="002645FD">
      <w:pPr>
        <w:pStyle w:val="SlogNart"/>
        <w:rPr>
          <w:color w:val="000000"/>
        </w:rPr>
      </w:pPr>
      <w:bookmarkStart w:id="126" w:name="_Hlk155962003"/>
      <w:bookmarkStart w:id="127" w:name="_Toc118059360"/>
      <w:bookmarkStart w:id="128" w:name="_Toc118059660"/>
      <w:bookmarkStart w:id="129" w:name="_Toc126930559"/>
      <w:r>
        <w:t xml:space="preserve">Ob odkritju novih </w:t>
      </w:r>
      <w:r w:rsidR="00B55383">
        <w:t>mest napada (</w:t>
      </w:r>
      <w:r w:rsidR="00876A52">
        <w:t>novih napadenih rastlin</w:t>
      </w:r>
      <w:r w:rsidR="00B55383">
        <w:t xml:space="preserve">) </w:t>
      </w:r>
      <w:r>
        <w:t>znotraj napadenega območja</w:t>
      </w:r>
      <w:r w:rsidR="00953C51">
        <w:t xml:space="preserve"> </w:t>
      </w:r>
      <w:r>
        <w:t>se</w:t>
      </w:r>
      <w:r w:rsidR="00B56CFF">
        <w:t xml:space="preserve"> napadeno območje</w:t>
      </w:r>
      <w:r w:rsidR="001A26DA">
        <w:t xml:space="preserve"> poveča tako, da se okrog mesta napada določi nove </w:t>
      </w:r>
      <w:r w:rsidR="00B56CFF">
        <w:t xml:space="preserve"> </w:t>
      </w:r>
      <w:r w:rsidR="001A26DA">
        <w:t xml:space="preserve">napadene enote </w:t>
      </w:r>
      <w:r w:rsidR="001A26DA" w:rsidRPr="00A47A6B">
        <w:t>pridelave</w:t>
      </w:r>
      <w:r w:rsidR="000E74FE" w:rsidRPr="00A47A6B">
        <w:t xml:space="preserve"> ali nove napadene površine</w:t>
      </w:r>
      <w:r w:rsidR="006F0EA1" w:rsidRPr="00A47A6B">
        <w:t>.</w:t>
      </w:r>
      <w:r w:rsidR="001A26DA" w:rsidRPr="00A47A6B">
        <w:t xml:space="preserve"> </w:t>
      </w:r>
      <w:r w:rsidR="006F0EA1" w:rsidRPr="00A47A6B">
        <w:rPr>
          <w:rFonts w:eastAsia="Arial" w:cs="Arial"/>
          <w:szCs w:val="20"/>
        </w:rPr>
        <w:t>Če</w:t>
      </w:r>
      <w:r w:rsidR="006F0EA1" w:rsidRPr="00D83CBE">
        <w:rPr>
          <w:rFonts w:eastAsia="Arial" w:cs="Arial"/>
          <w:szCs w:val="20"/>
        </w:rPr>
        <w:t xml:space="preserve"> se ugotovi navzočnost vrste </w:t>
      </w:r>
      <w:r w:rsidR="006F0EA1">
        <w:rPr>
          <w:rFonts w:eastAsia="Arial" w:cs="Arial"/>
          <w:i/>
          <w:iCs/>
          <w:szCs w:val="20"/>
        </w:rPr>
        <w:t>A. eugenii</w:t>
      </w:r>
      <w:r w:rsidR="006F0EA1" w:rsidRPr="00D83CBE">
        <w:rPr>
          <w:rFonts w:eastAsia="Arial" w:cs="Arial"/>
          <w:i/>
          <w:iCs/>
          <w:szCs w:val="20"/>
        </w:rPr>
        <w:t xml:space="preserve"> </w:t>
      </w:r>
      <w:r w:rsidR="006F0EA1" w:rsidRPr="00D83CBE">
        <w:rPr>
          <w:rFonts w:eastAsia="Arial" w:cs="Arial"/>
          <w:szCs w:val="20"/>
        </w:rPr>
        <w:t>v varovalnem pasu, se določi novo napadeno območje.</w:t>
      </w:r>
      <w:r w:rsidR="006F0EA1">
        <w:rPr>
          <w:rFonts w:eastAsia="Arial" w:cs="Arial"/>
          <w:szCs w:val="20"/>
        </w:rPr>
        <w:t xml:space="preserve"> </w:t>
      </w:r>
      <w:bookmarkEnd w:id="126"/>
      <w:r>
        <w:t xml:space="preserve">Varovalni pas se ustrezno prilagodi tako, da je njegova širina najmanj </w:t>
      </w:r>
      <w:r w:rsidR="00015483">
        <w:t>1</w:t>
      </w:r>
      <w:r>
        <w:t xml:space="preserve"> km </w:t>
      </w:r>
      <w:r w:rsidRPr="6757AF84">
        <w:rPr>
          <w:color w:val="000000" w:themeColor="text1"/>
        </w:rPr>
        <w:t>od zunanjega roba napadenega območja</w:t>
      </w:r>
      <w:r w:rsidR="00DD29EC" w:rsidRPr="6757AF84">
        <w:rPr>
          <w:color w:val="000000" w:themeColor="text1"/>
        </w:rPr>
        <w:t>.</w:t>
      </w:r>
    </w:p>
    <w:p w14:paraId="346A3346" w14:textId="4EC5CE53" w:rsidR="00876A52" w:rsidRPr="00703398" w:rsidRDefault="00876A52" w:rsidP="00F2612B">
      <w:pPr>
        <w:spacing w:line="276" w:lineRule="auto"/>
        <w:jc w:val="both"/>
        <w:rPr>
          <w:color w:val="000000"/>
          <w:lang w:val="sl-SI"/>
        </w:rPr>
      </w:pPr>
    </w:p>
    <w:p w14:paraId="7C281258" w14:textId="77777777" w:rsidR="00015483" w:rsidRDefault="00015483">
      <w:pPr>
        <w:spacing w:line="240" w:lineRule="auto"/>
        <w:rPr>
          <w:rFonts w:eastAsiaTheme="majorEastAsia" w:cs="Arial"/>
          <w:b/>
          <w:szCs w:val="20"/>
          <w:lang w:val="sl-SI"/>
        </w:rPr>
      </w:pPr>
      <w:bookmarkStart w:id="130" w:name="_Toc136864312"/>
      <w:r>
        <w:rPr>
          <w:lang w:val="sl-SI"/>
        </w:rPr>
        <w:br w:type="page"/>
      </w:r>
    </w:p>
    <w:p w14:paraId="76997E0E" w14:textId="1A925DE0" w:rsidR="008E664C" w:rsidRPr="00703398" w:rsidRDefault="008E664C" w:rsidP="00D7663D">
      <w:pPr>
        <w:pStyle w:val="Naslov2"/>
        <w:rPr>
          <w:lang w:val="sl-SI"/>
        </w:rPr>
      </w:pPr>
      <w:bookmarkStart w:id="131" w:name="_Toc160786252"/>
      <w:r w:rsidRPr="00703398">
        <w:rPr>
          <w:lang w:val="sl-SI"/>
        </w:rPr>
        <w:lastRenderedPageBreak/>
        <w:t>Odstopanja od določitve razmejenih območij</w:t>
      </w:r>
      <w:bookmarkEnd w:id="127"/>
      <w:bookmarkEnd w:id="128"/>
      <w:bookmarkEnd w:id="129"/>
      <w:bookmarkEnd w:id="130"/>
      <w:bookmarkEnd w:id="131"/>
    </w:p>
    <w:p w14:paraId="7BF21B66" w14:textId="7DF31A40" w:rsidR="00232D40" w:rsidRPr="008B6C16" w:rsidRDefault="00232D40" w:rsidP="00CD097B">
      <w:pPr>
        <w:spacing w:line="276" w:lineRule="auto"/>
        <w:rPr>
          <w:szCs w:val="22"/>
          <w:lang w:val="sl-SI"/>
        </w:rPr>
      </w:pPr>
      <w:bookmarkStart w:id="132" w:name="_Hlk146626262"/>
      <w:r w:rsidRPr="008B6C16">
        <w:rPr>
          <w:szCs w:val="22"/>
          <w:lang w:val="sl-SI"/>
        </w:rPr>
        <w:t>Razmejenega območja</w:t>
      </w:r>
      <w:r w:rsidR="008E664C" w:rsidRPr="008B6C16">
        <w:rPr>
          <w:szCs w:val="22"/>
          <w:lang w:val="sl-SI"/>
        </w:rPr>
        <w:t xml:space="preserve"> </w:t>
      </w:r>
      <w:r w:rsidR="008E664C" w:rsidRPr="008B6C16">
        <w:rPr>
          <w:b/>
          <w:bCs/>
          <w:szCs w:val="22"/>
          <w:lang w:val="sl-SI"/>
        </w:rPr>
        <w:t xml:space="preserve">se </w:t>
      </w:r>
      <w:r w:rsidRPr="008B6C16">
        <w:rPr>
          <w:b/>
          <w:bCs/>
          <w:szCs w:val="22"/>
          <w:lang w:val="sl-SI"/>
        </w:rPr>
        <w:t xml:space="preserve">ne </w:t>
      </w:r>
      <w:r w:rsidR="008E664C" w:rsidRPr="008B6C16">
        <w:rPr>
          <w:b/>
          <w:bCs/>
          <w:szCs w:val="22"/>
          <w:lang w:val="sl-SI"/>
        </w:rPr>
        <w:t>določi</w:t>
      </w:r>
      <w:r w:rsidRPr="008B6C16">
        <w:rPr>
          <w:szCs w:val="22"/>
          <w:lang w:val="sl-SI"/>
        </w:rPr>
        <w:t xml:space="preserve">, če je izpolnjen </w:t>
      </w:r>
      <w:r w:rsidR="00DD33F6" w:rsidRPr="008B6C16">
        <w:rPr>
          <w:szCs w:val="22"/>
          <w:lang w:val="sl-SI"/>
        </w:rPr>
        <w:t xml:space="preserve">vsaj </w:t>
      </w:r>
      <w:r w:rsidRPr="008B6C16">
        <w:rPr>
          <w:szCs w:val="22"/>
          <w:lang w:val="sl-SI"/>
        </w:rPr>
        <w:t xml:space="preserve">eden </w:t>
      </w:r>
      <w:r w:rsidR="008A2988" w:rsidRPr="008B6C16">
        <w:rPr>
          <w:szCs w:val="22"/>
          <w:lang w:val="sl-SI"/>
        </w:rPr>
        <w:t xml:space="preserve">od </w:t>
      </w:r>
      <w:r w:rsidRPr="008B6C16">
        <w:rPr>
          <w:szCs w:val="22"/>
          <w:lang w:val="sl-SI"/>
        </w:rPr>
        <w:t xml:space="preserve">naslednjih pogojev: </w:t>
      </w:r>
    </w:p>
    <w:p w14:paraId="63357ECF" w14:textId="0218B738" w:rsidR="00BF2CAB" w:rsidRPr="008B6C16" w:rsidRDefault="058100D6" w:rsidP="00CD097B">
      <w:pPr>
        <w:numPr>
          <w:ilvl w:val="0"/>
          <w:numId w:val="3"/>
        </w:numPr>
        <w:spacing w:line="276" w:lineRule="auto"/>
        <w:jc w:val="both"/>
        <w:rPr>
          <w:lang w:val="sl-SI"/>
        </w:rPr>
      </w:pPr>
      <w:bookmarkStart w:id="133" w:name="_Hlk144216639"/>
      <w:r w:rsidRPr="38E8BF5C">
        <w:rPr>
          <w:lang w:val="sl-SI"/>
        </w:rPr>
        <w:t>obstajajo dokazi, da je bil</w:t>
      </w:r>
      <w:r w:rsidR="618FC90C" w:rsidRPr="38E8BF5C">
        <w:rPr>
          <w:lang w:val="sl-SI"/>
        </w:rPr>
        <w:t>a</w:t>
      </w:r>
      <w:r w:rsidRPr="38E8BF5C">
        <w:rPr>
          <w:lang w:val="sl-SI"/>
        </w:rPr>
        <w:t xml:space="preserve"> vrsta </w:t>
      </w:r>
      <w:r w:rsidR="79AB4DF9" w:rsidRPr="38E8BF5C">
        <w:rPr>
          <w:i/>
          <w:iCs/>
          <w:lang w:val="sl-SI"/>
        </w:rPr>
        <w:t xml:space="preserve">A. </w:t>
      </w:r>
      <w:r w:rsidR="05F895C0" w:rsidRPr="38E8BF5C">
        <w:rPr>
          <w:i/>
          <w:iCs/>
          <w:lang w:val="sl-SI"/>
        </w:rPr>
        <w:t>eugenii</w:t>
      </w:r>
      <w:r w:rsidRPr="38E8BF5C">
        <w:rPr>
          <w:lang w:val="sl-SI"/>
        </w:rPr>
        <w:t xml:space="preserve"> vnesena na območje z rastlinami, na katerih je bil</w:t>
      </w:r>
      <w:r w:rsidR="001A26DA">
        <w:rPr>
          <w:lang w:val="sl-SI"/>
        </w:rPr>
        <w:t>a</w:t>
      </w:r>
      <w:r w:rsidRPr="38E8BF5C">
        <w:rPr>
          <w:lang w:val="sl-SI"/>
        </w:rPr>
        <w:t xml:space="preserve"> ugotovljena</w:t>
      </w:r>
      <w:r w:rsidR="285B558D" w:rsidRPr="38E8BF5C">
        <w:rPr>
          <w:lang w:val="sl-SI"/>
        </w:rPr>
        <w:t>,</w:t>
      </w:r>
      <w:r w:rsidRPr="38E8BF5C">
        <w:rPr>
          <w:lang w:val="sl-SI"/>
        </w:rPr>
        <w:t xml:space="preserve"> in da so bile navedene rastline napadene pred vnosom na območje ter ni prišlo do njenega razmnoževanja</w:t>
      </w:r>
      <w:r w:rsidR="3F93BC1F" w:rsidRPr="38E8BF5C">
        <w:rPr>
          <w:lang w:val="sl-SI"/>
        </w:rPr>
        <w:t xml:space="preserve"> (</w:t>
      </w:r>
      <w:r w:rsidR="3F93BC1F" w:rsidRPr="001A26DA">
        <w:rPr>
          <w:lang w:val="sl-SI"/>
        </w:rPr>
        <w:t xml:space="preserve">npr. v primeru </w:t>
      </w:r>
      <w:r w:rsidR="001A26DA" w:rsidRPr="001A26DA">
        <w:rPr>
          <w:lang w:val="sl-SI"/>
        </w:rPr>
        <w:t xml:space="preserve">nedavno vnesene </w:t>
      </w:r>
      <w:r w:rsidR="3F93BC1F" w:rsidRPr="001A26DA">
        <w:rPr>
          <w:lang w:val="sl-SI"/>
        </w:rPr>
        <w:t>pošiljke</w:t>
      </w:r>
      <w:r w:rsidR="001A26DA" w:rsidRPr="001A26DA">
        <w:rPr>
          <w:lang w:val="sl-SI"/>
        </w:rPr>
        <w:t>)</w:t>
      </w:r>
      <w:r w:rsidRPr="001A26DA">
        <w:rPr>
          <w:lang w:val="sl-SI"/>
        </w:rPr>
        <w:t>,</w:t>
      </w:r>
      <w:r w:rsidRPr="38E8BF5C">
        <w:rPr>
          <w:lang w:val="sl-SI"/>
        </w:rPr>
        <w:t xml:space="preserve"> </w:t>
      </w:r>
      <w:r w:rsidRPr="38E8BF5C">
        <w:rPr>
          <w:b/>
          <w:bCs/>
          <w:lang w:val="sl-SI"/>
        </w:rPr>
        <w:t xml:space="preserve">ali </w:t>
      </w:r>
    </w:p>
    <w:p w14:paraId="79A0D021" w14:textId="0936BA4E" w:rsidR="00BF2CAB" w:rsidRPr="008B6C16" w:rsidRDefault="00BF2CAB" w:rsidP="00015483">
      <w:pPr>
        <w:numPr>
          <w:ilvl w:val="0"/>
          <w:numId w:val="3"/>
        </w:numPr>
        <w:spacing w:line="276" w:lineRule="auto"/>
        <w:jc w:val="both"/>
        <w:rPr>
          <w:lang w:val="sl-SI"/>
        </w:rPr>
      </w:pPr>
      <w:r w:rsidRPr="008B6C16">
        <w:rPr>
          <w:lang w:val="sl-SI"/>
        </w:rPr>
        <w:t xml:space="preserve">obstajajo dokazi, da gre za </w:t>
      </w:r>
      <w:r w:rsidRPr="008B6C16">
        <w:rPr>
          <w:rFonts w:cs="Arial"/>
          <w:szCs w:val="20"/>
          <w:lang w:val="sl-SI"/>
        </w:rPr>
        <w:t xml:space="preserve">izolirano najdbo, kjer se pričakuje, da ne bo prišlo do razmnoževanja vrste </w:t>
      </w:r>
      <w:r w:rsidR="00595D30" w:rsidRPr="008B6C16">
        <w:rPr>
          <w:rFonts w:cs="Arial"/>
          <w:i/>
          <w:szCs w:val="20"/>
          <w:lang w:val="sl-SI"/>
        </w:rPr>
        <w:t xml:space="preserve">A. </w:t>
      </w:r>
      <w:r w:rsidR="00015483">
        <w:rPr>
          <w:rFonts w:cs="Arial"/>
          <w:i/>
          <w:szCs w:val="20"/>
          <w:lang w:val="sl-SI"/>
        </w:rPr>
        <w:t>eugenii</w:t>
      </w:r>
      <w:r w:rsidR="00595D30" w:rsidRPr="008B6C16">
        <w:rPr>
          <w:rFonts w:cs="Arial"/>
          <w:i/>
          <w:szCs w:val="20"/>
          <w:lang w:val="sl-SI"/>
        </w:rPr>
        <w:t xml:space="preserve"> </w:t>
      </w:r>
      <w:r w:rsidRPr="008B6C16">
        <w:rPr>
          <w:rFonts w:cs="Arial"/>
          <w:lang w:val="sl-SI"/>
        </w:rPr>
        <w:t>in njene ustalitve na tem območju</w:t>
      </w:r>
      <w:r w:rsidR="008B6C16">
        <w:rPr>
          <w:rFonts w:cs="Arial"/>
          <w:lang w:val="sl-SI"/>
        </w:rPr>
        <w:t xml:space="preserve"> </w:t>
      </w:r>
      <w:bookmarkStart w:id="134" w:name="_Hlk152528272"/>
      <w:r w:rsidR="008B6C16">
        <w:rPr>
          <w:rFonts w:cs="Arial"/>
          <w:lang w:val="sl-SI"/>
        </w:rPr>
        <w:t>(npr. najdba enega osebka v pasti</w:t>
      </w:r>
      <w:r w:rsidR="008312A8">
        <w:rPr>
          <w:rFonts w:cs="Arial"/>
          <w:lang w:val="sl-SI"/>
        </w:rPr>
        <w:t xml:space="preserve"> ali najdba osebka v zavarovanem prostoru</w:t>
      </w:r>
      <w:r w:rsidR="00015483">
        <w:rPr>
          <w:rFonts w:cs="Arial"/>
          <w:lang w:val="sl-SI"/>
        </w:rPr>
        <w:t>)</w:t>
      </w:r>
      <w:r w:rsidR="008312A8">
        <w:rPr>
          <w:rFonts w:cs="Arial"/>
          <w:lang w:val="sl-SI"/>
        </w:rPr>
        <w:t>.</w:t>
      </w:r>
      <w:r w:rsidR="00550CAB">
        <w:rPr>
          <w:rFonts w:cs="Arial"/>
          <w:lang w:val="sl-SI"/>
        </w:rPr>
        <w:t xml:space="preserve"> </w:t>
      </w:r>
    </w:p>
    <w:bookmarkEnd w:id="132"/>
    <w:bookmarkEnd w:id="133"/>
    <w:bookmarkEnd w:id="134"/>
    <w:p w14:paraId="58F415FD" w14:textId="77777777" w:rsidR="00D113CF" w:rsidRPr="00703398" w:rsidRDefault="00D113CF" w:rsidP="00566EFC">
      <w:pPr>
        <w:spacing w:line="240" w:lineRule="auto"/>
        <w:jc w:val="both"/>
        <w:rPr>
          <w:highlight w:val="yellow"/>
          <w:lang w:val="sl-SI"/>
        </w:rPr>
      </w:pPr>
    </w:p>
    <w:p w14:paraId="3E5B196A" w14:textId="2C363C00" w:rsidR="002A1B18" w:rsidRPr="00703398" w:rsidRDefault="00455A26" w:rsidP="6757AF84">
      <w:pPr>
        <w:spacing w:line="276" w:lineRule="auto"/>
        <w:contextualSpacing/>
        <w:jc w:val="both"/>
        <w:rPr>
          <w:rFonts w:cs="Arial"/>
          <w:lang w:val="sl-SI"/>
        </w:rPr>
      </w:pPr>
      <w:bookmarkStart w:id="135" w:name="_Toc116646820"/>
      <w:bookmarkStart w:id="136" w:name="_Toc366476065"/>
      <w:r w:rsidRPr="6757AF84">
        <w:rPr>
          <w:rFonts w:cs="Arial"/>
          <w:lang w:val="sl-SI"/>
        </w:rPr>
        <w:t xml:space="preserve">Izpolnjevanje zgoraj navedenih pogojev ugotavlja Strokovna skupina na podlagi ugotovitev </w:t>
      </w:r>
      <w:r w:rsidR="00180ABF" w:rsidRPr="6757AF84">
        <w:rPr>
          <w:rFonts w:cs="Arial"/>
          <w:lang w:val="sl-SI"/>
        </w:rPr>
        <w:t>fitosanitarnega</w:t>
      </w:r>
      <w:r w:rsidRPr="6757AF84">
        <w:rPr>
          <w:rFonts w:cs="Arial"/>
          <w:lang w:val="sl-SI"/>
        </w:rPr>
        <w:t xml:space="preserve"> inšpektorja. </w:t>
      </w:r>
      <w:r w:rsidR="00FE3278" w:rsidRPr="6757AF84">
        <w:rPr>
          <w:rFonts w:cs="Arial"/>
          <w:lang w:val="sl-SI"/>
        </w:rPr>
        <w:t xml:space="preserve">Na tem območju se izvajajo ukrepi v skladu s točko 4.2.2 in preiskave v skladu s točko 7.2. </w:t>
      </w:r>
    </w:p>
    <w:p w14:paraId="3D4176F1" w14:textId="1F2C307F" w:rsidR="00855E63" w:rsidRPr="00703398" w:rsidRDefault="002A1B18" w:rsidP="002A1B18">
      <w:pPr>
        <w:spacing w:line="240" w:lineRule="auto"/>
        <w:rPr>
          <w:rFonts w:cs="Arial"/>
          <w:szCs w:val="20"/>
          <w:lang w:val="sl-SI"/>
        </w:rPr>
      </w:pPr>
      <w:r w:rsidRPr="00703398">
        <w:rPr>
          <w:rFonts w:cs="Arial"/>
          <w:szCs w:val="20"/>
          <w:lang w:val="sl-SI"/>
        </w:rPr>
        <w:br w:type="page"/>
      </w:r>
    </w:p>
    <w:p w14:paraId="540EC74A" w14:textId="13F3D0B1" w:rsidR="00007D15" w:rsidRPr="00703398" w:rsidRDefault="00007D15" w:rsidP="00E37346">
      <w:pPr>
        <w:pStyle w:val="Naslov1"/>
      </w:pPr>
      <w:bookmarkStart w:id="137" w:name="_Toc136864313"/>
      <w:bookmarkStart w:id="138" w:name="_Toc160786253"/>
      <w:r w:rsidRPr="00703398">
        <w:lastRenderedPageBreak/>
        <w:t>OZAVEŠČANJE IN OBVEŠČANJE DELEŽNIKOV IN JAVNOSTI</w:t>
      </w:r>
      <w:bookmarkEnd w:id="135"/>
      <w:r w:rsidRPr="00703398">
        <w:t xml:space="preserve"> </w:t>
      </w:r>
      <w:r w:rsidR="000E5A37" w:rsidRPr="00703398">
        <w:t>OB POTRDITVI</w:t>
      </w:r>
      <w:bookmarkEnd w:id="137"/>
      <w:bookmarkEnd w:id="138"/>
      <w:r w:rsidR="000E5A37" w:rsidRPr="00703398">
        <w:t xml:space="preserve"> </w:t>
      </w:r>
    </w:p>
    <w:p w14:paraId="1BD54138" w14:textId="274AE1AB" w:rsidR="003F14F3" w:rsidRPr="00703398" w:rsidRDefault="003F14F3" w:rsidP="003F14F3">
      <w:pPr>
        <w:jc w:val="both"/>
        <w:rPr>
          <w:b/>
          <w:bCs/>
          <w:szCs w:val="20"/>
          <w:lang w:val="sl-SI"/>
        </w:rPr>
      </w:pPr>
      <w:r w:rsidRPr="00703398">
        <w:rPr>
          <w:b/>
          <w:bCs/>
          <w:szCs w:val="20"/>
          <w:lang w:val="sl-SI"/>
        </w:rPr>
        <w:t xml:space="preserve">UVHVVR (Sektor ZRRSM) v primeru določitve razmejenega območja o tem obvesti:  </w:t>
      </w:r>
    </w:p>
    <w:p w14:paraId="03BACBC3" w14:textId="77777777" w:rsidR="0034665A" w:rsidRDefault="0034665A" w:rsidP="0034665A">
      <w:pPr>
        <w:pStyle w:val="Odstavekseznama"/>
        <w:ind w:left="426"/>
        <w:rPr>
          <w:b/>
          <w:bCs/>
          <w:lang w:val="sl-SI" w:eastAsia="sl-SI"/>
        </w:rPr>
      </w:pPr>
    </w:p>
    <w:p w14:paraId="32DBDC1E" w14:textId="669881DC" w:rsidR="00C032A9" w:rsidRPr="00703398" w:rsidRDefault="003F14F3" w:rsidP="00D7663D">
      <w:pPr>
        <w:pStyle w:val="Odstavekseznama"/>
        <w:numPr>
          <w:ilvl w:val="0"/>
          <w:numId w:val="3"/>
        </w:numPr>
        <w:ind w:left="426"/>
        <w:rPr>
          <w:b/>
          <w:bCs/>
          <w:lang w:val="sl-SI" w:eastAsia="sl-SI"/>
        </w:rPr>
      </w:pPr>
      <w:r w:rsidRPr="00703398">
        <w:rPr>
          <w:b/>
          <w:bCs/>
          <w:lang w:val="sl-SI" w:eastAsia="sl-SI"/>
        </w:rPr>
        <w:t xml:space="preserve">Izvajalce </w:t>
      </w:r>
      <w:r w:rsidR="001F28E3" w:rsidRPr="00703398">
        <w:rPr>
          <w:b/>
          <w:bCs/>
          <w:lang w:val="sl-SI" w:eastAsia="sl-SI"/>
        </w:rPr>
        <w:t>poslovnih dejavnosti in druge na razmejenem območju:</w:t>
      </w:r>
    </w:p>
    <w:p w14:paraId="1B47EAE7" w14:textId="0E44B599" w:rsidR="00C032A9" w:rsidRPr="00703398" w:rsidRDefault="00C032A9" w:rsidP="002C0232">
      <w:pPr>
        <w:pStyle w:val="Odstavekseznama"/>
        <w:numPr>
          <w:ilvl w:val="0"/>
          <w:numId w:val="8"/>
        </w:numPr>
        <w:ind w:left="709" w:hanging="283"/>
        <w:jc w:val="both"/>
        <w:rPr>
          <w:lang w:val="sl-SI" w:eastAsia="sl-SI"/>
        </w:rPr>
      </w:pPr>
      <w:r w:rsidRPr="00703398">
        <w:rPr>
          <w:lang w:val="sl-SI"/>
        </w:rPr>
        <w:t>pridelovalce</w:t>
      </w:r>
      <w:r w:rsidR="003F14F3" w:rsidRPr="00703398">
        <w:rPr>
          <w:lang w:val="sl-SI" w:eastAsia="sl-SI"/>
        </w:rPr>
        <w:t xml:space="preserve"> </w:t>
      </w:r>
      <w:r w:rsidRPr="00703398">
        <w:rPr>
          <w:lang w:val="sl-SI" w:eastAsia="sl-SI"/>
        </w:rPr>
        <w:t>gostiteljskih rastlin</w:t>
      </w:r>
      <w:r w:rsidR="001F28E3" w:rsidRPr="00703398">
        <w:rPr>
          <w:lang w:val="sl-SI" w:eastAsia="sl-SI"/>
        </w:rPr>
        <w:t xml:space="preserve"> iz točke 2.4</w:t>
      </w:r>
      <w:r w:rsidR="0034665A">
        <w:rPr>
          <w:lang w:val="sl-SI" w:eastAsia="sl-SI"/>
        </w:rPr>
        <w:t xml:space="preserve"> (npr. v rastlinjakih)</w:t>
      </w:r>
      <w:r w:rsidRPr="00703398">
        <w:rPr>
          <w:lang w:val="sl-SI" w:eastAsia="sl-SI"/>
        </w:rPr>
        <w:t xml:space="preserve">, </w:t>
      </w:r>
    </w:p>
    <w:p w14:paraId="2C9B8EBC" w14:textId="506D50C4" w:rsidR="00EC1FDE" w:rsidRPr="00703398" w:rsidRDefault="003F14F3" w:rsidP="002C0232">
      <w:pPr>
        <w:pStyle w:val="Odstavekseznama"/>
        <w:numPr>
          <w:ilvl w:val="0"/>
          <w:numId w:val="8"/>
        </w:numPr>
        <w:ind w:left="709" w:hanging="283"/>
        <w:jc w:val="both"/>
        <w:rPr>
          <w:lang w:val="sl-SI"/>
        </w:rPr>
      </w:pPr>
      <w:r w:rsidRPr="6757AF84">
        <w:rPr>
          <w:lang w:val="sl-SI"/>
        </w:rPr>
        <w:t>lastnik</w:t>
      </w:r>
      <w:r w:rsidR="00B64AAC" w:rsidRPr="6757AF84">
        <w:rPr>
          <w:lang w:val="sl-SI"/>
        </w:rPr>
        <w:t>e</w:t>
      </w:r>
      <w:r w:rsidRPr="6757AF84">
        <w:rPr>
          <w:lang w:val="sl-SI"/>
        </w:rPr>
        <w:t xml:space="preserve"> </w:t>
      </w:r>
      <w:r w:rsidR="00455A26" w:rsidRPr="6757AF84">
        <w:rPr>
          <w:lang w:val="sl-SI"/>
        </w:rPr>
        <w:t>oziroma upravljavce</w:t>
      </w:r>
      <w:r w:rsidR="00582D37" w:rsidRPr="6757AF84">
        <w:rPr>
          <w:lang w:val="sl-SI"/>
        </w:rPr>
        <w:t xml:space="preserve"> </w:t>
      </w:r>
      <w:r w:rsidR="00A65AB3" w:rsidRPr="6757AF84">
        <w:rPr>
          <w:rFonts w:cs="Arial"/>
          <w:lang w:val="sl-SI"/>
        </w:rPr>
        <w:t>vrtn</w:t>
      </w:r>
      <w:r w:rsidR="001F28E3" w:rsidRPr="6757AF84">
        <w:rPr>
          <w:rFonts w:cs="Arial"/>
          <w:lang w:val="sl-SI"/>
        </w:rPr>
        <w:t>ih</w:t>
      </w:r>
      <w:r w:rsidR="00A65AB3" w:rsidRPr="6757AF84">
        <w:rPr>
          <w:rFonts w:cs="Arial"/>
          <w:lang w:val="sl-SI"/>
        </w:rPr>
        <w:t xml:space="preserve"> </w:t>
      </w:r>
      <w:r w:rsidR="6B56AF13" w:rsidRPr="6757AF84">
        <w:rPr>
          <w:rFonts w:cs="Arial"/>
          <w:lang w:val="sl-SI"/>
        </w:rPr>
        <w:t xml:space="preserve">in maloprodajnih centrov </w:t>
      </w:r>
      <w:r w:rsidR="00A65AB3" w:rsidRPr="6757AF84">
        <w:rPr>
          <w:rFonts w:cs="Arial"/>
          <w:lang w:val="sl-SI"/>
        </w:rPr>
        <w:t xml:space="preserve">z </w:t>
      </w:r>
      <w:r w:rsidR="001F28E3" w:rsidRPr="6757AF84">
        <w:rPr>
          <w:rFonts w:cs="Arial"/>
          <w:lang w:val="sl-SI"/>
        </w:rPr>
        <w:t xml:space="preserve">gostiteljskimi </w:t>
      </w:r>
      <w:r w:rsidR="00A65AB3" w:rsidRPr="6757AF84">
        <w:rPr>
          <w:rFonts w:cs="Arial"/>
          <w:lang w:val="sl-SI"/>
        </w:rPr>
        <w:t>rastlinami</w:t>
      </w:r>
      <w:r w:rsidR="00A65AB3" w:rsidRPr="6757AF84">
        <w:rPr>
          <w:lang w:val="sl-SI"/>
        </w:rPr>
        <w:t>,</w:t>
      </w:r>
      <w:r w:rsidR="00C032A9" w:rsidRPr="6757AF84">
        <w:rPr>
          <w:lang w:val="sl-SI" w:eastAsia="sl-SI"/>
        </w:rPr>
        <w:t xml:space="preserve"> </w:t>
      </w:r>
    </w:p>
    <w:p w14:paraId="1B18F939" w14:textId="13D2EFEF" w:rsidR="003F14F3" w:rsidRPr="00703398" w:rsidRDefault="00C032A9" w:rsidP="002C0232">
      <w:pPr>
        <w:pStyle w:val="Odstavekseznama"/>
        <w:numPr>
          <w:ilvl w:val="0"/>
          <w:numId w:val="8"/>
        </w:numPr>
        <w:ind w:left="709" w:hanging="283"/>
        <w:jc w:val="both"/>
        <w:rPr>
          <w:lang w:val="sl-SI"/>
        </w:rPr>
      </w:pPr>
      <w:r w:rsidRPr="00703398">
        <w:rPr>
          <w:lang w:val="sl-SI" w:eastAsia="sl-SI"/>
        </w:rPr>
        <w:t>skladišča</w:t>
      </w:r>
      <w:r w:rsidR="00FD5CED" w:rsidRPr="00703398">
        <w:rPr>
          <w:lang w:val="sl-SI" w:eastAsia="sl-SI"/>
        </w:rPr>
        <w:t xml:space="preserve"> </w:t>
      </w:r>
      <w:r w:rsidR="00EC1FDE" w:rsidRPr="00703398">
        <w:rPr>
          <w:lang w:val="sl-SI" w:eastAsia="sl-SI"/>
        </w:rPr>
        <w:t xml:space="preserve">in distribucijske centre </w:t>
      </w:r>
      <w:r w:rsidRPr="00703398">
        <w:rPr>
          <w:lang w:val="sl-SI" w:eastAsia="sl-SI"/>
        </w:rPr>
        <w:t xml:space="preserve">z gostiteljskimi rastlinami </w:t>
      </w:r>
      <w:r w:rsidR="000502E3" w:rsidRPr="00703398">
        <w:rPr>
          <w:lang w:val="sl-SI" w:eastAsia="sl-SI"/>
        </w:rPr>
        <w:t>oziroma njihovimi</w:t>
      </w:r>
      <w:r w:rsidRPr="00703398">
        <w:rPr>
          <w:lang w:val="sl-SI" w:eastAsia="sl-SI"/>
        </w:rPr>
        <w:t xml:space="preserve"> plodovi, </w:t>
      </w:r>
    </w:p>
    <w:p w14:paraId="1B9FBA99" w14:textId="08063ECD" w:rsidR="00843219" w:rsidRPr="00703398" w:rsidRDefault="00843219" w:rsidP="002C0232">
      <w:pPr>
        <w:pStyle w:val="Odstavekseznama"/>
        <w:numPr>
          <w:ilvl w:val="0"/>
          <w:numId w:val="8"/>
        </w:numPr>
        <w:tabs>
          <w:tab w:val="left" w:pos="709"/>
          <w:tab w:val="left" w:pos="851"/>
        </w:tabs>
        <w:ind w:left="709" w:hanging="283"/>
        <w:rPr>
          <w:lang w:val="sl-SI"/>
        </w:rPr>
      </w:pPr>
      <w:r w:rsidRPr="00703398">
        <w:rPr>
          <w:lang w:val="sl-SI"/>
        </w:rPr>
        <w:t>zbirne centre, kjer se lahko odlagajo rastlinski odpadki gostiteljskih rastlin, vključno s plodovi</w:t>
      </w:r>
      <w:r w:rsidR="000E41B0">
        <w:rPr>
          <w:lang w:val="sl-SI"/>
        </w:rPr>
        <w:t>.</w:t>
      </w:r>
    </w:p>
    <w:p w14:paraId="1B102E77" w14:textId="7CF765A7" w:rsidR="003F14F3" w:rsidRPr="00703398" w:rsidRDefault="003F14F3" w:rsidP="0034665A">
      <w:pPr>
        <w:pStyle w:val="Odstavekseznama"/>
        <w:ind w:left="709"/>
        <w:jc w:val="both"/>
        <w:rPr>
          <w:lang w:val="sl-SI"/>
        </w:rPr>
      </w:pPr>
    </w:p>
    <w:p w14:paraId="56D35ABA" w14:textId="522BADB4" w:rsidR="003F14F3" w:rsidRPr="00703398" w:rsidRDefault="003F14F3" w:rsidP="00DB3A1E">
      <w:pPr>
        <w:ind w:left="142" w:hanging="142"/>
        <w:jc w:val="both"/>
        <w:rPr>
          <w:lang w:val="sl-SI"/>
        </w:rPr>
      </w:pPr>
      <w:bookmarkStart w:id="139" w:name="_Hlk144716871"/>
      <w:r w:rsidRPr="00703398">
        <w:rPr>
          <w:lang w:val="sl-SI"/>
        </w:rPr>
        <w:t>Viri za pridobitev seznama zgoraj navedenih izvajalcev so sledeči:</w:t>
      </w:r>
    </w:p>
    <w:p w14:paraId="70B3C242" w14:textId="5B7710EE" w:rsidR="00AD22F7" w:rsidRPr="00703398" w:rsidRDefault="00AD22F7" w:rsidP="000E41B0">
      <w:pPr>
        <w:pStyle w:val="Odstavekseznama"/>
        <w:numPr>
          <w:ilvl w:val="0"/>
          <w:numId w:val="21"/>
        </w:numPr>
        <w:ind w:left="709" w:hanging="283"/>
        <w:jc w:val="both"/>
        <w:rPr>
          <w:rFonts w:cs="Arial"/>
          <w:szCs w:val="20"/>
          <w:lang w:val="sl-SI"/>
        </w:rPr>
      </w:pPr>
      <w:r w:rsidRPr="00703398">
        <w:rPr>
          <w:rFonts w:cs="Arial"/>
          <w:szCs w:val="20"/>
          <w:lang w:val="sl-SI"/>
        </w:rPr>
        <w:t xml:space="preserve">evidence MKGP: </w:t>
      </w:r>
      <w:bookmarkStart w:id="140" w:name="_Hlk155962074"/>
      <w:bookmarkStart w:id="141" w:name="_Hlk155347638"/>
      <w:r w:rsidR="000E41B0">
        <w:rPr>
          <w:rFonts w:cs="Arial"/>
          <w:szCs w:val="20"/>
          <w:lang w:val="sl-SI"/>
        </w:rPr>
        <w:t xml:space="preserve">Register kmetijskih gospodarstev (trajni nasadi, </w:t>
      </w:r>
      <w:bookmarkEnd w:id="140"/>
      <w:r w:rsidR="000E41B0">
        <w:rPr>
          <w:rFonts w:cs="Arial"/>
          <w:szCs w:val="20"/>
          <w:lang w:val="sl-SI"/>
        </w:rPr>
        <w:t xml:space="preserve">njive), </w:t>
      </w:r>
      <w:bookmarkStart w:id="142" w:name="_Hlk162965738"/>
      <w:r w:rsidR="000E41B0" w:rsidRPr="640EE8EE">
        <w:rPr>
          <w:lang w:val="sl-SI"/>
        </w:rPr>
        <w:t>evidenca pridelovalcev zelenjave in zeliš</w:t>
      </w:r>
      <w:bookmarkEnd w:id="141"/>
      <w:r w:rsidR="000E41B0">
        <w:rPr>
          <w:lang w:val="sl-SI"/>
        </w:rPr>
        <w:t>č</w:t>
      </w:r>
      <w:r w:rsidR="00703901" w:rsidRPr="00703901">
        <w:rPr>
          <w:rFonts w:cs="Arial"/>
          <w:szCs w:val="20"/>
          <w:lang w:val="sl-SI"/>
        </w:rPr>
        <w:t>,</w:t>
      </w:r>
      <w:bookmarkEnd w:id="142"/>
    </w:p>
    <w:p w14:paraId="47008D61" w14:textId="7D7A64B9" w:rsidR="00FD5CED" w:rsidRPr="00703398" w:rsidRDefault="00FD5CED" w:rsidP="002C0232">
      <w:pPr>
        <w:pStyle w:val="Odstavekseznama"/>
        <w:numPr>
          <w:ilvl w:val="0"/>
          <w:numId w:val="8"/>
        </w:numPr>
        <w:ind w:left="709" w:hanging="283"/>
        <w:jc w:val="both"/>
        <w:rPr>
          <w:rFonts w:cs="Arial"/>
          <w:szCs w:val="20"/>
          <w:lang w:val="sl-SI"/>
        </w:rPr>
      </w:pPr>
      <w:r w:rsidRPr="00703398">
        <w:rPr>
          <w:rFonts w:cs="Arial"/>
          <w:szCs w:val="20"/>
          <w:lang w:val="sl-SI"/>
        </w:rPr>
        <w:t>evidence ARSKTRP (subvencijske vloge)</w:t>
      </w:r>
      <w:r w:rsidR="004B056E">
        <w:rPr>
          <w:rFonts w:cs="Arial"/>
          <w:szCs w:val="20"/>
          <w:lang w:val="sl-SI"/>
        </w:rPr>
        <w:t>,</w:t>
      </w:r>
    </w:p>
    <w:p w14:paraId="5A97E763" w14:textId="10AC028C" w:rsidR="004D109E" w:rsidRPr="00703398" w:rsidRDefault="46F4B38D" w:rsidP="4BCE8706">
      <w:pPr>
        <w:pStyle w:val="Odstavekseznama"/>
        <w:numPr>
          <w:ilvl w:val="0"/>
          <w:numId w:val="8"/>
        </w:numPr>
        <w:ind w:left="709" w:hanging="283"/>
        <w:jc w:val="both"/>
        <w:rPr>
          <w:rFonts w:cs="Arial"/>
          <w:lang w:val="sl-SI"/>
        </w:rPr>
      </w:pPr>
      <w:r w:rsidRPr="4BCE8706">
        <w:rPr>
          <w:rFonts w:cs="Arial"/>
          <w:lang w:val="sl-SI"/>
        </w:rPr>
        <w:t>evidence UVHVVR: FITO register (</w:t>
      </w:r>
      <w:r w:rsidR="5ABCE966" w:rsidRPr="4BCE8706">
        <w:rPr>
          <w:rFonts w:cs="Arial"/>
          <w:lang w:val="sl-SI"/>
        </w:rPr>
        <w:t>vrtni centri</w:t>
      </w:r>
      <w:r w:rsidR="35249E5D" w:rsidRPr="4BCE8706">
        <w:rPr>
          <w:rFonts w:cs="Arial"/>
          <w:lang w:val="sl-SI"/>
        </w:rPr>
        <w:t xml:space="preserve">, </w:t>
      </w:r>
      <w:r w:rsidR="7A745D8D" w:rsidRPr="4BCE8706">
        <w:rPr>
          <w:rFonts w:cs="Arial"/>
          <w:lang w:val="sl-SI"/>
        </w:rPr>
        <w:t>pridelovalci</w:t>
      </w:r>
      <w:r w:rsidR="35249E5D" w:rsidRPr="4BCE8706">
        <w:rPr>
          <w:rFonts w:cs="Arial"/>
          <w:lang w:val="sl-SI"/>
        </w:rPr>
        <w:t xml:space="preserve"> sadik</w:t>
      </w:r>
      <w:r w:rsidRPr="4BCE8706">
        <w:rPr>
          <w:rFonts w:cs="Arial"/>
          <w:lang w:val="sl-SI"/>
        </w:rPr>
        <w:t>),</w:t>
      </w:r>
    </w:p>
    <w:p w14:paraId="3CE7C90D" w14:textId="41BA3B42" w:rsidR="003F14F3" w:rsidRPr="00703398" w:rsidRDefault="004D109E" w:rsidP="002C0232">
      <w:pPr>
        <w:pStyle w:val="Odstavekseznama"/>
        <w:numPr>
          <w:ilvl w:val="0"/>
          <w:numId w:val="8"/>
        </w:numPr>
        <w:ind w:left="709" w:hanging="283"/>
        <w:jc w:val="both"/>
        <w:rPr>
          <w:rFonts w:cs="Arial"/>
          <w:szCs w:val="20"/>
          <w:lang w:val="sl-SI"/>
        </w:rPr>
      </w:pPr>
      <w:r w:rsidRPr="00703398">
        <w:rPr>
          <w:rFonts w:cs="Arial"/>
          <w:szCs w:val="20"/>
          <w:lang w:val="sl-SI"/>
        </w:rPr>
        <w:t>evidence GURS (Kataster nepremičnin)</w:t>
      </w:r>
      <w:r w:rsidR="00AD22F7" w:rsidRPr="00703398">
        <w:rPr>
          <w:rFonts w:cs="Arial"/>
          <w:szCs w:val="20"/>
          <w:lang w:val="sl-SI"/>
        </w:rPr>
        <w:t>.</w:t>
      </w:r>
    </w:p>
    <w:bookmarkEnd w:id="139"/>
    <w:p w14:paraId="0FEFCC27" w14:textId="68732D3B" w:rsidR="004D109E" w:rsidRPr="00703398" w:rsidRDefault="004D109E" w:rsidP="003F14F3">
      <w:pPr>
        <w:ind w:left="360"/>
        <w:jc w:val="both"/>
        <w:rPr>
          <w:lang w:val="sl-SI"/>
        </w:rPr>
      </w:pPr>
    </w:p>
    <w:p w14:paraId="26431902" w14:textId="7D077504" w:rsidR="003F14F3" w:rsidRPr="00703398" w:rsidRDefault="003F14F3" w:rsidP="00DB3A1E">
      <w:pPr>
        <w:pStyle w:val="Odstavekseznama"/>
        <w:ind w:left="0"/>
        <w:rPr>
          <w:rFonts w:cs="Arial"/>
          <w:szCs w:val="20"/>
          <w:lang w:val="sl-SI"/>
        </w:rPr>
      </w:pPr>
      <w:r w:rsidRPr="00703398">
        <w:rPr>
          <w:rFonts w:cs="Arial"/>
          <w:szCs w:val="20"/>
          <w:lang w:val="sl-SI"/>
        </w:rPr>
        <w:t>Navedene izvajalce se obvešča neposredno z dopisi po navadni ali e-pošti oziroma na krajevno običajen način ter preko drugih javnih medijev.</w:t>
      </w:r>
    </w:p>
    <w:p w14:paraId="22210767" w14:textId="77777777" w:rsidR="003F14F3" w:rsidRPr="00703398" w:rsidRDefault="003F14F3" w:rsidP="00A9358F">
      <w:pPr>
        <w:rPr>
          <w:lang w:val="sl-SI" w:eastAsia="sl-SI"/>
        </w:rPr>
      </w:pPr>
    </w:p>
    <w:p w14:paraId="31359D8D" w14:textId="6253E9D2" w:rsidR="003F14F3" w:rsidRPr="00703398" w:rsidRDefault="35C5DC7E" w:rsidP="00D7663D">
      <w:pPr>
        <w:pStyle w:val="Odstavekseznama"/>
        <w:numPr>
          <w:ilvl w:val="0"/>
          <w:numId w:val="3"/>
        </w:numPr>
        <w:ind w:left="426"/>
        <w:rPr>
          <w:b/>
          <w:bCs/>
          <w:lang w:val="sl-SI" w:eastAsia="sl-SI"/>
        </w:rPr>
      </w:pPr>
      <w:r w:rsidRPr="4BCE8706">
        <w:rPr>
          <w:b/>
          <w:bCs/>
          <w:lang w:val="sl-SI" w:eastAsia="sl-SI"/>
        </w:rPr>
        <w:t xml:space="preserve">Javne službe zdravstvenega varstva rastlin </w:t>
      </w:r>
      <w:r w:rsidR="64AB8D52" w:rsidRPr="4BCE8706">
        <w:rPr>
          <w:b/>
          <w:bCs/>
          <w:lang w:val="sl-SI" w:eastAsia="sl-SI"/>
        </w:rPr>
        <w:t xml:space="preserve">(ZVR) </w:t>
      </w:r>
      <w:r w:rsidRPr="4BCE8706">
        <w:rPr>
          <w:b/>
          <w:bCs/>
          <w:lang w:val="sl-SI" w:eastAsia="sl-SI"/>
        </w:rPr>
        <w:t>in izvajalce javnih pooblastil</w:t>
      </w:r>
      <w:r w:rsidR="77744642" w:rsidRPr="4BCE8706">
        <w:rPr>
          <w:b/>
          <w:bCs/>
          <w:lang w:val="sl-SI" w:eastAsia="sl-SI"/>
        </w:rPr>
        <w:t>:</w:t>
      </w:r>
    </w:p>
    <w:p w14:paraId="2BF7125F" w14:textId="5586C747" w:rsidR="00455A26" w:rsidRPr="00703398" w:rsidRDefault="00455A26" w:rsidP="002C0232">
      <w:pPr>
        <w:pStyle w:val="Odstavekseznama"/>
        <w:numPr>
          <w:ilvl w:val="0"/>
          <w:numId w:val="8"/>
        </w:numPr>
        <w:ind w:left="709" w:hanging="283"/>
        <w:jc w:val="both"/>
        <w:rPr>
          <w:rFonts w:cs="Arial"/>
          <w:szCs w:val="20"/>
          <w:lang w:val="sl-SI"/>
        </w:rPr>
      </w:pPr>
      <w:bookmarkStart w:id="143" w:name="_Hlk155962118"/>
      <w:r w:rsidRPr="00703398">
        <w:rPr>
          <w:rFonts w:cs="Arial"/>
          <w:szCs w:val="20"/>
          <w:lang w:val="sl-SI"/>
        </w:rPr>
        <w:t>Javn</w:t>
      </w:r>
      <w:r w:rsidR="00A65AB3" w:rsidRPr="00703398">
        <w:rPr>
          <w:rFonts w:cs="Arial"/>
          <w:szCs w:val="20"/>
          <w:lang w:val="sl-SI"/>
        </w:rPr>
        <w:t>o</w:t>
      </w:r>
      <w:r w:rsidRPr="00703398">
        <w:rPr>
          <w:rFonts w:cs="Arial"/>
          <w:szCs w:val="20"/>
          <w:lang w:val="sl-SI"/>
        </w:rPr>
        <w:t xml:space="preserve"> služb</w:t>
      </w:r>
      <w:r w:rsidR="00A65AB3" w:rsidRPr="00703398">
        <w:rPr>
          <w:rFonts w:cs="Arial"/>
          <w:szCs w:val="20"/>
          <w:lang w:val="sl-SI"/>
        </w:rPr>
        <w:t>o</w:t>
      </w:r>
      <w:r w:rsidRPr="00703398">
        <w:rPr>
          <w:rFonts w:cs="Arial"/>
          <w:szCs w:val="20"/>
          <w:lang w:val="sl-SI"/>
        </w:rPr>
        <w:t xml:space="preserve"> ZVR</w:t>
      </w:r>
      <w:r w:rsidR="00E62FC4" w:rsidRPr="00703398">
        <w:rPr>
          <w:rFonts w:cs="Arial"/>
          <w:szCs w:val="20"/>
          <w:lang w:val="sl-SI"/>
        </w:rPr>
        <w:t>,</w:t>
      </w:r>
    </w:p>
    <w:p w14:paraId="3FB685F1" w14:textId="6930666F" w:rsidR="00627BC5" w:rsidRPr="00703398" w:rsidRDefault="00007D15" w:rsidP="002C0232">
      <w:pPr>
        <w:pStyle w:val="Odstavekseznama"/>
        <w:numPr>
          <w:ilvl w:val="0"/>
          <w:numId w:val="8"/>
        </w:numPr>
        <w:ind w:left="709" w:hanging="283"/>
        <w:jc w:val="both"/>
        <w:rPr>
          <w:rFonts w:cs="Arial"/>
          <w:szCs w:val="20"/>
          <w:lang w:val="sl-SI"/>
        </w:rPr>
      </w:pPr>
      <w:r w:rsidRPr="00703398">
        <w:rPr>
          <w:rFonts w:cs="Arial"/>
          <w:szCs w:val="20"/>
          <w:lang w:val="sl-SI"/>
        </w:rPr>
        <w:t>Kmetijski inštitut Slovenije</w:t>
      </w:r>
      <w:r w:rsidR="00455A26" w:rsidRPr="00703398">
        <w:rPr>
          <w:rFonts w:cs="Arial"/>
          <w:szCs w:val="20"/>
          <w:lang w:val="sl-SI"/>
        </w:rPr>
        <w:t>,</w:t>
      </w:r>
    </w:p>
    <w:p w14:paraId="2802EEE5" w14:textId="16A983AE" w:rsidR="00007D15" w:rsidRPr="00703398" w:rsidRDefault="00007D15" w:rsidP="002C0232">
      <w:pPr>
        <w:pStyle w:val="Odstavekseznama"/>
        <w:numPr>
          <w:ilvl w:val="0"/>
          <w:numId w:val="8"/>
        </w:numPr>
        <w:ind w:left="709" w:hanging="283"/>
        <w:jc w:val="both"/>
        <w:rPr>
          <w:rFonts w:cs="Arial"/>
          <w:szCs w:val="20"/>
          <w:lang w:val="sl-SI"/>
        </w:rPr>
      </w:pPr>
      <w:r w:rsidRPr="00703398">
        <w:rPr>
          <w:rFonts w:cs="Arial"/>
          <w:szCs w:val="20"/>
          <w:lang w:val="sl-SI"/>
        </w:rPr>
        <w:t>Inštitut za hmelj</w:t>
      </w:r>
      <w:r w:rsidR="00840B32" w:rsidRPr="00703398">
        <w:rPr>
          <w:rFonts w:cs="Arial"/>
          <w:szCs w:val="20"/>
          <w:lang w:val="sl-SI"/>
        </w:rPr>
        <w:t>arstvo in pivovarstvo Slovenije</w:t>
      </w:r>
      <w:r w:rsidR="00455A26" w:rsidRPr="00703398">
        <w:rPr>
          <w:rFonts w:cs="Arial"/>
          <w:szCs w:val="20"/>
          <w:lang w:val="sl-SI"/>
        </w:rPr>
        <w:t>,</w:t>
      </w:r>
    </w:p>
    <w:p w14:paraId="13938BC1" w14:textId="2F2957E6" w:rsidR="00007D15" w:rsidRPr="000E41B0" w:rsidRDefault="00455A26" w:rsidP="000E41B0">
      <w:pPr>
        <w:pStyle w:val="Odstavekseznama"/>
        <w:numPr>
          <w:ilvl w:val="0"/>
          <w:numId w:val="8"/>
        </w:numPr>
        <w:ind w:left="709" w:hanging="283"/>
        <w:jc w:val="both"/>
        <w:rPr>
          <w:rFonts w:cs="Arial"/>
          <w:szCs w:val="20"/>
          <w:lang w:val="sl-SI"/>
        </w:rPr>
      </w:pPr>
      <w:bookmarkStart w:id="144" w:name="_Hlk132976257"/>
      <w:r w:rsidRPr="00703398">
        <w:rPr>
          <w:rFonts w:cs="Arial"/>
          <w:szCs w:val="20"/>
          <w:lang w:val="sl-SI"/>
        </w:rPr>
        <w:t>KGZS – Območn</w:t>
      </w:r>
      <w:r w:rsidR="00A65AB3" w:rsidRPr="00703398">
        <w:rPr>
          <w:rFonts w:cs="Arial"/>
          <w:szCs w:val="20"/>
          <w:lang w:val="sl-SI"/>
        </w:rPr>
        <w:t>e</w:t>
      </w:r>
      <w:r w:rsidRPr="00703398">
        <w:rPr>
          <w:rFonts w:cs="Arial"/>
          <w:szCs w:val="20"/>
          <w:lang w:val="sl-SI"/>
        </w:rPr>
        <w:t xml:space="preserve"> kmetijsko gozdarsk</w:t>
      </w:r>
      <w:r w:rsidR="00A65AB3" w:rsidRPr="00703398">
        <w:rPr>
          <w:rFonts w:cs="Arial"/>
          <w:szCs w:val="20"/>
          <w:lang w:val="sl-SI"/>
        </w:rPr>
        <w:t>e</w:t>
      </w:r>
      <w:r w:rsidRPr="00703398">
        <w:rPr>
          <w:rFonts w:cs="Arial"/>
          <w:szCs w:val="20"/>
          <w:lang w:val="sl-SI"/>
        </w:rPr>
        <w:t xml:space="preserve"> zavod</w:t>
      </w:r>
      <w:r w:rsidR="00A65AB3" w:rsidRPr="00703398">
        <w:rPr>
          <w:rFonts w:cs="Arial"/>
          <w:szCs w:val="20"/>
          <w:lang w:val="sl-SI"/>
        </w:rPr>
        <w:t>e</w:t>
      </w:r>
      <w:r w:rsidR="002A11C4" w:rsidRPr="00703398">
        <w:rPr>
          <w:rFonts w:cs="Arial"/>
          <w:szCs w:val="20"/>
          <w:lang w:val="sl-SI"/>
        </w:rPr>
        <w:t>,</w:t>
      </w:r>
      <w:r w:rsidRPr="00703398">
        <w:rPr>
          <w:rFonts w:cs="Arial"/>
          <w:szCs w:val="20"/>
          <w:lang w:val="sl-SI"/>
        </w:rPr>
        <w:t xml:space="preserve"> </w:t>
      </w:r>
      <w:bookmarkEnd w:id="144"/>
      <w:r w:rsidR="002A11C4" w:rsidRPr="000E41B0">
        <w:rPr>
          <w:rFonts w:cs="Arial"/>
          <w:szCs w:val="20"/>
          <w:lang w:val="sl-SI"/>
        </w:rPr>
        <w:t>s poudarkom na</w:t>
      </w:r>
      <w:r w:rsidR="00007D15" w:rsidRPr="000E41B0">
        <w:rPr>
          <w:rFonts w:cs="Arial"/>
          <w:szCs w:val="20"/>
          <w:lang w:val="sl-SI"/>
        </w:rPr>
        <w:t xml:space="preserve"> </w:t>
      </w:r>
      <w:r w:rsidR="002A11C4" w:rsidRPr="000E41B0">
        <w:rPr>
          <w:rFonts w:cs="Arial"/>
          <w:szCs w:val="20"/>
          <w:lang w:val="sl-SI"/>
        </w:rPr>
        <w:t xml:space="preserve">obveščanju </w:t>
      </w:r>
      <w:r w:rsidR="00007D15" w:rsidRPr="000E41B0">
        <w:rPr>
          <w:rFonts w:cs="Arial"/>
          <w:szCs w:val="20"/>
          <w:lang w:val="sl-SI"/>
        </w:rPr>
        <w:t xml:space="preserve">specialistov za </w:t>
      </w:r>
      <w:r w:rsidR="000E638E" w:rsidRPr="000E41B0">
        <w:rPr>
          <w:rFonts w:cs="Arial"/>
          <w:szCs w:val="20"/>
          <w:lang w:val="sl-SI"/>
        </w:rPr>
        <w:t xml:space="preserve">poljedelstvo, vrtnarstvo </w:t>
      </w:r>
      <w:r w:rsidR="002A11C4" w:rsidRPr="000E41B0">
        <w:rPr>
          <w:rFonts w:cs="Arial"/>
          <w:szCs w:val="20"/>
          <w:lang w:val="sl-SI"/>
        </w:rPr>
        <w:t>in varstvo rastlin</w:t>
      </w:r>
      <w:r w:rsidR="00007D15" w:rsidRPr="000E41B0">
        <w:rPr>
          <w:rFonts w:cs="Arial"/>
          <w:szCs w:val="20"/>
          <w:lang w:val="sl-SI"/>
        </w:rPr>
        <w:t xml:space="preserve">. </w:t>
      </w:r>
    </w:p>
    <w:bookmarkEnd w:id="143"/>
    <w:p w14:paraId="1E65264F" w14:textId="77777777" w:rsidR="00007D15" w:rsidRPr="00703398" w:rsidRDefault="00007D15" w:rsidP="00372857">
      <w:pPr>
        <w:jc w:val="both"/>
        <w:rPr>
          <w:b/>
          <w:bCs/>
          <w:lang w:val="sl-SI"/>
        </w:rPr>
      </w:pPr>
    </w:p>
    <w:p w14:paraId="1331BB69" w14:textId="13E6C261" w:rsidR="00E62FC4" w:rsidRPr="00703398" w:rsidRDefault="003F14F3" w:rsidP="00D7663D">
      <w:pPr>
        <w:pStyle w:val="Odstavekseznama"/>
        <w:numPr>
          <w:ilvl w:val="0"/>
          <w:numId w:val="3"/>
        </w:numPr>
        <w:ind w:left="426"/>
        <w:rPr>
          <w:b/>
          <w:bCs/>
          <w:lang w:val="sl-SI"/>
        </w:rPr>
      </w:pPr>
      <w:r w:rsidRPr="00703398">
        <w:rPr>
          <w:b/>
          <w:bCs/>
          <w:lang w:val="sl-SI" w:eastAsia="sl-SI"/>
        </w:rPr>
        <w:t>Druge javne službe na področju kmetijstva</w:t>
      </w:r>
      <w:r w:rsidR="00A65AB3" w:rsidRPr="00703398">
        <w:rPr>
          <w:b/>
          <w:bCs/>
          <w:lang w:val="sl-SI" w:eastAsia="sl-SI"/>
        </w:rPr>
        <w:t>:</w:t>
      </w:r>
      <w:r w:rsidR="00A65AB3" w:rsidRPr="00703398">
        <w:rPr>
          <w:bCs/>
          <w:lang w:val="sl-SI" w:eastAsia="sl-SI"/>
        </w:rPr>
        <w:t xml:space="preserve"> </w:t>
      </w:r>
    </w:p>
    <w:p w14:paraId="2583440F" w14:textId="4F771AC5" w:rsidR="003F14F3" w:rsidRPr="00703398" w:rsidRDefault="00E62FC4" w:rsidP="6757AF84">
      <w:pPr>
        <w:pStyle w:val="Odstavekseznama"/>
        <w:numPr>
          <w:ilvl w:val="0"/>
          <w:numId w:val="8"/>
        </w:numPr>
        <w:ind w:left="709" w:hanging="283"/>
        <w:jc w:val="both"/>
        <w:rPr>
          <w:rFonts w:cs="Arial"/>
          <w:lang w:val="sl-SI"/>
        </w:rPr>
      </w:pPr>
      <w:r w:rsidRPr="6757AF84">
        <w:rPr>
          <w:rFonts w:cs="Arial"/>
          <w:lang w:val="sl-SI"/>
        </w:rPr>
        <w:t>J</w:t>
      </w:r>
      <w:r w:rsidR="002A2BFB" w:rsidRPr="6757AF84">
        <w:rPr>
          <w:rFonts w:cs="Arial"/>
          <w:lang w:val="sl-SI"/>
        </w:rPr>
        <w:t>avn</w:t>
      </w:r>
      <w:r w:rsidR="00C53E4B" w:rsidRPr="6757AF84">
        <w:rPr>
          <w:rFonts w:cs="Arial"/>
          <w:lang w:val="sl-SI"/>
        </w:rPr>
        <w:t>o</w:t>
      </w:r>
      <w:r w:rsidR="002A2BFB" w:rsidRPr="6757AF84">
        <w:rPr>
          <w:rFonts w:cs="Arial"/>
          <w:lang w:val="sl-SI"/>
        </w:rPr>
        <w:t xml:space="preserve"> služb</w:t>
      </w:r>
      <w:r w:rsidR="00C53E4B" w:rsidRPr="6757AF84">
        <w:rPr>
          <w:rFonts w:cs="Arial"/>
          <w:lang w:val="sl-SI"/>
        </w:rPr>
        <w:t>o</w:t>
      </w:r>
      <w:r w:rsidR="00A65AB3" w:rsidRPr="6757AF84">
        <w:rPr>
          <w:rFonts w:cs="Arial"/>
          <w:lang w:val="sl-SI"/>
        </w:rPr>
        <w:t xml:space="preserve"> </w:t>
      </w:r>
      <w:r w:rsidRPr="6757AF84">
        <w:rPr>
          <w:rFonts w:cs="Arial"/>
          <w:lang w:val="sl-SI"/>
        </w:rPr>
        <w:t xml:space="preserve">v </w:t>
      </w:r>
      <w:r w:rsidR="000E638E" w:rsidRPr="6757AF84">
        <w:rPr>
          <w:rFonts w:cs="Arial"/>
          <w:lang w:val="sl-SI"/>
        </w:rPr>
        <w:t>poljedelstvu in vrtnarstvu</w:t>
      </w:r>
      <w:r w:rsidR="00A9358F" w:rsidRPr="6757AF84">
        <w:rPr>
          <w:rFonts w:cs="Arial"/>
          <w:lang w:val="sl-SI"/>
        </w:rPr>
        <w:t>.</w:t>
      </w:r>
    </w:p>
    <w:p w14:paraId="2D97B804" w14:textId="77777777" w:rsidR="002A2BFB" w:rsidRPr="00703398" w:rsidRDefault="002A2BFB" w:rsidP="002A2BFB">
      <w:pPr>
        <w:spacing w:line="240" w:lineRule="auto"/>
        <w:ind w:left="1069"/>
        <w:jc w:val="both"/>
        <w:rPr>
          <w:b/>
          <w:bCs/>
          <w:lang w:val="sl-SI"/>
        </w:rPr>
      </w:pPr>
    </w:p>
    <w:p w14:paraId="540A7C57" w14:textId="6FCC27CD" w:rsidR="002A2BFB" w:rsidRPr="00703398" w:rsidRDefault="002A2BFB" w:rsidP="002A2BFB">
      <w:pPr>
        <w:pStyle w:val="Odstavekseznama"/>
        <w:numPr>
          <w:ilvl w:val="0"/>
          <w:numId w:val="3"/>
        </w:numPr>
        <w:ind w:left="426"/>
        <w:rPr>
          <w:rFonts w:cs="Arial"/>
          <w:b/>
          <w:lang w:val="sl-SI"/>
        </w:rPr>
      </w:pPr>
      <w:r w:rsidRPr="00703398">
        <w:rPr>
          <w:rFonts w:cs="Arial"/>
          <w:b/>
          <w:lang w:val="sl-SI"/>
        </w:rPr>
        <w:t xml:space="preserve">Društva in interesna združenja: </w:t>
      </w:r>
    </w:p>
    <w:p w14:paraId="061FCA34" w14:textId="6CDA4122" w:rsidR="004412CA" w:rsidRPr="00703398" w:rsidRDefault="000E638E" w:rsidP="002C0232">
      <w:pPr>
        <w:pStyle w:val="Odstavekseznama"/>
        <w:numPr>
          <w:ilvl w:val="0"/>
          <w:numId w:val="8"/>
        </w:numPr>
        <w:ind w:left="709" w:hanging="283"/>
        <w:jc w:val="both"/>
        <w:rPr>
          <w:rFonts w:cs="Arial"/>
          <w:szCs w:val="20"/>
          <w:lang w:val="sl-SI"/>
        </w:rPr>
      </w:pPr>
      <w:r w:rsidRPr="00703398">
        <w:rPr>
          <w:rFonts w:cs="Arial"/>
          <w:szCs w:val="20"/>
          <w:lang w:val="sl-SI"/>
        </w:rPr>
        <w:t>D</w:t>
      </w:r>
      <w:r w:rsidR="004412CA" w:rsidRPr="00703398">
        <w:rPr>
          <w:rFonts w:cs="Arial"/>
          <w:szCs w:val="20"/>
          <w:lang w:val="sl-SI"/>
        </w:rPr>
        <w:t>ruštva</w:t>
      </w:r>
      <w:r w:rsidRPr="00703398">
        <w:rPr>
          <w:rFonts w:cs="Arial"/>
          <w:szCs w:val="20"/>
          <w:lang w:val="sl-SI"/>
        </w:rPr>
        <w:t xml:space="preserve"> s področja poljedelstva in vrtnarstva (zelenjadarstva)</w:t>
      </w:r>
      <w:r w:rsidR="004412CA" w:rsidRPr="00703398">
        <w:rPr>
          <w:rFonts w:cs="Arial"/>
          <w:szCs w:val="20"/>
          <w:lang w:val="sl-SI"/>
        </w:rPr>
        <w:t>,</w:t>
      </w:r>
    </w:p>
    <w:p w14:paraId="08F33A9B" w14:textId="3171B15B" w:rsidR="002A2BFB" w:rsidRPr="00703398" w:rsidRDefault="002A2BFB" w:rsidP="002C0232">
      <w:pPr>
        <w:pStyle w:val="Odstavekseznama"/>
        <w:numPr>
          <w:ilvl w:val="0"/>
          <w:numId w:val="8"/>
        </w:numPr>
        <w:ind w:left="709" w:hanging="283"/>
        <w:jc w:val="both"/>
        <w:rPr>
          <w:rFonts w:cs="Arial"/>
          <w:szCs w:val="20"/>
          <w:lang w:val="sl-SI"/>
        </w:rPr>
      </w:pPr>
      <w:r w:rsidRPr="00703398">
        <w:rPr>
          <w:rFonts w:cs="Arial"/>
          <w:szCs w:val="20"/>
          <w:lang w:val="sl-SI"/>
        </w:rPr>
        <w:t>GZS - Zbornic</w:t>
      </w:r>
      <w:r w:rsidR="00C53E4B" w:rsidRPr="00703398">
        <w:rPr>
          <w:rFonts w:cs="Arial"/>
          <w:szCs w:val="20"/>
          <w:lang w:val="sl-SI"/>
        </w:rPr>
        <w:t>o</w:t>
      </w:r>
      <w:r w:rsidRPr="00703398">
        <w:rPr>
          <w:rFonts w:cs="Arial"/>
          <w:szCs w:val="20"/>
          <w:lang w:val="sl-SI"/>
        </w:rPr>
        <w:t xml:space="preserve"> kmetijskih in živilskih podjetij.</w:t>
      </w:r>
    </w:p>
    <w:p w14:paraId="37D6BB4E" w14:textId="77777777" w:rsidR="003F14F3" w:rsidRPr="00703398" w:rsidRDefault="003F14F3" w:rsidP="003F14F3">
      <w:pPr>
        <w:pStyle w:val="Odstavekseznama"/>
        <w:ind w:left="426"/>
        <w:rPr>
          <w:rFonts w:cs="Arial"/>
          <w:szCs w:val="20"/>
          <w:lang w:val="sl-SI"/>
        </w:rPr>
      </w:pPr>
    </w:p>
    <w:p w14:paraId="43DC8098" w14:textId="7145DCBE" w:rsidR="003F14F3" w:rsidRPr="00703398" w:rsidRDefault="003F14F3" w:rsidP="00D7663D">
      <w:pPr>
        <w:pStyle w:val="Odstavekseznama"/>
        <w:numPr>
          <w:ilvl w:val="0"/>
          <w:numId w:val="3"/>
        </w:numPr>
        <w:ind w:left="426"/>
        <w:rPr>
          <w:lang w:val="sl-SI" w:eastAsia="sl-SI"/>
        </w:rPr>
      </w:pPr>
      <w:r w:rsidRPr="00703398">
        <w:rPr>
          <w:b/>
          <w:bCs/>
          <w:lang w:val="sl-SI" w:eastAsia="sl-SI"/>
        </w:rPr>
        <w:t>Občino</w:t>
      </w:r>
      <w:r w:rsidRPr="00703398">
        <w:rPr>
          <w:lang w:val="sl-SI" w:eastAsia="sl-SI"/>
        </w:rPr>
        <w:t xml:space="preserve"> (občine), v kateri leži razmejeno območje.</w:t>
      </w:r>
    </w:p>
    <w:p w14:paraId="7D3E1836" w14:textId="77777777" w:rsidR="003F14F3" w:rsidRPr="00703398" w:rsidRDefault="003F14F3" w:rsidP="00E62FC4">
      <w:pPr>
        <w:rPr>
          <w:rFonts w:cs="Arial"/>
          <w:b/>
          <w:lang w:val="sl-SI"/>
        </w:rPr>
      </w:pPr>
    </w:p>
    <w:p w14:paraId="5233DD61" w14:textId="77777777" w:rsidR="003F14F3" w:rsidRPr="00703398" w:rsidRDefault="003F14F3" w:rsidP="003F14F3">
      <w:pPr>
        <w:jc w:val="both"/>
        <w:rPr>
          <w:lang w:val="sl-SI"/>
        </w:rPr>
      </w:pPr>
      <w:r w:rsidRPr="00703398">
        <w:rPr>
          <w:lang w:val="sl-SI"/>
        </w:rPr>
        <w:t>Navedene institucije se obvesti po e-pošti.</w:t>
      </w:r>
    </w:p>
    <w:p w14:paraId="2AC0C58E" w14:textId="77777777" w:rsidR="003F14F3" w:rsidRPr="00703398" w:rsidRDefault="003F14F3" w:rsidP="003F14F3">
      <w:pPr>
        <w:pStyle w:val="Odstavekseznama"/>
        <w:jc w:val="both"/>
        <w:rPr>
          <w:rFonts w:cs="Arial"/>
          <w:b/>
          <w:lang w:val="sl-SI"/>
        </w:rPr>
      </w:pPr>
    </w:p>
    <w:p w14:paraId="4067A0F8" w14:textId="43564543" w:rsidR="003F14F3" w:rsidRPr="00703398" w:rsidRDefault="003F14F3" w:rsidP="00D7663D">
      <w:pPr>
        <w:pStyle w:val="Odstavekseznama"/>
        <w:numPr>
          <w:ilvl w:val="0"/>
          <w:numId w:val="3"/>
        </w:numPr>
        <w:ind w:left="426"/>
        <w:rPr>
          <w:b/>
          <w:bCs/>
          <w:lang w:val="sl-SI" w:eastAsia="sl-SI"/>
        </w:rPr>
      </w:pPr>
      <w:r w:rsidRPr="00703398">
        <w:rPr>
          <w:b/>
          <w:bCs/>
          <w:lang w:val="sl-SI" w:eastAsia="sl-SI"/>
        </w:rPr>
        <w:t xml:space="preserve">Širšo </w:t>
      </w:r>
      <w:r w:rsidR="004D109E" w:rsidRPr="00703398">
        <w:rPr>
          <w:b/>
          <w:bCs/>
          <w:lang w:val="sl-SI"/>
        </w:rPr>
        <w:t>javnost</w:t>
      </w:r>
    </w:p>
    <w:p w14:paraId="62970F67" w14:textId="77777777" w:rsidR="003F14F3" w:rsidRPr="00703398" w:rsidRDefault="003F14F3" w:rsidP="003F14F3">
      <w:pPr>
        <w:jc w:val="both"/>
        <w:rPr>
          <w:rFonts w:cs="Arial"/>
          <w:szCs w:val="20"/>
          <w:lang w:val="sl-SI"/>
        </w:rPr>
      </w:pPr>
    </w:p>
    <w:p w14:paraId="5836BCEE" w14:textId="75F4361F" w:rsidR="003F14F3" w:rsidRPr="00703398" w:rsidRDefault="003F14F3" w:rsidP="002645FD">
      <w:pPr>
        <w:pStyle w:val="SlogNart"/>
      </w:pPr>
      <w:r w:rsidRPr="00703398">
        <w:t>Sektor ZRRSM obvesti javnost o napadenih rastlinah preko lokalnih medijev</w:t>
      </w:r>
      <w:r w:rsidR="00083245" w:rsidRPr="00703398">
        <w:t xml:space="preserve"> </w:t>
      </w:r>
      <w:bookmarkStart w:id="145" w:name="_Hlk130303153"/>
      <w:r w:rsidR="00083245" w:rsidRPr="00703398">
        <w:t>in po potrebi tudi širše</w:t>
      </w:r>
      <w:r w:rsidRPr="00703398">
        <w:t xml:space="preserve">. </w:t>
      </w:r>
    </w:p>
    <w:bookmarkEnd w:id="145"/>
    <w:p w14:paraId="46FAE07C" w14:textId="1020DEBA" w:rsidR="003F14F3" w:rsidRPr="00703398" w:rsidRDefault="003F14F3" w:rsidP="002645FD">
      <w:pPr>
        <w:pStyle w:val="SlogNart"/>
      </w:pPr>
      <w:r w:rsidRPr="00703398">
        <w:t xml:space="preserve">Če gre za potencialno napadene rastline </w:t>
      </w:r>
      <w:r w:rsidR="00A9358F" w:rsidRPr="00703398">
        <w:t xml:space="preserve">(plodove) </w:t>
      </w:r>
      <w:r w:rsidRPr="00703398">
        <w:t xml:space="preserve">v prodaji, se preko medijev kupce pozove, da le-te vrnejo v trgovino (Služba za odnose z javnostmi </w:t>
      </w:r>
      <w:r w:rsidR="00E62FC4" w:rsidRPr="00703398">
        <w:t>MKGP</w:t>
      </w:r>
      <w:r w:rsidRPr="00703398">
        <w:t xml:space="preserve">/Sektor ZRRSM). </w:t>
      </w:r>
    </w:p>
    <w:p w14:paraId="32674AB7" w14:textId="394338C6" w:rsidR="003F14F3" w:rsidRPr="002645FD" w:rsidRDefault="003F14F3" w:rsidP="002645FD">
      <w:pPr>
        <w:pStyle w:val="SlogNart"/>
      </w:pPr>
      <w:r w:rsidRPr="00703398">
        <w:t xml:space="preserve">Ob robu razmejenih območij se </w:t>
      </w:r>
      <w:r w:rsidR="004412CA" w:rsidRPr="00703398">
        <w:t xml:space="preserve">ob glavnih prometnicah </w:t>
      </w:r>
      <w:r w:rsidRPr="00703398">
        <w:t>lahko postavijo panoji ali table s potrebnimi informacijami glede razmejitve območja in ukrepov.</w:t>
      </w:r>
    </w:p>
    <w:p w14:paraId="7CBD1043" w14:textId="61BEA3AC" w:rsidR="003F14F3" w:rsidRPr="00703398" w:rsidRDefault="003F14F3" w:rsidP="002645FD">
      <w:pPr>
        <w:pStyle w:val="SlogNart"/>
      </w:pPr>
      <w:r w:rsidRPr="00703398">
        <w:t xml:space="preserve">Na javnih mestih za potnike (obiskovalce </w:t>
      </w:r>
      <w:r w:rsidR="005D6038" w:rsidRPr="00703398">
        <w:t>na</w:t>
      </w:r>
      <w:r w:rsidRPr="00703398">
        <w:t xml:space="preserve"> razmejenem območju) se postavijo plakati z opozorili, da ne smejo odnašati </w:t>
      </w:r>
      <w:r w:rsidR="001F28E3" w:rsidRPr="00703398">
        <w:t xml:space="preserve">gostiteljskih </w:t>
      </w:r>
      <w:r w:rsidRPr="00703398">
        <w:t>rastlin</w:t>
      </w:r>
      <w:r w:rsidR="00A9358F" w:rsidRPr="00703398">
        <w:t>, vključno s plodovi</w:t>
      </w:r>
      <w:r w:rsidR="00A04255" w:rsidRPr="00703398">
        <w:t>,</w:t>
      </w:r>
      <w:r w:rsidRPr="00703398">
        <w:t xml:space="preserve"> s tega območja</w:t>
      </w:r>
      <w:r w:rsidR="002645FD">
        <w:t>.</w:t>
      </w:r>
    </w:p>
    <w:p w14:paraId="5AF55937" w14:textId="70A37FBD" w:rsidR="001F28E3" w:rsidRPr="002645FD" w:rsidRDefault="00EC1FDE" w:rsidP="002645FD">
      <w:pPr>
        <w:pStyle w:val="SlogNart"/>
        <w:rPr>
          <w:rFonts w:cs="Arial"/>
        </w:rPr>
      </w:pPr>
      <w:r w:rsidRPr="00703398">
        <w:t xml:space="preserve">Pripravijo se tudi zloženke, letaki in posterji z opozorili, preko katerih se obvešča tudi krajane </w:t>
      </w:r>
      <w:r w:rsidRPr="00703398">
        <w:rPr>
          <w:rFonts w:cs="Arial"/>
        </w:rPr>
        <w:t xml:space="preserve">na širšem območju prizadetih občin. </w:t>
      </w:r>
    </w:p>
    <w:p w14:paraId="7F64DB9D" w14:textId="4B68586A" w:rsidR="00353247" w:rsidRPr="002645FD" w:rsidRDefault="003F14F3" w:rsidP="002645FD">
      <w:pPr>
        <w:pStyle w:val="SlogNart"/>
        <w:rPr>
          <w:rFonts w:cs="Arial"/>
          <w:szCs w:val="20"/>
        </w:rPr>
      </w:pPr>
      <w:r w:rsidRPr="00703398">
        <w:rPr>
          <w:rFonts w:cs="Arial"/>
          <w:szCs w:val="20"/>
        </w:rPr>
        <w:lastRenderedPageBreak/>
        <w:t xml:space="preserve">Informacije o pojavu ali izbruhu vrste </w:t>
      </w:r>
      <w:r w:rsidR="001F28E3" w:rsidRPr="00703398">
        <w:rPr>
          <w:rFonts w:cs="Arial"/>
          <w:i/>
          <w:szCs w:val="20"/>
        </w:rPr>
        <w:t xml:space="preserve">A. </w:t>
      </w:r>
      <w:r w:rsidR="00015483">
        <w:rPr>
          <w:rFonts w:cs="Arial"/>
          <w:i/>
          <w:szCs w:val="20"/>
        </w:rPr>
        <w:t>eugenii</w:t>
      </w:r>
      <w:r w:rsidR="001F28E3" w:rsidRPr="00703398">
        <w:rPr>
          <w:rFonts w:cs="Arial"/>
          <w:i/>
          <w:szCs w:val="20"/>
        </w:rPr>
        <w:t xml:space="preserve"> </w:t>
      </w:r>
      <w:r w:rsidRPr="00703398">
        <w:rPr>
          <w:rFonts w:cs="Arial"/>
          <w:szCs w:val="20"/>
        </w:rPr>
        <w:t>na določenem območju se objavijo tudi na spletnih straneh UVHVVR, MKGP ter drugih strokovnih inštitucij (KIS, KGZS ipd.).</w:t>
      </w:r>
    </w:p>
    <w:p w14:paraId="2441451B" w14:textId="7D14C3EE" w:rsidR="00972610" w:rsidRPr="002645FD" w:rsidRDefault="00353247" w:rsidP="002645FD">
      <w:pPr>
        <w:pStyle w:val="SlogNart"/>
        <w:rPr>
          <w:szCs w:val="20"/>
        </w:rPr>
      </w:pPr>
      <w:bookmarkStart w:id="146" w:name="_Hlk144717771"/>
      <w:r w:rsidRPr="00703398">
        <w:rPr>
          <w:szCs w:val="20"/>
        </w:rPr>
        <w:t xml:space="preserve">Pri aktivnostih ozaveščanja in obveščanja sodelujejo tudi pristojne institucije s področja kmetijstva. </w:t>
      </w:r>
      <w:bookmarkEnd w:id="146"/>
    </w:p>
    <w:p w14:paraId="2815CF31" w14:textId="10632D78" w:rsidR="003F14F3" w:rsidRPr="00703398" w:rsidRDefault="003F14F3" w:rsidP="002645FD">
      <w:pPr>
        <w:pStyle w:val="SlogNart"/>
        <w:rPr>
          <w:rFonts w:cs="Arial"/>
          <w:szCs w:val="20"/>
        </w:rPr>
      </w:pPr>
      <w:r w:rsidRPr="00703398">
        <w:rPr>
          <w:rFonts w:cs="Arial"/>
          <w:szCs w:val="20"/>
        </w:rPr>
        <w:t>Po prenehanju izrednih ukrepov sledi ponovno ozaveščanje in obveščanje o uspešnosti/neuspešnosti izvedenih ukrepov ter razlogih za to.</w:t>
      </w:r>
    </w:p>
    <w:p w14:paraId="47D41196" w14:textId="18B8FB42" w:rsidR="00353247" w:rsidRPr="00703398" w:rsidRDefault="00353247" w:rsidP="003F14F3">
      <w:pPr>
        <w:jc w:val="both"/>
        <w:rPr>
          <w:rFonts w:cs="Arial"/>
          <w:szCs w:val="20"/>
          <w:lang w:val="sl-SI"/>
        </w:rPr>
      </w:pPr>
    </w:p>
    <w:p w14:paraId="1271A742" w14:textId="77777777" w:rsidR="00972610" w:rsidRPr="00703398" w:rsidRDefault="00972610">
      <w:pPr>
        <w:spacing w:line="240" w:lineRule="auto"/>
        <w:rPr>
          <w:b/>
          <w:kern w:val="32"/>
          <w:sz w:val="22"/>
          <w:szCs w:val="22"/>
          <w:lang w:val="sl-SI" w:eastAsia="sl-SI"/>
        </w:rPr>
      </w:pPr>
      <w:bookmarkStart w:id="147" w:name="_Toc116646824"/>
      <w:bookmarkEnd w:id="136"/>
      <w:r w:rsidRPr="00703398">
        <w:rPr>
          <w:lang w:val="sl-SI"/>
        </w:rPr>
        <w:br w:type="page"/>
      </w:r>
    </w:p>
    <w:p w14:paraId="3D503EDF" w14:textId="291B2079" w:rsidR="00007D15" w:rsidRPr="00F669D8" w:rsidRDefault="00007D15" w:rsidP="00E37346">
      <w:pPr>
        <w:pStyle w:val="Naslov1"/>
      </w:pPr>
      <w:bookmarkStart w:id="148" w:name="_Toc136864314"/>
      <w:bookmarkStart w:id="149" w:name="_Toc160786254"/>
      <w:r w:rsidRPr="00F669D8">
        <w:lastRenderedPageBreak/>
        <w:t>PREISKAV</w:t>
      </w:r>
      <w:bookmarkEnd w:id="147"/>
      <w:r w:rsidR="005C531E" w:rsidRPr="00F669D8">
        <w:t>E</w:t>
      </w:r>
      <w:bookmarkEnd w:id="148"/>
      <w:bookmarkEnd w:id="149"/>
    </w:p>
    <w:p w14:paraId="4A88BF89" w14:textId="183A056B" w:rsidR="00007D15" w:rsidRPr="00F669D8" w:rsidRDefault="00007D15" w:rsidP="00D7663D">
      <w:pPr>
        <w:pStyle w:val="Naslov2"/>
        <w:rPr>
          <w:lang w:val="sl-SI"/>
        </w:rPr>
      </w:pPr>
      <w:bookmarkStart w:id="150" w:name="_Toc116646825"/>
      <w:bookmarkStart w:id="151" w:name="_Toc136864315"/>
      <w:bookmarkStart w:id="152" w:name="_Toc160786255"/>
      <w:r w:rsidRPr="00F669D8">
        <w:rPr>
          <w:lang w:val="sl-SI"/>
        </w:rPr>
        <w:t xml:space="preserve">Preiskava </w:t>
      </w:r>
      <w:bookmarkEnd w:id="150"/>
      <w:r w:rsidR="005D6038" w:rsidRPr="00F669D8">
        <w:rPr>
          <w:lang w:val="sl-SI"/>
        </w:rPr>
        <w:t>na</w:t>
      </w:r>
      <w:r w:rsidR="005C531E" w:rsidRPr="00F669D8">
        <w:rPr>
          <w:lang w:val="sl-SI"/>
        </w:rPr>
        <w:t xml:space="preserve"> razmejenem območju</w:t>
      </w:r>
      <w:bookmarkEnd w:id="151"/>
      <w:bookmarkEnd w:id="152"/>
      <w:r w:rsidRPr="00F669D8">
        <w:rPr>
          <w:lang w:val="sl-SI"/>
        </w:rPr>
        <w:t xml:space="preserve"> </w:t>
      </w:r>
      <w:r w:rsidR="00092A89" w:rsidRPr="00F669D8">
        <w:rPr>
          <w:lang w:val="sl-SI"/>
        </w:rPr>
        <w:t xml:space="preserve"> </w:t>
      </w:r>
    </w:p>
    <w:p w14:paraId="1CB072E1" w14:textId="337A47B2" w:rsidR="00F669D8" w:rsidRPr="00D764D3" w:rsidRDefault="005C531E" w:rsidP="00D764D3">
      <w:pPr>
        <w:pStyle w:val="SlogNart"/>
      </w:pPr>
      <w:r w:rsidRPr="6757AF84">
        <w:rPr>
          <w:b/>
          <w:bCs/>
        </w:rPr>
        <w:t>Ugotavljanje razširjenosti:</w:t>
      </w:r>
      <w:r w:rsidRPr="6757AF84">
        <w:t xml:space="preserve"> Strokovna skupina</w:t>
      </w:r>
      <w:r w:rsidR="00A42A7D" w:rsidRPr="6757AF84">
        <w:t xml:space="preserve"> </w:t>
      </w:r>
      <w:r w:rsidRPr="6757AF84">
        <w:t>za obvladovanje KŠO</w:t>
      </w:r>
      <w:r w:rsidR="00A42A7D" w:rsidRPr="6757AF84">
        <w:t xml:space="preserve"> </w:t>
      </w:r>
      <w:bookmarkStart w:id="153" w:name="_Hlk141969233"/>
      <w:r w:rsidR="00A42A7D" w:rsidRPr="6757AF84">
        <w:t xml:space="preserve">takoj po vzpostavitvi razmejenega območja </w:t>
      </w:r>
      <w:bookmarkEnd w:id="153"/>
      <w:r w:rsidRPr="6757AF84">
        <w:t>predlaga obseg izvajanja preiskave za ugotavljanje meja razširjenosti</w:t>
      </w:r>
      <w:r w:rsidR="0024621C" w:rsidRPr="6757AF84">
        <w:t xml:space="preserve"> (delimiting survey</w:t>
      </w:r>
      <w:r w:rsidR="00901A77" w:rsidRPr="6757AF84">
        <w:rPr>
          <w:rStyle w:val="Sprotnaopomba-sklic"/>
          <w:rFonts w:cs="Arial"/>
        </w:rPr>
        <w:footnoteReference w:id="1"/>
      </w:r>
      <w:r w:rsidR="0024621C" w:rsidRPr="6757AF84">
        <w:t>)</w:t>
      </w:r>
      <w:r w:rsidRPr="6757AF84">
        <w:t xml:space="preserve"> vrste </w:t>
      </w:r>
      <w:r w:rsidR="00AF741C" w:rsidRPr="6757AF84">
        <w:rPr>
          <w:i/>
          <w:iCs/>
        </w:rPr>
        <w:t xml:space="preserve">A. </w:t>
      </w:r>
      <w:r w:rsidR="00F669D8" w:rsidRPr="6757AF84">
        <w:rPr>
          <w:i/>
          <w:iCs/>
        </w:rPr>
        <w:t>eugenii</w:t>
      </w:r>
      <w:r w:rsidRPr="6757AF84">
        <w:rPr>
          <w:i/>
          <w:iCs/>
        </w:rPr>
        <w:t>.</w:t>
      </w:r>
      <w:r w:rsidRPr="6757AF84">
        <w:t xml:space="preserve"> </w:t>
      </w:r>
    </w:p>
    <w:p w14:paraId="48C28C18" w14:textId="640FB712" w:rsidR="00F669D8" w:rsidRDefault="57F3BDEC" w:rsidP="00D764D3">
      <w:pPr>
        <w:pStyle w:val="SlogNart"/>
      </w:pPr>
      <w:r w:rsidRPr="4BCE8706">
        <w:t>Glede na ugotovitve te preiskave se prilagodi meje napadenega območja ali varovalnega pasu in tako razmejenega območja</w:t>
      </w:r>
      <w:r w:rsidR="25DB2422" w:rsidRPr="4BCE8706">
        <w:t xml:space="preserve"> iz poglavja 5</w:t>
      </w:r>
      <w:r w:rsidRPr="4BCE8706">
        <w:t>.</w:t>
      </w:r>
      <w:r w:rsidR="4A4BBBA7">
        <w:t xml:space="preserve"> Ugotavljanje razširjenosti se izvaja predvsem s postavitvijo </w:t>
      </w:r>
      <w:r w:rsidR="4ED51DEE">
        <w:t>rumenih lepljivih plošč s privabili (feromon</w:t>
      </w:r>
      <w:r w:rsidR="3D4C1057">
        <w:t>ske vabe</w:t>
      </w:r>
      <w:r w:rsidR="4ED51DEE">
        <w:t>)</w:t>
      </w:r>
      <w:r w:rsidR="4A4BBBA7">
        <w:t xml:space="preserve">. </w:t>
      </w:r>
      <w:r w:rsidR="12578721">
        <w:t xml:space="preserve">Rumene lepljive plošče se pregleda in zamenja na 10 dni, privabila pa zadostujejo za </w:t>
      </w:r>
      <w:r w:rsidR="00AA5A2E">
        <w:t xml:space="preserve">30 </w:t>
      </w:r>
      <w:r w:rsidR="12578721">
        <w:t>dni spremljanja.</w:t>
      </w:r>
      <w:r w:rsidR="3487C6D6">
        <w:t xml:space="preserve"> Vrste pasti in privabil ter postopek njihove postavitve so določeni v programu preiskave za ugotavljanje navzočnosti vrste </w:t>
      </w:r>
      <w:r w:rsidR="3487C6D6" w:rsidRPr="4BCE8706">
        <w:rPr>
          <w:i/>
          <w:iCs/>
        </w:rPr>
        <w:t xml:space="preserve">A. eugenii </w:t>
      </w:r>
      <w:r w:rsidR="3487C6D6">
        <w:t xml:space="preserve">izven razmejenega območja, ki ga vsako leto sprejme generalni direktor UVHVVR (Programi preiskav za ugotavljanje navzočnosti škodljivih organizmov rastlin, </w:t>
      </w:r>
      <w:bookmarkStart w:id="154" w:name="_Hlk151388606"/>
      <w:r w:rsidR="3487C6D6">
        <w:t>v nadaljnjem besedilu: letni program preiskav).</w:t>
      </w:r>
      <w:bookmarkEnd w:id="154"/>
    </w:p>
    <w:p w14:paraId="4C3B8FFD" w14:textId="078DC1E2" w:rsidR="007A53D3" w:rsidRPr="00AD6A77" w:rsidRDefault="7E7BBBAE" w:rsidP="007A53D3">
      <w:pPr>
        <w:pStyle w:val="SlogNart"/>
      </w:pPr>
      <w:bookmarkStart w:id="155" w:name="_Hlk150866847"/>
      <w:r>
        <w:t>Na napadenem območju (</w:t>
      </w:r>
      <w:r w:rsidR="006A56B9">
        <w:t>t.j.</w:t>
      </w:r>
      <w:r>
        <w:t xml:space="preserve"> </w:t>
      </w:r>
      <w:r w:rsidR="006A56B9">
        <w:t xml:space="preserve">na </w:t>
      </w:r>
      <w:r>
        <w:t>enot</w:t>
      </w:r>
      <w:r w:rsidR="006A56B9">
        <w:t>i</w:t>
      </w:r>
      <w:r>
        <w:t xml:space="preserve"> pridelave</w:t>
      </w:r>
      <w:r w:rsidR="00097BAC">
        <w:t>, npr. v</w:t>
      </w:r>
      <w:r>
        <w:t xml:space="preserve"> </w:t>
      </w:r>
      <w:r w:rsidRPr="00097BAC">
        <w:t>rastlinjak</w:t>
      </w:r>
      <w:r w:rsidR="00097BAC">
        <w:t>u</w:t>
      </w:r>
      <w:r w:rsidR="006A56B9" w:rsidRPr="00097BAC">
        <w:t xml:space="preserve"> ali na napadeni površini</w:t>
      </w:r>
      <w:r w:rsidRPr="00097BAC">
        <w:t>)</w:t>
      </w:r>
      <w:r>
        <w:t xml:space="preserve"> se postavi vsaj 1 rumena lepljiva plošča s privabili/</w:t>
      </w:r>
      <w:r w:rsidR="00AA5A2E">
        <w:t xml:space="preserve">na enoto pridelave. V primeru </w:t>
      </w:r>
      <w:r w:rsidR="005A2417">
        <w:t>obširnejšega izbruha</w:t>
      </w:r>
      <w:r w:rsidR="00AA5A2E">
        <w:t xml:space="preserve"> je </w:t>
      </w:r>
      <w:r>
        <w:t xml:space="preserve">priporočeno </w:t>
      </w:r>
      <w:r w:rsidR="005A4627">
        <w:t xml:space="preserve">postaviti </w:t>
      </w:r>
      <w:r>
        <w:t xml:space="preserve">10 </w:t>
      </w:r>
      <w:r w:rsidR="00FF7041">
        <w:t xml:space="preserve">rumenih </w:t>
      </w:r>
      <w:r>
        <w:t>lepljivih plošč s privabili/ha.</w:t>
      </w:r>
      <w:r w:rsidR="20161198">
        <w:t xml:space="preserve"> Na območju s polmerom 1 km okoli napadenega območja (varovalni pas) se postavi</w:t>
      </w:r>
      <w:r w:rsidR="005A2417">
        <w:t xml:space="preserve"> dodatne feromonske vabe. </w:t>
      </w:r>
    </w:p>
    <w:bookmarkEnd w:id="155"/>
    <w:p w14:paraId="60ED2A25" w14:textId="72899FC4" w:rsidR="00806EEF" w:rsidRPr="00AD6A77" w:rsidRDefault="0087690D" w:rsidP="00806EEF">
      <w:pPr>
        <w:pStyle w:val="SlogNart"/>
      </w:pPr>
      <w:r>
        <w:t>V</w:t>
      </w:r>
      <w:r w:rsidR="4A4BBBA7">
        <w:t xml:space="preserve">izualne preglede gostiteljskih rastlin (vključno s plodovi) </w:t>
      </w:r>
      <w:r>
        <w:t xml:space="preserve">se izvaja </w:t>
      </w:r>
      <w:r w:rsidR="4A4BBBA7">
        <w:t>na enotah pridelave</w:t>
      </w:r>
      <w:r w:rsidR="71C03C1C">
        <w:t xml:space="preserve"> v jutranjem/dopoldanskem času</w:t>
      </w:r>
      <w:r w:rsidR="4A4BBBA7">
        <w:t xml:space="preserve">. Pri pregledu rastlin je treba biti pozoren na znake napada iz točke 2.6. </w:t>
      </w:r>
    </w:p>
    <w:p w14:paraId="514FDEBB" w14:textId="0EF11116" w:rsidR="00806EEF" w:rsidRDefault="00806EEF" w:rsidP="00806EEF">
      <w:pPr>
        <w:ind w:firstLine="1701"/>
        <w:jc w:val="both"/>
        <w:rPr>
          <w:lang w:val="sl-SI"/>
        </w:rPr>
      </w:pPr>
      <w:r>
        <w:rPr>
          <w:noProof/>
          <w:lang w:val="sl-SI" w:eastAsia="sl-SI"/>
        </w:rPr>
        <mc:AlternateContent>
          <mc:Choice Requires="wpg">
            <w:drawing>
              <wp:inline distT="0" distB="0" distL="0" distR="0" wp14:anchorId="51292C8B" wp14:editId="56B553AE">
                <wp:extent cx="3479483" cy="2526030"/>
                <wp:effectExtent l="0" t="0" r="6985" b="7620"/>
                <wp:docPr id="7" name="Skupina 7" descr="Rumene plošče, nameščene v rastlinjaku "/>
                <wp:cNvGraphicFramePr/>
                <a:graphic xmlns:a="http://schemas.openxmlformats.org/drawingml/2006/main">
                  <a:graphicData uri="http://schemas.microsoft.com/office/word/2010/wordprocessingGroup">
                    <wpg:wgp>
                      <wpg:cNvGrpSpPr/>
                      <wpg:grpSpPr>
                        <a:xfrm>
                          <a:off x="0" y="0"/>
                          <a:ext cx="3479483" cy="2526030"/>
                          <a:chOff x="0" y="0"/>
                          <a:chExt cx="3479483" cy="2526030"/>
                        </a:xfrm>
                      </wpg:grpSpPr>
                      <pic:pic xmlns:pic="http://schemas.openxmlformats.org/drawingml/2006/picture">
                        <pic:nvPicPr>
                          <pic:cNvPr id="5" name="Slika 5"/>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421005" y="421005"/>
                            <a:ext cx="2526030" cy="1684020"/>
                          </a:xfrm>
                          <a:prstGeom prst="rect">
                            <a:avLst/>
                          </a:prstGeom>
                          <a:noFill/>
                          <a:ln>
                            <a:noFill/>
                          </a:ln>
                        </pic:spPr>
                      </pic:pic>
                      <pic:pic xmlns:pic="http://schemas.openxmlformats.org/drawingml/2006/picture">
                        <pic:nvPicPr>
                          <pic:cNvPr id="6" name="Slika 6"/>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6200000">
                            <a:off x="1378903" y="420687"/>
                            <a:ext cx="2520950" cy="1680210"/>
                          </a:xfrm>
                          <a:prstGeom prst="rect">
                            <a:avLst/>
                          </a:prstGeom>
                          <a:noFill/>
                          <a:ln>
                            <a:noFill/>
                          </a:ln>
                        </pic:spPr>
                      </pic:pic>
                    </wpg:wgp>
                  </a:graphicData>
                </a:graphic>
              </wp:inline>
            </w:drawing>
          </mc:Choice>
          <mc:Fallback>
            <w:pict>
              <v:group w14:anchorId="4471C9DB" id="Skupina 7" o:spid="_x0000_s1026" alt="Rumene plošče, nameščene v rastlinjaku " style="width:274pt;height:198.9pt;mso-position-horizontal-relative:char;mso-position-vertical-relative:line" coordsize="34794,252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5" o:spid="_x0000_s1027" type="#_x0000_t75" style="position:absolute;left:-4210;top:4210;width:25260;height:1684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">
                  <v:imagedata r:id="rId25" o:title=""/>
                </v:shape>
                <v:shape id="Slika 6" o:spid="_x0000_s1028" type="#_x0000_t75" style="position:absolute;left:13788;top:4207;width:25209;height:1680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">
                  <v:imagedata r:id="rId26" o:title=""/>
                </v:shape>
                <w10:anchorlock/>
              </v:group>
            </w:pict>
          </mc:Fallback>
        </mc:AlternateContent>
      </w:r>
    </w:p>
    <w:p w14:paraId="57B9F31D" w14:textId="587EC9EB" w:rsidR="00806EEF" w:rsidRPr="004B056E" w:rsidRDefault="00806EEF" w:rsidP="004B056E">
      <w:pPr>
        <w:pStyle w:val="Slika1"/>
      </w:pPr>
      <w:bookmarkStart w:id="156" w:name="_Toc160626959"/>
      <w:r w:rsidRPr="004B056E">
        <w:t xml:space="preserve">Slika </w:t>
      </w:r>
      <w:r w:rsidR="004B056E" w:rsidRPr="004B056E">
        <w:t>4</w:t>
      </w:r>
      <w:r w:rsidRPr="004B056E">
        <w:t>: Rumeni lepljivi plošči (</w:t>
      </w:r>
      <w:r w:rsidR="00487D69" w:rsidRPr="004B056E">
        <w:t>foto</w:t>
      </w:r>
      <w:r w:rsidRPr="004B056E">
        <w:t>: A. Zupančič)</w:t>
      </w:r>
      <w:bookmarkEnd w:id="156"/>
    </w:p>
    <w:p w14:paraId="7F150AAA" w14:textId="77777777" w:rsidR="00806EEF" w:rsidRDefault="00806EEF" w:rsidP="00F669D8">
      <w:pPr>
        <w:jc w:val="both"/>
        <w:rPr>
          <w:rFonts w:cs="Arial"/>
          <w:b/>
          <w:szCs w:val="20"/>
          <w:lang w:val="sl-SI"/>
        </w:rPr>
      </w:pPr>
    </w:p>
    <w:p w14:paraId="0CB66F0B" w14:textId="1F7414B0" w:rsidR="00C2794E" w:rsidRPr="008470A0" w:rsidRDefault="57F3BDEC" w:rsidP="4BCE8706">
      <w:pPr>
        <w:pStyle w:val="SlogNart"/>
        <w:rPr>
          <w:i/>
          <w:iCs/>
        </w:rPr>
      </w:pPr>
      <w:r w:rsidRPr="4BCE8706">
        <w:rPr>
          <w:b/>
          <w:bCs/>
        </w:rPr>
        <w:t>Spremljanje navzočnosti:</w:t>
      </w:r>
      <w:r>
        <w:t xml:space="preserve"> </w:t>
      </w:r>
      <w:bookmarkStart w:id="157" w:name="_Hlk144453237"/>
      <w:r w:rsidR="4A4BBBA7">
        <w:t xml:space="preserve">Na razmejenem območju se vsaj enkrat letno ob primernem času glede na rastno sezono </w:t>
      </w:r>
      <w:r w:rsidR="4A4BBBA7" w:rsidRPr="004F6133">
        <w:t>gostiteljskih rastlin (</w:t>
      </w:r>
      <w:r w:rsidR="005A2417" w:rsidRPr="004F6133">
        <w:t xml:space="preserve">na prostem </w:t>
      </w:r>
      <w:r w:rsidR="4A4BBBA7" w:rsidRPr="004F6133">
        <w:t xml:space="preserve">od </w:t>
      </w:r>
      <w:r w:rsidR="00F3552C">
        <w:t>m</w:t>
      </w:r>
      <w:r w:rsidR="4A4BBBA7" w:rsidRPr="004F6133">
        <w:t>a</w:t>
      </w:r>
      <w:r w:rsidR="00F3552C">
        <w:t>ja</w:t>
      </w:r>
      <w:r w:rsidR="4A4BBBA7" w:rsidRPr="004F6133">
        <w:t xml:space="preserve"> do </w:t>
      </w:r>
      <w:r w:rsidR="00F3552C">
        <w:t>septembr</w:t>
      </w:r>
      <w:r w:rsidR="4A4BBBA7" w:rsidRPr="004F6133">
        <w:t>a),</w:t>
      </w:r>
      <w:r w:rsidR="4A4BBBA7">
        <w:t xml:space="preserve"> klimatske razmere in prisotno vegetacijo nadaljuje z izvajanjem preiskave, kot je potekala v okviru ugotavljanja meja razširjenosti (</w:t>
      </w:r>
      <w:r w:rsidR="4A4BBBA7" w:rsidRPr="4BCE8706">
        <w:rPr>
          <w:i/>
          <w:iCs/>
        </w:rPr>
        <w:t>delimiting survey</w:t>
      </w:r>
      <w:r w:rsidR="4A4BBBA7">
        <w:t xml:space="preserve">), z namenom ugotavljanja učinkovitosti odrejenih ukrepov in s tem velikosti populacije vrste </w:t>
      </w:r>
      <w:r w:rsidR="4A4BBBA7" w:rsidRPr="4BCE8706">
        <w:rPr>
          <w:i/>
          <w:iCs/>
        </w:rPr>
        <w:t>A. eugenii.</w:t>
      </w:r>
    </w:p>
    <w:bookmarkEnd w:id="157"/>
    <w:p w14:paraId="5A5FA170" w14:textId="13BDE8C5" w:rsidR="00253E38" w:rsidRPr="00015483" w:rsidRDefault="00C2794E" w:rsidP="008470A0">
      <w:pPr>
        <w:pStyle w:val="SlogNart"/>
        <w:rPr>
          <w:highlight w:val="yellow"/>
        </w:rPr>
      </w:pPr>
      <w:r w:rsidRPr="00B95BE6">
        <w:t>Vzorci za preiskave se jemljejo v skladu s postopkom, ki je opisan v</w:t>
      </w:r>
      <w:r w:rsidR="00FF0148">
        <w:t xml:space="preserve"> letnem </w:t>
      </w:r>
      <w:r w:rsidRPr="00B95BE6">
        <w:t>programu preiskave</w:t>
      </w:r>
      <w:r w:rsidR="00FF0148">
        <w:t>.</w:t>
      </w:r>
      <w:r w:rsidRPr="00B95BE6">
        <w:t xml:space="preserve"> </w:t>
      </w:r>
      <w:bookmarkStart w:id="158" w:name="_Hlk127456758"/>
    </w:p>
    <w:p w14:paraId="35D3DB96" w14:textId="0424CE4E" w:rsidR="00972610" w:rsidRPr="008470A0" w:rsidRDefault="00253E38" w:rsidP="008470A0">
      <w:pPr>
        <w:pStyle w:val="SlogNart"/>
        <w:rPr>
          <w:bCs/>
        </w:rPr>
      </w:pPr>
      <w:bookmarkStart w:id="159" w:name="_Hlk134193629"/>
      <w:r w:rsidRPr="00C2794E">
        <w:rPr>
          <w:bCs/>
        </w:rPr>
        <w:lastRenderedPageBreak/>
        <w:t xml:space="preserve">UVHVVR </w:t>
      </w:r>
      <w:r w:rsidR="00783F3B" w:rsidRPr="00C2794E">
        <w:rPr>
          <w:bCs/>
        </w:rPr>
        <w:t xml:space="preserve">v primeru izbruha </w:t>
      </w:r>
      <w:r w:rsidRPr="00C2794E">
        <w:rPr>
          <w:bCs/>
        </w:rPr>
        <w:t>pripravi akcijski načrt v skladu s točko 6.3 Splošnega načrta izrednih ukrepov</w:t>
      </w:r>
      <w:r w:rsidR="00BA3C44" w:rsidRPr="00C2794E">
        <w:rPr>
          <w:bCs/>
        </w:rPr>
        <w:t xml:space="preserve"> </w:t>
      </w:r>
      <w:r w:rsidR="004F6024" w:rsidRPr="00C2794E">
        <w:rPr>
          <w:bCs/>
        </w:rPr>
        <w:t>za</w:t>
      </w:r>
      <w:r w:rsidR="00BA3C44" w:rsidRPr="00C2794E">
        <w:rPr>
          <w:bCs/>
        </w:rPr>
        <w:t xml:space="preserve"> ugotavljanj</w:t>
      </w:r>
      <w:r w:rsidR="004F6024" w:rsidRPr="00C2794E">
        <w:rPr>
          <w:bCs/>
        </w:rPr>
        <w:t>e</w:t>
      </w:r>
      <w:r w:rsidR="00BA3C44" w:rsidRPr="00C2794E">
        <w:rPr>
          <w:bCs/>
        </w:rPr>
        <w:t xml:space="preserve"> razširjenosti in spremljanj</w:t>
      </w:r>
      <w:r w:rsidR="004F6024" w:rsidRPr="00C2794E">
        <w:rPr>
          <w:bCs/>
        </w:rPr>
        <w:t>e</w:t>
      </w:r>
      <w:r w:rsidR="00BA3C44" w:rsidRPr="00C2794E">
        <w:rPr>
          <w:bCs/>
        </w:rPr>
        <w:t xml:space="preserve"> navzočnosti vrste </w:t>
      </w:r>
      <w:r w:rsidR="00AF741C" w:rsidRPr="00C2794E">
        <w:rPr>
          <w:bCs/>
          <w:i/>
        </w:rPr>
        <w:t xml:space="preserve">A. </w:t>
      </w:r>
      <w:r w:rsidR="00C2794E" w:rsidRPr="00C2794E">
        <w:rPr>
          <w:bCs/>
          <w:i/>
        </w:rPr>
        <w:t xml:space="preserve">eugenii </w:t>
      </w:r>
      <w:r w:rsidR="005D6038" w:rsidRPr="00C2794E">
        <w:rPr>
          <w:bCs/>
        </w:rPr>
        <w:t>na</w:t>
      </w:r>
      <w:r w:rsidR="00BA3C44" w:rsidRPr="00C2794E">
        <w:rPr>
          <w:bCs/>
        </w:rPr>
        <w:t xml:space="preserve"> razmejenem območju</w:t>
      </w:r>
      <w:r w:rsidRPr="00C2794E">
        <w:rPr>
          <w:bCs/>
        </w:rPr>
        <w:t>.</w:t>
      </w:r>
      <w:bookmarkEnd w:id="159"/>
    </w:p>
    <w:p w14:paraId="1D50FD79" w14:textId="4B10F5A8" w:rsidR="00092A89" w:rsidRPr="00C2794E" w:rsidRDefault="00972610" w:rsidP="00DE05F8">
      <w:pPr>
        <w:jc w:val="both"/>
        <w:rPr>
          <w:rFonts w:cs="Arial"/>
          <w:lang w:val="sl-SI"/>
        </w:rPr>
      </w:pPr>
      <w:r w:rsidRPr="00C2794E">
        <w:rPr>
          <w:rFonts w:cs="Arial"/>
          <w:lang w:val="sl-SI"/>
        </w:rPr>
        <w:t xml:space="preserve">Pri načrtovanju preiskav se </w:t>
      </w:r>
      <w:bookmarkEnd w:id="158"/>
      <w:r w:rsidR="00AF741C" w:rsidRPr="00C2794E">
        <w:rPr>
          <w:rFonts w:cs="Arial"/>
          <w:lang w:val="sl-SI"/>
        </w:rPr>
        <w:t xml:space="preserve">upošteva </w:t>
      </w:r>
      <w:hyperlink r:id="rId27" w:history="1">
        <w:r w:rsidR="00AF741C" w:rsidRPr="00C2794E">
          <w:rPr>
            <w:rStyle w:val="Hiperpovezava"/>
            <w:rFonts w:cs="Arial"/>
            <w:lang w:val="sl-SI"/>
          </w:rPr>
          <w:t xml:space="preserve">Informativno karto za preiskavo vrste </w:t>
        </w:r>
        <w:r w:rsidR="00AF741C" w:rsidRPr="00C2794E">
          <w:rPr>
            <w:rStyle w:val="Hiperpovezava"/>
            <w:rFonts w:cs="Arial"/>
            <w:i/>
            <w:lang w:val="sl-SI"/>
          </w:rPr>
          <w:t>A</w:t>
        </w:r>
        <w:r w:rsidR="00C2794E" w:rsidRPr="00C2794E">
          <w:rPr>
            <w:rStyle w:val="Hiperpovezava"/>
            <w:rFonts w:cs="Arial"/>
            <w:i/>
            <w:lang w:val="sl-SI"/>
          </w:rPr>
          <w:t>. eugenii.</w:t>
        </w:r>
      </w:hyperlink>
    </w:p>
    <w:p w14:paraId="521E0ADE" w14:textId="71F0B45E" w:rsidR="00253E38" w:rsidRPr="00CC0397" w:rsidRDefault="00253E38" w:rsidP="00D7663D">
      <w:pPr>
        <w:pStyle w:val="Naslov2"/>
        <w:rPr>
          <w:lang w:val="sl-SI"/>
        </w:rPr>
      </w:pPr>
      <w:bookmarkStart w:id="160" w:name="_Toc126049972"/>
      <w:bookmarkStart w:id="161" w:name="_Toc126930563"/>
      <w:bookmarkStart w:id="162" w:name="_Toc136864316"/>
      <w:bookmarkStart w:id="163" w:name="_Toc160786256"/>
      <w:bookmarkStart w:id="164" w:name="_Toc116646826"/>
      <w:r w:rsidRPr="00CC0397">
        <w:rPr>
          <w:lang w:val="sl-SI"/>
        </w:rPr>
        <w:t>Ugotavljanje navzočnosti, ko se razmejeno območje ne določi</w:t>
      </w:r>
      <w:bookmarkEnd w:id="160"/>
      <w:bookmarkEnd w:id="161"/>
      <w:bookmarkEnd w:id="162"/>
      <w:bookmarkEnd w:id="163"/>
      <w:r w:rsidRPr="00CC0397" w:rsidDel="00253E38">
        <w:rPr>
          <w:lang w:val="sl-SI"/>
        </w:rPr>
        <w:t xml:space="preserve"> </w:t>
      </w:r>
      <w:bookmarkEnd w:id="164"/>
    </w:p>
    <w:p w14:paraId="66FFCDD8" w14:textId="3200DEDD" w:rsidR="009B1E02" w:rsidRPr="00CC0397" w:rsidRDefault="00CC0397" w:rsidP="009B1E02">
      <w:pPr>
        <w:jc w:val="both"/>
        <w:rPr>
          <w:color w:val="000000"/>
          <w:lang w:val="sl-SI"/>
        </w:rPr>
      </w:pPr>
      <w:bookmarkStart w:id="165" w:name="_Hlk144218228"/>
      <w:bookmarkStart w:id="166" w:name="_Toc100584032"/>
      <w:bookmarkStart w:id="167" w:name="_Toc107222344"/>
      <w:bookmarkStart w:id="168" w:name="_Toc126930564"/>
      <w:r w:rsidRPr="00E2093D">
        <w:rPr>
          <w:lang w:val="sl-SI" w:eastAsia="sl-SI"/>
        </w:rPr>
        <w:t xml:space="preserve">V primeru iz točke 5.2, ko se razmejeno območje ne določi, se na območju </w:t>
      </w:r>
      <w:r w:rsidRPr="00E2093D">
        <w:rPr>
          <w:color w:val="000000"/>
          <w:lang w:val="sl-SI"/>
        </w:rPr>
        <w:t xml:space="preserve">s polmerom </w:t>
      </w:r>
      <w:r w:rsidRPr="00E2093D">
        <w:rPr>
          <w:b/>
          <w:bCs/>
          <w:color w:val="000000"/>
          <w:lang w:val="sl-SI"/>
        </w:rPr>
        <w:t xml:space="preserve">vsaj </w:t>
      </w:r>
      <w:r>
        <w:rPr>
          <w:b/>
          <w:bCs/>
          <w:color w:val="000000"/>
          <w:lang w:val="sl-SI"/>
        </w:rPr>
        <w:t>1 k</w:t>
      </w:r>
      <w:r w:rsidRPr="00E2093D">
        <w:rPr>
          <w:b/>
          <w:bCs/>
          <w:color w:val="000000"/>
          <w:lang w:val="sl-SI"/>
        </w:rPr>
        <w:t xml:space="preserve">m </w:t>
      </w:r>
      <w:r w:rsidRPr="00E2093D">
        <w:rPr>
          <w:color w:val="000000"/>
          <w:lang w:val="sl-SI"/>
        </w:rPr>
        <w:t xml:space="preserve">okrog napadenih rastlin ali mesta najdbe, kjer je bila vrsta </w:t>
      </w:r>
      <w:r w:rsidRPr="00E2093D">
        <w:rPr>
          <w:i/>
          <w:iCs/>
          <w:color w:val="000000"/>
          <w:lang w:val="sl-SI"/>
        </w:rPr>
        <w:t xml:space="preserve">A. </w:t>
      </w:r>
      <w:r>
        <w:rPr>
          <w:i/>
          <w:iCs/>
          <w:color w:val="000000"/>
          <w:lang w:val="sl-SI"/>
        </w:rPr>
        <w:t xml:space="preserve">eugenii </w:t>
      </w:r>
      <w:r w:rsidRPr="00E2093D">
        <w:rPr>
          <w:color w:val="000000"/>
          <w:lang w:val="sl-SI"/>
        </w:rPr>
        <w:t xml:space="preserve">ugotovljena, </w:t>
      </w:r>
      <w:r w:rsidRPr="00E2093D">
        <w:rPr>
          <w:lang w:val="sl-SI"/>
        </w:rPr>
        <w:t xml:space="preserve">vsaj </w:t>
      </w:r>
      <w:r w:rsidRPr="000D0B50">
        <w:rPr>
          <w:lang w:val="sl-SI"/>
        </w:rPr>
        <w:t xml:space="preserve">dve </w:t>
      </w:r>
      <w:r w:rsidR="00487D69">
        <w:rPr>
          <w:lang w:val="sl-SI"/>
        </w:rPr>
        <w:t xml:space="preserve">naslednji </w:t>
      </w:r>
      <w:r w:rsidR="00E3416D">
        <w:rPr>
          <w:lang w:val="sl-SI"/>
        </w:rPr>
        <w:t>rastni sezoni</w:t>
      </w:r>
      <w:r w:rsidRPr="00E2093D">
        <w:rPr>
          <w:lang w:val="sl-SI"/>
        </w:rPr>
        <w:t xml:space="preserve"> intenzivno </w:t>
      </w:r>
      <w:r w:rsidRPr="00E2093D">
        <w:rPr>
          <w:color w:val="000000"/>
          <w:lang w:val="sl-SI"/>
        </w:rPr>
        <w:t xml:space="preserve">izvaja preiskava s </w:t>
      </w:r>
      <w:r>
        <w:rPr>
          <w:color w:val="000000"/>
          <w:lang w:val="sl-SI"/>
        </w:rPr>
        <w:t xml:space="preserve">postavitvijo </w:t>
      </w:r>
      <w:r w:rsidR="00D71957">
        <w:rPr>
          <w:color w:val="000000"/>
          <w:lang w:val="sl-SI"/>
        </w:rPr>
        <w:t>rumenih lepljivih plošč s privabili</w:t>
      </w:r>
      <w:r>
        <w:rPr>
          <w:color w:val="000000"/>
          <w:lang w:val="sl-SI"/>
        </w:rPr>
        <w:t xml:space="preserve"> </w:t>
      </w:r>
      <w:bookmarkStart w:id="169" w:name="_Hlk150858035"/>
      <w:r w:rsidRPr="00A05C19">
        <w:rPr>
          <w:color w:val="000000"/>
          <w:lang w:val="sl-SI"/>
        </w:rPr>
        <w:t>ter po potrebi z vizualnim</w:t>
      </w:r>
      <w:r w:rsidR="00683403">
        <w:rPr>
          <w:color w:val="000000"/>
          <w:lang w:val="sl-SI"/>
        </w:rPr>
        <w:t>i</w:t>
      </w:r>
      <w:r w:rsidRPr="00A05C19">
        <w:rPr>
          <w:color w:val="000000"/>
          <w:lang w:val="sl-SI"/>
        </w:rPr>
        <w:t xml:space="preserve"> pregledi območja</w:t>
      </w:r>
      <w:r>
        <w:rPr>
          <w:color w:val="000000"/>
          <w:lang w:val="sl-SI"/>
        </w:rPr>
        <w:t xml:space="preserve">, kot je določeno v točki 7.1 . </w:t>
      </w:r>
      <w:bookmarkEnd w:id="165"/>
      <w:bookmarkEnd w:id="169"/>
    </w:p>
    <w:p w14:paraId="212B2EC6" w14:textId="2E58C7B4" w:rsidR="00253E38" w:rsidRPr="00CC0397" w:rsidRDefault="00253E38" w:rsidP="00D7663D">
      <w:pPr>
        <w:pStyle w:val="Naslov2"/>
        <w:rPr>
          <w:lang w:val="sl-SI"/>
        </w:rPr>
      </w:pPr>
      <w:bookmarkStart w:id="170" w:name="_Toc136864318"/>
      <w:bookmarkStart w:id="171" w:name="_Toc160786257"/>
      <w:r w:rsidRPr="00CC0397">
        <w:rPr>
          <w:lang w:val="sl-SI"/>
        </w:rPr>
        <w:t>Uradni laboratorij</w:t>
      </w:r>
      <w:bookmarkEnd w:id="166"/>
      <w:bookmarkEnd w:id="167"/>
      <w:bookmarkEnd w:id="168"/>
      <w:bookmarkEnd w:id="170"/>
      <w:bookmarkEnd w:id="171"/>
    </w:p>
    <w:p w14:paraId="2162D06E" w14:textId="77777777" w:rsidR="00CC0397" w:rsidRPr="00CC0397" w:rsidRDefault="00CC0397" w:rsidP="00CC0397">
      <w:pPr>
        <w:jc w:val="both"/>
        <w:rPr>
          <w:rFonts w:cs="Arial"/>
          <w:color w:val="000000"/>
          <w:szCs w:val="20"/>
          <w:lang w:val="sl-SI"/>
        </w:rPr>
      </w:pPr>
      <w:bookmarkStart w:id="172" w:name="_Toc100584033"/>
      <w:bookmarkStart w:id="173" w:name="_Toc107222345"/>
      <w:bookmarkStart w:id="174" w:name="_Toc126930565"/>
      <w:bookmarkStart w:id="175" w:name="_Toc136864319"/>
      <w:r w:rsidRPr="00CC0397">
        <w:rPr>
          <w:lang w:val="sl-SI"/>
        </w:rPr>
        <w:t xml:space="preserve">Laboratorijske analize in diagnostiko opravlja pristojni uradni laboratorij </w:t>
      </w:r>
      <w:r w:rsidRPr="00CC0397">
        <w:rPr>
          <w:b/>
          <w:lang w:val="sl-SI"/>
        </w:rPr>
        <w:t>Kmetijskega inštituta Slovenije</w:t>
      </w:r>
      <w:r w:rsidRPr="00CC0397">
        <w:rPr>
          <w:lang w:val="sl-SI"/>
        </w:rPr>
        <w:t xml:space="preserve">, Oddelek za varstvo rastlin, Hacquetova ulica 17, 1000 Ljubljana </w:t>
      </w:r>
      <w:r w:rsidRPr="00CC0397">
        <w:rPr>
          <w:rFonts w:cs="Arial"/>
          <w:color w:val="000000"/>
          <w:szCs w:val="20"/>
          <w:lang w:val="sl-SI"/>
        </w:rPr>
        <w:t>(</w:t>
      </w:r>
      <w:hyperlink r:id="rId28" w:history="1">
        <w:r w:rsidRPr="00CC0397">
          <w:rPr>
            <w:rStyle w:val="Hiperpovezava"/>
            <w:rFonts w:cs="Arial"/>
            <w:szCs w:val="20"/>
            <w:lang w:val="sl-SI"/>
          </w:rPr>
          <w:t>https://www.gov.si/teme/laboratoriji-za-skodljive-organizme-rastlin/</w:t>
        </w:r>
      </w:hyperlink>
      <w:r w:rsidRPr="00CC0397">
        <w:rPr>
          <w:rStyle w:val="Hiperpovezava"/>
          <w:rFonts w:cs="Arial"/>
          <w:szCs w:val="20"/>
          <w:lang w:val="sl-SI"/>
        </w:rPr>
        <w:t>)</w:t>
      </w:r>
    </w:p>
    <w:p w14:paraId="3C362772" w14:textId="2E0D769E" w:rsidR="00253E38" w:rsidRPr="00CC0397" w:rsidRDefault="00253E38" w:rsidP="00B3739D">
      <w:pPr>
        <w:pStyle w:val="Naslov2"/>
        <w:rPr>
          <w:lang w:val="sl-SI"/>
        </w:rPr>
      </w:pPr>
      <w:bookmarkStart w:id="176" w:name="_Toc160786258"/>
      <w:r w:rsidRPr="00CC0397">
        <w:rPr>
          <w:lang w:val="sl-SI"/>
        </w:rPr>
        <w:t>Diagnostični postopki</w:t>
      </w:r>
      <w:bookmarkEnd w:id="172"/>
      <w:bookmarkEnd w:id="173"/>
      <w:bookmarkEnd w:id="174"/>
      <w:bookmarkEnd w:id="175"/>
      <w:bookmarkEnd w:id="176"/>
    </w:p>
    <w:p w14:paraId="04940996" w14:textId="43FFA7B5" w:rsidR="00253E38" w:rsidRPr="00703398" w:rsidRDefault="00253E38" w:rsidP="00253E38">
      <w:pPr>
        <w:jc w:val="both"/>
        <w:rPr>
          <w:rFonts w:cs="Arial"/>
          <w:color w:val="000000"/>
          <w:szCs w:val="20"/>
          <w:lang w:val="sl-SI"/>
        </w:rPr>
      </w:pPr>
      <w:r w:rsidRPr="00CC0397">
        <w:rPr>
          <w:rFonts w:cs="Arial"/>
          <w:color w:val="000000"/>
          <w:szCs w:val="20"/>
          <w:lang w:val="sl-SI"/>
        </w:rPr>
        <w:t xml:space="preserve">Za detekcijo in identifikacijo vrste </w:t>
      </w:r>
      <w:r w:rsidR="00E33626" w:rsidRPr="00CC0397">
        <w:rPr>
          <w:rFonts w:cs="Arial"/>
          <w:i/>
          <w:color w:val="000000"/>
          <w:szCs w:val="20"/>
          <w:lang w:val="sl-SI"/>
        </w:rPr>
        <w:t xml:space="preserve">A. </w:t>
      </w:r>
      <w:r w:rsidR="00CC0397" w:rsidRPr="00CC0397">
        <w:rPr>
          <w:rFonts w:cs="Arial"/>
          <w:i/>
          <w:color w:val="000000"/>
          <w:szCs w:val="20"/>
          <w:lang w:val="sl-SI"/>
        </w:rPr>
        <w:t>eugenii</w:t>
      </w:r>
      <w:r w:rsidR="00B3739D" w:rsidRPr="00CC0397">
        <w:rPr>
          <w:rFonts w:cs="Arial"/>
          <w:i/>
          <w:color w:val="000000"/>
          <w:szCs w:val="20"/>
          <w:lang w:val="sl-SI"/>
        </w:rPr>
        <w:t xml:space="preserve"> </w:t>
      </w:r>
      <w:r w:rsidRPr="00CC0397">
        <w:rPr>
          <w:rFonts w:cs="Arial"/>
          <w:color w:val="000000"/>
          <w:szCs w:val="20"/>
          <w:lang w:val="sl-SI"/>
        </w:rPr>
        <w:t>se uporablja metode, ki so opredeljene v letnem programu preiskav.</w:t>
      </w:r>
    </w:p>
    <w:p w14:paraId="66F94AD1" w14:textId="3E406E19" w:rsidR="00007D15" w:rsidRPr="00703398" w:rsidRDefault="00007D15" w:rsidP="00FF1A48">
      <w:pPr>
        <w:spacing w:line="240" w:lineRule="auto"/>
        <w:jc w:val="both"/>
        <w:rPr>
          <w:lang w:val="sl-SI"/>
        </w:rPr>
      </w:pPr>
    </w:p>
    <w:p w14:paraId="04B82140" w14:textId="78CBFCC5" w:rsidR="00007D15" w:rsidRPr="00703398" w:rsidRDefault="00253E38" w:rsidP="00E37346">
      <w:pPr>
        <w:pStyle w:val="Naslov1"/>
      </w:pPr>
      <w:bookmarkStart w:id="177" w:name="_Toc116646831"/>
      <w:r w:rsidRPr="00703398">
        <w:br w:type="page"/>
      </w:r>
      <w:bookmarkStart w:id="178" w:name="_Toc136864320"/>
      <w:bookmarkStart w:id="179" w:name="_Toc160786259"/>
      <w:r w:rsidR="00007D15" w:rsidRPr="00703398">
        <w:lastRenderedPageBreak/>
        <w:t xml:space="preserve">UKREPI </w:t>
      </w:r>
      <w:r w:rsidR="005D6038" w:rsidRPr="00703398">
        <w:t>NA</w:t>
      </w:r>
      <w:r w:rsidR="00007D15" w:rsidRPr="00703398">
        <w:t xml:space="preserve"> RAZMEJENEM OBMOČJU</w:t>
      </w:r>
      <w:bookmarkEnd w:id="177"/>
      <w:bookmarkEnd w:id="178"/>
      <w:bookmarkEnd w:id="179"/>
    </w:p>
    <w:p w14:paraId="4D71A2F4" w14:textId="77777777" w:rsidR="00F508DA" w:rsidRPr="00703398" w:rsidRDefault="00F508DA" w:rsidP="00F508DA">
      <w:pPr>
        <w:jc w:val="both"/>
        <w:rPr>
          <w:rFonts w:cs="Arial"/>
          <w:szCs w:val="20"/>
          <w:lang w:val="sl-SI"/>
        </w:rPr>
      </w:pPr>
      <w:bookmarkStart w:id="180" w:name="_Hlk147924288"/>
      <w:bookmarkStart w:id="181" w:name="_Toc116646832"/>
      <w:bookmarkStart w:id="182" w:name="_Toc136864321"/>
      <w:r w:rsidRPr="00703398">
        <w:rPr>
          <w:rFonts w:cs="Arial"/>
          <w:lang w:val="sl-SI"/>
        </w:rPr>
        <w:t>Fitosanitarni</w:t>
      </w:r>
      <w:bookmarkEnd w:id="180"/>
      <w:r w:rsidRPr="00703398">
        <w:rPr>
          <w:rFonts w:cs="Arial"/>
          <w:lang w:val="sl-SI"/>
        </w:rPr>
        <w:t xml:space="preserve"> inšpektor odredi izvajalcu dejavnosti </w:t>
      </w:r>
      <w:r w:rsidRPr="00703398">
        <w:rPr>
          <w:rFonts w:cs="Arial"/>
          <w:szCs w:val="20"/>
          <w:lang w:val="sl-SI"/>
        </w:rPr>
        <w:t xml:space="preserve">ukrepe izkoreninjanja, kot so navedeni v točki 8.2. Pri tem mora izvajalec dejavnosti upoštevati tudi predpise iz področij varstva okolja in požarne varnosti. </w:t>
      </w:r>
    </w:p>
    <w:p w14:paraId="3DD118FC" w14:textId="0BDF4177" w:rsidR="00007D15" w:rsidRPr="00703398" w:rsidRDefault="00007D15" w:rsidP="00D7663D">
      <w:pPr>
        <w:pStyle w:val="Naslov2"/>
        <w:rPr>
          <w:lang w:val="sl-SI"/>
        </w:rPr>
      </w:pPr>
      <w:bookmarkStart w:id="183" w:name="_Toc160786260"/>
      <w:r w:rsidRPr="00703398">
        <w:rPr>
          <w:lang w:val="sl-SI"/>
        </w:rPr>
        <w:t>Upoštevanje biovarnostnih ukrepov uradne osebe pristojnega organa</w:t>
      </w:r>
      <w:bookmarkEnd w:id="181"/>
      <w:bookmarkEnd w:id="182"/>
      <w:bookmarkEnd w:id="183"/>
    </w:p>
    <w:p w14:paraId="2B5724BC" w14:textId="60D4F10D" w:rsidR="00253E38" w:rsidRPr="00703398" w:rsidRDefault="006D4CA4" w:rsidP="00253E38">
      <w:pPr>
        <w:jc w:val="both"/>
        <w:rPr>
          <w:lang w:val="sl-SI"/>
        </w:rPr>
      </w:pPr>
      <w:bookmarkStart w:id="184" w:name="_Toc116646833"/>
      <w:r w:rsidRPr="00703398">
        <w:rPr>
          <w:lang w:val="sl-SI"/>
        </w:rPr>
        <w:t>Upoštevajo se biovarnostni ukrepi iz točke 3.1.1.</w:t>
      </w:r>
    </w:p>
    <w:p w14:paraId="519372E9" w14:textId="2EF955B8" w:rsidR="00007D15" w:rsidRPr="00703398" w:rsidRDefault="00007D15" w:rsidP="00D7663D">
      <w:pPr>
        <w:pStyle w:val="Naslov2"/>
        <w:rPr>
          <w:lang w:val="sl-SI"/>
        </w:rPr>
      </w:pPr>
      <w:bookmarkStart w:id="185" w:name="_Toc136864322"/>
      <w:bookmarkStart w:id="186" w:name="_Toc160786261"/>
      <w:r w:rsidRPr="00703398">
        <w:rPr>
          <w:lang w:val="sl-SI"/>
        </w:rPr>
        <w:t xml:space="preserve">Ukrepi </w:t>
      </w:r>
      <w:r w:rsidR="005D6038" w:rsidRPr="00703398">
        <w:rPr>
          <w:lang w:val="sl-SI"/>
        </w:rPr>
        <w:t>na</w:t>
      </w:r>
      <w:r w:rsidRPr="00703398">
        <w:rPr>
          <w:lang w:val="sl-SI"/>
        </w:rPr>
        <w:t xml:space="preserve"> napadenem območju</w:t>
      </w:r>
      <w:bookmarkEnd w:id="184"/>
      <w:bookmarkEnd w:id="185"/>
      <w:bookmarkEnd w:id="186"/>
    </w:p>
    <w:p w14:paraId="0829E09A" w14:textId="25BF5966" w:rsidR="00007D15" w:rsidRPr="00703398" w:rsidRDefault="00F508DA" w:rsidP="0026354E">
      <w:pPr>
        <w:jc w:val="both"/>
        <w:rPr>
          <w:szCs w:val="20"/>
          <w:lang w:val="sl-SI"/>
        </w:rPr>
      </w:pPr>
      <w:r w:rsidRPr="00703398">
        <w:rPr>
          <w:szCs w:val="20"/>
          <w:lang w:val="sl-SI"/>
        </w:rPr>
        <w:t>Fitosanitarni</w:t>
      </w:r>
      <w:r w:rsidR="00C02108" w:rsidRPr="00703398">
        <w:rPr>
          <w:szCs w:val="20"/>
          <w:lang w:val="sl-SI"/>
        </w:rPr>
        <w:t xml:space="preserve"> inšpektor </w:t>
      </w:r>
      <w:r w:rsidR="005D6038" w:rsidRPr="00703398">
        <w:rPr>
          <w:szCs w:val="20"/>
          <w:lang w:val="sl-SI"/>
        </w:rPr>
        <w:t>na</w:t>
      </w:r>
      <w:r w:rsidR="00C02108" w:rsidRPr="00703398">
        <w:rPr>
          <w:szCs w:val="20"/>
          <w:lang w:val="sl-SI"/>
        </w:rPr>
        <w:t xml:space="preserve"> napadenem območju odredi izvajalcu dejavnosti</w:t>
      </w:r>
      <w:r w:rsidR="006D4CA4" w:rsidRPr="00703398">
        <w:rPr>
          <w:szCs w:val="20"/>
          <w:lang w:val="sl-SI"/>
        </w:rPr>
        <w:t xml:space="preserve"> </w:t>
      </w:r>
      <w:r w:rsidR="006D4CA4" w:rsidRPr="00703398">
        <w:rPr>
          <w:rFonts w:cs="Arial"/>
          <w:szCs w:val="20"/>
          <w:lang w:val="sl-SI"/>
        </w:rPr>
        <w:t>(</w:t>
      </w:r>
      <w:r w:rsidR="00C46F21" w:rsidRPr="00703398">
        <w:rPr>
          <w:rFonts w:cs="Arial"/>
          <w:szCs w:val="20"/>
          <w:lang w:val="sl-SI"/>
        </w:rPr>
        <w:t xml:space="preserve">na </w:t>
      </w:r>
      <w:r w:rsidR="006D4CA4" w:rsidRPr="00703398">
        <w:rPr>
          <w:rFonts w:cs="Arial"/>
          <w:szCs w:val="20"/>
          <w:lang w:val="sl-SI"/>
        </w:rPr>
        <w:t>mest</w:t>
      </w:r>
      <w:r w:rsidR="00C46F21" w:rsidRPr="00703398">
        <w:rPr>
          <w:rFonts w:cs="Arial"/>
          <w:szCs w:val="20"/>
          <w:lang w:val="sl-SI"/>
        </w:rPr>
        <w:t>u</w:t>
      </w:r>
      <w:r w:rsidR="006D4CA4" w:rsidRPr="00703398">
        <w:rPr>
          <w:rFonts w:cs="Arial"/>
          <w:szCs w:val="20"/>
          <w:lang w:val="sl-SI"/>
        </w:rPr>
        <w:t xml:space="preserve"> oziroma enot</w:t>
      </w:r>
      <w:r w:rsidR="00C46F21" w:rsidRPr="00703398">
        <w:rPr>
          <w:rFonts w:cs="Arial"/>
          <w:szCs w:val="20"/>
          <w:lang w:val="sl-SI"/>
        </w:rPr>
        <w:t>i</w:t>
      </w:r>
      <w:r w:rsidR="006D4CA4" w:rsidRPr="00703398">
        <w:rPr>
          <w:rFonts w:cs="Arial"/>
          <w:szCs w:val="20"/>
          <w:lang w:val="sl-SI"/>
        </w:rPr>
        <w:t xml:space="preserve"> pridelave, distribucijsk</w:t>
      </w:r>
      <w:r w:rsidR="00C46F21" w:rsidRPr="00703398">
        <w:rPr>
          <w:rFonts w:cs="Arial"/>
          <w:szCs w:val="20"/>
          <w:lang w:val="sl-SI"/>
        </w:rPr>
        <w:t>em</w:t>
      </w:r>
      <w:r w:rsidR="006D4CA4" w:rsidRPr="00703398">
        <w:rPr>
          <w:rFonts w:cs="Arial"/>
          <w:szCs w:val="20"/>
          <w:lang w:val="sl-SI"/>
        </w:rPr>
        <w:t xml:space="preserve"> centr</w:t>
      </w:r>
      <w:r w:rsidR="00C46F21" w:rsidRPr="00703398">
        <w:rPr>
          <w:rFonts w:cs="Arial"/>
          <w:szCs w:val="20"/>
          <w:lang w:val="sl-SI"/>
        </w:rPr>
        <w:t>u</w:t>
      </w:r>
      <w:r w:rsidR="006D4CA4" w:rsidRPr="00703398">
        <w:rPr>
          <w:rFonts w:cs="Arial"/>
          <w:szCs w:val="20"/>
          <w:lang w:val="sl-SI"/>
        </w:rPr>
        <w:t xml:space="preserve">, </w:t>
      </w:r>
      <w:r w:rsidR="00C46F21" w:rsidRPr="00703398">
        <w:rPr>
          <w:rFonts w:cs="Arial"/>
          <w:szCs w:val="20"/>
          <w:lang w:val="sl-SI"/>
        </w:rPr>
        <w:t xml:space="preserve">v </w:t>
      </w:r>
      <w:r w:rsidR="006D4CA4" w:rsidRPr="00703398">
        <w:rPr>
          <w:rFonts w:cs="Arial"/>
          <w:szCs w:val="20"/>
          <w:lang w:val="sl-SI"/>
        </w:rPr>
        <w:t>skladišč</w:t>
      </w:r>
      <w:r w:rsidR="00C46F21" w:rsidRPr="00703398">
        <w:rPr>
          <w:rFonts w:cs="Arial"/>
          <w:szCs w:val="20"/>
          <w:lang w:val="sl-SI"/>
        </w:rPr>
        <w:t>u</w:t>
      </w:r>
      <w:r w:rsidR="006D4CA4" w:rsidRPr="00703398">
        <w:rPr>
          <w:rFonts w:cs="Arial"/>
          <w:szCs w:val="20"/>
          <w:lang w:val="sl-SI"/>
        </w:rPr>
        <w:t xml:space="preserve">, </w:t>
      </w:r>
      <w:r w:rsidR="00C46F21" w:rsidRPr="00703398">
        <w:rPr>
          <w:rFonts w:cs="Arial"/>
          <w:szCs w:val="20"/>
          <w:lang w:val="sl-SI"/>
        </w:rPr>
        <w:t xml:space="preserve">na </w:t>
      </w:r>
      <w:r w:rsidR="006D4CA4" w:rsidRPr="00703398">
        <w:rPr>
          <w:rFonts w:cs="Arial"/>
          <w:szCs w:val="20"/>
          <w:lang w:val="sl-SI"/>
        </w:rPr>
        <w:t>vrtovi</w:t>
      </w:r>
      <w:r w:rsidR="00C46F21" w:rsidRPr="00703398">
        <w:rPr>
          <w:rFonts w:cs="Arial"/>
          <w:szCs w:val="20"/>
          <w:lang w:val="sl-SI"/>
        </w:rPr>
        <w:t>h</w:t>
      </w:r>
      <w:r w:rsidR="006D4CA4" w:rsidRPr="00703398">
        <w:rPr>
          <w:rFonts w:cs="Arial"/>
          <w:szCs w:val="20"/>
          <w:lang w:val="sl-SI"/>
        </w:rPr>
        <w:t>…)</w:t>
      </w:r>
      <w:r w:rsidR="00C02108" w:rsidRPr="00703398">
        <w:rPr>
          <w:szCs w:val="20"/>
          <w:lang w:val="sl-SI"/>
        </w:rPr>
        <w:t>, kakor je primerno:</w:t>
      </w:r>
    </w:p>
    <w:p w14:paraId="16170D57" w14:textId="55F42CC4" w:rsidR="003B2A10" w:rsidRPr="00306DB0" w:rsidRDefault="003B2A10" w:rsidP="0026354E">
      <w:pPr>
        <w:pStyle w:val="Odstavekseznama"/>
        <w:numPr>
          <w:ilvl w:val="0"/>
          <w:numId w:val="3"/>
        </w:numPr>
        <w:jc w:val="both"/>
        <w:rPr>
          <w:szCs w:val="20"/>
          <w:lang w:val="sl-SI"/>
        </w:rPr>
      </w:pPr>
      <w:r w:rsidRPr="00703398">
        <w:rPr>
          <w:szCs w:val="20"/>
          <w:lang w:val="sl-SI"/>
        </w:rPr>
        <w:t xml:space="preserve">ustrezno </w:t>
      </w:r>
      <w:r w:rsidR="0062031E" w:rsidRPr="00703398">
        <w:rPr>
          <w:szCs w:val="20"/>
          <w:lang w:val="sl-SI"/>
        </w:rPr>
        <w:t>tre</w:t>
      </w:r>
      <w:r w:rsidR="0062031E">
        <w:rPr>
          <w:szCs w:val="20"/>
          <w:lang w:val="sl-SI"/>
        </w:rPr>
        <w:t>t</w:t>
      </w:r>
      <w:r w:rsidR="0062031E" w:rsidRPr="00703398">
        <w:rPr>
          <w:szCs w:val="20"/>
          <w:lang w:val="sl-SI"/>
        </w:rPr>
        <w:t>iranje</w:t>
      </w:r>
      <w:r w:rsidRPr="00703398">
        <w:rPr>
          <w:szCs w:val="20"/>
          <w:lang w:val="sl-SI"/>
        </w:rPr>
        <w:t xml:space="preserve"> </w:t>
      </w:r>
      <w:r w:rsidR="006863DF">
        <w:rPr>
          <w:szCs w:val="20"/>
          <w:lang w:val="sl-SI"/>
        </w:rPr>
        <w:t xml:space="preserve">vseh </w:t>
      </w:r>
      <w:r w:rsidR="0062031E">
        <w:rPr>
          <w:szCs w:val="20"/>
          <w:lang w:val="sl-SI"/>
        </w:rPr>
        <w:t xml:space="preserve">gostiteljskih rastlin </w:t>
      </w:r>
      <w:r w:rsidRPr="00703398">
        <w:rPr>
          <w:szCs w:val="20"/>
          <w:lang w:val="sl-SI"/>
        </w:rPr>
        <w:t xml:space="preserve">vrste </w:t>
      </w:r>
      <w:r w:rsidRPr="00703398">
        <w:rPr>
          <w:i/>
          <w:iCs/>
          <w:szCs w:val="20"/>
          <w:lang w:val="sl-SI"/>
        </w:rPr>
        <w:t xml:space="preserve">A. </w:t>
      </w:r>
      <w:r w:rsidR="00CC0397">
        <w:rPr>
          <w:i/>
          <w:iCs/>
          <w:szCs w:val="20"/>
          <w:lang w:val="sl-SI"/>
        </w:rPr>
        <w:t>eugenii</w:t>
      </w:r>
      <w:r w:rsidR="0062031E">
        <w:rPr>
          <w:i/>
          <w:iCs/>
          <w:szCs w:val="20"/>
          <w:lang w:val="sl-SI"/>
        </w:rPr>
        <w:t>,</w:t>
      </w:r>
      <w:r w:rsidRPr="00703398">
        <w:rPr>
          <w:szCs w:val="20"/>
          <w:lang w:val="sl-SI"/>
        </w:rPr>
        <w:t xml:space="preserve"> kot je določeno v točki </w:t>
      </w:r>
      <w:r w:rsidRPr="00306DB0">
        <w:rPr>
          <w:szCs w:val="20"/>
          <w:lang w:val="sl-SI"/>
        </w:rPr>
        <w:t>8.2.1;</w:t>
      </w:r>
    </w:p>
    <w:p w14:paraId="2713F3AE" w14:textId="4DA83AC6" w:rsidR="007F10A5" w:rsidRDefault="0E1E8497" w:rsidP="38E8BF5C">
      <w:pPr>
        <w:pStyle w:val="Odstavekseznama"/>
        <w:numPr>
          <w:ilvl w:val="0"/>
          <w:numId w:val="3"/>
        </w:numPr>
        <w:jc w:val="both"/>
        <w:rPr>
          <w:lang w:val="sl-SI"/>
        </w:rPr>
      </w:pPr>
      <w:r w:rsidRPr="38E8BF5C">
        <w:rPr>
          <w:lang w:val="sl-SI"/>
        </w:rPr>
        <w:t>odstranjevanje in uničenje</w:t>
      </w:r>
      <w:r w:rsidR="0308E521" w:rsidRPr="38E8BF5C">
        <w:rPr>
          <w:lang w:val="sl-SI"/>
        </w:rPr>
        <w:t xml:space="preserve"> </w:t>
      </w:r>
      <w:r w:rsidR="009B6E7F" w:rsidRPr="00134697">
        <w:rPr>
          <w:lang w:val="sl-SI"/>
        </w:rPr>
        <w:t>napadenih in</w:t>
      </w:r>
      <w:r w:rsidR="009B6E7F">
        <w:rPr>
          <w:lang w:val="sl-SI"/>
        </w:rPr>
        <w:t xml:space="preserve"> </w:t>
      </w:r>
      <w:bookmarkStart w:id="187" w:name="_Hlk151390079"/>
      <w:r w:rsidR="606EA9C3" w:rsidRPr="38E8BF5C">
        <w:rPr>
          <w:lang w:val="sl-SI"/>
        </w:rPr>
        <w:t xml:space="preserve">gostiteljskih </w:t>
      </w:r>
      <w:r w:rsidR="1E3361E1" w:rsidRPr="38E8BF5C">
        <w:rPr>
          <w:lang w:val="sl-SI"/>
        </w:rPr>
        <w:t>rastlin</w:t>
      </w:r>
      <w:r w:rsidR="76FC8BDA" w:rsidRPr="38E8BF5C">
        <w:rPr>
          <w:lang w:val="sl-SI"/>
        </w:rPr>
        <w:t xml:space="preserve"> iz poglavja 2.4</w:t>
      </w:r>
      <w:r w:rsidRPr="38E8BF5C">
        <w:rPr>
          <w:lang w:val="sl-SI"/>
        </w:rPr>
        <w:t>,</w:t>
      </w:r>
      <w:r w:rsidR="606EA9C3" w:rsidRPr="38E8BF5C">
        <w:rPr>
          <w:lang w:val="sl-SI"/>
        </w:rPr>
        <w:t xml:space="preserve"> vključno </w:t>
      </w:r>
      <w:r w:rsidR="07F88ABF" w:rsidRPr="38E8BF5C">
        <w:rPr>
          <w:lang w:val="sl-SI"/>
        </w:rPr>
        <w:t>z njihovimi</w:t>
      </w:r>
      <w:r w:rsidR="606EA9C3" w:rsidRPr="38E8BF5C">
        <w:rPr>
          <w:lang w:val="sl-SI"/>
        </w:rPr>
        <w:t xml:space="preserve"> plodovi</w:t>
      </w:r>
      <w:bookmarkEnd w:id="187"/>
      <w:r w:rsidR="606EA9C3" w:rsidRPr="38E8BF5C">
        <w:rPr>
          <w:lang w:val="sl-SI"/>
        </w:rPr>
        <w:t>,</w:t>
      </w:r>
      <w:r w:rsidRPr="38E8BF5C">
        <w:rPr>
          <w:lang w:val="sl-SI"/>
        </w:rPr>
        <w:t xml:space="preserve"> kot je določeno v točki 8.2.2;</w:t>
      </w:r>
    </w:p>
    <w:p w14:paraId="496BD5DE" w14:textId="3EEB836A" w:rsidR="001A09CC" w:rsidRDefault="001A09CC" w:rsidP="001A09CC">
      <w:pPr>
        <w:pStyle w:val="Odstavekseznama"/>
        <w:numPr>
          <w:ilvl w:val="0"/>
          <w:numId w:val="3"/>
        </w:numPr>
        <w:jc w:val="both"/>
        <w:rPr>
          <w:szCs w:val="20"/>
          <w:lang w:val="sl-SI"/>
        </w:rPr>
      </w:pPr>
      <w:r w:rsidRPr="00B95BE6">
        <w:rPr>
          <w:szCs w:val="20"/>
          <w:lang w:val="sl-SI"/>
        </w:rPr>
        <w:t xml:space="preserve">prepoved premikov </w:t>
      </w:r>
      <w:r>
        <w:rPr>
          <w:szCs w:val="20"/>
          <w:lang w:val="sl-SI"/>
        </w:rPr>
        <w:t>glavnih gostiteljskih rastlin</w:t>
      </w:r>
      <w:r w:rsidR="0030283A">
        <w:rPr>
          <w:szCs w:val="20"/>
          <w:lang w:val="sl-SI"/>
        </w:rPr>
        <w:t xml:space="preserve">, </w:t>
      </w:r>
      <w:r w:rsidR="00D90C42">
        <w:rPr>
          <w:szCs w:val="20"/>
          <w:lang w:val="sl-SI"/>
        </w:rPr>
        <w:t xml:space="preserve">iz poglavja 2.4, </w:t>
      </w:r>
      <w:r w:rsidR="0030283A">
        <w:rPr>
          <w:szCs w:val="20"/>
          <w:lang w:val="sl-SI"/>
        </w:rPr>
        <w:t>vključno s</w:t>
      </w:r>
      <w:r>
        <w:rPr>
          <w:szCs w:val="20"/>
          <w:lang w:val="sl-SI"/>
        </w:rPr>
        <w:t xml:space="preserve"> </w:t>
      </w:r>
      <w:r w:rsidRPr="00B95BE6">
        <w:rPr>
          <w:szCs w:val="20"/>
          <w:lang w:val="sl-SI"/>
        </w:rPr>
        <w:t>plodov</w:t>
      </w:r>
      <w:r w:rsidR="0030283A">
        <w:rPr>
          <w:szCs w:val="20"/>
          <w:lang w:val="sl-SI"/>
        </w:rPr>
        <w:t>i</w:t>
      </w:r>
      <w:r w:rsidRPr="00B95BE6">
        <w:rPr>
          <w:szCs w:val="20"/>
          <w:lang w:val="sl-SI"/>
        </w:rPr>
        <w:t>, kot je določeno v točki 8.2.3;</w:t>
      </w:r>
    </w:p>
    <w:p w14:paraId="4577FA64" w14:textId="37226366" w:rsidR="003636AA" w:rsidRPr="003636AA" w:rsidRDefault="003636AA" w:rsidP="003636AA">
      <w:pPr>
        <w:pStyle w:val="Odstavekseznama"/>
        <w:numPr>
          <w:ilvl w:val="0"/>
          <w:numId w:val="3"/>
        </w:numPr>
        <w:jc w:val="both"/>
        <w:rPr>
          <w:szCs w:val="20"/>
          <w:lang w:val="sl-SI"/>
        </w:rPr>
      </w:pPr>
      <w:bookmarkStart w:id="188" w:name="_Hlk152680732"/>
      <w:r w:rsidRPr="00E3416D">
        <w:rPr>
          <w:szCs w:val="20"/>
          <w:lang w:val="sl-SI"/>
        </w:rPr>
        <w:t>prepoved sajenja glavnih gostiteljskih rastlin</w:t>
      </w:r>
      <w:r w:rsidR="004344C9">
        <w:rPr>
          <w:szCs w:val="20"/>
          <w:lang w:val="sl-SI"/>
        </w:rPr>
        <w:t xml:space="preserve"> iz poglavja 2.4,</w:t>
      </w:r>
      <w:r w:rsidRPr="00E3416D">
        <w:rPr>
          <w:szCs w:val="20"/>
          <w:lang w:val="sl-SI"/>
        </w:rPr>
        <w:t xml:space="preserve"> do izvedbe vseh odrejenih ukrepov</w:t>
      </w:r>
      <w:r w:rsidR="00D27773" w:rsidRPr="004F6133">
        <w:rPr>
          <w:szCs w:val="20"/>
          <w:lang w:val="sl-SI"/>
        </w:rPr>
        <w:t>, da se prepreči odlaganje jajčec</w:t>
      </w:r>
      <w:r w:rsidRPr="004F6133">
        <w:rPr>
          <w:szCs w:val="20"/>
          <w:lang w:val="sl-SI"/>
        </w:rPr>
        <w:t>;</w:t>
      </w:r>
    </w:p>
    <w:bookmarkEnd w:id="188"/>
    <w:p w14:paraId="49D1032B" w14:textId="2330B3B8" w:rsidR="003B2A10" w:rsidRDefault="003B2A10" w:rsidP="0026354E">
      <w:pPr>
        <w:pStyle w:val="Odstavekseznama"/>
        <w:numPr>
          <w:ilvl w:val="0"/>
          <w:numId w:val="3"/>
        </w:numPr>
        <w:jc w:val="both"/>
        <w:rPr>
          <w:szCs w:val="20"/>
          <w:lang w:val="sl-SI"/>
        </w:rPr>
      </w:pPr>
      <w:r w:rsidRPr="00306DB0">
        <w:rPr>
          <w:szCs w:val="20"/>
          <w:lang w:val="sl-SI"/>
        </w:rPr>
        <w:t xml:space="preserve">druge primerne ukrepe za preprečevanje širjenja vrste </w:t>
      </w:r>
      <w:r w:rsidRPr="00306DB0">
        <w:rPr>
          <w:i/>
          <w:iCs/>
          <w:szCs w:val="20"/>
          <w:lang w:val="sl-SI"/>
        </w:rPr>
        <w:t xml:space="preserve">A. </w:t>
      </w:r>
      <w:r w:rsidR="00CC0397">
        <w:rPr>
          <w:i/>
          <w:iCs/>
          <w:szCs w:val="20"/>
          <w:lang w:val="sl-SI"/>
        </w:rPr>
        <w:t>eugenii</w:t>
      </w:r>
      <w:r w:rsidRPr="00306DB0">
        <w:rPr>
          <w:szCs w:val="20"/>
          <w:lang w:val="sl-SI"/>
        </w:rPr>
        <w:t>, kot je določeno v točki 8.2.4</w:t>
      </w:r>
      <w:r w:rsidR="003636AA">
        <w:rPr>
          <w:szCs w:val="20"/>
          <w:lang w:val="sl-SI"/>
        </w:rPr>
        <w:t>.</w:t>
      </w:r>
    </w:p>
    <w:p w14:paraId="2F04810B" w14:textId="77777777" w:rsidR="00324E21" w:rsidRPr="00E3416D" w:rsidRDefault="00324E21" w:rsidP="00324E21">
      <w:pPr>
        <w:pStyle w:val="Odstavekseznama"/>
        <w:jc w:val="both"/>
        <w:rPr>
          <w:szCs w:val="20"/>
          <w:lang w:val="sl-SI"/>
        </w:rPr>
      </w:pPr>
    </w:p>
    <w:p w14:paraId="3A7718E4" w14:textId="4A8FB091" w:rsidR="00C313F6" w:rsidRDefault="00703398" w:rsidP="00C313F6">
      <w:pPr>
        <w:pStyle w:val="Naslov3"/>
        <w:tabs>
          <w:tab w:val="num" w:pos="1134"/>
        </w:tabs>
        <w:ind w:left="709" w:hanging="709"/>
        <w:rPr>
          <w:lang w:val="sl-SI"/>
        </w:rPr>
      </w:pPr>
      <w:bookmarkStart w:id="189" w:name="_Toc160786262"/>
      <w:bookmarkStart w:id="190" w:name="_Toc148602033"/>
      <w:r w:rsidRPr="00703398">
        <w:rPr>
          <w:bCs/>
          <w:lang w:val="sl-SI"/>
        </w:rPr>
        <w:t xml:space="preserve">Tretiranje </w:t>
      </w:r>
      <w:r w:rsidR="00144865">
        <w:rPr>
          <w:lang w:val="sl-SI"/>
        </w:rPr>
        <w:t xml:space="preserve">gostiteljskih rastlin </w:t>
      </w:r>
      <w:r w:rsidR="00144865" w:rsidRPr="00703398">
        <w:rPr>
          <w:lang w:val="sl-SI"/>
        </w:rPr>
        <w:t xml:space="preserve">vrste </w:t>
      </w:r>
      <w:r w:rsidR="00144865" w:rsidRPr="00703398">
        <w:rPr>
          <w:i/>
          <w:iCs/>
          <w:lang w:val="sl-SI"/>
        </w:rPr>
        <w:t xml:space="preserve">A. </w:t>
      </w:r>
      <w:r w:rsidR="00144865">
        <w:rPr>
          <w:i/>
          <w:iCs/>
          <w:lang w:val="sl-SI"/>
        </w:rPr>
        <w:t>eugenii</w:t>
      </w:r>
      <w:bookmarkEnd w:id="189"/>
      <w:r w:rsidR="00144865" w:rsidRPr="00703398">
        <w:rPr>
          <w:lang w:val="sl-SI"/>
        </w:rPr>
        <w:t xml:space="preserve"> </w:t>
      </w:r>
      <w:bookmarkEnd w:id="190"/>
    </w:p>
    <w:p w14:paraId="057577C8" w14:textId="5ADA0FEA" w:rsidR="009B6E7F" w:rsidRDefault="009B6E7F" w:rsidP="009B6E7F">
      <w:pPr>
        <w:rPr>
          <w:lang w:val="sl-SI"/>
        </w:rPr>
      </w:pPr>
    </w:p>
    <w:p w14:paraId="7AA1627D" w14:textId="1D2525FC" w:rsidR="00C217BD" w:rsidRDefault="00C217BD" w:rsidP="00130819">
      <w:pPr>
        <w:jc w:val="both"/>
        <w:rPr>
          <w:lang w:val="sl-SI"/>
        </w:rPr>
      </w:pPr>
      <w:r w:rsidRPr="00C217BD">
        <w:rPr>
          <w:lang w:val="sl-SI"/>
        </w:rPr>
        <w:t xml:space="preserve">Tretirati je treba vse napadene in gostiteljske rastline (na katerih lahko zaključi ali ne </w:t>
      </w:r>
      <w:r w:rsidR="0007364A">
        <w:rPr>
          <w:lang w:val="sl-SI"/>
        </w:rPr>
        <w:t xml:space="preserve">more </w:t>
      </w:r>
      <w:r w:rsidRPr="00C217BD">
        <w:rPr>
          <w:lang w:val="sl-SI"/>
        </w:rPr>
        <w:t>zaključi</w:t>
      </w:r>
      <w:r w:rsidR="0007364A">
        <w:rPr>
          <w:lang w:val="sl-SI"/>
        </w:rPr>
        <w:t>ti</w:t>
      </w:r>
      <w:r w:rsidRPr="00C217BD">
        <w:rPr>
          <w:lang w:val="sl-SI"/>
        </w:rPr>
        <w:t xml:space="preserve"> razvojnega kroga).</w:t>
      </w:r>
    </w:p>
    <w:p w14:paraId="3432A3FB" w14:textId="4DA51734" w:rsidR="007F10A5" w:rsidRDefault="00C313F6" w:rsidP="008A7B28">
      <w:pPr>
        <w:pStyle w:val="Naslov4"/>
        <w:rPr>
          <w:rStyle w:val="Naslov4Znak"/>
          <w:b/>
          <w:bCs/>
        </w:rPr>
      </w:pPr>
      <w:r w:rsidRPr="007F10A5">
        <w:rPr>
          <w:rStyle w:val="Naslov4Znak"/>
          <w:b/>
          <w:bCs/>
        </w:rPr>
        <w:t>Kemično tretiranje</w:t>
      </w:r>
      <w:r w:rsidR="007735BF" w:rsidRPr="007F10A5">
        <w:rPr>
          <w:rStyle w:val="Naslov4Znak"/>
          <w:b/>
          <w:bCs/>
        </w:rPr>
        <w:t xml:space="preserve"> </w:t>
      </w:r>
      <w:r w:rsidRPr="007F10A5">
        <w:rPr>
          <w:rStyle w:val="Naslov4Znak"/>
          <w:b/>
          <w:bCs/>
        </w:rPr>
        <w:t>s fitofarmacevtskimi sredstvi (FFS)</w:t>
      </w:r>
    </w:p>
    <w:p w14:paraId="40780532" w14:textId="77777777" w:rsidR="00986B24" w:rsidRPr="00D90C42" w:rsidRDefault="00986B24" w:rsidP="00D90C42">
      <w:pPr>
        <w:rPr>
          <w:lang w:val="sl-SI" w:eastAsia="sl-SI"/>
        </w:rPr>
      </w:pPr>
    </w:p>
    <w:p w14:paraId="65CE7A63" w14:textId="64CCD13C" w:rsidR="008A7B28" w:rsidRPr="00B32EAA" w:rsidRDefault="007F10A5" w:rsidP="008A7B28">
      <w:pPr>
        <w:pStyle w:val="SlogNart"/>
        <w:rPr>
          <w:szCs w:val="20"/>
        </w:rPr>
      </w:pPr>
      <w:r>
        <w:t xml:space="preserve">Za zatiranje vrste </w:t>
      </w:r>
      <w:r w:rsidRPr="1B244EFF">
        <w:rPr>
          <w:i/>
          <w:iCs/>
        </w:rPr>
        <w:t xml:space="preserve">A. eugenii </w:t>
      </w:r>
      <w:r>
        <w:t xml:space="preserve">trenutno v Sloveniji ni </w:t>
      </w:r>
      <w:r w:rsidR="0050515A">
        <w:t>registriran</w:t>
      </w:r>
      <w:r w:rsidR="00D90C42">
        <w:t>ega</w:t>
      </w:r>
      <w:r w:rsidR="0050515A">
        <w:t xml:space="preserve"> </w:t>
      </w:r>
      <w:r>
        <w:t>noben</w:t>
      </w:r>
      <w:r w:rsidR="00D90C42">
        <w:t>ega</w:t>
      </w:r>
      <w:r>
        <w:t xml:space="preserve"> FFS. </w:t>
      </w:r>
      <w:r w:rsidR="00673D35">
        <w:t>Aktivne snovi</w:t>
      </w:r>
      <w:r>
        <w:t>, ki bi lahko bil</w:t>
      </w:r>
      <w:r w:rsidR="003636AA">
        <w:t>e</w:t>
      </w:r>
      <w:r>
        <w:t xml:space="preserve"> učinkovit</w:t>
      </w:r>
      <w:r w:rsidR="003636AA">
        <w:t>e</w:t>
      </w:r>
      <w:r>
        <w:t xml:space="preserve"> proti vrsti </w:t>
      </w:r>
      <w:r w:rsidRPr="1B244EFF">
        <w:rPr>
          <w:i/>
          <w:iCs/>
        </w:rPr>
        <w:t>A. eugenii</w:t>
      </w:r>
      <w:r>
        <w:t>, so naveden</w:t>
      </w:r>
      <w:r w:rsidR="003636AA">
        <w:t>e</w:t>
      </w:r>
      <w:r>
        <w:t xml:space="preserve"> v Prilogi </w:t>
      </w:r>
      <w:r w:rsidR="00AA7E57">
        <w:t>1</w:t>
      </w:r>
      <w:r>
        <w:t xml:space="preserve">. </w:t>
      </w:r>
      <w:r w:rsidR="00130819" w:rsidRPr="00F151C6">
        <w:rPr>
          <w:szCs w:val="20"/>
        </w:rPr>
        <w:t xml:space="preserve">V primeru najdbe vrste </w:t>
      </w:r>
      <w:r w:rsidR="00130819">
        <w:rPr>
          <w:i/>
          <w:iCs/>
        </w:rPr>
        <w:t>A.eugenii.</w:t>
      </w:r>
      <w:r w:rsidR="00130819">
        <w:t xml:space="preserve"> </w:t>
      </w:r>
      <w:r w:rsidR="00130819" w:rsidRPr="00F151C6">
        <w:rPr>
          <w:szCs w:val="20"/>
        </w:rPr>
        <w:t xml:space="preserve">bi bilo treba </w:t>
      </w:r>
      <w:r w:rsidR="00130819" w:rsidRPr="00021DA3">
        <w:rPr>
          <w:szCs w:val="20"/>
        </w:rPr>
        <w:t xml:space="preserve">urediti registracijo FFS </w:t>
      </w:r>
      <w:bookmarkStart w:id="191" w:name="_Hlk162966177"/>
      <w:r w:rsidR="00130819" w:rsidRPr="00021DA3">
        <w:rPr>
          <w:szCs w:val="20"/>
        </w:rPr>
        <w:t xml:space="preserve">za zatiranje vrste </w:t>
      </w:r>
      <w:r w:rsidR="00130819">
        <w:rPr>
          <w:i/>
          <w:iCs/>
          <w:szCs w:val="20"/>
        </w:rPr>
        <w:t xml:space="preserve">A. eugenii </w:t>
      </w:r>
      <w:r w:rsidR="00130819" w:rsidRPr="00021DA3">
        <w:rPr>
          <w:szCs w:val="20"/>
        </w:rPr>
        <w:t>na dotični gostiteljski rastlini</w:t>
      </w:r>
      <w:bookmarkEnd w:id="191"/>
      <w:r w:rsidR="00130819" w:rsidRPr="00021DA3">
        <w:rPr>
          <w:szCs w:val="20"/>
        </w:rPr>
        <w:t xml:space="preserve">, </w:t>
      </w:r>
      <w:bookmarkStart w:id="192" w:name="_Hlk152579115"/>
      <w:r w:rsidR="00130819" w:rsidRPr="00021DA3">
        <w:rPr>
          <w:szCs w:val="20"/>
        </w:rPr>
        <w:t xml:space="preserve">v skladu s postopkom, opisanim v </w:t>
      </w:r>
      <w:bookmarkEnd w:id="192"/>
      <w:r w:rsidR="00130819" w:rsidRPr="00021DA3">
        <w:rPr>
          <w:szCs w:val="20"/>
        </w:rPr>
        <w:t xml:space="preserve">Prilogi </w:t>
      </w:r>
      <w:r w:rsidR="00130819">
        <w:rPr>
          <w:szCs w:val="20"/>
        </w:rPr>
        <w:t>1</w:t>
      </w:r>
      <w:r w:rsidR="00130819" w:rsidRPr="00021DA3">
        <w:rPr>
          <w:szCs w:val="20"/>
        </w:rPr>
        <w:t>.</w:t>
      </w:r>
    </w:p>
    <w:p w14:paraId="26C527EF" w14:textId="576C1F1D" w:rsidR="007F10A5" w:rsidRDefault="007F10A5" w:rsidP="007F10A5">
      <w:pPr>
        <w:pStyle w:val="SlogNart"/>
      </w:pPr>
      <w:bookmarkStart w:id="193" w:name="_Hlk162966130"/>
      <w:r>
        <w:t>Fitofarmacevtska sredstva je treba uporabljati v skladu z navodili za uporabo in navedbami na etiketi. Pri uporabi fitofarmacevtskih sredstev je treba upoštevati Pravilnik o pravilni uporabi fitofarmacevtskih sredstev (Uradni list RS, št. 71/14</w:t>
      </w:r>
      <w:r w:rsidR="00134697">
        <w:t>,</w:t>
      </w:r>
      <w:r>
        <w:t xml:space="preserve"> </w:t>
      </w:r>
      <w:r w:rsidR="00134697" w:rsidRPr="00B95BE6">
        <w:t>28/18</w:t>
      </w:r>
      <w:r w:rsidR="00134697">
        <w:t xml:space="preserve">, </w:t>
      </w:r>
      <w:bookmarkStart w:id="194" w:name="_Hlk155962300"/>
      <w:r w:rsidR="00134697" w:rsidRPr="00CA5FBF">
        <w:t>56/22 in 155/22</w:t>
      </w:r>
      <w:bookmarkEnd w:id="194"/>
      <w:r>
        <w:t xml:space="preserve">). </w:t>
      </w:r>
    </w:p>
    <w:bookmarkEnd w:id="193"/>
    <w:p w14:paraId="69F26E1B" w14:textId="6BB9364A" w:rsidR="00986B24" w:rsidRDefault="002D3682" w:rsidP="007F10A5">
      <w:pPr>
        <w:pStyle w:val="SlogNart"/>
      </w:pPr>
      <w:r w:rsidRPr="00BE4470">
        <w:t>Razvojni krog v</w:t>
      </w:r>
      <w:r w:rsidR="00986B24" w:rsidRPr="00BE4470">
        <w:t>rst</w:t>
      </w:r>
      <w:r w:rsidRPr="00BE4470">
        <w:t>e</w:t>
      </w:r>
      <w:r w:rsidR="00986B24" w:rsidRPr="00BE4470">
        <w:t xml:space="preserve"> </w:t>
      </w:r>
      <w:r w:rsidR="00986B24" w:rsidRPr="00BE4470">
        <w:rPr>
          <w:i/>
          <w:iCs/>
        </w:rPr>
        <w:t>A. eugenii</w:t>
      </w:r>
      <w:r w:rsidR="00986B24" w:rsidRPr="00BE4470">
        <w:t xml:space="preserve"> </w:t>
      </w:r>
      <w:r w:rsidRPr="00BE4470">
        <w:t xml:space="preserve">poteka večino časa znotraj plodov, zato je učinkovitost tretiranja </w:t>
      </w:r>
      <w:r w:rsidR="00D01D21" w:rsidRPr="00BE4470">
        <w:t xml:space="preserve">ličink </w:t>
      </w:r>
      <w:r w:rsidRPr="00BE4470">
        <w:t>ma</w:t>
      </w:r>
      <w:r w:rsidR="00D01D21" w:rsidRPr="00BE4470">
        <w:t>jhna</w:t>
      </w:r>
      <w:r w:rsidRPr="00BE4470">
        <w:t>. Še najbolj učinkovito je tretiranje odraslih hroščev, potem ko zapustijo plod</w:t>
      </w:r>
      <w:r w:rsidR="00D01D21" w:rsidRPr="008D4253">
        <w:t xml:space="preserve">, </w:t>
      </w:r>
      <w:r w:rsidR="00D01D21" w:rsidRPr="00BE4470">
        <w:t xml:space="preserve">zjutraj ali pozno popoldne, ko </w:t>
      </w:r>
      <w:r w:rsidR="00D27773" w:rsidRPr="00BE4470">
        <w:t>je njihova aktivnost največja.</w:t>
      </w:r>
    </w:p>
    <w:p w14:paraId="291A3C05" w14:textId="34461805" w:rsidR="007F10A5" w:rsidRDefault="007F10A5" w:rsidP="007F10A5">
      <w:pPr>
        <w:pStyle w:val="Naslov4"/>
      </w:pPr>
      <w:r w:rsidRPr="001E00F0">
        <w:t xml:space="preserve">Biotično </w:t>
      </w:r>
      <w:r>
        <w:t>varstvo</w:t>
      </w:r>
    </w:p>
    <w:p w14:paraId="00144BE4" w14:textId="77777777" w:rsidR="00AA7E57" w:rsidRPr="00AA7E57" w:rsidRDefault="00AA7E57" w:rsidP="00AA7E57">
      <w:pPr>
        <w:rPr>
          <w:lang w:val="sl-SI" w:eastAsia="sl-SI"/>
        </w:rPr>
      </w:pPr>
    </w:p>
    <w:p w14:paraId="6CE470D5" w14:textId="6E808404" w:rsidR="007735BF" w:rsidRDefault="00AA7E57" w:rsidP="00AA7E57">
      <w:pPr>
        <w:pStyle w:val="SlogNart"/>
        <w:rPr>
          <w:i/>
          <w:iCs/>
        </w:rPr>
      </w:pPr>
      <w:r w:rsidRPr="00020E3D">
        <w:t xml:space="preserve">Trenutno v Sloveniji ni </w:t>
      </w:r>
      <w:r w:rsidR="00130819" w:rsidRPr="00020E3D">
        <w:t>registriranih</w:t>
      </w:r>
      <w:r w:rsidRPr="00020E3D">
        <w:t xml:space="preserve"> komercialnih sredstev za zatiranje vrste </w:t>
      </w:r>
      <w:r w:rsidRPr="00020E3D">
        <w:rPr>
          <w:i/>
          <w:iCs/>
        </w:rPr>
        <w:t>A. eugenii.</w:t>
      </w:r>
    </w:p>
    <w:p w14:paraId="3FDFF8DA" w14:textId="77777777" w:rsidR="00144865" w:rsidRPr="00AA7E57" w:rsidRDefault="00144865" w:rsidP="00AA7E57">
      <w:pPr>
        <w:pStyle w:val="SlogNart"/>
        <w:rPr>
          <w:i/>
          <w:iCs/>
        </w:rPr>
      </w:pPr>
    </w:p>
    <w:p w14:paraId="5F8A9E86" w14:textId="77777777" w:rsidR="003636AA" w:rsidRDefault="003636AA">
      <w:pPr>
        <w:spacing w:line="240" w:lineRule="auto"/>
        <w:rPr>
          <w:rFonts w:eastAsiaTheme="majorEastAsia" w:cs="Arial"/>
          <w:b/>
          <w:szCs w:val="20"/>
          <w:lang w:val="sl-SI"/>
        </w:rPr>
      </w:pPr>
      <w:bookmarkStart w:id="195" w:name="_Toc149565087"/>
      <w:bookmarkStart w:id="196" w:name="_Toc150504971"/>
      <w:r>
        <w:rPr>
          <w:lang w:val="sl-SI"/>
        </w:rPr>
        <w:br w:type="page"/>
      </w:r>
    </w:p>
    <w:p w14:paraId="3804670B" w14:textId="2D20D4A6" w:rsidR="007F10A5" w:rsidRPr="001A744D" w:rsidRDefault="007F10A5" w:rsidP="007F10A5">
      <w:pPr>
        <w:pStyle w:val="Naslov3"/>
        <w:rPr>
          <w:lang w:val="sl-SI"/>
        </w:rPr>
      </w:pPr>
      <w:bookmarkStart w:id="197" w:name="_Toc160786263"/>
      <w:r w:rsidRPr="001A744D">
        <w:rPr>
          <w:lang w:val="sl-SI"/>
        </w:rPr>
        <w:lastRenderedPageBreak/>
        <w:t xml:space="preserve">Odstranjevanje in </w:t>
      </w:r>
      <w:bookmarkStart w:id="198" w:name="_Hlk151390279"/>
      <w:r w:rsidRPr="001A744D">
        <w:rPr>
          <w:lang w:val="sl-SI"/>
        </w:rPr>
        <w:t xml:space="preserve">uničenje </w:t>
      </w:r>
      <w:r w:rsidR="00C94AF2">
        <w:rPr>
          <w:lang w:val="sl-SI"/>
        </w:rPr>
        <w:t>gostiteljskih rastlin, vključno s plodovi</w:t>
      </w:r>
      <w:bookmarkEnd w:id="195"/>
      <w:bookmarkEnd w:id="196"/>
      <w:bookmarkEnd w:id="197"/>
    </w:p>
    <w:bookmarkEnd w:id="198"/>
    <w:p w14:paraId="2E4F1524" w14:textId="77777777" w:rsidR="006F403A" w:rsidRPr="006F403A" w:rsidRDefault="006F403A" w:rsidP="006F403A">
      <w:pPr>
        <w:rPr>
          <w:lang w:val="sl-SI"/>
        </w:rPr>
      </w:pPr>
    </w:p>
    <w:p w14:paraId="41EEF543" w14:textId="40735105" w:rsidR="007F10A5" w:rsidRDefault="376B821F" w:rsidP="007F10A5">
      <w:pPr>
        <w:pStyle w:val="SlogNart"/>
      </w:pPr>
      <w:bookmarkStart w:id="199" w:name="_Hlk151390301"/>
      <w:bookmarkStart w:id="200" w:name="_Hlk152668155"/>
      <w:bookmarkStart w:id="201" w:name="_Hlk150349230"/>
      <w:bookmarkStart w:id="202" w:name="_Hlk150349405"/>
      <w:r w:rsidRPr="00134697">
        <w:rPr>
          <w:b/>
          <w:bCs/>
        </w:rPr>
        <w:t xml:space="preserve">Vse </w:t>
      </w:r>
      <w:bookmarkStart w:id="203" w:name="_Hlk144720245"/>
      <w:r w:rsidR="00833BEC" w:rsidRPr="00134697">
        <w:rPr>
          <w:b/>
          <w:bCs/>
        </w:rPr>
        <w:t>napadene in</w:t>
      </w:r>
      <w:r w:rsidR="00833BEC">
        <w:rPr>
          <w:b/>
          <w:bCs/>
        </w:rPr>
        <w:t xml:space="preserve"> </w:t>
      </w:r>
      <w:r w:rsidR="71447DB6" w:rsidRPr="4BCE8706">
        <w:rPr>
          <w:b/>
          <w:bCs/>
        </w:rPr>
        <w:t>glavne</w:t>
      </w:r>
      <w:r w:rsidR="2C94D4C6" w:rsidRPr="4BCE8706">
        <w:rPr>
          <w:b/>
          <w:bCs/>
        </w:rPr>
        <w:t xml:space="preserve"> </w:t>
      </w:r>
      <w:r w:rsidR="293ABFD2" w:rsidRPr="4BCE8706">
        <w:rPr>
          <w:b/>
          <w:bCs/>
        </w:rPr>
        <w:t xml:space="preserve">gostiteljske rastline, vključno </w:t>
      </w:r>
      <w:r w:rsidR="2C94D4C6" w:rsidRPr="4BCE8706">
        <w:rPr>
          <w:b/>
          <w:bCs/>
        </w:rPr>
        <w:t>z njihovimi</w:t>
      </w:r>
      <w:r w:rsidR="293ABFD2" w:rsidRPr="4BCE8706">
        <w:rPr>
          <w:b/>
          <w:bCs/>
        </w:rPr>
        <w:t xml:space="preserve"> plodovi</w:t>
      </w:r>
      <w:r w:rsidR="31E6D9A3" w:rsidRPr="4BCE8706">
        <w:rPr>
          <w:b/>
          <w:bCs/>
        </w:rPr>
        <w:t xml:space="preserve"> (tudi odpadl</w:t>
      </w:r>
      <w:r w:rsidR="2C94D4C6" w:rsidRPr="4BCE8706">
        <w:rPr>
          <w:b/>
          <w:bCs/>
        </w:rPr>
        <w:t>imi</w:t>
      </w:r>
      <w:r w:rsidR="31E6D9A3" w:rsidRPr="4BCE8706">
        <w:rPr>
          <w:b/>
          <w:bCs/>
        </w:rPr>
        <w:t>)</w:t>
      </w:r>
      <w:r w:rsidR="332A609F" w:rsidRPr="4BCE8706">
        <w:rPr>
          <w:b/>
          <w:bCs/>
        </w:rPr>
        <w:t xml:space="preserve"> iz točke 2.4</w:t>
      </w:r>
      <w:r w:rsidR="01530094" w:rsidRPr="4BCE8706">
        <w:rPr>
          <w:b/>
          <w:bCs/>
        </w:rPr>
        <w:t>,</w:t>
      </w:r>
      <w:r w:rsidRPr="4BCE8706">
        <w:rPr>
          <w:b/>
          <w:bCs/>
        </w:rPr>
        <w:t xml:space="preserve"> </w:t>
      </w:r>
      <w:bookmarkEnd w:id="199"/>
      <w:bookmarkEnd w:id="203"/>
      <w:r>
        <w:t>je</w:t>
      </w:r>
      <w:r w:rsidRPr="4BCE8706">
        <w:rPr>
          <w:i/>
          <w:iCs/>
        </w:rPr>
        <w:t xml:space="preserve"> </w:t>
      </w:r>
      <w:r>
        <w:t xml:space="preserve">treba odstraniti in uničiti takoj </w:t>
      </w:r>
      <w:r w:rsidR="6B7F3CFC">
        <w:t xml:space="preserve">oziroma v najkrajšem možnem </w:t>
      </w:r>
      <w:r w:rsidR="6B7F3CFC" w:rsidRPr="00134697">
        <w:t xml:space="preserve">času </w:t>
      </w:r>
      <w:bookmarkStart w:id="204" w:name="_Hlk151390335"/>
      <w:r w:rsidR="6B7F3CFC" w:rsidRPr="00134697">
        <w:t>po izvedbi tretiranja iz točke 8.2.1</w:t>
      </w:r>
      <w:r w:rsidRPr="00134697">
        <w:t>.</w:t>
      </w:r>
      <w:r w:rsidR="4BC64588">
        <w:t xml:space="preserve"> </w:t>
      </w:r>
    </w:p>
    <w:bookmarkEnd w:id="200"/>
    <w:bookmarkEnd w:id="204"/>
    <w:p w14:paraId="64FE9BE5" w14:textId="2D1A9A95" w:rsidR="00BC2AEE" w:rsidRDefault="293ABFD2" w:rsidP="007F10A5">
      <w:pPr>
        <w:pStyle w:val="SlogNart"/>
      </w:pPr>
      <w:r w:rsidRPr="4BCE8706">
        <w:rPr>
          <w:b/>
          <w:bCs/>
        </w:rPr>
        <w:t xml:space="preserve">Odstraniti in uničiti je treba tudi </w:t>
      </w:r>
      <w:r w:rsidR="00BB73CE">
        <w:rPr>
          <w:b/>
          <w:bCs/>
        </w:rPr>
        <w:t>druge</w:t>
      </w:r>
      <w:r w:rsidR="1036F4F6" w:rsidRPr="4BCE8706">
        <w:rPr>
          <w:b/>
          <w:bCs/>
        </w:rPr>
        <w:t xml:space="preserve"> gostiteljske rastline</w:t>
      </w:r>
      <w:r w:rsidR="3D3EBC56" w:rsidRPr="4BCE8706">
        <w:rPr>
          <w:b/>
          <w:bCs/>
        </w:rPr>
        <w:t xml:space="preserve"> iz toč</w:t>
      </w:r>
      <w:r w:rsidR="0050515A">
        <w:rPr>
          <w:b/>
          <w:bCs/>
        </w:rPr>
        <w:t>ke</w:t>
      </w:r>
      <w:r w:rsidR="3D3EBC56" w:rsidRPr="4BCE8706">
        <w:rPr>
          <w:b/>
          <w:bCs/>
        </w:rPr>
        <w:t xml:space="preserve"> 2.4, </w:t>
      </w:r>
      <w:r w:rsidR="0050515A">
        <w:rPr>
          <w:b/>
          <w:bCs/>
        </w:rPr>
        <w:t xml:space="preserve">na </w:t>
      </w:r>
      <w:r w:rsidR="3D3EBC56" w:rsidRPr="4BCE8706">
        <w:rPr>
          <w:b/>
          <w:bCs/>
        </w:rPr>
        <w:t>katerih lahko vrsta zaključi razvojni krog,</w:t>
      </w:r>
      <w:r w:rsidRPr="4BCE8706">
        <w:rPr>
          <w:b/>
          <w:bCs/>
        </w:rPr>
        <w:t xml:space="preserve"> </w:t>
      </w:r>
      <w:r w:rsidR="1036F4F6">
        <w:t xml:space="preserve">predvsem vrste iz rodu </w:t>
      </w:r>
      <w:r w:rsidR="1036F4F6" w:rsidRPr="4BCE8706">
        <w:rPr>
          <w:i/>
          <w:iCs/>
        </w:rPr>
        <w:t>Solanum</w:t>
      </w:r>
      <w:r w:rsidRPr="4BCE8706">
        <w:rPr>
          <w:i/>
          <w:iCs/>
        </w:rPr>
        <w:t>,</w:t>
      </w:r>
      <w:r w:rsidR="1036F4F6" w:rsidRPr="4BCE8706">
        <w:rPr>
          <w:i/>
          <w:iCs/>
        </w:rPr>
        <w:t xml:space="preserve"> </w:t>
      </w:r>
      <w:r>
        <w:t xml:space="preserve">na enoti pridelave gostiteljskih rastlin in v njeni </w:t>
      </w:r>
      <w:r w:rsidR="4DE9437A">
        <w:t xml:space="preserve">neposredni </w:t>
      </w:r>
      <w:r>
        <w:t xml:space="preserve">okolici. </w:t>
      </w:r>
      <w:r w:rsidR="4DE9437A">
        <w:t>Odstranjevanje</w:t>
      </w:r>
      <w:r>
        <w:t xml:space="preserve"> </w:t>
      </w:r>
      <w:r w:rsidR="005E684D" w:rsidRPr="00134697">
        <w:t>in uničenje</w:t>
      </w:r>
      <w:r w:rsidR="005E684D">
        <w:t xml:space="preserve"> </w:t>
      </w:r>
      <w:r>
        <w:t>se lahko izvede</w:t>
      </w:r>
      <w:r w:rsidR="0050515A">
        <w:t xml:space="preserve"> </w:t>
      </w:r>
      <w:r w:rsidR="4DE9437A">
        <w:t>mehansko</w:t>
      </w:r>
      <w:r w:rsidR="00EF1054">
        <w:t xml:space="preserve"> </w:t>
      </w:r>
      <w:r w:rsidR="00C217BD">
        <w:t>(</w:t>
      </w:r>
      <w:r w:rsidR="00EF1054">
        <w:t>s košnj</w:t>
      </w:r>
      <w:r w:rsidR="00C217BD">
        <w:t>o</w:t>
      </w:r>
      <w:r w:rsidR="00EF1054">
        <w:t>)</w:t>
      </w:r>
      <w:r w:rsidR="00BB73CE">
        <w:t>,</w:t>
      </w:r>
      <w:r w:rsidR="4DE9437A">
        <w:t xml:space="preserve"> kemično</w:t>
      </w:r>
      <w:r w:rsidR="0050515A">
        <w:t xml:space="preserve"> </w:t>
      </w:r>
      <w:r w:rsidR="00EF1054">
        <w:t xml:space="preserve">(s herbicidi) </w:t>
      </w:r>
      <w:r w:rsidR="0050515A">
        <w:t>ali</w:t>
      </w:r>
      <w:r w:rsidR="002D3682">
        <w:t xml:space="preserve"> s</w:t>
      </w:r>
      <w:r w:rsidR="0050515A">
        <w:t xml:space="preserve"> toplotno obdelavo.</w:t>
      </w:r>
    </w:p>
    <w:p w14:paraId="09F63F63" w14:textId="668B25F4" w:rsidR="00B37673" w:rsidRDefault="00BC2AEE" w:rsidP="007F10A5">
      <w:pPr>
        <w:pStyle w:val="SlogNart"/>
      </w:pPr>
      <w:bookmarkStart w:id="205" w:name="_Hlk151390360"/>
      <w:bookmarkStart w:id="206" w:name="_Hlk150349315"/>
      <w:r>
        <w:t>Rastlinske ostanke</w:t>
      </w:r>
      <w:r w:rsidR="00D36BCB">
        <w:t xml:space="preserve"> </w:t>
      </w:r>
      <w:r w:rsidR="00382CEC" w:rsidRPr="00B91068">
        <w:rPr>
          <w:b/>
          <w:bCs/>
        </w:rPr>
        <w:t>glavni</w:t>
      </w:r>
      <w:r w:rsidR="00D36BCB" w:rsidRPr="00B91068">
        <w:rPr>
          <w:b/>
          <w:bCs/>
        </w:rPr>
        <w:t>h</w:t>
      </w:r>
      <w:r w:rsidR="00D36BCB">
        <w:t xml:space="preserve"> gostiteljskih rastlin</w:t>
      </w:r>
      <w:r>
        <w:t xml:space="preserve"> in </w:t>
      </w:r>
      <w:r w:rsidR="00D36BCB">
        <w:t xml:space="preserve">njihove </w:t>
      </w:r>
      <w:r>
        <w:t>p</w:t>
      </w:r>
      <w:r w:rsidR="007F10A5" w:rsidRPr="00B95BE6">
        <w:t xml:space="preserve">lodove </w:t>
      </w:r>
      <w:bookmarkEnd w:id="205"/>
      <w:r w:rsidR="007F10A5" w:rsidRPr="00B95BE6">
        <w:t>se</w:t>
      </w:r>
      <w:r w:rsidR="00094AEF">
        <w:t xml:space="preserve"> pred uničenjem</w:t>
      </w:r>
      <w:r w:rsidR="007F10A5" w:rsidRPr="00B95BE6">
        <w:t xml:space="preserve"> zbere v neprodušno zaprte plastične vreče ali zabojnike na mestu napada</w:t>
      </w:r>
      <w:r w:rsidR="00094AEF">
        <w:t>.</w:t>
      </w:r>
      <w:r w:rsidR="007F10A5" w:rsidRPr="00B95BE6">
        <w:t xml:space="preserve"> </w:t>
      </w:r>
      <w:bookmarkStart w:id="207" w:name="_Hlk151981336"/>
      <w:r w:rsidR="00094AEF">
        <w:t>Uničenje se izvede na mestu napada s sežigom, globokim zakopom ali z drugo ustrezno obdelavo oziroma predelavo.</w:t>
      </w:r>
      <w:bookmarkStart w:id="208" w:name="_Hlk151390371"/>
      <w:bookmarkStart w:id="209" w:name="_Hlk144217584"/>
      <w:bookmarkEnd w:id="206"/>
      <w:bookmarkEnd w:id="207"/>
    </w:p>
    <w:p w14:paraId="3223ACEB" w14:textId="4C23CDA9" w:rsidR="00B37673" w:rsidRPr="00FD699B" w:rsidRDefault="00B37673" w:rsidP="00B37673">
      <w:pPr>
        <w:pStyle w:val="SlogNart"/>
      </w:pPr>
      <w:r>
        <w:t>Izjemoma se lahko</w:t>
      </w:r>
      <w:r w:rsidR="007F10A5" w:rsidRPr="00B95BE6">
        <w:t xml:space="preserve"> </w:t>
      </w:r>
      <w:r w:rsidR="00BC2AEE">
        <w:t>rastlinsk</w:t>
      </w:r>
      <w:r>
        <w:t>e</w:t>
      </w:r>
      <w:r w:rsidR="00BC2AEE">
        <w:t xml:space="preserve"> ostank</w:t>
      </w:r>
      <w:r>
        <w:t>e</w:t>
      </w:r>
      <w:r w:rsidR="00BC2AEE">
        <w:t xml:space="preserve"> in plodo</w:t>
      </w:r>
      <w:r>
        <w:t>ve</w:t>
      </w:r>
      <w:r w:rsidR="007F10A5" w:rsidRPr="00B95BE6">
        <w:t xml:space="preserve"> </w:t>
      </w:r>
      <w:bookmarkEnd w:id="208"/>
      <w:r w:rsidR="007F10A5" w:rsidRPr="00B95BE6">
        <w:t xml:space="preserve">pod nadzorom fitosanitarnega inšpektorja premakne na novo lokacijo v neprodušno zaprtih plastičnih vrečah, v zaprtih zabojnikih ali z drugim ustreznim načinom transporta, </w:t>
      </w:r>
      <w:r w:rsidR="00C93DEF" w:rsidRPr="00B95BE6">
        <w:t xml:space="preserve">ki preprečuje širjenje </w:t>
      </w:r>
      <w:r w:rsidR="00C93DEF" w:rsidRPr="00B95BE6">
        <w:rPr>
          <w:rFonts w:cs="Arial"/>
        </w:rPr>
        <w:t>vrst</w:t>
      </w:r>
      <w:r w:rsidR="00C93DEF" w:rsidRPr="00B95BE6">
        <w:rPr>
          <w:rFonts w:cs="Arial"/>
          <w:i/>
          <w:iCs/>
        </w:rPr>
        <w:t xml:space="preserve">e </w:t>
      </w:r>
      <w:r w:rsidR="00C93DEF">
        <w:rPr>
          <w:i/>
        </w:rPr>
        <w:t>A. eugenii,</w:t>
      </w:r>
      <w:r w:rsidR="00C93DEF">
        <w:rPr>
          <w:i/>
          <w:iCs/>
          <w:color w:val="000000"/>
        </w:rPr>
        <w:t xml:space="preserve"> </w:t>
      </w:r>
      <w:r w:rsidR="00C93DEF" w:rsidRPr="00B95BE6">
        <w:t xml:space="preserve">in </w:t>
      </w:r>
      <w:r w:rsidR="00C93DEF" w:rsidRPr="00134697">
        <w:t xml:space="preserve">se </w:t>
      </w:r>
      <w:r w:rsidRPr="00134697">
        <w:t xml:space="preserve">jih tam uniči s sežigom (npr. v komercialni sežigalnici, bioplinarni), z drugo ustrezno obdelavo oziroma predelavo (npr. kot krma za živali) ali globokim zakopom na mestu, ki ga </w:t>
      </w:r>
      <w:r w:rsidR="00FE1EC0">
        <w:t>določi</w:t>
      </w:r>
      <w:r w:rsidRPr="00134697">
        <w:t xml:space="preserve"> fitosanitarni inšpektor</w:t>
      </w:r>
      <w:r w:rsidRPr="00FD699B">
        <w:t>.</w:t>
      </w:r>
    </w:p>
    <w:bookmarkEnd w:id="209"/>
    <w:p w14:paraId="48C81CB9" w14:textId="122D0473" w:rsidR="007F10A5" w:rsidRPr="00B95BE6" w:rsidRDefault="007F10A5" w:rsidP="007F10A5">
      <w:pPr>
        <w:pStyle w:val="SlogNart"/>
        <w:rPr>
          <w:rFonts w:ascii="Times New Roman" w:hAnsi="Times New Roman"/>
          <w:sz w:val="16"/>
          <w:szCs w:val="16"/>
          <w:lang w:eastAsia="sl-SI"/>
        </w:rPr>
      </w:pPr>
      <w:r w:rsidRPr="00B95BE6">
        <w:t xml:space="preserve">Globok zakop se </w:t>
      </w:r>
      <w:r w:rsidR="00B37673">
        <w:t>izvede</w:t>
      </w:r>
      <w:r w:rsidRPr="00B95BE6">
        <w:t xml:space="preserve"> na globini vsaj 50 cm;</w:t>
      </w:r>
      <w:r w:rsidRPr="00B95BE6">
        <w:rPr>
          <w:sz w:val="16"/>
          <w:szCs w:val="16"/>
        </w:rPr>
        <w:t xml:space="preserve"> </w:t>
      </w:r>
      <w:r w:rsidRPr="00B95BE6">
        <w:t>zakopan material je treba dobro prekriti</w:t>
      </w:r>
      <w:r w:rsidR="00BB73CE">
        <w:t xml:space="preserve"> z zemljo</w:t>
      </w:r>
      <w:r w:rsidRPr="00B95BE6">
        <w:rPr>
          <w:sz w:val="16"/>
          <w:szCs w:val="16"/>
        </w:rPr>
        <w:t xml:space="preserve">. </w:t>
      </w:r>
    </w:p>
    <w:p w14:paraId="02065C72" w14:textId="4EBDCAF6" w:rsidR="00C94AF2" w:rsidRPr="00B95BE6" w:rsidRDefault="007F10A5" w:rsidP="007F10A5">
      <w:pPr>
        <w:spacing w:after="120"/>
        <w:jc w:val="both"/>
        <w:rPr>
          <w:i/>
          <w:iCs/>
          <w:lang w:val="sl-SI"/>
        </w:rPr>
      </w:pPr>
      <w:r w:rsidRPr="007F10A5">
        <w:rPr>
          <w:lang w:val="sl-SI"/>
        </w:rPr>
        <w:t xml:space="preserve">Kadar je to primerno, se </w:t>
      </w:r>
      <w:r w:rsidR="002B6294">
        <w:rPr>
          <w:lang w:val="sl-SI"/>
        </w:rPr>
        <w:t xml:space="preserve">rastlinske ostanke in </w:t>
      </w:r>
      <w:r w:rsidRPr="007F10A5">
        <w:rPr>
          <w:lang w:val="sl-SI"/>
        </w:rPr>
        <w:t xml:space="preserve">plodove do uničenja prekrije s protiinsektno mrežo iz </w:t>
      </w:r>
      <w:r w:rsidRPr="007F10A5">
        <w:rPr>
          <w:rFonts w:cs="Arial"/>
          <w:lang w:val="sl-SI"/>
        </w:rPr>
        <w:t xml:space="preserve">polietilena visoke gostote (HDPE) </w:t>
      </w:r>
      <w:r w:rsidRPr="007F10A5">
        <w:rPr>
          <w:lang w:val="sl-SI"/>
        </w:rPr>
        <w:t xml:space="preserve">z velikostjo okenc </w:t>
      </w:r>
      <w:r w:rsidR="00BB73CE" w:rsidRPr="00637731">
        <w:rPr>
          <w:rFonts w:cs="Arial"/>
          <w:lang w:val="sl-SI"/>
        </w:rPr>
        <w:t>≤</w:t>
      </w:r>
      <w:r w:rsidRPr="007F10A5">
        <w:rPr>
          <w:lang w:val="sl-SI"/>
        </w:rPr>
        <w:t xml:space="preserve"> 1 mm</w:t>
      </w:r>
      <w:r w:rsidRPr="007F10A5">
        <w:rPr>
          <w:vertAlign w:val="superscript"/>
          <w:lang w:val="sl-SI"/>
        </w:rPr>
        <w:t>2</w:t>
      </w:r>
      <w:r w:rsidRPr="007F10A5">
        <w:rPr>
          <w:lang w:val="sl-SI"/>
        </w:rPr>
        <w:t xml:space="preserve">, </w:t>
      </w:r>
      <w:r w:rsidRPr="00B95BE6">
        <w:rPr>
          <w:lang w:val="sl-SI"/>
        </w:rPr>
        <w:t>da se prepreči</w:t>
      </w:r>
      <w:r w:rsidRPr="00B95BE6">
        <w:rPr>
          <w:vertAlign w:val="subscript"/>
          <w:lang w:val="sl-SI"/>
        </w:rPr>
        <w:t xml:space="preserve"> </w:t>
      </w:r>
      <w:r w:rsidRPr="00B95BE6">
        <w:rPr>
          <w:lang w:val="sl-SI"/>
        </w:rPr>
        <w:t>širjenje vrst</w:t>
      </w:r>
      <w:r w:rsidRPr="00B95BE6">
        <w:rPr>
          <w:i/>
          <w:iCs/>
          <w:lang w:val="sl-SI"/>
        </w:rPr>
        <w:t xml:space="preserve"> </w:t>
      </w:r>
      <w:r w:rsidRPr="00B95BE6">
        <w:rPr>
          <w:lang w:val="sl-SI"/>
        </w:rPr>
        <w:t>vrste</w:t>
      </w:r>
      <w:r w:rsidRPr="00B95BE6">
        <w:rPr>
          <w:i/>
          <w:iCs/>
          <w:lang w:val="sl-SI"/>
        </w:rPr>
        <w:t xml:space="preserve"> A. </w:t>
      </w:r>
      <w:r w:rsidR="001A744D">
        <w:rPr>
          <w:i/>
          <w:iCs/>
          <w:lang w:val="sl-SI"/>
        </w:rPr>
        <w:t>eugenii.</w:t>
      </w:r>
    </w:p>
    <w:bookmarkEnd w:id="201"/>
    <w:p w14:paraId="0D4B6317" w14:textId="61D5E411" w:rsidR="00BC5D63" w:rsidRDefault="007F10A5" w:rsidP="006863DF">
      <w:pPr>
        <w:pStyle w:val="SlogNart"/>
        <w:rPr>
          <w:rFonts w:cs="Arial"/>
          <w:color w:val="000000"/>
        </w:rPr>
      </w:pPr>
      <w:r w:rsidRPr="00B95BE6">
        <w:rPr>
          <w:rFonts w:cs="Arial"/>
          <w:color w:val="000000"/>
        </w:rPr>
        <w:t>Načini uničenja so podrobneje opisani v Prilogi P-11.2 k Splošnemu načrtu izrednih ukrepov (točka 1.</w:t>
      </w:r>
      <w:r w:rsidRPr="0042543E">
        <w:rPr>
          <w:rFonts w:cs="Arial"/>
          <w:color w:val="000000"/>
        </w:rPr>
        <w:t>3</w:t>
      </w:r>
      <w:bookmarkEnd w:id="202"/>
      <w:r w:rsidR="0042543E" w:rsidRPr="0042543E">
        <w:rPr>
          <w:rFonts w:cs="Arial"/>
          <w:color w:val="000000"/>
        </w:rPr>
        <w:t>)</w:t>
      </w:r>
      <w:r w:rsidR="0042543E">
        <w:rPr>
          <w:rFonts w:cs="Arial"/>
          <w:color w:val="000000"/>
        </w:rPr>
        <w:t>.</w:t>
      </w:r>
    </w:p>
    <w:p w14:paraId="779CD734" w14:textId="77777777" w:rsidR="00AA7E57" w:rsidRPr="00703398" w:rsidRDefault="00AA7E57" w:rsidP="00AA7E57">
      <w:pPr>
        <w:spacing w:line="240" w:lineRule="auto"/>
        <w:rPr>
          <w:rFonts w:eastAsia="Calibri" w:cs="Arial"/>
          <w:szCs w:val="20"/>
          <w:lang w:val="sl-SI"/>
        </w:rPr>
      </w:pPr>
      <w:bookmarkStart w:id="210" w:name="_Toc126930573"/>
      <w:bookmarkStart w:id="211" w:name="_Toc100584040"/>
      <w:bookmarkStart w:id="212" w:name="_Toc107222354"/>
    </w:p>
    <w:p w14:paraId="39524944" w14:textId="2D61D30E" w:rsidR="003636AA" w:rsidRDefault="003636AA" w:rsidP="00703398">
      <w:pPr>
        <w:pStyle w:val="Naslov3"/>
        <w:rPr>
          <w:lang w:val="sl-SI"/>
        </w:rPr>
      </w:pPr>
      <w:bookmarkStart w:id="213" w:name="_Toc160786264"/>
      <w:bookmarkStart w:id="214" w:name="_Toc148602035"/>
      <w:r>
        <w:rPr>
          <w:lang w:val="sl-SI"/>
        </w:rPr>
        <w:t>Prepoved premikov</w:t>
      </w:r>
      <w:bookmarkEnd w:id="213"/>
    </w:p>
    <w:p w14:paraId="1CEA7AFC" w14:textId="6A7CD72F" w:rsidR="003636AA" w:rsidRDefault="003636AA" w:rsidP="003636AA">
      <w:pPr>
        <w:rPr>
          <w:lang w:val="sl-SI"/>
        </w:rPr>
      </w:pPr>
    </w:p>
    <w:p w14:paraId="52580468" w14:textId="06577BD6" w:rsidR="003636AA" w:rsidRDefault="003636AA" w:rsidP="003636AA">
      <w:pPr>
        <w:rPr>
          <w:lang w:val="sl-SI"/>
        </w:rPr>
      </w:pPr>
      <w:r w:rsidRPr="00BD4701">
        <w:rPr>
          <w:szCs w:val="20"/>
          <w:lang w:val="sl-SI"/>
        </w:rPr>
        <w:t xml:space="preserve">Velja prepoved premikanja </w:t>
      </w:r>
      <w:r>
        <w:rPr>
          <w:szCs w:val="20"/>
          <w:lang w:val="sl-SI"/>
        </w:rPr>
        <w:t>glavnih gostiteljskih rastlin</w:t>
      </w:r>
      <w:r w:rsidR="002E5EAF">
        <w:rPr>
          <w:szCs w:val="20"/>
          <w:lang w:val="sl-SI"/>
        </w:rPr>
        <w:t xml:space="preserve"> iz točke 2.4</w:t>
      </w:r>
      <w:r w:rsidR="0050515A">
        <w:rPr>
          <w:szCs w:val="20"/>
          <w:lang w:val="sl-SI"/>
        </w:rPr>
        <w:t xml:space="preserve">, vključno </w:t>
      </w:r>
      <w:r w:rsidR="004344C9">
        <w:rPr>
          <w:szCs w:val="20"/>
          <w:lang w:val="sl-SI"/>
        </w:rPr>
        <w:t>z njihovimi</w:t>
      </w:r>
      <w:r w:rsidR="0050515A" w:rsidRPr="0050515A">
        <w:rPr>
          <w:szCs w:val="20"/>
          <w:lang w:val="sl-SI"/>
        </w:rPr>
        <w:t xml:space="preserve"> </w:t>
      </w:r>
      <w:r w:rsidR="0050515A">
        <w:rPr>
          <w:szCs w:val="20"/>
          <w:lang w:val="sl-SI"/>
        </w:rPr>
        <w:t>plodovi</w:t>
      </w:r>
      <w:r w:rsidR="00094AEF">
        <w:rPr>
          <w:szCs w:val="20"/>
          <w:lang w:val="sl-SI"/>
        </w:rPr>
        <w:t xml:space="preserve">, </w:t>
      </w:r>
      <w:r w:rsidR="004344C9">
        <w:rPr>
          <w:szCs w:val="20"/>
          <w:lang w:val="sl-SI"/>
        </w:rPr>
        <w:t xml:space="preserve"> </w:t>
      </w:r>
      <w:r w:rsidR="007054D0" w:rsidRPr="00325626">
        <w:rPr>
          <w:szCs w:val="20"/>
          <w:lang w:val="sl-SI"/>
        </w:rPr>
        <w:t>z napadenega območja,</w:t>
      </w:r>
      <w:r w:rsidR="007054D0">
        <w:rPr>
          <w:szCs w:val="20"/>
          <w:lang w:val="sl-SI"/>
        </w:rPr>
        <w:t xml:space="preserve"> </w:t>
      </w:r>
      <w:r>
        <w:rPr>
          <w:szCs w:val="20"/>
          <w:lang w:val="sl-SI"/>
        </w:rPr>
        <w:t>razen za namen uničenja, kot je določeno v točki 8.2.2.</w:t>
      </w:r>
    </w:p>
    <w:p w14:paraId="4EF30F0A" w14:textId="77777777" w:rsidR="003636AA" w:rsidRPr="003636AA" w:rsidRDefault="003636AA" w:rsidP="003636AA">
      <w:pPr>
        <w:rPr>
          <w:lang w:val="sl-SI"/>
        </w:rPr>
      </w:pPr>
    </w:p>
    <w:p w14:paraId="072FCF1D" w14:textId="339A1632" w:rsidR="00703398" w:rsidRPr="00703398" w:rsidRDefault="00703398" w:rsidP="00703398">
      <w:pPr>
        <w:pStyle w:val="Naslov3"/>
        <w:rPr>
          <w:lang w:val="sl-SI"/>
        </w:rPr>
      </w:pPr>
      <w:bookmarkStart w:id="215" w:name="_Toc160786265"/>
      <w:r w:rsidRPr="00703398">
        <w:rPr>
          <w:lang w:val="sl-SI"/>
        </w:rPr>
        <w:t>Drugi ukrepi za preprečevanje širjenja</w:t>
      </w:r>
      <w:bookmarkEnd w:id="214"/>
      <w:bookmarkEnd w:id="215"/>
    </w:p>
    <w:p w14:paraId="50293CFD" w14:textId="77777777" w:rsidR="00703398" w:rsidRPr="00703398" w:rsidRDefault="00703398" w:rsidP="00703398">
      <w:pPr>
        <w:rPr>
          <w:lang w:val="sl-SI"/>
        </w:rPr>
      </w:pPr>
    </w:p>
    <w:p w14:paraId="59158B41" w14:textId="314AD708" w:rsidR="00703398" w:rsidRPr="00703398" w:rsidRDefault="00703398" w:rsidP="00703398">
      <w:pPr>
        <w:rPr>
          <w:lang w:val="sl-SI"/>
        </w:rPr>
      </w:pPr>
      <w:r w:rsidRPr="00703398">
        <w:rPr>
          <w:lang w:val="sl-SI"/>
        </w:rPr>
        <w:t xml:space="preserve">Za preprečevanje širjenja vrste </w:t>
      </w:r>
      <w:r>
        <w:rPr>
          <w:i/>
          <w:iCs/>
          <w:lang w:val="sl-SI"/>
        </w:rPr>
        <w:t xml:space="preserve">A. </w:t>
      </w:r>
      <w:r w:rsidR="00AA7E57">
        <w:rPr>
          <w:i/>
          <w:iCs/>
          <w:lang w:val="sl-SI"/>
        </w:rPr>
        <w:t xml:space="preserve">eugenii </w:t>
      </w:r>
      <w:r w:rsidRPr="00703398">
        <w:rPr>
          <w:lang w:val="sl-SI"/>
        </w:rPr>
        <w:t>se izvajajo tudi drugi ukrepi iz ISPM 9 in ISPM 14 in drugi ukrepi za odpravljanje zapletov v zvezi z izkoreninjanjem.</w:t>
      </w:r>
    </w:p>
    <w:p w14:paraId="2A8C122F" w14:textId="77777777" w:rsidR="00703398" w:rsidRPr="00325626" w:rsidRDefault="00703398" w:rsidP="00703398">
      <w:pPr>
        <w:pStyle w:val="Naslov4"/>
        <w:rPr>
          <w:rFonts w:eastAsia="Arial Unicode MS"/>
        </w:rPr>
      </w:pPr>
      <w:bookmarkStart w:id="216" w:name="_Hlk128744817"/>
      <w:bookmarkStart w:id="217" w:name="_Toc128665646"/>
      <w:r w:rsidRPr="00325626">
        <w:rPr>
          <w:rFonts w:eastAsia="Arial Unicode MS"/>
        </w:rPr>
        <w:t>Ukrepi v zvezi z objekti, transportnimi sredstvi, mehanizacijo</w:t>
      </w:r>
      <w:bookmarkEnd w:id="216"/>
      <w:r w:rsidRPr="00325626">
        <w:rPr>
          <w:rFonts w:eastAsia="Arial Unicode MS"/>
        </w:rPr>
        <w:t xml:space="preserve">, </w:t>
      </w:r>
      <w:bookmarkEnd w:id="217"/>
      <w:r w:rsidRPr="00325626">
        <w:rPr>
          <w:rFonts w:eastAsia="Arial Unicode MS"/>
        </w:rPr>
        <w:t>orodjem in opremo ter embalažo</w:t>
      </w:r>
    </w:p>
    <w:p w14:paraId="5AA2592F" w14:textId="77777777" w:rsidR="00703398" w:rsidRPr="00325626" w:rsidRDefault="00703398" w:rsidP="00703398">
      <w:pPr>
        <w:rPr>
          <w:rFonts w:eastAsia="Arial Unicode MS"/>
          <w:b/>
          <w:bCs/>
          <w:lang w:val="sl-SI"/>
        </w:rPr>
      </w:pPr>
    </w:p>
    <w:p w14:paraId="21443E30" w14:textId="301451FF" w:rsidR="00703398" w:rsidRPr="00325626" w:rsidRDefault="00703398" w:rsidP="00703398">
      <w:pPr>
        <w:pStyle w:val="SlogNart"/>
        <w:rPr>
          <w:rFonts w:eastAsia="Arial Unicode MS"/>
        </w:rPr>
      </w:pPr>
      <w:bookmarkStart w:id="218" w:name="_Hlk141710882"/>
      <w:bookmarkStart w:id="219" w:name="_Hlk144721411"/>
      <w:r w:rsidRPr="00325626">
        <w:rPr>
          <w:rFonts w:eastAsia="Arial Unicode MS"/>
        </w:rPr>
        <w:t>Transportna sredstva, mehanizacijo, orodje</w:t>
      </w:r>
      <w:r w:rsidR="006274FB" w:rsidRPr="00325626">
        <w:rPr>
          <w:rFonts w:eastAsia="Arial Unicode MS"/>
        </w:rPr>
        <w:t>,</w:t>
      </w:r>
      <w:r w:rsidRPr="00325626">
        <w:rPr>
          <w:rFonts w:eastAsia="Arial Unicode MS"/>
        </w:rPr>
        <w:t xml:space="preserve"> opremo (oblačila in obutev) </w:t>
      </w:r>
      <w:bookmarkEnd w:id="218"/>
      <w:r w:rsidR="005E2E21">
        <w:rPr>
          <w:rFonts w:eastAsia="Arial Unicode MS"/>
        </w:rPr>
        <w:t>ter</w:t>
      </w:r>
      <w:r w:rsidR="004F11D1" w:rsidRPr="00325626">
        <w:rPr>
          <w:rFonts w:eastAsia="Arial Unicode MS"/>
        </w:rPr>
        <w:t xml:space="preserve"> embalažo </w:t>
      </w:r>
      <w:bookmarkStart w:id="220" w:name="_Hlk155953198"/>
      <w:r w:rsidRPr="00325626">
        <w:rPr>
          <w:rFonts w:eastAsia="Arial Unicode MS"/>
        </w:rPr>
        <w:t>se</w:t>
      </w:r>
      <w:r w:rsidR="006B6293" w:rsidRPr="00325626">
        <w:rPr>
          <w:rFonts w:eastAsia="Arial Unicode MS"/>
        </w:rPr>
        <w:t xml:space="preserve"> pred odhodom </w:t>
      </w:r>
      <w:r w:rsidRPr="00325626">
        <w:rPr>
          <w:rFonts w:eastAsia="Arial Unicode MS"/>
        </w:rPr>
        <w:t xml:space="preserve">z napadenega območja </w:t>
      </w:r>
      <w:r w:rsidR="006B6293" w:rsidRPr="00325626">
        <w:rPr>
          <w:rFonts w:eastAsia="Arial Unicode MS"/>
        </w:rPr>
        <w:t xml:space="preserve">temeljito pregleda. </w:t>
      </w:r>
    </w:p>
    <w:p w14:paraId="1A83A73F" w14:textId="16C28FA1" w:rsidR="006B6293" w:rsidRPr="00325626" w:rsidRDefault="006B6293" w:rsidP="00703398">
      <w:pPr>
        <w:pStyle w:val="SlogNart"/>
        <w:rPr>
          <w:rFonts w:eastAsia="Arial Unicode MS"/>
        </w:rPr>
      </w:pPr>
      <w:r w:rsidRPr="00325626">
        <w:rPr>
          <w:rFonts w:eastAsia="Arial Unicode MS"/>
        </w:rPr>
        <w:t xml:space="preserve">Morebitne ostanke rastlin, vključno s plodovi in/ali osebke vrste </w:t>
      </w:r>
      <w:r w:rsidRPr="00325626">
        <w:rPr>
          <w:rFonts w:eastAsia="Arial Unicode MS"/>
          <w:i/>
          <w:iCs/>
        </w:rPr>
        <w:t>A. eugenii</w:t>
      </w:r>
      <w:r w:rsidR="002E5EAF" w:rsidRPr="00325626">
        <w:rPr>
          <w:rFonts w:eastAsia="Arial Unicode MS"/>
          <w:iCs/>
        </w:rPr>
        <w:t>,</w:t>
      </w:r>
      <w:r w:rsidRPr="00325626">
        <w:rPr>
          <w:rFonts w:eastAsia="Arial Unicode MS"/>
        </w:rPr>
        <w:t xml:space="preserve"> se odstrani ter uniči (npr. sežig odraslih osebkov, ličink). Embalažo se pred uporabo pregleda in očisti morebitnih rastlinskih ostankov.</w:t>
      </w:r>
    </w:p>
    <w:p w14:paraId="142163AC" w14:textId="6D4E51EB" w:rsidR="006B6293" w:rsidRPr="00325626" w:rsidRDefault="006B6293" w:rsidP="006B6293">
      <w:pPr>
        <w:pStyle w:val="SlogNart"/>
      </w:pPr>
      <w:bookmarkStart w:id="221" w:name="_Hlk144721549"/>
      <w:bookmarkEnd w:id="220"/>
      <w:r w:rsidRPr="00325626">
        <w:t xml:space="preserve">Objekti, kot so rastlinjaki, vrtni centri, distribucijski centri in skladišča morajo biti očiščeni ostankov plodov gostiteljskih rastlin, ki jih je treba uničiti s sežigom ali globokim zakopom, kot je določeno v točki 8.2.2. </w:t>
      </w:r>
    </w:p>
    <w:p w14:paraId="55231859" w14:textId="41DF63E8" w:rsidR="006B6293" w:rsidRPr="006B6293" w:rsidRDefault="00D36BCB" w:rsidP="00D36BCB">
      <w:pPr>
        <w:pStyle w:val="SlogNart"/>
        <w:rPr>
          <w:rFonts w:eastAsia="Arial Unicode MS"/>
        </w:rPr>
      </w:pPr>
      <w:r w:rsidRPr="00325626">
        <w:rPr>
          <w:rFonts w:eastAsia="Calibri"/>
        </w:rPr>
        <w:t xml:space="preserve">Čiščenje se lahko izvede na več načinov: npr. </w:t>
      </w:r>
      <w:bookmarkStart w:id="222" w:name="_Hlk132375774"/>
      <w:r w:rsidRPr="00325626">
        <w:rPr>
          <w:rFonts w:eastAsia="Calibri"/>
        </w:rPr>
        <w:t>z izpiranjem z vodo ali z vodo pod tlakom (visokotlačni čistilec)</w:t>
      </w:r>
      <w:bookmarkEnd w:id="222"/>
      <w:r w:rsidRPr="00325626">
        <w:rPr>
          <w:rFonts w:eastAsia="Calibri"/>
        </w:rPr>
        <w:t xml:space="preserve">, s parnimi čistilniki, s pometanjem, z ročno odstranitvijo. </w:t>
      </w:r>
      <w:r w:rsidR="006B6293" w:rsidRPr="00325626">
        <w:t xml:space="preserve">V zaprtih prostorih </w:t>
      </w:r>
      <w:r w:rsidR="006B6293" w:rsidRPr="00325626">
        <w:lastRenderedPageBreak/>
        <w:t>se lahko izvede dezinsekcija (organizacije s koncesijo za dezinfekcijo, dezinsekcijo in deratizacijo).</w:t>
      </w:r>
      <w:r w:rsidR="006B6293">
        <w:t xml:space="preserve"> </w:t>
      </w:r>
    </w:p>
    <w:p w14:paraId="66F001B8" w14:textId="5553CAD9" w:rsidR="00007D15" w:rsidRPr="00703398" w:rsidRDefault="00007D15" w:rsidP="00D7663D">
      <w:pPr>
        <w:pStyle w:val="Naslov2"/>
        <w:rPr>
          <w:lang w:val="sl-SI"/>
        </w:rPr>
      </w:pPr>
      <w:bookmarkStart w:id="223" w:name="_Toc116646834"/>
      <w:bookmarkStart w:id="224" w:name="_Toc136864327"/>
      <w:bookmarkStart w:id="225" w:name="_Toc160786266"/>
      <w:bookmarkEnd w:id="210"/>
      <w:bookmarkEnd w:id="211"/>
      <w:bookmarkEnd w:id="212"/>
      <w:bookmarkEnd w:id="219"/>
      <w:bookmarkEnd w:id="221"/>
      <w:r w:rsidRPr="00703398">
        <w:rPr>
          <w:lang w:val="sl-SI"/>
        </w:rPr>
        <w:t>Ukrepi v varovalnem pasu</w:t>
      </w:r>
      <w:bookmarkEnd w:id="223"/>
      <w:bookmarkEnd w:id="224"/>
      <w:bookmarkEnd w:id="225"/>
      <w:r w:rsidR="00A42A7D" w:rsidRPr="00703398">
        <w:rPr>
          <w:lang w:val="sl-SI"/>
        </w:rPr>
        <w:t xml:space="preserve"> </w:t>
      </w:r>
    </w:p>
    <w:p w14:paraId="1B2B40BC" w14:textId="67675A61" w:rsidR="009E3E2D" w:rsidRPr="00703398" w:rsidRDefault="009E3E2D" w:rsidP="00094AEF">
      <w:pPr>
        <w:pStyle w:val="SlogNart"/>
      </w:pPr>
      <w:r w:rsidRPr="00703398">
        <w:t xml:space="preserve">V varovalnem pasu se izvaja letno spremljanje za ugotavljanje navzočnosti vrste </w:t>
      </w:r>
      <w:r w:rsidR="00E77B38">
        <w:rPr>
          <w:i/>
        </w:rPr>
        <w:t xml:space="preserve">A. </w:t>
      </w:r>
      <w:r w:rsidR="00AA7E57">
        <w:rPr>
          <w:i/>
        </w:rPr>
        <w:t>eugenii</w:t>
      </w:r>
      <w:r w:rsidRPr="00703398">
        <w:t>, kot je navedeno v točki 7.1.</w:t>
      </w:r>
    </w:p>
    <w:p w14:paraId="655F2FCE" w14:textId="26EECE65" w:rsidR="009E3E2D" w:rsidRPr="00703398" w:rsidRDefault="009E3E2D" w:rsidP="00094AEF">
      <w:pPr>
        <w:pStyle w:val="SlogNart"/>
        <w:rPr>
          <w:rFonts w:cs="Arial"/>
        </w:rPr>
      </w:pPr>
      <w:r w:rsidRPr="00703398">
        <w:rPr>
          <w:rFonts w:cs="Arial"/>
        </w:rPr>
        <w:t xml:space="preserve">V primeru potrditve napada v varovalnem pasu generalni direktor UVHVVR s sklepom določi napadeno </w:t>
      </w:r>
      <w:r w:rsidRPr="007A65EB">
        <w:rPr>
          <w:rFonts w:cs="Arial"/>
        </w:rPr>
        <w:t>območje</w:t>
      </w:r>
      <w:r w:rsidR="00C4020C" w:rsidRPr="007A65EB">
        <w:rPr>
          <w:rFonts w:cs="Arial"/>
        </w:rPr>
        <w:t xml:space="preserve"> </w:t>
      </w:r>
      <w:r w:rsidR="00C4020C" w:rsidRPr="007A65EB">
        <w:rPr>
          <w:rFonts w:cs="Arial"/>
          <w:szCs w:val="20"/>
        </w:rPr>
        <w:t>ali poveča obstoječe napadeno območje</w:t>
      </w:r>
      <w:r w:rsidRPr="007A65EB">
        <w:rPr>
          <w:rFonts w:cs="Arial"/>
        </w:rPr>
        <w:t>, kot</w:t>
      </w:r>
      <w:r w:rsidRPr="00703398">
        <w:rPr>
          <w:rFonts w:cs="Arial"/>
        </w:rPr>
        <w:t xml:space="preserve"> je navedeno v poglavju 5. Če je potrebno, se varovalni pas prilagodi (poveča), kot izhaja iz točke 5.1.</w:t>
      </w:r>
    </w:p>
    <w:p w14:paraId="51C8259C" w14:textId="77777777" w:rsidR="00007D15" w:rsidRPr="00703398" w:rsidRDefault="00007D15" w:rsidP="0048768D">
      <w:pPr>
        <w:spacing w:line="240" w:lineRule="auto"/>
        <w:jc w:val="both"/>
        <w:rPr>
          <w:lang w:val="sl-SI"/>
        </w:rPr>
      </w:pPr>
      <w:r w:rsidRPr="00703398">
        <w:rPr>
          <w:lang w:val="sl-SI"/>
        </w:rPr>
        <w:br w:type="page"/>
      </w:r>
    </w:p>
    <w:p w14:paraId="0657B687" w14:textId="747A255B" w:rsidR="00007D15" w:rsidRPr="00703398" w:rsidRDefault="00007D15" w:rsidP="00E37346">
      <w:pPr>
        <w:pStyle w:val="Naslov1"/>
      </w:pPr>
      <w:bookmarkStart w:id="226" w:name="_Toc116646835"/>
      <w:bookmarkStart w:id="227" w:name="_Toc136864328"/>
      <w:bookmarkStart w:id="228" w:name="_Toc160786267"/>
      <w:r w:rsidRPr="00703398">
        <w:lastRenderedPageBreak/>
        <w:t>PREGLED USPEŠNOSTI UKREPOV</w:t>
      </w:r>
      <w:bookmarkEnd w:id="226"/>
      <w:bookmarkEnd w:id="227"/>
      <w:bookmarkEnd w:id="228"/>
    </w:p>
    <w:p w14:paraId="3E10BFB4" w14:textId="3CEC1C22" w:rsidR="005A3667" w:rsidRPr="00703398" w:rsidRDefault="005A3667" w:rsidP="005A3667">
      <w:pPr>
        <w:jc w:val="both"/>
        <w:rPr>
          <w:rFonts w:cs="Arial"/>
          <w:szCs w:val="20"/>
          <w:lang w:val="sl-SI"/>
        </w:rPr>
      </w:pPr>
      <w:bookmarkStart w:id="229" w:name="_Toc116646836"/>
      <w:r w:rsidRPr="00703398">
        <w:rPr>
          <w:rFonts w:cs="Arial"/>
          <w:szCs w:val="20"/>
          <w:lang w:val="sl-SI"/>
        </w:rPr>
        <w:t xml:space="preserve">Pregled uspešnosti izvedenih ukrepov </w:t>
      </w:r>
      <w:r w:rsidR="005D6038" w:rsidRPr="00703398">
        <w:rPr>
          <w:rFonts w:cs="Arial"/>
          <w:szCs w:val="20"/>
          <w:lang w:val="sl-SI"/>
        </w:rPr>
        <w:t>na</w:t>
      </w:r>
      <w:r w:rsidR="008B3EB2" w:rsidRPr="00703398">
        <w:rPr>
          <w:rFonts w:cs="Arial"/>
          <w:szCs w:val="20"/>
          <w:lang w:val="sl-SI"/>
        </w:rPr>
        <w:t xml:space="preserve"> razmejenem območju </w:t>
      </w:r>
      <w:r w:rsidRPr="00703398">
        <w:rPr>
          <w:rFonts w:cs="Arial"/>
          <w:szCs w:val="20"/>
          <w:lang w:val="sl-SI"/>
        </w:rPr>
        <w:t xml:space="preserve">se izvede vsako leto ob koncu leta. </w:t>
      </w:r>
    </w:p>
    <w:p w14:paraId="6275BBA8" w14:textId="1C372C79" w:rsidR="00007D15" w:rsidRPr="00703398" w:rsidRDefault="00007D15" w:rsidP="00E37346">
      <w:pPr>
        <w:pStyle w:val="Naslov1"/>
      </w:pPr>
      <w:bookmarkStart w:id="230" w:name="_Toc136864329"/>
      <w:bookmarkStart w:id="231" w:name="_Toc160786268"/>
      <w:r w:rsidRPr="00703398">
        <w:t>TRAJANJE URADNIH UKREPOV</w:t>
      </w:r>
      <w:bookmarkEnd w:id="229"/>
      <w:bookmarkEnd w:id="230"/>
      <w:bookmarkEnd w:id="231"/>
    </w:p>
    <w:p w14:paraId="04C125C9" w14:textId="7A1C5807" w:rsidR="00F1014B" w:rsidRPr="00703398" w:rsidRDefault="005A3667" w:rsidP="00C02CE4">
      <w:pPr>
        <w:pStyle w:val="SlogNart"/>
      </w:pPr>
      <w:bookmarkStart w:id="232" w:name="_Toc116646837"/>
      <w:bookmarkStart w:id="233" w:name="_Toc366476078"/>
      <w:r w:rsidRPr="00703398">
        <w:t xml:space="preserve">Generalni direktor UVHVVR s sklepom prekliče razmejeno območje, kadar je na podlagi preiskav iz točke 7.1 potrjeno, da vrsta </w:t>
      </w:r>
      <w:r w:rsidR="00E77B38">
        <w:rPr>
          <w:i/>
          <w:iCs/>
        </w:rPr>
        <w:t xml:space="preserve">A. </w:t>
      </w:r>
      <w:r w:rsidR="00AA7E57">
        <w:rPr>
          <w:i/>
          <w:iCs/>
        </w:rPr>
        <w:t xml:space="preserve">eugenii </w:t>
      </w:r>
      <w:r w:rsidR="005D6038" w:rsidRPr="00703398">
        <w:t>na</w:t>
      </w:r>
      <w:r w:rsidRPr="00703398">
        <w:t xml:space="preserve"> razmejenem območju ni bila navzoča</w:t>
      </w:r>
      <w:r w:rsidR="00143759">
        <w:t xml:space="preserve"> </w:t>
      </w:r>
      <w:r w:rsidR="00143759" w:rsidRPr="00EB5294">
        <w:t xml:space="preserve">v ocenjenem času trajanja vsaj </w:t>
      </w:r>
      <w:r w:rsidR="00AE29A7">
        <w:t>dveh</w:t>
      </w:r>
      <w:r w:rsidR="00143759" w:rsidRPr="00EB5294">
        <w:t xml:space="preserve"> zaporednih </w:t>
      </w:r>
      <w:r w:rsidR="00EF69DC">
        <w:t>rastnih</w:t>
      </w:r>
      <w:r w:rsidR="00143759" w:rsidRPr="00EB5294">
        <w:t xml:space="preserve"> </w:t>
      </w:r>
      <w:r w:rsidR="00EF69DC">
        <w:t>sezon</w:t>
      </w:r>
      <w:r w:rsidR="00143759">
        <w:t>.</w:t>
      </w:r>
    </w:p>
    <w:p w14:paraId="33AB187D" w14:textId="77777777" w:rsidR="005A3667" w:rsidRPr="00703398" w:rsidRDefault="005A3667" w:rsidP="00C02CE4">
      <w:pPr>
        <w:pStyle w:val="SlogNart"/>
      </w:pPr>
      <w:r w:rsidRPr="00703398">
        <w:t>O utemeljitvi za preklic razmejenega območja UVHVVR uradno obvesti Evropsko komisijo in druge države članice.</w:t>
      </w:r>
    </w:p>
    <w:p w14:paraId="073C5C88" w14:textId="77777777" w:rsidR="00007D15" w:rsidRPr="00703398" w:rsidRDefault="00007D15" w:rsidP="00E37346">
      <w:pPr>
        <w:pStyle w:val="Naslov1"/>
      </w:pPr>
      <w:bookmarkStart w:id="234" w:name="_Toc136864330"/>
      <w:bookmarkStart w:id="235" w:name="_Toc160786269"/>
      <w:r w:rsidRPr="00703398">
        <w:t>OCENA IN PRESOJA NAČRTA UKREPOV</w:t>
      </w:r>
      <w:bookmarkEnd w:id="232"/>
      <w:bookmarkEnd w:id="234"/>
      <w:bookmarkEnd w:id="235"/>
    </w:p>
    <w:p w14:paraId="0A999852" w14:textId="49A2022C" w:rsidR="005A3667" w:rsidRPr="00703398" w:rsidRDefault="005A3667" w:rsidP="00094AEF">
      <w:pPr>
        <w:spacing w:line="276" w:lineRule="auto"/>
        <w:jc w:val="both"/>
        <w:rPr>
          <w:rFonts w:cs="Arial"/>
          <w:szCs w:val="20"/>
          <w:lang w:val="sl-SI"/>
        </w:rPr>
      </w:pPr>
      <w:r w:rsidRPr="00703398">
        <w:rPr>
          <w:rFonts w:cs="Arial"/>
          <w:szCs w:val="20"/>
          <w:lang w:val="sl-SI"/>
        </w:rPr>
        <w:t xml:space="preserve">V primeru povečane razširjenosti vrste </w:t>
      </w:r>
      <w:r w:rsidR="00E77B38">
        <w:rPr>
          <w:rFonts w:cs="Arial"/>
          <w:i/>
          <w:iCs/>
          <w:szCs w:val="20"/>
          <w:lang w:val="sl-SI"/>
        </w:rPr>
        <w:t>A.</w:t>
      </w:r>
      <w:r w:rsidR="00AA7E57">
        <w:rPr>
          <w:rFonts w:cs="Arial"/>
          <w:i/>
          <w:iCs/>
          <w:szCs w:val="20"/>
          <w:lang w:val="sl-SI"/>
        </w:rPr>
        <w:t xml:space="preserve"> eugenii</w:t>
      </w:r>
      <w:r w:rsidR="00F1014B" w:rsidRPr="00703398">
        <w:rPr>
          <w:rFonts w:cs="Arial"/>
          <w:i/>
          <w:iCs/>
          <w:szCs w:val="20"/>
          <w:lang w:val="sl-SI"/>
        </w:rPr>
        <w:t xml:space="preserve"> </w:t>
      </w:r>
      <w:r w:rsidRPr="00703398">
        <w:rPr>
          <w:rFonts w:cs="Arial"/>
          <w:szCs w:val="20"/>
          <w:lang w:val="sl-SI"/>
        </w:rPr>
        <w:t>Sektor ZRRSM pripravi oceno veljavnih ukrepov. Pri pripravi ocene sodeluje Strokovna skupina za obvladovanje KŠO</w:t>
      </w:r>
      <w:r w:rsidR="00205CED" w:rsidRPr="00703398">
        <w:rPr>
          <w:rFonts w:cs="Arial"/>
          <w:szCs w:val="20"/>
          <w:lang w:val="sl-SI"/>
        </w:rPr>
        <w:t>.</w:t>
      </w:r>
    </w:p>
    <w:p w14:paraId="438EF7D9" w14:textId="77777777" w:rsidR="00007D15" w:rsidRPr="00703398" w:rsidRDefault="00007D15" w:rsidP="00007D15">
      <w:pPr>
        <w:rPr>
          <w:lang w:val="sl-SI"/>
        </w:rPr>
      </w:pPr>
    </w:p>
    <w:bookmarkEnd w:id="233"/>
    <w:p w14:paraId="17DA4587" w14:textId="77777777" w:rsidR="00007D15" w:rsidRPr="00703398" w:rsidRDefault="00007D15">
      <w:pPr>
        <w:spacing w:line="240" w:lineRule="auto"/>
        <w:rPr>
          <w:lang w:val="sl-SI"/>
        </w:rPr>
      </w:pPr>
      <w:r w:rsidRPr="00703398">
        <w:rPr>
          <w:lang w:val="sl-SI"/>
        </w:rPr>
        <w:br w:type="page"/>
      </w:r>
    </w:p>
    <w:p w14:paraId="2BAA1879" w14:textId="190A0D5B" w:rsidR="00007D15" w:rsidRPr="00703398" w:rsidRDefault="00007D15" w:rsidP="00E37346">
      <w:pPr>
        <w:pStyle w:val="Naslov1"/>
      </w:pPr>
      <w:bookmarkStart w:id="236" w:name="_Toc116646838"/>
      <w:bookmarkStart w:id="237" w:name="_Toc136864331"/>
      <w:bookmarkStart w:id="238" w:name="_Toc160786270"/>
      <w:r w:rsidRPr="00703398">
        <w:lastRenderedPageBreak/>
        <w:t>VIRI IN LITERATURA</w:t>
      </w:r>
      <w:bookmarkEnd w:id="236"/>
      <w:bookmarkEnd w:id="237"/>
      <w:bookmarkEnd w:id="238"/>
      <w:r w:rsidR="00786E06">
        <w:t xml:space="preserve"> </w:t>
      </w:r>
    </w:p>
    <w:p w14:paraId="6540615F" w14:textId="77777777" w:rsidR="0007364A" w:rsidRPr="00264874" w:rsidRDefault="0007364A" w:rsidP="00264874">
      <w:pPr>
        <w:pStyle w:val="SlogNart"/>
        <w:numPr>
          <w:ilvl w:val="0"/>
          <w:numId w:val="22"/>
        </w:numPr>
        <w:ind w:left="360"/>
        <w:jc w:val="left"/>
        <w:rPr>
          <w:rFonts w:cs="Arial"/>
          <w:sz w:val="18"/>
          <w:szCs w:val="22"/>
        </w:rPr>
      </w:pPr>
      <w:r w:rsidRPr="00264874">
        <w:rPr>
          <w:rFonts w:cs="Arial"/>
          <w:i/>
          <w:sz w:val="18"/>
          <w:szCs w:val="22"/>
        </w:rPr>
        <w:t xml:space="preserve">Anthonomus eugenii contingency plan </w:t>
      </w:r>
      <w:hyperlink r:id="rId29" w:history="1">
        <w:r w:rsidRPr="00264874">
          <w:rPr>
            <w:rStyle w:val="Hiperpovezava"/>
            <w:rFonts w:eastAsiaTheme="majorEastAsia" w:cs="Arial"/>
            <w:sz w:val="18"/>
            <w:szCs w:val="18"/>
          </w:rPr>
          <w:t>https://planthealthportal.defra.gov.uk/assets/uploads/Anthonomus-eugenii-contingency-plan-v4.pdf</w:t>
        </w:r>
      </w:hyperlink>
    </w:p>
    <w:p w14:paraId="446F02F9" w14:textId="6F9D6D7C" w:rsidR="00F111C6" w:rsidRPr="00264874" w:rsidRDefault="00F111C6" w:rsidP="00264874">
      <w:pPr>
        <w:pStyle w:val="SlogNart"/>
        <w:numPr>
          <w:ilvl w:val="0"/>
          <w:numId w:val="22"/>
        </w:numPr>
        <w:ind w:left="360"/>
        <w:jc w:val="left"/>
        <w:rPr>
          <w:sz w:val="18"/>
          <w:szCs w:val="22"/>
        </w:rPr>
      </w:pPr>
      <w:r w:rsidRPr="00264874">
        <w:rPr>
          <w:sz w:val="18"/>
          <w:szCs w:val="22"/>
        </w:rPr>
        <w:t>EFSA (European Food Safety Authority), 2022. Pest survey card on Anthonomus eugenii. EFSA supporting publication 2022:EN-7414. zadnja posodobitev:5</w:t>
      </w:r>
      <w:r w:rsidR="004339CA" w:rsidRPr="00264874">
        <w:rPr>
          <w:sz w:val="18"/>
          <w:szCs w:val="22"/>
        </w:rPr>
        <w:t>.</w:t>
      </w:r>
      <w:r w:rsidRPr="00264874">
        <w:rPr>
          <w:sz w:val="18"/>
          <w:szCs w:val="22"/>
        </w:rPr>
        <w:t xml:space="preserve"> </w:t>
      </w:r>
      <w:r w:rsidR="004339CA" w:rsidRPr="00264874">
        <w:rPr>
          <w:sz w:val="18"/>
          <w:szCs w:val="22"/>
        </w:rPr>
        <w:t>julij</w:t>
      </w:r>
      <w:r w:rsidRPr="00264874">
        <w:rPr>
          <w:sz w:val="18"/>
          <w:szCs w:val="22"/>
        </w:rPr>
        <w:t xml:space="preserve"> 2022.</w:t>
      </w:r>
      <w:r w:rsidR="004339CA" w:rsidRPr="00264874">
        <w:rPr>
          <w:sz w:val="18"/>
          <w:szCs w:val="22"/>
        </w:rPr>
        <w:t xml:space="preserve"> </w:t>
      </w:r>
      <w:hyperlink r:id="rId30" w:history="1">
        <w:r w:rsidR="004339CA" w:rsidRPr="00264874">
          <w:rPr>
            <w:rStyle w:val="Hiperpovezava"/>
            <w:sz w:val="18"/>
            <w:szCs w:val="18"/>
          </w:rPr>
          <w:t>https://efsa.europa.eu/plants/planthealth/monitoring/surveillance/anthonomus-eugenii</w:t>
        </w:r>
      </w:hyperlink>
      <w:r w:rsidRPr="00264874">
        <w:rPr>
          <w:sz w:val="18"/>
          <w:szCs w:val="22"/>
        </w:rPr>
        <w:t xml:space="preserve">. </w:t>
      </w:r>
    </w:p>
    <w:p w14:paraId="21F9CD56" w14:textId="77777777" w:rsidR="0062031E" w:rsidRPr="00264874" w:rsidRDefault="0062031E" w:rsidP="00264874">
      <w:pPr>
        <w:pStyle w:val="SlogNart"/>
        <w:numPr>
          <w:ilvl w:val="0"/>
          <w:numId w:val="22"/>
        </w:numPr>
        <w:ind w:left="360"/>
        <w:jc w:val="left"/>
        <w:rPr>
          <w:rFonts w:cs="Arial"/>
          <w:b/>
          <w:sz w:val="18"/>
          <w:szCs w:val="22"/>
        </w:rPr>
      </w:pPr>
      <w:r w:rsidRPr="00264874">
        <w:rPr>
          <w:rFonts w:cs="Arial"/>
          <w:sz w:val="18"/>
          <w:szCs w:val="22"/>
        </w:rPr>
        <w:t xml:space="preserve">EPPO PRA on </w:t>
      </w:r>
      <w:r w:rsidRPr="00264874">
        <w:rPr>
          <w:rFonts w:cs="Arial"/>
          <w:i/>
          <w:sz w:val="18"/>
          <w:szCs w:val="22"/>
        </w:rPr>
        <w:t xml:space="preserve">Anthonomus eugenii </w:t>
      </w:r>
      <w:hyperlink r:id="rId31" w:history="1">
        <w:r w:rsidRPr="00264874">
          <w:rPr>
            <w:rStyle w:val="Hiperpovezava"/>
            <w:rFonts w:eastAsiaTheme="majorEastAsia" w:cs="Arial"/>
            <w:sz w:val="18"/>
            <w:szCs w:val="18"/>
          </w:rPr>
          <w:t>https://pra.eppo.int/pra/8f471b91-afd3-48c3-9531-40dda6390c3e</w:t>
        </w:r>
      </w:hyperlink>
    </w:p>
    <w:p w14:paraId="4C1BD88D" w14:textId="77777777" w:rsidR="0062031E" w:rsidRPr="00264874" w:rsidRDefault="0062031E" w:rsidP="00264874">
      <w:pPr>
        <w:pStyle w:val="SlogNart"/>
        <w:numPr>
          <w:ilvl w:val="0"/>
          <w:numId w:val="22"/>
        </w:numPr>
        <w:ind w:left="360"/>
        <w:jc w:val="left"/>
        <w:rPr>
          <w:rFonts w:cs="Arial"/>
          <w:sz w:val="18"/>
          <w:szCs w:val="22"/>
        </w:rPr>
      </w:pPr>
      <w:r w:rsidRPr="00264874">
        <w:rPr>
          <w:rFonts w:cs="Arial"/>
          <w:sz w:val="18"/>
          <w:szCs w:val="22"/>
        </w:rPr>
        <w:t xml:space="preserve">EPPO GLOBAL DATABASE </w:t>
      </w:r>
      <w:hyperlink r:id="rId32" w:history="1">
        <w:r w:rsidRPr="00264874">
          <w:rPr>
            <w:rStyle w:val="Hiperpovezava"/>
            <w:rFonts w:eastAsiaTheme="majorEastAsia" w:cs="Arial"/>
            <w:sz w:val="18"/>
            <w:szCs w:val="18"/>
          </w:rPr>
          <w:t>https://gd.eppo.int/taxon/ANTHEU</w:t>
        </w:r>
      </w:hyperlink>
    </w:p>
    <w:p w14:paraId="634F6D37" w14:textId="77777777" w:rsidR="0062031E" w:rsidRPr="00264874" w:rsidRDefault="5F58CDFE" w:rsidP="00264874">
      <w:pPr>
        <w:pStyle w:val="SlogNart"/>
        <w:numPr>
          <w:ilvl w:val="0"/>
          <w:numId w:val="22"/>
        </w:numPr>
        <w:ind w:left="360"/>
        <w:jc w:val="left"/>
        <w:rPr>
          <w:rFonts w:cs="Arial"/>
          <w:sz w:val="18"/>
          <w:szCs w:val="22"/>
        </w:rPr>
      </w:pPr>
      <w:r w:rsidRPr="00264874">
        <w:rPr>
          <w:rFonts w:cs="Arial"/>
          <w:sz w:val="18"/>
          <w:szCs w:val="22"/>
        </w:rPr>
        <w:t xml:space="preserve">EPPO control measures PM9 </w:t>
      </w:r>
      <w:hyperlink r:id="rId33">
        <w:r w:rsidRPr="00264874">
          <w:rPr>
            <w:rStyle w:val="Hiperpovezava"/>
            <w:rFonts w:eastAsiaTheme="majorEastAsia" w:cs="Arial"/>
            <w:sz w:val="18"/>
            <w:szCs w:val="22"/>
          </w:rPr>
          <w:t>https://www.eppo.int/RESOURCES/eppo_standards/pm9_control_systems</w:t>
        </w:r>
      </w:hyperlink>
    </w:p>
    <w:p w14:paraId="25BA0D3B" w14:textId="77777777" w:rsidR="00FC44E6" w:rsidRPr="00264874" w:rsidRDefault="4679C882" w:rsidP="00264874">
      <w:pPr>
        <w:numPr>
          <w:ilvl w:val="0"/>
          <w:numId w:val="11"/>
        </w:numPr>
        <w:spacing w:after="120" w:line="240" w:lineRule="auto"/>
        <w:ind w:left="360"/>
        <w:jc w:val="both"/>
        <w:rPr>
          <w:rFonts w:cs="Arial"/>
          <w:sz w:val="18"/>
          <w:szCs w:val="22"/>
          <w:lang w:val="sl-SI"/>
        </w:rPr>
      </w:pPr>
      <w:r w:rsidRPr="00264874">
        <w:rPr>
          <w:rFonts w:cs="Arial"/>
          <w:sz w:val="18"/>
          <w:szCs w:val="22"/>
          <w:lang w:val="sl-SI"/>
        </w:rPr>
        <w:t xml:space="preserve">Fernández D. C., VanLaerhoven S. L., McCreary C., Labbé R. M. 2020. An overview of the pepper weevil (Coleoptera: Curculionidae) as a pest of greenhouse peppers. Journal of Integrated Pest Management, 11(1): 26 </w:t>
      </w:r>
      <w:hyperlink r:id="rId34" w:history="1">
        <w:r w:rsidRPr="00264874">
          <w:rPr>
            <w:rStyle w:val="Hiperpovezava"/>
            <w:rFonts w:cs="Arial"/>
            <w:sz w:val="18"/>
            <w:szCs w:val="22"/>
            <w:lang w:val="sl-SI"/>
          </w:rPr>
          <w:t>https://doi.org/10.1093/jipm/pmaa029</w:t>
        </w:r>
      </w:hyperlink>
      <w:r w:rsidRPr="00264874">
        <w:rPr>
          <w:rFonts w:cs="Arial"/>
          <w:sz w:val="18"/>
          <w:szCs w:val="22"/>
          <w:lang w:val="sl-SI"/>
        </w:rPr>
        <w:t xml:space="preserve"> </w:t>
      </w:r>
    </w:p>
    <w:p w14:paraId="17BB01B5" w14:textId="7BCA94C4" w:rsidR="3B69FF87" w:rsidRPr="00264874" w:rsidRDefault="3B69FF87" w:rsidP="00264874">
      <w:pPr>
        <w:numPr>
          <w:ilvl w:val="0"/>
          <w:numId w:val="11"/>
        </w:numPr>
        <w:spacing w:after="120" w:line="240" w:lineRule="auto"/>
        <w:ind w:left="360"/>
        <w:jc w:val="both"/>
        <w:rPr>
          <w:rFonts w:cs="Arial"/>
          <w:sz w:val="18"/>
          <w:szCs w:val="22"/>
          <w:lang w:val="sl-SI"/>
        </w:rPr>
      </w:pPr>
      <w:r w:rsidRPr="00264874">
        <w:rPr>
          <w:rFonts w:cs="Arial"/>
          <w:sz w:val="18"/>
          <w:szCs w:val="22"/>
          <w:lang w:val="sl-SI"/>
        </w:rPr>
        <w:t>Fernández D. C., VanLaerhoven S. L., Labbé R. 2021. Host utilization by the pepper weevil (</w:t>
      </w:r>
      <w:r w:rsidRPr="00264874">
        <w:rPr>
          <w:rFonts w:cs="Arial"/>
          <w:i/>
          <w:iCs/>
          <w:sz w:val="18"/>
          <w:szCs w:val="22"/>
          <w:lang w:val="sl-SI"/>
        </w:rPr>
        <w:t>Anthonomus eugenii</w:t>
      </w:r>
      <w:r w:rsidRPr="00264874">
        <w:rPr>
          <w:rFonts w:cs="Arial"/>
          <w:sz w:val="18"/>
          <w:szCs w:val="22"/>
          <w:lang w:val="sl-SI"/>
        </w:rPr>
        <w:t xml:space="preserve">): suitability, preference and offspring performance. Pest Management Science, 77(10): 4719-4729. </w:t>
      </w:r>
      <w:hyperlink r:id="rId35" w:history="1">
        <w:r w:rsidRPr="00264874">
          <w:rPr>
            <w:rStyle w:val="Hiperpovezava"/>
            <w:rFonts w:cs="Arial"/>
            <w:sz w:val="18"/>
            <w:szCs w:val="22"/>
            <w:lang w:val="sl-SI"/>
          </w:rPr>
          <w:t>https://doi.org/10.1002/ps.6514</w:t>
        </w:r>
      </w:hyperlink>
      <w:r w:rsidRPr="00264874">
        <w:rPr>
          <w:rFonts w:cs="Arial"/>
          <w:sz w:val="18"/>
          <w:szCs w:val="22"/>
          <w:lang w:val="sl-SI"/>
        </w:rPr>
        <w:t xml:space="preserve"> </w:t>
      </w:r>
    </w:p>
    <w:p w14:paraId="76BCED50" w14:textId="77777777" w:rsidR="00245E63" w:rsidRPr="00264874" w:rsidRDefault="00245E63" w:rsidP="00264874">
      <w:pPr>
        <w:numPr>
          <w:ilvl w:val="0"/>
          <w:numId w:val="11"/>
        </w:numPr>
        <w:spacing w:after="120" w:line="240" w:lineRule="auto"/>
        <w:ind w:left="360"/>
        <w:jc w:val="both"/>
        <w:rPr>
          <w:rFonts w:cs="Arial"/>
          <w:sz w:val="18"/>
          <w:szCs w:val="18"/>
          <w:lang w:val="sl-SI"/>
        </w:rPr>
      </w:pPr>
      <w:r w:rsidRPr="00264874">
        <w:rPr>
          <w:rFonts w:cs="Arial"/>
          <w:sz w:val="18"/>
          <w:szCs w:val="18"/>
          <w:lang w:val="sl-SI"/>
        </w:rPr>
        <w:t>Uredba (EU) 2016/2031 Evropskega parlamenta in Sveta z dne 26. oktobra 2016 o ukrepih varstva pred škodljivimi organizmi rastlin, spremembi uredb (EU) št. 228/2013, (EU) št. 652/2014 in (EU) št. 1143/2014 Evropskega parlamenta in Sveta ter razveljavitvi direktiv Sveta 69/464/EGS, 74/647/EGS, 93/85/EGS, 98/57/ES, 2000/29/ES, 2006/91/ES in 2007/33/ES.</w:t>
      </w:r>
    </w:p>
    <w:p w14:paraId="48E8FB11" w14:textId="77777777" w:rsidR="00245E63" w:rsidRPr="00264874" w:rsidRDefault="00245E63" w:rsidP="00264874">
      <w:pPr>
        <w:numPr>
          <w:ilvl w:val="0"/>
          <w:numId w:val="11"/>
        </w:numPr>
        <w:spacing w:after="120" w:line="240" w:lineRule="auto"/>
        <w:ind w:left="360"/>
        <w:jc w:val="both"/>
        <w:rPr>
          <w:rFonts w:cs="Arial"/>
          <w:sz w:val="18"/>
          <w:szCs w:val="18"/>
          <w:lang w:val="sl-SI"/>
        </w:rPr>
      </w:pPr>
      <w:r w:rsidRPr="00264874">
        <w:rPr>
          <w:rFonts w:cs="Arial"/>
          <w:sz w:val="18"/>
          <w:szCs w:val="18"/>
          <w:lang w:val="sl-SI"/>
        </w:rPr>
        <w:t>Uredba o izvajanju uredb (EU) o ukrepih varstva pred škodljivimi organizmi rastlin (Uradni list RS, št. 78/19 in 69/23).</w:t>
      </w:r>
    </w:p>
    <w:p w14:paraId="2CF48F52" w14:textId="77777777" w:rsidR="00245E63" w:rsidRPr="00264874" w:rsidRDefault="00245E63" w:rsidP="00264874">
      <w:pPr>
        <w:numPr>
          <w:ilvl w:val="0"/>
          <w:numId w:val="11"/>
        </w:numPr>
        <w:spacing w:after="120" w:line="240" w:lineRule="auto"/>
        <w:ind w:left="360"/>
        <w:jc w:val="both"/>
        <w:rPr>
          <w:rFonts w:cs="Arial"/>
          <w:sz w:val="18"/>
          <w:szCs w:val="18"/>
          <w:lang w:val="sl-SI"/>
        </w:rPr>
      </w:pPr>
      <w:r w:rsidRPr="00264874">
        <w:rPr>
          <w:rFonts w:cs="Arial"/>
          <w:sz w:val="18"/>
          <w:szCs w:val="18"/>
          <w:lang w:val="sl-SI"/>
        </w:rPr>
        <w:t xml:space="preserve">UVHVVR 2023. Programi preiskav za ugotavljanje navzočnosti škodljivih organizmov rastlin. Ministrstvo za kmetijstvo, gozdarstvo in prehrano, Uprava RS za varno hrano, veterinarstvo in varstvo rastlin, 2023. </w:t>
      </w:r>
    </w:p>
    <w:p w14:paraId="3D2B15F4" w14:textId="77777777" w:rsidR="00245E63" w:rsidRPr="00264874" w:rsidRDefault="00245E63" w:rsidP="00264874">
      <w:pPr>
        <w:numPr>
          <w:ilvl w:val="0"/>
          <w:numId w:val="11"/>
        </w:numPr>
        <w:spacing w:after="120" w:line="240" w:lineRule="auto"/>
        <w:ind w:left="360"/>
        <w:jc w:val="both"/>
        <w:rPr>
          <w:rFonts w:cs="Arial"/>
          <w:sz w:val="18"/>
          <w:szCs w:val="18"/>
          <w:lang w:val="sl-SI"/>
        </w:rPr>
      </w:pPr>
      <w:r w:rsidRPr="00264874">
        <w:rPr>
          <w:rFonts w:cs="Arial"/>
          <w:sz w:val="18"/>
          <w:szCs w:val="18"/>
          <w:lang w:val="sl-SI"/>
        </w:rPr>
        <w:t xml:space="preserve">UVHVVR 2020. Smernice za obveščanje in objavljanje podatkov o pojavu rastlinskih škodljivih organizmov in odrejenih ukrepih. Številka: U3430-55/2020-1, z dne 15. 9. 2020 (3. verzija). </w:t>
      </w:r>
    </w:p>
    <w:p w14:paraId="3ADC080C" w14:textId="77777777" w:rsidR="00FF73AB" w:rsidRPr="00806EEF" w:rsidRDefault="00FF73AB" w:rsidP="007F71B4">
      <w:pPr>
        <w:spacing w:after="120" w:line="240" w:lineRule="auto"/>
        <w:ind w:left="360"/>
        <w:jc w:val="both"/>
        <w:rPr>
          <w:rFonts w:cs="Arial"/>
          <w:szCs w:val="22"/>
          <w:lang w:val="sl-SI"/>
        </w:rPr>
      </w:pPr>
    </w:p>
    <w:p w14:paraId="0A219A22" w14:textId="77777777" w:rsidR="00007D15" w:rsidRPr="00B8643D" w:rsidRDefault="00007D15" w:rsidP="000970F2">
      <w:pPr>
        <w:rPr>
          <w:lang w:val="sl-SI"/>
        </w:rPr>
      </w:pPr>
      <w:r w:rsidRPr="00B8643D">
        <w:rPr>
          <w:lang w:val="sl-SI"/>
        </w:rPr>
        <w:br w:type="page"/>
      </w:r>
    </w:p>
    <w:p w14:paraId="4C61103D" w14:textId="35E6DE65" w:rsidR="00664990" w:rsidRPr="00703398" w:rsidRDefault="00664990" w:rsidP="002063AF">
      <w:pPr>
        <w:pStyle w:val="Priloga"/>
        <w:pBdr>
          <w:bottom w:val="single" w:sz="4" w:space="0" w:color="auto"/>
        </w:pBdr>
        <w:outlineLvl w:val="0"/>
      </w:pPr>
      <w:bookmarkStart w:id="239" w:name="_Toc129012000"/>
      <w:bookmarkStart w:id="240" w:name="_Toc138333916"/>
      <w:bookmarkStart w:id="241" w:name="_Toc141368025"/>
      <w:bookmarkStart w:id="242" w:name="_Toc160786271"/>
      <w:r w:rsidRPr="00703398">
        <w:lastRenderedPageBreak/>
        <w:t xml:space="preserve">Priloga </w:t>
      </w:r>
      <w:r w:rsidR="00C20BFD">
        <w:t>1</w:t>
      </w:r>
      <w:r w:rsidRPr="00703398">
        <w:t xml:space="preserve">: </w:t>
      </w:r>
      <w:r w:rsidRPr="00703398">
        <w:rPr>
          <w:bCs/>
        </w:rPr>
        <w:t xml:space="preserve">Uporaba fitofarmacevtskih sredstev za zatiranje vrste </w:t>
      </w:r>
      <w:bookmarkEnd w:id="239"/>
      <w:bookmarkEnd w:id="240"/>
      <w:bookmarkEnd w:id="241"/>
      <w:r w:rsidR="00FD4FDD">
        <w:rPr>
          <w:bCs/>
          <w:i/>
          <w:iCs/>
        </w:rPr>
        <w:t xml:space="preserve">A. </w:t>
      </w:r>
      <w:r w:rsidR="00AA7E57">
        <w:rPr>
          <w:bCs/>
          <w:i/>
          <w:iCs/>
        </w:rPr>
        <w:t>eugenii</w:t>
      </w:r>
      <w:bookmarkStart w:id="243" w:name="_Hlk158207034"/>
      <w:bookmarkEnd w:id="242"/>
    </w:p>
    <w:bookmarkEnd w:id="243"/>
    <w:p w14:paraId="2891284A" w14:textId="77777777" w:rsidR="007F239B" w:rsidRPr="002063AF" w:rsidRDefault="007F239B" w:rsidP="00664990">
      <w:pPr>
        <w:rPr>
          <w:b/>
          <w:bCs/>
          <w:strike/>
          <w:lang w:val="sl-SI"/>
        </w:rPr>
      </w:pPr>
    </w:p>
    <w:p w14:paraId="629C7B0B" w14:textId="0E829D9C" w:rsidR="006B2710" w:rsidRDefault="00664990" w:rsidP="0007364A">
      <w:pPr>
        <w:jc w:val="both"/>
        <w:rPr>
          <w:lang w:val="sl-SI"/>
        </w:rPr>
      </w:pPr>
      <w:r w:rsidRPr="00703398">
        <w:rPr>
          <w:b/>
          <w:bCs/>
          <w:lang w:val="sl-SI"/>
        </w:rPr>
        <w:t xml:space="preserve">Preglednica </w:t>
      </w:r>
      <w:r w:rsidR="008A7B28">
        <w:rPr>
          <w:b/>
          <w:bCs/>
          <w:lang w:val="sl-SI"/>
        </w:rPr>
        <w:t>2</w:t>
      </w:r>
      <w:r w:rsidRPr="00703398">
        <w:rPr>
          <w:b/>
          <w:bCs/>
          <w:lang w:val="sl-SI"/>
        </w:rPr>
        <w:t>:</w:t>
      </w:r>
      <w:r w:rsidRPr="00703398">
        <w:rPr>
          <w:lang w:val="sl-SI"/>
        </w:rPr>
        <w:t xml:space="preserve"> </w:t>
      </w:r>
      <w:bookmarkStart w:id="244" w:name="_Hlk155348055"/>
      <w:r w:rsidR="006B2710" w:rsidRPr="00F97BE4">
        <w:rPr>
          <w:lang w:val="sl-SI"/>
        </w:rPr>
        <w:t xml:space="preserve">Seznam </w:t>
      </w:r>
      <w:r w:rsidR="006B2710">
        <w:rPr>
          <w:lang w:val="sl-SI"/>
        </w:rPr>
        <w:t xml:space="preserve">registriranih fitofarmacevtskih sredstev ter </w:t>
      </w:r>
      <w:r w:rsidR="006B2710" w:rsidRPr="00F97BE4">
        <w:rPr>
          <w:lang w:val="sl-SI"/>
        </w:rPr>
        <w:t>aktivnih snovi</w:t>
      </w:r>
      <w:r w:rsidR="006B2710" w:rsidRPr="003F4739">
        <w:rPr>
          <w:lang w:val="sl-SI"/>
        </w:rPr>
        <w:t xml:space="preserve"> </w:t>
      </w:r>
      <w:r w:rsidR="006B2710" w:rsidRPr="007F1149">
        <w:rPr>
          <w:lang w:val="sl-SI"/>
        </w:rPr>
        <w:t xml:space="preserve">v </w:t>
      </w:r>
      <w:r w:rsidR="006B2710" w:rsidRPr="00481365">
        <w:rPr>
          <w:lang w:val="sl-SI"/>
        </w:rPr>
        <w:t xml:space="preserve">Sloveniji (stanje na dan </w:t>
      </w:r>
      <w:r w:rsidR="00BE4470">
        <w:rPr>
          <w:lang w:val="sl-SI"/>
        </w:rPr>
        <w:t>5. 2. 2024</w:t>
      </w:r>
      <w:r w:rsidR="006B2710" w:rsidRPr="00481365">
        <w:rPr>
          <w:lang w:val="sl-SI"/>
        </w:rPr>
        <w:t>),</w:t>
      </w:r>
      <w:r w:rsidR="006B2710" w:rsidRPr="00F97BE4">
        <w:rPr>
          <w:lang w:val="sl-SI"/>
        </w:rPr>
        <w:t xml:space="preserve"> ki </w:t>
      </w:r>
      <w:r w:rsidR="006B2710">
        <w:rPr>
          <w:lang w:val="sl-SI"/>
        </w:rPr>
        <w:t xml:space="preserve">bi lahko bile </w:t>
      </w:r>
      <w:r w:rsidR="006B2710" w:rsidRPr="00F97BE4">
        <w:rPr>
          <w:lang w:val="sl-SI"/>
        </w:rPr>
        <w:t xml:space="preserve">učinkovite </w:t>
      </w:r>
      <w:r w:rsidR="006B2710">
        <w:rPr>
          <w:lang w:val="sl-SI"/>
        </w:rPr>
        <w:t xml:space="preserve">tudi </w:t>
      </w:r>
      <w:r w:rsidR="006B2710" w:rsidRPr="00F97BE4">
        <w:rPr>
          <w:lang w:val="sl-SI"/>
        </w:rPr>
        <w:t xml:space="preserve">za </w:t>
      </w:r>
      <w:r w:rsidR="006B2710" w:rsidRPr="00E149F8">
        <w:rPr>
          <w:lang w:val="sl-SI"/>
        </w:rPr>
        <w:t xml:space="preserve">zatiranje vrste </w:t>
      </w:r>
      <w:bookmarkEnd w:id="244"/>
      <w:r w:rsidR="006B2710">
        <w:rPr>
          <w:i/>
          <w:lang w:val="sl-SI"/>
        </w:rPr>
        <w:t>A. eugenii</w:t>
      </w:r>
      <w:r w:rsidR="006B2710">
        <w:rPr>
          <w:i/>
          <w:iCs/>
          <w:lang w:val="sl-SI"/>
        </w:rPr>
        <w:t>;</w:t>
      </w:r>
      <w:r w:rsidR="006B2710" w:rsidRPr="003F4739">
        <w:rPr>
          <w:i/>
          <w:iCs/>
          <w:lang w:val="sl-SI"/>
        </w:rPr>
        <w:t xml:space="preserve"> </w:t>
      </w:r>
      <w:r w:rsidR="006B2710" w:rsidRPr="00E149F8">
        <w:rPr>
          <w:lang w:val="sl-SI"/>
        </w:rPr>
        <w:t>vir</w:t>
      </w:r>
      <w:r w:rsidR="006B2710">
        <w:rPr>
          <w:i/>
          <w:iCs/>
          <w:lang w:val="sl-SI"/>
        </w:rPr>
        <w:t>:</w:t>
      </w:r>
      <w:bookmarkStart w:id="245" w:name="_Hlk155348119"/>
      <w:r w:rsidR="006B2710" w:rsidRPr="00F97BE4">
        <w:rPr>
          <w:i/>
          <w:iCs/>
          <w:lang w:val="sl-SI"/>
        </w:rPr>
        <w:t xml:space="preserve"> </w:t>
      </w:r>
      <w:hyperlink r:id="rId36" w:history="1">
        <w:r w:rsidR="006B2710" w:rsidRPr="007E1B2A">
          <w:rPr>
            <w:rStyle w:val="Hiperpovezava"/>
            <w:i/>
            <w:iCs/>
            <w:lang w:val="sl-SI"/>
          </w:rPr>
          <w:t>http://spletni2.furs.gov.si/FFS/REGSR/index.htm</w:t>
        </w:r>
      </w:hyperlink>
      <w:bookmarkEnd w:id="245"/>
    </w:p>
    <w:p w14:paraId="011FC5BD" w14:textId="77777777" w:rsidR="00664990" w:rsidRPr="00703398" w:rsidRDefault="00664990" w:rsidP="00664990">
      <w:pPr>
        <w:rPr>
          <w:lang w:val="sl-SI"/>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91"/>
        <w:gridCol w:w="1706"/>
        <w:gridCol w:w="2322"/>
        <w:gridCol w:w="2786"/>
      </w:tblGrid>
      <w:tr w:rsidR="00D00812" w:rsidRPr="000C3E20" w14:paraId="4C2E3490" w14:textId="3257639D" w:rsidTr="0006037C">
        <w:trPr>
          <w:tblHeader/>
          <w:jc w:val="center"/>
        </w:trPr>
        <w:tc>
          <w:tcPr>
            <w:tcW w:w="1691" w:type="dxa"/>
            <w:shd w:val="clear" w:color="auto" w:fill="E7E6E6" w:themeFill="background2"/>
            <w:vAlign w:val="center"/>
          </w:tcPr>
          <w:p w14:paraId="3AF19C88" w14:textId="004C874D" w:rsidR="00D00812" w:rsidRPr="00703398" w:rsidRDefault="00D00812" w:rsidP="0006037C">
            <w:pPr>
              <w:jc w:val="center"/>
              <w:rPr>
                <w:b/>
                <w:bCs/>
                <w:lang w:val="sl-SI"/>
              </w:rPr>
            </w:pPr>
            <w:r w:rsidRPr="00703398">
              <w:rPr>
                <w:b/>
                <w:bCs/>
                <w:lang w:val="sl-SI"/>
              </w:rPr>
              <w:t>Aktivna snov</w:t>
            </w:r>
          </w:p>
        </w:tc>
        <w:tc>
          <w:tcPr>
            <w:tcW w:w="1706" w:type="dxa"/>
            <w:shd w:val="clear" w:color="auto" w:fill="E7E6E6" w:themeFill="background2"/>
            <w:tcMar>
              <w:top w:w="0" w:type="dxa"/>
              <w:left w:w="108" w:type="dxa"/>
              <w:bottom w:w="0" w:type="dxa"/>
              <w:right w:w="108" w:type="dxa"/>
            </w:tcMar>
            <w:vAlign w:val="center"/>
            <w:hideMark/>
          </w:tcPr>
          <w:p w14:paraId="620EE213" w14:textId="2510B811" w:rsidR="00D00812" w:rsidRPr="00703398" w:rsidRDefault="00D00812" w:rsidP="0006037C">
            <w:pPr>
              <w:jc w:val="center"/>
              <w:rPr>
                <w:b/>
                <w:bCs/>
                <w:lang w:val="sl-SI"/>
              </w:rPr>
            </w:pPr>
            <w:r w:rsidRPr="00703398">
              <w:rPr>
                <w:b/>
                <w:bCs/>
                <w:lang w:val="sl-SI"/>
              </w:rPr>
              <w:t>Pripravek</w:t>
            </w:r>
          </w:p>
        </w:tc>
        <w:tc>
          <w:tcPr>
            <w:tcW w:w="2322" w:type="dxa"/>
            <w:shd w:val="clear" w:color="auto" w:fill="E7E6E6" w:themeFill="background2"/>
            <w:tcMar>
              <w:top w:w="0" w:type="dxa"/>
              <w:left w:w="108" w:type="dxa"/>
              <w:bottom w:w="0" w:type="dxa"/>
              <w:right w:w="108" w:type="dxa"/>
            </w:tcMar>
            <w:vAlign w:val="center"/>
            <w:hideMark/>
          </w:tcPr>
          <w:p w14:paraId="5FFFE218" w14:textId="64F7B1A5" w:rsidR="00D00812" w:rsidRPr="00703398" w:rsidRDefault="00D00812" w:rsidP="0006037C">
            <w:pPr>
              <w:jc w:val="center"/>
              <w:rPr>
                <w:b/>
                <w:bCs/>
                <w:lang w:val="sl-SI"/>
              </w:rPr>
            </w:pPr>
            <w:r>
              <w:rPr>
                <w:b/>
                <w:bCs/>
                <w:lang w:val="sl-SI"/>
              </w:rPr>
              <w:t>Dovoljena u</w:t>
            </w:r>
            <w:r w:rsidRPr="00703398">
              <w:rPr>
                <w:b/>
                <w:bCs/>
                <w:lang w:val="sl-SI"/>
              </w:rPr>
              <w:t>poraba</w:t>
            </w:r>
            <w:r>
              <w:rPr>
                <w:b/>
                <w:bCs/>
                <w:lang w:val="sl-SI"/>
              </w:rPr>
              <w:t xml:space="preserve"> – škodljivi organizem</w:t>
            </w:r>
          </w:p>
        </w:tc>
        <w:tc>
          <w:tcPr>
            <w:tcW w:w="2786" w:type="dxa"/>
            <w:shd w:val="clear" w:color="auto" w:fill="E7E6E6" w:themeFill="background2"/>
            <w:vAlign w:val="center"/>
          </w:tcPr>
          <w:p w14:paraId="5D95510E" w14:textId="4E88071B" w:rsidR="00D00812" w:rsidRDefault="00D00812" w:rsidP="0006037C">
            <w:pPr>
              <w:jc w:val="center"/>
              <w:rPr>
                <w:b/>
                <w:bCs/>
                <w:lang w:val="sl-SI"/>
              </w:rPr>
            </w:pPr>
            <w:r>
              <w:rPr>
                <w:b/>
                <w:bCs/>
                <w:lang w:val="sl-SI"/>
              </w:rPr>
              <w:t>Dovoljena uporaba – gostiteljska rastlina</w:t>
            </w:r>
          </w:p>
        </w:tc>
      </w:tr>
      <w:tr w:rsidR="00D00812" w:rsidRPr="00953C51" w14:paraId="2BE12735" w14:textId="445369D1" w:rsidTr="0006037C">
        <w:trPr>
          <w:trHeight w:val="966"/>
          <w:jc w:val="center"/>
        </w:trPr>
        <w:tc>
          <w:tcPr>
            <w:tcW w:w="1691" w:type="dxa"/>
            <w:vAlign w:val="center"/>
          </w:tcPr>
          <w:p w14:paraId="4691A74D" w14:textId="5CA84DC5" w:rsidR="00D00812" w:rsidRPr="00AC0C62" w:rsidRDefault="00D00812" w:rsidP="0006037C">
            <w:pPr>
              <w:jc w:val="center"/>
              <w:rPr>
                <w:b/>
                <w:bCs/>
                <w:lang w:val="sl-SI"/>
              </w:rPr>
            </w:pPr>
            <w:r w:rsidRPr="00AC0C62">
              <w:rPr>
                <w:b/>
                <w:bCs/>
                <w:lang w:val="sl-SI"/>
              </w:rPr>
              <w:t>Spinosad</w:t>
            </w:r>
          </w:p>
        </w:tc>
        <w:tc>
          <w:tcPr>
            <w:tcW w:w="1706" w:type="dxa"/>
            <w:tcMar>
              <w:top w:w="0" w:type="dxa"/>
              <w:left w:w="108" w:type="dxa"/>
              <w:bottom w:w="0" w:type="dxa"/>
              <w:right w:w="108" w:type="dxa"/>
            </w:tcMar>
            <w:vAlign w:val="center"/>
          </w:tcPr>
          <w:p w14:paraId="5CCC1747" w14:textId="427C0DD8" w:rsidR="00D00812" w:rsidRPr="00AC0C62" w:rsidRDefault="00D00812" w:rsidP="0006037C">
            <w:pPr>
              <w:jc w:val="center"/>
              <w:rPr>
                <w:lang w:val="sl-SI"/>
              </w:rPr>
            </w:pPr>
            <w:r w:rsidRPr="00AC0C62">
              <w:rPr>
                <w:lang w:val="sl-SI"/>
              </w:rPr>
              <w:t>Laser P</w:t>
            </w:r>
            <w:r w:rsidR="000F4009">
              <w:rPr>
                <w:lang w:val="sl-SI"/>
              </w:rPr>
              <w:t>lus</w:t>
            </w:r>
            <w:r w:rsidRPr="00AC0C62">
              <w:rPr>
                <w:lang w:val="sl-SI"/>
              </w:rPr>
              <w:t>, Laser 240 SC</w:t>
            </w:r>
          </w:p>
        </w:tc>
        <w:tc>
          <w:tcPr>
            <w:tcW w:w="2322" w:type="dxa"/>
            <w:tcMar>
              <w:top w:w="0" w:type="dxa"/>
              <w:left w:w="108" w:type="dxa"/>
              <w:bottom w:w="0" w:type="dxa"/>
              <w:right w:w="108" w:type="dxa"/>
            </w:tcMar>
            <w:vAlign w:val="center"/>
          </w:tcPr>
          <w:p w14:paraId="23407BD5" w14:textId="12EF562A" w:rsidR="00D00812" w:rsidRPr="00AC0C62" w:rsidRDefault="00D00812" w:rsidP="0006037C">
            <w:pPr>
              <w:jc w:val="center"/>
              <w:rPr>
                <w:sz w:val="18"/>
                <w:szCs w:val="18"/>
                <w:lang w:val="sl-SI"/>
              </w:rPr>
            </w:pPr>
            <w:r w:rsidRPr="00AC0C62">
              <w:rPr>
                <w:sz w:val="18"/>
                <w:szCs w:val="18"/>
                <w:lang w:val="sl-SI"/>
              </w:rPr>
              <w:t xml:space="preserve">tudi za </w:t>
            </w:r>
            <w:r>
              <w:rPr>
                <w:sz w:val="18"/>
                <w:szCs w:val="18"/>
                <w:lang w:val="sl-SI"/>
              </w:rPr>
              <w:t xml:space="preserve">zatiranje </w:t>
            </w:r>
            <w:r w:rsidRPr="00AC0C62">
              <w:rPr>
                <w:sz w:val="18"/>
                <w:szCs w:val="18"/>
                <w:lang w:val="sl-SI"/>
              </w:rPr>
              <w:t>nekater</w:t>
            </w:r>
            <w:r>
              <w:rPr>
                <w:sz w:val="18"/>
                <w:szCs w:val="18"/>
                <w:lang w:val="sl-SI"/>
              </w:rPr>
              <w:t>ih</w:t>
            </w:r>
            <w:r w:rsidRPr="00AC0C62">
              <w:rPr>
                <w:sz w:val="18"/>
                <w:szCs w:val="18"/>
                <w:lang w:val="sl-SI"/>
              </w:rPr>
              <w:t xml:space="preserve"> grizoč</w:t>
            </w:r>
            <w:r>
              <w:rPr>
                <w:sz w:val="18"/>
                <w:szCs w:val="18"/>
                <w:lang w:val="sl-SI"/>
              </w:rPr>
              <w:t>ih</w:t>
            </w:r>
            <w:r w:rsidRPr="00AC0C62">
              <w:rPr>
                <w:sz w:val="18"/>
                <w:szCs w:val="18"/>
                <w:lang w:val="sl-SI"/>
              </w:rPr>
              <w:t xml:space="preserve"> žuželk</w:t>
            </w:r>
          </w:p>
        </w:tc>
        <w:tc>
          <w:tcPr>
            <w:tcW w:w="2786" w:type="dxa"/>
            <w:vAlign w:val="center"/>
          </w:tcPr>
          <w:p w14:paraId="4F0F47B3" w14:textId="21851145" w:rsidR="00D00812" w:rsidRPr="00AC0C62" w:rsidRDefault="00D00812" w:rsidP="0006037C">
            <w:pPr>
              <w:jc w:val="center"/>
              <w:rPr>
                <w:sz w:val="18"/>
                <w:szCs w:val="18"/>
                <w:lang w:val="sl-SI"/>
              </w:rPr>
            </w:pPr>
            <w:r>
              <w:rPr>
                <w:lang w:val="sl-SI"/>
              </w:rPr>
              <w:t xml:space="preserve">na </w:t>
            </w:r>
            <w:r w:rsidRPr="00AC0C62">
              <w:rPr>
                <w:lang w:val="sl-SI"/>
              </w:rPr>
              <w:t>papriki, jajčevcu, paradižniku, krompirju, okrasnih rastlinah</w:t>
            </w:r>
          </w:p>
        </w:tc>
      </w:tr>
      <w:tr w:rsidR="00D00812" w:rsidRPr="00AC0C62" w14:paraId="6F08F770" w14:textId="183E7087" w:rsidTr="0006037C">
        <w:trPr>
          <w:trHeight w:val="895"/>
          <w:jc w:val="center"/>
        </w:trPr>
        <w:tc>
          <w:tcPr>
            <w:tcW w:w="1691" w:type="dxa"/>
            <w:vAlign w:val="center"/>
          </w:tcPr>
          <w:p w14:paraId="61EEAFBC" w14:textId="743C76AD" w:rsidR="000F4009" w:rsidRPr="00AC0C62" w:rsidRDefault="00D00812" w:rsidP="0006037C">
            <w:pPr>
              <w:jc w:val="center"/>
              <w:rPr>
                <w:b/>
                <w:bCs/>
                <w:lang w:val="sl-SI"/>
              </w:rPr>
            </w:pPr>
            <w:r w:rsidRPr="00AC0C62">
              <w:rPr>
                <w:b/>
                <w:bCs/>
                <w:lang w:val="sl-SI"/>
              </w:rPr>
              <w:t>Ciantraniliprol</w:t>
            </w:r>
          </w:p>
        </w:tc>
        <w:tc>
          <w:tcPr>
            <w:tcW w:w="1706" w:type="dxa"/>
            <w:tcMar>
              <w:top w:w="0" w:type="dxa"/>
              <w:left w:w="108" w:type="dxa"/>
              <w:bottom w:w="0" w:type="dxa"/>
              <w:right w:w="108" w:type="dxa"/>
            </w:tcMar>
            <w:vAlign w:val="center"/>
          </w:tcPr>
          <w:p w14:paraId="1CD8B310" w14:textId="61CC795E" w:rsidR="00D00812" w:rsidRPr="00AC0C62" w:rsidRDefault="00D00812" w:rsidP="0006037C">
            <w:pPr>
              <w:jc w:val="center"/>
              <w:rPr>
                <w:lang w:val="sl-SI"/>
              </w:rPr>
            </w:pPr>
            <w:r w:rsidRPr="00AC0C62">
              <w:rPr>
                <w:lang w:val="sl-SI"/>
              </w:rPr>
              <w:t>Benevia</w:t>
            </w:r>
          </w:p>
        </w:tc>
        <w:tc>
          <w:tcPr>
            <w:tcW w:w="2322" w:type="dxa"/>
            <w:tcMar>
              <w:top w:w="0" w:type="dxa"/>
              <w:left w:w="108" w:type="dxa"/>
              <w:bottom w:w="0" w:type="dxa"/>
              <w:right w:w="108" w:type="dxa"/>
            </w:tcMar>
            <w:vAlign w:val="center"/>
          </w:tcPr>
          <w:p w14:paraId="603BBE86" w14:textId="5D8EB24D" w:rsidR="00D00812" w:rsidRPr="00AC0C62" w:rsidRDefault="00D00812" w:rsidP="0006037C">
            <w:pPr>
              <w:jc w:val="center"/>
              <w:rPr>
                <w:sz w:val="18"/>
                <w:szCs w:val="18"/>
                <w:lang w:val="sl-SI"/>
              </w:rPr>
            </w:pPr>
            <w:r w:rsidRPr="00AC0C62">
              <w:rPr>
                <w:sz w:val="18"/>
                <w:szCs w:val="18"/>
                <w:lang w:val="sl-SI"/>
              </w:rPr>
              <w:t>tudi za zatiranje rilčkarjev (jagodov cvetožer (</w:t>
            </w:r>
            <w:r w:rsidRPr="00AC0C62">
              <w:rPr>
                <w:i/>
                <w:iCs/>
                <w:sz w:val="18"/>
                <w:szCs w:val="18"/>
                <w:lang w:val="sl-SI"/>
              </w:rPr>
              <w:t>Anthonomus rubi</w:t>
            </w:r>
            <w:r w:rsidRPr="00AC0C62">
              <w:rPr>
                <w:sz w:val="18"/>
                <w:szCs w:val="18"/>
                <w:lang w:val="sl-SI"/>
              </w:rPr>
              <w:t>)</w:t>
            </w:r>
          </w:p>
        </w:tc>
        <w:tc>
          <w:tcPr>
            <w:tcW w:w="2786" w:type="dxa"/>
            <w:vAlign w:val="center"/>
          </w:tcPr>
          <w:p w14:paraId="2E6F9DFF" w14:textId="1F01F239" w:rsidR="00D00812" w:rsidRPr="00AC0C62" w:rsidRDefault="00D00812" w:rsidP="0006037C">
            <w:pPr>
              <w:jc w:val="center"/>
              <w:rPr>
                <w:sz w:val="18"/>
                <w:szCs w:val="18"/>
                <w:lang w:val="sl-SI"/>
              </w:rPr>
            </w:pPr>
            <w:r>
              <w:rPr>
                <w:lang w:val="sl-SI"/>
              </w:rPr>
              <w:t xml:space="preserve">na </w:t>
            </w:r>
            <w:r w:rsidRPr="00AC0C62">
              <w:rPr>
                <w:lang w:val="sl-SI"/>
              </w:rPr>
              <w:t>krompirju</w:t>
            </w:r>
          </w:p>
        </w:tc>
      </w:tr>
      <w:tr w:rsidR="00D00812" w:rsidRPr="00AC0C62" w14:paraId="393ED4EA" w14:textId="0B0D06E6" w:rsidTr="0006037C">
        <w:trPr>
          <w:trHeight w:val="666"/>
          <w:jc w:val="center"/>
        </w:trPr>
        <w:tc>
          <w:tcPr>
            <w:tcW w:w="1691" w:type="dxa"/>
            <w:vAlign w:val="center"/>
          </w:tcPr>
          <w:p w14:paraId="23A36722" w14:textId="76D8C50F" w:rsidR="00D00812" w:rsidRPr="00AC0C62" w:rsidRDefault="00D00812" w:rsidP="0006037C">
            <w:pPr>
              <w:jc w:val="center"/>
              <w:rPr>
                <w:b/>
                <w:bCs/>
                <w:lang w:val="sl-SI"/>
              </w:rPr>
            </w:pPr>
            <w:r w:rsidRPr="00AC0C62">
              <w:rPr>
                <w:b/>
                <w:bCs/>
                <w:lang w:val="sl-SI"/>
              </w:rPr>
              <w:t>Acetamiprid</w:t>
            </w:r>
          </w:p>
        </w:tc>
        <w:tc>
          <w:tcPr>
            <w:tcW w:w="1706" w:type="dxa"/>
            <w:tcMar>
              <w:top w:w="0" w:type="dxa"/>
              <w:left w:w="108" w:type="dxa"/>
              <w:bottom w:w="0" w:type="dxa"/>
              <w:right w:w="108" w:type="dxa"/>
            </w:tcMar>
            <w:vAlign w:val="center"/>
          </w:tcPr>
          <w:p w14:paraId="4EB84FA1" w14:textId="4AA0C066" w:rsidR="00D00812" w:rsidRPr="00AC0C62" w:rsidRDefault="00D00812" w:rsidP="0006037C">
            <w:pPr>
              <w:jc w:val="center"/>
              <w:rPr>
                <w:lang w:val="sl-SI"/>
              </w:rPr>
            </w:pPr>
            <w:r w:rsidRPr="00AC0C62">
              <w:rPr>
                <w:lang w:val="sl-SI"/>
              </w:rPr>
              <w:t>Celaflor Careo</w:t>
            </w:r>
          </w:p>
        </w:tc>
        <w:tc>
          <w:tcPr>
            <w:tcW w:w="2322" w:type="dxa"/>
            <w:tcMar>
              <w:top w:w="0" w:type="dxa"/>
              <w:left w:w="108" w:type="dxa"/>
              <w:bottom w:w="0" w:type="dxa"/>
              <w:right w:w="108" w:type="dxa"/>
            </w:tcMar>
            <w:vAlign w:val="center"/>
          </w:tcPr>
          <w:p w14:paraId="46290723" w14:textId="77777777" w:rsidR="00D00812" w:rsidRPr="00AC0C62" w:rsidRDefault="00D00812" w:rsidP="0006037C">
            <w:pPr>
              <w:jc w:val="center"/>
              <w:rPr>
                <w:sz w:val="18"/>
                <w:szCs w:val="18"/>
                <w:lang w:val="sl-SI"/>
              </w:rPr>
            </w:pPr>
            <w:r w:rsidRPr="00AC0C62">
              <w:rPr>
                <w:sz w:val="18"/>
                <w:szCs w:val="18"/>
                <w:lang w:val="sl-SI"/>
              </w:rPr>
              <w:t>tudi za zatiranje rilčkarjev</w:t>
            </w:r>
            <w:r w:rsidRPr="00264874">
              <w:rPr>
                <w:lang w:val="sl-SI"/>
              </w:rPr>
              <w:t xml:space="preserve"> </w:t>
            </w:r>
            <w:r w:rsidRPr="00AC0C62">
              <w:rPr>
                <w:sz w:val="18"/>
                <w:szCs w:val="18"/>
                <w:lang w:val="sl-SI"/>
              </w:rPr>
              <w:t>iz družine Curculionidae</w:t>
            </w:r>
          </w:p>
        </w:tc>
        <w:tc>
          <w:tcPr>
            <w:tcW w:w="2786" w:type="dxa"/>
            <w:vAlign w:val="center"/>
          </w:tcPr>
          <w:p w14:paraId="0DCE4F11" w14:textId="02C93DCA" w:rsidR="00D00812" w:rsidRPr="00AC0C62" w:rsidRDefault="00D00812" w:rsidP="0006037C">
            <w:pPr>
              <w:jc w:val="center"/>
              <w:rPr>
                <w:sz w:val="18"/>
                <w:szCs w:val="18"/>
                <w:lang w:val="sl-SI"/>
              </w:rPr>
            </w:pPr>
            <w:r>
              <w:rPr>
                <w:lang w:val="sl-SI"/>
              </w:rPr>
              <w:t xml:space="preserve">na </w:t>
            </w:r>
            <w:r w:rsidRPr="00AC0C62">
              <w:rPr>
                <w:lang w:val="sl-SI"/>
              </w:rPr>
              <w:t>okrasnih rastlinah</w:t>
            </w:r>
          </w:p>
        </w:tc>
      </w:tr>
      <w:tr w:rsidR="00D00812" w:rsidRPr="00953C51" w14:paraId="7EC16D69" w14:textId="3EBC0AC7" w:rsidTr="0006037C">
        <w:trPr>
          <w:trHeight w:val="918"/>
          <w:jc w:val="center"/>
        </w:trPr>
        <w:tc>
          <w:tcPr>
            <w:tcW w:w="1691" w:type="dxa"/>
            <w:vAlign w:val="center"/>
          </w:tcPr>
          <w:p w14:paraId="716EF01C" w14:textId="0440AFF0" w:rsidR="00D00812" w:rsidRPr="00AC0C62" w:rsidRDefault="00D00812" w:rsidP="0006037C">
            <w:pPr>
              <w:jc w:val="center"/>
              <w:rPr>
                <w:b/>
                <w:bCs/>
                <w:lang w:val="sl-SI"/>
              </w:rPr>
            </w:pPr>
            <w:r w:rsidRPr="00AC0C62">
              <w:rPr>
                <w:b/>
                <w:bCs/>
                <w:lang w:val="sl-SI"/>
              </w:rPr>
              <w:t>Acetamiprid</w:t>
            </w:r>
          </w:p>
        </w:tc>
        <w:tc>
          <w:tcPr>
            <w:tcW w:w="1706" w:type="dxa"/>
            <w:tcMar>
              <w:top w:w="0" w:type="dxa"/>
              <w:left w:w="108" w:type="dxa"/>
              <w:bottom w:w="0" w:type="dxa"/>
              <w:right w:w="108" w:type="dxa"/>
            </w:tcMar>
            <w:vAlign w:val="center"/>
          </w:tcPr>
          <w:p w14:paraId="47FE4B85" w14:textId="2C796545" w:rsidR="00D00812" w:rsidRPr="00AC0C62" w:rsidRDefault="00D00812" w:rsidP="0006037C">
            <w:pPr>
              <w:jc w:val="center"/>
              <w:rPr>
                <w:lang w:val="sl-SI"/>
              </w:rPr>
            </w:pPr>
            <w:r w:rsidRPr="00AC0C62">
              <w:rPr>
                <w:lang w:val="sl-SI"/>
              </w:rPr>
              <w:t>Mospilan 20 SG</w:t>
            </w:r>
          </w:p>
        </w:tc>
        <w:tc>
          <w:tcPr>
            <w:tcW w:w="2322" w:type="dxa"/>
            <w:tcMar>
              <w:top w:w="0" w:type="dxa"/>
              <w:left w:w="108" w:type="dxa"/>
              <w:bottom w:w="0" w:type="dxa"/>
              <w:right w:w="108" w:type="dxa"/>
            </w:tcMar>
            <w:vAlign w:val="center"/>
          </w:tcPr>
          <w:p w14:paraId="0EF24157" w14:textId="6D78ED65" w:rsidR="00D00812" w:rsidRPr="00AC0C62" w:rsidRDefault="00D00812" w:rsidP="0006037C">
            <w:pPr>
              <w:jc w:val="center"/>
              <w:rPr>
                <w:sz w:val="18"/>
                <w:szCs w:val="18"/>
                <w:lang w:val="sl-SI"/>
              </w:rPr>
            </w:pPr>
            <w:r w:rsidRPr="00AC0C62">
              <w:rPr>
                <w:sz w:val="18"/>
                <w:szCs w:val="18"/>
                <w:lang w:val="sl-SI"/>
              </w:rPr>
              <w:t xml:space="preserve">tudi za </w:t>
            </w:r>
            <w:r>
              <w:rPr>
                <w:sz w:val="18"/>
                <w:szCs w:val="18"/>
                <w:lang w:val="sl-SI"/>
              </w:rPr>
              <w:t xml:space="preserve">zatiranje </w:t>
            </w:r>
            <w:r w:rsidRPr="00AC0C62">
              <w:rPr>
                <w:sz w:val="18"/>
                <w:szCs w:val="18"/>
                <w:lang w:val="sl-SI"/>
              </w:rPr>
              <w:t>nekater</w:t>
            </w:r>
            <w:r>
              <w:rPr>
                <w:sz w:val="18"/>
                <w:szCs w:val="18"/>
                <w:lang w:val="sl-SI"/>
              </w:rPr>
              <w:t>ih</w:t>
            </w:r>
            <w:r w:rsidRPr="00AC0C62">
              <w:rPr>
                <w:sz w:val="18"/>
                <w:szCs w:val="18"/>
                <w:lang w:val="sl-SI"/>
              </w:rPr>
              <w:t xml:space="preserve"> grizoč</w:t>
            </w:r>
            <w:r>
              <w:rPr>
                <w:sz w:val="18"/>
                <w:szCs w:val="18"/>
                <w:lang w:val="sl-SI"/>
              </w:rPr>
              <w:t>ih</w:t>
            </w:r>
            <w:r w:rsidRPr="00AC0C62">
              <w:rPr>
                <w:sz w:val="18"/>
                <w:szCs w:val="18"/>
                <w:lang w:val="sl-SI"/>
              </w:rPr>
              <w:t xml:space="preserve"> žuželk</w:t>
            </w:r>
          </w:p>
        </w:tc>
        <w:tc>
          <w:tcPr>
            <w:tcW w:w="2786" w:type="dxa"/>
            <w:vAlign w:val="center"/>
          </w:tcPr>
          <w:p w14:paraId="4EF658B2" w14:textId="3B1432A2" w:rsidR="00D00812" w:rsidRPr="00AC0C62" w:rsidRDefault="00D00812" w:rsidP="0006037C">
            <w:pPr>
              <w:jc w:val="center"/>
              <w:rPr>
                <w:sz w:val="18"/>
                <w:szCs w:val="18"/>
                <w:lang w:val="sl-SI"/>
              </w:rPr>
            </w:pPr>
            <w:r>
              <w:rPr>
                <w:lang w:val="sl-SI"/>
              </w:rPr>
              <w:t xml:space="preserve">na </w:t>
            </w:r>
            <w:r w:rsidRPr="00AC0C62">
              <w:rPr>
                <w:lang w:val="sl-SI"/>
              </w:rPr>
              <w:t>papriki, paradižniku, okrasnih rastlinah, jajčevcu, krompirju</w:t>
            </w:r>
          </w:p>
        </w:tc>
      </w:tr>
      <w:tr w:rsidR="00D00812" w:rsidRPr="00AC0C62" w14:paraId="4B8118D2" w14:textId="5BB58DC9" w:rsidTr="0006037C">
        <w:trPr>
          <w:trHeight w:val="742"/>
          <w:jc w:val="center"/>
        </w:trPr>
        <w:tc>
          <w:tcPr>
            <w:tcW w:w="1691" w:type="dxa"/>
            <w:vAlign w:val="center"/>
          </w:tcPr>
          <w:p w14:paraId="3A7AE94E" w14:textId="5EB8ECAB" w:rsidR="00D00812" w:rsidRPr="00AC0C62" w:rsidRDefault="00D00812" w:rsidP="0006037C">
            <w:pPr>
              <w:jc w:val="center"/>
              <w:rPr>
                <w:b/>
                <w:bCs/>
                <w:lang w:val="sl-SI"/>
              </w:rPr>
            </w:pPr>
            <w:r w:rsidRPr="00AC0C62">
              <w:rPr>
                <w:b/>
                <w:bCs/>
                <w:szCs w:val="22"/>
              </w:rPr>
              <w:t>Azadirahtin A</w:t>
            </w:r>
          </w:p>
        </w:tc>
        <w:tc>
          <w:tcPr>
            <w:tcW w:w="1706" w:type="dxa"/>
            <w:tcMar>
              <w:top w:w="0" w:type="dxa"/>
              <w:left w:w="108" w:type="dxa"/>
              <w:bottom w:w="0" w:type="dxa"/>
              <w:right w:w="108" w:type="dxa"/>
            </w:tcMar>
            <w:vAlign w:val="center"/>
          </w:tcPr>
          <w:p w14:paraId="18551614" w14:textId="7D541686" w:rsidR="00D00812" w:rsidRPr="00AC0C62" w:rsidRDefault="00D00812" w:rsidP="0006037C">
            <w:pPr>
              <w:jc w:val="center"/>
              <w:rPr>
                <w:lang w:val="sl-SI"/>
              </w:rPr>
            </w:pPr>
            <w:r w:rsidRPr="00AC0C62">
              <w:rPr>
                <w:szCs w:val="22"/>
              </w:rPr>
              <w:t>A</w:t>
            </w:r>
            <w:r w:rsidRPr="00AC0C62">
              <w:rPr>
                <w:lang w:val="sl-SI"/>
              </w:rPr>
              <w:t xml:space="preserve">zatin </w:t>
            </w:r>
            <w:r w:rsidRPr="00AC0C62">
              <w:rPr>
                <w:szCs w:val="22"/>
              </w:rPr>
              <w:t>EC</w:t>
            </w:r>
          </w:p>
        </w:tc>
        <w:tc>
          <w:tcPr>
            <w:tcW w:w="2322" w:type="dxa"/>
            <w:tcMar>
              <w:top w:w="0" w:type="dxa"/>
              <w:left w:w="108" w:type="dxa"/>
              <w:bottom w:w="0" w:type="dxa"/>
              <w:right w:w="108" w:type="dxa"/>
            </w:tcMar>
            <w:vAlign w:val="center"/>
          </w:tcPr>
          <w:p w14:paraId="19F93ED6" w14:textId="0428D9B6" w:rsidR="00D00812" w:rsidRPr="00AC0C62" w:rsidRDefault="00D00812" w:rsidP="0006037C">
            <w:pPr>
              <w:jc w:val="center"/>
              <w:rPr>
                <w:sz w:val="18"/>
                <w:szCs w:val="18"/>
                <w:lang w:val="sl-SI"/>
              </w:rPr>
            </w:pPr>
            <w:r w:rsidRPr="00AC0C62">
              <w:rPr>
                <w:sz w:val="18"/>
                <w:szCs w:val="18"/>
                <w:lang w:val="sl-SI"/>
              </w:rPr>
              <w:t xml:space="preserve">tudi za </w:t>
            </w:r>
            <w:r>
              <w:rPr>
                <w:sz w:val="18"/>
                <w:szCs w:val="18"/>
                <w:lang w:val="sl-SI"/>
              </w:rPr>
              <w:t xml:space="preserve">zatiranje </w:t>
            </w:r>
            <w:r w:rsidRPr="00AC0C62">
              <w:rPr>
                <w:sz w:val="18"/>
                <w:szCs w:val="18"/>
                <w:lang w:val="sl-SI"/>
              </w:rPr>
              <w:t>nekater</w:t>
            </w:r>
            <w:r>
              <w:rPr>
                <w:sz w:val="18"/>
                <w:szCs w:val="18"/>
                <w:lang w:val="sl-SI"/>
              </w:rPr>
              <w:t>ih</w:t>
            </w:r>
            <w:r w:rsidRPr="00AC0C62">
              <w:rPr>
                <w:sz w:val="18"/>
                <w:szCs w:val="18"/>
                <w:lang w:val="sl-SI"/>
              </w:rPr>
              <w:t xml:space="preserve"> grizoč</w:t>
            </w:r>
            <w:r>
              <w:rPr>
                <w:sz w:val="18"/>
                <w:szCs w:val="18"/>
                <w:lang w:val="sl-SI"/>
              </w:rPr>
              <w:t>ih</w:t>
            </w:r>
            <w:r w:rsidRPr="00AC0C62">
              <w:rPr>
                <w:sz w:val="18"/>
                <w:szCs w:val="18"/>
                <w:lang w:val="sl-SI"/>
              </w:rPr>
              <w:t xml:space="preserve"> žuželk</w:t>
            </w:r>
          </w:p>
        </w:tc>
        <w:tc>
          <w:tcPr>
            <w:tcW w:w="2786" w:type="dxa"/>
            <w:vAlign w:val="center"/>
          </w:tcPr>
          <w:p w14:paraId="5F0D5227" w14:textId="579439A0" w:rsidR="00D00812" w:rsidRPr="00AC0C62" w:rsidRDefault="00D00812" w:rsidP="0006037C">
            <w:pPr>
              <w:jc w:val="center"/>
              <w:rPr>
                <w:sz w:val="18"/>
                <w:szCs w:val="18"/>
                <w:lang w:val="sl-SI"/>
              </w:rPr>
            </w:pPr>
            <w:r>
              <w:rPr>
                <w:lang w:val="sl-SI"/>
              </w:rPr>
              <w:t xml:space="preserve">na </w:t>
            </w:r>
            <w:r w:rsidRPr="00AC0C62">
              <w:rPr>
                <w:lang w:val="sl-SI"/>
              </w:rPr>
              <w:t>krompirju, okrasnih rastlinah</w:t>
            </w:r>
          </w:p>
        </w:tc>
      </w:tr>
      <w:tr w:rsidR="00D00812" w:rsidRPr="00953C51" w14:paraId="5B0F91A4" w14:textId="1D157EDB" w:rsidTr="0006037C">
        <w:trPr>
          <w:trHeight w:val="764"/>
          <w:jc w:val="center"/>
        </w:trPr>
        <w:tc>
          <w:tcPr>
            <w:tcW w:w="1691" w:type="dxa"/>
            <w:vAlign w:val="center"/>
          </w:tcPr>
          <w:p w14:paraId="2A6A0F1A" w14:textId="6F8EA47A" w:rsidR="00D00812" w:rsidRPr="003456D8" w:rsidRDefault="00D00812" w:rsidP="0006037C">
            <w:pPr>
              <w:jc w:val="center"/>
              <w:rPr>
                <w:b/>
                <w:bCs/>
                <w:szCs w:val="22"/>
              </w:rPr>
            </w:pPr>
            <w:r w:rsidRPr="003456D8">
              <w:rPr>
                <w:b/>
                <w:bCs/>
                <w:szCs w:val="22"/>
              </w:rPr>
              <w:t>Azadira</w:t>
            </w:r>
            <w:r>
              <w:rPr>
                <w:b/>
                <w:bCs/>
                <w:szCs w:val="22"/>
              </w:rPr>
              <w:t>h</w:t>
            </w:r>
            <w:r w:rsidRPr="003456D8">
              <w:rPr>
                <w:b/>
                <w:bCs/>
                <w:szCs w:val="22"/>
              </w:rPr>
              <w:t>tin</w:t>
            </w:r>
            <w:r>
              <w:rPr>
                <w:b/>
                <w:bCs/>
                <w:szCs w:val="22"/>
              </w:rPr>
              <w:t xml:space="preserve"> A</w:t>
            </w:r>
          </w:p>
        </w:tc>
        <w:tc>
          <w:tcPr>
            <w:tcW w:w="1706" w:type="dxa"/>
            <w:tcMar>
              <w:top w:w="0" w:type="dxa"/>
              <w:left w:w="108" w:type="dxa"/>
              <w:bottom w:w="0" w:type="dxa"/>
              <w:right w:w="108" w:type="dxa"/>
            </w:tcMar>
            <w:vAlign w:val="center"/>
          </w:tcPr>
          <w:p w14:paraId="41D22D57" w14:textId="3D521A2D" w:rsidR="00D00812" w:rsidRPr="003456D8" w:rsidRDefault="00D00812" w:rsidP="0006037C">
            <w:pPr>
              <w:jc w:val="center"/>
              <w:rPr>
                <w:szCs w:val="22"/>
              </w:rPr>
            </w:pPr>
            <w:r w:rsidRPr="003456D8">
              <w:rPr>
                <w:szCs w:val="22"/>
              </w:rPr>
              <w:t>Neemazal - T/S</w:t>
            </w:r>
          </w:p>
        </w:tc>
        <w:tc>
          <w:tcPr>
            <w:tcW w:w="2322" w:type="dxa"/>
            <w:tcMar>
              <w:top w:w="0" w:type="dxa"/>
              <w:left w:w="108" w:type="dxa"/>
              <w:bottom w:w="0" w:type="dxa"/>
              <w:right w:w="108" w:type="dxa"/>
            </w:tcMar>
            <w:vAlign w:val="center"/>
          </w:tcPr>
          <w:p w14:paraId="364DA068" w14:textId="4C7B6149" w:rsidR="000F4009" w:rsidRPr="00BE4470" w:rsidRDefault="00D00812" w:rsidP="0006037C">
            <w:pPr>
              <w:jc w:val="center"/>
              <w:rPr>
                <w:sz w:val="18"/>
                <w:szCs w:val="18"/>
                <w:lang w:val="sl-SI"/>
              </w:rPr>
            </w:pPr>
            <w:r w:rsidRPr="00AC0C62">
              <w:rPr>
                <w:sz w:val="18"/>
                <w:szCs w:val="18"/>
                <w:lang w:val="sl-SI"/>
              </w:rPr>
              <w:t xml:space="preserve">tudi za </w:t>
            </w:r>
            <w:r>
              <w:rPr>
                <w:sz w:val="18"/>
                <w:szCs w:val="18"/>
                <w:lang w:val="sl-SI"/>
              </w:rPr>
              <w:t xml:space="preserve">zatiranje </w:t>
            </w:r>
            <w:r w:rsidRPr="00AC0C62">
              <w:rPr>
                <w:sz w:val="18"/>
                <w:szCs w:val="18"/>
                <w:lang w:val="sl-SI"/>
              </w:rPr>
              <w:t>grizoč</w:t>
            </w:r>
            <w:r>
              <w:rPr>
                <w:sz w:val="18"/>
                <w:szCs w:val="18"/>
                <w:lang w:val="sl-SI"/>
              </w:rPr>
              <w:t>ih</w:t>
            </w:r>
            <w:r w:rsidRPr="00AC0C62">
              <w:rPr>
                <w:sz w:val="18"/>
                <w:szCs w:val="18"/>
                <w:lang w:val="sl-SI"/>
              </w:rPr>
              <w:t xml:space="preserve"> žuželk</w:t>
            </w:r>
          </w:p>
        </w:tc>
        <w:tc>
          <w:tcPr>
            <w:tcW w:w="2786" w:type="dxa"/>
            <w:vAlign w:val="center"/>
          </w:tcPr>
          <w:p w14:paraId="5CB0657C" w14:textId="1DF10229" w:rsidR="00D00812" w:rsidRPr="00BE4470" w:rsidRDefault="00D00812" w:rsidP="0006037C">
            <w:pPr>
              <w:jc w:val="center"/>
              <w:rPr>
                <w:sz w:val="18"/>
                <w:szCs w:val="18"/>
                <w:lang w:val="sl-SI"/>
              </w:rPr>
            </w:pPr>
            <w:r>
              <w:rPr>
                <w:lang w:val="sl-SI"/>
              </w:rPr>
              <w:t xml:space="preserve">na </w:t>
            </w:r>
            <w:r w:rsidRPr="003456D8">
              <w:rPr>
                <w:lang w:val="sl-SI"/>
              </w:rPr>
              <w:t>okrasnih rastlinah, jajčevc</w:t>
            </w:r>
            <w:r>
              <w:rPr>
                <w:lang w:val="sl-SI"/>
              </w:rPr>
              <w:t>u</w:t>
            </w:r>
            <w:r w:rsidRPr="003456D8">
              <w:rPr>
                <w:lang w:val="sl-SI"/>
              </w:rPr>
              <w:t>, krompirju, paprik</w:t>
            </w:r>
            <w:r>
              <w:rPr>
                <w:lang w:val="sl-SI"/>
              </w:rPr>
              <w:t>i</w:t>
            </w:r>
            <w:r w:rsidRPr="003456D8">
              <w:rPr>
                <w:lang w:val="sl-SI"/>
              </w:rPr>
              <w:t>, paradižniku</w:t>
            </w:r>
          </w:p>
        </w:tc>
      </w:tr>
      <w:tr w:rsidR="00D00812" w:rsidRPr="003456D8" w14:paraId="383BDEFE" w14:textId="76321C49" w:rsidTr="0006037C">
        <w:trPr>
          <w:trHeight w:val="36"/>
          <w:jc w:val="center"/>
        </w:trPr>
        <w:tc>
          <w:tcPr>
            <w:tcW w:w="1691" w:type="dxa"/>
            <w:vAlign w:val="center"/>
          </w:tcPr>
          <w:p w14:paraId="4BD2E239" w14:textId="386442D3" w:rsidR="00D00812" w:rsidRPr="003456D8" w:rsidRDefault="00D00812" w:rsidP="0006037C">
            <w:pPr>
              <w:jc w:val="center"/>
              <w:rPr>
                <w:b/>
                <w:bCs/>
                <w:szCs w:val="22"/>
              </w:rPr>
            </w:pPr>
            <w:r>
              <w:rPr>
                <w:b/>
                <w:bCs/>
                <w:lang w:val="sl-SI"/>
              </w:rPr>
              <w:t>D</w:t>
            </w:r>
            <w:r w:rsidRPr="003456D8">
              <w:rPr>
                <w:b/>
                <w:bCs/>
                <w:lang w:val="sl-SI"/>
              </w:rPr>
              <w:t>eltametrin</w:t>
            </w:r>
          </w:p>
        </w:tc>
        <w:tc>
          <w:tcPr>
            <w:tcW w:w="1706" w:type="dxa"/>
            <w:tcMar>
              <w:top w:w="0" w:type="dxa"/>
              <w:left w:w="108" w:type="dxa"/>
              <w:bottom w:w="0" w:type="dxa"/>
              <w:right w:w="108" w:type="dxa"/>
            </w:tcMar>
            <w:vAlign w:val="center"/>
          </w:tcPr>
          <w:p w14:paraId="743D8E47" w14:textId="3BD4666F" w:rsidR="00D00812" w:rsidRPr="003456D8" w:rsidRDefault="00D00812" w:rsidP="0006037C">
            <w:pPr>
              <w:jc w:val="center"/>
              <w:rPr>
                <w:szCs w:val="22"/>
              </w:rPr>
            </w:pPr>
            <w:r w:rsidRPr="003456D8">
              <w:rPr>
                <w:lang w:val="sl-SI"/>
              </w:rPr>
              <w:t>Decis 100 EC</w:t>
            </w:r>
          </w:p>
        </w:tc>
        <w:tc>
          <w:tcPr>
            <w:tcW w:w="2322" w:type="dxa"/>
            <w:tcMar>
              <w:top w:w="0" w:type="dxa"/>
              <w:left w:w="108" w:type="dxa"/>
              <w:bottom w:w="0" w:type="dxa"/>
              <w:right w:w="108" w:type="dxa"/>
            </w:tcMar>
            <w:vAlign w:val="center"/>
          </w:tcPr>
          <w:p w14:paraId="1CC121D6" w14:textId="5216969C" w:rsidR="00D00812" w:rsidRPr="00BE4470" w:rsidRDefault="00D00812" w:rsidP="0006037C">
            <w:pPr>
              <w:jc w:val="center"/>
              <w:rPr>
                <w:sz w:val="18"/>
                <w:szCs w:val="18"/>
                <w:lang w:val="sl-SI"/>
              </w:rPr>
            </w:pPr>
            <w:r w:rsidRPr="00BE4470">
              <w:rPr>
                <w:sz w:val="18"/>
                <w:szCs w:val="18"/>
                <w:lang w:val="sl-SI"/>
              </w:rPr>
              <w:t>tudi za zatiranje rilčkarjev</w:t>
            </w:r>
            <w:r>
              <w:rPr>
                <w:sz w:val="18"/>
                <w:szCs w:val="18"/>
                <w:lang w:val="sl-SI"/>
              </w:rPr>
              <w:t>:</w:t>
            </w:r>
            <w:r w:rsidRPr="00BE4470">
              <w:rPr>
                <w:sz w:val="18"/>
                <w:szCs w:val="18"/>
                <w:lang w:val="sl-SI"/>
              </w:rPr>
              <w:t xml:space="preserve"> brazdasti kljunotaj (</w:t>
            </w:r>
            <w:r w:rsidRPr="00BE4470">
              <w:rPr>
                <w:i/>
                <w:iCs/>
                <w:sz w:val="18"/>
                <w:szCs w:val="18"/>
                <w:lang w:val="sl-SI"/>
              </w:rPr>
              <w:t>Ceutorhynchus assimilis</w:t>
            </w:r>
            <w:r w:rsidRPr="00BE4470">
              <w:rPr>
                <w:sz w:val="18"/>
                <w:szCs w:val="18"/>
                <w:lang w:val="sl-SI"/>
              </w:rPr>
              <w:t>), jagodov cvetožer (</w:t>
            </w:r>
            <w:r w:rsidRPr="00BE4470">
              <w:rPr>
                <w:i/>
                <w:iCs/>
                <w:sz w:val="18"/>
                <w:szCs w:val="18"/>
                <w:lang w:val="sl-SI"/>
              </w:rPr>
              <w:t>Anthonomus rubi</w:t>
            </w:r>
            <w:r w:rsidRPr="00BE4470">
              <w:rPr>
                <w:sz w:val="18"/>
                <w:szCs w:val="18"/>
                <w:lang w:val="sl-SI"/>
              </w:rPr>
              <w:t>), kljunati oljkov rilčkar (</w:t>
            </w:r>
            <w:r w:rsidRPr="00BE4470">
              <w:rPr>
                <w:i/>
                <w:iCs/>
                <w:sz w:val="18"/>
                <w:szCs w:val="18"/>
                <w:lang w:val="sl-SI"/>
              </w:rPr>
              <w:t>Rhynchites cribripennis</w:t>
            </w:r>
            <w:r w:rsidRPr="00BE4470">
              <w:rPr>
                <w:sz w:val="18"/>
                <w:szCs w:val="18"/>
                <w:lang w:val="sl-SI"/>
              </w:rPr>
              <w:t>), repični kljunotaj (</w:t>
            </w:r>
            <w:r w:rsidRPr="00BE4470">
              <w:rPr>
                <w:i/>
                <w:iCs/>
                <w:sz w:val="18"/>
                <w:szCs w:val="18"/>
                <w:lang w:val="sl-SI"/>
              </w:rPr>
              <w:t>Ceutorhynchus napi</w:t>
            </w:r>
            <w:r w:rsidRPr="00BE4470">
              <w:rPr>
                <w:sz w:val="18"/>
                <w:szCs w:val="18"/>
                <w:lang w:val="sl-SI"/>
              </w:rPr>
              <w:t>)</w:t>
            </w:r>
          </w:p>
        </w:tc>
        <w:tc>
          <w:tcPr>
            <w:tcW w:w="2786" w:type="dxa"/>
            <w:vAlign w:val="center"/>
          </w:tcPr>
          <w:p w14:paraId="7B741F57" w14:textId="1C9D62B4" w:rsidR="00D00812" w:rsidRPr="00BE4470" w:rsidRDefault="00D00812" w:rsidP="0006037C">
            <w:pPr>
              <w:jc w:val="center"/>
              <w:rPr>
                <w:sz w:val="18"/>
                <w:szCs w:val="18"/>
                <w:lang w:val="sl-SI"/>
              </w:rPr>
            </w:pPr>
            <w:r>
              <w:rPr>
                <w:lang w:val="sl-SI"/>
              </w:rPr>
              <w:t xml:space="preserve">na </w:t>
            </w:r>
            <w:r w:rsidRPr="003456D8">
              <w:rPr>
                <w:lang w:val="sl-SI"/>
              </w:rPr>
              <w:t>paradižniku, jajčevc</w:t>
            </w:r>
            <w:r>
              <w:rPr>
                <w:lang w:val="sl-SI"/>
              </w:rPr>
              <w:t>u</w:t>
            </w:r>
          </w:p>
        </w:tc>
      </w:tr>
      <w:tr w:rsidR="00D00812" w:rsidRPr="00953C51" w14:paraId="69AA1E85" w14:textId="30E35281" w:rsidTr="0006037C">
        <w:trPr>
          <w:trHeight w:val="36"/>
          <w:jc w:val="center"/>
        </w:trPr>
        <w:tc>
          <w:tcPr>
            <w:tcW w:w="1691" w:type="dxa"/>
            <w:vAlign w:val="center"/>
          </w:tcPr>
          <w:p w14:paraId="0D059B44" w14:textId="017B0DA0" w:rsidR="00D00812" w:rsidRPr="003456D8" w:rsidRDefault="00D00812" w:rsidP="0006037C">
            <w:pPr>
              <w:jc w:val="center"/>
              <w:rPr>
                <w:b/>
                <w:bCs/>
                <w:szCs w:val="22"/>
              </w:rPr>
            </w:pPr>
            <w:r>
              <w:rPr>
                <w:rFonts w:cstheme="minorHAnsi"/>
                <w:b/>
                <w:bCs/>
                <w:lang w:val="sl-SI"/>
              </w:rPr>
              <w:t>L</w:t>
            </w:r>
            <w:r w:rsidRPr="003456D8">
              <w:rPr>
                <w:rFonts w:cstheme="minorHAnsi"/>
                <w:b/>
                <w:bCs/>
                <w:lang w:val="sl-SI"/>
              </w:rPr>
              <w:t>ambda cihalotrin</w:t>
            </w:r>
          </w:p>
        </w:tc>
        <w:tc>
          <w:tcPr>
            <w:tcW w:w="1706" w:type="dxa"/>
            <w:tcMar>
              <w:top w:w="0" w:type="dxa"/>
              <w:left w:w="108" w:type="dxa"/>
              <w:bottom w:w="0" w:type="dxa"/>
              <w:right w:w="108" w:type="dxa"/>
            </w:tcMar>
            <w:vAlign w:val="center"/>
          </w:tcPr>
          <w:p w14:paraId="2B222E63" w14:textId="2B4BC278" w:rsidR="00D00812" w:rsidRPr="000F4009" w:rsidRDefault="00D00812" w:rsidP="0006037C">
            <w:pPr>
              <w:jc w:val="center"/>
              <w:rPr>
                <w:szCs w:val="20"/>
              </w:rPr>
            </w:pPr>
            <w:r w:rsidRPr="000F4009">
              <w:rPr>
                <w:szCs w:val="20"/>
                <w:lang w:val="sl-SI"/>
              </w:rPr>
              <w:t>Karate Zeon 5 CS</w:t>
            </w:r>
          </w:p>
        </w:tc>
        <w:tc>
          <w:tcPr>
            <w:tcW w:w="2322" w:type="dxa"/>
            <w:tcMar>
              <w:top w:w="0" w:type="dxa"/>
              <w:left w:w="108" w:type="dxa"/>
              <w:bottom w:w="0" w:type="dxa"/>
              <w:right w:w="108" w:type="dxa"/>
            </w:tcMar>
            <w:vAlign w:val="center"/>
          </w:tcPr>
          <w:p w14:paraId="772F38FC" w14:textId="61A7BD55" w:rsidR="00D00812" w:rsidRPr="00D00812" w:rsidRDefault="00D00812" w:rsidP="0006037C">
            <w:pPr>
              <w:jc w:val="center"/>
              <w:rPr>
                <w:sz w:val="18"/>
                <w:szCs w:val="18"/>
                <w:lang w:val="sl-SI"/>
              </w:rPr>
            </w:pPr>
            <w:r w:rsidRPr="00D00812">
              <w:rPr>
                <w:sz w:val="18"/>
                <w:szCs w:val="18"/>
                <w:lang w:val="sl-SI"/>
              </w:rPr>
              <w:t>tudi za zatiranje rilčkarjev – kljunotajev (</w:t>
            </w:r>
            <w:r w:rsidRPr="00D00812">
              <w:rPr>
                <w:i/>
                <w:iCs/>
                <w:sz w:val="18"/>
                <w:szCs w:val="18"/>
                <w:lang w:val="sl-SI"/>
              </w:rPr>
              <w:t>Ceutorhynchus spp</w:t>
            </w:r>
            <w:r w:rsidRPr="00D00812">
              <w:rPr>
                <w:sz w:val="18"/>
                <w:szCs w:val="18"/>
                <w:lang w:val="sl-SI"/>
              </w:rPr>
              <w:t>.) in grizočih žuželk</w:t>
            </w:r>
          </w:p>
        </w:tc>
        <w:tc>
          <w:tcPr>
            <w:tcW w:w="2786" w:type="dxa"/>
            <w:vAlign w:val="center"/>
          </w:tcPr>
          <w:p w14:paraId="1BE0E91F" w14:textId="6C88D46C" w:rsidR="00D00812" w:rsidRDefault="00D00812" w:rsidP="0006037C">
            <w:pPr>
              <w:jc w:val="center"/>
              <w:rPr>
                <w:lang w:val="sl-SI"/>
              </w:rPr>
            </w:pPr>
            <w:r>
              <w:rPr>
                <w:lang w:val="sl-SI"/>
              </w:rPr>
              <w:t>na jajčevcu, krompirju, papriki, paradižniku, okrasnih rastlinah</w:t>
            </w:r>
          </w:p>
        </w:tc>
      </w:tr>
    </w:tbl>
    <w:p w14:paraId="40B3A5EC" w14:textId="77777777" w:rsidR="00F47731" w:rsidRDefault="00F47731" w:rsidP="00E36F87">
      <w:pPr>
        <w:jc w:val="both"/>
        <w:rPr>
          <w:szCs w:val="20"/>
          <w:lang w:val="sl-SI"/>
        </w:rPr>
      </w:pPr>
      <w:bookmarkStart w:id="246" w:name="_Hlk141433488"/>
    </w:p>
    <w:p w14:paraId="7BA67B0B" w14:textId="22BFEC3E" w:rsidR="00664990" w:rsidRPr="00703398" w:rsidRDefault="436D13DE" w:rsidP="4BCE8706">
      <w:pPr>
        <w:jc w:val="both"/>
        <w:rPr>
          <w:lang w:val="sl-SI"/>
        </w:rPr>
      </w:pPr>
      <w:r w:rsidRPr="4BCE8706">
        <w:rPr>
          <w:lang w:val="sl-SI"/>
        </w:rPr>
        <w:t xml:space="preserve">Za </w:t>
      </w:r>
      <w:bookmarkEnd w:id="246"/>
      <w:r w:rsidR="406728DB" w:rsidRPr="4BCE8706">
        <w:rPr>
          <w:lang w:val="sl-SI"/>
        </w:rPr>
        <w:t>ak</w:t>
      </w:r>
      <w:r w:rsidR="00A31B94">
        <w:rPr>
          <w:lang w:val="sl-SI"/>
        </w:rPr>
        <w:t>tivne</w:t>
      </w:r>
      <w:r w:rsidR="406728DB" w:rsidRPr="4BCE8706">
        <w:rPr>
          <w:lang w:val="sl-SI"/>
        </w:rPr>
        <w:t xml:space="preserve"> snovi iz Preglednice </w:t>
      </w:r>
      <w:r w:rsidR="008A7B28">
        <w:rPr>
          <w:lang w:val="sl-SI"/>
        </w:rPr>
        <w:t>2, ki imajo v</w:t>
      </w:r>
      <w:r w:rsidR="406728DB" w:rsidRPr="4BCE8706">
        <w:rPr>
          <w:lang w:val="sl-SI"/>
        </w:rPr>
        <w:t xml:space="preserve"> </w:t>
      </w:r>
      <w:r w:rsidR="008A7B28" w:rsidRPr="00F97BE4">
        <w:rPr>
          <w:szCs w:val="20"/>
          <w:lang w:val="sl-SI"/>
        </w:rPr>
        <w:t xml:space="preserve">Sloveniji dovoljenje za uporabo za druge </w:t>
      </w:r>
      <w:r w:rsidR="008A7B28">
        <w:rPr>
          <w:szCs w:val="20"/>
          <w:lang w:val="sl-SI"/>
        </w:rPr>
        <w:t>škodljive organizme oziroma na drugih rastlinah,</w:t>
      </w:r>
      <w:r w:rsidR="008A7B28" w:rsidRPr="33F3CE13">
        <w:rPr>
          <w:lang w:val="sl-SI"/>
        </w:rPr>
        <w:t xml:space="preserve"> bi bila potrebna </w:t>
      </w:r>
      <w:bookmarkStart w:id="247" w:name="_Hlk162966206"/>
      <w:r w:rsidR="008A7B28" w:rsidRPr="00BA785C">
        <w:rPr>
          <w:lang w:val="sl-SI"/>
        </w:rPr>
        <w:t>razširitev</w:t>
      </w:r>
      <w:r w:rsidR="008A7B28" w:rsidRPr="33F3CE13">
        <w:rPr>
          <w:lang w:val="sl-SI"/>
        </w:rPr>
        <w:t xml:space="preserve"> registracije ali pridobit</w:t>
      </w:r>
      <w:r w:rsidR="008A7B28">
        <w:rPr>
          <w:lang w:val="sl-SI"/>
        </w:rPr>
        <w:t>ev</w:t>
      </w:r>
      <w:r w:rsidR="008A7B28" w:rsidRPr="33F3CE13">
        <w:rPr>
          <w:lang w:val="sl-SI"/>
        </w:rPr>
        <w:t xml:space="preserve"> dovoljenj</w:t>
      </w:r>
      <w:r w:rsidR="008A7B28">
        <w:rPr>
          <w:lang w:val="sl-SI"/>
        </w:rPr>
        <w:t>a</w:t>
      </w:r>
      <w:r w:rsidR="008A7B28" w:rsidRPr="33F3CE13">
        <w:rPr>
          <w:lang w:val="sl-SI"/>
        </w:rPr>
        <w:t xml:space="preserve"> za nujne primere</w:t>
      </w:r>
      <w:bookmarkEnd w:id="247"/>
      <w:r w:rsidR="008A7B28" w:rsidRPr="33F3CE13">
        <w:rPr>
          <w:lang w:val="sl-SI"/>
        </w:rPr>
        <w:t xml:space="preserve"> </w:t>
      </w:r>
      <w:r w:rsidR="729CCFC4" w:rsidRPr="4BCE8706">
        <w:rPr>
          <w:rFonts w:eastAsia="Arial" w:cs="Arial"/>
          <w:szCs w:val="20"/>
          <w:lang w:val="sl-SI"/>
        </w:rPr>
        <w:t>za uporabo</w:t>
      </w:r>
      <w:r w:rsidR="779EB766" w:rsidRPr="4BCE8706">
        <w:rPr>
          <w:lang w:val="sl-SI"/>
        </w:rPr>
        <w:t xml:space="preserve"> fitofarmacevtskega </w:t>
      </w:r>
      <w:r w:rsidR="321D7CC9" w:rsidRPr="4BCE8706">
        <w:rPr>
          <w:lang w:val="sl-SI"/>
        </w:rPr>
        <w:t>sredstva</w:t>
      </w:r>
      <w:r w:rsidR="779EB766" w:rsidRPr="4BCE8706">
        <w:rPr>
          <w:lang w:val="sl-SI"/>
        </w:rPr>
        <w:t xml:space="preserve"> za zatiranje vrste </w:t>
      </w:r>
      <w:r w:rsidR="3379FAD9" w:rsidRPr="4BCE8706">
        <w:rPr>
          <w:i/>
          <w:iCs/>
          <w:lang w:val="sl-SI"/>
        </w:rPr>
        <w:t xml:space="preserve">A. </w:t>
      </w:r>
      <w:r w:rsidR="4B9522E0" w:rsidRPr="4BCE8706">
        <w:rPr>
          <w:i/>
          <w:iCs/>
          <w:lang w:val="sl-SI"/>
        </w:rPr>
        <w:t>eugenii</w:t>
      </w:r>
      <w:r w:rsidR="5A1D6808" w:rsidRPr="4BCE8706">
        <w:rPr>
          <w:i/>
          <w:iCs/>
          <w:lang w:val="sl-SI"/>
        </w:rPr>
        <w:t xml:space="preserve"> </w:t>
      </w:r>
      <w:r w:rsidR="779EB766" w:rsidRPr="4BCE8706">
        <w:rPr>
          <w:lang w:val="sl-SI"/>
        </w:rPr>
        <w:t>na dotični gostiteljski rastlini</w:t>
      </w:r>
      <w:r w:rsidR="173FA269" w:rsidRPr="4BCE8706">
        <w:rPr>
          <w:lang w:val="sl-SI"/>
        </w:rPr>
        <w:t>.</w:t>
      </w:r>
    </w:p>
    <w:p w14:paraId="29EC3301" w14:textId="43E389EA" w:rsidR="001B2F3D" w:rsidRPr="00703398" w:rsidRDefault="001B2F3D" w:rsidP="00E36F87">
      <w:pPr>
        <w:jc w:val="both"/>
        <w:rPr>
          <w:szCs w:val="20"/>
          <w:lang w:val="sl-SI"/>
        </w:rPr>
      </w:pPr>
    </w:p>
    <w:p w14:paraId="40FDD539" w14:textId="136D10BD" w:rsidR="368124D4" w:rsidRDefault="05B34BE9" w:rsidP="4BCE8706">
      <w:pPr>
        <w:ind w:left="-20" w:right="-20"/>
        <w:jc w:val="both"/>
        <w:rPr>
          <w:rFonts w:eastAsia="Arial" w:cs="Arial"/>
          <w:szCs w:val="20"/>
          <w:lang w:val="sl-SI"/>
        </w:rPr>
      </w:pPr>
      <w:r w:rsidRPr="4BCE8706">
        <w:rPr>
          <w:rFonts w:eastAsia="Arial" w:cs="Arial"/>
          <w:szCs w:val="20"/>
          <w:lang w:val="sl-SI"/>
        </w:rPr>
        <w:t>Za te namene se vloži vloga pri UVHVVR. Informacije o postopkih so dostopne na spletnih straneh:</w:t>
      </w:r>
    </w:p>
    <w:p w14:paraId="44DC5773" w14:textId="61AE09D9" w:rsidR="05B34BE9" w:rsidRDefault="05B34BE9" w:rsidP="00A31B94">
      <w:pPr>
        <w:ind w:left="-20" w:right="-20"/>
        <w:jc w:val="both"/>
        <w:rPr>
          <w:rFonts w:eastAsia="Arial" w:cs="Arial"/>
          <w:szCs w:val="20"/>
          <w:lang w:val="sl-SI"/>
        </w:rPr>
      </w:pPr>
      <w:r w:rsidRPr="4BCE8706">
        <w:rPr>
          <w:rFonts w:eastAsia="Arial" w:cs="Arial"/>
          <w:szCs w:val="20"/>
          <w:lang w:val="sl-SI"/>
        </w:rPr>
        <w:t xml:space="preserve">- </w:t>
      </w:r>
      <w:hyperlink r:id="rId37" w:history="1">
        <w:r w:rsidR="00B41599" w:rsidRPr="00B41599">
          <w:rPr>
            <w:rStyle w:val="Hiperpovezava"/>
            <w:rFonts w:eastAsia="Arial" w:cs="Arial"/>
            <w:szCs w:val="20"/>
            <w:lang w:val="sl"/>
          </w:rPr>
          <w:t>https://www.gov.si/zbirke/storitve/vloga-za-izdajo-dovoljenja-za-nujne-primere/</w:t>
        </w:r>
      </w:hyperlink>
      <w:r w:rsidRPr="4BCE8706">
        <w:rPr>
          <w:rFonts w:eastAsia="Arial" w:cs="Arial"/>
          <w:szCs w:val="20"/>
          <w:lang w:val="sl-SI"/>
        </w:rPr>
        <w:t xml:space="preserve"> in</w:t>
      </w:r>
    </w:p>
    <w:p w14:paraId="5F3992E2" w14:textId="391CF079" w:rsidR="05B34BE9" w:rsidRDefault="05B34BE9" w:rsidP="00A31B94">
      <w:pPr>
        <w:ind w:left="-20" w:right="-20"/>
        <w:jc w:val="both"/>
        <w:rPr>
          <w:rFonts w:eastAsia="Arial" w:cs="Arial"/>
          <w:szCs w:val="20"/>
          <w:lang w:val="sl-SI"/>
        </w:rPr>
      </w:pPr>
      <w:r w:rsidRPr="4BCE8706">
        <w:rPr>
          <w:rFonts w:eastAsia="Arial" w:cs="Arial"/>
          <w:szCs w:val="20"/>
          <w:lang w:val="sl-SI"/>
        </w:rPr>
        <w:t xml:space="preserve">- </w:t>
      </w:r>
      <w:hyperlink r:id="rId38" w:history="1">
        <w:r w:rsidRPr="4BCE8706">
          <w:rPr>
            <w:rStyle w:val="Hiperpovezava"/>
            <w:rFonts w:eastAsia="Arial" w:cs="Arial"/>
            <w:szCs w:val="20"/>
            <w:lang w:val="sl-SI"/>
          </w:rPr>
          <w:t>https://www.gov.si/zbirke/storitve/vloga-za-registracijo/</w:t>
        </w:r>
      </w:hyperlink>
    </w:p>
    <w:p w14:paraId="58CC1A3A" w14:textId="0F2F6B2B" w:rsidR="38E8BF5C" w:rsidRPr="00D90C42" w:rsidRDefault="38E8BF5C" w:rsidP="38E8BF5C">
      <w:pPr>
        <w:jc w:val="both"/>
        <w:rPr>
          <w:rFonts w:cs="Arial"/>
          <w:strike/>
          <w:lang w:val="sl-SI"/>
        </w:rPr>
      </w:pPr>
    </w:p>
    <w:p w14:paraId="4E93D7F4" w14:textId="75FD2815" w:rsidR="38E8BF5C" w:rsidRDefault="38E8BF5C" w:rsidP="38E8BF5C">
      <w:pPr>
        <w:pStyle w:val="SlogNart"/>
      </w:pPr>
    </w:p>
    <w:sectPr w:rsidR="38E8BF5C" w:rsidSect="001F0146">
      <w:headerReference w:type="default" r:id="rId39"/>
      <w:footerReference w:type="default" r:id="rId40"/>
      <w:headerReference w:type="first" r:id="rId41"/>
      <w:footerReference w:type="first" r:id="rId42"/>
      <w:type w:val="continuous"/>
      <w:pgSz w:w="11900" w:h="16840" w:code="9"/>
      <w:pgMar w:top="1560"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D2ED3" w14:textId="77777777" w:rsidR="002E5EAF" w:rsidRDefault="002E5EAF">
      <w:r>
        <w:separator/>
      </w:r>
    </w:p>
  </w:endnote>
  <w:endnote w:type="continuationSeparator" w:id="0">
    <w:p w14:paraId="37DA73BC" w14:textId="77777777" w:rsidR="002E5EAF" w:rsidRDefault="002E5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Tahoma">
    <w:panose1 w:val="020B0604030504040204"/>
    <w:charset w:val="EE"/>
    <w:family w:val="swiss"/>
    <w:pitch w:val="variable"/>
    <w:sig w:usb0="E1002EFF" w:usb1="C000605B" w:usb2="00000029" w:usb3="00000000" w:csb0="000101FF" w:csb1="00000000"/>
    <w:embedRegular r:id="rId1" w:fontKey="{E2779FF3-CE0C-488F-8BA4-FE9742A6FD92}"/>
  </w:font>
  <w:font w:name="Segoe UI">
    <w:panose1 w:val="020B0502040204020203"/>
    <w:charset w:val="EE"/>
    <w:family w:val="swiss"/>
    <w:pitch w:val="variable"/>
    <w:sig w:usb0="E4002EFF" w:usb1="C000E47F" w:usb2="00000009" w:usb3="00000000" w:csb0="000001FF" w:csb1="00000000"/>
    <w:embedRegular r:id="rId2" w:fontKey="{8F5D120C-6D58-442F-B28D-C74C7FA2BB64}"/>
  </w:font>
  <w:font w:name="Calibri">
    <w:panose1 w:val="020F0502020204030204"/>
    <w:charset w:val="EE"/>
    <w:family w:val="swiss"/>
    <w:pitch w:val="variable"/>
    <w:sig w:usb0="E4002EFF" w:usb1="C000247B" w:usb2="00000009" w:usb3="00000000" w:csb0="000001FF" w:csb1="00000000"/>
    <w:embedRegular r:id="rId3" w:fontKey="{2E29CB20-437B-47CD-95E2-7C146FDB403B}"/>
    <w:embedBold r:id="rId4" w:fontKey="{F1168EF4-ACE6-4614-9EBE-31CB23CB768F}"/>
    <w:embedItalic r:id="rId5" w:fontKey="{0529892F-96A9-4F9E-BA4F-5B1B0F81B8CE}"/>
  </w:font>
  <w:font w:name="Calibri Light">
    <w:panose1 w:val="020F0302020204030204"/>
    <w:charset w:val="EE"/>
    <w:family w:val="swiss"/>
    <w:pitch w:val="variable"/>
    <w:sig w:usb0="E4002EFF" w:usb1="C000247B" w:usb2="00000009" w:usb3="00000000" w:csb0="000001FF" w:csb1="00000000"/>
    <w:embedRegular r:id="rId6" w:fontKey="{A73DD993-F93F-45C4-AB29-212C2F713E1B}"/>
  </w:font>
  <w:font w:name="Arial Unicode MS">
    <w:panose1 w:val="020B0604020202020204"/>
    <w:charset w:val="80"/>
    <w:family w:val="swiss"/>
    <w:pitch w:val="variable"/>
    <w:sig w:usb0="F7FFAFFF" w:usb1="E9DFFFFF" w:usb2="0000003F" w:usb3="00000000" w:csb0="003F01FF" w:csb1="00000000"/>
  </w:font>
  <w:font w:name="Republika">
    <w:panose1 w:val="02000506040000020004"/>
    <w:charset w:val="EE"/>
    <w:family w:val="auto"/>
    <w:pitch w:val="variable"/>
    <w:sig w:usb0="A00000FF" w:usb1="4000205B" w:usb2="00000000" w:usb3="00000000" w:csb0="00000093" w:csb1="00000000"/>
    <w:embedRegular r:id="rId7" w:fontKey="{6FFE3984-96FD-4469-8F7E-8EC5D1CF364D}"/>
    <w:embedBold r:id="rId8" w:fontKey="{0CFAC1CC-238A-4D86-9D15-DF866046ED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4F2ACF" w14:textId="77D484AC" w:rsidR="002E5EAF" w:rsidRPr="005A408B" w:rsidRDefault="002E5EAF" w:rsidP="00F378E6">
    <w:pPr>
      <w:pStyle w:val="Noga"/>
      <w:pBdr>
        <w:top w:val="single" w:sz="4" w:space="1" w:color="auto"/>
      </w:pBdr>
      <w:tabs>
        <w:tab w:val="left" w:pos="142"/>
      </w:tabs>
      <w:rPr>
        <w:rFonts w:cs="Arial"/>
        <w:szCs w:val="20"/>
        <w:lang w:val="sl-SI"/>
      </w:rPr>
    </w:pPr>
    <w:r w:rsidRPr="00793E57">
      <w:rPr>
        <w:rStyle w:val="tevilkastrani"/>
        <w:rFonts w:cs="Arial"/>
        <w:sz w:val="18"/>
        <w:szCs w:val="18"/>
        <w:lang w:val="sl-SI"/>
      </w:rPr>
      <w:tab/>
      <w:t xml:space="preserve">Načrt </w:t>
    </w:r>
    <w:r>
      <w:rPr>
        <w:rStyle w:val="tevilkastrani"/>
        <w:rFonts w:cs="Arial"/>
        <w:sz w:val="18"/>
        <w:szCs w:val="18"/>
        <w:lang w:val="sl-SI"/>
      </w:rPr>
      <w:t xml:space="preserve">izrednih </w:t>
    </w:r>
    <w:r w:rsidRPr="00793E57">
      <w:rPr>
        <w:rStyle w:val="tevilkastrani"/>
        <w:rFonts w:cs="Arial"/>
        <w:sz w:val="18"/>
        <w:szCs w:val="18"/>
        <w:lang w:val="sl-SI"/>
      </w:rPr>
      <w:t xml:space="preserve">ukrepov za </w:t>
    </w:r>
    <w:r w:rsidR="00796296">
      <w:rPr>
        <w:rStyle w:val="tevilkastrani"/>
        <w:rFonts w:cs="Arial"/>
        <w:sz w:val="18"/>
        <w:szCs w:val="18"/>
        <w:lang w:val="sl-SI"/>
      </w:rPr>
      <w:t>pa</w:t>
    </w:r>
    <w:r w:rsidR="00F87505">
      <w:rPr>
        <w:rStyle w:val="tevilkastrani"/>
        <w:rFonts w:cs="Arial"/>
        <w:sz w:val="18"/>
        <w:szCs w:val="18"/>
        <w:lang w:val="sl-SI"/>
      </w:rPr>
      <w:t>p</w:t>
    </w:r>
    <w:r w:rsidR="00796296">
      <w:rPr>
        <w:rStyle w:val="tevilkastrani"/>
        <w:rFonts w:cs="Arial"/>
        <w:sz w:val="18"/>
        <w:szCs w:val="18"/>
        <w:lang w:val="sl-SI"/>
      </w:rPr>
      <w:t>rikarja</w:t>
    </w:r>
    <w:r>
      <w:rPr>
        <w:rStyle w:val="tevilkastrani"/>
        <w:rFonts w:cs="Arial"/>
        <w:sz w:val="18"/>
        <w:szCs w:val="18"/>
        <w:lang w:val="sl-SI"/>
      </w:rPr>
      <w:t xml:space="preserve"> </w:t>
    </w:r>
    <w:r w:rsidR="00796296">
      <w:rPr>
        <w:rStyle w:val="tevilkastrani"/>
        <w:rFonts w:cs="Arial"/>
        <w:sz w:val="18"/>
        <w:szCs w:val="18"/>
        <w:lang w:val="sl-SI"/>
      </w:rPr>
      <w:t>(</w:t>
    </w:r>
    <w:r w:rsidRPr="00613C0C">
      <w:rPr>
        <w:rStyle w:val="tevilkastrani"/>
        <w:rFonts w:cs="Arial"/>
        <w:i/>
        <w:iCs/>
        <w:sz w:val="18"/>
        <w:szCs w:val="18"/>
        <w:lang w:val="sl-SI"/>
      </w:rPr>
      <w:t>An</w:t>
    </w:r>
    <w:r>
      <w:rPr>
        <w:rStyle w:val="tevilkastrani"/>
        <w:rFonts w:cs="Arial"/>
        <w:i/>
        <w:iCs/>
        <w:sz w:val="18"/>
        <w:szCs w:val="18"/>
        <w:lang w:val="sl-SI"/>
      </w:rPr>
      <w:t>thonomus eugenii</w:t>
    </w:r>
    <w:r w:rsidR="00796296">
      <w:rPr>
        <w:rStyle w:val="tevilkastrani"/>
        <w:rFonts w:cs="Arial"/>
        <w:i/>
        <w:iCs/>
        <w:sz w:val="18"/>
        <w:szCs w:val="18"/>
        <w:lang w:val="sl-SI"/>
      </w:rPr>
      <w:t>)</w:t>
    </w:r>
    <w:r w:rsidRPr="00793E57">
      <w:rPr>
        <w:rStyle w:val="tevilkastrani"/>
        <w:rFonts w:cs="Arial"/>
        <w:sz w:val="18"/>
        <w:szCs w:val="18"/>
        <w:lang w:val="sl-SI"/>
      </w:rPr>
      <w:tab/>
    </w:r>
    <w:r w:rsidRPr="00F378E6">
      <w:rPr>
        <w:rStyle w:val="tevilkastrani"/>
        <w:rFonts w:cs="Arial"/>
        <w:sz w:val="18"/>
        <w:szCs w:val="18"/>
        <w:lang w:val="sl-SI"/>
      </w:rPr>
      <w:t xml:space="preserve">Stran </w:t>
    </w:r>
    <w:r w:rsidRPr="00F378E6">
      <w:rPr>
        <w:rStyle w:val="tevilkastrani"/>
        <w:rFonts w:cs="Arial"/>
        <w:sz w:val="18"/>
        <w:szCs w:val="18"/>
      </w:rPr>
      <w:fldChar w:fldCharType="begin"/>
    </w:r>
    <w:r w:rsidRPr="00F378E6">
      <w:rPr>
        <w:rStyle w:val="tevilkastrani"/>
        <w:rFonts w:cs="Arial"/>
        <w:sz w:val="18"/>
        <w:szCs w:val="18"/>
        <w:lang w:val="sl-SI"/>
      </w:rPr>
      <w:instrText xml:space="preserve"> PAGE </w:instrText>
    </w:r>
    <w:r w:rsidRPr="00F378E6">
      <w:rPr>
        <w:rStyle w:val="tevilkastrani"/>
        <w:rFonts w:cs="Arial"/>
        <w:sz w:val="18"/>
        <w:szCs w:val="18"/>
      </w:rPr>
      <w:fldChar w:fldCharType="separate"/>
    </w:r>
    <w:r w:rsidR="006C2494">
      <w:rPr>
        <w:rStyle w:val="tevilkastrani"/>
        <w:rFonts w:cs="Arial"/>
        <w:noProof/>
        <w:sz w:val="18"/>
        <w:szCs w:val="18"/>
        <w:lang w:val="sl-SI"/>
      </w:rPr>
      <w:t>2</w:t>
    </w:r>
    <w:r w:rsidRPr="00F378E6">
      <w:rPr>
        <w:rStyle w:val="tevilkastrani"/>
        <w:rFonts w:cs="Arial"/>
        <w:sz w:val="18"/>
        <w:szCs w:val="18"/>
      </w:rPr>
      <w:fldChar w:fldCharType="end"/>
    </w:r>
    <w:r w:rsidRPr="00F378E6">
      <w:rPr>
        <w:rStyle w:val="tevilkastrani"/>
        <w:rFonts w:cs="Arial"/>
        <w:sz w:val="18"/>
        <w:szCs w:val="18"/>
        <w:lang w:val="sl-SI"/>
      </w:rPr>
      <w:t xml:space="preserve"> od </w:t>
    </w:r>
    <w:r w:rsidRPr="00F378E6">
      <w:rPr>
        <w:rStyle w:val="tevilkastrani"/>
        <w:rFonts w:cs="Arial"/>
        <w:sz w:val="18"/>
        <w:szCs w:val="18"/>
      </w:rPr>
      <w:fldChar w:fldCharType="begin"/>
    </w:r>
    <w:r w:rsidRPr="00F378E6">
      <w:rPr>
        <w:rStyle w:val="tevilkastrani"/>
        <w:rFonts w:cs="Arial"/>
        <w:sz w:val="18"/>
        <w:szCs w:val="18"/>
        <w:lang w:val="sl-SI"/>
      </w:rPr>
      <w:instrText xml:space="preserve"> NUMPAGES </w:instrText>
    </w:r>
    <w:r w:rsidRPr="00F378E6">
      <w:rPr>
        <w:rStyle w:val="tevilkastrani"/>
        <w:rFonts w:cs="Arial"/>
        <w:sz w:val="18"/>
        <w:szCs w:val="18"/>
      </w:rPr>
      <w:fldChar w:fldCharType="separate"/>
    </w:r>
    <w:r w:rsidR="006C2494">
      <w:rPr>
        <w:rStyle w:val="tevilkastrani"/>
        <w:rFonts w:cs="Arial"/>
        <w:noProof/>
        <w:sz w:val="18"/>
        <w:szCs w:val="18"/>
        <w:lang w:val="sl-SI"/>
      </w:rPr>
      <w:t>27</w:t>
    </w:r>
    <w:r w:rsidRPr="00F378E6">
      <w:rPr>
        <w:rStyle w:val="tevilkastrani"/>
        <w:rFonts w:cs="Arial"/>
        <w:sz w:val="18"/>
        <w:szCs w:val="18"/>
      </w:rPr>
      <w:fldChar w:fldCharType="end"/>
    </w:r>
  </w:p>
  <w:p w14:paraId="212A0F22" w14:textId="77777777" w:rsidR="002E5EAF" w:rsidRPr="005A408B" w:rsidRDefault="002E5EAF" w:rsidP="00793E57">
    <w:pPr>
      <w:pStyle w:val="Noga"/>
      <w:rPr>
        <w:lang w:val="sl-S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8BD21" w14:textId="77777777" w:rsidR="002E5EAF" w:rsidRDefault="002E5EAF" w:rsidP="007443CD">
    <w:pPr>
      <w:autoSpaceDE w:val="0"/>
      <w:autoSpaceDN w:val="0"/>
      <w:adjustRightInd w:val="0"/>
      <w:spacing w:line="240" w:lineRule="auto"/>
      <w:jc w:val="center"/>
      <w:rPr>
        <w:rFonts w:cs="Arial"/>
        <w:color w:val="000000"/>
        <w:szCs w:val="20"/>
        <w:lang w:val="sl-SI" w:eastAsia="sl-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851A9A" w14:textId="77777777" w:rsidR="002E5EAF" w:rsidRDefault="002E5EAF">
      <w:r>
        <w:separator/>
      </w:r>
    </w:p>
  </w:footnote>
  <w:footnote w:type="continuationSeparator" w:id="0">
    <w:p w14:paraId="54FB846A" w14:textId="77777777" w:rsidR="002E5EAF" w:rsidRDefault="002E5EAF">
      <w:r>
        <w:continuationSeparator/>
      </w:r>
    </w:p>
  </w:footnote>
  <w:footnote w:id="1">
    <w:p w14:paraId="6AC00C01" w14:textId="4801C42B" w:rsidR="002E5EAF" w:rsidRPr="00CA2898" w:rsidRDefault="002E5EAF">
      <w:pPr>
        <w:pStyle w:val="Sprotnaopomba-besedilo"/>
        <w:rPr>
          <w:sz w:val="16"/>
          <w:szCs w:val="16"/>
          <w:lang w:val="sl-SI"/>
        </w:rPr>
      </w:pPr>
      <w:r>
        <w:rPr>
          <w:rStyle w:val="Sprotnaopomba-sklic"/>
        </w:rPr>
        <w:footnoteRef/>
      </w:r>
      <w:r>
        <w:t xml:space="preserve"> </w:t>
      </w:r>
      <w:r w:rsidRPr="00CA2898">
        <w:rPr>
          <w:sz w:val="16"/>
          <w:szCs w:val="16"/>
          <w:lang w:val="sl-SI"/>
        </w:rPr>
        <w:t xml:space="preserve">Glej </w:t>
      </w:r>
      <w:hyperlink r:id="rId1" w:history="1">
        <w:r w:rsidRPr="00CA2898">
          <w:rPr>
            <w:rStyle w:val="Hiperpovezava"/>
            <w:sz w:val="16"/>
            <w:szCs w:val="16"/>
            <w:lang w:val="sl-SI"/>
          </w:rPr>
          <w:t>General guidelines for statistically sound and risk-based surveys</w:t>
        </w:r>
        <w:r>
          <w:rPr>
            <w:rStyle w:val="Hiperpovezava"/>
            <w:sz w:val="16"/>
            <w:szCs w:val="16"/>
            <w:lang w:val="sl-SI"/>
          </w:rPr>
          <w:t xml:space="preserve"> </w:t>
        </w:r>
        <w:r w:rsidRPr="00CA2898">
          <w:rPr>
            <w:rStyle w:val="Hiperpovezava"/>
            <w:sz w:val="16"/>
            <w:szCs w:val="16"/>
            <w:lang w:val="sl-SI"/>
          </w:rPr>
          <w:t>of plant pests</w:t>
        </w:r>
      </w:hyperlink>
      <w:r w:rsidRPr="00CA2898">
        <w:rPr>
          <w:sz w:val="16"/>
          <w:szCs w:val="16"/>
          <w:lang w:val="sl-SI"/>
        </w:rPr>
        <w:t>, EFSA.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88F2B" w14:textId="77777777" w:rsidR="002E5EAF" w:rsidRPr="00110CBD" w:rsidRDefault="002E5EAF"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mrea"/>
      <w:tblpPr w:leftFromText="142" w:rightFromText="142" w:bottomFromText="6005" w:vertAnchor="page" w:horzAnchor="page" w:tblpX="925" w:tblpY="8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649"/>
    </w:tblGrid>
    <w:tr w:rsidR="002E5EAF" w:rsidRPr="00B42A54" w14:paraId="0C829504" w14:textId="77777777" w:rsidTr="000C01BE">
      <w:trPr>
        <w:trHeight w:hRule="exact" w:val="847"/>
      </w:trPr>
      <w:tc>
        <w:tcPr>
          <w:tcW w:w="567" w:type="dxa"/>
        </w:tcPr>
        <w:p w14:paraId="5F0603DB" w14:textId="77777777" w:rsidR="002E5EAF" w:rsidRPr="00B42A54" w:rsidRDefault="002E5EAF" w:rsidP="00D248DE">
          <w:pPr>
            <w:autoSpaceDE w:val="0"/>
            <w:autoSpaceDN w:val="0"/>
            <w:adjustRightInd w:val="0"/>
            <w:spacing w:line="240" w:lineRule="auto"/>
            <w:rPr>
              <w:rFonts w:ascii="Republika" w:hAnsi="Republika"/>
              <w:color w:val="529DBA"/>
              <w:sz w:val="60"/>
              <w:szCs w:val="60"/>
              <w:lang w:val="sl-SI"/>
            </w:rPr>
          </w:pPr>
          <w:r w:rsidRPr="00B42A54">
            <w:rPr>
              <w:rFonts w:ascii="Republika" w:hAnsi="Republika" w:cs="Republika"/>
              <w:color w:val="529DBA"/>
              <w:sz w:val="60"/>
              <w:szCs w:val="60"/>
              <w:lang w:val="sl-SI" w:eastAsia="sl-SI"/>
            </w:rPr>
            <w:t></w:t>
          </w:r>
        </w:p>
        <w:p w14:paraId="04CED057" w14:textId="77777777" w:rsidR="002E5EAF" w:rsidRPr="00B42A54" w:rsidRDefault="002E5EAF" w:rsidP="006D42D9">
          <w:pPr>
            <w:rPr>
              <w:rFonts w:ascii="Republika" w:hAnsi="Republika"/>
              <w:sz w:val="60"/>
              <w:szCs w:val="60"/>
              <w:lang w:val="sl-SI"/>
            </w:rPr>
          </w:pPr>
        </w:p>
        <w:p w14:paraId="0D1B3CAD" w14:textId="77777777" w:rsidR="002E5EAF" w:rsidRPr="00B42A54" w:rsidRDefault="002E5EAF" w:rsidP="006D42D9">
          <w:pPr>
            <w:rPr>
              <w:rFonts w:ascii="Republika" w:hAnsi="Republika"/>
              <w:sz w:val="60"/>
              <w:szCs w:val="60"/>
              <w:lang w:val="sl-SI"/>
            </w:rPr>
          </w:pPr>
        </w:p>
        <w:p w14:paraId="68F36C9F" w14:textId="77777777" w:rsidR="002E5EAF" w:rsidRPr="00B42A54" w:rsidRDefault="002E5EAF" w:rsidP="006D42D9">
          <w:pPr>
            <w:rPr>
              <w:rFonts w:ascii="Republika" w:hAnsi="Republika"/>
              <w:sz w:val="60"/>
              <w:szCs w:val="60"/>
              <w:lang w:val="sl-SI"/>
            </w:rPr>
          </w:pPr>
        </w:p>
        <w:p w14:paraId="5D9AFD4E" w14:textId="77777777" w:rsidR="002E5EAF" w:rsidRPr="00B42A54" w:rsidRDefault="002E5EAF" w:rsidP="006D42D9">
          <w:pPr>
            <w:rPr>
              <w:rFonts w:ascii="Republika" w:hAnsi="Republika"/>
              <w:sz w:val="60"/>
              <w:szCs w:val="60"/>
              <w:lang w:val="sl-SI"/>
            </w:rPr>
          </w:pPr>
        </w:p>
        <w:p w14:paraId="1DF4889B" w14:textId="77777777" w:rsidR="002E5EAF" w:rsidRPr="00B42A54" w:rsidRDefault="002E5EAF" w:rsidP="006D42D9">
          <w:pPr>
            <w:rPr>
              <w:rFonts w:ascii="Republika" w:hAnsi="Republika"/>
              <w:sz w:val="60"/>
              <w:szCs w:val="60"/>
              <w:lang w:val="sl-SI"/>
            </w:rPr>
          </w:pPr>
        </w:p>
        <w:p w14:paraId="49297208" w14:textId="77777777" w:rsidR="002E5EAF" w:rsidRPr="00B42A54" w:rsidRDefault="002E5EAF" w:rsidP="006D42D9">
          <w:pPr>
            <w:rPr>
              <w:rFonts w:ascii="Republika" w:hAnsi="Republika"/>
              <w:sz w:val="60"/>
              <w:szCs w:val="60"/>
              <w:lang w:val="sl-SI"/>
            </w:rPr>
          </w:pPr>
        </w:p>
        <w:p w14:paraId="560880EF" w14:textId="77777777" w:rsidR="002E5EAF" w:rsidRPr="00B42A54" w:rsidRDefault="002E5EAF" w:rsidP="006D42D9">
          <w:pPr>
            <w:rPr>
              <w:rFonts w:ascii="Republika" w:hAnsi="Republika"/>
              <w:sz w:val="60"/>
              <w:szCs w:val="60"/>
              <w:lang w:val="sl-SI"/>
            </w:rPr>
          </w:pPr>
        </w:p>
        <w:p w14:paraId="1F473D79" w14:textId="77777777" w:rsidR="002E5EAF" w:rsidRPr="00B42A54" w:rsidRDefault="002E5EAF" w:rsidP="006D42D9">
          <w:pPr>
            <w:rPr>
              <w:rFonts w:ascii="Republika" w:hAnsi="Republika"/>
              <w:sz w:val="60"/>
              <w:szCs w:val="60"/>
              <w:lang w:val="sl-SI"/>
            </w:rPr>
          </w:pPr>
        </w:p>
        <w:p w14:paraId="0B0E0CF9" w14:textId="77777777" w:rsidR="002E5EAF" w:rsidRPr="00B42A54" w:rsidRDefault="002E5EAF" w:rsidP="006D42D9">
          <w:pPr>
            <w:rPr>
              <w:rFonts w:ascii="Republika" w:hAnsi="Republika"/>
              <w:sz w:val="60"/>
              <w:szCs w:val="60"/>
              <w:lang w:val="sl-SI"/>
            </w:rPr>
          </w:pPr>
        </w:p>
        <w:p w14:paraId="351460E8" w14:textId="77777777" w:rsidR="002E5EAF" w:rsidRPr="00B42A54" w:rsidRDefault="002E5EAF" w:rsidP="006D42D9">
          <w:pPr>
            <w:rPr>
              <w:rFonts w:ascii="Republika" w:hAnsi="Republika"/>
              <w:sz w:val="60"/>
              <w:szCs w:val="60"/>
              <w:lang w:val="sl-SI"/>
            </w:rPr>
          </w:pPr>
        </w:p>
        <w:p w14:paraId="69D683D0" w14:textId="77777777" w:rsidR="002E5EAF" w:rsidRPr="00B42A54" w:rsidRDefault="002E5EAF" w:rsidP="006D42D9">
          <w:pPr>
            <w:rPr>
              <w:rFonts w:ascii="Republika" w:hAnsi="Republika"/>
              <w:sz w:val="60"/>
              <w:szCs w:val="60"/>
              <w:lang w:val="sl-SI"/>
            </w:rPr>
          </w:pPr>
        </w:p>
        <w:p w14:paraId="658BB31A" w14:textId="77777777" w:rsidR="002E5EAF" w:rsidRPr="00B42A54" w:rsidRDefault="002E5EAF" w:rsidP="006D42D9">
          <w:pPr>
            <w:rPr>
              <w:rFonts w:ascii="Republika" w:hAnsi="Republika"/>
              <w:sz w:val="60"/>
              <w:szCs w:val="60"/>
              <w:lang w:val="sl-SI"/>
            </w:rPr>
          </w:pPr>
        </w:p>
        <w:p w14:paraId="3B62E5E8" w14:textId="77777777" w:rsidR="002E5EAF" w:rsidRPr="00B42A54" w:rsidRDefault="002E5EAF" w:rsidP="006D42D9">
          <w:pPr>
            <w:rPr>
              <w:rFonts w:ascii="Republika" w:hAnsi="Republika"/>
              <w:sz w:val="60"/>
              <w:szCs w:val="60"/>
              <w:lang w:val="sl-SI"/>
            </w:rPr>
          </w:pPr>
        </w:p>
        <w:p w14:paraId="5C1AB99D" w14:textId="77777777" w:rsidR="002E5EAF" w:rsidRPr="00B42A54" w:rsidRDefault="002E5EAF" w:rsidP="006D42D9">
          <w:pPr>
            <w:rPr>
              <w:rFonts w:ascii="Republika" w:hAnsi="Republika"/>
              <w:sz w:val="60"/>
              <w:szCs w:val="60"/>
              <w:lang w:val="sl-SI"/>
            </w:rPr>
          </w:pPr>
        </w:p>
        <w:p w14:paraId="084FAF0E" w14:textId="77777777" w:rsidR="002E5EAF" w:rsidRPr="00B42A54" w:rsidRDefault="002E5EAF" w:rsidP="006D42D9">
          <w:pPr>
            <w:rPr>
              <w:rFonts w:ascii="Republika" w:hAnsi="Republika"/>
              <w:sz w:val="60"/>
              <w:szCs w:val="60"/>
              <w:lang w:val="sl-SI"/>
            </w:rPr>
          </w:pPr>
        </w:p>
        <w:p w14:paraId="73FB5897" w14:textId="77777777" w:rsidR="002E5EAF" w:rsidRPr="00B42A54" w:rsidRDefault="002E5EAF" w:rsidP="006D42D9">
          <w:pPr>
            <w:rPr>
              <w:rFonts w:ascii="Republika" w:hAnsi="Republika"/>
              <w:sz w:val="60"/>
              <w:szCs w:val="60"/>
              <w:lang w:val="sl-SI"/>
            </w:rPr>
          </w:pPr>
        </w:p>
      </w:tc>
    </w:tr>
  </w:tbl>
  <w:p w14:paraId="089B6D2F" w14:textId="77777777" w:rsidR="002E5EAF" w:rsidRPr="00B42A54" w:rsidRDefault="002E5EAF" w:rsidP="00924E3C">
    <w:pPr>
      <w:autoSpaceDE w:val="0"/>
      <w:autoSpaceDN w:val="0"/>
      <w:adjustRightInd w:val="0"/>
      <w:spacing w:line="240" w:lineRule="auto"/>
      <w:rPr>
        <w:rFonts w:ascii="Republika" w:hAnsi="Republika"/>
        <w:lang w:val="sl-SI"/>
      </w:rPr>
    </w:pPr>
    <w:r>
      <w:rPr>
        <w:noProof/>
        <w:lang w:val="sl-SI" w:eastAsia="sl-SI"/>
      </w:rPr>
      <mc:AlternateContent>
        <mc:Choice Requires="wps">
          <w:drawing>
            <wp:anchor distT="4294967294" distB="4294967294" distL="114300" distR="114300" simplePos="0" relativeHeight="251657728" behindDoc="1" locked="0" layoutInCell="0" allowOverlap="1" wp14:anchorId="330FD3A7" wp14:editId="7416284F">
              <wp:simplePos x="0" y="0"/>
              <wp:positionH relativeFrom="column">
                <wp:posOffset>-431800</wp:posOffset>
              </wp:positionH>
              <wp:positionV relativeFrom="page">
                <wp:posOffset>3600449</wp:posOffset>
              </wp:positionV>
              <wp:extent cx="252095" cy="0"/>
              <wp:effectExtent l="0" t="0" r="14605" b="19050"/>
              <wp:wrapNone/>
              <wp:docPr id="1"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DAF5E" id="Line 5" o:spid="_x0000_s1026" alt="&quot;&quot;"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Pr="00B42A54">
      <w:rPr>
        <w:rFonts w:ascii="Republika" w:hAnsi="Republika"/>
        <w:lang w:val="sl-SI"/>
      </w:rPr>
      <w:t>REPUBLIKA SLOVENIJA</w:t>
    </w:r>
  </w:p>
  <w:p w14:paraId="4DB8566D" w14:textId="77777777" w:rsidR="002E5EAF" w:rsidRPr="00B42A54" w:rsidRDefault="002E5EAF" w:rsidP="00924E3C">
    <w:pPr>
      <w:pStyle w:val="Glava"/>
      <w:tabs>
        <w:tab w:val="clear" w:pos="4320"/>
        <w:tab w:val="clear" w:pos="8640"/>
        <w:tab w:val="left" w:pos="5112"/>
      </w:tabs>
      <w:spacing w:after="120" w:line="240" w:lineRule="exact"/>
      <w:rPr>
        <w:rFonts w:ascii="Republika" w:hAnsi="Republika"/>
        <w:b/>
        <w:caps/>
        <w:lang w:val="sl-SI"/>
      </w:rPr>
    </w:pPr>
    <w:r w:rsidRPr="00B42A54">
      <w:rPr>
        <w:rFonts w:ascii="Republika" w:hAnsi="Republika"/>
        <w:b/>
        <w:caps/>
        <w:lang w:val="sl-SI"/>
      </w:rPr>
      <w:t xml:space="preserve">Ministrstvo za kmetijstvo, </w:t>
    </w:r>
    <w:r w:rsidRPr="00B42A54">
      <w:rPr>
        <w:rFonts w:ascii="Republika" w:hAnsi="Republika"/>
        <w:b/>
        <w:caps/>
        <w:lang w:val="sl-SI"/>
      </w:rPr>
      <w:br/>
      <w:t xml:space="preserve">Gozdarstvo in prehrano </w:t>
    </w:r>
  </w:p>
  <w:p w14:paraId="33D86FD6" w14:textId="77777777" w:rsidR="002E5EAF" w:rsidRPr="008F3500" w:rsidRDefault="002E5EAF" w:rsidP="00793E57">
    <w:pPr>
      <w:pStyle w:val="Glava"/>
      <w:tabs>
        <w:tab w:val="clear" w:pos="4320"/>
        <w:tab w:val="clear" w:pos="8640"/>
        <w:tab w:val="left" w:pos="5112"/>
      </w:tabs>
      <w:spacing w:before="240" w:line="240" w:lineRule="exact"/>
      <w:rPr>
        <w:rFonts w:cs="Arial"/>
        <w:sz w:val="16"/>
        <w:lang w:val="sl-SI"/>
      </w:rPr>
    </w:pPr>
    <w:r>
      <w:rPr>
        <w:rFonts w:cs="Arial"/>
        <w:sz w:val="16"/>
        <w:lang w:val="sl-SI"/>
      </w:rPr>
      <w:t>Dunajska cesta 22</w:t>
    </w:r>
    <w:r w:rsidRPr="008F3500">
      <w:rPr>
        <w:rFonts w:cs="Arial"/>
        <w:sz w:val="16"/>
        <w:lang w:val="sl-SI"/>
      </w:rPr>
      <w:t xml:space="preserve">, </w:t>
    </w:r>
    <w:r>
      <w:rPr>
        <w:rFonts w:cs="Arial"/>
        <w:sz w:val="16"/>
        <w:lang w:val="sl-SI"/>
      </w:rPr>
      <w:t>1000 Ljubljana</w:t>
    </w:r>
    <w:r w:rsidRPr="008F3500">
      <w:rPr>
        <w:rFonts w:cs="Arial"/>
        <w:sz w:val="16"/>
        <w:lang w:val="sl-SI"/>
      </w:rPr>
      <w:tab/>
    </w:r>
    <w:r>
      <w:rPr>
        <w:rFonts w:cs="Arial"/>
        <w:sz w:val="16"/>
        <w:lang w:val="it-IT"/>
      </w:rPr>
      <w:t>T: 01 478 9000</w:t>
    </w:r>
  </w:p>
  <w:p w14:paraId="11472F39" w14:textId="77777777" w:rsidR="002E5EAF" w:rsidRPr="008F3500" w:rsidRDefault="002E5EAF" w:rsidP="00793E57">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it-IT"/>
      </w:rPr>
      <w:t>F: 01 478 9021</w:t>
    </w:r>
  </w:p>
  <w:p w14:paraId="72EB664F" w14:textId="77777777" w:rsidR="002E5EAF" w:rsidRPr="008F3500" w:rsidRDefault="002E5EAF" w:rsidP="00793E57">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it-IT"/>
      </w:rPr>
      <w:t>E: gp.mkgp@gov.si</w:t>
    </w:r>
  </w:p>
  <w:p w14:paraId="4BC0E547" w14:textId="77777777" w:rsidR="002E5EAF" w:rsidRPr="008F3500" w:rsidRDefault="002E5EAF" w:rsidP="00793E57">
    <w:pPr>
      <w:pStyle w:val="Glava"/>
      <w:tabs>
        <w:tab w:val="clear" w:pos="4320"/>
        <w:tab w:val="clear" w:pos="8640"/>
        <w:tab w:val="left" w:pos="5112"/>
      </w:tabs>
      <w:spacing w:line="240" w:lineRule="exact"/>
      <w:rPr>
        <w:lang w:val="sl-SI"/>
      </w:rPr>
    </w:pPr>
    <w:r w:rsidRPr="008F3500">
      <w:rPr>
        <w:rFonts w:cs="Arial"/>
        <w:sz w:val="16"/>
        <w:lang w:val="sl-SI"/>
      </w:rPr>
      <w:tab/>
    </w:r>
    <w:r>
      <w:rPr>
        <w:rFonts w:cs="Arial"/>
        <w:sz w:val="16"/>
        <w:lang w:val="it-IT"/>
      </w:rPr>
      <w:t>www.mkgp.gov.si</w:t>
    </w:r>
  </w:p>
  <w:p w14:paraId="4228A2F2" w14:textId="77777777" w:rsidR="002E5EAF" w:rsidRPr="008F3500" w:rsidRDefault="002E5EAF" w:rsidP="00793E57">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10F65"/>
    <w:multiLevelType w:val="multilevel"/>
    <w:tmpl w:val="7CCADF38"/>
    <w:lvl w:ilvl="0">
      <w:start w:val="1"/>
      <w:numFmt w:val="decimal"/>
      <w:pStyle w:val="Title1"/>
      <w:lvlText w:val="%1."/>
      <w:lvlJc w:val="left"/>
      <w:pPr>
        <w:ind w:left="3905" w:hanging="360"/>
      </w:pPr>
      <w:rPr>
        <w:rFonts w:hint="default"/>
      </w:rPr>
    </w:lvl>
    <w:lvl w:ilvl="1">
      <w:start w:val="1"/>
      <w:numFmt w:val="decimal"/>
      <w:pStyle w:val="Title2"/>
      <w:lvlText w:val="%1.%2."/>
      <w:lvlJc w:val="left"/>
      <w:pPr>
        <w:ind w:left="3410" w:hanging="432"/>
      </w:pPr>
      <w:rPr>
        <w:rFonts w:hint="default"/>
      </w:rPr>
    </w:lvl>
    <w:lvl w:ilvl="2">
      <w:start w:val="1"/>
      <w:numFmt w:val="decimal"/>
      <w:pStyle w:val="Title3"/>
      <w:lvlText w:val="%1.%2.%3."/>
      <w:lvlJc w:val="left"/>
      <w:pPr>
        <w:ind w:left="192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E67693"/>
    <w:multiLevelType w:val="hybridMultilevel"/>
    <w:tmpl w:val="754E927C"/>
    <w:lvl w:ilvl="0" w:tplc="368ACF7A">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 w15:restartNumberingAfterBreak="0">
    <w:nsid w:val="07A27F62"/>
    <w:multiLevelType w:val="hybridMultilevel"/>
    <w:tmpl w:val="4D6CA53E"/>
    <w:lvl w:ilvl="0" w:tplc="3B443058">
      <w:start w:val="3"/>
      <w:numFmt w:val="bullet"/>
      <w:lvlText w:val="-"/>
      <w:lvlJc w:val="left"/>
      <w:pPr>
        <w:ind w:left="720" w:hanging="36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C0E2736"/>
    <w:multiLevelType w:val="hybridMultilevel"/>
    <w:tmpl w:val="0BE0CDE4"/>
    <w:lvl w:ilvl="0" w:tplc="11540BEC">
      <w:start w:val="1"/>
      <w:numFmt w:val="bullet"/>
      <w:lvlText w:val=""/>
      <w:lvlJc w:val="righ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4" w15:restartNumberingAfterBreak="0">
    <w:nsid w:val="0D674AAA"/>
    <w:multiLevelType w:val="hybridMultilevel"/>
    <w:tmpl w:val="20C45FCA"/>
    <w:lvl w:ilvl="0" w:tplc="D1F43660">
      <w:start w:val="2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0193C99"/>
    <w:multiLevelType w:val="multilevel"/>
    <w:tmpl w:val="7ADCE212"/>
    <w:lvl w:ilvl="0">
      <w:start w:val="1"/>
      <w:numFmt w:val="decimal"/>
      <w:lvlText w:val="%1"/>
      <w:lvlJc w:val="left"/>
      <w:pPr>
        <w:tabs>
          <w:tab w:val="num" w:pos="432"/>
        </w:tabs>
        <w:ind w:left="432" w:hanging="432"/>
      </w:pPr>
    </w:lvl>
    <w:lvl w:ilvl="1">
      <w:start w:val="1"/>
      <w:numFmt w:val="bullet"/>
      <w:lvlText w:val=""/>
      <w:lvlJc w:val="right"/>
      <w:pPr>
        <w:ind w:left="786" w:hanging="360"/>
      </w:pPr>
      <w:rPr>
        <w:rFonts w:ascii="Symbol" w:hAnsi="Symbol" w:hint="default"/>
      </w:rPr>
    </w:lvl>
    <w:lvl w:ilvl="2">
      <w:start w:val="1"/>
      <w:numFmt w:val="decimal"/>
      <w:lvlText w:val="%1.%2.%3"/>
      <w:lvlJc w:val="left"/>
      <w:pPr>
        <w:tabs>
          <w:tab w:val="num" w:pos="1854"/>
        </w:tabs>
        <w:ind w:left="1854" w:hanging="720"/>
      </w:pPr>
    </w:lvl>
    <w:lvl w:ilvl="3">
      <w:start w:val="1"/>
      <w:numFmt w:val="decimal"/>
      <w:lvlText w:val="%1.%2.%3.%4"/>
      <w:lvlJc w:val="left"/>
      <w:pPr>
        <w:tabs>
          <w:tab w:val="num" w:pos="1998"/>
        </w:tabs>
        <w:ind w:left="1998" w:hanging="864"/>
      </w:pPr>
      <w:rPr>
        <w:b/>
        <w:bCs w:val="0"/>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1B3C78B8"/>
    <w:multiLevelType w:val="multilevel"/>
    <w:tmpl w:val="C7742AF4"/>
    <w:name w:val="Point"/>
    <w:lvl w:ilvl="0">
      <w:start w:val="1"/>
      <w:numFmt w:val="decimal"/>
      <w:lvlRestart w:val="0"/>
      <w:pStyle w:val="Point0number"/>
      <w:lvlText w:val="(%1)"/>
      <w:lvlJc w:val="left"/>
      <w:pPr>
        <w:tabs>
          <w:tab w:val="num" w:pos="850"/>
        </w:tabs>
        <w:ind w:left="850" w:hanging="850"/>
      </w:pPr>
      <w:rPr>
        <w:rFonts w:hint="default"/>
      </w:rPr>
    </w:lvl>
    <w:lvl w:ilvl="1">
      <w:start w:val="1"/>
      <w:numFmt w:val="lowerLetter"/>
      <w:pStyle w:val="Point0letter"/>
      <w:lvlText w:val="(%2)"/>
      <w:lvlJc w:val="left"/>
      <w:pPr>
        <w:tabs>
          <w:tab w:val="num" w:pos="850"/>
        </w:tabs>
        <w:ind w:left="850" w:hanging="850"/>
      </w:pPr>
      <w:rPr>
        <w:rFonts w:hint="default"/>
      </w:rPr>
    </w:lvl>
    <w:lvl w:ilvl="2">
      <w:start w:val="1"/>
      <w:numFmt w:val="decimal"/>
      <w:pStyle w:val="Point1number"/>
      <w:lvlText w:val="(%3)"/>
      <w:lvlJc w:val="left"/>
      <w:pPr>
        <w:tabs>
          <w:tab w:val="num" w:pos="1417"/>
        </w:tabs>
        <w:ind w:left="1417" w:hanging="567"/>
      </w:pPr>
      <w:rPr>
        <w:rFonts w:hint="default"/>
      </w:rPr>
    </w:lvl>
    <w:lvl w:ilvl="3">
      <w:start w:val="1"/>
      <w:numFmt w:val="lowerLetter"/>
      <w:pStyle w:val="Point1letter"/>
      <w:lvlText w:val="(%4)"/>
      <w:lvlJc w:val="left"/>
      <w:pPr>
        <w:tabs>
          <w:tab w:val="num" w:pos="1417"/>
        </w:tabs>
        <w:ind w:left="1417" w:hanging="567"/>
      </w:pPr>
      <w:rPr>
        <w:rFonts w:hint="default"/>
      </w:rPr>
    </w:lvl>
    <w:lvl w:ilvl="4">
      <w:start w:val="1"/>
      <w:numFmt w:val="decimal"/>
      <w:pStyle w:val="Point2number"/>
      <w:lvlText w:val="(%5)"/>
      <w:lvlJc w:val="left"/>
      <w:pPr>
        <w:tabs>
          <w:tab w:val="num" w:pos="1984"/>
        </w:tabs>
        <w:ind w:left="1984" w:hanging="567"/>
      </w:pPr>
      <w:rPr>
        <w:rFonts w:hint="default"/>
      </w:rPr>
    </w:lvl>
    <w:lvl w:ilvl="5">
      <w:start w:val="1"/>
      <w:numFmt w:val="lowerLetter"/>
      <w:pStyle w:val="Point2letter"/>
      <w:lvlText w:val="(%6)"/>
      <w:lvlJc w:val="left"/>
      <w:pPr>
        <w:tabs>
          <w:tab w:val="num" w:pos="1984"/>
        </w:tabs>
        <w:ind w:left="1984" w:hanging="567"/>
      </w:pPr>
      <w:rPr>
        <w:rFonts w:hint="default"/>
      </w:rPr>
    </w:lvl>
    <w:lvl w:ilvl="6">
      <w:start w:val="1"/>
      <w:numFmt w:val="decimal"/>
      <w:pStyle w:val="Point3number"/>
      <w:lvlText w:val="(%7)"/>
      <w:lvlJc w:val="left"/>
      <w:pPr>
        <w:tabs>
          <w:tab w:val="num" w:pos="2551"/>
        </w:tabs>
        <w:ind w:left="2551" w:hanging="567"/>
      </w:pPr>
      <w:rPr>
        <w:rFonts w:hint="default"/>
      </w:rPr>
    </w:lvl>
    <w:lvl w:ilvl="7">
      <w:start w:val="1"/>
      <w:numFmt w:val="lowerLetter"/>
      <w:pStyle w:val="Point3letter"/>
      <w:lvlText w:val="(%8)"/>
      <w:lvlJc w:val="left"/>
      <w:pPr>
        <w:tabs>
          <w:tab w:val="num" w:pos="2551"/>
        </w:tabs>
        <w:ind w:left="2551" w:hanging="567"/>
      </w:pPr>
      <w:rPr>
        <w:rFonts w:hint="default"/>
      </w:rPr>
    </w:lvl>
    <w:lvl w:ilvl="8">
      <w:start w:val="1"/>
      <w:numFmt w:val="lowerLetter"/>
      <w:pStyle w:val="Point4letter"/>
      <w:lvlText w:val="(%9)"/>
      <w:lvlJc w:val="left"/>
      <w:pPr>
        <w:tabs>
          <w:tab w:val="num" w:pos="3118"/>
        </w:tabs>
        <w:ind w:left="3118" w:hanging="567"/>
      </w:pPr>
      <w:rPr>
        <w:rFonts w:hint="default"/>
      </w:rPr>
    </w:lvl>
  </w:abstractNum>
  <w:abstractNum w:abstractNumId="7" w15:restartNumberingAfterBreak="0">
    <w:nsid w:val="1EB25A9B"/>
    <w:multiLevelType w:val="hybridMultilevel"/>
    <w:tmpl w:val="C5B8B6F6"/>
    <w:lvl w:ilvl="0" w:tplc="C1AA4416">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5C565E"/>
    <w:multiLevelType w:val="hybridMultilevel"/>
    <w:tmpl w:val="CEBEFCCC"/>
    <w:lvl w:ilvl="0" w:tplc="14BCEBDA">
      <w:numFmt w:val="bullet"/>
      <w:lvlText w:val="-"/>
      <w:lvlJc w:val="left"/>
      <w:pPr>
        <w:ind w:left="1069" w:hanging="360"/>
      </w:pPr>
      <w:rPr>
        <w:rFonts w:ascii="Arial" w:eastAsia="Times New Roman" w:hAnsi="Arial" w:cs="Arial"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9" w15:restartNumberingAfterBreak="0">
    <w:nsid w:val="236342B5"/>
    <w:multiLevelType w:val="hybridMultilevel"/>
    <w:tmpl w:val="389C1302"/>
    <w:lvl w:ilvl="0" w:tplc="3B443058">
      <w:start w:val="3"/>
      <w:numFmt w:val="bullet"/>
      <w:lvlText w:val="-"/>
      <w:lvlJc w:val="left"/>
      <w:pPr>
        <w:ind w:left="720" w:hanging="360"/>
      </w:pPr>
      <w:rPr>
        <w:rFonts w:ascii="Times New Roman" w:eastAsia="Times New Roman" w:hAnsi="Times New Roman" w:hint="default"/>
      </w:rPr>
    </w:lvl>
    <w:lvl w:ilvl="1" w:tplc="04240003">
      <w:start w:val="1"/>
      <w:numFmt w:val="bullet"/>
      <w:lvlText w:val="o"/>
      <w:lvlJc w:val="left"/>
      <w:pPr>
        <w:ind w:left="1440" w:hanging="360"/>
      </w:pPr>
      <w:rPr>
        <w:rFonts w:ascii="Courier New" w:hAnsi="Courier New" w:hint="default"/>
      </w:rPr>
    </w:lvl>
    <w:lvl w:ilvl="2" w:tplc="04240005">
      <w:start w:val="1"/>
      <w:numFmt w:val="decimal"/>
      <w:lvlText w:val="%3."/>
      <w:lvlJc w:val="left"/>
      <w:pPr>
        <w:tabs>
          <w:tab w:val="num" w:pos="2160"/>
        </w:tabs>
        <w:ind w:left="2160" w:hanging="36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decimal"/>
      <w:lvlText w:val="%5."/>
      <w:lvlJc w:val="left"/>
      <w:pPr>
        <w:tabs>
          <w:tab w:val="num" w:pos="3600"/>
        </w:tabs>
        <w:ind w:left="3600" w:hanging="360"/>
      </w:pPr>
      <w:rPr>
        <w:rFonts w:cs="Times New Roman"/>
      </w:rPr>
    </w:lvl>
    <w:lvl w:ilvl="5" w:tplc="04240005">
      <w:start w:val="1"/>
      <w:numFmt w:val="decimal"/>
      <w:lvlText w:val="%6."/>
      <w:lvlJc w:val="left"/>
      <w:pPr>
        <w:tabs>
          <w:tab w:val="num" w:pos="4320"/>
        </w:tabs>
        <w:ind w:left="4320" w:hanging="36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decimal"/>
      <w:lvlText w:val="%8."/>
      <w:lvlJc w:val="left"/>
      <w:pPr>
        <w:tabs>
          <w:tab w:val="num" w:pos="5760"/>
        </w:tabs>
        <w:ind w:left="5760" w:hanging="360"/>
      </w:pPr>
      <w:rPr>
        <w:rFonts w:cs="Times New Roman"/>
      </w:rPr>
    </w:lvl>
    <w:lvl w:ilvl="8" w:tplc="04240005">
      <w:start w:val="1"/>
      <w:numFmt w:val="decimal"/>
      <w:lvlText w:val="%9."/>
      <w:lvlJc w:val="left"/>
      <w:pPr>
        <w:tabs>
          <w:tab w:val="num" w:pos="6480"/>
        </w:tabs>
        <w:ind w:left="6480" w:hanging="360"/>
      </w:pPr>
      <w:rPr>
        <w:rFonts w:cs="Times New Roman"/>
      </w:rPr>
    </w:lvl>
  </w:abstractNum>
  <w:abstractNum w:abstractNumId="10" w15:restartNumberingAfterBreak="0">
    <w:nsid w:val="45296B63"/>
    <w:multiLevelType w:val="hybridMultilevel"/>
    <w:tmpl w:val="28BE6900"/>
    <w:lvl w:ilvl="0" w:tplc="14BCEBD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46266451"/>
    <w:multiLevelType w:val="hybridMultilevel"/>
    <w:tmpl w:val="9A1EEB1C"/>
    <w:lvl w:ilvl="0" w:tplc="D7A2E8FE">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462F35BB"/>
    <w:multiLevelType w:val="hybridMultilevel"/>
    <w:tmpl w:val="1BD04A8E"/>
    <w:lvl w:ilvl="0" w:tplc="D1F43660">
      <w:start w:val="25"/>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6A56BB7"/>
    <w:multiLevelType w:val="hybridMultilevel"/>
    <w:tmpl w:val="25963E00"/>
    <w:lvl w:ilvl="0" w:tplc="368ACF7A">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14" w15:restartNumberingAfterBreak="0">
    <w:nsid w:val="52107885"/>
    <w:multiLevelType w:val="hybridMultilevel"/>
    <w:tmpl w:val="B9E06F80"/>
    <w:lvl w:ilvl="0" w:tplc="D1F43660">
      <w:start w:val="25"/>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6A9F1BF9"/>
    <w:multiLevelType w:val="hybridMultilevel"/>
    <w:tmpl w:val="EA7AF91E"/>
    <w:lvl w:ilvl="0" w:tplc="45123406">
      <w:start w:val="2"/>
      <w:numFmt w:val="bullet"/>
      <w:pStyle w:val="Alineazaodstavkom"/>
      <w:lvlText w:val="-"/>
      <w:lvlJc w:val="left"/>
      <w:pPr>
        <w:ind w:left="360" w:hanging="360"/>
      </w:pPr>
      <w:rPr>
        <w:rFonts w:ascii="OpenSymbol" w:eastAsia="OpenSymbol" w:hAnsi="OpenSymbol" w:cs="Open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start w:val="1"/>
      <w:numFmt w:val="bullet"/>
      <w:lvlText w:val=""/>
      <w:lvlJc w:val="left"/>
      <w:pPr>
        <w:ind w:left="2520" w:hanging="360"/>
      </w:pPr>
      <w:rPr>
        <w:rFonts w:ascii="Symbol" w:hAnsi="Symbol" w:hint="default"/>
      </w:rPr>
    </w:lvl>
    <w:lvl w:ilvl="4" w:tplc="04240003">
      <w:start w:val="1"/>
      <w:numFmt w:val="bullet"/>
      <w:lvlText w:val="o"/>
      <w:lvlJc w:val="left"/>
      <w:pPr>
        <w:ind w:left="3240" w:hanging="360"/>
      </w:pPr>
      <w:rPr>
        <w:rFonts w:ascii="Courier New" w:hAnsi="Courier New" w:cs="Courier New" w:hint="default"/>
      </w:rPr>
    </w:lvl>
    <w:lvl w:ilvl="5" w:tplc="04240005">
      <w:start w:val="1"/>
      <w:numFmt w:val="bullet"/>
      <w:lvlText w:val=""/>
      <w:lvlJc w:val="left"/>
      <w:pPr>
        <w:ind w:left="3960" w:hanging="360"/>
      </w:pPr>
      <w:rPr>
        <w:rFonts w:ascii="Wingdings" w:hAnsi="Wingdings" w:hint="default"/>
      </w:rPr>
    </w:lvl>
    <w:lvl w:ilvl="6" w:tplc="04240001">
      <w:start w:val="1"/>
      <w:numFmt w:val="bullet"/>
      <w:lvlText w:val=""/>
      <w:lvlJc w:val="left"/>
      <w:pPr>
        <w:ind w:left="4680" w:hanging="360"/>
      </w:pPr>
      <w:rPr>
        <w:rFonts w:ascii="Symbol" w:hAnsi="Symbol" w:hint="default"/>
      </w:rPr>
    </w:lvl>
    <w:lvl w:ilvl="7" w:tplc="04240003">
      <w:start w:val="1"/>
      <w:numFmt w:val="bullet"/>
      <w:lvlText w:val="o"/>
      <w:lvlJc w:val="left"/>
      <w:pPr>
        <w:ind w:left="5400" w:hanging="360"/>
      </w:pPr>
      <w:rPr>
        <w:rFonts w:ascii="Courier New" w:hAnsi="Courier New" w:cs="Courier New" w:hint="default"/>
      </w:rPr>
    </w:lvl>
    <w:lvl w:ilvl="8" w:tplc="04240005">
      <w:start w:val="1"/>
      <w:numFmt w:val="bullet"/>
      <w:lvlText w:val=""/>
      <w:lvlJc w:val="left"/>
      <w:pPr>
        <w:ind w:left="6120" w:hanging="360"/>
      </w:pPr>
      <w:rPr>
        <w:rFonts w:ascii="Wingdings" w:hAnsi="Wingdings" w:hint="default"/>
      </w:rPr>
    </w:lvl>
  </w:abstractNum>
  <w:abstractNum w:abstractNumId="16" w15:restartNumberingAfterBreak="0">
    <w:nsid w:val="6FC82AED"/>
    <w:multiLevelType w:val="hybridMultilevel"/>
    <w:tmpl w:val="10CEF884"/>
    <w:lvl w:ilvl="0" w:tplc="140C7D48">
      <w:start w:val="1"/>
      <w:numFmt w:val="bullet"/>
      <w:lvlText w:val="-"/>
      <w:lvlJc w:val="left"/>
      <w:pPr>
        <w:ind w:left="3763" w:hanging="360"/>
      </w:pPr>
      <w:rPr>
        <w:rFonts w:ascii="Courier New" w:hAnsi="Courier New" w:hint="default"/>
      </w:rPr>
    </w:lvl>
    <w:lvl w:ilvl="1" w:tplc="04240003" w:tentative="1">
      <w:start w:val="1"/>
      <w:numFmt w:val="bullet"/>
      <w:lvlText w:val="o"/>
      <w:lvlJc w:val="left"/>
      <w:pPr>
        <w:ind w:left="4483" w:hanging="360"/>
      </w:pPr>
      <w:rPr>
        <w:rFonts w:ascii="Courier New" w:hAnsi="Courier New" w:cs="Courier New" w:hint="default"/>
      </w:rPr>
    </w:lvl>
    <w:lvl w:ilvl="2" w:tplc="04240005" w:tentative="1">
      <w:start w:val="1"/>
      <w:numFmt w:val="bullet"/>
      <w:lvlText w:val=""/>
      <w:lvlJc w:val="left"/>
      <w:pPr>
        <w:ind w:left="5203" w:hanging="360"/>
      </w:pPr>
      <w:rPr>
        <w:rFonts w:ascii="Wingdings" w:hAnsi="Wingdings" w:hint="default"/>
      </w:rPr>
    </w:lvl>
    <w:lvl w:ilvl="3" w:tplc="04240001" w:tentative="1">
      <w:start w:val="1"/>
      <w:numFmt w:val="bullet"/>
      <w:lvlText w:val=""/>
      <w:lvlJc w:val="left"/>
      <w:pPr>
        <w:ind w:left="5923" w:hanging="360"/>
      </w:pPr>
      <w:rPr>
        <w:rFonts w:ascii="Symbol" w:hAnsi="Symbol" w:hint="default"/>
      </w:rPr>
    </w:lvl>
    <w:lvl w:ilvl="4" w:tplc="04240003" w:tentative="1">
      <w:start w:val="1"/>
      <w:numFmt w:val="bullet"/>
      <w:lvlText w:val="o"/>
      <w:lvlJc w:val="left"/>
      <w:pPr>
        <w:ind w:left="6643" w:hanging="360"/>
      </w:pPr>
      <w:rPr>
        <w:rFonts w:ascii="Courier New" w:hAnsi="Courier New" w:cs="Courier New" w:hint="default"/>
      </w:rPr>
    </w:lvl>
    <w:lvl w:ilvl="5" w:tplc="04240005" w:tentative="1">
      <w:start w:val="1"/>
      <w:numFmt w:val="bullet"/>
      <w:lvlText w:val=""/>
      <w:lvlJc w:val="left"/>
      <w:pPr>
        <w:ind w:left="7363" w:hanging="360"/>
      </w:pPr>
      <w:rPr>
        <w:rFonts w:ascii="Wingdings" w:hAnsi="Wingdings" w:hint="default"/>
      </w:rPr>
    </w:lvl>
    <w:lvl w:ilvl="6" w:tplc="04240001" w:tentative="1">
      <w:start w:val="1"/>
      <w:numFmt w:val="bullet"/>
      <w:lvlText w:val=""/>
      <w:lvlJc w:val="left"/>
      <w:pPr>
        <w:ind w:left="8083" w:hanging="360"/>
      </w:pPr>
      <w:rPr>
        <w:rFonts w:ascii="Symbol" w:hAnsi="Symbol" w:hint="default"/>
      </w:rPr>
    </w:lvl>
    <w:lvl w:ilvl="7" w:tplc="04240003" w:tentative="1">
      <w:start w:val="1"/>
      <w:numFmt w:val="bullet"/>
      <w:lvlText w:val="o"/>
      <w:lvlJc w:val="left"/>
      <w:pPr>
        <w:ind w:left="8803" w:hanging="360"/>
      </w:pPr>
      <w:rPr>
        <w:rFonts w:ascii="Courier New" w:hAnsi="Courier New" w:cs="Courier New" w:hint="default"/>
      </w:rPr>
    </w:lvl>
    <w:lvl w:ilvl="8" w:tplc="04240005" w:tentative="1">
      <w:start w:val="1"/>
      <w:numFmt w:val="bullet"/>
      <w:lvlText w:val=""/>
      <w:lvlJc w:val="left"/>
      <w:pPr>
        <w:ind w:left="9523" w:hanging="360"/>
      </w:pPr>
      <w:rPr>
        <w:rFonts w:ascii="Wingdings" w:hAnsi="Wingdings" w:hint="default"/>
      </w:rPr>
    </w:lvl>
  </w:abstractNum>
  <w:abstractNum w:abstractNumId="17" w15:restartNumberingAfterBreak="0">
    <w:nsid w:val="786B7E5C"/>
    <w:multiLevelType w:val="hybridMultilevel"/>
    <w:tmpl w:val="41A4B2B8"/>
    <w:lvl w:ilvl="0" w:tplc="AE3CE94A">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78A4BD31"/>
    <w:multiLevelType w:val="hybridMultilevel"/>
    <w:tmpl w:val="FFD40C10"/>
    <w:lvl w:ilvl="0" w:tplc="220A34D2">
      <w:start w:val="1"/>
      <w:numFmt w:val="bullet"/>
      <w:lvlText w:val=""/>
      <w:lvlJc w:val="left"/>
      <w:pPr>
        <w:ind w:left="720" w:hanging="360"/>
      </w:pPr>
      <w:rPr>
        <w:rFonts w:ascii="Symbol" w:hAnsi="Symbol" w:hint="default"/>
      </w:rPr>
    </w:lvl>
    <w:lvl w:ilvl="1" w:tplc="B5D08D62">
      <w:start w:val="1"/>
      <w:numFmt w:val="bullet"/>
      <w:lvlText w:val="o"/>
      <w:lvlJc w:val="left"/>
      <w:pPr>
        <w:ind w:left="1440" w:hanging="360"/>
      </w:pPr>
      <w:rPr>
        <w:rFonts w:ascii="Courier New" w:hAnsi="Courier New" w:hint="default"/>
      </w:rPr>
    </w:lvl>
    <w:lvl w:ilvl="2" w:tplc="958E0F52">
      <w:start w:val="1"/>
      <w:numFmt w:val="bullet"/>
      <w:lvlText w:val=""/>
      <w:lvlJc w:val="left"/>
      <w:pPr>
        <w:ind w:left="2160" w:hanging="360"/>
      </w:pPr>
      <w:rPr>
        <w:rFonts w:ascii="Wingdings" w:hAnsi="Wingdings" w:hint="default"/>
      </w:rPr>
    </w:lvl>
    <w:lvl w:ilvl="3" w:tplc="07049C92">
      <w:start w:val="1"/>
      <w:numFmt w:val="bullet"/>
      <w:lvlText w:val=""/>
      <w:lvlJc w:val="left"/>
      <w:pPr>
        <w:ind w:left="2880" w:hanging="360"/>
      </w:pPr>
      <w:rPr>
        <w:rFonts w:ascii="Symbol" w:hAnsi="Symbol" w:hint="default"/>
      </w:rPr>
    </w:lvl>
    <w:lvl w:ilvl="4" w:tplc="3370B012">
      <w:start w:val="1"/>
      <w:numFmt w:val="bullet"/>
      <w:lvlText w:val="o"/>
      <w:lvlJc w:val="left"/>
      <w:pPr>
        <w:ind w:left="3600" w:hanging="360"/>
      </w:pPr>
      <w:rPr>
        <w:rFonts w:ascii="Courier New" w:hAnsi="Courier New" w:hint="default"/>
      </w:rPr>
    </w:lvl>
    <w:lvl w:ilvl="5" w:tplc="48428660">
      <w:start w:val="1"/>
      <w:numFmt w:val="bullet"/>
      <w:lvlText w:val=""/>
      <w:lvlJc w:val="left"/>
      <w:pPr>
        <w:ind w:left="4320" w:hanging="360"/>
      </w:pPr>
      <w:rPr>
        <w:rFonts w:ascii="Wingdings" w:hAnsi="Wingdings" w:hint="default"/>
      </w:rPr>
    </w:lvl>
    <w:lvl w:ilvl="6" w:tplc="82EAE01C">
      <w:start w:val="1"/>
      <w:numFmt w:val="bullet"/>
      <w:lvlText w:val=""/>
      <w:lvlJc w:val="left"/>
      <w:pPr>
        <w:ind w:left="5040" w:hanging="360"/>
      </w:pPr>
      <w:rPr>
        <w:rFonts w:ascii="Symbol" w:hAnsi="Symbol" w:hint="default"/>
      </w:rPr>
    </w:lvl>
    <w:lvl w:ilvl="7" w:tplc="32E26386">
      <w:start w:val="1"/>
      <w:numFmt w:val="bullet"/>
      <w:lvlText w:val="o"/>
      <w:lvlJc w:val="left"/>
      <w:pPr>
        <w:ind w:left="5760" w:hanging="360"/>
      </w:pPr>
      <w:rPr>
        <w:rFonts w:ascii="Courier New" w:hAnsi="Courier New" w:hint="default"/>
      </w:rPr>
    </w:lvl>
    <w:lvl w:ilvl="8" w:tplc="A8B0FB7E">
      <w:start w:val="1"/>
      <w:numFmt w:val="bullet"/>
      <w:lvlText w:val=""/>
      <w:lvlJc w:val="left"/>
      <w:pPr>
        <w:ind w:left="6480" w:hanging="360"/>
      </w:pPr>
      <w:rPr>
        <w:rFonts w:ascii="Wingdings" w:hAnsi="Wingdings" w:hint="default"/>
      </w:rPr>
    </w:lvl>
  </w:abstractNum>
  <w:abstractNum w:abstractNumId="19" w15:restartNumberingAfterBreak="0">
    <w:nsid w:val="7B8B4F5E"/>
    <w:multiLevelType w:val="multilevel"/>
    <w:tmpl w:val="507C11A8"/>
    <w:lvl w:ilvl="0">
      <w:start w:val="1"/>
      <w:numFmt w:val="decimal"/>
      <w:pStyle w:val="Naslov1"/>
      <w:lvlText w:val="%1"/>
      <w:lvlJc w:val="left"/>
      <w:pPr>
        <w:tabs>
          <w:tab w:val="num" w:pos="432"/>
        </w:tabs>
        <w:ind w:left="432" w:hanging="432"/>
      </w:pPr>
    </w:lvl>
    <w:lvl w:ilvl="1">
      <w:start w:val="1"/>
      <w:numFmt w:val="decimal"/>
      <w:pStyle w:val="Naslov2"/>
      <w:lvlText w:val="%1.%2"/>
      <w:lvlJc w:val="left"/>
      <w:pPr>
        <w:tabs>
          <w:tab w:val="num" w:pos="718"/>
        </w:tabs>
        <w:ind w:left="718" w:hanging="576"/>
      </w:pPr>
    </w:lvl>
    <w:lvl w:ilvl="2">
      <w:start w:val="1"/>
      <w:numFmt w:val="decimal"/>
      <w:pStyle w:val="Naslov3"/>
      <w:lvlText w:val="%1.%2.%3"/>
      <w:lvlJc w:val="left"/>
      <w:pPr>
        <w:tabs>
          <w:tab w:val="num" w:pos="1854"/>
        </w:tabs>
        <w:ind w:left="1854" w:hanging="720"/>
      </w:pPr>
    </w:lvl>
    <w:lvl w:ilvl="3">
      <w:start w:val="1"/>
      <w:numFmt w:val="decimal"/>
      <w:pStyle w:val="Naslov4"/>
      <w:lvlText w:val="%1.%2.%3.%4"/>
      <w:lvlJc w:val="left"/>
      <w:pPr>
        <w:tabs>
          <w:tab w:val="num" w:pos="1998"/>
        </w:tabs>
        <w:ind w:left="1998" w:hanging="864"/>
      </w:pPr>
      <w:rPr>
        <w:b/>
        <w:bCs w:val="0"/>
      </w:rPr>
    </w:lvl>
    <w:lvl w:ilvl="4">
      <w:start w:val="1"/>
      <w:numFmt w:val="decimal"/>
      <w:pStyle w:val="Naslov5"/>
      <w:lvlText w:val="%1.%2.%3.%4.%5"/>
      <w:lvlJc w:val="left"/>
      <w:pPr>
        <w:tabs>
          <w:tab w:val="num" w:pos="1008"/>
        </w:tabs>
        <w:ind w:left="1008" w:hanging="1008"/>
      </w:pPr>
    </w:lvl>
    <w:lvl w:ilvl="5">
      <w:start w:val="1"/>
      <w:numFmt w:val="decimal"/>
      <w:pStyle w:val="Naslov6"/>
      <w:lvlText w:val="%1.%2.%3.%4.%5.%6"/>
      <w:lvlJc w:val="left"/>
      <w:pPr>
        <w:tabs>
          <w:tab w:val="num" w:pos="1152"/>
        </w:tabs>
        <w:ind w:left="1152" w:hanging="1152"/>
      </w:pPr>
    </w:lvl>
    <w:lvl w:ilvl="6">
      <w:start w:val="1"/>
      <w:numFmt w:val="decimal"/>
      <w:pStyle w:val="Naslov7"/>
      <w:lvlText w:val="%1.%2.%3.%4.%5.%6.%7"/>
      <w:lvlJc w:val="left"/>
      <w:pPr>
        <w:tabs>
          <w:tab w:val="num" w:pos="1296"/>
        </w:tabs>
        <w:ind w:left="1296" w:hanging="1296"/>
      </w:pPr>
    </w:lvl>
    <w:lvl w:ilvl="7">
      <w:start w:val="1"/>
      <w:numFmt w:val="decimal"/>
      <w:pStyle w:val="Naslov8"/>
      <w:lvlText w:val="%1.%2.%3.%4.%5.%6.%7.%8"/>
      <w:lvlJc w:val="left"/>
      <w:pPr>
        <w:tabs>
          <w:tab w:val="num" w:pos="1440"/>
        </w:tabs>
        <w:ind w:left="1440" w:hanging="1440"/>
      </w:pPr>
    </w:lvl>
    <w:lvl w:ilvl="8">
      <w:start w:val="1"/>
      <w:numFmt w:val="decimal"/>
      <w:pStyle w:val="Naslov9"/>
      <w:lvlText w:val="%1.%2.%3.%4.%5.%6.%7.%8.%9"/>
      <w:lvlJc w:val="left"/>
      <w:pPr>
        <w:tabs>
          <w:tab w:val="num" w:pos="1584"/>
        </w:tabs>
        <w:ind w:left="1584" w:hanging="1584"/>
      </w:pPr>
    </w:lvl>
  </w:abstractNum>
  <w:abstractNum w:abstractNumId="20" w15:restartNumberingAfterBreak="0">
    <w:nsid w:val="7CED5BE1"/>
    <w:multiLevelType w:val="hybridMultilevel"/>
    <w:tmpl w:val="81A61C30"/>
    <w:lvl w:ilvl="0" w:tplc="0A5CD7BE">
      <w:start w:val="1"/>
      <w:numFmt w:val="bullet"/>
      <w:lvlText w:val="-"/>
      <w:lvlJc w:val="left"/>
      <w:pPr>
        <w:ind w:left="720" w:hanging="360"/>
      </w:pPr>
      <w:rPr>
        <w:rFonts w:ascii="Arial" w:eastAsia="Times New Roman" w:hAnsi="Arial" w:cs="Arial" w:hint="default"/>
      </w:rPr>
    </w:lvl>
    <w:lvl w:ilvl="1" w:tplc="0A5CD7BE">
      <w:start w:val="1"/>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878475842">
    <w:abstractNumId w:val="18"/>
  </w:num>
  <w:num w:numId="2" w16cid:durableId="1554921159">
    <w:abstractNumId w:val="3"/>
  </w:num>
  <w:num w:numId="3" w16cid:durableId="616447803">
    <w:abstractNumId w:val="12"/>
  </w:num>
  <w:num w:numId="4" w16cid:durableId="86192313">
    <w:abstractNumId w:val="7"/>
  </w:num>
  <w:num w:numId="5" w16cid:durableId="1346593845">
    <w:abstractNumId w:val="9"/>
  </w:num>
  <w:num w:numId="6" w16cid:durableId="1181354823">
    <w:abstractNumId w:val="17"/>
  </w:num>
  <w:num w:numId="7" w16cid:durableId="1525708785">
    <w:abstractNumId w:val="19"/>
  </w:num>
  <w:num w:numId="8" w16cid:durableId="313527618">
    <w:abstractNumId w:val="8"/>
  </w:num>
  <w:num w:numId="9" w16cid:durableId="1125196120">
    <w:abstractNumId w:val="11"/>
  </w:num>
  <w:num w:numId="10" w16cid:durableId="197857848">
    <w:abstractNumId w:val="15"/>
  </w:num>
  <w:num w:numId="11" w16cid:durableId="635449746">
    <w:abstractNumId w:val="20"/>
  </w:num>
  <w:num w:numId="12" w16cid:durableId="1838416708">
    <w:abstractNumId w:val="0"/>
  </w:num>
  <w:num w:numId="13" w16cid:durableId="1695495089">
    <w:abstractNumId w:val="6"/>
  </w:num>
  <w:num w:numId="14" w16cid:durableId="208124560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103723004">
    <w:abstractNumId w:val="13"/>
  </w:num>
  <w:num w:numId="16" w16cid:durableId="1127969785">
    <w:abstractNumId w:val="1"/>
  </w:num>
  <w:num w:numId="17" w16cid:durableId="271792217">
    <w:abstractNumId w:val="4"/>
  </w:num>
  <w:num w:numId="18" w16cid:durableId="580722861">
    <w:abstractNumId w:val="5"/>
  </w:num>
  <w:num w:numId="19" w16cid:durableId="1984852556">
    <w:abstractNumId w:val="2"/>
  </w:num>
  <w:num w:numId="20" w16cid:durableId="863709098">
    <w:abstractNumId w:val="14"/>
  </w:num>
  <w:num w:numId="21" w16cid:durableId="253897651">
    <w:abstractNumId w:val="16"/>
  </w:num>
  <w:num w:numId="22" w16cid:durableId="1694501178">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92865">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A54"/>
    <w:rsid w:val="00001329"/>
    <w:rsid w:val="00001F56"/>
    <w:rsid w:val="00006681"/>
    <w:rsid w:val="00006AB0"/>
    <w:rsid w:val="00007A94"/>
    <w:rsid w:val="00007D15"/>
    <w:rsid w:val="00012C2A"/>
    <w:rsid w:val="0001345D"/>
    <w:rsid w:val="00015483"/>
    <w:rsid w:val="00015EAA"/>
    <w:rsid w:val="00020E3D"/>
    <w:rsid w:val="00021BF9"/>
    <w:rsid w:val="00021CC3"/>
    <w:rsid w:val="00023620"/>
    <w:rsid w:val="00023A88"/>
    <w:rsid w:val="00024DCD"/>
    <w:rsid w:val="000306B5"/>
    <w:rsid w:val="0003159C"/>
    <w:rsid w:val="00032A34"/>
    <w:rsid w:val="0003343F"/>
    <w:rsid w:val="00034655"/>
    <w:rsid w:val="00035AE7"/>
    <w:rsid w:val="00040AB5"/>
    <w:rsid w:val="0004206E"/>
    <w:rsid w:val="00047373"/>
    <w:rsid w:val="000502E3"/>
    <w:rsid w:val="00051A81"/>
    <w:rsid w:val="00052AE7"/>
    <w:rsid w:val="000542B5"/>
    <w:rsid w:val="00054DFD"/>
    <w:rsid w:val="00057020"/>
    <w:rsid w:val="000573BD"/>
    <w:rsid w:val="0006037C"/>
    <w:rsid w:val="00060584"/>
    <w:rsid w:val="00061753"/>
    <w:rsid w:val="0006195E"/>
    <w:rsid w:val="00061A5D"/>
    <w:rsid w:val="000622A9"/>
    <w:rsid w:val="0006236E"/>
    <w:rsid w:val="000635C4"/>
    <w:rsid w:val="00064D0C"/>
    <w:rsid w:val="00065967"/>
    <w:rsid w:val="000669EA"/>
    <w:rsid w:val="00070D12"/>
    <w:rsid w:val="00071729"/>
    <w:rsid w:val="00071BCF"/>
    <w:rsid w:val="00071F3A"/>
    <w:rsid w:val="0007364A"/>
    <w:rsid w:val="000758A6"/>
    <w:rsid w:val="0007673E"/>
    <w:rsid w:val="000771D9"/>
    <w:rsid w:val="0008015F"/>
    <w:rsid w:val="00080B15"/>
    <w:rsid w:val="00082378"/>
    <w:rsid w:val="00083245"/>
    <w:rsid w:val="00083A1C"/>
    <w:rsid w:val="00083D2A"/>
    <w:rsid w:val="00084829"/>
    <w:rsid w:val="0009097B"/>
    <w:rsid w:val="00090B42"/>
    <w:rsid w:val="00092A89"/>
    <w:rsid w:val="00093EB1"/>
    <w:rsid w:val="000949B0"/>
    <w:rsid w:val="00094AEF"/>
    <w:rsid w:val="000970F2"/>
    <w:rsid w:val="00097BAC"/>
    <w:rsid w:val="000A28F8"/>
    <w:rsid w:val="000A4E78"/>
    <w:rsid w:val="000A601F"/>
    <w:rsid w:val="000A7238"/>
    <w:rsid w:val="000B519A"/>
    <w:rsid w:val="000C01BE"/>
    <w:rsid w:val="000C0CD0"/>
    <w:rsid w:val="000C2035"/>
    <w:rsid w:val="000C3185"/>
    <w:rsid w:val="000C3E20"/>
    <w:rsid w:val="000D0B1A"/>
    <w:rsid w:val="000D17AC"/>
    <w:rsid w:val="000D1A4A"/>
    <w:rsid w:val="000D2236"/>
    <w:rsid w:val="000D312E"/>
    <w:rsid w:val="000D59A3"/>
    <w:rsid w:val="000D6379"/>
    <w:rsid w:val="000D681E"/>
    <w:rsid w:val="000D7C98"/>
    <w:rsid w:val="000E0092"/>
    <w:rsid w:val="000E2683"/>
    <w:rsid w:val="000E2A37"/>
    <w:rsid w:val="000E307C"/>
    <w:rsid w:val="000E41B0"/>
    <w:rsid w:val="000E5400"/>
    <w:rsid w:val="000E5A37"/>
    <w:rsid w:val="000E62F3"/>
    <w:rsid w:val="000E638E"/>
    <w:rsid w:val="000E71F6"/>
    <w:rsid w:val="000E74FE"/>
    <w:rsid w:val="000F083C"/>
    <w:rsid w:val="000F0A2E"/>
    <w:rsid w:val="000F38C9"/>
    <w:rsid w:val="000F4009"/>
    <w:rsid w:val="00100D30"/>
    <w:rsid w:val="00100EBF"/>
    <w:rsid w:val="001016C3"/>
    <w:rsid w:val="00102E19"/>
    <w:rsid w:val="00103DA8"/>
    <w:rsid w:val="00106136"/>
    <w:rsid w:val="00106B5C"/>
    <w:rsid w:val="001107D8"/>
    <w:rsid w:val="00114FB0"/>
    <w:rsid w:val="00117524"/>
    <w:rsid w:val="00121354"/>
    <w:rsid w:val="0012569C"/>
    <w:rsid w:val="00130819"/>
    <w:rsid w:val="00130DD7"/>
    <w:rsid w:val="00134697"/>
    <w:rsid w:val="001357B2"/>
    <w:rsid w:val="00136B34"/>
    <w:rsid w:val="00142758"/>
    <w:rsid w:val="00143759"/>
    <w:rsid w:val="00144865"/>
    <w:rsid w:val="00144ED9"/>
    <w:rsid w:val="001452CC"/>
    <w:rsid w:val="001456A6"/>
    <w:rsid w:val="00145B13"/>
    <w:rsid w:val="00145C41"/>
    <w:rsid w:val="00146BF9"/>
    <w:rsid w:val="00147050"/>
    <w:rsid w:val="00161A6F"/>
    <w:rsid w:val="00162AA3"/>
    <w:rsid w:val="00163088"/>
    <w:rsid w:val="00165B3D"/>
    <w:rsid w:val="001700D0"/>
    <w:rsid w:val="00170A78"/>
    <w:rsid w:val="00170BEC"/>
    <w:rsid w:val="00173087"/>
    <w:rsid w:val="00173E18"/>
    <w:rsid w:val="0017439E"/>
    <w:rsid w:val="0018070F"/>
    <w:rsid w:val="00180ABF"/>
    <w:rsid w:val="00180D9D"/>
    <w:rsid w:val="00181861"/>
    <w:rsid w:val="001836BC"/>
    <w:rsid w:val="001856B4"/>
    <w:rsid w:val="00191580"/>
    <w:rsid w:val="00194712"/>
    <w:rsid w:val="00194E4F"/>
    <w:rsid w:val="00195A0E"/>
    <w:rsid w:val="001A042A"/>
    <w:rsid w:val="001A09CC"/>
    <w:rsid w:val="001A0A68"/>
    <w:rsid w:val="001A26DA"/>
    <w:rsid w:val="001A744D"/>
    <w:rsid w:val="001A7BD2"/>
    <w:rsid w:val="001B2F3D"/>
    <w:rsid w:val="001B3BF3"/>
    <w:rsid w:val="001B470C"/>
    <w:rsid w:val="001C26DE"/>
    <w:rsid w:val="001C47A6"/>
    <w:rsid w:val="001C75F9"/>
    <w:rsid w:val="001D0D3E"/>
    <w:rsid w:val="001D17F0"/>
    <w:rsid w:val="001D3D1F"/>
    <w:rsid w:val="001D45FA"/>
    <w:rsid w:val="001D4C91"/>
    <w:rsid w:val="001E57C5"/>
    <w:rsid w:val="001E6DBC"/>
    <w:rsid w:val="001F0146"/>
    <w:rsid w:val="001F0DAC"/>
    <w:rsid w:val="001F0E67"/>
    <w:rsid w:val="001F12C2"/>
    <w:rsid w:val="001F28E3"/>
    <w:rsid w:val="001F3849"/>
    <w:rsid w:val="001F39DD"/>
    <w:rsid w:val="001F4D51"/>
    <w:rsid w:val="001F53AD"/>
    <w:rsid w:val="001F6C76"/>
    <w:rsid w:val="00202A77"/>
    <w:rsid w:val="0020359B"/>
    <w:rsid w:val="002037B8"/>
    <w:rsid w:val="00203C72"/>
    <w:rsid w:val="00205CED"/>
    <w:rsid w:val="00205DF9"/>
    <w:rsid w:val="002063AF"/>
    <w:rsid w:val="00207C76"/>
    <w:rsid w:val="00211EF0"/>
    <w:rsid w:val="00211F73"/>
    <w:rsid w:val="00215A2F"/>
    <w:rsid w:val="00224184"/>
    <w:rsid w:val="00225205"/>
    <w:rsid w:val="00227E8C"/>
    <w:rsid w:val="0023013E"/>
    <w:rsid w:val="00230BAD"/>
    <w:rsid w:val="00232D40"/>
    <w:rsid w:val="00235C4E"/>
    <w:rsid w:val="0023619E"/>
    <w:rsid w:val="002367A0"/>
    <w:rsid w:val="00237D6D"/>
    <w:rsid w:val="002407AE"/>
    <w:rsid w:val="00244F03"/>
    <w:rsid w:val="00245DB8"/>
    <w:rsid w:val="00245E63"/>
    <w:rsid w:val="0024621C"/>
    <w:rsid w:val="00250A79"/>
    <w:rsid w:val="002519C7"/>
    <w:rsid w:val="002522B8"/>
    <w:rsid w:val="00253E38"/>
    <w:rsid w:val="002573B7"/>
    <w:rsid w:val="002579CB"/>
    <w:rsid w:val="0026002D"/>
    <w:rsid w:val="0026354E"/>
    <w:rsid w:val="00263875"/>
    <w:rsid w:val="00263B2E"/>
    <w:rsid w:val="00263C17"/>
    <w:rsid w:val="002642A0"/>
    <w:rsid w:val="002645FD"/>
    <w:rsid w:val="00264874"/>
    <w:rsid w:val="002650E9"/>
    <w:rsid w:val="00266111"/>
    <w:rsid w:val="00266CFE"/>
    <w:rsid w:val="00267CF5"/>
    <w:rsid w:val="0026E035"/>
    <w:rsid w:val="00271CE5"/>
    <w:rsid w:val="00272BEB"/>
    <w:rsid w:val="00282020"/>
    <w:rsid w:val="00282FBB"/>
    <w:rsid w:val="0028393F"/>
    <w:rsid w:val="00287099"/>
    <w:rsid w:val="0029066D"/>
    <w:rsid w:val="002A11C4"/>
    <w:rsid w:val="002A173B"/>
    <w:rsid w:val="002A1B18"/>
    <w:rsid w:val="002A1BF0"/>
    <w:rsid w:val="002A2BFB"/>
    <w:rsid w:val="002A32C8"/>
    <w:rsid w:val="002A3D7F"/>
    <w:rsid w:val="002A4AAB"/>
    <w:rsid w:val="002A4E00"/>
    <w:rsid w:val="002A6BDF"/>
    <w:rsid w:val="002A79F5"/>
    <w:rsid w:val="002B2D56"/>
    <w:rsid w:val="002B6294"/>
    <w:rsid w:val="002B7411"/>
    <w:rsid w:val="002C0232"/>
    <w:rsid w:val="002C0755"/>
    <w:rsid w:val="002C1CC5"/>
    <w:rsid w:val="002C44BC"/>
    <w:rsid w:val="002C4A23"/>
    <w:rsid w:val="002C6728"/>
    <w:rsid w:val="002C6BDA"/>
    <w:rsid w:val="002D09A4"/>
    <w:rsid w:val="002D2BBE"/>
    <w:rsid w:val="002D30DF"/>
    <w:rsid w:val="002D3682"/>
    <w:rsid w:val="002D60F4"/>
    <w:rsid w:val="002D62D7"/>
    <w:rsid w:val="002D6A23"/>
    <w:rsid w:val="002D74E0"/>
    <w:rsid w:val="002E060D"/>
    <w:rsid w:val="002E5949"/>
    <w:rsid w:val="002E5EAF"/>
    <w:rsid w:val="002E6128"/>
    <w:rsid w:val="002E7E71"/>
    <w:rsid w:val="002F02A5"/>
    <w:rsid w:val="003005D3"/>
    <w:rsid w:val="003009B7"/>
    <w:rsid w:val="00301351"/>
    <w:rsid w:val="0030196B"/>
    <w:rsid w:val="00301D57"/>
    <w:rsid w:val="0030283A"/>
    <w:rsid w:val="003041C8"/>
    <w:rsid w:val="00304964"/>
    <w:rsid w:val="00306DB0"/>
    <w:rsid w:val="00313493"/>
    <w:rsid w:val="00314F0E"/>
    <w:rsid w:val="00320E59"/>
    <w:rsid w:val="00323667"/>
    <w:rsid w:val="00323C04"/>
    <w:rsid w:val="00324E21"/>
    <w:rsid w:val="00325626"/>
    <w:rsid w:val="0032594F"/>
    <w:rsid w:val="00325FCD"/>
    <w:rsid w:val="0032669C"/>
    <w:rsid w:val="003274DC"/>
    <w:rsid w:val="00331D26"/>
    <w:rsid w:val="003331A5"/>
    <w:rsid w:val="003337F9"/>
    <w:rsid w:val="003362A8"/>
    <w:rsid w:val="003362BD"/>
    <w:rsid w:val="0033768D"/>
    <w:rsid w:val="003377A1"/>
    <w:rsid w:val="00337D3F"/>
    <w:rsid w:val="003406E9"/>
    <w:rsid w:val="003419FC"/>
    <w:rsid w:val="00342E5D"/>
    <w:rsid w:val="00343DBF"/>
    <w:rsid w:val="00344843"/>
    <w:rsid w:val="00344900"/>
    <w:rsid w:val="003456D8"/>
    <w:rsid w:val="00345762"/>
    <w:rsid w:val="0034665A"/>
    <w:rsid w:val="0034688B"/>
    <w:rsid w:val="00350125"/>
    <w:rsid w:val="00352083"/>
    <w:rsid w:val="0035222D"/>
    <w:rsid w:val="00352D4E"/>
    <w:rsid w:val="00353247"/>
    <w:rsid w:val="00353AB8"/>
    <w:rsid w:val="00357B04"/>
    <w:rsid w:val="0036323F"/>
    <w:rsid w:val="003636AA"/>
    <w:rsid w:val="003636BF"/>
    <w:rsid w:val="00364156"/>
    <w:rsid w:val="00372857"/>
    <w:rsid w:val="00374024"/>
    <w:rsid w:val="0037479F"/>
    <w:rsid w:val="00377C79"/>
    <w:rsid w:val="00382CEC"/>
    <w:rsid w:val="00384465"/>
    <w:rsid w:val="003845B4"/>
    <w:rsid w:val="0038600D"/>
    <w:rsid w:val="00387B1A"/>
    <w:rsid w:val="00391025"/>
    <w:rsid w:val="003912FF"/>
    <w:rsid w:val="00392654"/>
    <w:rsid w:val="00394809"/>
    <w:rsid w:val="00394E71"/>
    <w:rsid w:val="00395F7E"/>
    <w:rsid w:val="00396185"/>
    <w:rsid w:val="003A51B8"/>
    <w:rsid w:val="003A788C"/>
    <w:rsid w:val="003B027D"/>
    <w:rsid w:val="003B289A"/>
    <w:rsid w:val="003B2A10"/>
    <w:rsid w:val="003B4E1D"/>
    <w:rsid w:val="003B62BF"/>
    <w:rsid w:val="003C017E"/>
    <w:rsid w:val="003C37CE"/>
    <w:rsid w:val="003C7CA6"/>
    <w:rsid w:val="003D3196"/>
    <w:rsid w:val="003D4D1C"/>
    <w:rsid w:val="003D5979"/>
    <w:rsid w:val="003D7F5F"/>
    <w:rsid w:val="003E1C74"/>
    <w:rsid w:val="003E459A"/>
    <w:rsid w:val="003E6DEF"/>
    <w:rsid w:val="003E745D"/>
    <w:rsid w:val="003F0B93"/>
    <w:rsid w:val="003F14F3"/>
    <w:rsid w:val="003F2761"/>
    <w:rsid w:val="00411625"/>
    <w:rsid w:val="00413785"/>
    <w:rsid w:val="004147AC"/>
    <w:rsid w:val="0042004E"/>
    <w:rsid w:val="00422AF3"/>
    <w:rsid w:val="00422FA5"/>
    <w:rsid w:val="0042543E"/>
    <w:rsid w:val="00430FAA"/>
    <w:rsid w:val="0043198D"/>
    <w:rsid w:val="004339CA"/>
    <w:rsid w:val="004344C9"/>
    <w:rsid w:val="00435305"/>
    <w:rsid w:val="00435954"/>
    <w:rsid w:val="00437252"/>
    <w:rsid w:val="0043783D"/>
    <w:rsid w:val="00440762"/>
    <w:rsid w:val="004412CA"/>
    <w:rsid w:val="0044327D"/>
    <w:rsid w:val="00445E19"/>
    <w:rsid w:val="00450807"/>
    <w:rsid w:val="0045175D"/>
    <w:rsid w:val="0045214D"/>
    <w:rsid w:val="0045471A"/>
    <w:rsid w:val="00454B48"/>
    <w:rsid w:val="004556B9"/>
    <w:rsid w:val="00455A26"/>
    <w:rsid w:val="004567AB"/>
    <w:rsid w:val="004567D6"/>
    <w:rsid w:val="00460032"/>
    <w:rsid w:val="0046039D"/>
    <w:rsid w:val="004607AD"/>
    <w:rsid w:val="00462E5F"/>
    <w:rsid w:val="00462F3D"/>
    <w:rsid w:val="00474360"/>
    <w:rsid w:val="00474F58"/>
    <w:rsid w:val="0047523F"/>
    <w:rsid w:val="004758E6"/>
    <w:rsid w:val="0048055E"/>
    <w:rsid w:val="00481391"/>
    <w:rsid w:val="00481902"/>
    <w:rsid w:val="0048768D"/>
    <w:rsid w:val="00487D69"/>
    <w:rsid w:val="004903CE"/>
    <w:rsid w:val="00491EC1"/>
    <w:rsid w:val="00497F54"/>
    <w:rsid w:val="004B056E"/>
    <w:rsid w:val="004B26E8"/>
    <w:rsid w:val="004B2D5C"/>
    <w:rsid w:val="004B4F5C"/>
    <w:rsid w:val="004C2CDA"/>
    <w:rsid w:val="004C361A"/>
    <w:rsid w:val="004C4E7C"/>
    <w:rsid w:val="004C6759"/>
    <w:rsid w:val="004D109E"/>
    <w:rsid w:val="004D3047"/>
    <w:rsid w:val="004D322A"/>
    <w:rsid w:val="004D52DD"/>
    <w:rsid w:val="004D6817"/>
    <w:rsid w:val="004E1F99"/>
    <w:rsid w:val="004E2A5B"/>
    <w:rsid w:val="004E57BB"/>
    <w:rsid w:val="004F11D1"/>
    <w:rsid w:val="004F2C84"/>
    <w:rsid w:val="004F6024"/>
    <w:rsid w:val="004F6133"/>
    <w:rsid w:val="004F64C2"/>
    <w:rsid w:val="005010E4"/>
    <w:rsid w:val="0050187B"/>
    <w:rsid w:val="0050515A"/>
    <w:rsid w:val="00505615"/>
    <w:rsid w:val="00505910"/>
    <w:rsid w:val="00505EF5"/>
    <w:rsid w:val="00506690"/>
    <w:rsid w:val="00511051"/>
    <w:rsid w:val="0051173F"/>
    <w:rsid w:val="00511BF9"/>
    <w:rsid w:val="00511CE3"/>
    <w:rsid w:val="00512499"/>
    <w:rsid w:val="00513794"/>
    <w:rsid w:val="005137A5"/>
    <w:rsid w:val="00523000"/>
    <w:rsid w:val="005234B9"/>
    <w:rsid w:val="00524FEB"/>
    <w:rsid w:val="00525924"/>
    <w:rsid w:val="00526246"/>
    <w:rsid w:val="00527B4C"/>
    <w:rsid w:val="00531463"/>
    <w:rsid w:val="00532912"/>
    <w:rsid w:val="00533336"/>
    <w:rsid w:val="00533A6B"/>
    <w:rsid w:val="0054112A"/>
    <w:rsid w:val="0054140A"/>
    <w:rsid w:val="0054262A"/>
    <w:rsid w:val="005436A2"/>
    <w:rsid w:val="00544079"/>
    <w:rsid w:val="00545C5F"/>
    <w:rsid w:val="00550CAB"/>
    <w:rsid w:val="005525E5"/>
    <w:rsid w:val="005546E5"/>
    <w:rsid w:val="00554FAF"/>
    <w:rsid w:val="00556725"/>
    <w:rsid w:val="00557EAE"/>
    <w:rsid w:val="00566EFC"/>
    <w:rsid w:val="00567106"/>
    <w:rsid w:val="005708EB"/>
    <w:rsid w:val="00572654"/>
    <w:rsid w:val="005726AC"/>
    <w:rsid w:val="00572A80"/>
    <w:rsid w:val="00573340"/>
    <w:rsid w:val="00574BAF"/>
    <w:rsid w:val="00580FFF"/>
    <w:rsid w:val="005815E8"/>
    <w:rsid w:val="00582D37"/>
    <w:rsid w:val="0058428E"/>
    <w:rsid w:val="00585DEE"/>
    <w:rsid w:val="00590AFE"/>
    <w:rsid w:val="0059350E"/>
    <w:rsid w:val="0059421C"/>
    <w:rsid w:val="00595D30"/>
    <w:rsid w:val="0059734F"/>
    <w:rsid w:val="0059779B"/>
    <w:rsid w:val="005A2417"/>
    <w:rsid w:val="005A3667"/>
    <w:rsid w:val="005A3F15"/>
    <w:rsid w:val="005A408B"/>
    <w:rsid w:val="005A4627"/>
    <w:rsid w:val="005A60C4"/>
    <w:rsid w:val="005B097A"/>
    <w:rsid w:val="005B12EE"/>
    <w:rsid w:val="005B1460"/>
    <w:rsid w:val="005B360A"/>
    <w:rsid w:val="005B4910"/>
    <w:rsid w:val="005B50E3"/>
    <w:rsid w:val="005B61A8"/>
    <w:rsid w:val="005B7BE4"/>
    <w:rsid w:val="005C0FFE"/>
    <w:rsid w:val="005C49AE"/>
    <w:rsid w:val="005C531E"/>
    <w:rsid w:val="005C5804"/>
    <w:rsid w:val="005D1D91"/>
    <w:rsid w:val="005D2702"/>
    <w:rsid w:val="005D2AEA"/>
    <w:rsid w:val="005D6038"/>
    <w:rsid w:val="005D68A6"/>
    <w:rsid w:val="005E056B"/>
    <w:rsid w:val="005E1D3C"/>
    <w:rsid w:val="005E2E21"/>
    <w:rsid w:val="005E489D"/>
    <w:rsid w:val="005E684D"/>
    <w:rsid w:val="005F44FF"/>
    <w:rsid w:val="005F485F"/>
    <w:rsid w:val="005F58A8"/>
    <w:rsid w:val="005F7CBA"/>
    <w:rsid w:val="0060295D"/>
    <w:rsid w:val="006111D5"/>
    <w:rsid w:val="006136E3"/>
    <w:rsid w:val="00613C0C"/>
    <w:rsid w:val="006143BB"/>
    <w:rsid w:val="00614502"/>
    <w:rsid w:val="0061569F"/>
    <w:rsid w:val="0062031E"/>
    <w:rsid w:val="00622D8A"/>
    <w:rsid w:val="00625F3A"/>
    <w:rsid w:val="00626A42"/>
    <w:rsid w:val="00627110"/>
    <w:rsid w:val="006274FB"/>
    <w:rsid w:val="0062764F"/>
    <w:rsid w:val="00627BC5"/>
    <w:rsid w:val="00630C7F"/>
    <w:rsid w:val="00632064"/>
    <w:rsid w:val="00632253"/>
    <w:rsid w:val="006378EA"/>
    <w:rsid w:val="00642714"/>
    <w:rsid w:val="0064288E"/>
    <w:rsid w:val="0064392C"/>
    <w:rsid w:val="006451D9"/>
    <w:rsid w:val="006455CE"/>
    <w:rsid w:val="00645DED"/>
    <w:rsid w:val="00651FB8"/>
    <w:rsid w:val="00654DC2"/>
    <w:rsid w:val="00663A02"/>
    <w:rsid w:val="00664990"/>
    <w:rsid w:val="006650F1"/>
    <w:rsid w:val="00667206"/>
    <w:rsid w:val="006706CF"/>
    <w:rsid w:val="0067152E"/>
    <w:rsid w:val="00673B03"/>
    <w:rsid w:val="00673D35"/>
    <w:rsid w:val="006742F4"/>
    <w:rsid w:val="00674605"/>
    <w:rsid w:val="00680FA8"/>
    <w:rsid w:val="00683403"/>
    <w:rsid w:val="006863DF"/>
    <w:rsid w:val="0068A5C6"/>
    <w:rsid w:val="006945B4"/>
    <w:rsid w:val="00695F44"/>
    <w:rsid w:val="006A2843"/>
    <w:rsid w:val="006A311A"/>
    <w:rsid w:val="006A3C55"/>
    <w:rsid w:val="006A41C4"/>
    <w:rsid w:val="006A56B9"/>
    <w:rsid w:val="006A673E"/>
    <w:rsid w:val="006A7562"/>
    <w:rsid w:val="006B0A46"/>
    <w:rsid w:val="006B2302"/>
    <w:rsid w:val="006B2710"/>
    <w:rsid w:val="006B31AA"/>
    <w:rsid w:val="006B4DA8"/>
    <w:rsid w:val="006B6293"/>
    <w:rsid w:val="006B7A4E"/>
    <w:rsid w:val="006C242A"/>
    <w:rsid w:val="006C2494"/>
    <w:rsid w:val="006C2AB2"/>
    <w:rsid w:val="006D42D9"/>
    <w:rsid w:val="006D4CA4"/>
    <w:rsid w:val="006E2BFC"/>
    <w:rsid w:val="006F0ACB"/>
    <w:rsid w:val="006F0EA1"/>
    <w:rsid w:val="006F403A"/>
    <w:rsid w:val="006F4DF4"/>
    <w:rsid w:val="006F5FBD"/>
    <w:rsid w:val="006F715A"/>
    <w:rsid w:val="00703398"/>
    <w:rsid w:val="007033B9"/>
    <w:rsid w:val="00703901"/>
    <w:rsid w:val="007054D0"/>
    <w:rsid w:val="00705C23"/>
    <w:rsid w:val="007069F4"/>
    <w:rsid w:val="007106C6"/>
    <w:rsid w:val="007133EF"/>
    <w:rsid w:val="007151C2"/>
    <w:rsid w:val="00715EB5"/>
    <w:rsid w:val="00717656"/>
    <w:rsid w:val="00717E1A"/>
    <w:rsid w:val="00720548"/>
    <w:rsid w:val="00722748"/>
    <w:rsid w:val="0072768A"/>
    <w:rsid w:val="0073076C"/>
    <w:rsid w:val="00730B2A"/>
    <w:rsid w:val="0073182B"/>
    <w:rsid w:val="00732AEF"/>
    <w:rsid w:val="00733017"/>
    <w:rsid w:val="00734BE4"/>
    <w:rsid w:val="00737EEA"/>
    <w:rsid w:val="00740D4B"/>
    <w:rsid w:val="0074381B"/>
    <w:rsid w:val="007443CD"/>
    <w:rsid w:val="007504EA"/>
    <w:rsid w:val="007511A9"/>
    <w:rsid w:val="00751F3F"/>
    <w:rsid w:val="00754D1B"/>
    <w:rsid w:val="0075719B"/>
    <w:rsid w:val="00757896"/>
    <w:rsid w:val="007639EE"/>
    <w:rsid w:val="007653B2"/>
    <w:rsid w:val="007710BE"/>
    <w:rsid w:val="007735BF"/>
    <w:rsid w:val="00773E6B"/>
    <w:rsid w:val="00776410"/>
    <w:rsid w:val="00780ACC"/>
    <w:rsid w:val="00780EBF"/>
    <w:rsid w:val="00783310"/>
    <w:rsid w:val="00783F3B"/>
    <w:rsid w:val="00784B14"/>
    <w:rsid w:val="00785628"/>
    <w:rsid w:val="00786E06"/>
    <w:rsid w:val="00793E57"/>
    <w:rsid w:val="00795EB2"/>
    <w:rsid w:val="00796296"/>
    <w:rsid w:val="00797EC1"/>
    <w:rsid w:val="007A0E29"/>
    <w:rsid w:val="007A25C0"/>
    <w:rsid w:val="007A28FD"/>
    <w:rsid w:val="007A4A6D"/>
    <w:rsid w:val="007A53D3"/>
    <w:rsid w:val="007A65EB"/>
    <w:rsid w:val="007A7F56"/>
    <w:rsid w:val="007B015A"/>
    <w:rsid w:val="007B3E5B"/>
    <w:rsid w:val="007B424A"/>
    <w:rsid w:val="007B62DC"/>
    <w:rsid w:val="007B76D6"/>
    <w:rsid w:val="007C2218"/>
    <w:rsid w:val="007C2A3D"/>
    <w:rsid w:val="007C2D74"/>
    <w:rsid w:val="007C3B9B"/>
    <w:rsid w:val="007C3D7A"/>
    <w:rsid w:val="007C41E2"/>
    <w:rsid w:val="007C5401"/>
    <w:rsid w:val="007D11D8"/>
    <w:rsid w:val="007D1BCF"/>
    <w:rsid w:val="007D2B56"/>
    <w:rsid w:val="007D3E97"/>
    <w:rsid w:val="007D4167"/>
    <w:rsid w:val="007D75CF"/>
    <w:rsid w:val="007E14CC"/>
    <w:rsid w:val="007E2147"/>
    <w:rsid w:val="007E2826"/>
    <w:rsid w:val="007E3610"/>
    <w:rsid w:val="007E67F4"/>
    <w:rsid w:val="007E6DC5"/>
    <w:rsid w:val="007F10A5"/>
    <w:rsid w:val="007F239B"/>
    <w:rsid w:val="007F6122"/>
    <w:rsid w:val="007F71B4"/>
    <w:rsid w:val="008059A2"/>
    <w:rsid w:val="00806EEF"/>
    <w:rsid w:val="00810482"/>
    <w:rsid w:val="00811CD7"/>
    <w:rsid w:val="0081529F"/>
    <w:rsid w:val="00815459"/>
    <w:rsid w:val="0081658E"/>
    <w:rsid w:val="0082058A"/>
    <w:rsid w:val="00825156"/>
    <w:rsid w:val="008258F2"/>
    <w:rsid w:val="008275A2"/>
    <w:rsid w:val="00830710"/>
    <w:rsid w:val="008312A8"/>
    <w:rsid w:val="00831F65"/>
    <w:rsid w:val="00832890"/>
    <w:rsid w:val="00833BEC"/>
    <w:rsid w:val="00833FB9"/>
    <w:rsid w:val="00836E2F"/>
    <w:rsid w:val="00837BC5"/>
    <w:rsid w:val="00840B32"/>
    <w:rsid w:val="00841CE0"/>
    <w:rsid w:val="008425FC"/>
    <w:rsid w:val="0084279B"/>
    <w:rsid w:val="00843219"/>
    <w:rsid w:val="008470A0"/>
    <w:rsid w:val="00850313"/>
    <w:rsid w:val="00852F34"/>
    <w:rsid w:val="0085452F"/>
    <w:rsid w:val="00855E63"/>
    <w:rsid w:val="00855EF2"/>
    <w:rsid w:val="00856017"/>
    <w:rsid w:val="00856355"/>
    <w:rsid w:val="00856C4F"/>
    <w:rsid w:val="00857296"/>
    <w:rsid w:val="00861120"/>
    <w:rsid w:val="00862315"/>
    <w:rsid w:val="008627F8"/>
    <w:rsid w:val="00862925"/>
    <w:rsid w:val="008634C9"/>
    <w:rsid w:val="00871788"/>
    <w:rsid w:val="00874AE6"/>
    <w:rsid w:val="0087690D"/>
    <w:rsid w:val="00876A52"/>
    <w:rsid w:val="00877E03"/>
    <w:rsid w:val="0088043C"/>
    <w:rsid w:val="00881623"/>
    <w:rsid w:val="00882468"/>
    <w:rsid w:val="0088320E"/>
    <w:rsid w:val="008842F7"/>
    <w:rsid w:val="008902CA"/>
    <w:rsid w:val="008906C9"/>
    <w:rsid w:val="0089100F"/>
    <w:rsid w:val="008910FA"/>
    <w:rsid w:val="008926AC"/>
    <w:rsid w:val="00893D9E"/>
    <w:rsid w:val="00894947"/>
    <w:rsid w:val="00895AA0"/>
    <w:rsid w:val="00896136"/>
    <w:rsid w:val="008A2988"/>
    <w:rsid w:val="008A3E17"/>
    <w:rsid w:val="008A51B7"/>
    <w:rsid w:val="008A73AC"/>
    <w:rsid w:val="008A7B28"/>
    <w:rsid w:val="008A7C15"/>
    <w:rsid w:val="008B3C37"/>
    <w:rsid w:val="008B3EB2"/>
    <w:rsid w:val="008B507E"/>
    <w:rsid w:val="008B5BCA"/>
    <w:rsid w:val="008B6C16"/>
    <w:rsid w:val="008C1EFD"/>
    <w:rsid w:val="008C2841"/>
    <w:rsid w:val="008C4A66"/>
    <w:rsid w:val="008C53E1"/>
    <w:rsid w:val="008C5738"/>
    <w:rsid w:val="008C61BD"/>
    <w:rsid w:val="008D04F0"/>
    <w:rsid w:val="008D1C01"/>
    <w:rsid w:val="008D4253"/>
    <w:rsid w:val="008D44C6"/>
    <w:rsid w:val="008D76BD"/>
    <w:rsid w:val="008E063D"/>
    <w:rsid w:val="008E205E"/>
    <w:rsid w:val="008E664C"/>
    <w:rsid w:val="008F3063"/>
    <w:rsid w:val="008F3500"/>
    <w:rsid w:val="008F3987"/>
    <w:rsid w:val="008F42B9"/>
    <w:rsid w:val="008F4329"/>
    <w:rsid w:val="008F6DC1"/>
    <w:rsid w:val="00900F2E"/>
    <w:rsid w:val="00901A77"/>
    <w:rsid w:val="0090287D"/>
    <w:rsid w:val="00903A02"/>
    <w:rsid w:val="009048F2"/>
    <w:rsid w:val="00904C2A"/>
    <w:rsid w:val="00904FB5"/>
    <w:rsid w:val="00906650"/>
    <w:rsid w:val="009105E7"/>
    <w:rsid w:val="00912E04"/>
    <w:rsid w:val="00912E84"/>
    <w:rsid w:val="0092210B"/>
    <w:rsid w:val="009240F3"/>
    <w:rsid w:val="00924E3C"/>
    <w:rsid w:val="0092636A"/>
    <w:rsid w:val="0092659C"/>
    <w:rsid w:val="00926849"/>
    <w:rsid w:val="00926C7B"/>
    <w:rsid w:val="00933316"/>
    <w:rsid w:val="009368E5"/>
    <w:rsid w:val="00941CB8"/>
    <w:rsid w:val="00941E27"/>
    <w:rsid w:val="00943A3F"/>
    <w:rsid w:val="00953C51"/>
    <w:rsid w:val="0095424A"/>
    <w:rsid w:val="00954556"/>
    <w:rsid w:val="00955189"/>
    <w:rsid w:val="00957ACC"/>
    <w:rsid w:val="0096072D"/>
    <w:rsid w:val="00960E10"/>
    <w:rsid w:val="00960F04"/>
    <w:rsid w:val="00960F5E"/>
    <w:rsid w:val="00960FDA"/>
    <w:rsid w:val="009612BB"/>
    <w:rsid w:val="009612E8"/>
    <w:rsid w:val="00962955"/>
    <w:rsid w:val="009635AB"/>
    <w:rsid w:val="00964B3D"/>
    <w:rsid w:val="00966C23"/>
    <w:rsid w:val="00966F3C"/>
    <w:rsid w:val="009672E8"/>
    <w:rsid w:val="00967A52"/>
    <w:rsid w:val="00970EC8"/>
    <w:rsid w:val="00972610"/>
    <w:rsid w:val="009742FC"/>
    <w:rsid w:val="0097454F"/>
    <w:rsid w:val="00974CF1"/>
    <w:rsid w:val="00976757"/>
    <w:rsid w:val="0097752F"/>
    <w:rsid w:val="00982DC1"/>
    <w:rsid w:val="00986B24"/>
    <w:rsid w:val="009872A5"/>
    <w:rsid w:val="00990BD5"/>
    <w:rsid w:val="00992642"/>
    <w:rsid w:val="00992969"/>
    <w:rsid w:val="009935C6"/>
    <w:rsid w:val="009A3E40"/>
    <w:rsid w:val="009A68AB"/>
    <w:rsid w:val="009B0DEB"/>
    <w:rsid w:val="009B1E02"/>
    <w:rsid w:val="009B1FD7"/>
    <w:rsid w:val="009B2647"/>
    <w:rsid w:val="009B4047"/>
    <w:rsid w:val="009B4A4B"/>
    <w:rsid w:val="009B65B6"/>
    <w:rsid w:val="009B6E7F"/>
    <w:rsid w:val="009B6F0B"/>
    <w:rsid w:val="009B77B4"/>
    <w:rsid w:val="009C0A2E"/>
    <w:rsid w:val="009C2C00"/>
    <w:rsid w:val="009D3D58"/>
    <w:rsid w:val="009D45E1"/>
    <w:rsid w:val="009D499F"/>
    <w:rsid w:val="009D7DB7"/>
    <w:rsid w:val="009E1220"/>
    <w:rsid w:val="009E1517"/>
    <w:rsid w:val="009E3E2D"/>
    <w:rsid w:val="009E4F56"/>
    <w:rsid w:val="009F1DB6"/>
    <w:rsid w:val="009F3323"/>
    <w:rsid w:val="009F448B"/>
    <w:rsid w:val="009F4883"/>
    <w:rsid w:val="009F7A73"/>
    <w:rsid w:val="00A04255"/>
    <w:rsid w:val="00A07128"/>
    <w:rsid w:val="00A125C5"/>
    <w:rsid w:val="00A12C2D"/>
    <w:rsid w:val="00A1531C"/>
    <w:rsid w:val="00A1586E"/>
    <w:rsid w:val="00A15A21"/>
    <w:rsid w:val="00A15B43"/>
    <w:rsid w:val="00A15CD7"/>
    <w:rsid w:val="00A16007"/>
    <w:rsid w:val="00A16707"/>
    <w:rsid w:val="00A20A9A"/>
    <w:rsid w:val="00A225D5"/>
    <w:rsid w:val="00A2455E"/>
    <w:rsid w:val="00A24AA7"/>
    <w:rsid w:val="00A272C3"/>
    <w:rsid w:val="00A31B94"/>
    <w:rsid w:val="00A3230C"/>
    <w:rsid w:val="00A33AC4"/>
    <w:rsid w:val="00A36E53"/>
    <w:rsid w:val="00A37BE6"/>
    <w:rsid w:val="00A42A7D"/>
    <w:rsid w:val="00A47A6B"/>
    <w:rsid w:val="00A5039D"/>
    <w:rsid w:val="00A510D9"/>
    <w:rsid w:val="00A55407"/>
    <w:rsid w:val="00A55BFA"/>
    <w:rsid w:val="00A56249"/>
    <w:rsid w:val="00A61685"/>
    <w:rsid w:val="00A61FAA"/>
    <w:rsid w:val="00A65AB3"/>
    <w:rsid w:val="00A65EE7"/>
    <w:rsid w:val="00A65F1B"/>
    <w:rsid w:val="00A67AD9"/>
    <w:rsid w:val="00A70133"/>
    <w:rsid w:val="00A7175F"/>
    <w:rsid w:val="00A73826"/>
    <w:rsid w:val="00A74A85"/>
    <w:rsid w:val="00A75252"/>
    <w:rsid w:val="00A7738D"/>
    <w:rsid w:val="00A8322C"/>
    <w:rsid w:val="00A848DE"/>
    <w:rsid w:val="00A851C9"/>
    <w:rsid w:val="00A860D4"/>
    <w:rsid w:val="00A920B1"/>
    <w:rsid w:val="00A9358F"/>
    <w:rsid w:val="00A946D0"/>
    <w:rsid w:val="00A97E8F"/>
    <w:rsid w:val="00AA155A"/>
    <w:rsid w:val="00AA17B7"/>
    <w:rsid w:val="00AA1E6E"/>
    <w:rsid w:val="00AA2B94"/>
    <w:rsid w:val="00AA5A2E"/>
    <w:rsid w:val="00AA5ADF"/>
    <w:rsid w:val="00AA7DB4"/>
    <w:rsid w:val="00AA7E57"/>
    <w:rsid w:val="00AB1C29"/>
    <w:rsid w:val="00AB3111"/>
    <w:rsid w:val="00AB3C71"/>
    <w:rsid w:val="00AB5966"/>
    <w:rsid w:val="00AB729B"/>
    <w:rsid w:val="00AC0C62"/>
    <w:rsid w:val="00AC5C91"/>
    <w:rsid w:val="00AD19D7"/>
    <w:rsid w:val="00AD22F7"/>
    <w:rsid w:val="00AD376F"/>
    <w:rsid w:val="00AD67CD"/>
    <w:rsid w:val="00AD7E4C"/>
    <w:rsid w:val="00AE13CF"/>
    <w:rsid w:val="00AE2069"/>
    <w:rsid w:val="00AE29A7"/>
    <w:rsid w:val="00AE545D"/>
    <w:rsid w:val="00AE5868"/>
    <w:rsid w:val="00AF25DE"/>
    <w:rsid w:val="00AF741C"/>
    <w:rsid w:val="00B0033C"/>
    <w:rsid w:val="00B01661"/>
    <w:rsid w:val="00B03221"/>
    <w:rsid w:val="00B03319"/>
    <w:rsid w:val="00B04EB3"/>
    <w:rsid w:val="00B061E0"/>
    <w:rsid w:val="00B078E9"/>
    <w:rsid w:val="00B11363"/>
    <w:rsid w:val="00B17141"/>
    <w:rsid w:val="00B1772E"/>
    <w:rsid w:val="00B17829"/>
    <w:rsid w:val="00B17BC4"/>
    <w:rsid w:val="00B200F3"/>
    <w:rsid w:val="00B21B9F"/>
    <w:rsid w:val="00B2548E"/>
    <w:rsid w:val="00B26C2A"/>
    <w:rsid w:val="00B308ED"/>
    <w:rsid w:val="00B31575"/>
    <w:rsid w:val="00B340B1"/>
    <w:rsid w:val="00B3739D"/>
    <w:rsid w:val="00B37673"/>
    <w:rsid w:val="00B410D0"/>
    <w:rsid w:val="00B41599"/>
    <w:rsid w:val="00B42A54"/>
    <w:rsid w:val="00B46C8C"/>
    <w:rsid w:val="00B5371A"/>
    <w:rsid w:val="00B55383"/>
    <w:rsid w:val="00B56CFF"/>
    <w:rsid w:val="00B5773E"/>
    <w:rsid w:val="00B6001E"/>
    <w:rsid w:val="00B61387"/>
    <w:rsid w:val="00B61D7F"/>
    <w:rsid w:val="00B64AAC"/>
    <w:rsid w:val="00B65769"/>
    <w:rsid w:val="00B6657C"/>
    <w:rsid w:val="00B70C9B"/>
    <w:rsid w:val="00B74498"/>
    <w:rsid w:val="00B777BA"/>
    <w:rsid w:val="00B77A34"/>
    <w:rsid w:val="00B77F55"/>
    <w:rsid w:val="00B80402"/>
    <w:rsid w:val="00B83779"/>
    <w:rsid w:val="00B8547D"/>
    <w:rsid w:val="00B8643D"/>
    <w:rsid w:val="00B91068"/>
    <w:rsid w:val="00B9245F"/>
    <w:rsid w:val="00B94E8F"/>
    <w:rsid w:val="00B977EE"/>
    <w:rsid w:val="00BA16E2"/>
    <w:rsid w:val="00BA3C44"/>
    <w:rsid w:val="00BA6789"/>
    <w:rsid w:val="00BB0D0B"/>
    <w:rsid w:val="00BB73CE"/>
    <w:rsid w:val="00BC010D"/>
    <w:rsid w:val="00BC1020"/>
    <w:rsid w:val="00BC2841"/>
    <w:rsid w:val="00BC2AEE"/>
    <w:rsid w:val="00BC2DB1"/>
    <w:rsid w:val="00BC5D63"/>
    <w:rsid w:val="00BD09DE"/>
    <w:rsid w:val="00BD26C5"/>
    <w:rsid w:val="00BD3B09"/>
    <w:rsid w:val="00BD6F85"/>
    <w:rsid w:val="00BE1D83"/>
    <w:rsid w:val="00BE2796"/>
    <w:rsid w:val="00BE279D"/>
    <w:rsid w:val="00BE2866"/>
    <w:rsid w:val="00BE3EE3"/>
    <w:rsid w:val="00BE4018"/>
    <w:rsid w:val="00BE4470"/>
    <w:rsid w:val="00BE68DF"/>
    <w:rsid w:val="00BE6AD4"/>
    <w:rsid w:val="00BF1A45"/>
    <w:rsid w:val="00BF1B1C"/>
    <w:rsid w:val="00BF2CAB"/>
    <w:rsid w:val="00BF3C53"/>
    <w:rsid w:val="00BF5403"/>
    <w:rsid w:val="00BF63D5"/>
    <w:rsid w:val="00C02108"/>
    <w:rsid w:val="00C026DF"/>
    <w:rsid w:val="00C02CE4"/>
    <w:rsid w:val="00C032A9"/>
    <w:rsid w:val="00C0338C"/>
    <w:rsid w:val="00C03A02"/>
    <w:rsid w:val="00C10C26"/>
    <w:rsid w:val="00C10C2F"/>
    <w:rsid w:val="00C1124B"/>
    <w:rsid w:val="00C20BFD"/>
    <w:rsid w:val="00C217BD"/>
    <w:rsid w:val="00C2357A"/>
    <w:rsid w:val="00C250D5"/>
    <w:rsid w:val="00C2794E"/>
    <w:rsid w:val="00C30417"/>
    <w:rsid w:val="00C30B6E"/>
    <w:rsid w:val="00C313F6"/>
    <w:rsid w:val="00C351CE"/>
    <w:rsid w:val="00C354BD"/>
    <w:rsid w:val="00C36C3A"/>
    <w:rsid w:val="00C36CF2"/>
    <w:rsid w:val="00C36E88"/>
    <w:rsid w:val="00C4020C"/>
    <w:rsid w:val="00C43F68"/>
    <w:rsid w:val="00C43FEC"/>
    <w:rsid w:val="00C4530F"/>
    <w:rsid w:val="00C45630"/>
    <w:rsid w:val="00C46F21"/>
    <w:rsid w:val="00C4758C"/>
    <w:rsid w:val="00C515F8"/>
    <w:rsid w:val="00C53E4B"/>
    <w:rsid w:val="00C54931"/>
    <w:rsid w:val="00C65DB8"/>
    <w:rsid w:val="00C72001"/>
    <w:rsid w:val="00C73B55"/>
    <w:rsid w:val="00C805F6"/>
    <w:rsid w:val="00C806CB"/>
    <w:rsid w:val="00C82716"/>
    <w:rsid w:val="00C82B25"/>
    <w:rsid w:val="00C866B3"/>
    <w:rsid w:val="00C875E6"/>
    <w:rsid w:val="00C90906"/>
    <w:rsid w:val="00C92590"/>
    <w:rsid w:val="00C92898"/>
    <w:rsid w:val="00C93733"/>
    <w:rsid w:val="00C93DEF"/>
    <w:rsid w:val="00C94192"/>
    <w:rsid w:val="00C94AF2"/>
    <w:rsid w:val="00C96D58"/>
    <w:rsid w:val="00CA0C55"/>
    <w:rsid w:val="00CA2898"/>
    <w:rsid w:val="00CA5D72"/>
    <w:rsid w:val="00CA76CD"/>
    <w:rsid w:val="00CB1CC9"/>
    <w:rsid w:val="00CB1DF4"/>
    <w:rsid w:val="00CB2328"/>
    <w:rsid w:val="00CB3938"/>
    <w:rsid w:val="00CB3C20"/>
    <w:rsid w:val="00CB4309"/>
    <w:rsid w:val="00CB47A6"/>
    <w:rsid w:val="00CB4FC0"/>
    <w:rsid w:val="00CB52AF"/>
    <w:rsid w:val="00CC0397"/>
    <w:rsid w:val="00CC1405"/>
    <w:rsid w:val="00CC275D"/>
    <w:rsid w:val="00CC2B9B"/>
    <w:rsid w:val="00CC69AB"/>
    <w:rsid w:val="00CD097B"/>
    <w:rsid w:val="00CD16C9"/>
    <w:rsid w:val="00CD4320"/>
    <w:rsid w:val="00CD70E6"/>
    <w:rsid w:val="00CE014E"/>
    <w:rsid w:val="00CE0ECD"/>
    <w:rsid w:val="00CE1210"/>
    <w:rsid w:val="00CE7514"/>
    <w:rsid w:val="00CE76C7"/>
    <w:rsid w:val="00CE7DB5"/>
    <w:rsid w:val="00CF2846"/>
    <w:rsid w:val="00CF4E53"/>
    <w:rsid w:val="00D00812"/>
    <w:rsid w:val="00D00D15"/>
    <w:rsid w:val="00D01582"/>
    <w:rsid w:val="00D01B7A"/>
    <w:rsid w:val="00D01D21"/>
    <w:rsid w:val="00D01D77"/>
    <w:rsid w:val="00D028A7"/>
    <w:rsid w:val="00D052C6"/>
    <w:rsid w:val="00D06CD2"/>
    <w:rsid w:val="00D1048E"/>
    <w:rsid w:val="00D113CF"/>
    <w:rsid w:val="00D20305"/>
    <w:rsid w:val="00D20654"/>
    <w:rsid w:val="00D2312C"/>
    <w:rsid w:val="00D231D0"/>
    <w:rsid w:val="00D248DE"/>
    <w:rsid w:val="00D262EB"/>
    <w:rsid w:val="00D27773"/>
    <w:rsid w:val="00D330F7"/>
    <w:rsid w:val="00D33E9C"/>
    <w:rsid w:val="00D36BCB"/>
    <w:rsid w:val="00D37636"/>
    <w:rsid w:val="00D407EF"/>
    <w:rsid w:val="00D47EB2"/>
    <w:rsid w:val="00D502AC"/>
    <w:rsid w:val="00D5040A"/>
    <w:rsid w:val="00D517F9"/>
    <w:rsid w:val="00D561E6"/>
    <w:rsid w:val="00D62139"/>
    <w:rsid w:val="00D62B27"/>
    <w:rsid w:val="00D63099"/>
    <w:rsid w:val="00D70188"/>
    <w:rsid w:val="00D71619"/>
    <w:rsid w:val="00D71957"/>
    <w:rsid w:val="00D761CD"/>
    <w:rsid w:val="00D764D3"/>
    <w:rsid w:val="00D764DE"/>
    <w:rsid w:val="00D7663D"/>
    <w:rsid w:val="00D779EE"/>
    <w:rsid w:val="00D818C3"/>
    <w:rsid w:val="00D84B72"/>
    <w:rsid w:val="00D8542D"/>
    <w:rsid w:val="00D85E9B"/>
    <w:rsid w:val="00D85F54"/>
    <w:rsid w:val="00D86013"/>
    <w:rsid w:val="00D87E0C"/>
    <w:rsid w:val="00D90C42"/>
    <w:rsid w:val="00D96FEE"/>
    <w:rsid w:val="00DA2DD9"/>
    <w:rsid w:val="00DA43AF"/>
    <w:rsid w:val="00DB197E"/>
    <w:rsid w:val="00DB19A8"/>
    <w:rsid w:val="00DB3A1E"/>
    <w:rsid w:val="00DB511D"/>
    <w:rsid w:val="00DC465F"/>
    <w:rsid w:val="00DC4D3E"/>
    <w:rsid w:val="00DC5AA8"/>
    <w:rsid w:val="00DC5DFC"/>
    <w:rsid w:val="00DC6A71"/>
    <w:rsid w:val="00DD1D9A"/>
    <w:rsid w:val="00DD29EC"/>
    <w:rsid w:val="00DD33F6"/>
    <w:rsid w:val="00DE05F8"/>
    <w:rsid w:val="00DE3C92"/>
    <w:rsid w:val="00DE51B0"/>
    <w:rsid w:val="00DE5558"/>
    <w:rsid w:val="00DE5B46"/>
    <w:rsid w:val="00DE5D9E"/>
    <w:rsid w:val="00DE631F"/>
    <w:rsid w:val="00DF2FE4"/>
    <w:rsid w:val="00DF447C"/>
    <w:rsid w:val="00DF64E1"/>
    <w:rsid w:val="00DF79A6"/>
    <w:rsid w:val="00E023F0"/>
    <w:rsid w:val="00E027A3"/>
    <w:rsid w:val="00E0357D"/>
    <w:rsid w:val="00E03CA8"/>
    <w:rsid w:val="00E04543"/>
    <w:rsid w:val="00E05351"/>
    <w:rsid w:val="00E119D0"/>
    <w:rsid w:val="00E12682"/>
    <w:rsid w:val="00E128BB"/>
    <w:rsid w:val="00E207D6"/>
    <w:rsid w:val="00E20B65"/>
    <w:rsid w:val="00E21212"/>
    <w:rsid w:val="00E22314"/>
    <w:rsid w:val="00E22900"/>
    <w:rsid w:val="00E239C9"/>
    <w:rsid w:val="00E23A6B"/>
    <w:rsid w:val="00E24EC2"/>
    <w:rsid w:val="00E25D12"/>
    <w:rsid w:val="00E272BB"/>
    <w:rsid w:val="00E27374"/>
    <w:rsid w:val="00E27C3A"/>
    <w:rsid w:val="00E30D75"/>
    <w:rsid w:val="00E33626"/>
    <w:rsid w:val="00E33FA3"/>
    <w:rsid w:val="00E3416D"/>
    <w:rsid w:val="00E342B0"/>
    <w:rsid w:val="00E34716"/>
    <w:rsid w:val="00E35020"/>
    <w:rsid w:val="00E35ADD"/>
    <w:rsid w:val="00E36649"/>
    <w:rsid w:val="00E36A34"/>
    <w:rsid w:val="00E36F87"/>
    <w:rsid w:val="00E37041"/>
    <w:rsid w:val="00E37346"/>
    <w:rsid w:val="00E400DD"/>
    <w:rsid w:val="00E406BB"/>
    <w:rsid w:val="00E40CF3"/>
    <w:rsid w:val="00E42297"/>
    <w:rsid w:val="00E47757"/>
    <w:rsid w:val="00E47BDF"/>
    <w:rsid w:val="00E47F7D"/>
    <w:rsid w:val="00E50B56"/>
    <w:rsid w:val="00E54EDC"/>
    <w:rsid w:val="00E5711D"/>
    <w:rsid w:val="00E60443"/>
    <w:rsid w:val="00E6065B"/>
    <w:rsid w:val="00E60878"/>
    <w:rsid w:val="00E62D80"/>
    <w:rsid w:val="00E62FC4"/>
    <w:rsid w:val="00E64394"/>
    <w:rsid w:val="00E647AD"/>
    <w:rsid w:val="00E64EB9"/>
    <w:rsid w:val="00E65B81"/>
    <w:rsid w:val="00E66092"/>
    <w:rsid w:val="00E702BC"/>
    <w:rsid w:val="00E7345A"/>
    <w:rsid w:val="00E74103"/>
    <w:rsid w:val="00E763F8"/>
    <w:rsid w:val="00E7682B"/>
    <w:rsid w:val="00E77B38"/>
    <w:rsid w:val="00E84011"/>
    <w:rsid w:val="00E851AD"/>
    <w:rsid w:val="00E90110"/>
    <w:rsid w:val="00E90EE6"/>
    <w:rsid w:val="00E93730"/>
    <w:rsid w:val="00E9599F"/>
    <w:rsid w:val="00E97DE0"/>
    <w:rsid w:val="00E97F75"/>
    <w:rsid w:val="00EA066D"/>
    <w:rsid w:val="00EA4F96"/>
    <w:rsid w:val="00EA539D"/>
    <w:rsid w:val="00EB4B70"/>
    <w:rsid w:val="00EB59B0"/>
    <w:rsid w:val="00EB6E36"/>
    <w:rsid w:val="00EB6F8C"/>
    <w:rsid w:val="00EB76B6"/>
    <w:rsid w:val="00EC06FA"/>
    <w:rsid w:val="00EC0768"/>
    <w:rsid w:val="00EC1FDE"/>
    <w:rsid w:val="00EC2847"/>
    <w:rsid w:val="00EC4216"/>
    <w:rsid w:val="00EC42AB"/>
    <w:rsid w:val="00EC46CB"/>
    <w:rsid w:val="00EC7B62"/>
    <w:rsid w:val="00ED1FCA"/>
    <w:rsid w:val="00ED3465"/>
    <w:rsid w:val="00ED3ACA"/>
    <w:rsid w:val="00ED4E28"/>
    <w:rsid w:val="00ED5E45"/>
    <w:rsid w:val="00EE1514"/>
    <w:rsid w:val="00EE2896"/>
    <w:rsid w:val="00EE2CDE"/>
    <w:rsid w:val="00EE7DD3"/>
    <w:rsid w:val="00EF0C05"/>
    <w:rsid w:val="00EF1054"/>
    <w:rsid w:val="00EF1691"/>
    <w:rsid w:val="00EF2B67"/>
    <w:rsid w:val="00EF4237"/>
    <w:rsid w:val="00EF69DC"/>
    <w:rsid w:val="00EF7386"/>
    <w:rsid w:val="00F03F10"/>
    <w:rsid w:val="00F1014B"/>
    <w:rsid w:val="00F1072A"/>
    <w:rsid w:val="00F10B05"/>
    <w:rsid w:val="00F111C6"/>
    <w:rsid w:val="00F12AC2"/>
    <w:rsid w:val="00F13142"/>
    <w:rsid w:val="00F14D3B"/>
    <w:rsid w:val="00F14FAA"/>
    <w:rsid w:val="00F15A8A"/>
    <w:rsid w:val="00F16403"/>
    <w:rsid w:val="00F16DBE"/>
    <w:rsid w:val="00F17EBF"/>
    <w:rsid w:val="00F21E1E"/>
    <w:rsid w:val="00F22DE6"/>
    <w:rsid w:val="00F22F47"/>
    <w:rsid w:val="00F240BB"/>
    <w:rsid w:val="00F247E9"/>
    <w:rsid w:val="00F24FAA"/>
    <w:rsid w:val="00F25018"/>
    <w:rsid w:val="00F2612B"/>
    <w:rsid w:val="00F27283"/>
    <w:rsid w:val="00F300DC"/>
    <w:rsid w:val="00F31328"/>
    <w:rsid w:val="00F3552C"/>
    <w:rsid w:val="00F37027"/>
    <w:rsid w:val="00F37752"/>
    <w:rsid w:val="00F378E6"/>
    <w:rsid w:val="00F406E7"/>
    <w:rsid w:val="00F425F9"/>
    <w:rsid w:val="00F45626"/>
    <w:rsid w:val="00F46724"/>
    <w:rsid w:val="00F47731"/>
    <w:rsid w:val="00F479C0"/>
    <w:rsid w:val="00F47DFC"/>
    <w:rsid w:val="00F5073B"/>
    <w:rsid w:val="00F508DA"/>
    <w:rsid w:val="00F522F2"/>
    <w:rsid w:val="00F5261D"/>
    <w:rsid w:val="00F567B4"/>
    <w:rsid w:val="00F57D7C"/>
    <w:rsid w:val="00F57E52"/>
    <w:rsid w:val="00F57FED"/>
    <w:rsid w:val="00F615F9"/>
    <w:rsid w:val="00F62D0B"/>
    <w:rsid w:val="00F65A0E"/>
    <w:rsid w:val="00F669D8"/>
    <w:rsid w:val="00F66E64"/>
    <w:rsid w:val="00F7051F"/>
    <w:rsid w:val="00F739A6"/>
    <w:rsid w:val="00F7703A"/>
    <w:rsid w:val="00F772FA"/>
    <w:rsid w:val="00F80FEA"/>
    <w:rsid w:val="00F81B89"/>
    <w:rsid w:val="00F8372E"/>
    <w:rsid w:val="00F87505"/>
    <w:rsid w:val="00F9027C"/>
    <w:rsid w:val="00F932C5"/>
    <w:rsid w:val="00F95BEC"/>
    <w:rsid w:val="00FA012E"/>
    <w:rsid w:val="00FA1055"/>
    <w:rsid w:val="00FA2B88"/>
    <w:rsid w:val="00FA46DD"/>
    <w:rsid w:val="00FA70E0"/>
    <w:rsid w:val="00FB2023"/>
    <w:rsid w:val="00FB3C48"/>
    <w:rsid w:val="00FB42F3"/>
    <w:rsid w:val="00FB51E8"/>
    <w:rsid w:val="00FB5807"/>
    <w:rsid w:val="00FB6A4F"/>
    <w:rsid w:val="00FB72EB"/>
    <w:rsid w:val="00FB7F89"/>
    <w:rsid w:val="00FC28F7"/>
    <w:rsid w:val="00FC44E6"/>
    <w:rsid w:val="00FD33D8"/>
    <w:rsid w:val="00FD3523"/>
    <w:rsid w:val="00FD4DCA"/>
    <w:rsid w:val="00FD4FDD"/>
    <w:rsid w:val="00FD5229"/>
    <w:rsid w:val="00FD5CED"/>
    <w:rsid w:val="00FD699B"/>
    <w:rsid w:val="00FE1EC0"/>
    <w:rsid w:val="00FE2415"/>
    <w:rsid w:val="00FE3278"/>
    <w:rsid w:val="00FE37A8"/>
    <w:rsid w:val="00FE5A59"/>
    <w:rsid w:val="00FE7937"/>
    <w:rsid w:val="00FF0148"/>
    <w:rsid w:val="00FF0FA3"/>
    <w:rsid w:val="00FF140E"/>
    <w:rsid w:val="00FF1A48"/>
    <w:rsid w:val="00FF28CF"/>
    <w:rsid w:val="00FF4E2D"/>
    <w:rsid w:val="00FF5BA3"/>
    <w:rsid w:val="00FF5BA7"/>
    <w:rsid w:val="00FF68BC"/>
    <w:rsid w:val="00FF7041"/>
    <w:rsid w:val="00FF73AB"/>
    <w:rsid w:val="00FF7660"/>
    <w:rsid w:val="00FF769E"/>
    <w:rsid w:val="00FF782C"/>
    <w:rsid w:val="01530094"/>
    <w:rsid w:val="01CBBD00"/>
    <w:rsid w:val="01FA64DF"/>
    <w:rsid w:val="02400FDA"/>
    <w:rsid w:val="0260E035"/>
    <w:rsid w:val="02BECBDE"/>
    <w:rsid w:val="02EF1F56"/>
    <w:rsid w:val="0308E521"/>
    <w:rsid w:val="0347F996"/>
    <w:rsid w:val="034993A8"/>
    <w:rsid w:val="03A779A1"/>
    <w:rsid w:val="0407018F"/>
    <w:rsid w:val="041E30A0"/>
    <w:rsid w:val="0466488F"/>
    <w:rsid w:val="04D467FB"/>
    <w:rsid w:val="058100D6"/>
    <w:rsid w:val="05B34BE9"/>
    <w:rsid w:val="05F895C0"/>
    <w:rsid w:val="0628D654"/>
    <w:rsid w:val="0699AF08"/>
    <w:rsid w:val="06A1EE58"/>
    <w:rsid w:val="06D840C7"/>
    <w:rsid w:val="0767384F"/>
    <w:rsid w:val="07F3E03E"/>
    <w:rsid w:val="07F88ABF"/>
    <w:rsid w:val="080F7E18"/>
    <w:rsid w:val="083BBEDC"/>
    <w:rsid w:val="089D07C2"/>
    <w:rsid w:val="08B9694A"/>
    <w:rsid w:val="0902AF7C"/>
    <w:rsid w:val="090308B0"/>
    <w:rsid w:val="0968D6E2"/>
    <w:rsid w:val="0A0982B8"/>
    <w:rsid w:val="0A1AADAA"/>
    <w:rsid w:val="0A1EE3D7"/>
    <w:rsid w:val="0A58815C"/>
    <w:rsid w:val="0AC73025"/>
    <w:rsid w:val="0ADBBA35"/>
    <w:rsid w:val="0AED451B"/>
    <w:rsid w:val="0BA14725"/>
    <w:rsid w:val="0BDFBD27"/>
    <w:rsid w:val="0CA21EE8"/>
    <w:rsid w:val="0D380491"/>
    <w:rsid w:val="0DD4EFCD"/>
    <w:rsid w:val="0DEE0D9E"/>
    <w:rsid w:val="0E1E8497"/>
    <w:rsid w:val="0F35B04A"/>
    <w:rsid w:val="0F405DF4"/>
    <w:rsid w:val="0F719482"/>
    <w:rsid w:val="0FA7BF1F"/>
    <w:rsid w:val="0FDFBB95"/>
    <w:rsid w:val="1036F4F6"/>
    <w:rsid w:val="10A21E52"/>
    <w:rsid w:val="10AC4045"/>
    <w:rsid w:val="124C191F"/>
    <w:rsid w:val="12578721"/>
    <w:rsid w:val="12B53DCB"/>
    <w:rsid w:val="1392CA47"/>
    <w:rsid w:val="13F2E14D"/>
    <w:rsid w:val="141369D9"/>
    <w:rsid w:val="152F010E"/>
    <w:rsid w:val="154DDD52"/>
    <w:rsid w:val="164A6497"/>
    <w:rsid w:val="16F7A68F"/>
    <w:rsid w:val="17066C60"/>
    <w:rsid w:val="173FA269"/>
    <w:rsid w:val="17BFB5BD"/>
    <w:rsid w:val="183070A6"/>
    <w:rsid w:val="183DA997"/>
    <w:rsid w:val="18E362C9"/>
    <w:rsid w:val="19207B9A"/>
    <w:rsid w:val="19416F77"/>
    <w:rsid w:val="195A64C3"/>
    <w:rsid w:val="197E8866"/>
    <w:rsid w:val="197FA1B7"/>
    <w:rsid w:val="19B048AD"/>
    <w:rsid w:val="1A59CF52"/>
    <w:rsid w:val="1A6EAF9B"/>
    <w:rsid w:val="1ADE63E1"/>
    <w:rsid w:val="1B244EFF"/>
    <w:rsid w:val="1C920585"/>
    <w:rsid w:val="1CAACD57"/>
    <w:rsid w:val="1CE95B83"/>
    <w:rsid w:val="1D208259"/>
    <w:rsid w:val="1E3361E1"/>
    <w:rsid w:val="1ED48942"/>
    <w:rsid w:val="20161198"/>
    <w:rsid w:val="2034DDB7"/>
    <w:rsid w:val="20D99A1D"/>
    <w:rsid w:val="216576A8"/>
    <w:rsid w:val="216E5F52"/>
    <w:rsid w:val="217AAD8E"/>
    <w:rsid w:val="222D9CDF"/>
    <w:rsid w:val="22664E6B"/>
    <w:rsid w:val="2300C48B"/>
    <w:rsid w:val="233C9C2C"/>
    <w:rsid w:val="233F2EE4"/>
    <w:rsid w:val="2412AA04"/>
    <w:rsid w:val="2518EB64"/>
    <w:rsid w:val="256CA27A"/>
    <w:rsid w:val="25DB2422"/>
    <w:rsid w:val="2738A5A6"/>
    <w:rsid w:val="2739BF8E"/>
    <w:rsid w:val="27932614"/>
    <w:rsid w:val="27B596D8"/>
    <w:rsid w:val="28159001"/>
    <w:rsid w:val="285B558D"/>
    <w:rsid w:val="28A05B4C"/>
    <w:rsid w:val="293ABFD2"/>
    <w:rsid w:val="29576030"/>
    <w:rsid w:val="2B3E03A0"/>
    <w:rsid w:val="2B6557D3"/>
    <w:rsid w:val="2B986241"/>
    <w:rsid w:val="2C15DC61"/>
    <w:rsid w:val="2C21D6C6"/>
    <w:rsid w:val="2C6D49FA"/>
    <w:rsid w:val="2C94D4C6"/>
    <w:rsid w:val="2CB8FA40"/>
    <w:rsid w:val="2D6D2699"/>
    <w:rsid w:val="2DE7BA44"/>
    <w:rsid w:val="2DEE9624"/>
    <w:rsid w:val="301FF437"/>
    <w:rsid w:val="3037DF25"/>
    <w:rsid w:val="3185D106"/>
    <w:rsid w:val="318977F9"/>
    <w:rsid w:val="31A5D3AE"/>
    <w:rsid w:val="31E6D9A3"/>
    <w:rsid w:val="32126D09"/>
    <w:rsid w:val="321D7CC9"/>
    <w:rsid w:val="324097BC"/>
    <w:rsid w:val="32845FBB"/>
    <w:rsid w:val="32C4B7F3"/>
    <w:rsid w:val="332A609F"/>
    <w:rsid w:val="33554C45"/>
    <w:rsid w:val="33576F60"/>
    <w:rsid w:val="337818E0"/>
    <w:rsid w:val="3379FAD9"/>
    <w:rsid w:val="3487C6D6"/>
    <w:rsid w:val="35249E5D"/>
    <w:rsid w:val="35A5E923"/>
    <w:rsid w:val="35C5DC7E"/>
    <w:rsid w:val="368124D4"/>
    <w:rsid w:val="36BFD116"/>
    <w:rsid w:val="36CE17D0"/>
    <w:rsid w:val="37529129"/>
    <w:rsid w:val="376B821F"/>
    <w:rsid w:val="382F3BCA"/>
    <w:rsid w:val="389E3D4E"/>
    <w:rsid w:val="38E8BF5C"/>
    <w:rsid w:val="3AF7A40A"/>
    <w:rsid w:val="3B69FF87"/>
    <w:rsid w:val="3B92465A"/>
    <w:rsid w:val="3BFD35FF"/>
    <w:rsid w:val="3CF5690B"/>
    <w:rsid w:val="3D3EBC56"/>
    <w:rsid w:val="3D4C1057"/>
    <w:rsid w:val="3DA60BAA"/>
    <w:rsid w:val="3E376E58"/>
    <w:rsid w:val="3EB3A491"/>
    <w:rsid w:val="3ECF6E2E"/>
    <w:rsid w:val="3ED2D99C"/>
    <w:rsid w:val="3EEAEB50"/>
    <w:rsid w:val="3EF3616E"/>
    <w:rsid w:val="3F93BC1F"/>
    <w:rsid w:val="3FC2FC0C"/>
    <w:rsid w:val="406728DB"/>
    <w:rsid w:val="41273797"/>
    <w:rsid w:val="4151BDBC"/>
    <w:rsid w:val="41EFE77F"/>
    <w:rsid w:val="424891B2"/>
    <w:rsid w:val="42B9B0B9"/>
    <w:rsid w:val="436D13DE"/>
    <w:rsid w:val="43E8BE4D"/>
    <w:rsid w:val="43EEA29A"/>
    <w:rsid w:val="44412711"/>
    <w:rsid w:val="446F63FA"/>
    <w:rsid w:val="45B03C3D"/>
    <w:rsid w:val="45C37926"/>
    <w:rsid w:val="45E89297"/>
    <w:rsid w:val="464586AF"/>
    <w:rsid w:val="4679C882"/>
    <w:rsid w:val="46F4B38D"/>
    <w:rsid w:val="475F4987"/>
    <w:rsid w:val="478925EB"/>
    <w:rsid w:val="47BBF362"/>
    <w:rsid w:val="47E29774"/>
    <w:rsid w:val="482CA337"/>
    <w:rsid w:val="48491AE0"/>
    <w:rsid w:val="48510216"/>
    <w:rsid w:val="497777B6"/>
    <w:rsid w:val="4A2A4586"/>
    <w:rsid w:val="4A4BBBA7"/>
    <w:rsid w:val="4A72E93A"/>
    <w:rsid w:val="4A94373F"/>
    <w:rsid w:val="4AC457D8"/>
    <w:rsid w:val="4B1132A6"/>
    <w:rsid w:val="4B7D461A"/>
    <w:rsid w:val="4B9522E0"/>
    <w:rsid w:val="4BC64588"/>
    <w:rsid w:val="4BCE8706"/>
    <w:rsid w:val="4C191769"/>
    <w:rsid w:val="4D0A74F0"/>
    <w:rsid w:val="4DB95C2E"/>
    <w:rsid w:val="4DE9437A"/>
    <w:rsid w:val="4DF663A5"/>
    <w:rsid w:val="4E1872B8"/>
    <w:rsid w:val="4E67EF17"/>
    <w:rsid w:val="4E795267"/>
    <w:rsid w:val="4ED51DEE"/>
    <w:rsid w:val="4F0D60AA"/>
    <w:rsid w:val="4F4CE93C"/>
    <w:rsid w:val="4F626514"/>
    <w:rsid w:val="51083DA2"/>
    <w:rsid w:val="51374983"/>
    <w:rsid w:val="519227D1"/>
    <w:rsid w:val="51A0836E"/>
    <w:rsid w:val="53BED21B"/>
    <w:rsid w:val="53CAAAED"/>
    <w:rsid w:val="5428706A"/>
    <w:rsid w:val="54464EF0"/>
    <w:rsid w:val="54EA75FE"/>
    <w:rsid w:val="550DE9E9"/>
    <w:rsid w:val="551C3063"/>
    <w:rsid w:val="556F5107"/>
    <w:rsid w:val="55794813"/>
    <w:rsid w:val="56E31F49"/>
    <w:rsid w:val="573E705F"/>
    <w:rsid w:val="5741A328"/>
    <w:rsid w:val="57F3BDEC"/>
    <w:rsid w:val="5884071D"/>
    <w:rsid w:val="59CD1930"/>
    <w:rsid w:val="5A1D6808"/>
    <w:rsid w:val="5ABCE966"/>
    <w:rsid w:val="5AC7A5BE"/>
    <w:rsid w:val="5AED8E77"/>
    <w:rsid w:val="5BD1C99C"/>
    <w:rsid w:val="5BF3F853"/>
    <w:rsid w:val="5C3901BD"/>
    <w:rsid w:val="5C6E31D8"/>
    <w:rsid w:val="5C922F32"/>
    <w:rsid w:val="5CDBB0F2"/>
    <w:rsid w:val="5D44DC72"/>
    <w:rsid w:val="5DAC3041"/>
    <w:rsid w:val="5DDAD741"/>
    <w:rsid w:val="5E8996D4"/>
    <w:rsid w:val="5EFB7C19"/>
    <w:rsid w:val="5F038457"/>
    <w:rsid w:val="5F4FC4CD"/>
    <w:rsid w:val="5F534A67"/>
    <w:rsid w:val="5F58CDFE"/>
    <w:rsid w:val="5FBA3DAE"/>
    <w:rsid w:val="60220B77"/>
    <w:rsid w:val="60256735"/>
    <w:rsid w:val="6045F040"/>
    <w:rsid w:val="606EA9C3"/>
    <w:rsid w:val="61213BEF"/>
    <w:rsid w:val="618FC90C"/>
    <w:rsid w:val="62589FE6"/>
    <w:rsid w:val="6466A813"/>
    <w:rsid w:val="64822962"/>
    <w:rsid w:val="648A46BF"/>
    <w:rsid w:val="64AB8D52"/>
    <w:rsid w:val="64D3736E"/>
    <w:rsid w:val="64F541EB"/>
    <w:rsid w:val="65D88F21"/>
    <w:rsid w:val="66237527"/>
    <w:rsid w:val="664859E0"/>
    <w:rsid w:val="66C223FA"/>
    <w:rsid w:val="6757AF84"/>
    <w:rsid w:val="6765940A"/>
    <w:rsid w:val="676FC80B"/>
    <w:rsid w:val="67EC574C"/>
    <w:rsid w:val="680E6786"/>
    <w:rsid w:val="6871E275"/>
    <w:rsid w:val="688D0A7A"/>
    <w:rsid w:val="68FDA547"/>
    <w:rsid w:val="697015D3"/>
    <w:rsid w:val="6AE223ED"/>
    <w:rsid w:val="6B56AF13"/>
    <w:rsid w:val="6B701FE9"/>
    <w:rsid w:val="6B7F3CFC"/>
    <w:rsid w:val="6C32A575"/>
    <w:rsid w:val="6CB581F7"/>
    <w:rsid w:val="6DAEC8EC"/>
    <w:rsid w:val="6EAB2946"/>
    <w:rsid w:val="6F5DE6A0"/>
    <w:rsid w:val="70D862BD"/>
    <w:rsid w:val="71447DB6"/>
    <w:rsid w:val="71C03C1C"/>
    <w:rsid w:val="729CCFC4"/>
    <w:rsid w:val="73BD892E"/>
    <w:rsid w:val="743F4329"/>
    <w:rsid w:val="7466041C"/>
    <w:rsid w:val="75F8AD63"/>
    <w:rsid w:val="760C4C7C"/>
    <w:rsid w:val="7675BD25"/>
    <w:rsid w:val="76B8E1D1"/>
    <w:rsid w:val="76D744BA"/>
    <w:rsid w:val="76FC8BDA"/>
    <w:rsid w:val="77192596"/>
    <w:rsid w:val="7732375B"/>
    <w:rsid w:val="77744642"/>
    <w:rsid w:val="779EB766"/>
    <w:rsid w:val="77FF9988"/>
    <w:rsid w:val="796D1627"/>
    <w:rsid w:val="79AB4DF9"/>
    <w:rsid w:val="7A4ED69A"/>
    <w:rsid w:val="7A4F5518"/>
    <w:rsid w:val="7A5EA1C9"/>
    <w:rsid w:val="7A745D8D"/>
    <w:rsid w:val="7AACECA1"/>
    <w:rsid w:val="7B0AB6C8"/>
    <w:rsid w:val="7BBEA4B5"/>
    <w:rsid w:val="7BD0761B"/>
    <w:rsid w:val="7C2C87B3"/>
    <w:rsid w:val="7C8EFC68"/>
    <w:rsid w:val="7D4A622F"/>
    <w:rsid w:val="7E7BBBA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2865">
      <o:colormru v:ext="edit" colors="#428299"/>
    </o:shapedefaults>
    <o:shapelayout v:ext="edit">
      <o:idmap v:ext="edit" data="1"/>
    </o:shapelayout>
  </w:shapeDefaults>
  <w:doNotEmbedSmartTags/>
  <w:decimalSymbol w:val=","/>
  <w:listSeparator w:val=";"/>
  <w14:docId w14:val="5BFB900C"/>
  <w15:docId w15:val="{868FB3F1-031D-49F1-AA9F-3F648F1697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F47731"/>
    <w:pPr>
      <w:spacing w:line="260" w:lineRule="atLeast"/>
    </w:pPr>
    <w:rPr>
      <w:rFonts w:ascii="Arial" w:hAnsi="Arial"/>
      <w:szCs w:val="24"/>
      <w:lang w:val="en-US" w:eastAsia="en-US"/>
    </w:rPr>
  </w:style>
  <w:style w:type="paragraph" w:styleId="Naslov1">
    <w:name w:val="heading 1"/>
    <w:aliases w:val="NASLOV,Naslov 1 Znak Znak"/>
    <w:basedOn w:val="Navaden"/>
    <w:next w:val="Navaden"/>
    <w:link w:val="Naslov1Znak"/>
    <w:autoRedefine/>
    <w:qFormat/>
    <w:rsid w:val="00E37346"/>
    <w:pPr>
      <w:keepNext/>
      <w:numPr>
        <w:numId w:val="7"/>
      </w:numPr>
      <w:tabs>
        <w:tab w:val="left" w:pos="993"/>
      </w:tabs>
      <w:spacing w:before="360" w:after="240" w:line="240" w:lineRule="auto"/>
      <w:jc w:val="both"/>
      <w:outlineLvl w:val="0"/>
    </w:pPr>
    <w:rPr>
      <w:b/>
      <w:kern w:val="32"/>
      <w:sz w:val="22"/>
      <w:szCs w:val="22"/>
      <w:lang w:val="sl-SI" w:eastAsia="sl-SI"/>
    </w:rPr>
  </w:style>
  <w:style w:type="paragraph" w:styleId="Naslov2">
    <w:name w:val="heading 2"/>
    <w:basedOn w:val="Navaden"/>
    <w:next w:val="Navaden"/>
    <w:link w:val="Naslov2Znak"/>
    <w:qFormat/>
    <w:rsid w:val="00737EEA"/>
    <w:pPr>
      <w:keepNext/>
      <w:numPr>
        <w:ilvl w:val="1"/>
        <w:numId w:val="7"/>
      </w:numPr>
      <w:spacing w:before="360" w:after="240" w:line="240" w:lineRule="auto"/>
      <w:ind w:left="576"/>
      <w:jc w:val="both"/>
      <w:outlineLvl w:val="1"/>
    </w:pPr>
    <w:rPr>
      <w:rFonts w:eastAsiaTheme="majorEastAsia" w:cs="Arial"/>
      <w:b/>
      <w:szCs w:val="20"/>
    </w:rPr>
  </w:style>
  <w:style w:type="paragraph" w:styleId="Naslov3">
    <w:name w:val="heading 3"/>
    <w:basedOn w:val="Navaden"/>
    <w:next w:val="Navaden"/>
    <w:link w:val="Naslov3Znak"/>
    <w:qFormat/>
    <w:rsid w:val="00AD7E4C"/>
    <w:pPr>
      <w:keepNext/>
      <w:keepLines/>
      <w:numPr>
        <w:ilvl w:val="2"/>
        <w:numId w:val="7"/>
      </w:numPr>
      <w:tabs>
        <w:tab w:val="clear" w:pos="1854"/>
      </w:tabs>
      <w:spacing w:before="40"/>
      <w:ind w:left="720"/>
      <w:outlineLvl w:val="2"/>
    </w:pPr>
    <w:rPr>
      <w:rFonts w:eastAsiaTheme="majorEastAsia" w:cs="Arial"/>
      <w:b/>
      <w:szCs w:val="20"/>
    </w:rPr>
  </w:style>
  <w:style w:type="paragraph" w:styleId="Naslov4">
    <w:name w:val="heading 4"/>
    <w:basedOn w:val="Navaden"/>
    <w:next w:val="Navaden"/>
    <w:link w:val="Naslov4Znak"/>
    <w:qFormat/>
    <w:rsid w:val="00C36CF2"/>
    <w:pPr>
      <w:keepNext/>
      <w:numPr>
        <w:ilvl w:val="3"/>
        <w:numId w:val="7"/>
      </w:numPr>
      <w:spacing w:before="240" w:after="60" w:line="240" w:lineRule="auto"/>
      <w:ind w:left="864"/>
      <w:jc w:val="both"/>
      <w:outlineLvl w:val="3"/>
    </w:pPr>
    <w:rPr>
      <w:b/>
      <w:bCs/>
      <w:szCs w:val="28"/>
      <w:lang w:val="sl-SI" w:eastAsia="sl-SI"/>
    </w:rPr>
  </w:style>
  <w:style w:type="paragraph" w:styleId="Naslov5">
    <w:name w:val="heading 5"/>
    <w:basedOn w:val="Navaden"/>
    <w:next w:val="Navaden"/>
    <w:link w:val="Naslov5Znak"/>
    <w:uiPriority w:val="9"/>
    <w:qFormat/>
    <w:rsid w:val="00232D40"/>
    <w:pPr>
      <w:numPr>
        <w:ilvl w:val="4"/>
        <w:numId w:val="7"/>
      </w:numPr>
      <w:spacing w:before="240" w:after="60" w:line="240" w:lineRule="auto"/>
      <w:jc w:val="both"/>
      <w:outlineLvl w:val="4"/>
    </w:pPr>
    <w:rPr>
      <w:rFonts w:ascii="Times New Roman" w:hAnsi="Times New Roman"/>
      <w:b/>
      <w:bCs/>
      <w:i/>
      <w:iCs/>
      <w:sz w:val="26"/>
      <w:szCs w:val="26"/>
      <w:lang w:val="sl-SI" w:eastAsia="sl-SI"/>
    </w:rPr>
  </w:style>
  <w:style w:type="paragraph" w:styleId="Naslov6">
    <w:name w:val="heading 6"/>
    <w:basedOn w:val="Navaden"/>
    <w:next w:val="Navaden"/>
    <w:link w:val="Naslov6Znak"/>
    <w:qFormat/>
    <w:rsid w:val="00232D40"/>
    <w:pPr>
      <w:numPr>
        <w:ilvl w:val="5"/>
        <w:numId w:val="7"/>
      </w:numPr>
      <w:spacing w:before="240" w:after="60" w:line="240" w:lineRule="auto"/>
      <w:jc w:val="both"/>
      <w:outlineLvl w:val="5"/>
    </w:pPr>
    <w:rPr>
      <w:rFonts w:ascii="Times New Roman" w:hAnsi="Times New Roman"/>
      <w:b/>
      <w:bCs/>
      <w:sz w:val="22"/>
      <w:szCs w:val="22"/>
      <w:lang w:val="sl-SI" w:eastAsia="sl-SI"/>
    </w:rPr>
  </w:style>
  <w:style w:type="paragraph" w:styleId="Naslov7">
    <w:name w:val="heading 7"/>
    <w:basedOn w:val="Navaden"/>
    <w:next w:val="Navaden"/>
    <w:link w:val="Naslov7Znak"/>
    <w:qFormat/>
    <w:rsid w:val="00232D40"/>
    <w:pPr>
      <w:numPr>
        <w:ilvl w:val="6"/>
        <w:numId w:val="7"/>
      </w:numPr>
      <w:spacing w:before="240" w:after="60" w:line="240" w:lineRule="auto"/>
      <w:jc w:val="both"/>
      <w:outlineLvl w:val="6"/>
    </w:pPr>
    <w:rPr>
      <w:rFonts w:ascii="Times New Roman" w:hAnsi="Times New Roman"/>
      <w:sz w:val="22"/>
      <w:lang w:val="sl-SI" w:eastAsia="sl-SI"/>
    </w:rPr>
  </w:style>
  <w:style w:type="paragraph" w:styleId="Naslov8">
    <w:name w:val="heading 8"/>
    <w:basedOn w:val="Navaden"/>
    <w:next w:val="Navaden"/>
    <w:link w:val="Naslov8Znak"/>
    <w:qFormat/>
    <w:rsid w:val="00232D40"/>
    <w:pPr>
      <w:numPr>
        <w:ilvl w:val="7"/>
        <w:numId w:val="7"/>
      </w:numPr>
      <w:spacing w:before="240" w:after="60" w:line="240" w:lineRule="auto"/>
      <w:jc w:val="both"/>
      <w:outlineLvl w:val="7"/>
    </w:pPr>
    <w:rPr>
      <w:rFonts w:ascii="Times New Roman" w:hAnsi="Times New Roman"/>
      <w:i/>
      <w:iCs/>
      <w:sz w:val="22"/>
      <w:lang w:val="sl-SI" w:eastAsia="sl-SI"/>
    </w:rPr>
  </w:style>
  <w:style w:type="paragraph" w:styleId="Naslov9">
    <w:name w:val="heading 9"/>
    <w:basedOn w:val="Navaden"/>
    <w:next w:val="Navaden"/>
    <w:link w:val="Naslov9Znak"/>
    <w:qFormat/>
    <w:rsid w:val="00232D40"/>
    <w:pPr>
      <w:numPr>
        <w:ilvl w:val="8"/>
        <w:numId w:val="7"/>
      </w:numPr>
      <w:spacing w:before="240" w:after="60" w:line="240" w:lineRule="auto"/>
      <w:jc w:val="both"/>
      <w:outlineLvl w:val="8"/>
    </w:pPr>
    <w:rPr>
      <w:rFonts w:cs="Arial"/>
      <w:sz w:val="22"/>
      <w:szCs w:val="2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uiPriority w:val="39"/>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793E57"/>
    <w:rPr>
      <w:rFonts w:ascii="Arial" w:hAnsi="Arial"/>
      <w:szCs w:val="24"/>
      <w:lang w:val="en-US" w:eastAsia="en-US"/>
    </w:rPr>
  </w:style>
  <w:style w:type="character" w:customStyle="1" w:styleId="NogaZnak">
    <w:name w:val="Noga Znak"/>
    <w:basedOn w:val="Privzetapisavaodstavka"/>
    <w:link w:val="Noga"/>
    <w:uiPriority w:val="99"/>
    <w:rsid w:val="00793E57"/>
    <w:rPr>
      <w:rFonts w:ascii="Arial" w:hAnsi="Arial"/>
      <w:szCs w:val="24"/>
      <w:lang w:val="en-US" w:eastAsia="en-US"/>
    </w:rPr>
  </w:style>
  <w:style w:type="character" w:styleId="tevilkastrani">
    <w:name w:val="page number"/>
    <w:basedOn w:val="Privzetapisavaodstavka"/>
    <w:rsid w:val="00793E57"/>
  </w:style>
  <w:style w:type="paragraph" w:styleId="Odstavekseznama">
    <w:name w:val="List Paragraph"/>
    <w:aliases w:val="List Paragraph in table,Table of contents numbered,Bullet OFM,Bullet Points,Renkli Liste - Vurgu 11,Liste Paragraf1,Liste Paragraf,Citation List,Medium Grid 1 - Accent 21,PROVERE 1,List Paragraph (numbered (a)),Liststycke SKL,Normal 1"/>
    <w:basedOn w:val="Navaden"/>
    <w:link w:val="OdstavekseznamaZnak"/>
    <w:uiPriority w:val="34"/>
    <w:qFormat/>
    <w:rsid w:val="00793E57"/>
    <w:pPr>
      <w:ind w:left="720"/>
      <w:contextualSpacing/>
    </w:pPr>
  </w:style>
  <w:style w:type="character" w:customStyle="1" w:styleId="Naslov2Znak">
    <w:name w:val="Naslov 2 Znak"/>
    <w:basedOn w:val="Privzetapisavaodstavka"/>
    <w:link w:val="Naslov2"/>
    <w:rsid w:val="00737EEA"/>
    <w:rPr>
      <w:rFonts w:ascii="Arial" w:eastAsiaTheme="majorEastAsia" w:hAnsi="Arial" w:cs="Arial"/>
      <w:b/>
      <w:lang w:val="en-US" w:eastAsia="en-US"/>
    </w:rPr>
  </w:style>
  <w:style w:type="character" w:styleId="Pripombasklic">
    <w:name w:val="annotation reference"/>
    <w:uiPriority w:val="99"/>
    <w:rsid w:val="00793E57"/>
    <w:rPr>
      <w:sz w:val="16"/>
      <w:szCs w:val="16"/>
    </w:rPr>
  </w:style>
  <w:style w:type="paragraph" w:styleId="Pripombabesedilo">
    <w:name w:val="annotation text"/>
    <w:basedOn w:val="Navaden"/>
    <w:link w:val="PripombabesediloZnak1"/>
    <w:uiPriority w:val="99"/>
    <w:rsid w:val="00793E57"/>
    <w:pPr>
      <w:spacing w:line="240" w:lineRule="auto"/>
    </w:pPr>
    <w:rPr>
      <w:rFonts w:ascii="Times New Roman" w:hAnsi="Times New Roman"/>
      <w:szCs w:val="20"/>
      <w:lang w:val="sl-SI" w:eastAsia="sl-SI"/>
    </w:rPr>
  </w:style>
  <w:style w:type="character" w:customStyle="1" w:styleId="PripombabesediloZnak">
    <w:name w:val="Pripomba – besedilo Znak"/>
    <w:basedOn w:val="Privzetapisavaodstavka"/>
    <w:uiPriority w:val="99"/>
    <w:rsid w:val="00793E57"/>
    <w:rPr>
      <w:rFonts w:ascii="Arial" w:hAnsi="Arial"/>
      <w:lang w:val="en-US" w:eastAsia="en-US"/>
    </w:rPr>
  </w:style>
  <w:style w:type="character" w:customStyle="1" w:styleId="PripombabesediloZnak1">
    <w:name w:val="Pripomba – besedilo Znak1"/>
    <w:link w:val="Pripombabesedilo"/>
    <w:uiPriority w:val="99"/>
    <w:rsid w:val="00793E57"/>
  </w:style>
  <w:style w:type="paragraph" w:styleId="Napis">
    <w:name w:val="caption"/>
    <w:basedOn w:val="Navaden"/>
    <w:next w:val="Navaden"/>
    <w:link w:val="NapisZnak"/>
    <w:uiPriority w:val="35"/>
    <w:unhideWhenUsed/>
    <w:qFormat/>
    <w:rsid w:val="00793E57"/>
    <w:pPr>
      <w:spacing w:line="240" w:lineRule="auto"/>
      <w:jc w:val="both"/>
    </w:pPr>
    <w:rPr>
      <w:rFonts w:ascii="Times New Roman" w:hAnsi="Times New Roman"/>
      <w:b/>
      <w:bCs/>
      <w:szCs w:val="20"/>
      <w:lang w:val="sl-SI" w:eastAsia="sl-SI"/>
    </w:rPr>
  </w:style>
  <w:style w:type="paragraph" w:styleId="Besedilooblaka">
    <w:name w:val="Balloon Text"/>
    <w:basedOn w:val="Navaden"/>
    <w:link w:val="BesedilooblakaZnak"/>
    <w:rsid w:val="00793E57"/>
    <w:pPr>
      <w:spacing w:line="240" w:lineRule="auto"/>
    </w:pPr>
    <w:rPr>
      <w:rFonts w:ascii="Segoe UI" w:hAnsi="Segoe UI" w:cs="Segoe UI"/>
      <w:sz w:val="18"/>
      <w:szCs w:val="18"/>
    </w:rPr>
  </w:style>
  <w:style w:type="character" w:customStyle="1" w:styleId="BesedilooblakaZnak">
    <w:name w:val="Besedilo oblačka Znak"/>
    <w:basedOn w:val="Privzetapisavaodstavka"/>
    <w:link w:val="Besedilooblaka"/>
    <w:rsid w:val="00793E57"/>
    <w:rPr>
      <w:rFonts w:ascii="Segoe UI" w:hAnsi="Segoe UI" w:cs="Segoe UI"/>
      <w:sz w:val="18"/>
      <w:szCs w:val="18"/>
      <w:lang w:val="en-US" w:eastAsia="en-US"/>
    </w:rPr>
  </w:style>
  <w:style w:type="character" w:customStyle="1" w:styleId="Naslov3Znak">
    <w:name w:val="Naslov 3 Znak"/>
    <w:basedOn w:val="Privzetapisavaodstavka"/>
    <w:link w:val="Naslov3"/>
    <w:rsid w:val="00AD7E4C"/>
    <w:rPr>
      <w:rFonts w:ascii="Arial" w:eastAsiaTheme="majorEastAsia" w:hAnsi="Arial" w:cs="Arial"/>
      <w:b/>
      <w:lang w:val="en-US" w:eastAsia="en-US"/>
    </w:rPr>
  </w:style>
  <w:style w:type="character" w:styleId="SledenaHiperpovezava">
    <w:name w:val="FollowedHyperlink"/>
    <w:basedOn w:val="Privzetapisavaodstavka"/>
    <w:rsid w:val="00232D40"/>
    <w:rPr>
      <w:color w:val="954F72" w:themeColor="followedHyperlink"/>
      <w:u w:val="single"/>
    </w:rPr>
  </w:style>
  <w:style w:type="paragraph" w:customStyle="1" w:styleId="Default">
    <w:name w:val="Default"/>
    <w:rsid w:val="00232D40"/>
    <w:pPr>
      <w:autoSpaceDE w:val="0"/>
      <w:autoSpaceDN w:val="0"/>
      <w:adjustRightInd w:val="0"/>
    </w:pPr>
    <w:rPr>
      <w:color w:val="000000"/>
      <w:sz w:val="24"/>
      <w:szCs w:val="24"/>
    </w:rPr>
  </w:style>
  <w:style w:type="character" w:customStyle="1" w:styleId="Naslov4Znak">
    <w:name w:val="Naslov 4 Znak"/>
    <w:basedOn w:val="Privzetapisavaodstavka"/>
    <w:link w:val="Naslov4"/>
    <w:rsid w:val="00C36CF2"/>
    <w:rPr>
      <w:rFonts w:ascii="Arial" w:hAnsi="Arial"/>
      <w:b/>
      <w:bCs/>
      <w:szCs w:val="28"/>
    </w:rPr>
  </w:style>
  <w:style w:type="character" w:customStyle="1" w:styleId="Naslov5Znak">
    <w:name w:val="Naslov 5 Znak"/>
    <w:basedOn w:val="Privzetapisavaodstavka"/>
    <w:link w:val="Naslov5"/>
    <w:uiPriority w:val="9"/>
    <w:rsid w:val="00232D40"/>
    <w:rPr>
      <w:b/>
      <w:bCs/>
      <w:i/>
      <w:iCs/>
      <w:sz w:val="26"/>
      <w:szCs w:val="26"/>
    </w:rPr>
  </w:style>
  <w:style w:type="character" w:customStyle="1" w:styleId="Naslov6Znak">
    <w:name w:val="Naslov 6 Znak"/>
    <w:basedOn w:val="Privzetapisavaodstavka"/>
    <w:link w:val="Naslov6"/>
    <w:rsid w:val="00232D40"/>
    <w:rPr>
      <w:b/>
      <w:bCs/>
      <w:sz w:val="22"/>
      <w:szCs w:val="22"/>
    </w:rPr>
  </w:style>
  <w:style w:type="character" w:customStyle="1" w:styleId="Naslov7Znak">
    <w:name w:val="Naslov 7 Znak"/>
    <w:basedOn w:val="Privzetapisavaodstavka"/>
    <w:link w:val="Naslov7"/>
    <w:rsid w:val="00232D40"/>
    <w:rPr>
      <w:sz w:val="22"/>
      <w:szCs w:val="24"/>
    </w:rPr>
  </w:style>
  <w:style w:type="character" w:customStyle="1" w:styleId="Naslov8Znak">
    <w:name w:val="Naslov 8 Znak"/>
    <w:basedOn w:val="Privzetapisavaodstavka"/>
    <w:link w:val="Naslov8"/>
    <w:rsid w:val="00232D40"/>
    <w:rPr>
      <w:i/>
      <w:iCs/>
      <w:sz w:val="22"/>
      <w:szCs w:val="24"/>
    </w:rPr>
  </w:style>
  <w:style w:type="character" w:customStyle="1" w:styleId="Naslov9Znak">
    <w:name w:val="Naslov 9 Znak"/>
    <w:basedOn w:val="Privzetapisavaodstavka"/>
    <w:link w:val="Naslov9"/>
    <w:rsid w:val="00232D40"/>
    <w:rPr>
      <w:rFonts w:ascii="Arial" w:hAnsi="Arial" w:cs="Arial"/>
      <w:sz w:val="22"/>
      <w:szCs w:val="22"/>
    </w:rPr>
  </w:style>
  <w:style w:type="paragraph" w:customStyle="1" w:styleId="Priloga">
    <w:name w:val="Priloga"/>
    <w:basedOn w:val="Navaden"/>
    <w:link w:val="PrilogaZnak"/>
    <w:qFormat/>
    <w:rsid w:val="00A7738D"/>
    <w:pPr>
      <w:pBdr>
        <w:top w:val="single" w:sz="4" w:space="1" w:color="auto"/>
        <w:left w:val="single" w:sz="4" w:space="4" w:color="auto"/>
        <w:bottom w:val="single" w:sz="4" w:space="3" w:color="auto"/>
        <w:right w:val="single" w:sz="4" w:space="4" w:color="auto"/>
      </w:pBdr>
    </w:pPr>
    <w:rPr>
      <w:rFonts w:cs="Arial"/>
      <w:b/>
      <w:szCs w:val="20"/>
      <w:lang w:val="sl-SI"/>
    </w:rPr>
  </w:style>
  <w:style w:type="paragraph" w:styleId="Kazalovsebine1">
    <w:name w:val="toc 1"/>
    <w:basedOn w:val="Navaden"/>
    <w:next w:val="Navaden"/>
    <w:autoRedefine/>
    <w:uiPriority w:val="39"/>
    <w:rsid w:val="00023620"/>
    <w:pPr>
      <w:tabs>
        <w:tab w:val="left" w:pos="400"/>
        <w:tab w:val="right" w:leader="dot" w:pos="8488"/>
      </w:tabs>
      <w:spacing w:before="120" w:after="120"/>
    </w:pPr>
    <w:rPr>
      <w:rFonts w:cstheme="minorHAnsi"/>
      <w:b/>
      <w:bCs/>
      <w:caps/>
      <w:sz w:val="18"/>
      <w:szCs w:val="20"/>
    </w:rPr>
  </w:style>
  <w:style w:type="character" w:customStyle="1" w:styleId="NapisZnak">
    <w:name w:val="Napis Znak"/>
    <w:basedOn w:val="Privzetapisavaodstavka"/>
    <w:link w:val="Napis"/>
    <w:uiPriority w:val="35"/>
    <w:rsid w:val="00007D15"/>
    <w:rPr>
      <w:b/>
      <w:bCs/>
    </w:rPr>
  </w:style>
  <w:style w:type="character" w:customStyle="1" w:styleId="PrilogaZnak">
    <w:name w:val="Priloga Znak"/>
    <w:basedOn w:val="NapisZnak"/>
    <w:link w:val="Priloga"/>
    <w:rsid w:val="00A7738D"/>
    <w:rPr>
      <w:rFonts w:ascii="Arial" w:hAnsi="Arial" w:cs="Arial"/>
      <w:b/>
      <w:bCs w:val="0"/>
      <w:lang w:eastAsia="en-US"/>
    </w:rPr>
  </w:style>
  <w:style w:type="paragraph" w:styleId="Kazalovsebine2">
    <w:name w:val="toc 2"/>
    <w:basedOn w:val="Navaden"/>
    <w:next w:val="Navaden"/>
    <w:autoRedefine/>
    <w:uiPriority w:val="39"/>
    <w:rsid w:val="00D01582"/>
    <w:pPr>
      <w:ind w:left="200"/>
    </w:pPr>
    <w:rPr>
      <w:rFonts w:asciiTheme="minorHAnsi" w:hAnsiTheme="minorHAnsi" w:cstheme="minorHAnsi"/>
      <w:smallCaps/>
      <w:szCs w:val="20"/>
    </w:rPr>
  </w:style>
  <w:style w:type="paragraph" w:styleId="Kazalovsebine3">
    <w:name w:val="toc 3"/>
    <w:basedOn w:val="Navaden"/>
    <w:next w:val="Navaden"/>
    <w:autoRedefine/>
    <w:uiPriority w:val="39"/>
    <w:rsid w:val="00D01582"/>
    <w:pPr>
      <w:ind w:left="400"/>
    </w:pPr>
    <w:rPr>
      <w:rFonts w:asciiTheme="minorHAnsi" w:hAnsiTheme="minorHAnsi" w:cstheme="minorHAnsi"/>
      <w:i/>
      <w:iCs/>
      <w:szCs w:val="20"/>
    </w:rPr>
  </w:style>
  <w:style w:type="paragraph" w:styleId="Kazalovsebine4">
    <w:name w:val="toc 4"/>
    <w:basedOn w:val="Navaden"/>
    <w:next w:val="Navaden"/>
    <w:autoRedefine/>
    <w:rsid w:val="00D01582"/>
    <w:pPr>
      <w:ind w:left="600"/>
    </w:pPr>
    <w:rPr>
      <w:rFonts w:asciiTheme="minorHAnsi" w:hAnsiTheme="minorHAnsi" w:cstheme="minorHAnsi"/>
      <w:sz w:val="18"/>
      <w:szCs w:val="18"/>
    </w:rPr>
  </w:style>
  <w:style w:type="paragraph" w:styleId="Kazalovsebine5">
    <w:name w:val="toc 5"/>
    <w:basedOn w:val="Navaden"/>
    <w:next w:val="Navaden"/>
    <w:autoRedefine/>
    <w:rsid w:val="00D01582"/>
    <w:pPr>
      <w:ind w:left="800"/>
    </w:pPr>
    <w:rPr>
      <w:rFonts w:asciiTheme="minorHAnsi" w:hAnsiTheme="minorHAnsi" w:cstheme="minorHAnsi"/>
      <w:sz w:val="18"/>
      <w:szCs w:val="18"/>
    </w:rPr>
  </w:style>
  <w:style w:type="paragraph" w:styleId="Kazalovsebine6">
    <w:name w:val="toc 6"/>
    <w:basedOn w:val="Navaden"/>
    <w:next w:val="Navaden"/>
    <w:autoRedefine/>
    <w:rsid w:val="00D01582"/>
    <w:pPr>
      <w:ind w:left="1000"/>
    </w:pPr>
    <w:rPr>
      <w:rFonts w:asciiTheme="minorHAnsi" w:hAnsiTheme="minorHAnsi" w:cstheme="minorHAnsi"/>
      <w:sz w:val="18"/>
      <w:szCs w:val="18"/>
    </w:rPr>
  </w:style>
  <w:style w:type="paragraph" w:styleId="Kazalovsebine7">
    <w:name w:val="toc 7"/>
    <w:basedOn w:val="Navaden"/>
    <w:next w:val="Navaden"/>
    <w:autoRedefine/>
    <w:rsid w:val="00D01582"/>
    <w:pPr>
      <w:ind w:left="1200"/>
    </w:pPr>
    <w:rPr>
      <w:rFonts w:asciiTheme="minorHAnsi" w:hAnsiTheme="minorHAnsi" w:cstheme="minorHAnsi"/>
      <w:sz w:val="18"/>
      <w:szCs w:val="18"/>
    </w:rPr>
  </w:style>
  <w:style w:type="paragraph" w:styleId="Kazalovsebine8">
    <w:name w:val="toc 8"/>
    <w:basedOn w:val="Navaden"/>
    <w:next w:val="Navaden"/>
    <w:autoRedefine/>
    <w:rsid w:val="00D01582"/>
    <w:pPr>
      <w:ind w:left="1400"/>
    </w:pPr>
    <w:rPr>
      <w:rFonts w:asciiTheme="minorHAnsi" w:hAnsiTheme="minorHAnsi" w:cstheme="minorHAnsi"/>
      <w:sz w:val="18"/>
      <w:szCs w:val="18"/>
    </w:rPr>
  </w:style>
  <w:style w:type="paragraph" w:styleId="Kazalovsebine9">
    <w:name w:val="toc 9"/>
    <w:basedOn w:val="Navaden"/>
    <w:next w:val="Navaden"/>
    <w:autoRedefine/>
    <w:rsid w:val="00D01582"/>
    <w:pPr>
      <w:ind w:left="1600"/>
    </w:pPr>
    <w:rPr>
      <w:rFonts w:asciiTheme="minorHAnsi" w:hAnsiTheme="minorHAnsi" w:cstheme="minorHAnsi"/>
      <w:sz w:val="18"/>
      <w:szCs w:val="18"/>
    </w:rPr>
  </w:style>
  <w:style w:type="paragraph" w:styleId="Zadevapripombe">
    <w:name w:val="annotation subject"/>
    <w:basedOn w:val="Pripombabesedilo"/>
    <w:next w:val="Pripombabesedilo"/>
    <w:link w:val="ZadevapripombeZnak"/>
    <w:rsid w:val="00E90110"/>
    <w:rPr>
      <w:rFonts w:ascii="Arial" w:hAnsi="Arial"/>
      <w:b/>
      <w:bCs/>
      <w:lang w:val="en-US" w:eastAsia="en-US"/>
    </w:rPr>
  </w:style>
  <w:style w:type="character" w:customStyle="1" w:styleId="ZadevapripombeZnak">
    <w:name w:val="Zadeva pripombe Znak"/>
    <w:basedOn w:val="PripombabesediloZnak1"/>
    <w:link w:val="Zadevapripombe"/>
    <w:rsid w:val="00E90110"/>
    <w:rPr>
      <w:rFonts w:ascii="Arial" w:hAnsi="Arial"/>
      <w:b/>
      <w:bCs/>
      <w:lang w:val="en-US" w:eastAsia="en-US"/>
    </w:rPr>
  </w:style>
  <w:style w:type="paragraph" w:styleId="Revizija">
    <w:name w:val="Revision"/>
    <w:hidden/>
    <w:uiPriority w:val="99"/>
    <w:semiHidden/>
    <w:rsid w:val="000635C4"/>
    <w:rPr>
      <w:rFonts w:ascii="Arial" w:hAnsi="Arial"/>
      <w:szCs w:val="24"/>
      <w:lang w:val="en-US" w:eastAsia="en-US"/>
    </w:rPr>
  </w:style>
  <w:style w:type="paragraph" w:customStyle="1" w:styleId="Alineazaodstavkom">
    <w:name w:val="Alinea za odstavkom"/>
    <w:basedOn w:val="Navaden"/>
    <w:rsid w:val="00FD3523"/>
    <w:pPr>
      <w:numPr>
        <w:numId w:val="10"/>
      </w:numPr>
      <w:spacing w:line="240" w:lineRule="auto"/>
      <w:jc w:val="both"/>
    </w:pPr>
    <w:rPr>
      <w:rFonts w:ascii="Times New Roman" w:hAnsi="Times New Roman"/>
      <w:sz w:val="22"/>
      <w:lang w:val="sl-SI" w:eastAsia="sl-SI"/>
    </w:rPr>
  </w:style>
  <w:style w:type="paragraph" w:customStyle="1" w:styleId="Tabele">
    <w:name w:val="Tabele"/>
    <w:basedOn w:val="Navaden"/>
    <w:link w:val="TabeleZnak"/>
    <w:qFormat/>
    <w:rsid w:val="001F39DD"/>
    <w:rPr>
      <w:rFonts w:cs="Arial"/>
      <w:color w:val="000000"/>
      <w:sz w:val="18"/>
      <w:szCs w:val="18"/>
    </w:rPr>
  </w:style>
  <w:style w:type="character" w:customStyle="1" w:styleId="TabeleZnak">
    <w:name w:val="Tabele Znak"/>
    <w:basedOn w:val="Privzetapisavaodstavka"/>
    <w:link w:val="Tabele"/>
    <w:rsid w:val="001F39DD"/>
    <w:rPr>
      <w:rFonts w:ascii="Arial" w:hAnsi="Arial" w:cs="Arial"/>
      <w:color w:val="000000"/>
      <w:sz w:val="18"/>
      <w:szCs w:val="18"/>
      <w:lang w:val="en-US" w:eastAsia="en-US"/>
    </w:rPr>
  </w:style>
  <w:style w:type="character" w:customStyle="1" w:styleId="OdstavekseznamaZnak">
    <w:name w:val="Odstavek seznama Znak"/>
    <w:aliases w:val="List Paragraph in table Znak,Table of contents numbered Znak,Bullet OFM Znak,Bullet Points Znak,Renkli Liste - Vurgu 11 Znak,Liste Paragraf1 Znak,Liste Paragraf Znak,Citation List Znak,Medium Grid 1 - Accent 21 Znak,PROVERE 1 Znak"/>
    <w:basedOn w:val="Privzetapisavaodstavka"/>
    <w:link w:val="Odstavekseznama"/>
    <w:uiPriority w:val="34"/>
    <w:qFormat/>
    <w:rsid w:val="001F39DD"/>
    <w:rPr>
      <w:rFonts w:ascii="Arial" w:hAnsi="Arial"/>
      <w:szCs w:val="24"/>
      <w:lang w:val="en-US" w:eastAsia="en-US"/>
    </w:rPr>
  </w:style>
  <w:style w:type="paragraph" w:customStyle="1" w:styleId="Title1">
    <w:name w:val="Title1"/>
    <w:basedOn w:val="Naslov1"/>
    <w:qFormat/>
    <w:rsid w:val="001F39DD"/>
    <w:pPr>
      <w:numPr>
        <w:numId w:val="12"/>
      </w:numPr>
    </w:pPr>
    <w:rPr>
      <w:rFonts w:cs="Arial"/>
    </w:rPr>
  </w:style>
  <w:style w:type="paragraph" w:customStyle="1" w:styleId="Title2">
    <w:name w:val="Title2"/>
    <w:basedOn w:val="Navaden"/>
    <w:link w:val="Title2Znak"/>
    <w:qFormat/>
    <w:rsid w:val="001F39DD"/>
    <w:pPr>
      <w:numPr>
        <w:ilvl w:val="1"/>
        <w:numId w:val="12"/>
      </w:numPr>
      <w:ind w:left="792"/>
      <w:outlineLvl w:val="1"/>
    </w:pPr>
    <w:rPr>
      <w:b/>
    </w:rPr>
  </w:style>
  <w:style w:type="paragraph" w:customStyle="1" w:styleId="Title3">
    <w:name w:val="Title3"/>
    <w:basedOn w:val="Navaden"/>
    <w:link w:val="Title3Znak"/>
    <w:qFormat/>
    <w:rsid w:val="001F39DD"/>
    <w:pPr>
      <w:numPr>
        <w:ilvl w:val="2"/>
        <w:numId w:val="12"/>
      </w:numPr>
      <w:outlineLvl w:val="2"/>
    </w:pPr>
    <w:rPr>
      <w:b/>
    </w:rPr>
  </w:style>
  <w:style w:type="character" w:customStyle="1" w:styleId="Title3Znak">
    <w:name w:val="Title3 Znak"/>
    <w:basedOn w:val="Privzetapisavaodstavka"/>
    <w:link w:val="Title3"/>
    <w:rsid w:val="001F39DD"/>
    <w:rPr>
      <w:rFonts w:ascii="Arial" w:hAnsi="Arial"/>
      <w:b/>
      <w:szCs w:val="24"/>
      <w:lang w:val="en-US" w:eastAsia="en-US"/>
    </w:rPr>
  </w:style>
  <w:style w:type="character" w:customStyle="1" w:styleId="Title2Znak">
    <w:name w:val="Title2 Znak"/>
    <w:basedOn w:val="Privzetapisavaodstavka"/>
    <w:link w:val="Title2"/>
    <w:rsid w:val="008E664C"/>
    <w:rPr>
      <w:rFonts w:ascii="Arial" w:hAnsi="Arial"/>
      <w:b/>
      <w:szCs w:val="24"/>
      <w:lang w:val="en-US" w:eastAsia="en-US"/>
    </w:rPr>
  </w:style>
  <w:style w:type="character" w:customStyle="1" w:styleId="Nerazreenaomemba1">
    <w:name w:val="Nerazrešena omemba1"/>
    <w:basedOn w:val="Privzetapisavaodstavka"/>
    <w:uiPriority w:val="99"/>
    <w:semiHidden/>
    <w:unhideWhenUsed/>
    <w:rsid w:val="004D109E"/>
    <w:rPr>
      <w:color w:val="605E5C"/>
      <w:shd w:val="clear" w:color="auto" w:fill="E1DFDD"/>
    </w:rPr>
  </w:style>
  <w:style w:type="paragraph" w:styleId="Sprotnaopomba-besedilo">
    <w:name w:val="footnote text"/>
    <w:basedOn w:val="Navaden"/>
    <w:link w:val="Sprotnaopomba-besediloZnak"/>
    <w:semiHidden/>
    <w:unhideWhenUsed/>
    <w:rsid w:val="008C4A66"/>
    <w:pPr>
      <w:spacing w:line="240" w:lineRule="auto"/>
    </w:pPr>
    <w:rPr>
      <w:szCs w:val="20"/>
    </w:rPr>
  </w:style>
  <w:style w:type="character" w:customStyle="1" w:styleId="Sprotnaopomba-besediloZnak">
    <w:name w:val="Sprotna opomba - besedilo Znak"/>
    <w:basedOn w:val="Privzetapisavaodstavka"/>
    <w:link w:val="Sprotnaopomba-besedilo"/>
    <w:semiHidden/>
    <w:rsid w:val="008C4A66"/>
    <w:rPr>
      <w:rFonts w:ascii="Arial" w:hAnsi="Arial"/>
      <w:lang w:val="en-US" w:eastAsia="en-US"/>
    </w:rPr>
  </w:style>
  <w:style w:type="character" w:styleId="Sprotnaopomba-sklic">
    <w:name w:val="footnote reference"/>
    <w:rsid w:val="008C4A66"/>
    <w:rPr>
      <w:vertAlign w:val="superscript"/>
    </w:rPr>
  </w:style>
  <w:style w:type="character" w:customStyle="1" w:styleId="markedcontent">
    <w:name w:val="markedcontent"/>
    <w:rsid w:val="00006AB0"/>
  </w:style>
  <w:style w:type="character" w:customStyle="1" w:styleId="Naslov1Znak">
    <w:name w:val="Naslov 1 Znak"/>
    <w:aliases w:val="NASLOV Znak,Naslov 1 Znak Znak Znak"/>
    <w:basedOn w:val="Privzetapisavaodstavka"/>
    <w:link w:val="Naslov1"/>
    <w:rsid w:val="00E37346"/>
    <w:rPr>
      <w:rFonts w:ascii="Arial" w:hAnsi="Arial"/>
      <w:b/>
      <w:kern w:val="32"/>
      <w:sz w:val="22"/>
      <w:szCs w:val="22"/>
    </w:rPr>
  </w:style>
  <w:style w:type="character" w:customStyle="1" w:styleId="Nerazreenaomemba2">
    <w:name w:val="Nerazrešena omemba2"/>
    <w:basedOn w:val="Privzetapisavaodstavka"/>
    <w:uiPriority w:val="99"/>
    <w:semiHidden/>
    <w:unhideWhenUsed/>
    <w:rsid w:val="00941CB8"/>
    <w:rPr>
      <w:color w:val="605E5C"/>
      <w:shd w:val="clear" w:color="auto" w:fill="E1DFDD"/>
    </w:rPr>
  </w:style>
  <w:style w:type="character" w:styleId="Poudarek">
    <w:name w:val="Emphasis"/>
    <w:basedOn w:val="Privzetapisavaodstavka"/>
    <w:uiPriority w:val="20"/>
    <w:qFormat/>
    <w:rsid w:val="002D6A23"/>
    <w:rPr>
      <w:i/>
      <w:iCs/>
    </w:rPr>
  </w:style>
  <w:style w:type="paragraph" w:customStyle="1" w:styleId="Slike">
    <w:name w:val="Slike"/>
    <w:basedOn w:val="Navaden"/>
    <w:link w:val="SlikeZnak"/>
    <w:qFormat/>
    <w:rsid w:val="00CA0C55"/>
    <w:pPr>
      <w:spacing w:after="120"/>
      <w:jc w:val="center"/>
    </w:pPr>
    <w:rPr>
      <w:rFonts w:cs="Arial"/>
      <w:i/>
      <w:sz w:val="18"/>
      <w:szCs w:val="18"/>
    </w:rPr>
  </w:style>
  <w:style w:type="character" w:customStyle="1" w:styleId="SlikeZnak">
    <w:name w:val="Slike Znak"/>
    <w:basedOn w:val="Privzetapisavaodstavka"/>
    <w:link w:val="Slike"/>
    <w:rsid w:val="00CA0C55"/>
    <w:rPr>
      <w:rFonts w:ascii="Arial" w:hAnsi="Arial" w:cs="Arial"/>
      <w:i/>
      <w:sz w:val="18"/>
      <w:szCs w:val="18"/>
      <w:lang w:val="en-US" w:eastAsia="en-US"/>
    </w:rPr>
  </w:style>
  <w:style w:type="character" w:customStyle="1" w:styleId="Nerazreenaomemba3">
    <w:name w:val="Nerazrešena omemba3"/>
    <w:basedOn w:val="Privzetapisavaodstavka"/>
    <w:uiPriority w:val="99"/>
    <w:semiHidden/>
    <w:unhideWhenUsed/>
    <w:rsid w:val="00D7663D"/>
    <w:rPr>
      <w:color w:val="605E5C"/>
      <w:shd w:val="clear" w:color="auto" w:fill="E1DFDD"/>
    </w:rPr>
  </w:style>
  <w:style w:type="paragraph" w:styleId="Kazaloslik">
    <w:name w:val="table of figures"/>
    <w:basedOn w:val="Navaden"/>
    <w:next w:val="Navaden"/>
    <w:uiPriority w:val="99"/>
    <w:unhideWhenUsed/>
    <w:rsid w:val="00992642"/>
  </w:style>
  <w:style w:type="paragraph" w:styleId="NaslovTOC">
    <w:name w:val="TOC Heading"/>
    <w:basedOn w:val="Naslov1"/>
    <w:next w:val="Navaden"/>
    <w:uiPriority w:val="39"/>
    <w:unhideWhenUsed/>
    <w:qFormat/>
    <w:rsid w:val="0097752F"/>
    <w:pPr>
      <w:keepLines/>
      <w:numPr>
        <w:numId w:val="0"/>
      </w:numPr>
      <w:tabs>
        <w:tab w:val="clear" w:pos="993"/>
      </w:tabs>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paragraph" w:customStyle="1" w:styleId="Slika1">
    <w:name w:val="Slika1"/>
    <w:basedOn w:val="Navaden"/>
    <w:link w:val="Slika1Znak"/>
    <w:qFormat/>
    <w:rsid w:val="00511BF9"/>
    <w:pPr>
      <w:tabs>
        <w:tab w:val="left" w:pos="3402"/>
      </w:tabs>
      <w:jc w:val="center"/>
    </w:pPr>
    <w:rPr>
      <w:i/>
      <w:sz w:val="17"/>
      <w:lang w:val="it-IT"/>
    </w:rPr>
  </w:style>
  <w:style w:type="character" w:customStyle="1" w:styleId="Slika1Znak">
    <w:name w:val="Slika1 Znak"/>
    <w:basedOn w:val="Privzetapisavaodstavka"/>
    <w:link w:val="Slika1"/>
    <w:rsid w:val="00511BF9"/>
    <w:rPr>
      <w:rFonts w:ascii="Arial" w:hAnsi="Arial"/>
      <w:i/>
      <w:sz w:val="17"/>
      <w:szCs w:val="24"/>
      <w:lang w:val="it-IT" w:eastAsia="en-US"/>
    </w:rPr>
  </w:style>
  <w:style w:type="paragraph" w:styleId="Brezrazmikov">
    <w:name w:val="No Spacing"/>
    <w:uiPriority w:val="1"/>
    <w:qFormat/>
    <w:rsid w:val="0044327D"/>
    <w:rPr>
      <w:rFonts w:ascii="Calibri" w:eastAsia="Calibri" w:hAnsi="Calibri"/>
      <w:sz w:val="22"/>
      <w:szCs w:val="22"/>
      <w:lang w:eastAsia="en-US"/>
    </w:rPr>
  </w:style>
  <w:style w:type="paragraph" w:customStyle="1" w:styleId="Preglednica">
    <w:name w:val="Preglednica"/>
    <w:basedOn w:val="Navaden"/>
    <w:link w:val="PreglednicaZnak"/>
    <w:qFormat/>
    <w:rsid w:val="00852F34"/>
    <w:rPr>
      <w:lang w:val="sl-SI"/>
    </w:rPr>
  </w:style>
  <w:style w:type="character" w:customStyle="1" w:styleId="PreglednicaZnak">
    <w:name w:val="Preglednica Znak"/>
    <w:basedOn w:val="Privzetapisavaodstavka"/>
    <w:link w:val="Preglednica"/>
    <w:rsid w:val="00852F34"/>
    <w:rPr>
      <w:rFonts w:ascii="Arial" w:hAnsi="Arial"/>
      <w:szCs w:val="24"/>
      <w:lang w:eastAsia="en-US"/>
    </w:rPr>
  </w:style>
  <w:style w:type="paragraph" w:customStyle="1" w:styleId="Point0number">
    <w:name w:val="Point 0 (number)"/>
    <w:basedOn w:val="Navaden"/>
    <w:rsid w:val="00BB0D0B"/>
    <w:pPr>
      <w:numPr>
        <w:numId w:val="13"/>
      </w:numPr>
      <w:spacing w:before="120" w:after="120" w:line="240" w:lineRule="auto"/>
      <w:jc w:val="both"/>
    </w:pPr>
    <w:rPr>
      <w:rFonts w:ascii="Times New Roman" w:eastAsiaTheme="minorHAnsi" w:hAnsi="Times New Roman"/>
      <w:sz w:val="24"/>
      <w:szCs w:val="22"/>
      <w:lang w:val="en-GB"/>
    </w:rPr>
  </w:style>
  <w:style w:type="paragraph" w:customStyle="1" w:styleId="Point1number">
    <w:name w:val="Point 1 (number)"/>
    <w:basedOn w:val="Navaden"/>
    <w:rsid w:val="00BB0D0B"/>
    <w:pPr>
      <w:numPr>
        <w:ilvl w:val="2"/>
        <w:numId w:val="13"/>
      </w:numPr>
      <w:spacing w:before="120" w:after="120" w:line="240" w:lineRule="auto"/>
      <w:jc w:val="both"/>
    </w:pPr>
    <w:rPr>
      <w:rFonts w:ascii="Times New Roman" w:eastAsiaTheme="minorHAnsi" w:hAnsi="Times New Roman"/>
      <w:sz w:val="24"/>
      <w:szCs w:val="22"/>
      <w:lang w:val="en-GB"/>
    </w:rPr>
  </w:style>
  <w:style w:type="paragraph" w:customStyle="1" w:styleId="Point2number">
    <w:name w:val="Point 2 (number)"/>
    <w:basedOn w:val="Navaden"/>
    <w:rsid w:val="00BB0D0B"/>
    <w:pPr>
      <w:numPr>
        <w:ilvl w:val="4"/>
        <w:numId w:val="13"/>
      </w:numPr>
      <w:spacing w:before="120" w:after="120" w:line="240" w:lineRule="auto"/>
      <w:jc w:val="both"/>
    </w:pPr>
    <w:rPr>
      <w:rFonts w:ascii="Times New Roman" w:eastAsiaTheme="minorHAnsi" w:hAnsi="Times New Roman"/>
      <w:sz w:val="24"/>
      <w:szCs w:val="22"/>
      <w:lang w:val="en-GB"/>
    </w:rPr>
  </w:style>
  <w:style w:type="paragraph" w:customStyle="1" w:styleId="Point3number">
    <w:name w:val="Point 3 (number)"/>
    <w:basedOn w:val="Navaden"/>
    <w:rsid w:val="00BB0D0B"/>
    <w:pPr>
      <w:numPr>
        <w:ilvl w:val="6"/>
        <w:numId w:val="13"/>
      </w:numPr>
      <w:spacing w:before="120" w:after="120" w:line="240" w:lineRule="auto"/>
      <w:jc w:val="both"/>
    </w:pPr>
    <w:rPr>
      <w:rFonts w:ascii="Times New Roman" w:eastAsiaTheme="minorHAnsi" w:hAnsi="Times New Roman"/>
      <w:sz w:val="24"/>
      <w:szCs w:val="22"/>
      <w:lang w:val="en-GB"/>
    </w:rPr>
  </w:style>
  <w:style w:type="paragraph" w:customStyle="1" w:styleId="Point0letter">
    <w:name w:val="Point 0 (letter)"/>
    <w:basedOn w:val="Navaden"/>
    <w:rsid w:val="00BB0D0B"/>
    <w:pPr>
      <w:numPr>
        <w:ilvl w:val="1"/>
        <w:numId w:val="13"/>
      </w:numPr>
      <w:spacing w:before="120" w:after="120" w:line="240" w:lineRule="auto"/>
      <w:jc w:val="both"/>
    </w:pPr>
    <w:rPr>
      <w:rFonts w:ascii="Times New Roman" w:eastAsiaTheme="minorHAnsi" w:hAnsi="Times New Roman"/>
      <w:sz w:val="24"/>
      <w:szCs w:val="22"/>
      <w:lang w:val="en-GB"/>
    </w:rPr>
  </w:style>
  <w:style w:type="paragraph" w:customStyle="1" w:styleId="Point1letter">
    <w:name w:val="Point 1 (letter)"/>
    <w:basedOn w:val="Navaden"/>
    <w:rsid w:val="00BB0D0B"/>
    <w:pPr>
      <w:numPr>
        <w:ilvl w:val="3"/>
        <w:numId w:val="13"/>
      </w:numPr>
      <w:spacing w:before="120" w:after="120" w:line="240" w:lineRule="auto"/>
      <w:jc w:val="both"/>
    </w:pPr>
    <w:rPr>
      <w:rFonts w:ascii="Times New Roman" w:eastAsiaTheme="minorHAnsi" w:hAnsi="Times New Roman"/>
      <w:sz w:val="24"/>
      <w:szCs w:val="22"/>
      <w:lang w:val="en-GB"/>
    </w:rPr>
  </w:style>
  <w:style w:type="paragraph" w:customStyle="1" w:styleId="Point2letter">
    <w:name w:val="Point 2 (letter)"/>
    <w:basedOn w:val="Navaden"/>
    <w:rsid w:val="00BB0D0B"/>
    <w:pPr>
      <w:numPr>
        <w:ilvl w:val="5"/>
        <w:numId w:val="13"/>
      </w:numPr>
      <w:spacing w:before="120" w:after="120" w:line="240" w:lineRule="auto"/>
      <w:jc w:val="both"/>
    </w:pPr>
    <w:rPr>
      <w:rFonts w:ascii="Times New Roman" w:eastAsiaTheme="minorHAnsi" w:hAnsi="Times New Roman"/>
      <w:sz w:val="24"/>
      <w:szCs w:val="22"/>
      <w:lang w:val="en-GB"/>
    </w:rPr>
  </w:style>
  <w:style w:type="paragraph" w:customStyle="1" w:styleId="Point3letter">
    <w:name w:val="Point 3 (letter)"/>
    <w:basedOn w:val="Navaden"/>
    <w:rsid w:val="00BB0D0B"/>
    <w:pPr>
      <w:numPr>
        <w:ilvl w:val="7"/>
        <w:numId w:val="13"/>
      </w:numPr>
      <w:spacing w:before="120" w:after="120" w:line="240" w:lineRule="auto"/>
      <w:jc w:val="both"/>
    </w:pPr>
    <w:rPr>
      <w:rFonts w:ascii="Times New Roman" w:eastAsiaTheme="minorHAnsi" w:hAnsi="Times New Roman"/>
      <w:sz w:val="24"/>
      <w:szCs w:val="22"/>
      <w:lang w:val="en-GB"/>
    </w:rPr>
  </w:style>
  <w:style w:type="paragraph" w:customStyle="1" w:styleId="Point4letter">
    <w:name w:val="Point 4 (letter)"/>
    <w:basedOn w:val="Navaden"/>
    <w:rsid w:val="00BB0D0B"/>
    <w:pPr>
      <w:numPr>
        <w:ilvl w:val="8"/>
        <w:numId w:val="13"/>
      </w:numPr>
      <w:spacing w:before="120" w:after="120" w:line="240" w:lineRule="auto"/>
      <w:jc w:val="both"/>
    </w:pPr>
    <w:rPr>
      <w:rFonts w:ascii="Times New Roman" w:eastAsiaTheme="minorHAnsi" w:hAnsi="Times New Roman"/>
      <w:sz w:val="24"/>
      <w:szCs w:val="22"/>
      <w:lang w:val="en-GB"/>
    </w:rPr>
  </w:style>
  <w:style w:type="paragraph" w:customStyle="1" w:styleId="Title30">
    <w:name w:val="Title 3"/>
    <w:basedOn w:val="Navaden"/>
    <w:link w:val="Title3Znak0"/>
    <w:rsid w:val="00BB0D0B"/>
    <w:pPr>
      <w:tabs>
        <w:tab w:val="left" w:pos="1701"/>
      </w:tabs>
      <w:ind w:left="1701" w:hanging="1701"/>
    </w:pPr>
    <w:rPr>
      <w:i/>
      <w:lang w:val="it-IT"/>
    </w:rPr>
  </w:style>
  <w:style w:type="character" w:customStyle="1" w:styleId="Title3Znak0">
    <w:name w:val="Title 3 Znak"/>
    <w:basedOn w:val="Privzetapisavaodstavka"/>
    <w:link w:val="Title30"/>
    <w:rsid w:val="00BB0D0B"/>
    <w:rPr>
      <w:rFonts w:ascii="Arial" w:hAnsi="Arial"/>
      <w:i/>
      <w:szCs w:val="24"/>
      <w:lang w:val="it-IT" w:eastAsia="en-US"/>
    </w:rPr>
  </w:style>
  <w:style w:type="paragraph" w:customStyle="1" w:styleId="oj-normal">
    <w:name w:val="oj-normal"/>
    <w:basedOn w:val="Navaden"/>
    <w:rsid w:val="00F1014B"/>
    <w:pPr>
      <w:spacing w:before="100" w:beforeAutospacing="1" w:after="100" w:afterAutospacing="1" w:line="240" w:lineRule="auto"/>
    </w:pPr>
    <w:rPr>
      <w:rFonts w:ascii="Times New Roman" w:hAnsi="Times New Roman"/>
      <w:sz w:val="24"/>
      <w:lang w:val="sl-SI" w:eastAsia="sl-SI"/>
    </w:rPr>
  </w:style>
  <w:style w:type="paragraph" w:customStyle="1" w:styleId="oj-ti-grseq-1">
    <w:name w:val="oj-ti-grseq-1"/>
    <w:basedOn w:val="Navaden"/>
    <w:rsid w:val="000D0B1A"/>
    <w:pPr>
      <w:spacing w:before="100" w:beforeAutospacing="1" w:after="100" w:afterAutospacing="1" w:line="240" w:lineRule="auto"/>
    </w:pPr>
    <w:rPr>
      <w:rFonts w:ascii="Times New Roman" w:hAnsi="Times New Roman"/>
      <w:sz w:val="24"/>
      <w:lang w:val="sl-SI" w:eastAsia="sl-SI"/>
    </w:rPr>
  </w:style>
  <w:style w:type="character" w:customStyle="1" w:styleId="oj-bold">
    <w:name w:val="oj-bold"/>
    <w:basedOn w:val="Privzetapisavaodstavka"/>
    <w:rsid w:val="000D0B1A"/>
  </w:style>
  <w:style w:type="character" w:customStyle="1" w:styleId="oj-italic">
    <w:name w:val="oj-italic"/>
    <w:basedOn w:val="Privzetapisavaodstavka"/>
    <w:rsid w:val="000D0B1A"/>
  </w:style>
  <w:style w:type="table" w:customStyle="1" w:styleId="Navadnatabela21">
    <w:name w:val="Navadna tabela 21"/>
    <w:basedOn w:val="Navadnatabela"/>
    <w:next w:val="Navadnatabela22"/>
    <w:uiPriority w:val="42"/>
    <w:rsid w:val="009F3323"/>
    <w:rPr>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Navadnatabela22">
    <w:name w:val="Navadna tabela 22"/>
    <w:basedOn w:val="Navadnatabela"/>
    <w:uiPriority w:val="42"/>
    <w:rsid w:val="009F332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Navadnatabela11">
    <w:name w:val="Navadna tabela 11"/>
    <w:basedOn w:val="Navadnatabela"/>
    <w:uiPriority w:val="41"/>
    <w:rsid w:val="009F332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avadensplet">
    <w:name w:val="Normal (Web)"/>
    <w:basedOn w:val="Navaden"/>
    <w:uiPriority w:val="99"/>
    <w:unhideWhenUsed/>
    <w:rsid w:val="00E50B56"/>
    <w:pPr>
      <w:spacing w:before="100" w:beforeAutospacing="1" w:after="100" w:afterAutospacing="1" w:line="240" w:lineRule="auto"/>
    </w:pPr>
    <w:rPr>
      <w:rFonts w:ascii="Times New Roman" w:hAnsi="Times New Roman"/>
      <w:sz w:val="24"/>
      <w:lang w:val="sl-SI" w:eastAsia="sl-SI"/>
    </w:rPr>
  </w:style>
  <w:style w:type="paragraph" w:customStyle="1" w:styleId="SlogNart">
    <w:name w:val="Slog Načrt"/>
    <w:basedOn w:val="Navaden"/>
    <w:link w:val="SlogNartZnak"/>
    <w:qFormat/>
    <w:rsid w:val="001A042A"/>
    <w:pPr>
      <w:spacing w:after="120"/>
      <w:jc w:val="both"/>
    </w:pPr>
    <w:rPr>
      <w:lang w:val="sl-SI"/>
    </w:rPr>
  </w:style>
  <w:style w:type="character" w:customStyle="1" w:styleId="SlogNartZnak">
    <w:name w:val="Slog Načrt Znak"/>
    <w:basedOn w:val="Privzetapisavaodstavka"/>
    <w:link w:val="SlogNart"/>
    <w:rsid w:val="001A042A"/>
    <w:rPr>
      <w:rFonts w:ascii="Arial" w:hAnsi="Arial"/>
      <w:szCs w:val="24"/>
      <w:lang w:eastAsia="en-US"/>
    </w:rPr>
  </w:style>
  <w:style w:type="character" w:customStyle="1" w:styleId="cf01">
    <w:name w:val="cf01"/>
    <w:basedOn w:val="Privzetapisavaodstavka"/>
    <w:rsid w:val="00703901"/>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795542">
      <w:bodyDiv w:val="1"/>
      <w:marLeft w:val="0"/>
      <w:marRight w:val="0"/>
      <w:marTop w:val="0"/>
      <w:marBottom w:val="0"/>
      <w:divBdr>
        <w:top w:val="none" w:sz="0" w:space="0" w:color="auto"/>
        <w:left w:val="none" w:sz="0" w:space="0" w:color="auto"/>
        <w:bottom w:val="none" w:sz="0" w:space="0" w:color="auto"/>
        <w:right w:val="none" w:sz="0" w:space="0" w:color="auto"/>
      </w:divBdr>
    </w:div>
    <w:div w:id="285738059">
      <w:bodyDiv w:val="1"/>
      <w:marLeft w:val="0"/>
      <w:marRight w:val="0"/>
      <w:marTop w:val="0"/>
      <w:marBottom w:val="0"/>
      <w:divBdr>
        <w:top w:val="none" w:sz="0" w:space="0" w:color="auto"/>
        <w:left w:val="none" w:sz="0" w:space="0" w:color="auto"/>
        <w:bottom w:val="none" w:sz="0" w:space="0" w:color="auto"/>
        <w:right w:val="none" w:sz="0" w:space="0" w:color="auto"/>
      </w:divBdr>
    </w:div>
    <w:div w:id="303197741">
      <w:bodyDiv w:val="1"/>
      <w:marLeft w:val="0"/>
      <w:marRight w:val="0"/>
      <w:marTop w:val="0"/>
      <w:marBottom w:val="0"/>
      <w:divBdr>
        <w:top w:val="none" w:sz="0" w:space="0" w:color="auto"/>
        <w:left w:val="none" w:sz="0" w:space="0" w:color="auto"/>
        <w:bottom w:val="none" w:sz="0" w:space="0" w:color="auto"/>
        <w:right w:val="none" w:sz="0" w:space="0" w:color="auto"/>
      </w:divBdr>
    </w:div>
    <w:div w:id="405538522">
      <w:bodyDiv w:val="1"/>
      <w:marLeft w:val="0"/>
      <w:marRight w:val="0"/>
      <w:marTop w:val="0"/>
      <w:marBottom w:val="0"/>
      <w:divBdr>
        <w:top w:val="none" w:sz="0" w:space="0" w:color="auto"/>
        <w:left w:val="none" w:sz="0" w:space="0" w:color="auto"/>
        <w:bottom w:val="none" w:sz="0" w:space="0" w:color="auto"/>
        <w:right w:val="none" w:sz="0" w:space="0" w:color="auto"/>
      </w:divBdr>
    </w:div>
    <w:div w:id="432672302">
      <w:bodyDiv w:val="1"/>
      <w:marLeft w:val="0"/>
      <w:marRight w:val="0"/>
      <w:marTop w:val="0"/>
      <w:marBottom w:val="0"/>
      <w:divBdr>
        <w:top w:val="none" w:sz="0" w:space="0" w:color="auto"/>
        <w:left w:val="none" w:sz="0" w:space="0" w:color="auto"/>
        <w:bottom w:val="none" w:sz="0" w:space="0" w:color="auto"/>
        <w:right w:val="none" w:sz="0" w:space="0" w:color="auto"/>
      </w:divBdr>
    </w:div>
    <w:div w:id="448011216">
      <w:bodyDiv w:val="1"/>
      <w:marLeft w:val="0"/>
      <w:marRight w:val="0"/>
      <w:marTop w:val="0"/>
      <w:marBottom w:val="0"/>
      <w:divBdr>
        <w:top w:val="none" w:sz="0" w:space="0" w:color="auto"/>
        <w:left w:val="none" w:sz="0" w:space="0" w:color="auto"/>
        <w:bottom w:val="none" w:sz="0" w:space="0" w:color="auto"/>
        <w:right w:val="none" w:sz="0" w:space="0" w:color="auto"/>
      </w:divBdr>
      <w:divsChild>
        <w:div w:id="1244682495">
          <w:marLeft w:val="0"/>
          <w:marRight w:val="0"/>
          <w:marTop w:val="0"/>
          <w:marBottom w:val="0"/>
          <w:divBdr>
            <w:top w:val="none" w:sz="0" w:space="0" w:color="auto"/>
            <w:left w:val="none" w:sz="0" w:space="0" w:color="auto"/>
            <w:bottom w:val="none" w:sz="0" w:space="0" w:color="auto"/>
            <w:right w:val="none" w:sz="0" w:space="0" w:color="auto"/>
          </w:divBdr>
          <w:divsChild>
            <w:div w:id="1941450046">
              <w:marLeft w:val="0"/>
              <w:marRight w:val="0"/>
              <w:marTop w:val="0"/>
              <w:marBottom w:val="0"/>
              <w:divBdr>
                <w:top w:val="none" w:sz="0" w:space="0" w:color="auto"/>
                <w:left w:val="none" w:sz="0" w:space="0" w:color="auto"/>
                <w:bottom w:val="none" w:sz="0" w:space="0" w:color="auto"/>
                <w:right w:val="none" w:sz="0" w:space="0" w:color="auto"/>
              </w:divBdr>
              <w:divsChild>
                <w:div w:id="6156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5824">
          <w:marLeft w:val="0"/>
          <w:marRight w:val="0"/>
          <w:marTop w:val="600"/>
          <w:marBottom w:val="600"/>
          <w:divBdr>
            <w:top w:val="none" w:sz="0" w:space="0" w:color="auto"/>
            <w:left w:val="none" w:sz="0" w:space="0" w:color="auto"/>
            <w:bottom w:val="none" w:sz="0" w:space="0" w:color="auto"/>
            <w:right w:val="none" w:sz="0" w:space="0" w:color="auto"/>
          </w:divBdr>
          <w:divsChild>
            <w:div w:id="843595590">
              <w:marLeft w:val="0"/>
              <w:marRight w:val="0"/>
              <w:marTop w:val="0"/>
              <w:marBottom w:val="0"/>
              <w:divBdr>
                <w:top w:val="none" w:sz="0" w:space="0" w:color="auto"/>
                <w:left w:val="none" w:sz="0" w:space="0" w:color="auto"/>
                <w:bottom w:val="none" w:sz="0" w:space="0" w:color="auto"/>
                <w:right w:val="none" w:sz="0" w:space="0" w:color="auto"/>
              </w:divBdr>
              <w:divsChild>
                <w:div w:id="1465074881">
                  <w:marLeft w:val="0"/>
                  <w:marRight w:val="0"/>
                  <w:marTop w:val="0"/>
                  <w:marBottom w:val="0"/>
                  <w:divBdr>
                    <w:top w:val="none" w:sz="0" w:space="0" w:color="auto"/>
                    <w:left w:val="none" w:sz="0" w:space="0" w:color="auto"/>
                    <w:bottom w:val="none" w:sz="0" w:space="0" w:color="auto"/>
                    <w:right w:val="none" w:sz="0" w:space="0" w:color="auto"/>
                  </w:divBdr>
                  <w:divsChild>
                    <w:div w:id="78774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195533">
      <w:bodyDiv w:val="1"/>
      <w:marLeft w:val="0"/>
      <w:marRight w:val="0"/>
      <w:marTop w:val="0"/>
      <w:marBottom w:val="0"/>
      <w:divBdr>
        <w:top w:val="none" w:sz="0" w:space="0" w:color="auto"/>
        <w:left w:val="none" w:sz="0" w:space="0" w:color="auto"/>
        <w:bottom w:val="none" w:sz="0" w:space="0" w:color="auto"/>
        <w:right w:val="none" w:sz="0" w:space="0" w:color="auto"/>
      </w:divBdr>
    </w:div>
    <w:div w:id="497887591">
      <w:bodyDiv w:val="1"/>
      <w:marLeft w:val="0"/>
      <w:marRight w:val="0"/>
      <w:marTop w:val="0"/>
      <w:marBottom w:val="0"/>
      <w:divBdr>
        <w:top w:val="none" w:sz="0" w:space="0" w:color="auto"/>
        <w:left w:val="none" w:sz="0" w:space="0" w:color="auto"/>
        <w:bottom w:val="none" w:sz="0" w:space="0" w:color="auto"/>
        <w:right w:val="none" w:sz="0" w:space="0" w:color="auto"/>
      </w:divBdr>
    </w:div>
    <w:div w:id="663053597">
      <w:bodyDiv w:val="1"/>
      <w:marLeft w:val="0"/>
      <w:marRight w:val="0"/>
      <w:marTop w:val="0"/>
      <w:marBottom w:val="0"/>
      <w:divBdr>
        <w:top w:val="none" w:sz="0" w:space="0" w:color="auto"/>
        <w:left w:val="none" w:sz="0" w:space="0" w:color="auto"/>
        <w:bottom w:val="none" w:sz="0" w:space="0" w:color="auto"/>
        <w:right w:val="none" w:sz="0" w:space="0" w:color="auto"/>
      </w:divBdr>
    </w:div>
    <w:div w:id="791168635">
      <w:bodyDiv w:val="1"/>
      <w:marLeft w:val="0"/>
      <w:marRight w:val="0"/>
      <w:marTop w:val="0"/>
      <w:marBottom w:val="0"/>
      <w:divBdr>
        <w:top w:val="none" w:sz="0" w:space="0" w:color="auto"/>
        <w:left w:val="none" w:sz="0" w:space="0" w:color="auto"/>
        <w:bottom w:val="none" w:sz="0" w:space="0" w:color="auto"/>
        <w:right w:val="none" w:sz="0" w:space="0" w:color="auto"/>
      </w:divBdr>
    </w:div>
    <w:div w:id="819419846">
      <w:bodyDiv w:val="1"/>
      <w:marLeft w:val="0"/>
      <w:marRight w:val="0"/>
      <w:marTop w:val="0"/>
      <w:marBottom w:val="0"/>
      <w:divBdr>
        <w:top w:val="none" w:sz="0" w:space="0" w:color="auto"/>
        <w:left w:val="none" w:sz="0" w:space="0" w:color="auto"/>
        <w:bottom w:val="none" w:sz="0" w:space="0" w:color="auto"/>
        <w:right w:val="none" w:sz="0" w:space="0" w:color="auto"/>
      </w:divBdr>
    </w:div>
    <w:div w:id="836656376">
      <w:bodyDiv w:val="1"/>
      <w:marLeft w:val="0"/>
      <w:marRight w:val="0"/>
      <w:marTop w:val="0"/>
      <w:marBottom w:val="0"/>
      <w:divBdr>
        <w:top w:val="none" w:sz="0" w:space="0" w:color="auto"/>
        <w:left w:val="none" w:sz="0" w:space="0" w:color="auto"/>
        <w:bottom w:val="none" w:sz="0" w:space="0" w:color="auto"/>
        <w:right w:val="none" w:sz="0" w:space="0" w:color="auto"/>
      </w:divBdr>
    </w:div>
    <w:div w:id="875502214">
      <w:bodyDiv w:val="1"/>
      <w:marLeft w:val="0"/>
      <w:marRight w:val="0"/>
      <w:marTop w:val="0"/>
      <w:marBottom w:val="0"/>
      <w:divBdr>
        <w:top w:val="none" w:sz="0" w:space="0" w:color="auto"/>
        <w:left w:val="none" w:sz="0" w:space="0" w:color="auto"/>
        <w:bottom w:val="none" w:sz="0" w:space="0" w:color="auto"/>
        <w:right w:val="none" w:sz="0" w:space="0" w:color="auto"/>
      </w:divBdr>
    </w:div>
    <w:div w:id="900797338">
      <w:bodyDiv w:val="1"/>
      <w:marLeft w:val="0"/>
      <w:marRight w:val="0"/>
      <w:marTop w:val="0"/>
      <w:marBottom w:val="0"/>
      <w:divBdr>
        <w:top w:val="none" w:sz="0" w:space="0" w:color="auto"/>
        <w:left w:val="none" w:sz="0" w:space="0" w:color="auto"/>
        <w:bottom w:val="none" w:sz="0" w:space="0" w:color="auto"/>
        <w:right w:val="none" w:sz="0" w:space="0" w:color="auto"/>
      </w:divBdr>
    </w:div>
    <w:div w:id="912618891">
      <w:bodyDiv w:val="1"/>
      <w:marLeft w:val="0"/>
      <w:marRight w:val="0"/>
      <w:marTop w:val="0"/>
      <w:marBottom w:val="0"/>
      <w:divBdr>
        <w:top w:val="none" w:sz="0" w:space="0" w:color="auto"/>
        <w:left w:val="none" w:sz="0" w:space="0" w:color="auto"/>
        <w:bottom w:val="none" w:sz="0" w:space="0" w:color="auto"/>
        <w:right w:val="none" w:sz="0" w:space="0" w:color="auto"/>
      </w:divBdr>
    </w:div>
    <w:div w:id="941188262">
      <w:bodyDiv w:val="1"/>
      <w:marLeft w:val="0"/>
      <w:marRight w:val="0"/>
      <w:marTop w:val="0"/>
      <w:marBottom w:val="0"/>
      <w:divBdr>
        <w:top w:val="none" w:sz="0" w:space="0" w:color="auto"/>
        <w:left w:val="none" w:sz="0" w:space="0" w:color="auto"/>
        <w:bottom w:val="none" w:sz="0" w:space="0" w:color="auto"/>
        <w:right w:val="none" w:sz="0" w:space="0" w:color="auto"/>
      </w:divBdr>
    </w:div>
    <w:div w:id="981427221">
      <w:bodyDiv w:val="1"/>
      <w:marLeft w:val="0"/>
      <w:marRight w:val="0"/>
      <w:marTop w:val="0"/>
      <w:marBottom w:val="0"/>
      <w:divBdr>
        <w:top w:val="none" w:sz="0" w:space="0" w:color="auto"/>
        <w:left w:val="none" w:sz="0" w:space="0" w:color="auto"/>
        <w:bottom w:val="none" w:sz="0" w:space="0" w:color="auto"/>
        <w:right w:val="none" w:sz="0" w:space="0" w:color="auto"/>
      </w:divBdr>
    </w:div>
    <w:div w:id="1017659326">
      <w:bodyDiv w:val="1"/>
      <w:marLeft w:val="0"/>
      <w:marRight w:val="0"/>
      <w:marTop w:val="0"/>
      <w:marBottom w:val="0"/>
      <w:divBdr>
        <w:top w:val="none" w:sz="0" w:space="0" w:color="auto"/>
        <w:left w:val="none" w:sz="0" w:space="0" w:color="auto"/>
        <w:bottom w:val="none" w:sz="0" w:space="0" w:color="auto"/>
        <w:right w:val="none" w:sz="0" w:space="0" w:color="auto"/>
      </w:divBdr>
    </w:div>
    <w:div w:id="1038167757">
      <w:bodyDiv w:val="1"/>
      <w:marLeft w:val="0"/>
      <w:marRight w:val="0"/>
      <w:marTop w:val="0"/>
      <w:marBottom w:val="0"/>
      <w:divBdr>
        <w:top w:val="none" w:sz="0" w:space="0" w:color="auto"/>
        <w:left w:val="none" w:sz="0" w:space="0" w:color="auto"/>
        <w:bottom w:val="none" w:sz="0" w:space="0" w:color="auto"/>
        <w:right w:val="none" w:sz="0" w:space="0" w:color="auto"/>
      </w:divBdr>
    </w:div>
    <w:div w:id="1040936460">
      <w:bodyDiv w:val="1"/>
      <w:marLeft w:val="0"/>
      <w:marRight w:val="0"/>
      <w:marTop w:val="0"/>
      <w:marBottom w:val="0"/>
      <w:divBdr>
        <w:top w:val="none" w:sz="0" w:space="0" w:color="auto"/>
        <w:left w:val="none" w:sz="0" w:space="0" w:color="auto"/>
        <w:bottom w:val="none" w:sz="0" w:space="0" w:color="auto"/>
        <w:right w:val="none" w:sz="0" w:space="0" w:color="auto"/>
      </w:divBdr>
    </w:div>
    <w:div w:id="1072894011">
      <w:bodyDiv w:val="1"/>
      <w:marLeft w:val="0"/>
      <w:marRight w:val="0"/>
      <w:marTop w:val="0"/>
      <w:marBottom w:val="0"/>
      <w:divBdr>
        <w:top w:val="none" w:sz="0" w:space="0" w:color="auto"/>
        <w:left w:val="none" w:sz="0" w:space="0" w:color="auto"/>
        <w:bottom w:val="none" w:sz="0" w:space="0" w:color="auto"/>
        <w:right w:val="none" w:sz="0" w:space="0" w:color="auto"/>
      </w:divBdr>
    </w:div>
    <w:div w:id="1118256875">
      <w:bodyDiv w:val="1"/>
      <w:marLeft w:val="0"/>
      <w:marRight w:val="0"/>
      <w:marTop w:val="0"/>
      <w:marBottom w:val="0"/>
      <w:divBdr>
        <w:top w:val="none" w:sz="0" w:space="0" w:color="auto"/>
        <w:left w:val="none" w:sz="0" w:space="0" w:color="auto"/>
        <w:bottom w:val="none" w:sz="0" w:space="0" w:color="auto"/>
        <w:right w:val="none" w:sz="0" w:space="0" w:color="auto"/>
      </w:divBdr>
    </w:div>
    <w:div w:id="1150437138">
      <w:bodyDiv w:val="1"/>
      <w:marLeft w:val="0"/>
      <w:marRight w:val="0"/>
      <w:marTop w:val="0"/>
      <w:marBottom w:val="0"/>
      <w:divBdr>
        <w:top w:val="none" w:sz="0" w:space="0" w:color="auto"/>
        <w:left w:val="none" w:sz="0" w:space="0" w:color="auto"/>
        <w:bottom w:val="none" w:sz="0" w:space="0" w:color="auto"/>
        <w:right w:val="none" w:sz="0" w:space="0" w:color="auto"/>
      </w:divBdr>
    </w:div>
    <w:div w:id="1178497101">
      <w:bodyDiv w:val="1"/>
      <w:marLeft w:val="0"/>
      <w:marRight w:val="0"/>
      <w:marTop w:val="0"/>
      <w:marBottom w:val="0"/>
      <w:divBdr>
        <w:top w:val="none" w:sz="0" w:space="0" w:color="auto"/>
        <w:left w:val="none" w:sz="0" w:space="0" w:color="auto"/>
        <w:bottom w:val="none" w:sz="0" w:space="0" w:color="auto"/>
        <w:right w:val="none" w:sz="0" w:space="0" w:color="auto"/>
      </w:divBdr>
    </w:div>
    <w:div w:id="1260598663">
      <w:bodyDiv w:val="1"/>
      <w:marLeft w:val="0"/>
      <w:marRight w:val="0"/>
      <w:marTop w:val="0"/>
      <w:marBottom w:val="0"/>
      <w:divBdr>
        <w:top w:val="none" w:sz="0" w:space="0" w:color="auto"/>
        <w:left w:val="none" w:sz="0" w:space="0" w:color="auto"/>
        <w:bottom w:val="none" w:sz="0" w:space="0" w:color="auto"/>
        <w:right w:val="none" w:sz="0" w:space="0" w:color="auto"/>
      </w:divBdr>
    </w:div>
    <w:div w:id="1291084823">
      <w:bodyDiv w:val="1"/>
      <w:marLeft w:val="0"/>
      <w:marRight w:val="0"/>
      <w:marTop w:val="0"/>
      <w:marBottom w:val="0"/>
      <w:divBdr>
        <w:top w:val="none" w:sz="0" w:space="0" w:color="auto"/>
        <w:left w:val="none" w:sz="0" w:space="0" w:color="auto"/>
        <w:bottom w:val="none" w:sz="0" w:space="0" w:color="auto"/>
        <w:right w:val="none" w:sz="0" w:space="0" w:color="auto"/>
      </w:divBdr>
    </w:div>
    <w:div w:id="1294215842">
      <w:bodyDiv w:val="1"/>
      <w:marLeft w:val="0"/>
      <w:marRight w:val="0"/>
      <w:marTop w:val="0"/>
      <w:marBottom w:val="0"/>
      <w:divBdr>
        <w:top w:val="none" w:sz="0" w:space="0" w:color="auto"/>
        <w:left w:val="none" w:sz="0" w:space="0" w:color="auto"/>
        <w:bottom w:val="none" w:sz="0" w:space="0" w:color="auto"/>
        <w:right w:val="none" w:sz="0" w:space="0" w:color="auto"/>
      </w:divBdr>
    </w:div>
    <w:div w:id="1384983355">
      <w:bodyDiv w:val="1"/>
      <w:marLeft w:val="0"/>
      <w:marRight w:val="0"/>
      <w:marTop w:val="0"/>
      <w:marBottom w:val="0"/>
      <w:divBdr>
        <w:top w:val="none" w:sz="0" w:space="0" w:color="auto"/>
        <w:left w:val="none" w:sz="0" w:space="0" w:color="auto"/>
        <w:bottom w:val="none" w:sz="0" w:space="0" w:color="auto"/>
        <w:right w:val="none" w:sz="0" w:space="0" w:color="auto"/>
      </w:divBdr>
    </w:div>
    <w:div w:id="1391879958">
      <w:bodyDiv w:val="1"/>
      <w:marLeft w:val="0"/>
      <w:marRight w:val="0"/>
      <w:marTop w:val="0"/>
      <w:marBottom w:val="0"/>
      <w:divBdr>
        <w:top w:val="none" w:sz="0" w:space="0" w:color="auto"/>
        <w:left w:val="none" w:sz="0" w:space="0" w:color="auto"/>
        <w:bottom w:val="none" w:sz="0" w:space="0" w:color="auto"/>
        <w:right w:val="none" w:sz="0" w:space="0" w:color="auto"/>
      </w:divBdr>
    </w:div>
    <w:div w:id="1522815396">
      <w:bodyDiv w:val="1"/>
      <w:marLeft w:val="0"/>
      <w:marRight w:val="0"/>
      <w:marTop w:val="0"/>
      <w:marBottom w:val="0"/>
      <w:divBdr>
        <w:top w:val="none" w:sz="0" w:space="0" w:color="auto"/>
        <w:left w:val="none" w:sz="0" w:space="0" w:color="auto"/>
        <w:bottom w:val="none" w:sz="0" w:space="0" w:color="auto"/>
        <w:right w:val="none" w:sz="0" w:space="0" w:color="auto"/>
      </w:divBdr>
    </w:div>
    <w:div w:id="1540972219">
      <w:bodyDiv w:val="1"/>
      <w:marLeft w:val="0"/>
      <w:marRight w:val="0"/>
      <w:marTop w:val="0"/>
      <w:marBottom w:val="0"/>
      <w:divBdr>
        <w:top w:val="none" w:sz="0" w:space="0" w:color="auto"/>
        <w:left w:val="none" w:sz="0" w:space="0" w:color="auto"/>
        <w:bottom w:val="none" w:sz="0" w:space="0" w:color="auto"/>
        <w:right w:val="none" w:sz="0" w:space="0" w:color="auto"/>
      </w:divBdr>
    </w:div>
    <w:div w:id="1554273142">
      <w:bodyDiv w:val="1"/>
      <w:marLeft w:val="0"/>
      <w:marRight w:val="0"/>
      <w:marTop w:val="0"/>
      <w:marBottom w:val="0"/>
      <w:divBdr>
        <w:top w:val="none" w:sz="0" w:space="0" w:color="auto"/>
        <w:left w:val="none" w:sz="0" w:space="0" w:color="auto"/>
        <w:bottom w:val="none" w:sz="0" w:space="0" w:color="auto"/>
        <w:right w:val="none" w:sz="0" w:space="0" w:color="auto"/>
      </w:divBdr>
    </w:div>
    <w:div w:id="1560045659">
      <w:bodyDiv w:val="1"/>
      <w:marLeft w:val="0"/>
      <w:marRight w:val="0"/>
      <w:marTop w:val="0"/>
      <w:marBottom w:val="0"/>
      <w:divBdr>
        <w:top w:val="none" w:sz="0" w:space="0" w:color="auto"/>
        <w:left w:val="none" w:sz="0" w:space="0" w:color="auto"/>
        <w:bottom w:val="none" w:sz="0" w:space="0" w:color="auto"/>
        <w:right w:val="none" w:sz="0" w:space="0" w:color="auto"/>
      </w:divBdr>
    </w:div>
    <w:div w:id="1562591480">
      <w:bodyDiv w:val="1"/>
      <w:marLeft w:val="0"/>
      <w:marRight w:val="0"/>
      <w:marTop w:val="0"/>
      <w:marBottom w:val="0"/>
      <w:divBdr>
        <w:top w:val="none" w:sz="0" w:space="0" w:color="auto"/>
        <w:left w:val="none" w:sz="0" w:space="0" w:color="auto"/>
        <w:bottom w:val="none" w:sz="0" w:space="0" w:color="auto"/>
        <w:right w:val="none" w:sz="0" w:space="0" w:color="auto"/>
      </w:divBdr>
    </w:div>
    <w:div w:id="1598978822">
      <w:bodyDiv w:val="1"/>
      <w:marLeft w:val="0"/>
      <w:marRight w:val="0"/>
      <w:marTop w:val="0"/>
      <w:marBottom w:val="0"/>
      <w:divBdr>
        <w:top w:val="none" w:sz="0" w:space="0" w:color="auto"/>
        <w:left w:val="none" w:sz="0" w:space="0" w:color="auto"/>
        <w:bottom w:val="none" w:sz="0" w:space="0" w:color="auto"/>
        <w:right w:val="none" w:sz="0" w:space="0" w:color="auto"/>
      </w:divBdr>
    </w:div>
    <w:div w:id="1616597700">
      <w:bodyDiv w:val="1"/>
      <w:marLeft w:val="0"/>
      <w:marRight w:val="0"/>
      <w:marTop w:val="0"/>
      <w:marBottom w:val="0"/>
      <w:divBdr>
        <w:top w:val="none" w:sz="0" w:space="0" w:color="auto"/>
        <w:left w:val="none" w:sz="0" w:space="0" w:color="auto"/>
        <w:bottom w:val="none" w:sz="0" w:space="0" w:color="auto"/>
        <w:right w:val="none" w:sz="0" w:space="0" w:color="auto"/>
      </w:divBdr>
    </w:div>
    <w:div w:id="1638101637">
      <w:bodyDiv w:val="1"/>
      <w:marLeft w:val="0"/>
      <w:marRight w:val="0"/>
      <w:marTop w:val="0"/>
      <w:marBottom w:val="0"/>
      <w:divBdr>
        <w:top w:val="none" w:sz="0" w:space="0" w:color="auto"/>
        <w:left w:val="none" w:sz="0" w:space="0" w:color="auto"/>
        <w:bottom w:val="none" w:sz="0" w:space="0" w:color="auto"/>
        <w:right w:val="none" w:sz="0" w:space="0" w:color="auto"/>
      </w:divBdr>
      <w:divsChild>
        <w:div w:id="1433628304">
          <w:marLeft w:val="0"/>
          <w:marRight w:val="0"/>
          <w:marTop w:val="0"/>
          <w:marBottom w:val="0"/>
          <w:divBdr>
            <w:top w:val="none" w:sz="0" w:space="0" w:color="auto"/>
            <w:left w:val="none" w:sz="0" w:space="0" w:color="auto"/>
            <w:bottom w:val="none" w:sz="0" w:space="0" w:color="auto"/>
            <w:right w:val="none" w:sz="0" w:space="0" w:color="auto"/>
          </w:divBdr>
        </w:div>
        <w:div w:id="558782312">
          <w:marLeft w:val="0"/>
          <w:marRight w:val="0"/>
          <w:marTop w:val="0"/>
          <w:marBottom w:val="0"/>
          <w:divBdr>
            <w:top w:val="none" w:sz="0" w:space="0" w:color="auto"/>
            <w:left w:val="none" w:sz="0" w:space="0" w:color="auto"/>
            <w:bottom w:val="none" w:sz="0" w:space="0" w:color="auto"/>
            <w:right w:val="none" w:sz="0" w:space="0" w:color="auto"/>
          </w:divBdr>
        </w:div>
      </w:divsChild>
    </w:div>
    <w:div w:id="1763337564">
      <w:bodyDiv w:val="1"/>
      <w:marLeft w:val="0"/>
      <w:marRight w:val="0"/>
      <w:marTop w:val="0"/>
      <w:marBottom w:val="0"/>
      <w:divBdr>
        <w:top w:val="none" w:sz="0" w:space="0" w:color="auto"/>
        <w:left w:val="none" w:sz="0" w:space="0" w:color="auto"/>
        <w:bottom w:val="none" w:sz="0" w:space="0" w:color="auto"/>
        <w:right w:val="none" w:sz="0" w:space="0" w:color="auto"/>
      </w:divBdr>
    </w:div>
    <w:div w:id="1850362430">
      <w:bodyDiv w:val="1"/>
      <w:marLeft w:val="0"/>
      <w:marRight w:val="0"/>
      <w:marTop w:val="0"/>
      <w:marBottom w:val="0"/>
      <w:divBdr>
        <w:top w:val="none" w:sz="0" w:space="0" w:color="auto"/>
        <w:left w:val="none" w:sz="0" w:space="0" w:color="auto"/>
        <w:bottom w:val="none" w:sz="0" w:space="0" w:color="auto"/>
        <w:right w:val="none" w:sz="0" w:space="0" w:color="auto"/>
      </w:divBdr>
    </w:div>
    <w:div w:id="1855605709">
      <w:bodyDiv w:val="1"/>
      <w:marLeft w:val="0"/>
      <w:marRight w:val="0"/>
      <w:marTop w:val="0"/>
      <w:marBottom w:val="0"/>
      <w:divBdr>
        <w:top w:val="none" w:sz="0" w:space="0" w:color="auto"/>
        <w:left w:val="none" w:sz="0" w:space="0" w:color="auto"/>
        <w:bottom w:val="none" w:sz="0" w:space="0" w:color="auto"/>
        <w:right w:val="none" w:sz="0" w:space="0" w:color="auto"/>
      </w:divBdr>
    </w:div>
    <w:div w:id="1923098997">
      <w:bodyDiv w:val="1"/>
      <w:marLeft w:val="0"/>
      <w:marRight w:val="0"/>
      <w:marTop w:val="0"/>
      <w:marBottom w:val="0"/>
      <w:divBdr>
        <w:top w:val="none" w:sz="0" w:space="0" w:color="auto"/>
        <w:left w:val="none" w:sz="0" w:space="0" w:color="auto"/>
        <w:bottom w:val="none" w:sz="0" w:space="0" w:color="auto"/>
        <w:right w:val="none" w:sz="0" w:space="0" w:color="auto"/>
      </w:divBdr>
    </w:div>
    <w:div w:id="1936010987">
      <w:bodyDiv w:val="1"/>
      <w:marLeft w:val="0"/>
      <w:marRight w:val="0"/>
      <w:marTop w:val="0"/>
      <w:marBottom w:val="0"/>
      <w:divBdr>
        <w:top w:val="none" w:sz="0" w:space="0" w:color="auto"/>
        <w:left w:val="none" w:sz="0" w:space="0" w:color="auto"/>
        <w:bottom w:val="none" w:sz="0" w:space="0" w:color="auto"/>
        <w:right w:val="none" w:sz="0" w:space="0" w:color="auto"/>
      </w:divBdr>
    </w:div>
    <w:div w:id="2013757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8.jpeg"/><Relationship Id="rId39" Type="http://schemas.openxmlformats.org/officeDocument/2006/relationships/header" Target="header1.xml"/><Relationship Id="rId21" Type="http://schemas.openxmlformats.org/officeDocument/2006/relationships/hyperlink" Target="https://www.gov.si/drzavni-organi/organi-v-sestavi/uprava-za-varno-hrano-veterinarstvo-in-varstvo-rastlin/o-upravi/" TargetMode="External"/><Relationship Id="rId34" Type="http://schemas.openxmlformats.org/officeDocument/2006/relationships/hyperlink" Target="https://doi.org/10.1093/jipm/pmaa029" TargetMode="External"/><Relationship Id="rId42"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gov.si/drzavni-organi/organi-v-sestavi/uprava-za-varno-hrano-veterinarstvo-in-varstvo-rastlin/o-upravi/inspekcija-za-varno-hrano-veterinarstvo-in-varstvo-rastlin/" TargetMode="External"/><Relationship Id="rId29" Type="http://schemas.openxmlformats.org/officeDocument/2006/relationships/hyperlink" Target="https://planthealthportal.defra.gov.uk/assets/uploads/Anthonomus-eugenii-contingency-plan-v4.pdf"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jpeg"/><Relationship Id="rId32" Type="http://schemas.openxmlformats.org/officeDocument/2006/relationships/hyperlink" Target="https://gd.eppo.int/taxon/ANTHEU" TargetMode="External"/><Relationship Id="rId37" Type="http://schemas.openxmlformats.org/officeDocument/2006/relationships/hyperlink" Target="https://www.gov.si/zbirke/storitve/vloga-za-izdajo-dovoljenja-za-nujne-primere/"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gd.eppo.int/taxon/ANTHEU/distribution" TargetMode="External"/><Relationship Id="rId23" Type="http://schemas.openxmlformats.org/officeDocument/2006/relationships/image" Target="media/image5.jpeg"/><Relationship Id="rId28" Type="http://schemas.openxmlformats.org/officeDocument/2006/relationships/hyperlink" Target="https://www.gov.si/teme/laboratoriji-za-skodljive-organizme-rastlin/" TargetMode="External"/><Relationship Id="rId36" Type="http://schemas.openxmlformats.org/officeDocument/2006/relationships/hyperlink" Target="http://spletni2.furs.gov.si/FFS/REGSR/index.htm" TargetMode="External"/><Relationship Id="rId10" Type="http://schemas.openxmlformats.org/officeDocument/2006/relationships/endnotes" Target="endnotes.xml"/><Relationship Id="rId19" Type="http://schemas.openxmlformats.org/officeDocument/2006/relationships/hyperlink" Target="https://www.gov.si/teme/javna-sluzba-zdravstvenega-varstva-rastlin/" TargetMode="External"/><Relationship Id="rId31" Type="http://schemas.openxmlformats.org/officeDocument/2006/relationships/hyperlink" Target="https://pra.eppo.int/pra/8f471b91-afd3-48c3-9531-40dda6390c3e"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d.eppo.int" TargetMode="External"/><Relationship Id="rId22" Type="http://schemas.openxmlformats.org/officeDocument/2006/relationships/hyperlink" Target="https://www.gov.si/zbirke/storitve/fitosanitarni-prostorski-portal" TargetMode="External"/><Relationship Id="rId27" Type="http://schemas.openxmlformats.org/officeDocument/2006/relationships/hyperlink" Target="https://storymaps.arcgis.com/stories/db3534635a7c43ba9dfeb550c0ffbb98" TargetMode="External"/><Relationship Id="rId30" Type="http://schemas.openxmlformats.org/officeDocument/2006/relationships/hyperlink" Target="https://efsa.europa.eu/plants/planthealth/monitoring/surveillance/anthonomus-eugenii" TargetMode="External"/><Relationship Id="rId35" Type="http://schemas.openxmlformats.org/officeDocument/2006/relationships/hyperlink" Target="https://doi.org/10.1002/ps.6514" TargetMode="External"/><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gov.si/teme/skodljivi-organizmi-rastlin/" TargetMode="External"/><Relationship Id="rId17" Type="http://schemas.openxmlformats.org/officeDocument/2006/relationships/hyperlink" Target="https://gd.eppo.int/" TargetMode="External"/><Relationship Id="rId25" Type="http://schemas.openxmlformats.org/officeDocument/2006/relationships/image" Target="media/image7.jpeg"/><Relationship Id="rId33" Type="http://schemas.openxmlformats.org/officeDocument/2006/relationships/hyperlink" Target="https://www.eppo.int/RESOURCES/eppo_standards/pm9_control_systems" TargetMode="External"/><Relationship Id="rId38" Type="http://schemas.openxmlformats.org/officeDocument/2006/relationships/hyperlink" Target="https://www.gov.si/zbirke/storitve/vloga-za-registracijo/"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efsa.onlinelibrary.wiley.com/doi/epdf/10.2903/sp.efsa.2020.EN-191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I:\INFORMAT\www\NOVE%20PREDLOGE%20MKGP%202014\UvhvvrRS.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17663743-1850-4b25-973f-20e17a6fd33e">
      <UserInfo>
        <DisplayName>Erika Orešek</DisplayName>
        <AccountId>12</AccountId>
        <AccountType/>
      </UserInfo>
      <UserInfo>
        <DisplayName>Nina Pezdirec</DisplayName>
        <AccountId>13</AccountId>
        <AccountType/>
      </UserInfo>
      <UserInfo>
        <DisplayName>Mojca Celar</DisplayName>
        <AccountId>14</AccountId>
        <AccountType/>
      </UserInfo>
      <UserInfo>
        <DisplayName>Eva Blatnik</DisplayName>
        <AccountId>15</AccountId>
        <AccountType/>
      </UserInfo>
      <UserInfo>
        <DisplayName>Alenka Pivk</DisplayName>
        <AccountId>16</AccountId>
        <AccountType/>
      </UserInfo>
      <UserInfo>
        <DisplayName>Polona Grahovac</DisplayName>
        <AccountId>23</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Standard 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903B1A634ACA96468408E8AF25D8023B" ma:contentTypeVersion="5" ma:contentTypeDescription="Ustvari nov dokument." ma:contentTypeScope="" ma:versionID="0388b7f3fd1f52d224a5ddad38a32ea8">
  <xsd:schema xmlns:xsd="http://www.w3.org/2001/XMLSchema" xmlns:xs="http://www.w3.org/2001/XMLSchema" xmlns:p="http://schemas.microsoft.com/office/2006/metadata/properties" xmlns:ns2="854736a9-162e-4d68-b78c-5868650f2f1e" xmlns:ns3="17663743-1850-4b25-973f-20e17a6fd33e" targetNamespace="http://schemas.microsoft.com/office/2006/metadata/properties" ma:root="true" ma:fieldsID="7d78853824ae7155a0ce3d141fe54003" ns2:_="" ns3:_="">
    <xsd:import namespace="854736a9-162e-4d68-b78c-5868650f2f1e"/>
    <xsd:import namespace="17663743-1850-4b25-973f-20e17a6fd33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4736a9-162e-4d68-b78c-5868650f2f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663743-1850-4b25-973f-20e17a6fd33e" elementFormDefault="qualified">
    <xsd:import namespace="http://schemas.microsoft.com/office/2006/documentManagement/types"/>
    <xsd:import namespace="http://schemas.microsoft.com/office/infopath/2007/PartnerControls"/>
    <xsd:element name="SharedWithUsers" ma:index="11"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F175D6-F393-4E80-8052-9E5403CAF93D}">
  <ds:schemaRefs>
    <ds:schemaRef ds:uri="http://schemas.microsoft.com/sharepoint/v3/contenttype/forms"/>
  </ds:schemaRefs>
</ds:datastoreItem>
</file>

<file path=customXml/itemProps2.xml><?xml version="1.0" encoding="utf-8"?>
<ds:datastoreItem xmlns:ds="http://schemas.openxmlformats.org/officeDocument/2006/customXml" ds:itemID="{B87A4CC7-59F6-4A17-B910-BDC6F50C0C01}">
  <ds:schemaRefs>
    <ds:schemaRef ds:uri="http://schemas.microsoft.com/office/2006/documentManagement/types"/>
    <ds:schemaRef ds:uri="http://purl.org/dc/elements/1.1/"/>
    <ds:schemaRef ds:uri="http://www.w3.org/XML/1998/namespace"/>
    <ds:schemaRef ds:uri="http://schemas.microsoft.com/office/infopath/2007/PartnerControls"/>
    <ds:schemaRef ds:uri="http://purl.org/dc/dcmitype/"/>
    <ds:schemaRef ds:uri="854736a9-162e-4d68-b78c-5868650f2f1e"/>
    <ds:schemaRef ds:uri="http://purl.org/dc/terms/"/>
    <ds:schemaRef ds:uri="http://schemas.openxmlformats.org/package/2006/metadata/core-properties"/>
    <ds:schemaRef ds:uri="17663743-1850-4b25-973f-20e17a6fd33e"/>
    <ds:schemaRef ds:uri="http://schemas.microsoft.com/office/2006/metadata/properties"/>
  </ds:schemaRefs>
</ds:datastoreItem>
</file>

<file path=customXml/itemProps3.xml><?xml version="1.0" encoding="utf-8"?>
<ds:datastoreItem xmlns:ds="http://schemas.openxmlformats.org/officeDocument/2006/customXml" ds:itemID="{477741AB-CB05-4CB1-951E-0D9287C5BA13}">
  <ds:schemaRefs>
    <ds:schemaRef ds:uri="http://schemas.openxmlformats.org/officeDocument/2006/bibliography"/>
  </ds:schemaRefs>
</ds:datastoreItem>
</file>

<file path=customXml/itemProps4.xml><?xml version="1.0" encoding="utf-8"?>
<ds:datastoreItem xmlns:ds="http://schemas.openxmlformats.org/officeDocument/2006/customXml" ds:itemID="{CB9702F2-6CCE-485B-8CF7-0E259F3FD7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4736a9-162e-4d68-b78c-5868650f2f1e"/>
    <ds:schemaRef ds:uri="17663743-1850-4b25-973f-20e17a6fd3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UvhvvrRS</Template>
  <TotalTime>19</TotalTime>
  <Pages>26</Pages>
  <Words>6514</Words>
  <Characters>44005</Characters>
  <Application>Microsoft Office Word</Application>
  <DocSecurity>0</DocSecurity>
  <Lines>366</Lines>
  <Paragraphs>100</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50419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uporabnik</dc:creator>
  <cp:lastModifiedBy>Nina Pezdirec</cp:lastModifiedBy>
  <cp:revision>11</cp:revision>
  <cp:lastPrinted>2024-03-08T12:27:00Z</cp:lastPrinted>
  <dcterms:created xsi:type="dcterms:W3CDTF">2024-03-08T12:23:00Z</dcterms:created>
  <dcterms:modified xsi:type="dcterms:W3CDTF">2024-04-12T12:10:00Z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0x010100903B1A634ACA96468408E8AF25D8023B</vt:lpwstr>
  </property>
</Properties>
</file>