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EE109" w14:textId="77777777" w:rsidR="001526C8" w:rsidRPr="00C7278B" w:rsidRDefault="001526C8" w:rsidP="00C7278B">
      <w:pPr>
        <w:jc w:val="center"/>
        <w:rPr>
          <w:rFonts w:cs="Arial"/>
          <w:b/>
          <w:sz w:val="22"/>
          <w:szCs w:val="22"/>
          <w:lang w:val="sl-SI"/>
        </w:rPr>
      </w:pPr>
    </w:p>
    <w:p w14:paraId="1B9BB8E4" w14:textId="77777777" w:rsidR="00C7278B" w:rsidRPr="00C7278B" w:rsidRDefault="00113D20" w:rsidP="00C7278B">
      <w:pPr>
        <w:jc w:val="center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Prijavnica na preverjanje znanja s področja zdravja rastlin</w:t>
      </w:r>
    </w:p>
    <w:p w14:paraId="4010B329" w14:textId="77777777" w:rsidR="001526C8" w:rsidRPr="00C7278B" w:rsidRDefault="001526C8" w:rsidP="00C7278B">
      <w:pPr>
        <w:jc w:val="center"/>
        <w:rPr>
          <w:rFonts w:cs="Arial"/>
          <w:b/>
          <w:sz w:val="22"/>
          <w:szCs w:val="22"/>
          <w:lang w:val="sl-SI"/>
        </w:rPr>
      </w:pPr>
    </w:p>
    <w:p w14:paraId="5BB5F0F1" w14:textId="77777777" w:rsidR="00BF6BD9" w:rsidRDefault="00113D20" w:rsidP="00113D20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KANDIDAT:</w:t>
      </w:r>
    </w:p>
    <w:tbl>
      <w:tblPr>
        <w:tblStyle w:val="Tabelamrea"/>
        <w:tblpPr w:leftFromText="141" w:rightFromText="141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3539"/>
        <w:gridCol w:w="4949"/>
      </w:tblGrid>
      <w:tr w:rsidR="006D036C" w:rsidRPr="0001435F" w14:paraId="00C0E40F" w14:textId="77777777" w:rsidTr="006D036C">
        <w:tc>
          <w:tcPr>
            <w:tcW w:w="3539" w:type="dxa"/>
          </w:tcPr>
          <w:p w14:paraId="6DE922D1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Ime in priimek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23E9A0E4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54CE1322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6E9B7863" w14:textId="77777777" w:rsidTr="006D036C">
        <w:tc>
          <w:tcPr>
            <w:tcW w:w="3539" w:type="dxa"/>
          </w:tcPr>
          <w:p w14:paraId="02F9CBB9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Naslov stalnega prebivališča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44093B7E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313C3A75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55FB2077" w14:textId="77777777" w:rsidTr="006D036C">
        <w:tc>
          <w:tcPr>
            <w:tcW w:w="3539" w:type="dxa"/>
          </w:tcPr>
          <w:p w14:paraId="5D665EA8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EMŠO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3B4A3410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28BC2C45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6629A8D9" w14:textId="77777777" w:rsidTr="006D036C">
        <w:tc>
          <w:tcPr>
            <w:tcW w:w="3539" w:type="dxa"/>
          </w:tcPr>
          <w:p w14:paraId="1E19676C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Telefon:</w:t>
            </w:r>
          </w:p>
          <w:p w14:paraId="4FA16D2E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7EE65A78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5A9D1018" w14:textId="77777777" w:rsidTr="006D036C">
        <w:tc>
          <w:tcPr>
            <w:tcW w:w="3539" w:type="dxa"/>
          </w:tcPr>
          <w:p w14:paraId="673F8564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e-mail:</w:t>
            </w:r>
          </w:p>
          <w:p w14:paraId="0AED3123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4882BD18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4B078E5F" w14:textId="77777777" w:rsidTr="006D036C">
        <w:tc>
          <w:tcPr>
            <w:tcW w:w="3539" w:type="dxa"/>
          </w:tcPr>
          <w:p w14:paraId="567F4268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Kontaktni podatki za obveščanje, če so drugačni kot zgoraj:</w:t>
            </w:r>
          </w:p>
        </w:tc>
        <w:tc>
          <w:tcPr>
            <w:tcW w:w="4949" w:type="dxa"/>
          </w:tcPr>
          <w:p w14:paraId="6B2379E1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</w:tbl>
    <w:p w14:paraId="7BEDA00F" w14:textId="77777777" w:rsidR="00055C3D" w:rsidRDefault="00055C3D" w:rsidP="00C7278B">
      <w:pPr>
        <w:jc w:val="both"/>
        <w:rPr>
          <w:rFonts w:cs="Arial"/>
          <w:b/>
          <w:sz w:val="22"/>
          <w:szCs w:val="22"/>
          <w:lang w:val="sl-SI"/>
        </w:rPr>
      </w:pPr>
    </w:p>
    <w:p w14:paraId="66225F93" w14:textId="77777777" w:rsidR="002744D6" w:rsidRDefault="0001435F" w:rsidP="0001435F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 xml:space="preserve">PRIJAVITELJ </w:t>
      </w:r>
      <w:r w:rsidR="002744D6">
        <w:rPr>
          <w:rFonts w:cs="Arial"/>
          <w:b/>
          <w:sz w:val="22"/>
          <w:szCs w:val="22"/>
          <w:lang w:val="sl-SI"/>
        </w:rPr>
        <w:t xml:space="preserve">– izvajalec poslovne dejavnosti </w:t>
      </w:r>
    </w:p>
    <w:p w14:paraId="4FB97B9E" w14:textId="77777777" w:rsidR="0001435F" w:rsidRPr="002744D6" w:rsidRDefault="0001435F" w:rsidP="002744D6">
      <w:pPr>
        <w:ind w:firstLine="360"/>
        <w:jc w:val="both"/>
        <w:rPr>
          <w:rFonts w:cs="Arial"/>
          <w:b/>
          <w:sz w:val="22"/>
          <w:szCs w:val="22"/>
          <w:lang w:val="sl-SI"/>
        </w:rPr>
      </w:pPr>
      <w:r w:rsidRPr="002744D6">
        <w:rPr>
          <w:rFonts w:cs="Arial"/>
          <w:b/>
          <w:sz w:val="22"/>
          <w:szCs w:val="22"/>
          <w:lang w:val="sl-SI"/>
        </w:rPr>
        <w:t>(se ne izpolnjuje, če je kandidat hkrati prijavitelj):</w:t>
      </w:r>
    </w:p>
    <w:p w14:paraId="19C847D9" w14:textId="77777777" w:rsidR="0001435F" w:rsidRDefault="0001435F" w:rsidP="0001435F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pPr w:leftFromText="141" w:rightFromText="141" w:vertAnchor="text" w:horzAnchor="margin" w:tblpY="140"/>
        <w:tblW w:w="0" w:type="auto"/>
        <w:tblLook w:val="04A0" w:firstRow="1" w:lastRow="0" w:firstColumn="1" w:lastColumn="0" w:noHBand="0" w:noVBand="1"/>
      </w:tblPr>
      <w:tblGrid>
        <w:gridCol w:w="3256"/>
        <w:gridCol w:w="5232"/>
      </w:tblGrid>
      <w:tr w:rsidR="0001435F" w:rsidRPr="0001435F" w14:paraId="6E60D536" w14:textId="77777777" w:rsidTr="0001435F">
        <w:tc>
          <w:tcPr>
            <w:tcW w:w="3256" w:type="dxa"/>
          </w:tcPr>
          <w:p w14:paraId="33791571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Naziv:</w:t>
            </w:r>
          </w:p>
          <w:p w14:paraId="47386013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58CA9271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1C7AB52C" w14:textId="77777777" w:rsidTr="0001435F">
        <w:tc>
          <w:tcPr>
            <w:tcW w:w="3256" w:type="dxa"/>
          </w:tcPr>
          <w:p w14:paraId="13E0627E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Sedež:</w:t>
            </w:r>
          </w:p>
          <w:p w14:paraId="222F4894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0B001037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667859B3" w14:textId="77777777" w:rsidTr="0001435F">
        <w:tc>
          <w:tcPr>
            <w:tcW w:w="3256" w:type="dxa"/>
          </w:tcPr>
          <w:p w14:paraId="2A850C63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MŠO ali davčna številka:</w:t>
            </w:r>
          </w:p>
          <w:p w14:paraId="4D38FCAB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1E4209A2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3BA2F02A" w14:textId="77777777" w:rsidTr="0001435F">
        <w:tc>
          <w:tcPr>
            <w:tcW w:w="3256" w:type="dxa"/>
          </w:tcPr>
          <w:p w14:paraId="32161DAA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Telefon:</w:t>
            </w:r>
          </w:p>
          <w:p w14:paraId="157CE358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732A5F9D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085B811C" w14:textId="77777777" w:rsidTr="0001435F">
        <w:tc>
          <w:tcPr>
            <w:tcW w:w="3256" w:type="dxa"/>
          </w:tcPr>
          <w:p w14:paraId="74E444E9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e-mail:</w:t>
            </w:r>
          </w:p>
          <w:p w14:paraId="74348DAF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1F2C7A46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</w:tbl>
    <w:p w14:paraId="3974D30F" w14:textId="77777777" w:rsidR="00055C3D" w:rsidRDefault="00055C3D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1D1AFA7" w14:textId="77777777" w:rsidR="0001435F" w:rsidRDefault="0001435F" w:rsidP="0001435F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 xml:space="preserve">TERMIN </w:t>
      </w:r>
      <w:r w:rsidR="00523220">
        <w:rPr>
          <w:rFonts w:cs="Arial"/>
          <w:b/>
          <w:sz w:val="22"/>
          <w:szCs w:val="22"/>
          <w:lang w:val="sl-SI"/>
        </w:rPr>
        <w:t xml:space="preserve">IN NAČIN </w:t>
      </w:r>
      <w:r w:rsidR="008F036E">
        <w:rPr>
          <w:rFonts w:cs="Arial"/>
          <w:b/>
          <w:sz w:val="22"/>
          <w:szCs w:val="22"/>
          <w:lang w:val="sl-SI"/>
        </w:rPr>
        <w:t>PREVERJA</w:t>
      </w:r>
      <w:r>
        <w:rPr>
          <w:rFonts w:cs="Arial"/>
          <w:b/>
          <w:sz w:val="22"/>
          <w:szCs w:val="22"/>
          <w:lang w:val="sl-SI"/>
        </w:rPr>
        <w:t>NJA ZNANJA</w:t>
      </w:r>
      <w:r w:rsidR="00DA14A8">
        <w:rPr>
          <w:rFonts w:cs="Arial"/>
          <w:b/>
          <w:sz w:val="22"/>
          <w:szCs w:val="22"/>
          <w:lang w:val="sl-SI"/>
        </w:rPr>
        <w:t xml:space="preserve"> (</w:t>
      </w:r>
      <w:r w:rsidR="00055C3D">
        <w:rPr>
          <w:rFonts w:cs="Arial"/>
          <w:b/>
          <w:sz w:val="22"/>
          <w:szCs w:val="22"/>
          <w:lang w:val="sl-SI"/>
        </w:rPr>
        <w:t xml:space="preserve">ustrezno </w:t>
      </w:r>
      <w:r w:rsidR="00DA14A8">
        <w:rPr>
          <w:rFonts w:cs="Arial"/>
          <w:b/>
          <w:sz w:val="22"/>
          <w:szCs w:val="22"/>
          <w:lang w:val="sl-SI"/>
        </w:rPr>
        <w:t>o</w:t>
      </w:r>
      <w:r w:rsidR="00CB3A91">
        <w:rPr>
          <w:rFonts w:cs="Arial"/>
          <w:b/>
          <w:sz w:val="22"/>
          <w:szCs w:val="22"/>
          <w:lang w:val="sl-SI"/>
        </w:rPr>
        <w:t>značite</w:t>
      </w:r>
      <w:r w:rsidR="007E7D1B">
        <w:rPr>
          <w:rFonts w:cs="Arial"/>
          <w:b/>
          <w:sz w:val="22"/>
          <w:szCs w:val="22"/>
          <w:lang w:val="sl-SI"/>
        </w:rPr>
        <w:t>)</w:t>
      </w:r>
      <w:r>
        <w:rPr>
          <w:rFonts w:cs="Arial"/>
          <w:b/>
          <w:sz w:val="22"/>
          <w:szCs w:val="22"/>
          <w:lang w:val="sl-SI"/>
        </w:rPr>
        <w:t>:</w:t>
      </w:r>
    </w:p>
    <w:p w14:paraId="744C8543" w14:textId="77777777" w:rsidR="00D91B68" w:rsidRDefault="00D91B68" w:rsidP="00D91B68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W w:w="8488" w:type="dxa"/>
        <w:tblLook w:val="04A0" w:firstRow="1" w:lastRow="0" w:firstColumn="1" w:lastColumn="0" w:noHBand="0" w:noVBand="1"/>
      </w:tblPr>
      <w:tblGrid>
        <w:gridCol w:w="628"/>
        <w:gridCol w:w="2202"/>
        <w:gridCol w:w="2552"/>
        <w:gridCol w:w="3106"/>
      </w:tblGrid>
      <w:tr w:rsidR="009D20C6" w14:paraId="3884ABEB" w14:textId="77777777" w:rsidTr="009D20C6">
        <w:tc>
          <w:tcPr>
            <w:tcW w:w="628" w:type="dxa"/>
          </w:tcPr>
          <w:p w14:paraId="36A15540" w14:textId="77777777" w:rsidR="009D20C6" w:rsidRPr="00FC7EB0" w:rsidRDefault="009D20C6" w:rsidP="000428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</w:tcPr>
          <w:p w14:paraId="6650401B" w14:textId="77777777" w:rsidR="009D20C6" w:rsidRDefault="009D20C6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DATUM</w:t>
            </w:r>
          </w:p>
          <w:p w14:paraId="2FB82D11" w14:textId="77777777" w:rsidR="009D20C6" w:rsidRDefault="009D20C6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552" w:type="dxa"/>
          </w:tcPr>
          <w:p w14:paraId="47A5B62C" w14:textId="77777777" w:rsidR="009D20C6" w:rsidRDefault="009D20C6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URA</w:t>
            </w:r>
          </w:p>
        </w:tc>
        <w:tc>
          <w:tcPr>
            <w:tcW w:w="3106" w:type="dxa"/>
          </w:tcPr>
          <w:p w14:paraId="3B4A9D63" w14:textId="77777777" w:rsidR="009D20C6" w:rsidRDefault="009D20C6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Način in lokacija</w:t>
            </w:r>
          </w:p>
        </w:tc>
      </w:tr>
      <w:tr w:rsidR="00D1434A" w14:paraId="5935C5C6" w14:textId="77777777" w:rsidTr="0089166E">
        <w:trPr>
          <w:trHeight w:val="530"/>
        </w:trPr>
        <w:tc>
          <w:tcPr>
            <w:tcW w:w="628" w:type="dxa"/>
          </w:tcPr>
          <w:p w14:paraId="229B2D3A" w14:textId="77777777" w:rsidR="00D1434A" w:rsidRDefault="00D1434A" w:rsidP="0004286B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Pr="00FC7EB0">
              <w:rPr>
                <w:sz w:val="22"/>
                <w:szCs w:val="22"/>
              </w:rPr>
            </w:r>
            <w:r w:rsidRPr="00FC7EB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02DC976D" w14:textId="77777777" w:rsidR="00D1434A" w:rsidRDefault="00D1434A" w:rsidP="0004286B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202" w:type="dxa"/>
          </w:tcPr>
          <w:p w14:paraId="63A9E4BF" w14:textId="30CC0ADA" w:rsidR="00D1434A" w:rsidRDefault="00D1434A" w:rsidP="009E518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2</w:t>
            </w:r>
            <w:r w:rsidR="00C376E6">
              <w:rPr>
                <w:rFonts w:cs="Arial"/>
                <w:b/>
                <w:sz w:val="22"/>
                <w:szCs w:val="22"/>
                <w:lang w:val="sl-SI"/>
              </w:rPr>
              <w:t>6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>. januar 202</w:t>
            </w:r>
            <w:r w:rsidR="00C376E6">
              <w:rPr>
                <w:rFonts w:cs="Arial"/>
                <w:b/>
                <w:sz w:val="22"/>
                <w:szCs w:val="22"/>
                <w:lang w:val="sl-SI"/>
              </w:rPr>
              <w:t>6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</w:t>
            </w:r>
          </w:p>
        </w:tc>
        <w:tc>
          <w:tcPr>
            <w:tcW w:w="2552" w:type="dxa"/>
          </w:tcPr>
          <w:p w14:paraId="07B95D6B" w14:textId="3F8CE3BB" w:rsidR="00D1434A" w:rsidRDefault="00D1434A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 w:val="restart"/>
          </w:tcPr>
          <w:p w14:paraId="6D4176CF" w14:textId="77777777" w:rsidR="00D1434A" w:rsidRDefault="00D1434A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  <w:p w14:paraId="40A81847" w14:textId="77777777" w:rsidR="00D1434A" w:rsidRDefault="00D1434A" w:rsidP="00D1434A">
            <w:pPr>
              <w:spacing w:line="360" w:lineRule="auto"/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  <w:p w14:paraId="3D289701" w14:textId="13FF352F" w:rsidR="00D1434A" w:rsidRDefault="00D1434A" w:rsidP="00D1434A">
            <w:pPr>
              <w:spacing w:line="360" w:lineRule="auto"/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Elektronsko preverjanje na daljavo preko spletnega vprašalnika, za katerega kandidat prejme povezavo na e-mail</w:t>
            </w:r>
          </w:p>
        </w:tc>
      </w:tr>
      <w:tr w:rsidR="00D1434A" w14:paraId="62BB26A4" w14:textId="77777777" w:rsidTr="009D20C6">
        <w:tc>
          <w:tcPr>
            <w:tcW w:w="628" w:type="dxa"/>
          </w:tcPr>
          <w:p w14:paraId="3C0F8715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Pr="00FC7EB0">
              <w:rPr>
                <w:sz w:val="22"/>
                <w:szCs w:val="22"/>
              </w:rPr>
            </w:r>
            <w:r w:rsidRPr="00FC7EB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45CFB00B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202" w:type="dxa"/>
          </w:tcPr>
          <w:p w14:paraId="4BA17B73" w14:textId="2456082E" w:rsidR="00D1434A" w:rsidRDefault="00C376E6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23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>. februar 202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>6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 </w:t>
            </w:r>
          </w:p>
        </w:tc>
        <w:tc>
          <w:tcPr>
            <w:tcW w:w="2552" w:type="dxa"/>
          </w:tcPr>
          <w:p w14:paraId="0D09D960" w14:textId="276AF1DB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4DE4EF3F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388761CA" w14:textId="77777777" w:rsidTr="009D20C6">
        <w:tc>
          <w:tcPr>
            <w:tcW w:w="628" w:type="dxa"/>
          </w:tcPr>
          <w:p w14:paraId="6523DA16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Pr="00FC7EB0">
              <w:rPr>
                <w:sz w:val="22"/>
                <w:szCs w:val="22"/>
              </w:rPr>
            </w:r>
            <w:r w:rsidRPr="00FC7EB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12326EE8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202" w:type="dxa"/>
          </w:tcPr>
          <w:p w14:paraId="33D5685D" w14:textId="5DFCDA2F" w:rsidR="00D1434A" w:rsidRDefault="00C376E6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23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>. marec 202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>6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  </w:t>
            </w:r>
          </w:p>
        </w:tc>
        <w:tc>
          <w:tcPr>
            <w:tcW w:w="2552" w:type="dxa"/>
          </w:tcPr>
          <w:p w14:paraId="1D118676" w14:textId="5E1EA6D9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44602C11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5B849A2C" w14:textId="77777777" w:rsidTr="009D20C6">
        <w:tc>
          <w:tcPr>
            <w:tcW w:w="628" w:type="dxa"/>
          </w:tcPr>
          <w:p w14:paraId="1F5F02A3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Pr="00FC7EB0">
              <w:rPr>
                <w:sz w:val="22"/>
                <w:szCs w:val="22"/>
              </w:rPr>
            </w:r>
            <w:r w:rsidRPr="00FC7EB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15A63858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202" w:type="dxa"/>
          </w:tcPr>
          <w:p w14:paraId="24CC5512" w14:textId="33FD030F" w:rsidR="00D1434A" w:rsidRDefault="00E26CBF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13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>. april 202</w:t>
            </w:r>
            <w:r w:rsidR="00C376E6">
              <w:rPr>
                <w:rFonts w:cs="Arial"/>
                <w:b/>
                <w:sz w:val="22"/>
                <w:szCs w:val="22"/>
                <w:lang w:val="sl-SI"/>
              </w:rPr>
              <w:t>6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     </w:t>
            </w:r>
          </w:p>
        </w:tc>
        <w:tc>
          <w:tcPr>
            <w:tcW w:w="2552" w:type="dxa"/>
          </w:tcPr>
          <w:p w14:paraId="4DE869DB" w14:textId="42507D9D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6831D9FC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7AFB81C6" w14:textId="77777777" w:rsidTr="004E5EB5">
        <w:tc>
          <w:tcPr>
            <w:tcW w:w="628" w:type="dxa"/>
          </w:tcPr>
          <w:p w14:paraId="139BE3DB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Pr="00FC7EB0">
              <w:rPr>
                <w:sz w:val="22"/>
                <w:szCs w:val="22"/>
              </w:rPr>
            </w:r>
            <w:r w:rsidRPr="00FC7EB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6191A977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202" w:type="dxa"/>
          </w:tcPr>
          <w:p w14:paraId="2C1F14BF" w14:textId="1159E9FD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</w:t>
            </w:r>
            <w:r w:rsidR="00C376E6">
              <w:rPr>
                <w:rFonts w:cs="Arial"/>
                <w:b/>
                <w:sz w:val="22"/>
                <w:szCs w:val="22"/>
                <w:lang w:val="sl-SI"/>
              </w:rPr>
              <w:t xml:space="preserve">1. 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>maj 202</w:t>
            </w:r>
            <w:r w:rsidR="00C376E6">
              <w:rPr>
                <w:rFonts w:cs="Arial"/>
                <w:b/>
                <w:sz w:val="22"/>
                <w:szCs w:val="22"/>
                <w:lang w:val="sl-SI"/>
              </w:rPr>
              <w:t>6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     </w:t>
            </w:r>
          </w:p>
        </w:tc>
        <w:tc>
          <w:tcPr>
            <w:tcW w:w="2552" w:type="dxa"/>
          </w:tcPr>
          <w:p w14:paraId="3F6BA70C" w14:textId="171502A4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1FF45206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560B8639" w14:textId="77777777" w:rsidTr="009D20C6">
        <w:tc>
          <w:tcPr>
            <w:tcW w:w="628" w:type="dxa"/>
          </w:tcPr>
          <w:p w14:paraId="09289F3E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Pr="00FC7EB0">
              <w:rPr>
                <w:sz w:val="22"/>
                <w:szCs w:val="22"/>
              </w:rPr>
            </w:r>
            <w:r w:rsidRPr="00FC7EB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2D0ECFD6" w14:textId="77777777" w:rsidR="00D1434A" w:rsidRPr="00FC7EB0" w:rsidRDefault="00D1434A" w:rsidP="00D1434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2" w:type="dxa"/>
          </w:tcPr>
          <w:p w14:paraId="2C481C43" w14:textId="5A971D09" w:rsidR="00D1434A" w:rsidRDefault="00C376E6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8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>. junij 202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>6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     </w:t>
            </w:r>
          </w:p>
        </w:tc>
        <w:tc>
          <w:tcPr>
            <w:tcW w:w="2552" w:type="dxa"/>
          </w:tcPr>
          <w:p w14:paraId="6570EFCF" w14:textId="06450052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38ACBE41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</w:tbl>
    <w:p w14:paraId="0D96BAB5" w14:textId="77777777" w:rsidR="00873E85" w:rsidRPr="0069694D" w:rsidRDefault="00873E85" w:rsidP="00873E85">
      <w:pPr>
        <w:pStyle w:val="Odstavekseznama"/>
        <w:numPr>
          <w:ilvl w:val="0"/>
          <w:numId w:val="11"/>
        </w:numPr>
        <w:jc w:val="both"/>
        <w:rPr>
          <w:b/>
          <w:sz w:val="22"/>
          <w:szCs w:val="22"/>
          <w:lang w:val="sl-SI"/>
        </w:rPr>
      </w:pPr>
      <w:r w:rsidRPr="0069694D">
        <w:rPr>
          <w:b/>
          <w:sz w:val="22"/>
          <w:szCs w:val="22"/>
          <w:lang w:val="sl-SI"/>
        </w:rPr>
        <w:lastRenderedPageBreak/>
        <w:t>PODROČJE PREVERJANJA ZNANJA</w:t>
      </w:r>
      <w:r w:rsidR="0069694D" w:rsidRPr="0069694D">
        <w:rPr>
          <w:b/>
          <w:sz w:val="22"/>
          <w:szCs w:val="22"/>
          <w:lang w:val="sl-SI"/>
        </w:rPr>
        <w:t xml:space="preserve"> (označite samo enega izmed področij, ki </w:t>
      </w:r>
      <w:r w:rsidR="0069694D">
        <w:rPr>
          <w:b/>
          <w:sz w:val="22"/>
          <w:szCs w:val="22"/>
          <w:lang w:val="sl-SI"/>
        </w:rPr>
        <w:t xml:space="preserve">je vaša glavna dejavnost oz. </w:t>
      </w:r>
      <w:r w:rsidR="0069694D" w:rsidRPr="0069694D">
        <w:rPr>
          <w:b/>
          <w:sz w:val="22"/>
          <w:szCs w:val="22"/>
          <w:lang w:val="sl-SI"/>
        </w:rPr>
        <w:t xml:space="preserve">vam </w:t>
      </w:r>
      <w:r w:rsidR="0069694D">
        <w:rPr>
          <w:b/>
          <w:sz w:val="22"/>
          <w:szCs w:val="22"/>
          <w:lang w:val="sl-SI"/>
        </w:rPr>
        <w:t xml:space="preserve">glede tega </w:t>
      </w:r>
      <w:r w:rsidR="0069694D" w:rsidRPr="0069694D">
        <w:rPr>
          <w:b/>
          <w:sz w:val="22"/>
          <w:szCs w:val="22"/>
          <w:lang w:val="sl-SI"/>
        </w:rPr>
        <w:t>najbolj ustreza)</w:t>
      </w:r>
    </w:p>
    <w:p w14:paraId="6A855A7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18EB6CBB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Pr="00FC7EB0">
        <w:rPr>
          <w:sz w:val="22"/>
          <w:szCs w:val="22"/>
        </w:rPr>
      </w:r>
      <w:r w:rsidRPr="00FC7EB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sadne rastline</w:t>
      </w:r>
      <w:r w:rsidR="00BF4AA3">
        <w:rPr>
          <w:sz w:val="22"/>
          <w:szCs w:val="22"/>
          <w:lang w:val="sl-SI"/>
        </w:rPr>
        <w:t>, razen jagod</w:t>
      </w:r>
    </w:p>
    <w:p w14:paraId="1AB706F2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</w:p>
    <w:p w14:paraId="7A92308D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Pr="00FC7EB0">
        <w:rPr>
          <w:sz w:val="22"/>
          <w:szCs w:val="22"/>
        </w:rPr>
      </w:r>
      <w:r w:rsidRPr="00FC7EB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vinska trta</w:t>
      </w:r>
    </w:p>
    <w:p w14:paraId="555D8BBB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00C65E2D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Pr="00FC7EB0">
        <w:rPr>
          <w:sz w:val="22"/>
          <w:szCs w:val="22"/>
        </w:rPr>
      </w:r>
      <w:r w:rsidRPr="00FC7EB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</w:t>
      </w:r>
      <w:r w:rsidR="00EF78CA" w:rsidRPr="00FC5ADF">
        <w:rPr>
          <w:sz w:val="22"/>
          <w:szCs w:val="22"/>
          <w:lang w:val="sl-SI"/>
        </w:rPr>
        <w:t>zelenjadn</w:t>
      </w:r>
      <w:r w:rsidR="00FC5ADF">
        <w:rPr>
          <w:sz w:val="22"/>
          <w:szCs w:val="22"/>
          <w:lang w:val="sl-SI"/>
        </w:rPr>
        <w:t>ice</w:t>
      </w:r>
      <w:r w:rsidR="00EF78CA" w:rsidRPr="00FC5ADF">
        <w:rPr>
          <w:sz w:val="22"/>
          <w:szCs w:val="22"/>
          <w:lang w:val="sl-SI"/>
        </w:rPr>
        <w:t xml:space="preserve">, </w:t>
      </w:r>
      <w:r w:rsidR="00DE212B">
        <w:rPr>
          <w:sz w:val="22"/>
          <w:szCs w:val="22"/>
          <w:lang w:val="sl-SI"/>
        </w:rPr>
        <w:t>jagode,</w:t>
      </w:r>
      <w:r w:rsidR="00DE212B" w:rsidRPr="00FC5ADF">
        <w:rPr>
          <w:sz w:val="22"/>
          <w:szCs w:val="22"/>
          <w:lang w:val="sl-SI"/>
        </w:rPr>
        <w:t xml:space="preserve"> </w:t>
      </w:r>
      <w:r w:rsidR="00DE212B">
        <w:rPr>
          <w:sz w:val="22"/>
          <w:szCs w:val="22"/>
          <w:lang w:val="sl-SI"/>
        </w:rPr>
        <w:t xml:space="preserve">zelnate </w:t>
      </w:r>
      <w:r w:rsidRPr="00FC5ADF">
        <w:rPr>
          <w:sz w:val="22"/>
          <w:szCs w:val="22"/>
          <w:lang w:val="sl-SI"/>
        </w:rPr>
        <w:t>okrasne</w:t>
      </w:r>
      <w:r w:rsidR="00DE212B">
        <w:rPr>
          <w:sz w:val="22"/>
          <w:szCs w:val="22"/>
          <w:lang w:val="sl-SI"/>
        </w:rPr>
        <w:t xml:space="preserve"> rastline </w:t>
      </w:r>
      <w:r w:rsidR="00EF78CA" w:rsidRPr="00FC5ADF">
        <w:rPr>
          <w:sz w:val="22"/>
          <w:szCs w:val="22"/>
          <w:lang w:val="sl-SI"/>
        </w:rPr>
        <w:t>in zelišča</w:t>
      </w:r>
    </w:p>
    <w:p w14:paraId="5517A4A3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0713D537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Pr="00FC7EB0">
        <w:rPr>
          <w:sz w:val="22"/>
          <w:szCs w:val="22"/>
        </w:rPr>
      </w:r>
      <w:r w:rsidRPr="00FC7EB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lesnate okrasne</w:t>
      </w:r>
      <w:r w:rsidR="00DE212B">
        <w:rPr>
          <w:sz w:val="22"/>
          <w:szCs w:val="22"/>
          <w:lang w:val="sl-SI"/>
        </w:rPr>
        <w:t xml:space="preserve"> in</w:t>
      </w:r>
      <w:r w:rsidR="00EF78CA" w:rsidRPr="00FC5ADF">
        <w:rPr>
          <w:sz w:val="22"/>
          <w:szCs w:val="22"/>
          <w:lang w:val="sl-SI"/>
        </w:rPr>
        <w:t xml:space="preserve"> </w:t>
      </w:r>
      <w:r w:rsidRPr="00FC5ADF">
        <w:rPr>
          <w:sz w:val="22"/>
          <w:szCs w:val="22"/>
          <w:lang w:val="sl-SI"/>
        </w:rPr>
        <w:t xml:space="preserve">gozdne </w:t>
      </w:r>
      <w:r w:rsidR="00DE212B">
        <w:rPr>
          <w:sz w:val="22"/>
          <w:szCs w:val="22"/>
          <w:lang w:val="sl-SI"/>
        </w:rPr>
        <w:t>rastline</w:t>
      </w:r>
    </w:p>
    <w:p w14:paraId="1EE74F50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2ADA699C" w14:textId="77777777" w:rsidR="00873E85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Pr="00FC7EB0">
        <w:rPr>
          <w:sz w:val="22"/>
          <w:szCs w:val="22"/>
        </w:rPr>
      </w:r>
      <w:r w:rsidRPr="00FC7EB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les oreha, oreškarja in platane</w:t>
      </w:r>
    </w:p>
    <w:p w14:paraId="18124C55" w14:textId="77777777" w:rsidR="00045197" w:rsidRDefault="00045197" w:rsidP="00873E85">
      <w:pPr>
        <w:jc w:val="both"/>
        <w:rPr>
          <w:sz w:val="22"/>
          <w:szCs w:val="22"/>
          <w:lang w:val="sl-SI"/>
        </w:rPr>
      </w:pPr>
    </w:p>
    <w:p w14:paraId="1107175F" w14:textId="77777777" w:rsidR="00045197" w:rsidRPr="00FC5ADF" w:rsidRDefault="00045197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Pr="00FC7EB0">
        <w:rPr>
          <w:sz w:val="22"/>
          <w:szCs w:val="22"/>
        </w:rPr>
      </w:r>
      <w:r w:rsidRPr="00FC7EB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 </w:t>
      </w:r>
      <w:r w:rsidRPr="00045197">
        <w:rPr>
          <w:sz w:val="22"/>
          <w:szCs w:val="22"/>
          <w:lang w:val="sl-SI"/>
        </w:rPr>
        <w:t>seme vrtnin, poljščin in okrasnih rastlin</w:t>
      </w:r>
    </w:p>
    <w:p w14:paraId="58185DB8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39D03D40" w14:textId="77777777" w:rsidR="009D5D5F" w:rsidRDefault="009D5D5F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04CA9F3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6C49AD3B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Datum: ____________________      Podpis kandidata:</w:t>
      </w:r>
      <w:r w:rsidR="003D40F0">
        <w:rPr>
          <w:rFonts w:cs="Arial"/>
          <w:b/>
          <w:sz w:val="22"/>
          <w:szCs w:val="22"/>
          <w:lang w:val="sl-SI"/>
        </w:rPr>
        <w:t xml:space="preserve"> </w:t>
      </w:r>
      <w:r>
        <w:rPr>
          <w:rFonts w:cs="Arial"/>
          <w:b/>
          <w:sz w:val="22"/>
          <w:szCs w:val="22"/>
          <w:lang w:val="sl-SI"/>
        </w:rPr>
        <w:t>________________________</w:t>
      </w:r>
    </w:p>
    <w:p w14:paraId="6187A47F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BBE83EA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Datum: ____________________     Podpis prijavitelja: ________________________</w:t>
      </w:r>
    </w:p>
    <w:p w14:paraId="46D7717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227AFD3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7911F32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7566B06E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7F8B620B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13D4A64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475BA4B0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1C9BCEB" w14:textId="77777777" w:rsidR="007B14CC" w:rsidRDefault="007B14CC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3615A1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Izpolni UVHVVR:</w:t>
      </w:r>
    </w:p>
    <w:p w14:paraId="58C8F7B8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30D43ADE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3957"/>
      </w:tblGrid>
      <w:tr w:rsidR="00873E85" w:rsidRPr="008F036E" w14:paraId="2FB77C08" w14:textId="77777777" w:rsidTr="00D61B69">
        <w:tc>
          <w:tcPr>
            <w:tcW w:w="4531" w:type="dxa"/>
          </w:tcPr>
          <w:p w14:paraId="58E31523" w14:textId="77777777" w:rsidR="008F036E" w:rsidRDefault="008F036E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Številka prijave:</w:t>
            </w:r>
          </w:p>
          <w:p w14:paraId="1AAECC4A" w14:textId="77777777" w:rsidR="008F036E" w:rsidRPr="008F036E" w:rsidRDefault="008F036E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3EDFEDED" w14:textId="03301627" w:rsidR="00873E85" w:rsidRPr="008F036E" w:rsidRDefault="008F036E" w:rsidP="00D61B69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U3430</w:t>
            </w:r>
            <w:r w:rsidR="00C376E6">
              <w:rPr>
                <w:rFonts w:cs="Arial"/>
                <w:sz w:val="22"/>
                <w:szCs w:val="22"/>
                <w:lang w:val="sl-SI"/>
              </w:rPr>
              <w:t>1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-</w:t>
            </w:r>
            <w:r w:rsidR="005D3FEC">
              <w:rPr>
                <w:rFonts w:cs="Arial"/>
                <w:sz w:val="22"/>
                <w:szCs w:val="22"/>
                <w:lang w:val="sl-SI"/>
              </w:rPr>
              <w:t>1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/202</w:t>
            </w:r>
            <w:r w:rsidR="00C376E6">
              <w:rPr>
                <w:rFonts w:cs="Arial"/>
                <w:sz w:val="22"/>
                <w:szCs w:val="22"/>
                <w:lang w:val="sl-SI"/>
              </w:rPr>
              <w:t>6</w:t>
            </w:r>
            <w:r w:rsidR="00D61B69">
              <w:rPr>
                <w:rFonts w:cs="Arial"/>
                <w:sz w:val="22"/>
                <w:szCs w:val="22"/>
                <w:lang w:val="sl-SI"/>
              </w:rPr>
              <w:t>-</w:t>
            </w:r>
            <w:r w:rsidR="00D61B69">
              <w:rPr>
                <w:rFonts w:cs="Arial"/>
                <w:sz w:val="22"/>
                <w:szCs w:val="22"/>
                <w:lang w:val="sl-SI"/>
              </w:rPr>
              <w:softHyphen/>
            </w:r>
          </w:p>
        </w:tc>
      </w:tr>
      <w:tr w:rsidR="007D7133" w:rsidRPr="00FC5ADF" w14:paraId="7EB02DB9" w14:textId="77777777" w:rsidTr="00D61B69">
        <w:tc>
          <w:tcPr>
            <w:tcW w:w="4531" w:type="dxa"/>
          </w:tcPr>
          <w:p w14:paraId="2D1E1E11" w14:textId="77777777" w:rsidR="007D7133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 xml:space="preserve">Identifikacijska št. kandidata iz </w:t>
            </w:r>
          </w:p>
          <w:p w14:paraId="77743FE0" w14:textId="77777777" w:rsidR="007D7133" w:rsidRPr="008F036E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 xml:space="preserve">FITO 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–</w:t>
            </w:r>
            <w:r>
              <w:rPr>
                <w:rFonts w:cs="Arial"/>
                <w:sz w:val="22"/>
                <w:szCs w:val="22"/>
                <w:lang w:val="sl-SI"/>
              </w:rPr>
              <w:t xml:space="preserve"> registra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:</w:t>
            </w:r>
          </w:p>
        </w:tc>
        <w:tc>
          <w:tcPr>
            <w:tcW w:w="3957" w:type="dxa"/>
          </w:tcPr>
          <w:p w14:paraId="41C35C13" w14:textId="77777777" w:rsidR="007D7133" w:rsidRPr="008F036E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7B70EF64" w14:textId="77777777" w:rsidTr="00D61B69">
        <w:tc>
          <w:tcPr>
            <w:tcW w:w="4531" w:type="dxa"/>
          </w:tcPr>
          <w:p w14:paraId="47D716D4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F036E">
              <w:rPr>
                <w:rFonts w:cs="Arial"/>
                <w:sz w:val="22"/>
                <w:szCs w:val="22"/>
                <w:lang w:val="sl-SI"/>
              </w:rPr>
              <w:t>Datum opravljanja preverjanja znanja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2193B057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39E0AD9B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658971CA" w14:textId="77777777" w:rsidTr="00D61B69">
        <w:tc>
          <w:tcPr>
            <w:tcW w:w="4531" w:type="dxa"/>
          </w:tcPr>
          <w:p w14:paraId="369CD899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F036E">
              <w:rPr>
                <w:rFonts w:cs="Arial"/>
                <w:sz w:val="22"/>
                <w:szCs w:val="22"/>
                <w:lang w:val="sl-SI"/>
              </w:rPr>
              <w:t>Doseženo število točk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3A2E366E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19EAF36E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3F40E742" w14:textId="77777777" w:rsidTr="00D61B69">
        <w:tc>
          <w:tcPr>
            <w:tcW w:w="4531" w:type="dxa"/>
          </w:tcPr>
          <w:p w14:paraId="64DF4060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Datum izdaje potrdila:</w:t>
            </w:r>
          </w:p>
          <w:p w14:paraId="63B59597" w14:textId="77777777" w:rsidR="006D036C" w:rsidRPr="008F036E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48389F37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8F036E" w14:paraId="53EE17FD" w14:textId="77777777" w:rsidTr="00D61B69">
        <w:tc>
          <w:tcPr>
            <w:tcW w:w="4531" w:type="dxa"/>
          </w:tcPr>
          <w:p w14:paraId="37F4A67E" w14:textId="77777777" w:rsidR="006D036C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Komisija:</w:t>
            </w:r>
          </w:p>
          <w:p w14:paraId="3FA40F9B" w14:textId="77777777" w:rsidR="006D036C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13F7935D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1BDD1966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0C2423E4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6181A064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44F30FDE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3BB494EF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19C27423" w14:textId="77777777" w:rsidR="006D036C" w:rsidRPr="008F036E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Podpis:</w:t>
            </w:r>
          </w:p>
        </w:tc>
      </w:tr>
    </w:tbl>
    <w:p w14:paraId="701B245E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C4F13B9" w14:textId="77777777" w:rsidR="007B14CC" w:rsidRDefault="007B14CC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60B4777F" w14:textId="77777777" w:rsidR="006D036C" w:rsidRDefault="006D036C" w:rsidP="0001435F">
      <w:pPr>
        <w:jc w:val="both"/>
        <w:rPr>
          <w:rFonts w:cs="Arial"/>
          <w:b/>
          <w:sz w:val="22"/>
          <w:szCs w:val="22"/>
          <w:lang w:val="sl-SI"/>
        </w:rPr>
      </w:pPr>
    </w:p>
    <w:sectPr w:rsidR="006D036C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FED68" w14:textId="77777777" w:rsidR="00081F72" w:rsidRDefault="00081F72">
      <w:r>
        <w:separator/>
      </w:r>
    </w:p>
  </w:endnote>
  <w:endnote w:type="continuationSeparator" w:id="0">
    <w:p w14:paraId="3BD85B41" w14:textId="77777777" w:rsidR="00081F72" w:rsidRDefault="00081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EFD43A9-8148-44A5-BD06-DA9FB7C9AE6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C9D63151-A105-4A1C-949E-876BEB1EF94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5C7E1832-266E-48AD-902E-39B9CFB8082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FE9F9B2-5566-4174-89BF-61CF49390E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4D3F68F-529E-496B-9BBB-8458025F403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C0BCCC9F-CABB-48FE-AF63-5374EF9314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86691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E4E8D" w14:textId="77777777" w:rsidR="00081F72" w:rsidRDefault="00081F72">
      <w:r>
        <w:separator/>
      </w:r>
    </w:p>
  </w:footnote>
  <w:footnote w:type="continuationSeparator" w:id="0">
    <w:p w14:paraId="20170E13" w14:textId="77777777" w:rsidR="00081F72" w:rsidRDefault="00081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8BBBD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8F3500" w14:paraId="00C779BD" w14:textId="77777777">
      <w:trPr>
        <w:cantSplit/>
        <w:trHeight w:hRule="exact" w:val="847"/>
      </w:trPr>
      <w:tc>
        <w:tcPr>
          <w:tcW w:w="567" w:type="dxa"/>
        </w:tcPr>
        <w:p w14:paraId="60FE0E73" w14:textId="77777777" w:rsidR="00083D2A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D7D4AC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AAE846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9D847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EEDA0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2F763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D6175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4AEAE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23836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3EEB0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98B699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A1CB3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FD1F2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A1A4F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416FB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689CB8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5130B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F95E840" w14:textId="77777777" w:rsidR="00083D2A" w:rsidRPr="008F3500" w:rsidRDefault="00674528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08EE529" wp14:editId="44FA347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1FDBB1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83D2A" w:rsidRPr="008F3500">
      <w:rPr>
        <w:rFonts w:ascii="Republika" w:hAnsi="Republika"/>
        <w:lang w:val="sl-SI"/>
      </w:rPr>
      <w:t>REPUBLIKA SLOVENIJA</w:t>
    </w:r>
  </w:p>
  <w:p w14:paraId="34FBDFFB" w14:textId="77777777" w:rsidR="00083D2A" w:rsidRPr="008F3500" w:rsidRDefault="000E307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113D20">
      <w:rPr>
        <w:rFonts w:ascii="Republika Bold" w:hAnsi="Republika Bold"/>
        <w:b/>
        <w:caps/>
        <w:lang w:val="sl-SI"/>
      </w:rPr>
      <w:t>, GOZDARSTVO</w:t>
    </w:r>
    <w:r w:rsidR="00FD5229">
      <w:rPr>
        <w:rFonts w:ascii="Republika Bold" w:hAnsi="Republika Bold" w:hint="cs"/>
        <w:b/>
        <w:caps/>
        <w:lang w:val="sl-SI"/>
      </w:rPr>
      <w:t xml:space="preserve"> in </w:t>
    </w:r>
    <w:r w:rsidR="00113D20">
      <w:rPr>
        <w:rFonts w:ascii="Republika Bold" w:hAnsi="Republika Bold"/>
        <w:b/>
        <w:caps/>
        <w:lang w:val="sl-SI"/>
      </w:rPr>
      <w:t>PREHRANO</w:t>
    </w:r>
  </w:p>
  <w:p w14:paraId="3DCC6172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64C33445" w14:textId="77777777" w:rsidR="00C7278B" w:rsidRPr="008F3500" w:rsidRDefault="005D1D91" w:rsidP="00C7278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</w:r>
  </w:p>
  <w:p w14:paraId="2FB91D73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99794E"/>
    <w:multiLevelType w:val="hybridMultilevel"/>
    <w:tmpl w:val="2A24ED42"/>
    <w:lvl w:ilvl="0" w:tplc="8A86DC9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544946"/>
    <w:multiLevelType w:val="hybridMultilevel"/>
    <w:tmpl w:val="8DAC6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B5098F"/>
    <w:multiLevelType w:val="hybridMultilevel"/>
    <w:tmpl w:val="EF5E7014"/>
    <w:lvl w:ilvl="0" w:tplc="BAB42D4A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C3C41"/>
    <w:multiLevelType w:val="hybridMultilevel"/>
    <w:tmpl w:val="9834A1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D56981"/>
    <w:multiLevelType w:val="hybridMultilevel"/>
    <w:tmpl w:val="75A0E826"/>
    <w:lvl w:ilvl="0" w:tplc="49A6BC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D6E0F"/>
    <w:multiLevelType w:val="hybridMultilevel"/>
    <w:tmpl w:val="2C38DE4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494C7F"/>
    <w:multiLevelType w:val="hybridMultilevel"/>
    <w:tmpl w:val="7F4273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F60135"/>
    <w:multiLevelType w:val="hybridMultilevel"/>
    <w:tmpl w:val="44B073A0"/>
    <w:lvl w:ilvl="0" w:tplc="12743DC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1F0432"/>
    <w:multiLevelType w:val="hybridMultilevel"/>
    <w:tmpl w:val="7CEE28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441968">
    <w:abstractNumId w:val="11"/>
  </w:num>
  <w:num w:numId="2" w16cid:durableId="1646086019">
    <w:abstractNumId w:val="4"/>
  </w:num>
  <w:num w:numId="3" w16cid:durableId="1598638459">
    <w:abstractNumId w:val="7"/>
  </w:num>
  <w:num w:numId="4" w16cid:durableId="661617684">
    <w:abstractNumId w:val="0"/>
  </w:num>
  <w:num w:numId="5" w16cid:durableId="1306742045">
    <w:abstractNumId w:val="1"/>
  </w:num>
  <w:num w:numId="6" w16cid:durableId="105583500">
    <w:abstractNumId w:val="6"/>
  </w:num>
  <w:num w:numId="7" w16cid:durableId="777872697">
    <w:abstractNumId w:val="13"/>
  </w:num>
  <w:num w:numId="8" w16cid:durableId="576130638">
    <w:abstractNumId w:val="2"/>
  </w:num>
  <w:num w:numId="9" w16cid:durableId="305934424">
    <w:abstractNumId w:val="12"/>
  </w:num>
  <w:num w:numId="10" w16cid:durableId="1214779094">
    <w:abstractNumId w:val="8"/>
  </w:num>
  <w:num w:numId="11" w16cid:durableId="989097661">
    <w:abstractNumId w:val="9"/>
  </w:num>
  <w:num w:numId="12" w16cid:durableId="913399192">
    <w:abstractNumId w:val="5"/>
  </w:num>
  <w:num w:numId="13" w16cid:durableId="562252723">
    <w:abstractNumId w:val="3"/>
  </w:num>
  <w:num w:numId="14" w16cid:durableId="2392954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FB2"/>
    <w:rsid w:val="000134BE"/>
    <w:rsid w:val="0001435F"/>
    <w:rsid w:val="00023A88"/>
    <w:rsid w:val="00040AB5"/>
    <w:rsid w:val="0004286B"/>
    <w:rsid w:val="000445E0"/>
    <w:rsid w:val="00045197"/>
    <w:rsid w:val="00055C3D"/>
    <w:rsid w:val="00081F72"/>
    <w:rsid w:val="00083D2A"/>
    <w:rsid w:val="000A4E78"/>
    <w:rsid w:val="000A7238"/>
    <w:rsid w:val="000E307C"/>
    <w:rsid w:val="00113D20"/>
    <w:rsid w:val="00121A68"/>
    <w:rsid w:val="001357B2"/>
    <w:rsid w:val="001526C8"/>
    <w:rsid w:val="00162FC3"/>
    <w:rsid w:val="00183BE9"/>
    <w:rsid w:val="001D225A"/>
    <w:rsid w:val="00202A77"/>
    <w:rsid w:val="002318C2"/>
    <w:rsid w:val="00271921"/>
    <w:rsid w:val="00271CE5"/>
    <w:rsid w:val="002744D6"/>
    <w:rsid w:val="00282020"/>
    <w:rsid w:val="002D72C9"/>
    <w:rsid w:val="003527C1"/>
    <w:rsid w:val="00362BD9"/>
    <w:rsid w:val="003636BF"/>
    <w:rsid w:val="0037479F"/>
    <w:rsid w:val="003845B4"/>
    <w:rsid w:val="00387B1A"/>
    <w:rsid w:val="003D40F0"/>
    <w:rsid w:val="003E1C74"/>
    <w:rsid w:val="00403AE3"/>
    <w:rsid w:val="004D3047"/>
    <w:rsid w:val="00511051"/>
    <w:rsid w:val="00514E1F"/>
    <w:rsid w:val="00523220"/>
    <w:rsid w:val="00526246"/>
    <w:rsid w:val="005520A0"/>
    <w:rsid w:val="00567106"/>
    <w:rsid w:val="005D13DE"/>
    <w:rsid w:val="005D1D91"/>
    <w:rsid w:val="005D3FEC"/>
    <w:rsid w:val="005D7D7B"/>
    <w:rsid w:val="005E1D3C"/>
    <w:rsid w:val="006111D5"/>
    <w:rsid w:val="006143BB"/>
    <w:rsid w:val="00632253"/>
    <w:rsid w:val="006378EA"/>
    <w:rsid w:val="00642714"/>
    <w:rsid w:val="006455CE"/>
    <w:rsid w:val="00674528"/>
    <w:rsid w:val="0069694D"/>
    <w:rsid w:val="006D036C"/>
    <w:rsid w:val="006D079C"/>
    <w:rsid w:val="006D42D9"/>
    <w:rsid w:val="00733017"/>
    <w:rsid w:val="007443CD"/>
    <w:rsid w:val="00757896"/>
    <w:rsid w:val="00783310"/>
    <w:rsid w:val="00786E63"/>
    <w:rsid w:val="007A4A6D"/>
    <w:rsid w:val="007A59F4"/>
    <w:rsid w:val="007B14CC"/>
    <w:rsid w:val="007D1BCF"/>
    <w:rsid w:val="007D7133"/>
    <w:rsid w:val="007D75CF"/>
    <w:rsid w:val="007E6DC5"/>
    <w:rsid w:val="007E7D1B"/>
    <w:rsid w:val="0081658E"/>
    <w:rsid w:val="00873E85"/>
    <w:rsid w:val="0088043C"/>
    <w:rsid w:val="00885576"/>
    <w:rsid w:val="008906C9"/>
    <w:rsid w:val="008C5738"/>
    <w:rsid w:val="008D04F0"/>
    <w:rsid w:val="008E56E7"/>
    <w:rsid w:val="008F036E"/>
    <w:rsid w:val="008F3500"/>
    <w:rsid w:val="00915EDE"/>
    <w:rsid w:val="009230CC"/>
    <w:rsid w:val="00924E3C"/>
    <w:rsid w:val="009612BB"/>
    <w:rsid w:val="009642E8"/>
    <w:rsid w:val="009A22A5"/>
    <w:rsid w:val="009B4A4B"/>
    <w:rsid w:val="009D20C6"/>
    <w:rsid w:val="009D5D5F"/>
    <w:rsid w:val="009E518A"/>
    <w:rsid w:val="00A125C5"/>
    <w:rsid w:val="00A5039D"/>
    <w:rsid w:val="00A65EE7"/>
    <w:rsid w:val="00A70133"/>
    <w:rsid w:val="00A94FB2"/>
    <w:rsid w:val="00AE6B18"/>
    <w:rsid w:val="00B0033C"/>
    <w:rsid w:val="00B17141"/>
    <w:rsid w:val="00B31575"/>
    <w:rsid w:val="00B54E95"/>
    <w:rsid w:val="00B82F7B"/>
    <w:rsid w:val="00B8547D"/>
    <w:rsid w:val="00BC602D"/>
    <w:rsid w:val="00BF4AA3"/>
    <w:rsid w:val="00BF6BD9"/>
    <w:rsid w:val="00C250D5"/>
    <w:rsid w:val="00C30287"/>
    <w:rsid w:val="00C376E6"/>
    <w:rsid w:val="00C43FEC"/>
    <w:rsid w:val="00C7278B"/>
    <w:rsid w:val="00C72A87"/>
    <w:rsid w:val="00C74D87"/>
    <w:rsid w:val="00C85F48"/>
    <w:rsid w:val="00C92898"/>
    <w:rsid w:val="00CB3A91"/>
    <w:rsid w:val="00CE7514"/>
    <w:rsid w:val="00CF3384"/>
    <w:rsid w:val="00D052C6"/>
    <w:rsid w:val="00D1434A"/>
    <w:rsid w:val="00D248DE"/>
    <w:rsid w:val="00D50A40"/>
    <w:rsid w:val="00D61B69"/>
    <w:rsid w:val="00D8542D"/>
    <w:rsid w:val="00D91B68"/>
    <w:rsid w:val="00DA14A8"/>
    <w:rsid w:val="00DC6A71"/>
    <w:rsid w:val="00DE212B"/>
    <w:rsid w:val="00DE5B46"/>
    <w:rsid w:val="00E0357D"/>
    <w:rsid w:val="00E24EC2"/>
    <w:rsid w:val="00E26CBF"/>
    <w:rsid w:val="00EA4E45"/>
    <w:rsid w:val="00EB78A0"/>
    <w:rsid w:val="00EF78CA"/>
    <w:rsid w:val="00F07B0F"/>
    <w:rsid w:val="00F240BB"/>
    <w:rsid w:val="00F46724"/>
    <w:rsid w:val="00F47DFC"/>
    <w:rsid w:val="00F57FED"/>
    <w:rsid w:val="00F739A6"/>
    <w:rsid w:val="00F85B00"/>
    <w:rsid w:val="00FB2023"/>
    <w:rsid w:val="00FC5ADF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019E299"/>
  <w15:docId w15:val="{224F6077-B9B6-4CA0-98CB-92AF5A29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9A22A5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semiHidden/>
    <w:rsid w:val="00403AE3"/>
    <w:pPr>
      <w:spacing w:line="240" w:lineRule="auto"/>
    </w:pPr>
    <w:rPr>
      <w:rFonts w:ascii="Times New Roman" w:hAnsi="Times New Roman"/>
      <w:szCs w:val="20"/>
      <w:lang w:val="sl-SI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403AE3"/>
  </w:style>
  <w:style w:type="character" w:styleId="Sprotnaopomba-sklic">
    <w:name w:val="footnote reference"/>
    <w:semiHidden/>
    <w:rsid w:val="00403AE3"/>
    <w:rPr>
      <w:vertAlign w:val="superscript"/>
    </w:rPr>
  </w:style>
  <w:style w:type="paragraph" w:styleId="Besedilooblaka">
    <w:name w:val="Balloon Text"/>
    <w:basedOn w:val="Navaden"/>
    <w:link w:val="BesedilooblakaZnak"/>
    <w:semiHidden/>
    <w:unhideWhenUsed/>
    <w:rsid w:val="002318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2318C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9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PREDLOGE\UVHVVR\UvhvvrRS_SLO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55D020B-8805-4EC3-BD42-B3584D8EA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UvhvvrRS_SLO.dotx</Template>
  <TotalTime>13</TotalTime>
  <Pages>2</Pages>
  <Words>230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Erika Orešek</dc:creator>
  <cp:lastModifiedBy>Mojca Celar</cp:lastModifiedBy>
  <cp:revision>4</cp:revision>
  <cp:lastPrinted>2021-05-28T09:32:00Z</cp:lastPrinted>
  <dcterms:created xsi:type="dcterms:W3CDTF">2025-12-03T10:19:00Z</dcterms:created>
  <dcterms:modified xsi:type="dcterms:W3CDTF">2026-01-06T06:49:00Z</dcterms:modified>
</cp:coreProperties>
</file>