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EE10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1B9BB8E4" w14:textId="77777777" w:rsidR="00C7278B" w:rsidRPr="00C7278B" w:rsidRDefault="00113D20" w:rsidP="00C7278B">
      <w:pPr>
        <w:jc w:val="center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Prijavnica na preverjanje znanja s področja zdravja rastlin</w:t>
      </w:r>
    </w:p>
    <w:p w14:paraId="4010B32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5BB5F0F1" w14:textId="77777777" w:rsidR="00BF6BD9" w:rsidRDefault="00113D20" w:rsidP="00113D20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KANDIDAT:</w:t>
      </w:r>
    </w:p>
    <w:tbl>
      <w:tblPr>
        <w:tblStyle w:val="Tabelamrea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3539"/>
        <w:gridCol w:w="4949"/>
      </w:tblGrid>
      <w:tr w:rsidR="006D036C" w:rsidRPr="0001435F" w14:paraId="00C0E40F" w14:textId="77777777" w:rsidTr="006D036C">
        <w:tc>
          <w:tcPr>
            <w:tcW w:w="3539" w:type="dxa"/>
          </w:tcPr>
          <w:p w14:paraId="6DE922D1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Ime in priimek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3E9A0E4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54CE1322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E9B7863" w14:textId="77777777" w:rsidTr="006D036C">
        <w:tc>
          <w:tcPr>
            <w:tcW w:w="3539" w:type="dxa"/>
          </w:tcPr>
          <w:p w14:paraId="02F9CBB9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Naslov stalnega prebivališča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44093B7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313C3A7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5FB2077" w14:textId="77777777" w:rsidTr="006D036C">
        <w:tc>
          <w:tcPr>
            <w:tcW w:w="3539" w:type="dxa"/>
          </w:tcPr>
          <w:p w14:paraId="5D665EA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EMŠO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B4A3410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28BC2C4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629A8D9" w14:textId="77777777" w:rsidTr="006D036C">
        <w:tc>
          <w:tcPr>
            <w:tcW w:w="3539" w:type="dxa"/>
          </w:tcPr>
          <w:p w14:paraId="1E19676C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4FA16D2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7EE65A7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A9D1018" w14:textId="77777777" w:rsidTr="006D036C">
        <w:tc>
          <w:tcPr>
            <w:tcW w:w="3539" w:type="dxa"/>
          </w:tcPr>
          <w:p w14:paraId="673F8564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0AED3123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4882BD1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4B078E5F" w14:textId="77777777" w:rsidTr="006D036C">
        <w:tc>
          <w:tcPr>
            <w:tcW w:w="3539" w:type="dxa"/>
          </w:tcPr>
          <w:p w14:paraId="567F426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Kontaktni podatki za obveščanje, če so drugačni kot zgoraj:</w:t>
            </w:r>
          </w:p>
        </w:tc>
        <w:tc>
          <w:tcPr>
            <w:tcW w:w="4949" w:type="dxa"/>
          </w:tcPr>
          <w:p w14:paraId="6B2379E1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7BEDA00F" w14:textId="77777777" w:rsidR="00055C3D" w:rsidRDefault="00055C3D" w:rsidP="00C7278B">
      <w:pPr>
        <w:jc w:val="both"/>
        <w:rPr>
          <w:rFonts w:cs="Arial"/>
          <w:b/>
          <w:sz w:val="22"/>
          <w:szCs w:val="22"/>
          <w:lang w:val="sl-SI"/>
        </w:rPr>
      </w:pPr>
    </w:p>
    <w:p w14:paraId="66225F93" w14:textId="77777777" w:rsidR="002744D6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PRIJAVITELJ </w:t>
      </w:r>
      <w:r w:rsidR="002744D6">
        <w:rPr>
          <w:rFonts w:cs="Arial"/>
          <w:b/>
          <w:sz w:val="22"/>
          <w:szCs w:val="22"/>
          <w:lang w:val="sl-SI"/>
        </w:rPr>
        <w:t xml:space="preserve">– izvajalec poslovne dejavnosti </w:t>
      </w:r>
    </w:p>
    <w:p w14:paraId="4FB97B9E" w14:textId="77777777" w:rsidR="0001435F" w:rsidRPr="002744D6" w:rsidRDefault="0001435F" w:rsidP="002744D6">
      <w:pPr>
        <w:ind w:firstLine="360"/>
        <w:jc w:val="both"/>
        <w:rPr>
          <w:rFonts w:cs="Arial"/>
          <w:b/>
          <w:sz w:val="22"/>
          <w:szCs w:val="22"/>
          <w:lang w:val="sl-SI"/>
        </w:rPr>
      </w:pPr>
      <w:r w:rsidRPr="002744D6">
        <w:rPr>
          <w:rFonts w:cs="Arial"/>
          <w:b/>
          <w:sz w:val="22"/>
          <w:szCs w:val="22"/>
          <w:lang w:val="sl-SI"/>
        </w:rPr>
        <w:t>(se ne izpolnjuje, če je kandidat hkrati prijavitelj):</w:t>
      </w:r>
    </w:p>
    <w:p w14:paraId="19C847D9" w14:textId="77777777" w:rsidR="0001435F" w:rsidRDefault="0001435F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pPr w:leftFromText="141" w:rightFromText="141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3256"/>
        <w:gridCol w:w="5232"/>
      </w:tblGrid>
      <w:tr w:rsidR="0001435F" w:rsidRPr="0001435F" w14:paraId="6E60D536" w14:textId="77777777" w:rsidTr="0001435F">
        <w:tc>
          <w:tcPr>
            <w:tcW w:w="3256" w:type="dxa"/>
          </w:tcPr>
          <w:p w14:paraId="33791571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Naziv:</w:t>
            </w:r>
          </w:p>
          <w:p w14:paraId="47386013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58CA9271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1C7AB52C" w14:textId="77777777" w:rsidTr="0001435F">
        <w:tc>
          <w:tcPr>
            <w:tcW w:w="3256" w:type="dxa"/>
          </w:tcPr>
          <w:p w14:paraId="13E0627E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Sedež:</w:t>
            </w:r>
          </w:p>
          <w:p w14:paraId="222F4894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0B001037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667859B3" w14:textId="77777777" w:rsidTr="0001435F">
        <w:tc>
          <w:tcPr>
            <w:tcW w:w="3256" w:type="dxa"/>
          </w:tcPr>
          <w:p w14:paraId="2A850C63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MŠO ali davčna številka:</w:t>
            </w:r>
          </w:p>
          <w:p w14:paraId="4D38FCAB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E4209A2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3BA2F02A" w14:textId="77777777" w:rsidTr="0001435F">
        <w:tc>
          <w:tcPr>
            <w:tcW w:w="3256" w:type="dxa"/>
          </w:tcPr>
          <w:p w14:paraId="32161DAA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157CE358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732A5F9D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085B811C" w14:textId="77777777" w:rsidTr="0001435F">
        <w:tc>
          <w:tcPr>
            <w:tcW w:w="3256" w:type="dxa"/>
          </w:tcPr>
          <w:p w14:paraId="74E444E9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74348DAF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F2C7A46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3974D30F" w14:textId="77777777" w:rsidR="00055C3D" w:rsidRDefault="00055C3D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1D1AFA7" w14:textId="77777777" w:rsidR="0001435F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TERMIN </w:t>
      </w:r>
      <w:r w:rsidR="00523220">
        <w:rPr>
          <w:rFonts w:cs="Arial"/>
          <w:b/>
          <w:sz w:val="22"/>
          <w:szCs w:val="22"/>
          <w:lang w:val="sl-SI"/>
        </w:rPr>
        <w:t xml:space="preserve">IN NAČIN </w:t>
      </w:r>
      <w:r w:rsidR="008F036E">
        <w:rPr>
          <w:rFonts w:cs="Arial"/>
          <w:b/>
          <w:sz w:val="22"/>
          <w:szCs w:val="22"/>
          <w:lang w:val="sl-SI"/>
        </w:rPr>
        <w:t>PREVERJA</w:t>
      </w:r>
      <w:r>
        <w:rPr>
          <w:rFonts w:cs="Arial"/>
          <w:b/>
          <w:sz w:val="22"/>
          <w:szCs w:val="22"/>
          <w:lang w:val="sl-SI"/>
        </w:rPr>
        <w:t>NJA ZNANJA</w:t>
      </w:r>
      <w:r w:rsidR="00DA14A8">
        <w:rPr>
          <w:rFonts w:cs="Arial"/>
          <w:b/>
          <w:sz w:val="22"/>
          <w:szCs w:val="22"/>
          <w:lang w:val="sl-SI"/>
        </w:rPr>
        <w:t xml:space="preserve"> (</w:t>
      </w:r>
      <w:r w:rsidR="00055C3D">
        <w:rPr>
          <w:rFonts w:cs="Arial"/>
          <w:b/>
          <w:sz w:val="22"/>
          <w:szCs w:val="22"/>
          <w:lang w:val="sl-SI"/>
        </w:rPr>
        <w:t xml:space="preserve">ustrezno </w:t>
      </w:r>
      <w:r w:rsidR="00DA14A8">
        <w:rPr>
          <w:rFonts w:cs="Arial"/>
          <w:b/>
          <w:sz w:val="22"/>
          <w:szCs w:val="22"/>
          <w:lang w:val="sl-SI"/>
        </w:rPr>
        <w:t>o</w:t>
      </w:r>
      <w:r w:rsidR="00CB3A91">
        <w:rPr>
          <w:rFonts w:cs="Arial"/>
          <w:b/>
          <w:sz w:val="22"/>
          <w:szCs w:val="22"/>
          <w:lang w:val="sl-SI"/>
        </w:rPr>
        <w:t>značite</w:t>
      </w:r>
      <w:r w:rsidR="007E7D1B">
        <w:rPr>
          <w:rFonts w:cs="Arial"/>
          <w:b/>
          <w:sz w:val="22"/>
          <w:szCs w:val="22"/>
          <w:lang w:val="sl-SI"/>
        </w:rPr>
        <w:t>)</w:t>
      </w:r>
      <w:r>
        <w:rPr>
          <w:rFonts w:cs="Arial"/>
          <w:b/>
          <w:sz w:val="22"/>
          <w:szCs w:val="22"/>
          <w:lang w:val="sl-SI"/>
        </w:rPr>
        <w:t>:</w:t>
      </w:r>
    </w:p>
    <w:p w14:paraId="744C8543" w14:textId="77777777" w:rsidR="00D91B68" w:rsidRDefault="00D91B68" w:rsidP="00D91B68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8488" w:type="dxa"/>
        <w:tblLook w:val="04A0" w:firstRow="1" w:lastRow="0" w:firstColumn="1" w:lastColumn="0" w:noHBand="0" w:noVBand="1"/>
      </w:tblPr>
      <w:tblGrid>
        <w:gridCol w:w="628"/>
        <w:gridCol w:w="2202"/>
        <w:gridCol w:w="2552"/>
        <w:gridCol w:w="3106"/>
      </w:tblGrid>
      <w:tr w:rsidR="009D20C6" w14:paraId="3884ABEB" w14:textId="77777777" w:rsidTr="009D20C6">
        <w:tc>
          <w:tcPr>
            <w:tcW w:w="628" w:type="dxa"/>
          </w:tcPr>
          <w:p w14:paraId="36A15540" w14:textId="77777777" w:rsidR="009D20C6" w:rsidRPr="00FC7EB0" w:rsidRDefault="009D20C6" w:rsidP="000428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</w:tcPr>
          <w:p w14:paraId="6650401B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DATUM</w:t>
            </w:r>
          </w:p>
          <w:p w14:paraId="2FB82D11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</w:tcPr>
          <w:p w14:paraId="47A5B62C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URA</w:t>
            </w:r>
          </w:p>
        </w:tc>
        <w:tc>
          <w:tcPr>
            <w:tcW w:w="3106" w:type="dxa"/>
          </w:tcPr>
          <w:p w14:paraId="3B4A9D63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Način in lokacija</w:t>
            </w:r>
          </w:p>
        </w:tc>
      </w:tr>
      <w:tr w:rsidR="00D1434A" w14:paraId="5935C5C6" w14:textId="77777777" w:rsidTr="0089166E">
        <w:trPr>
          <w:trHeight w:val="530"/>
        </w:trPr>
        <w:tc>
          <w:tcPr>
            <w:tcW w:w="628" w:type="dxa"/>
          </w:tcPr>
          <w:p w14:paraId="229B2D3A" w14:textId="77777777" w:rsidR="00D1434A" w:rsidRDefault="00D1434A" w:rsidP="0004286B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02DC976D" w14:textId="77777777" w:rsidR="00D1434A" w:rsidRDefault="00D1434A" w:rsidP="0004286B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63A9E4BF" w14:textId="61289D14" w:rsidR="00D1434A" w:rsidRDefault="00D1434A" w:rsidP="009E518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0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. januar 202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552" w:type="dxa"/>
          </w:tcPr>
          <w:p w14:paraId="07B95D6B" w14:textId="3F8CE3BB" w:rsidR="00D1434A" w:rsidRDefault="00D1434A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 w:val="restart"/>
          </w:tcPr>
          <w:p w14:paraId="6D4176CF" w14:textId="77777777" w:rsidR="00D1434A" w:rsidRDefault="00D1434A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40A81847" w14:textId="77777777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3D289701" w14:textId="13FF352F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Elektronsko preverjanje na daljavo preko spletnega vprašalnika, za katerega kandidat prejme povezavo na e-mail</w:t>
            </w:r>
          </w:p>
        </w:tc>
      </w:tr>
      <w:tr w:rsidR="00D1434A" w14:paraId="62BB26A4" w14:textId="77777777" w:rsidTr="009D20C6">
        <w:tc>
          <w:tcPr>
            <w:tcW w:w="628" w:type="dxa"/>
          </w:tcPr>
          <w:p w14:paraId="3C0F8715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45CFB00B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4BA17B73" w14:textId="35922C6A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7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. februar 202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552" w:type="dxa"/>
          </w:tcPr>
          <w:p w14:paraId="0D09D960" w14:textId="276AF1DB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DE4EF3F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388761CA" w14:textId="77777777" w:rsidTr="009D20C6">
        <w:tc>
          <w:tcPr>
            <w:tcW w:w="628" w:type="dxa"/>
          </w:tcPr>
          <w:p w14:paraId="6523DA16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2326EE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33D5685D" w14:textId="07F4F186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7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. marec 202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</w:t>
            </w:r>
          </w:p>
        </w:tc>
        <w:tc>
          <w:tcPr>
            <w:tcW w:w="2552" w:type="dxa"/>
          </w:tcPr>
          <w:p w14:paraId="1D118676" w14:textId="5E1EA6D9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4602C1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B849A2C" w14:textId="77777777" w:rsidTr="009D20C6">
        <w:tc>
          <w:tcPr>
            <w:tcW w:w="628" w:type="dxa"/>
          </w:tcPr>
          <w:p w14:paraId="1F5F02A3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5A6385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24CC5512" w14:textId="37AA740D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. april 202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552" w:type="dxa"/>
          </w:tcPr>
          <w:p w14:paraId="4DE869DB" w14:textId="42507D9D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6831D9FC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7AFB81C6" w14:textId="77777777" w:rsidTr="004E5EB5">
        <w:tc>
          <w:tcPr>
            <w:tcW w:w="628" w:type="dxa"/>
          </w:tcPr>
          <w:p w14:paraId="139BE3DB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6191A977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2C1F14BF" w14:textId="368940EC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2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. maj 202</w:t>
            </w:r>
            <w:r w:rsidR="00B54E95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 </w:t>
            </w:r>
          </w:p>
        </w:tc>
        <w:tc>
          <w:tcPr>
            <w:tcW w:w="2552" w:type="dxa"/>
          </w:tcPr>
          <w:p w14:paraId="3F6BA70C" w14:textId="171502A4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1FF45206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60B8639" w14:textId="77777777" w:rsidTr="009D20C6">
        <w:tc>
          <w:tcPr>
            <w:tcW w:w="628" w:type="dxa"/>
          </w:tcPr>
          <w:p w14:paraId="09289F3E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2D0ECFD6" w14:textId="77777777" w:rsidR="00D1434A" w:rsidRPr="00FC7EB0" w:rsidRDefault="00D1434A" w:rsidP="00D143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</w:tcPr>
          <w:p w14:paraId="2C481C43" w14:textId="07D46B19" w:rsidR="00D1434A" w:rsidRDefault="00B54E95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9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>. junij 202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552" w:type="dxa"/>
          </w:tcPr>
          <w:p w14:paraId="6570EFCF" w14:textId="06450052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38ACBE4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0D96BAB5" w14:textId="77777777" w:rsidR="00873E85" w:rsidRPr="0069694D" w:rsidRDefault="00873E85" w:rsidP="00873E85">
      <w:pPr>
        <w:pStyle w:val="Odstavekseznama"/>
        <w:numPr>
          <w:ilvl w:val="0"/>
          <w:numId w:val="11"/>
        </w:numPr>
        <w:jc w:val="both"/>
        <w:rPr>
          <w:b/>
          <w:sz w:val="22"/>
          <w:szCs w:val="22"/>
          <w:lang w:val="sl-SI"/>
        </w:rPr>
      </w:pPr>
      <w:r w:rsidRPr="0069694D">
        <w:rPr>
          <w:b/>
          <w:sz w:val="22"/>
          <w:szCs w:val="22"/>
          <w:lang w:val="sl-SI"/>
        </w:rPr>
        <w:lastRenderedPageBreak/>
        <w:t>PODROČJE PREVERJANJA ZNANJA</w:t>
      </w:r>
      <w:r w:rsidR="0069694D" w:rsidRPr="0069694D">
        <w:rPr>
          <w:b/>
          <w:sz w:val="22"/>
          <w:szCs w:val="22"/>
          <w:lang w:val="sl-SI"/>
        </w:rPr>
        <w:t xml:space="preserve"> (označite samo enega izmed področij, ki </w:t>
      </w:r>
      <w:r w:rsidR="0069694D">
        <w:rPr>
          <w:b/>
          <w:sz w:val="22"/>
          <w:szCs w:val="22"/>
          <w:lang w:val="sl-SI"/>
        </w:rPr>
        <w:t xml:space="preserve">je vaša glavna dejavnost oz. </w:t>
      </w:r>
      <w:r w:rsidR="0069694D" w:rsidRPr="0069694D">
        <w:rPr>
          <w:b/>
          <w:sz w:val="22"/>
          <w:szCs w:val="22"/>
          <w:lang w:val="sl-SI"/>
        </w:rPr>
        <w:t xml:space="preserve">vam </w:t>
      </w:r>
      <w:r w:rsidR="0069694D">
        <w:rPr>
          <w:b/>
          <w:sz w:val="22"/>
          <w:szCs w:val="22"/>
          <w:lang w:val="sl-SI"/>
        </w:rPr>
        <w:t xml:space="preserve">glede tega </w:t>
      </w:r>
      <w:r w:rsidR="0069694D" w:rsidRPr="0069694D">
        <w:rPr>
          <w:b/>
          <w:sz w:val="22"/>
          <w:szCs w:val="22"/>
          <w:lang w:val="sl-SI"/>
        </w:rPr>
        <w:t>najbolj ustreza)</w:t>
      </w:r>
    </w:p>
    <w:p w14:paraId="6A855A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18EB6CBB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sadne rastline</w:t>
      </w:r>
      <w:r w:rsidR="00BF4AA3">
        <w:rPr>
          <w:sz w:val="22"/>
          <w:szCs w:val="22"/>
          <w:lang w:val="sl-SI"/>
        </w:rPr>
        <w:t>, razen jagod</w:t>
      </w:r>
    </w:p>
    <w:p w14:paraId="1AB706F2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</w:p>
    <w:p w14:paraId="7A92308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vinska trta</w:t>
      </w:r>
    </w:p>
    <w:p w14:paraId="555D8BBB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0C65E2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</w:t>
      </w:r>
      <w:r w:rsidR="00EF78CA" w:rsidRPr="00FC5ADF">
        <w:rPr>
          <w:sz w:val="22"/>
          <w:szCs w:val="22"/>
          <w:lang w:val="sl-SI"/>
        </w:rPr>
        <w:t>zelenjadn</w:t>
      </w:r>
      <w:r w:rsidR="00FC5ADF">
        <w:rPr>
          <w:sz w:val="22"/>
          <w:szCs w:val="22"/>
          <w:lang w:val="sl-SI"/>
        </w:rPr>
        <w:t>ice</w:t>
      </w:r>
      <w:r w:rsidR="00EF78CA" w:rsidRPr="00FC5ADF">
        <w:rPr>
          <w:sz w:val="22"/>
          <w:szCs w:val="22"/>
          <w:lang w:val="sl-SI"/>
        </w:rPr>
        <w:t xml:space="preserve">, </w:t>
      </w:r>
      <w:r w:rsidR="00DE212B">
        <w:rPr>
          <w:sz w:val="22"/>
          <w:szCs w:val="22"/>
          <w:lang w:val="sl-SI"/>
        </w:rPr>
        <w:t>jagode,</w:t>
      </w:r>
      <w:r w:rsidR="00DE212B" w:rsidRPr="00FC5ADF">
        <w:rPr>
          <w:sz w:val="22"/>
          <w:szCs w:val="22"/>
          <w:lang w:val="sl-SI"/>
        </w:rPr>
        <w:t xml:space="preserve"> </w:t>
      </w:r>
      <w:r w:rsidR="00DE212B">
        <w:rPr>
          <w:sz w:val="22"/>
          <w:szCs w:val="22"/>
          <w:lang w:val="sl-SI"/>
        </w:rPr>
        <w:t xml:space="preserve">zelnate </w:t>
      </w:r>
      <w:r w:rsidRPr="00FC5ADF">
        <w:rPr>
          <w:sz w:val="22"/>
          <w:szCs w:val="22"/>
          <w:lang w:val="sl-SI"/>
        </w:rPr>
        <w:t>okrasne</w:t>
      </w:r>
      <w:r w:rsidR="00DE212B">
        <w:rPr>
          <w:sz w:val="22"/>
          <w:szCs w:val="22"/>
          <w:lang w:val="sl-SI"/>
        </w:rPr>
        <w:t xml:space="preserve"> rastline </w:t>
      </w:r>
      <w:r w:rsidR="00EF78CA" w:rsidRPr="00FC5ADF">
        <w:rPr>
          <w:sz w:val="22"/>
          <w:szCs w:val="22"/>
          <w:lang w:val="sl-SI"/>
        </w:rPr>
        <w:t>in zelišča</w:t>
      </w:r>
    </w:p>
    <w:p w14:paraId="5517A4A3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713D537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lesnate okrasne</w:t>
      </w:r>
      <w:r w:rsidR="00DE212B">
        <w:rPr>
          <w:sz w:val="22"/>
          <w:szCs w:val="22"/>
          <w:lang w:val="sl-SI"/>
        </w:rPr>
        <w:t xml:space="preserve"> in</w:t>
      </w:r>
      <w:r w:rsidR="00EF78CA" w:rsidRPr="00FC5ADF">
        <w:rPr>
          <w:sz w:val="22"/>
          <w:szCs w:val="22"/>
          <w:lang w:val="sl-SI"/>
        </w:rPr>
        <w:t xml:space="preserve"> </w:t>
      </w:r>
      <w:r w:rsidRPr="00FC5ADF">
        <w:rPr>
          <w:sz w:val="22"/>
          <w:szCs w:val="22"/>
          <w:lang w:val="sl-SI"/>
        </w:rPr>
        <w:t xml:space="preserve">gozdne </w:t>
      </w:r>
      <w:r w:rsidR="00DE212B">
        <w:rPr>
          <w:sz w:val="22"/>
          <w:szCs w:val="22"/>
          <w:lang w:val="sl-SI"/>
        </w:rPr>
        <w:t>rastline</w:t>
      </w:r>
    </w:p>
    <w:p w14:paraId="1EE74F50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2ADA699C" w14:textId="77777777" w:rsidR="00873E85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 oreha, oreškarja in platane</w:t>
      </w:r>
    </w:p>
    <w:p w14:paraId="18124C55" w14:textId="77777777" w:rsidR="00045197" w:rsidRDefault="00045197" w:rsidP="00873E85">
      <w:pPr>
        <w:jc w:val="both"/>
        <w:rPr>
          <w:sz w:val="22"/>
          <w:szCs w:val="22"/>
          <w:lang w:val="sl-SI"/>
        </w:rPr>
      </w:pPr>
    </w:p>
    <w:p w14:paraId="1107175F" w14:textId="77777777" w:rsidR="00045197" w:rsidRPr="00FC5ADF" w:rsidRDefault="00045197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 </w:t>
      </w:r>
      <w:r w:rsidRPr="00045197">
        <w:rPr>
          <w:sz w:val="22"/>
          <w:szCs w:val="22"/>
          <w:lang w:val="sl-SI"/>
        </w:rPr>
        <w:t>seme vrtnin, poljščin in okrasnih rastlin</w:t>
      </w:r>
    </w:p>
    <w:p w14:paraId="58185D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9D03D40" w14:textId="77777777" w:rsidR="009D5D5F" w:rsidRDefault="009D5D5F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04CA9F3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C49AD3B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 Podpis kandidata:</w:t>
      </w:r>
      <w:r w:rsidR="003D40F0">
        <w:rPr>
          <w:rFonts w:cs="Arial"/>
          <w:b/>
          <w:sz w:val="22"/>
          <w:szCs w:val="22"/>
          <w:lang w:val="sl-SI"/>
        </w:rPr>
        <w:t xml:space="preserve"> </w:t>
      </w:r>
      <w:r>
        <w:rPr>
          <w:rFonts w:cs="Arial"/>
          <w:b/>
          <w:sz w:val="22"/>
          <w:szCs w:val="22"/>
          <w:lang w:val="sl-SI"/>
        </w:rPr>
        <w:t>________________________</w:t>
      </w:r>
    </w:p>
    <w:p w14:paraId="6187A47F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BBE83EA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Podpis prijavitelja: ________________________</w:t>
      </w:r>
    </w:p>
    <w:p w14:paraId="46D771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227AFD3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7911F32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566B06E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F8B620B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3D4A64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475BA4B0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C9BCEB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3615A1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Izpolni UVHVVR:</w:t>
      </w:r>
    </w:p>
    <w:p w14:paraId="58C8F7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0D43AD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3957"/>
      </w:tblGrid>
      <w:tr w:rsidR="00873E85" w:rsidRPr="008F036E" w14:paraId="2FB77C08" w14:textId="77777777" w:rsidTr="00D61B69">
        <w:tc>
          <w:tcPr>
            <w:tcW w:w="4531" w:type="dxa"/>
          </w:tcPr>
          <w:p w14:paraId="58E31523" w14:textId="77777777" w:rsid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Številka prijave:</w:t>
            </w:r>
          </w:p>
          <w:p w14:paraId="1AAECC4A" w14:textId="77777777" w:rsidR="008F036E" w:rsidRP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EDFEDED" w14:textId="2F6FA561" w:rsidR="00873E85" w:rsidRPr="008F036E" w:rsidRDefault="008F036E" w:rsidP="00D61B69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U3430</w:t>
            </w:r>
            <w:r w:rsidR="00EA4E45">
              <w:rPr>
                <w:rFonts w:cs="Arial"/>
                <w:sz w:val="22"/>
                <w:szCs w:val="22"/>
                <w:lang w:val="sl-SI"/>
              </w:rPr>
              <w:t>4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-</w:t>
            </w:r>
            <w:r w:rsidR="00D1434A">
              <w:rPr>
                <w:rFonts w:cs="Arial"/>
                <w:sz w:val="22"/>
                <w:szCs w:val="22"/>
                <w:lang w:val="sl-SI"/>
              </w:rPr>
              <w:t>1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/202</w:t>
            </w:r>
            <w:r w:rsidR="00B54E95">
              <w:rPr>
                <w:rFonts w:cs="Arial"/>
                <w:sz w:val="22"/>
                <w:szCs w:val="22"/>
                <w:lang w:val="sl-SI"/>
              </w:rPr>
              <w:t>5</w:t>
            </w:r>
            <w:r w:rsidR="00D61B69">
              <w:rPr>
                <w:rFonts w:cs="Arial"/>
                <w:sz w:val="22"/>
                <w:szCs w:val="22"/>
                <w:lang w:val="sl-SI"/>
              </w:rPr>
              <w:t>-</w:t>
            </w:r>
            <w:r w:rsidR="00D61B69">
              <w:rPr>
                <w:rFonts w:cs="Arial"/>
                <w:sz w:val="22"/>
                <w:szCs w:val="22"/>
                <w:lang w:val="sl-SI"/>
              </w:rPr>
              <w:softHyphen/>
            </w:r>
          </w:p>
        </w:tc>
      </w:tr>
      <w:tr w:rsidR="007D7133" w:rsidRPr="00FC5ADF" w14:paraId="7EB02DB9" w14:textId="77777777" w:rsidTr="00D61B69">
        <w:tc>
          <w:tcPr>
            <w:tcW w:w="4531" w:type="dxa"/>
          </w:tcPr>
          <w:p w14:paraId="2D1E1E11" w14:textId="77777777" w:rsidR="007D7133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Identifikacijska št. kandidata iz </w:t>
            </w:r>
          </w:p>
          <w:p w14:paraId="77743FE0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FITO 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–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registra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3957" w:type="dxa"/>
          </w:tcPr>
          <w:p w14:paraId="41C35C13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7B70EF64" w14:textId="77777777" w:rsidTr="00D61B69">
        <w:tc>
          <w:tcPr>
            <w:tcW w:w="4531" w:type="dxa"/>
          </w:tcPr>
          <w:p w14:paraId="47D716D4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Datum opravljanja preverjanja znanja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193B05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9E0AD9B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658971CA" w14:textId="77777777" w:rsidTr="00D61B69">
        <w:tc>
          <w:tcPr>
            <w:tcW w:w="4531" w:type="dxa"/>
          </w:tcPr>
          <w:p w14:paraId="369CD899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Doseženo število točk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A2E36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EAF3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3F40E742" w14:textId="77777777" w:rsidTr="00D61B69">
        <w:tc>
          <w:tcPr>
            <w:tcW w:w="4531" w:type="dxa"/>
          </w:tcPr>
          <w:p w14:paraId="64DF4060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Datum izdaje potrdila:</w:t>
            </w:r>
          </w:p>
          <w:p w14:paraId="63B59597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48389F3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8F036E" w14:paraId="53EE17FD" w14:textId="77777777" w:rsidTr="00D61B69">
        <w:tc>
          <w:tcPr>
            <w:tcW w:w="4531" w:type="dxa"/>
          </w:tcPr>
          <w:p w14:paraId="37F4A67E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Komisija:</w:t>
            </w:r>
          </w:p>
          <w:p w14:paraId="3FA40F9B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13F7935D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1BDD1966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0C2423E4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6181A064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44F30FDE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3BB494EF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C27423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Podpis:</w:t>
            </w:r>
          </w:p>
        </w:tc>
      </w:tr>
    </w:tbl>
    <w:p w14:paraId="701B245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C4F13B9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0B4777F" w14:textId="77777777" w:rsidR="006D036C" w:rsidRDefault="006D036C" w:rsidP="0001435F">
      <w:pPr>
        <w:jc w:val="both"/>
        <w:rPr>
          <w:rFonts w:cs="Arial"/>
          <w:b/>
          <w:sz w:val="22"/>
          <w:szCs w:val="22"/>
          <w:lang w:val="sl-SI"/>
        </w:rPr>
      </w:pPr>
    </w:p>
    <w:sectPr w:rsidR="006D036C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FED68" w14:textId="77777777" w:rsidR="00081F72" w:rsidRDefault="00081F72">
      <w:r>
        <w:separator/>
      </w:r>
    </w:p>
  </w:endnote>
  <w:endnote w:type="continuationSeparator" w:id="0">
    <w:p w14:paraId="3BD85B41" w14:textId="77777777" w:rsidR="00081F72" w:rsidRDefault="00081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57B238A-6BC6-410D-A3DE-6DA70B57B7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CD7EFD8-A78E-48A8-963B-11D87214E47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027C7F3-F1C2-48A2-B8AA-8BB878DF544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D652A3A3-2484-4AFB-B0E8-72601A29DD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F305DE5-5DDD-4ECC-B112-EE3F37B474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F164B44-0CCE-44B7-900E-7A5805811B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669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E4E8D" w14:textId="77777777" w:rsidR="00081F72" w:rsidRDefault="00081F72">
      <w:r>
        <w:separator/>
      </w:r>
    </w:p>
  </w:footnote>
  <w:footnote w:type="continuationSeparator" w:id="0">
    <w:p w14:paraId="20170E13" w14:textId="77777777" w:rsidR="00081F72" w:rsidRDefault="00081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BBB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8F3500" w14:paraId="00C779BD" w14:textId="77777777">
      <w:trPr>
        <w:cantSplit/>
        <w:trHeight w:hRule="exact" w:val="847"/>
      </w:trPr>
      <w:tc>
        <w:tcPr>
          <w:tcW w:w="567" w:type="dxa"/>
        </w:tcPr>
        <w:p w14:paraId="60FE0E73" w14:textId="77777777" w:rsidR="00083D2A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7D4AC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AAE84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9D847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EEDA0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2F763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D617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4AEAE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23836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3EE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98B69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A1CB3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FD1F2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A1A4F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416FB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689C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5130B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95E840" w14:textId="77777777" w:rsidR="00083D2A" w:rsidRPr="008F3500" w:rsidRDefault="006745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08EE529" wp14:editId="44FA347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1FDBB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34FBDFFB" w14:textId="77777777" w:rsidR="00083D2A" w:rsidRPr="008F3500" w:rsidRDefault="000E307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113D20">
      <w:rPr>
        <w:rFonts w:ascii="Republika Bold" w:hAnsi="Republika Bold"/>
        <w:b/>
        <w:caps/>
        <w:lang w:val="sl-SI"/>
      </w:rPr>
      <w:t>, GOZDARSTVO</w:t>
    </w:r>
    <w:r w:rsidR="00FD5229">
      <w:rPr>
        <w:rFonts w:ascii="Republika Bold" w:hAnsi="Republika Bold" w:hint="cs"/>
        <w:b/>
        <w:caps/>
        <w:lang w:val="sl-SI"/>
      </w:rPr>
      <w:t xml:space="preserve"> in </w:t>
    </w:r>
    <w:r w:rsidR="00113D20">
      <w:rPr>
        <w:rFonts w:ascii="Republika Bold" w:hAnsi="Republika Bold"/>
        <w:b/>
        <w:caps/>
        <w:lang w:val="sl-SI"/>
      </w:rPr>
      <w:t>PREHRANO</w:t>
    </w:r>
  </w:p>
  <w:p w14:paraId="3DCC6172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64C33445" w14:textId="77777777" w:rsidR="00C7278B" w:rsidRPr="008F3500" w:rsidRDefault="005D1D91" w:rsidP="00C7278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</w:r>
  </w:p>
  <w:p w14:paraId="2FB91D7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99794E"/>
    <w:multiLevelType w:val="hybridMultilevel"/>
    <w:tmpl w:val="2A24ED42"/>
    <w:lvl w:ilvl="0" w:tplc="8A86DC9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44946"/>
    <w:multiLevelType w:val="hybridMultilevel"/>
    <w:tmpl w:val="8DAC6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B5098F"/>
    <w:multiLevelType w:val="hybridMultilevel"/>
    <w:tmpl w:val="EF5E7014"/>
    <w:lvl w:ilvl="0" w:tplc="BAB42D4A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C3C41"/>
    <w:multiLevelType w:val="hybridMultilevel"/>
    <w:tmpl w:val="9834A1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D56981"/>
    <w:multiLevelType w:val="hybridMultilevel"/>
    <w:tmpl w:val="75A0E826"/>
    <w:lvl w:ilvl="0" w:tplc="49A6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D6E0F"/>
    <w:multiLevelType w:val="hybridMultilevel"/>
    <w:tmpl w:val="2C38DE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494C7F"/>
    <w:multiLevelType w:val="hybridMultilevel"/>
    <w:tmpl w:val="7F4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F60135"/>
    <w:multiLevelType w:val="hybridMultilevel"/>
    <w:tmpl w:val="44B073A0"/>
    <w:lvl w:ilvl="0" w:tplc="12743DC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1F0432"/>
    <w:multiLevelType w:val="hybridMultilevel"/>
    <w:tmpl w:val="7CEE28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1968">
    <w:abstractNumId w:val="11"/>
  </w:num>
  <w:num w:numId="2" w16cid:durableId="1646086019">
    <w:abstractNumId w:val="4"/>
  </w:num>
  <w:num w:numId="3" w16cid:durableId="1598638459">
    <w:abstractNumId w:val="7"/>
  </w:num>
  <w:num w:numId="4" w16cid:durableId="661617684">
    <w:abstractNumId w:val="0"/>
  </w:num>
  <w:num w:numId="5" w16cid:durableId="1306742045">
    <w:abstractNumId w:val="1"/>
  </w:num>
  <w:num w:numId="6" w16cid:durableId="105583500">
    <w:abstractNumId w:val="6"/>
  </w:num>
  <w:num w:numId="7" w16cid:durableId="777872697">
    <w:abstractNumId w:val="13"/>
  </w:num>
  <w:num w:numId="8" w16cid:durableId="576130638">
    <w:abstractNumId w:val="2"/>
  </w:num>
  <w:num w:numId="9" w16cid:durableId="305934424">
    <w:abstractNumId w:val="12"/>
  </w:num>
  <w:num w:numId="10" w16cid:durableId="1214779094">
    <w:abstractNumId w:val="8"/>
  </w:num>
  <w:num w:numId="11" w16cid:durableId="989097661">
    <w:abstractNumId w:val="9"/>
  </w:num>
  <w:num w:numId="12" w16cid:durableId="913399192">
    <w:abstractNumId w:val="5"/>
  </w:num>
  <w:num w:numId="13" w16cid:durableId="562252723">
    <w:abstractNumId w:val="3"/>
  </w:num>
  <w:num w:numId="14" w16cid:durableId="2392954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B2"/>
    <w:rsid w:val="000134BE"/>
    <w:rsid w:val="0001435F"/>
    <w:rsid w:val="00023A88"/>
    <w:rsid w:val="00040AB5"/>
    <w:rsid w:val="0004286B"/>
    <w:rsid w:val="00045197"/>
    <w:rsid w:val="00055C3D"/>
    <w:rsid w:val="00081F72"/>
    <w:rsid w:val="00083D2A"/>
    <w:rsid w:val="000A4E78"/>
    <w:rsid w:val="000A7238"/>
    <w:rsid w:val="000E307C"/>
    <w:rsid w:val="00113D20"/>
    <w:rsid w:val="00121A68"/>
    <w:rsid w:val="001357B2"/>
    <w:rsid w:val="001526C8"/>
    <w:rsid w:val="00162FC3"/>
    <w:rsid w:val="00183BE9"/>
    <w:rsid w:val="001D225A"/>
    <w:rsid w:val="00202A77"/>
    <w:rsid w:val="002318C2"/>
    <w:rsid w:val="00271921"/>
    <w:rsid w:val="00271CE5"/>
    <w:rsid w:val="002744D6"/>
    <w:rsid w:val="00282020"/>
    <w:rsid w:val="002D72C9"/>
    <w:rsid w:val="003527C1"/>
    <w:rsid w:val="00362BD9"/>
    <w:rsid w:val="003636BF"/>
    <w:rsid w:val="0037479F"/>
    <w:rsid w:val="003845B4"/>
    <w:rsid w:val="00387B1A"/>
    <w:rsid w:val="003D40F0"/>
    <w:rsid w:val="003E1C74"/>
    <w:rsid w:val="00403AE3"/>
    <w:rsid w:val="004D3047"/>
    <w:rsid w:val="00511051"/>
    <w:rsid w:val="00514E1F"/>
    <w:rsid w:val="00523220"/>
    <w:rsid w:val="00526246"/>
    <w:rsid w:val="005520A0"/>
    <w:rsid w:val="00567106"/>
    <w:rsid w:val="005D13DE"/>
    <w:rsid w:val="005D1D91"/>
    <w:rsid w:val="005D7D7B"/>
    <w:rsid w:val="005E1D3C"/>
    <w:rsid w:val="006111D5"/>
    <w:rsid w:val="006143BB"/>
    <w:rsid w:val="00632253"/>
    <w:rsid w:val="006378EA"/>
    <w:rsid w:val="00642714"/>
    <w:rsid w:val="006455CE"/>
    <w:rsid w:val="00674528"/>
    <w:rsid w:val="0069694D"/>
    <w:rsid w:val="006D036C"/>
    <w:rsid w:val="006D079C"/>
    <w:rsid w:val="006D42D9"/>
    <w:rsid w:val="00733017"/>
    <w:rsid w:val="007443CD"/>
    <w:rsid w:val="00757896"/>
    <w:rsid w:val="00783310"/>
    <w:rsid w:val="00786E63"/>
    <w:rsid w:val="007A4A6D"/>
    <w:rsid w:val="007A59F4"/>
    <w:rsid w:val="007B14CC"/>
    <w:rsid w:val="007D1BCF"/>
    <w:rsid w:val="007D7133"/>
    <w:rsid w:val="007D75CF"/>
    <w:rsid w:val="007E6DC5"/>
    <w:rsid w:val="007E7D1B"/>
    <w:rsid w:val="0081658E"/>
    <w:rsid w:val="00873E85"/>
    <w:rsid w:val="0088043C"/>
    <w:rsid w:val="00885576"/>
    <w:rsid w:val="008906C9"/>
    <w:rsid w:val="008C5738"/>
    <w:rsid w:val="008D04F0"/>
    <w:rsid w:val="008E56E7"/>
    <w:rsid w:val="008F036E"/>
    <w:rsid w:val="008F3500"/>
    <w:rsid w:val="00915EDE"/>
    <w:rsid w:val="009230CC"/>
    <w:rsid w:val="00924E3C"/>
    <w:rsid w:val="009612BB"/>
    <w:rsid w:val="009642E8"/>
    <w:rsid w:val="009A22A5"/>
    <w:rsid w:val="009B4A4B"/>
    <w:rsid w:val="009D20C6"/>
    <w:rsid w:val="009D5D5F"/>
    <w:rsid w:val="009E518A"/>
    <w:rsid w:val="00A125C5"/>
    <w:rsid w:val="00A5039D"/>
    <w:rsid w:val="00A65EE7"/>
    <w:rsid w:val="00A70133"/>
    <w:rsid w:val="00A94FB2"/>
    <w:rsid w:val="00AE6B18"/>
    <w:rsid w:val="00B0033C"/>
    <w:rsid w:val="00B17141"/>
    <w:rsid w:val="00B31575"/>
    <w:rsid w:val="00B54E95"/>
    <w:rsid w:val="00B8547D"/>
    <w:rsid w:val="00BC602D"/>
    <w:rsid w:val="00BF4AA3"/>
    <w:rsid w:val="00BF6BD9"/>
    <w:rsid w:val="00C250D5"/>
    <w:rsid w:val="00C43FEC"/>
    <w:rsid w:val="00C7278B"/>
    <w:rsid w:val="00C72A87"/>
    <w:rsid w:val="00C85F48"/>
    <w:rsid w:val="00C92898"/>
    <w:rsid w:val="00CB3A91"/>
    <w:rsid w:val="00CE7514"/>
    <w:rsid w:val="00CF3384"/>
    <w:rsid w:val="00D052C6"/>
    <w:rsid w:val="00D1434A"/>
    <w:rsid w:val="00D248DE"/>
    <w:rsid w:val="00D50A40"/>
    <w:rsid w:val="00D61B69"/>
    <w:rsid w:val="00D8542D"/>
    <w:rsid w:val="00D91B68"/>
    <w:rsid w:val="00DA14A8"/>
    <w:rsid w:val="00DC6A71"/>
    <w:rsid w:val="00DE212B"/>
    <w:rsid w:val="00DE5B46"/>
    <w:rsid w:val="00E0357D"/>
    <w:rsid w:val="00E24EC2"/>
    <w:rsid w:val="00EA4E45"/>
    <w:rsid w:val="00EF78CA"/>
    <w:rsid w:val="00F07B0F"/>
    <w:rsid w:val="00F240BB"/>
    <w:rsid w:val="00F46724"/>
    <w:rsid w:val="00F47DFC"/>
    <w:rsid w:val="00F57FED"/>
    <w:rsid w:val="00F739A6"/>
    <w:rsid w:val="00F85B00"/>
    <w:rsid w:val="00FB2023"/>
    <w:rsid w:val="00FC5ADF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019E299"/>
  <w15:docId w15:val="{224F6077-B9B6-4CA0-98CB-92AF5A2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A22A5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semiHidden/>
    <w:rsid w:val="00403AE3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403AE3"/>
  </w:style>
  <w:style w:type="character" w:styleId="Sprotnaopomba-sklic">
    <w:name w:val="footnote reference"/>
    <w:semiHidden/>
    <w:rsid w:val="00403AE3"/>
    <w:rPr>
      <w:vertAlign w:val="superscript"/>
    </w:rPr>
  </w:style>
  <w:style w:type="paragraph" w:styleId="Besedilooblaka">
    <w:name w:val="Balloon Text"/>
    <w:basedOn w:val="Navaden"/>
    <w:link w:val="BesedilooblakaZnak"/>
    <w:semiHidden/>
    <w:unhideWhenUsed/>
    <w:rsid w:val="00231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2318C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REDLOGE\UVHVVR\UvhvvrRS_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5D020B-8805-4EC3-BD42-B3584D8E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UvhvvrRS_SLO.dotx</Template>
  <TotalTime>27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Mojca Celar</cp:lastModifiedBy>
  <cp:revision>7</cp:revision>
  <cp:lastPrinted>2021-05-28T09:32:00Z</cp:lastPrinted>
  <dcterms:created xsi:type="dcterms:W3CDTF">2024-01-04T12:22:00Z</dcterms:created>
  <dcterms:modified xsi:type="dcterms:W3CDTF">2024-12-19T06:28:00Z</dcterms:modified>
</cp:coreProperties>
</file>