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01188FEF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  <w:p w14:paraId="567F4268" w14:textId="77777777" w:rsidR="009D2ED1" w:rsidRDefault="009D2ED1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344"/>
        <w:gridCol w:w="2410"/>
        <w:gridCol w:w="3106"/>
      </w:tblGrid>
      <w:tr w:rsidR="009D20C6" w14:paraId="3884ABEB" w14:textId="77777777" w:rsidTr="00DA5983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4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DA5983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63A9E4BF" w14:textId="2EC3F70B" w:rsidR="00D1434A" w:rsidRDefault="00EE4FFD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</w:t>
            </w:r>
            <w:r w:rsidR="007E2030"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 xml:space="preserve"> september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3D0129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DA5983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4BA17B73" w14:textId="442419AF" w:rsidR="00D1434A" w:rsidRDefault="007E2030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19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oktober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3D0129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DA5983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33D5685D" w14:textId="103E3B1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7E2030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november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3D0129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410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DA5983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Pr="00FC7EB0">
              <w:rPr>
                <w:sz w:val="22"/>
                <w:szCs w:val="22"/>
              </w:rPr>
            </w:r>
            <w:r w:rsidRPr="00FC7EB0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24CC5512" w14:textId="10C1F536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7E2030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december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3D0129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410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222F4E4C" w14:textId="77777777" w:rsidR="00DA5983" w:rsidRPr="00DA5983" w:rsidRDefault="00DA5983" w:rsidP="00DA5983">
      <w:pPr>
        <w:jc w:val="both"/>
        <w:rPr>
          <w:b/>
          <w:sz w:val="22"/>
          <w:szCs w:val="22"/>
          <w:lang w:val="sl-SI"/>
        </w:rPr>
      </w:pPr>
    </w:p>
    <w:p w14:paraId="7FF4089F" w14:textId="77777777" w:rsidR="00DA5983" w:rsidRDefault="00DA5983">
      <w:pPr>
        <w:spacing w:line="240" w:lineRule="auto"/>
        <w:rPr>
          <w:b/>
          <w:sz w:val="22"/>
          <w:szCs w:val="22"/>
          <w:lang w:val="sl-SI"/>
        </w:rPr>
      </w:pPr>
      <w:r>
        <w:rPr>
          <w:b/>
          <w:sz w:val="22"/>
          <w:szCs w:val="22"/>
          <w:lang w:val="sl-SI"/>
        </w:rPr>
        <w:br w:type="page"/>
      </w:r>
    </w:p>
    <w:p w14:paraId="0D96BAB5" w14:textId="0BDB87C3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Pr="00FC7EB0">
        <w:rPr>
          <w:sz w:val="22"/>
          <w:szCs w:val="22"/>
        </w:rPr>
      </w:r>
      <w:r w:rsidRPr="00FC7EB0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132EB865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7E2030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7E2030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7E2030">
              <w:rPr>
                <w:rFonts w:cs="Arial"/>
                <w:sz w:val="22"/>
                <w:szCs w:val="22"/>
                <w:lang w:val="sl-SI"/>
              </w:rPr>
              <w:t>6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5F90069C" w14:textId="77777777" w:rsid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3BB494EF" w14:textId="77777777" w:rsidR="009D2ED1" w:rsidRPr="006D036C" w:rsidRDefault="009D2ED1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B49F7A" w14:textId="77777777" w:rsidR="00DC6852" w:rsidRDefault="00DC6852">
      <w:r>
        <w:separator/>
      </w:r>
    </w:p>
  </w:endnote>
  <w:endnote w:type="continuationSeparator" w:id="0">
    <w:p w14:paraId="7B066C04" w14:textId="77777777" w:rsidR="00DC6852" w:rsidRDefault="00DC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0FF75CC-4542-4D83-9D1C-04A33BCF4E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85505A8-B4FE-4B82-AFEA-C675B397122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327B362-3B26-4317-B3F5-528227B9E27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8FE7441A-3492-4202-9BB6-254E87735A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7BA4F5C-0AD8-4702-A898-33A055B1AA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4AEDBEA-04F9-4FF8-88BF-C207173CA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31044" w14:textId="77777777" w:rsidR="00DC6852" w:rsidRDefault="00DC6852">
      <w:r>
        <w:separator/>
      </w:r>
    </w:p>
  </w:footnote>
  <w:footnote w:type="continuationSeparator" w:id="0">
    <w:p w14:paraId="19CE1CC1" w14:textId="77777777" w:rsidR="00DC6852" w:rsidRDefault="00DC6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3790E"/>
    <w:rsid w:val="00040AB5"/>
    <w:rsid w:val="0004286B"/>
    <w:rsid w:val="00045197"/>
    <w:rsid w:val="00055C3D"/>
    <w:rsid w:val="00083D2A"/>
    <w:rsid w:val="00084869"/>
    <w:rsid w:val="000A4E78"/>
    <w:rsid w:val="000A7238"/>
    <w:rsid w:val="000B6B8B"/>
    <w:rsid w:val="000E307C"/>
    <w:rsid w:val="00113D20"/>
    <w:rsid w:val="00121A68"/>
    <w:rsid w:val="001357B2"/>
    <w:rsid w:val="001526C8"/>
    <w:rsid w:val="00162FC3"/>
    <w:rsid w:val="00183BE9"/>
    <w:rsid w:val="001D1678"/>
    <w:rsid w:val="001D225A"/>
    <w:rsid w:val="00202A77"/>
    <w:rsid w:val="002318C2"/>
    <w:rsid w:val="00251528"/>
    <w:rsid w:val="00271921"/>
    <w:rsid w:val="00271CE5"/>
    <w:rsid w:val="002744D6"/>
    <w:rsid w:val="00282020"/>
    <w:rsid w:val="002A4405"/>
    <w:rsid w:val="002D72C9"/>
    <w:rsid w:val="003527C1"/>
    <w:rsid w:val="00362BD9"/>
    <w:rsid w:val="003636BF"/>
    <w:rsid w:val="0037479F"/>
    <w:rsid w:val="003845B4"/>
    <w:rsid w:val="00387B1A"/>
    <w:rsid w:val="003D0129"/>
    <w:rsid w:val="003D40F0"/>
    <w:rsid w:val="003E1C74"/>
    <w:rsid w:val="00403AE3"/>
    <w:rsid w:val="0044461B"/>
    <w:rsid w:val="00463E57"/>
    <w:rsid w:val="004D3047"/>
    <w:rsid w:val="00511051"/>
    <w:rsid w:val="00514E1F"/>
    <w:rsid w:val="00523220"/>
    <w:rsid w:val="00526246"/>
    <w:rsid w:val="005520A0"/>
    <w:rsid w:val="00567106"/>
    <w:rsid w:val="005D13DE"/>
    <w:rsid w:val="005D1D91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2030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2ED1"/>
    <w:rsid w:val="009D5D5F"/>
    <w:rsid w:val="009E518A"/>
    <w:rsid w:val="00A125C5"/>
    <w:rsid w:val="00A30C2F"/>
    <w:rsid w:val="00A5039D"/>
    <w:rsid w:val="00A65EE7"/>
    <w:rsid w:val="00A70133"/>
    <w:rsid w:val="00A94FB2"/>
    <w:rsid w:val="00AE6B18"/>
    <w:rsid w:val="00B0033C"/>
    <w:rsid w:val="00B17141"/>
    <w:rsid w:val="00B31575"/>
    <w:rsid w:val="00B470EE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A5983"/>
    <w:rsid w:val="00DC6852"/>
    <w:rsid w:val="00DC6A71"/>
    <w:rsid w:val="00DE212B"/>
    <w:rsid w:val="00DE5B46"/>
    <w:rsid w:val="00DE78DE"/>
    <w:rsid w:val="00DF6C25"/>
    <w:rsid w:val="00E0357D"/>
    <w:rsid w:val="00E243C5"/>
    <w:rsid w:val="00E24EC2"/>
    <w:rsid w:val="00EA4E45"/>
    <w:rsid w:val="00EB7A05"/>
    <w:rsid w:val="00EE4FFD"/>
    <w:rsid w:val="00EF78CA"/>
    <w:rsid w:val="00F07B0F"/>
    <w:rsid w:val="00F240BB"/>
    <w:rsid w:val="00F46724"/>
    <w:rsid w:val="00F47DFC"/>
    <w:rsid w:val="00F55BBE"/>
    <w:rsid w:val="00F57FED"/>
    <w:rsid w:val="00F739A6"/>
    <w:rsid w:val="00F85B00"/>
    <w:rsid w:val="00FB2023"/>
    <w:rsid w:val="00FC200E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UvhvvrRS_SLO.dotx</Template>
  <TotalTime>3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Mojca Celar</cp:lastModifiedBy>
  <cp:revision>4</cp:revision>
  <cp:lastPrinted>2021-05-28T09:32:00Z</cp:lastPrinted>
  <dcterms:created xsi:type="dcterms:W3CDTF">2026-06-10T10:10:00Z</dcterms:created>
  <dcterms:modified xsi:type="dcterms:W3CDTF">2026-07-08T08:28:00Z</dcterms:modified>
</cp:coreProperties>
</file>