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EE109" w14:textId="77777777" w:rsidR="001526C8" w:rsidRPr="00702AFB" w:rsidRDefault="001526C8" w:rsidP="00C7278B">
      <w:pPr>
        <w:jc w:val="center"/>
        <w:rPr>
          <w:rFonts w:cs="Arial"/>
          <w:b/>
          <w:szCs w:val="20"/>
          <w:lang w:val="sl-SI"/>
        </w:rPr>
      </w:pPr>
    </w:p>
    <w:p w14:paraId="1B9BB8E4" w14:textId="77777777" w:rsidR="00C7278B" w:rsidRPr="00702AFB" w:rsidRDefault="00113D20" w:rsidP="00C7278B">
      <w:pPr>
        <w:jc w:val="center"/>
        <w:rPr>
          <w:rFonts w:cs="Arial"/>
          <w:b/>
          <w:szCs w:val="20"/>
          <w:lang w:val="sl-SI"/>
        </w:rPr>
      </w:pPr>
      <w:r w:rsidRPr="00702AFB">
        <w:rPr>
          <w:rFonts w:cs="Arial"/>
          <w:b/>
          <w:szCs w:val="20"/>
          <w:lang w:val="sl-SI"/>
        </w:rPr>
        <w:t>Prijavnica na preverjanje znanja s področja zdravja rastlin</w:t>
      </w:r>
    </w:p>
    <w:p w14:paraId="4010B329" w14:textId="77777777" w:rsidR="001526C8" w:rsidRPr="00702AFB" w:rsidRDefault="001526C8" w:rsidP="00C7278B">
      <w:pPr>
        <w:jc w:val="center"/>
        <w:rPr>
          <w:rFonts w:cs="Arial"/>
          <w:b/>
          <w:szCs w:val="20"/>
          <w:lang w:val="sl-SI"/>
        </w:rPr>
      </w:pPr>
    </w:p>
    <w:p w14:paraId="5BB5F0F1" w14:textId="77777777" w:rsidR="00BF6BD9" w:rsidRPr="00702AFB" w:rsidRDefault="00113D20" w:rsidP="00113D20">
      <w:pPr>
        <w:pStyle w:val="Odstavekseznama"/>
        <w:numPr>
          <w:ilvl w:val="0"/>
          <w:numId w:val="11"/>
        </w:numPr>
        <w:jc w:val="both"/>
        <w:rPr>
          <w:rFonts w:cs="Arial"/>
          <w:b/>
          <w:szCs w:val="20"/>
          <w:lang w:val="sl-SI"/>
        </w:rPr>
      </w:pPr>
      <w:r w:rsidRPr="00702AFB">
        <w:rPr>
          <w:rFonts w:cs="Arial"/>
          <w:b/>
          <w:szCs w:val="20"/>
          <w:lang w:val="sl-SI"/>
        </w:rPr>
        <w:t>KANDIDAT:</w:t>
      </w:r>
    </w:p>
    <w:tbl>
      <w:tblPr>
        <w:tblStyle w:val="Tabelamrea"/>
        <w:tblpPr w:leftFromText="141" w:rightFromText="141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3539"/>
        <w:gridCol w:w="4949"/>
      </w:tblGrid>
      <w:tr w:rsidR="006D036C" w:rsidRPr="00702AFB" w14:paraId="00C0E40F" w14:textId="77777777" w:rsidTr="006D036C">
        <w:tc>
          <w:tcPr>
            <w:tcW w:w="3539" w:type="dxa"/>
          </w:tcPr>
          <w:p w14:paraId="6DE922D1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Ime in priimek:</w:t>
            </w:r>
          </w:p>
          <w:p w14:paraId="23E9A0E4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4949" w:type="dxa"/>
          </w:tcPr>
          <w:p w14:paraId="54CE1322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D036C" w:rsidRPr="00702AFB" w14:paraId="6E9B7863" w14:textId="77777777" w:rsidTr="006D036C">
        <w:tc>
          <w:tcPr>
            <w:tcW w:w="3539" w:type="dxa"/>
          </w:tcPr>
          <w:p w14:paraId="02F9CBB9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Naslov stalnega prebivališča:</w:t>
            </w:r>
          </w:p>
          <w:p w14:paraId="44093B7E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4949" w:type="dxa"/>
          </w:tcPr>
          <w:p w14:paraId="313C3A75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D036C" w:rsidRPr="00702AFB" w14:paraId="55FB2077" w14:textId="77777777" w:rsidTr="006D036C">
        <w:tc>
          <w:tcPr>
            <w:tcW w:w="3539" w:type="dxa"/>
          </w:tcPr>
          <w:p w14:paraId="5D665EA8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EMŠO:</w:t>
            </w:r>
          </w:p>
          <w:p w14:paraId="3B4A3410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4949" w:type="dxa"/>
          </w:tcPr>
          <w:p w14:paraId="28BC2C45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D036C" w:rsidRPr="00702AFB" w14:paraId="6629A8D9" w14:textId="77777777" w:rsidTr="006D036C">
        <w:tc>
          <w:tcPr>
            <w:tcW w:w="3539" w:type="dxa"/>
          </w:tcPr>
          <w:p w14:paraId="1E19676C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Telefon:</w:t>
            </w:r>
          </w:p>
          <w:p w14:paraId="4FA16D2E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4949" w:type="dxa"/>
          </w:tcPr>
          <w:p w14:paraId="7EE65A78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D036C" w:rsidRPr="00702AFB" w14:paraId="5A9D1018" w14:textId="77777777" w:rsidTr="006D036C">
        <w:tc>
          <w:tcPr>
            <w:tcW w:w="3539" w:type="dxa"/>
          </w:tcPr>
          <w:p w14:paraId="673F8564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e-mail:</w:t>
            </w:r>
          </w:p>
          <w:p w14:paraId="0AED3123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4949" w:type="dxa"/>
          </w:tcPr>
          <w:p w14:paraId="4882BD18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D036C" w:rsidRPr="00702AFB" w14:paraId="4B078E5F" w14:textId="77777777" w:rsidTr="006D036C">
        <w:tc>
          <w:tcPr>
            <w:tcW w:w="3539" w:type="dxa"/>
          </w:tcPr>
          <w:p w14:paraId="567F4268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Kontaktni podatki za obveščanje, če so drugačni kot zgoraj:</w:t>
            </w:r>
          </w:p>
        </w:tc>
        <w:tc>
          <w:tcPr>
            <w:tcW w:w="4949" w:type="dxa"/>
          </w:tcPr>
          <w:p w14:paraId="6B2379E1" w14:textId="77777777" w:rsidR="006D036C" w:rsidRPr="00702AFB" w:rsidRDefault="006D036C" w:rsidP="006D036C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</w:tbl>
    <w:p w14:paraId="7BEDA00F" w14:textId="77777777" w:rsidR="00055C3D" w:rsidRPr="00702AFB" w:rsidRDefault="00055C3D" w:rsidP="00C7278B">
      <w:pPr>
        <w:jc w:val="both"/>
        <w:rPr>
          <w:rFonts w:cs="Arial"/>
          <w:b/>
          <w:szCs w:val="20"/>
          <w:lang w:val="sl-SI"/>
        </w:rPr>
      </w:pPr>
    </w:p>
    <w:p w14:paraId="66225F93" w14:textId="77777777" w:rsidR="002744D6" w:rsidRPr="00702AFB" w:rsidRDefault="0001435F" w:rsidP="0001435F">
      <w:pPr>
        <w:pStyle w:val="Odstavekseznama"/>
        <w:numPr>
          <w:ilvl w:val="0"/>
          <w:numId w:val="11"/>
        </w:numPr>
        <w:jc w:val="both"/>
        <w:rPr>
          <w:rFonts w:cs="Arial"/>
          <w:b/>
          <w:szCs w:val="20"/>
          <w:lang w:val="sl-SI"/>
        </w:rPr>
      </w:pPr>
      <w:r w:rsidRPr="00702AFB">
        <w:rPr>
          <w:rFonts w:cs="Arial"/>
          <w:b/>
          <w:szCs w:val="20"/>
          <w:lang w:val="sl-SI"/>
        </w:rPr>
        <w:t xml:space="preserve">PRIJAVITELJ </w:t>
      </w:r>
      <w:r w:rsidR="002744D6" w:rsidRPr="00702AFB">
        <w:rPr>
          <w:rFonts w:cs="Arial"/>
          <w:b/>
          <w:szCs w:val="20"/>
          <w:lang w:val="sl-SI"/>
        </w:rPr>
        <w:t xml:space="preserve">– izvajalec poslovne dejavnosti </w:t>
      </w:r>
    </w:p>
    <w:p w14:paraId="19C847D9" w14:textId="3258D0A7" w:rsidR="0001435F" w:rsidRPr="00702AFB" w:rsidRDefault="0001435F" w:rsidP="00702AFB">
      <w:pPr>
        <w:ind w:firstLine="360"/>
        <w:jc w:val="both"/>
        <w:rPr>
          <w:rFonts w:cs="Arial"/>
          <w:b/>
          <w:szCs w:val="20"/>
          <w:lang w:val="sl-SI"/>
        </w:rPr>
      </w:pPr>
      <w:r w:rsidRPr="00702AFB">
        <w:rPr>
          <w:rFonts w:cs="Arial"/>
          <w:b/>
          <w:szCs w:val="20"/>
          <w:lang w:val="sl-SI"/>
        </w:rPr>
        <w:t>(se ne izpolnjuje, če je kandidat hkrati prijavitelj):</w:t>
      </w:r>
    </w:p>
    <w:tbl>
      <w:tblPr>
        <w:tblStyle w:val="Tabelamrea"/>
        <w:tblpPr w:leftFromText="141" w:rightFromText="141" w:vertAnchor="text" w:horzAnchor="margin" w:tblpY="140"/>
        <w:tblW w:w="0" w:type="auto"/>
        <w:tblLook w:val="04A0" w:firstRow="1" w:lastRow="0" w:firstColumn="1" w:lastColumn="0" w:noHBand="0" w:noVBand="1"/>
      </w:tblPr>
      <w:tblGrid>
        <w:gridCol w:w="3256"/>
        <w:gridCol w:w="5232"/>
      </w:tblGrid>
      <w:tr w:rsidR="0001435F" w:rsidRPr="00702AFB" w14:paraId="6E60D536" w14:textId="77777777" w:rsidTr="0001435F">
        <w:tc>
          <w:tcPr>
            <w:tcW w:w="3256" w:type="dxa"/>
          </w:tcPr>
          <w:p w14:paraId="33791571" w14:textId="77777777" w:rsidR="0001435F" w:rsidRPr="00702AFB" w:rsidRDefault="0001435F" w:rsidP="0001435F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Naziv:</w:t>
            </w:r>
          </w:p>
          <w:p w14:paraId="47386013" w14:textId="77777777" w:rsidR="0001435F" w:rsidRPr="00702AFB" w:rsidRDefault="0001435F" w:rsidP="0001435F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5232" w:type="dxa"/>
          </w:tcPr>
          <w:p w14:paraId="58CA9271" w14:textId="77777777" w:rsidR="0001435F" w:rsidRPr="00702AFB" w:rsidRDefault="0001435F" w:rsidP="0001435F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01435F" w:rsidRPr="00702AFB" w14:paraId="1C7AB52C" w14:textId="77777777" w:rsidTr="0001435F">
        <w:tc>
          <w:tcPr>
            <w:tcW w:w="3256" w:type="dxa"/>
          </w:tcPr>
          <w:p w14:paraId="13E0627E" w14:textId="77777777" w:rsidR="0001435F" w:rsidRPr="00702AFB" w:rsidRDefault="0001435F" w:rsidP="0001435F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Sedež:</w:t>
            </w:r>
          </w:p>
          <w:p w14:paraId="222F4894" w14:textId="77777777" w:rsidR="0001435F" w:rsidRPr="00702AFB" w:rsidRDefault="0001435F" w:rsidP="0001435F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5232" w:type="dxa"/>
          </w:tcPr>
          <w:p w14:paraId="0B001037" w14:textId="77777777" w:rsidR="0001435F" w:rsidRPr="00702AFB" w:rsidRDefault="0001435F" w:rsidP="0001435F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01435F" w:rsidRPr="00702AFB" w14:paraId="667859B3" w14:textId="77777777" w:rsidTr="0001435F">
        <w:tc>
          <w:tcPr>
            <w:tcW w:w="3256" w:type="dxa"/>
          </w:tcPr>
          <w:p w14:paraId="2A850C63" w14:textId="77777777" w:rsidR="0001435F" w:rsidRPr="00702AFB" w:rsidRDefault="0001435F" w:rsidP="0001435F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MŠO ali davčna številka:</w:t>
            </w:r>
          </w:p>
          <w:p w14:paraId="4D38FCAB" w14:textId="77777777" w:rsidR="0001435F" w:rsidRPr="00702AFB" w:rsidRDefault="0001435F" w:rsidP="0001435F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5232" w:type="dxa"/>
          </w:tcPr>
          <w:p w14:paraId="1E4209A2" w14:textId="77777777" w:rsidR="0001435F" w:rsidRPr="00702AFB" w:rsidRDefault="0001435F" w:rsidP="0001435F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01435F" w:rsidRPr="00702AFB" w14:paraId="3BA2F02A" w14:textId="77777777" w:rsidTr="0001435F">
        <w:tc>
          <w:tcPr>
            <w:tcW w:w="3256" w:type="dxa"/>
          </w:tcPr>
          <w:p w14:paraId="32161DAA" w14:textId="77777777" w:rsidR="0001435F" w:rsidRPr="00702AFB" w:rsidRDefault="0001435F" w:rsidP="0001435F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Telefon:</w:t>
            </w:r>
          </w:p>
          <w:p w14:paraId="157CE358" w14:textId="77777777" w:rsidR="0001435F" w:rsidRPr="00702AFB" w:rsidRDefault="0001435F" w:rsidP="0001435F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5232" w:type="dxa"/>
          </w:tcPr>
          <w:p w14:paraId="732A5F9D" w14:textId="77777777" w:rsidR="0001435F" w:rsidRPr="00702AFB" w:rsidRDefault="0001435F" w:rsidP="0001435F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01435F" w:rsidRPr="00702AFB" w14:paraId="085B811C" w14:textId="77777777" w:rsidTr="0001435F">
        <w:tc>
          <w:tcPr>
            <w:tcW w:w="3256" w:type="dxa"/>
          </w:tcPr>
          <w:p w14:paraId="74E444E9" w14:textId="77777777" w:rsidR="0001435F" w:rsidRPr="00702AFB" w:rsidRDefault="0001435F" w:rsidP="0001435F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e-mail:</w:t>
            </w:r>
          </w:p>
          <w:p w14:paraId="74348DAF" w14:textId="77777777" w:rsidR="0001435F" w:rsidRPr="00702AFB" w:rsidRDefault="0001435F" w:rsidP="0001435F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5232" w:type="dxa"/>
          </w:tcPr>
          <w:p w14:paraId="1F2C7A46" w14:textId="77777777" w:rsidR="0001435F" w:rsidRPr="00702AFB" w:rsidRDefault="0001435F" w:rsidP="0001435F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</w:tbl>
    <w:p w14:paraId="3974D30F" w14:textId="77777777" w:rsidR="00055C3D" w:rsidRPr="00702AFB" w:rsidRDefault="00055C3D" w:rsidP="0001435F">
      <w:pPr>
        <w:jc w:val="both"/>
        <w:rPr>
          <w:rFonts w:cs="Arial"/>
          <w:b/>
          <w:szCs w:val="20"/>
          <w:lang w:val="sl-SI"/>
        </w:rPr>
      </w:pPr>
    </w:p>
    <w:p w14:paraId="60DECCE0" w14:textId="603DBD59" w:rsidR="00702AFB" w:rsidRPr="00702AFB" w:rsidRDefault="0001435F" w:rsidP="00702AFB">
      <w:pPr>
        <w:pStyle w:val="Odstavekseznama"/>
        <w:numPr>
          <w:ilvl w:val="0"/>
          <w:numId w:val="11"/>
        </w:numPr>
        <w:jc w:val="both"/>
        <w:rPr>
          <w:rFonts w:cs="Arial"/>
          <w:b/>
          <w:szCs w:val="20"/>
          <w:lang w:val="sl-SI"/>
        </w:rPr>
      </w:pPr>
      <w:r w:rsidRPr="00702AFB">
        <w:rPr>
          <w:rFonts w:cs="Arial"/>
          <w:b/>
          <w:szCs w:val="20"/>
          <w:lang w:val="sl-SI"/>
        </w:rPr>
        <w:t xml:space="preserve">TERMIN </w:t>
      </w:r>
      <w:r w:rsidR="00523220" w:rsidRPr="00702AFB">
        <w:rPr>
          <w:rFonts w:cs="Arial"/>
          <w:b/>
          <w:szCs w:val="20"/>
          <w:lang w:val="sl-SI"/>
        </w:rPr>
        <w:t xml:space="preserve">IN NAČIN </w:t>
      </w:r>
      <w:r w:rsidR="008F036E" w:rsidRPr="00702AFB">
        <w:rPr>
          <w:rFonts w:cs="Arial"/>
          <w:b/>
          <w:szCs w:val="20"/>
          <w:lang w:val="sl-SI"/>
        </w:rPr>
        <w:t>PREVERJA</w:t>
      </w:r>
      <w:r w:rsidRPr="00702AFB">
        <w:rPr>
          <w:rFonts w:cs="Arial"/>
          <w:b/>
          <w:szCs w:val="20"/>
          <w:lang w:val="sl-SI"/>
        </w:rPr>
        <w:t>NJA ZNANJA</w:t>
      </w:r>
      <w:r w:rsidR="00DA14A8" w:rsidRPr="00702AFB">
        <w:rPr>
          <w:rFonts w:cs="Arial"/>
          <w:b/>
          <w:szCs w:val="20"/>
          <w:lang w:val="sl-SI"/>
        </w:rPr>
        <w:t xml:space="preserve"> (</w:t>
      </w:r>
      <w:r w:rsidR="00055C3D" w:rsidRPr="00702AFB">
        <w:rPr>
          <w:rFonts w:cs="Arial"/>
          <w:b/>
          <w:szCs w:val="20"/>
          <w:lang w:val="sl-SI"/>
        </w:rPr>
        <w:t xml:space="preserve">ustrezno </w:t>
      </w:r>
      <w:r w:rsidR="00DA14A8" w:rsidRPr="00702AFB">
        <w:rPr>
          <w:rFonts w:cs="Arial"/>
          <w:b/>
          <w:szCs w:val="20"/>
          <w:lang w:val="sl-SI"/>
        </w:rPr>
        <w:t>o</w:t>
      </w:r>
      <w:r w:rsidR="00CB3A91" w:rsidRPr="00702AFB">
        <w:rPr>
          <w:rFonts w:cs="Arial"/>
          <w:b/>
          <w:szCs w:val="20"/>
          <w:lang w:val="sl-SI"/>
        </w:rPr>
        <w:t>značite</w:t>
      </w:r>
      <w:r w:rsidR="007E7D1B" w:rsidRPr="00702AFB">
        <w:rPr>
          <w:rFonts w:cs="Arial"/>
          <w:b/>
          <w:szCs w:val="20"/>
          <w:lang w:val="sl-SI"/>
        </w:rPr>
        <w:t>)</w:t>
      </w:r>
      <w:r w:rsidRPr="00702AFB">
        <w:rPr>
          <w:rFonts w:cs="Arial"/>
          <w:b/>
          <w:szCs w:val="20"/>
          <w:lang w:val="sl-SI"/>
        </w:rPr>
        <w:t>:</w:t>
      </w:r>
    </w:p>
    <w:p w14:paraId="744C8543" w14:textId="77777777" w:rsidR="00D91B68" w:rsidRPr="00702AFB" w:rsidRDefault="00D91B68" w:rsidP="00702AFB">
      <w:pPr>
        <w:rPr>
          <w:rFonts w:cs="Arial"/>
          <w:b/>
          <w:szCs w:val="20"/>
          <w:lang w:val="sl-SI"/>
        </w:rPr>
      </w:pPr>
    </w:p>
    <w:tbl>
      <w:tblPr>
        <w:tblStyle w:val="Tabelamrea"/>
        <w:tblW w:w="5382" w:type="dxa"/>
        <w:jc w:val="center"/>
        <w:tblLook w:val="04A0" w:firstRow="1" w:lastRow="0" w:firstColumn="1" w:lastColumn="0" w:noHBand="0" w:noVBand="1"/>
      </w:tblPr>
      <w:tblGrid>
        <w:gridCol w:w="628"/>
        <w:gridCol w:w="2344"/>
        <w:gridCol w:w="2410"/>
      </w:tblGrid>
      <w:tr w:rsidR="00702AFB" w:rsidRPr="00702AFB" w14:paraId="3884ABEB" w14:textId="77777777" w:rsidTr="00702AFB">
        <w:trPr>
          <w:jc w:val="center"/>
        </w:trPr>
        <w:tc>
          <w:tcPr>
            <w:tcW w:w="628" w:type="dxa"/>
          </w:tcPr>
          <w:p w14:paraId="36A15540" w14:textId="77777777" w:rsidR="00702AFB" w:rsidRPr="00702AFB" w:rsidRDefault="00702AFB" w:rsidP="0004286B">
            <w:pPr>
              <w:jc w:val="center"/>
              <w:rPr>
                <w:szCs w:val="20"/>
                <w:lang w:val="sl-SI"/>
              </w:rPr>
            </w:pPr>
          </w:p>
        </w:tc>
        <w:tc>
          <w:tcPr>
            <w:tcW w:w="2344" w:type="dxa"/>
          </w:tcPr>
          <w:p w14:paraId="6650401B" w14:textId="77777777" w:rsidR="00702AFB" w:rsidRPr="00702AFB" w:rsidRDefault="00702AFB" w:rsidP="0004286B">
            <w:pPr>
              <w:jc w:val="both"/>
              <w:rPr>
                <w:rFonts w:cs="Arial"/>
                <w:b/>
                <w:szCs w:val="20"/>
                <w:lang w:val="sl-SI"/>
              </w:rPr>
            </w:pPr>
            <w:r w:rsidRPr="00702AFB">
              <w:rPr>
                <w:rFonts w:cs="Arial"/>
                <w:b/>
                <w:szCs w:val="20"/>
                <w:lang w:val="sl-SI"/>
              </w:rPr>
              <w:t>DATUM</w:t>
            </w:r>
          </w:p>
          <w:p w14:paraId="2FB82D11" w14:textId="77777777" w:rsidR="00702AFB" w:rsidRPr="00702AFB" w:rsidRDefault="00702AFB" w:rsidP="0004286B">
            <w:pPr>
              <w:jc w:val="both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2410" w:type="dxa"/>
          </w:tcPr>
          <w:p w14:paraId="47A5B62C" w14:textId="77777777" w:rsidR="00702AFB" w:rsidRPr="00702AFB" w:rsidRDefault="00702AFB" w:rsidP="00523220">
            <w:pPr>
              <w:jc w:val="both"/>
              <w:rPr>
                <w:rFonts w:cs="Arial"/>
                <w:b/>
                <w:szCs w:val="20"/>
                <w:lang w:val="sl-SI"/>
              </w:rPr>
            </w:pPr>
            <w:r w:rsidRPr="00702AFB">
              <w:rPr>
                <w:rFonts w:cs="Arial"/>
                <w:b/>
                <w:szCs w:val="20"/>
                <w:lang w:val="sl-SI"/>
              </w:rPr>
              <w:t>URA</w:t>
            </w:r>
          </w:p>
        </w:tc>
      </w:tr>
      <w:tr w:rsidR="00702AFB" w:rsidRPr="00702AFB" w14:paraId="5935C5C6" w14:textId="77777777" w:rsidTr="00702AFB">
        <w:trPr>
          <w:trHeight w:val="530"/>
          <w:jc w:val="center"/>
        </w:trPr>
        <w:tc>
          <w:tcPr>
            <w:tcW w:w="628" w:type="dxa"/>
          </w:tcPr>
          <w:p w14:paraId="229B2D3A" w14:textId="3B95F1E6" w:rsidR="00702AFB" w:rsidRPr="00702AFB" w:rsidRDefault="00702AFB" w:rsidP="0004286B">
            <w:pPr>
              <w:jc w:val="center"/>
              <w:rPr>
                <w:szCs w:val="20"/>
              </w:rPr>
            </w:pPr>
            <w:r w:rsidRPr="00702AFB">
              <w:rPr>
                <w:szCs w:val="20"/>
              </w:rPr>
              <w:t xml:space="preserve"> </w:t>
            </w:r>
            <w:r w:rsidRPr="00702AFB">
              <w:rPr>
                <w:szCs w:val="20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2AFB">
              <w:rPr>
                <w:szCs w:val="20"/>
              </w:rPr>
              <w:instrText xml:space="preserve"> FORMCHECKBOX </w:instrText>
            </w:r>
            <w:r w:rsidRPr="00702AFB">
              <w:rPr>
                <w:szCs w:val="20"/>
              </w:rPr>
            </w:r>
            <w:r w:rsidRPr="00702AFB">
              <w:rPr>
                <w:szCs w:val="20"/>
              </w:rPr>
              <w:fldChar w:fldCharType="separate"/>
            </w:r>
            <w:r w:rsidRPr="00702AFB">
              <w:rPr>
                <w:szCs w:val="20"/>
              </w:rPr>
              <w:fldChar w:fldCharType="end"/>
            </w:r>
          </w:p>
          <w:p w14:paraId="02DC976D" w14:textId="77777777" w:rsidR="00702AFB" w:rsidRPr="00702AFB" w:rsidRDefault="00702AFB" w:rsidP="0004286B">
            <w:pPr>
              <w:jc w:val="center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2344" w:type="dxa"/>
          </w:tcPr>
          <w:p w14:paraId="63A9E4BF" w14:textId="21023BFA" w:rsidR="00702AFB" w:rsidRPr="00702AFB" w:rsidRDefault="00702AFB" w:rsidP="00F0039F">
            <w:pPr>
              <w:rPr>
                <w:rFonts w:cs="Arial"/>
                <w:b/>
                <w:szCs w:val="20"/>
                <w:lang w:val="sl-SI"/>
              </w:rPr>
            </w:pPr>
            <w:r w:rsidRPr="00702AFB">
              <w:rPr>
                <w:rFonts w:cs="Arial"/>
                <w:b/>
                <w:szCs w:val="20"/>
                <w:lang w:val="sl-SI"/>
              </w:rPr>
              <w:t xml:space="preserve">25. september 2023  </w:t>
            </w:r>
          </w:p>
        </w:tc>
        <w:tc>
          <w:tcPr>
            <w:tcW w:w="2410" w:type="dxa"/>
          </w:tcPr>
          <w:p w14:paraId="07B95D6B" w14:textId="3F8CE3BB" w:rsidR="00702AFB" w:rsidRPr="00702AFB" w:rsidRDefault="00702AFB" w:rsidP="0004286B">
            <w:pPr>
              <w:jc w:val="both"/>
              <w:rPr>
                <w:rFonts w:cs="Arial"/>
                <w:b/>
                <w:szCs w:val="20"/>
                <w:lang w:val="sl-SI"/>
              </w:rPr>
            </w:pPr>
            <w:r w:rsidRPr="00702AFB">
              <w:rPr>
                <w:rFonts w:cs="Arial"/>
                <w:b/>
                <w:szCs w:val="20"/>
                <w:lang w:val="sl-SI"/>
              </w:rPr>
              <w:t>od 9.00 do 11.00 ure</w:t>
            </w:r>
          </w:p>
        </w:tc>
      </w:tr>
      <w:tr w:rsidR="00702AFB" w:rsidRPr="00702AFB" w14:paraId="62BB26A4" w14:textId="77777777" w:rsidTr="00702AFB">
        <w:trPr>
          <w:jc w:val="center"/>
        </w:trPr>
        <w:tc>
          <w:tcPr>
            <w:tcW w:w="628" w:type="dxa"/>
          </w:tcPr>
          <w:p w14:paraId="02565A37" w14:textId="77777777" w:rsidR="00702AFB" w:rsidRPr="00702AFB" w:rsidRDefault="00702AFB" w:rsidP="0004286B">
            <w:pPr>
              <w:jc w:val="center"/>
              <w:rPr>
                <w:szCs w:val="20"/>
              </w:rPr>
            </w:pPr>
            <w:r w:rsidRPr="00702AFB">
              <w:rPr>
                <w:szCs w:val="20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2AFB">
              <w:rPr>
                <w:szCs w:val="20"/>
              </w:rPr>
              <w:instrText xml:space="preserve"> FORMCHECKBOX </w:instrText>
            </w:r>
            <w:r w:rsidRPr="00702AFB">
              <w:rPr>
                <w:szCs w:val="20"/>
              </w:rPr>
            </w:r>
            <w:r w:rsidRPr="00702AFB">
              <w:rPr>
                <w:szCs w:val="20"/>
              </w:rPr>
              <w:fldChar w:fldCharType="separate"/>
            </w:r>
            <w:r w:rsidRPr="00702AFB">
              <w:rPr>
                <w:szCs w:val="20"/>
              </w:rPr>
              <w:fldChar w:fldCharType="end"/>
            </w:r>
          </w:p>
          <w:p w14:paraId="45CFB00B" w14:textId="77777777" w:rsidR="00702AFB" w:rsidRPr="00702AFB" w:rsidRDefault="00702AFB" w:rsidP="0004286B">
            <w:pPr>
              <w:jc w:val="center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2344" w:type="dxa"/>
          </w:tcPr>
          <w:p w14:paraId="4BA17B73" w14:textId="36A7D6AA" w:rsidR="00702AFB" w:rsidRPr="00702AFB" w:rsidRDefault="00702AFB" w:rsidP="00F0039F">
            <w:pPr>
              <w:rPr>
                <w:rFonts w:cs="Arial"/>
                <w:b/>
                <w:szCs w:val="20"/>
                <w:lang w:val="sl-SI"/>
              </w:rPr>
            </w:pPr>
            <w:r w:rsidRPr="00702AFB">
              <w:rPr>
                <w:rFonts w:cs="Arial"/>
                <w:b/>
                <w:szCs w:val="20"/>
                <w:lang w:val="sl-SI"/>
              </w:rPr>
              <w:t xml:space="preserve">23. oktober 2023   </w:t>
            </w:r>
          </w:p>
        </w:tc>
        <w:tc>
          <w:tcPr>
            <w:tcW w:w="2410" w:type="dxa"/>
          </w:tcPr>
          <w:p w14:paraId="0D09D960" w14:textId="77777777" w:rsidR="00702AFB" w:rsidRPr="00702AFB" w:rsidRDefault="00702AFB" w:rsidP="0004286B">
            <w:pPr>
              <w:jc w:val="both"/>
              <w:rPr>
                <w:rFonts w:cs="Arial"/>
                <w:b/>
                <w:szCs w:val="20"/>
                <w:lang w:val="sl-SI"/>
              </w:rPr>
            </w:pPr>
            <w:r w:rsidRPr="00702AFB">
              <w:rPr>
                <w:rFonts w:cs="Arial"/>
                <w:b/>
                <w:szCs w:val="20"/>
                <w:lang w:val="sl-SI"/>
              </w:rPr>
              <w:t>od 9.00 do 11.00 ure</w:t>
            </w:r>
          </w:p>
        </w:tc>
      </w:tr>
      <w:tr w:rsidR="00702AFB" w:rsidRPr="00702AFB" w14:paraId="388761CA" w14:textId="77777777" w:rsidTr="00702AFB">
        <w:trPr>
          <w:jc w:val="center"/>
        </w:trPr>
        <w:tc>
          <w:tcPr>
            <w:tcW w:w="628" w:type="dxa"/>
          </w:tcPr>
          <w:p w14:paraId="40C64ADA" w14:textId="793A6E81" w:rsidR="00702AFB" w:rsidRPr="00702AFB" w:rsidRDefault="00702AFB" w:rsidP="0004286B">
            <w:pPr>
              <w:jc w:val="center"/>
              <w:rPr>
                <w:szCs w:val="20"/>
              </w:rPr>
            </w:pPr>
            <w:r w:rsidRPr="00702AFB">
              <w:rPr>
                <w:szCs w:val="20"/>
              </w:rPr>
              <w:t xml:space="preserve"> </w:t>
            </w:r>
            <w:r w:rsidRPr="00702AFB">
              <w:rPr>
                <w:szCs w:val="20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2AFB">
              <w:rPr>
                <w:szCs w:val="20"/>
              </w:rPr>
              <w:instrText xml:space="preserve"> FORMCHECKBOX </w:instrText>
            </w:r>
            <w:r w:rsidRPr="00702AFB">
              <w:rPr>
                <w:szCs w:val="20"/>
              </w:rPr>
            </w:r>
            <w:r w:rsidRPr="00702AFB">
              <w:rPr>
                <w:szCs w:val="20"/>
              </w:rPr>
              <w:fldChar w:fldCharType="separate"/>
            </w:r>
            <w:r w:rsidRPr="00702AFB">
              <w:rPr>
                <w:szCs w:val="20"/>
              </w:rPr>
              <w:fldChar w:fldCharType="end"/>
            </w:r>
          </w:p>
          <w:p w14:paraId="12326EE8" w14:textId="77777777" w:rsidR="00702AFB" w:rsidRPr="00702AFB" w:rsidRDefault="00702AFB" w:rsidP="0004286B">
            <w:pPr>
              <w:jc w:val="center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2344" w:type="dxa"/>
          </w:tcPr>
          <w:p w14:paraId="33D5685D" w14:textId="691A44CC" w:rsidR="00702AFB" w:rsidRPr="00702AFB" w:rsidRDefault="00702AFB" w:rsidP="00F0039F">
            <w:pPr>
              <w:rPr>
                <w:rFonts w:cs="Arial"/>
                <w:b/>
                <w:szCs w:val="20"/>
                <w:lang w:val="sl-SI"/>
              </w:rPr>
            </w:pPr>
            <w:r w:rsidRPr="00702AFB">
              <w:rPr>
                <w:rFonts w:cs="Arial"/>
                <w:b/>
                <w:szCs w:val="20"/>
                <w:lang w:val="sl-SI"/>
              </w:rPr>
              <w:t xml:space="preserve">20. november 2023      </w:t>
            </w:r>
          </w:p>
        </w:tc>
        <w:tc>
          <w:tcPr>
            <w:tcW w:w="2410" w:type="dxa"/>
          </w:tcPr>
          <w:p w14:paraId="1D118676" w14:textId="77777777" w:rsidR="00702AFB" w:rsidRPr="00702AFB" w:rsidRDefault="00702AFB" w:rsidP="0004286B">
            <w:pPr>
              <w:jc w:val="both"/>
              <w:rPr>
                <w:rFonts w:cs="Arial"/>
                <w:b/>
                <w:szCs w:val="20"/>
                <w:lang w:val="sl-SI"/>
              </w:rPr>
            </w:pPr>
            <w:r w:rsidRPr="00702AFB">
              <w:rPr>
                <w:rFonts w:cs="Arial"/>
                <w:b/>
                <w:szCs w:val="20"/>
                <w:lang w:val="sl-SI"/>
              </w:rPr>
              <w:t>od 9.00 do 11.00 ure</w:t>
            </w:r>
          </w:p>
        </w:tc>
      </w:tr>
      <w:tr w:rsidR="00702AFB" w:rsidRPr="00702AFB" w14:paraId="5B849A2C" w14:textId="77777777" w:rsidTr="00702AFB">
        <w:trPr>
          <w:jc w:val="center"/>
        </w:trPr>
        <w:tc>
          <w:tcPr>
            <w:tcW w:w="628" w:type="dxa"/>
          </w:tcPr>
          <w:p w14:paraId="3CBF6583" w14:textId="77777777" w:rsidR="00702AFB" w:rsidRPr="00702AFB" w:rsidRDefault="00702AFB" w:rsidP="009D20C6">
            <w:pPr>
              <w:jc w:val="center"/>
              <w:rPr>
                <w:szCs w:val="20"/>
              </w:rPr>
            </w:pPr>
            <w:r w:rsidRPr="00702AFB">
              <w:rPr>
                <w:szCs w:val="20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2AFB">
              <w:rPr>
                <w:szCs w:val="20"/>
              </w:rPr>
              <w:instrText xml:space="preserve"> FORMCHECKBOX </w:instrText>
            </w:r>
            <w:r w:rsidRPr="00702AFB">
              <w:rPr>
                <w:szCs w:val="20"/>
              </w:rPr>
            </w:r>
            <w:r w:rsidRPr="00702AFB">
              <w:rPr>
                <w:szCs w:val="20"/>
              </w:rPr>
              <w:fldChar w:fldCharType="separate"/>
            </w:r>
            <w:r w:rsidRPr="00702AFB">
              <w:rPr>
                <w:szCs w:val="20"/>
              </w:rPr>
              <w:fldChar w:fldCharType="end"/>
            </w:r>
          </w:p>
          <w:p w14:paraId="15A63858" w14:textId="77777777" w:rsidR="00702AFB" w:rsidRPr="00702AFB" w:rsidRDefault="00702AFB" w:rsidP="009D20C6">
            <w:pPr>
              <w:jc w:val="center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2344" w:type="dxa"/>
          </w:tcPr>
          <w:p w14:paraId="24CC5512" w14:textId="2A87E785" w:rsidR="00702AFB" w:rsidRPr="00702AFB" w:rsidRDefault="00702AFB" w:rsidP="00F0039F">
            <w:pPr>
              <w:rPr>
                <w:rFonts w:cs="Arial"/>
                <w:b/>
                <w:szCs w:val="20"/>
                <w:lang w:val="sl-SI"/>
              </w:rPr>
            </w:pPr>
            <w:r w:rsidRPr="00702AFB">
              <w:rPr>
                <w:rFonts w:cs="Arial"/>
                <w:b/>
                <w:szCs w:val="20"/>
                <w:lang w:val="sl-SI"/>
              </w:rPr>
              <w:t xml:space="preserve">18. december 2023       </w:t>
            </w:r>
          </w:p>
        </w:tc>
        <w:tc>
          <w:tcPr>
            <w:tcW w:w="2410" w:type="dxa"/>
          </w:tcPr>
          <w:p w14:paraId="4DE869DB" w14:textId="77777777" w:rsidR="00702AFB" w:rsidRPr="00702AFB" w:rsidRDefault="00702AFB" w:rsidP="009D20C6">
            <w:pPr>
              <w:jc w:val="both"/>
              <w:rPr>
                <w:rFonts w:cs="Arial"/>
                <w:b/>
                <w:szCs w:val="20"/>
                <w:lang w:val="sl-SI"/>
              </w:rPr>
            </w:pPr>
            <w:r w:rsidRPr="00702AFB">
              <w:rPr>
                <w:rFonts w:cs="Arial"/>
                <w:b/>
                <w:szCs w:val="20"/>
                <w:lang w:val="sl-SI"/>
              </w:rPr>
              <w:t>od 9.00 do 11.00 ure</w:t>
            </w:r>
          </w:p>
        </w:tc>
      </w:tr>
    </w:tbl>
    <w:p w14:paraId="60DD3738" w14:textId="219C4506" w:rsidR="00F0039F" w:rsidRPr="00702AFB" w:rsidRDefault="00F0039F" w:rsidP="0004286B">
      <w:pPr>
        <w:jc w:val="both"/>
        <w:rPr>
          <w:b/>
          <w:szCs w:val="20"/>
          <w:lang w:val="sl-SI"/>
        </w:rPr>
      </w:pPr>
    </w:p>
    <w:p w14:paraId="36C47BB1" w14:textId="14495BFB" w:rsidR="00702AFB" w:rsidRDefault="00702AFB" w:rsidP="00702AFB">
      <w:pPr>
        <w:jc w:val="both"/>
        <w:rPr>
          <w:rFonts w:cs="Arial"/>
          <w:b/>
          <w:szCs w:val="20"/>
          <w:lang w:val="sl-SI"/>
        </w:rPr>
      </w:pPr>
      <w:r w:rsidRPr="00702AFB">
        <w:rPr>
          <w:rFonts w:cs="Arial"/>
          <w:b/>
          <w:szCs w:val="20"/>
          <w:lang w:val="sl-SI"/>
        </w:rPr>
        <w:t>NAČIN IN LOKACIJA</w:t>
      </w:r>
    </w:p>
    <w:p w14:paraId="5D5A6055" w14:textId="77777777" w:rsidR="00702AFB" w:rsidRPr="00702AFB" w:rsidRDefault="00702AFB" w:rsidP="00702AFB">
      <w:pPr>
        <w:jc w:val="both"/>
        <w:rPr>
          <w:rFonts w:cs="Arial"/>
          <w:b/>
          <w:szCs w:val="20"/>
          <w:lang w:val="sl-SI"/>
        </w:rPr>
      </w:pPr>
    </w:p>
    <w:p w14:paraId="0310BD51" w14:textId="6F2E86E6" w:rsidR="00F0039F" w:rsidRPr="00702AFB" w:rsidRDefault="00702AFB" w:rsidP="0004286B">
      <w:pPr>
        <w:jc w:val="both"/>
        <w:rPr>
          <w:rFonts w:cs="Arial"/>
          <w:bCs/>
          <w:szCs w:val="20"/>
          <w:lang w:val="sl-SI"/>
        </w:rPr>
      </w:pPr>
      <w:r w:rsidRPr="00702AFB">
        <w:rPr>
          <w:rFonts w:cs="Arial"/>
          <w:bCs/>
          <w:szCs w:val="20"/>
          <w:lang w:val="sl-SI"/>
        </w:rPr>
        <w:t>Elektronsko preverjanje na daljavo preko spletnega vprašalnika, za katerega kandidat prejme povezavo na e-mail</w:t>
      </w:r>
    </w:p>
    <w:p w14:paraId="0D96BAB5" w14:textId="77777777" w:rsidR="00873E85" w:rsidRPr="00702AFB" w:rsidRDefault="00873E85" w:rsidP="00873E85">
      <w:pPr>
        <w:pStyle w:val="Odstavekseznama"/>
        <w:numPr>
          <w:ilvl w:val="0"/>
          <w:numId w:val="11"/>
        </w:numPr>
        <w:jc w:val="both"/>
        <w:rPr>
          <w:b/>
          <w:szCs w:val="20"/>
          <w:lang w:val="sl-SI"/>
        </w:rPr>
      </w:pPr>
      <w:r w:rsidRPr="00702AFB">
        <w:rPr>
          <w:b/>
          <w:szCs w:val="20"/>
          <w:lang w:val="sl-SI"/>
        </w:rPr>
        <w:lastRenderedPageBreak/>
        <w:t>PODROČJE PREVERJANJA ZNANJA</w:t>
      </w:r>
      <w:r w:rsidR="0069694D" w:rsidRPr="00702AFB">
        <w:rPr>
          <w:b/>
          <w:szCs w:val="20"/>
          <w:lang w:val="sl-SI"/>
        </w:rPr>
        <w:t xml:space="preserve"> (označite samo enega izmed področij, ki je vaša glavna dejavnost oz. vam glede tega najbolj ustreza)</w:t>
      </w:r>
    </w:p>
    <w:p w14:paraId="6A855A70" w14:textId="77777777" w:rsidR="00873E85" w:rsidRPr="00702AFB" w:rsidRDefault="00873E85" w:rsidP="0001435F">
      <w:pPr>
        <w:jc w:val="both"/>
        <w:rPr>
          <w:rFonts w:cs="Arial"/>
          <w:b/>
          <w:szCs w:val="20"/>
          <w:lang w:val="sl-SI"/>
        </w:rPr>
      </w:pPr>
    </w:p>
    <w:p w14:paraId="18EB6CBB" w14:textId="77777777" w:rsidR="00873E85" w:rsidRPr="00702AFB" w:rsidRDefault="00873E85" w:rsidP="00873E85">
      <w:pPr>
        <w:jc w:val="both"/>
        <w:rPr>
          <w:szCs w:val="20"/>
          <w:lang w:val="sl-SI"/>
        </w:rPr>
      </w:pPr>
      <w:r w:rsidRPr="00702AFB">
        <w:rPr>
          <w:szCs w:val="20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702AFB">
        <w:rPr>
          <w:szCs w:val="20"/>
          <w:lang w:val="sl-SI"/>
        </w:rPr>
        <w:instrText xml:space="preserve"> FORMCHECKBOX </w:instrText>
      </w:r>
      <w:r w:rsidR="00702AFB" w:rsidRPr="00702AFB">
        <w:rPr>
          <w:szCs w:val="20"/>
        </w:rPr>
      </w:r>
      <w:r w:rsidR="00702AFB" w:rsidRPr="00702AFB">
        <w:rPr>
          <w:szCs w:val="20"/>
        </w:rPr>
        <w:fldChar w:fldCharType="separate"/>
      </w:r>
      <w:r w:rsidRPr="00702AFB">
        <w:rPr>
          <w:szCs w:val="20"/>
        </w:rPr>
        <w:fldChar w:fldCharType="end"/>
      </w:r>
      <w:r w:rsidRPr="00702AFB">
        <w:rPr>
          <w:szCs w:val="20"/>
          <w:lang w:val="sl-SI"/>
        </w:rPr>
        <w:t xml:space="preserve">   sadne rastline</w:t>
      </w:r>
      <w:r w:rsidR="00BF4AA3" w:rsidRPr="00702AFB">
        <w:rPr>
          <w:szCs w:val="20"/>
          <w:lang w:val="sl-SI"/>
        </w:rPr>
        <w:t>, razen jagod</w:t>
      </w:r>
    </w:p>
    <w:p w14:paraId="1AB706F2" w14:textId="77777777" w:rsidR="00873E85" w:rsidRPr="00702AFB" w:rsidRDefault="00873E85" w:rsidP="00873E85">
      <w:pPr>
        <w:jc w:val="both"/>
        <w:rPr>
          <w:szCs w:val="20"/>
          <w:lang w:val="sl-SI"/>
        </w:rPr>
      </w:pPr>
    </w:p>
    <w:p w14:paraId="7A92308D" w14:textId="77777777" w:rsidR="00873E85" w:rsidRPr="00702AFB" w:rsidRDefault="00873E85" w:rsidP="00873E85">
      <w:pPr>
        <w:jc w:val="both"/>
        <w:rPr>
          <w:szCs w:val="20"/>
          <w:lang w:val="sl-SI"/>
        </w:rPr>
      </w:pPr>
      <w:r w:rsidRPr="00702AFB">
        <w:rPr>
          <w:szCs w:val="20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702AFB">
        <w:rPr>
          <w:szCs w:val="20"/>
          <w:lang w:val="sl-SI"/>
        </w:rPr>
        <w:instrText xml:space="preserve"> FORMCHECKBOX </w:instrText>
      </w:r>
      <w:r w:rsidR="00702AFB" w:rsidRPr="00702AFB">
        <w:rPr>
          <w:szCs w:val="20"/>
        </w:rPr>
      </w:r>
      <w:r w:rsidR="00702AFB" w:rsidRPr="00702AFB">
        <w:rPr>
          <w:szCs w:val="20"/>
        </w:rPr>
        <w:fldChar w:fldCharType="separate"/>
      </w:r>
      <w:r w:rsidRPr="00702AFB">
        <w:rPr>
          <w:szCs w:val="20"/>
        </w:rPr>
        <w:fldChar w:fldCharType="end"/>
      </w:r>
      <w:r w:rsidRPr="00702AFB">
        <w:rPr>
          <w:szCs w:val="20"/>
          <w:lang w:val="sl-SI"/>
        </w:rPr>
        <w:t xml:space="preserve">   vinska trta</w:t>
      </w:r>
    </w:p>
    <w:p w14:paraId="555D8BBB" w14:textId="77777777" w:rsidR="00873E85" w:rsidRPr="00702AFB" w:rsidRDefault="00873E85" w:rsidP="00873E85">
      <w:pPr>
        <w:jc w:val="both"/>
        <w:rPr>
          <w:rFonts w:cs="Arial"/>
          <w:b/>
          <w:szCs w:val="20"/>
          <w:lang w:val="sl-SI"/>
        </w:rPr>
      </w:pPr>
    </w:p>
    <w:p w14:paraId="00C65E2D" w14:textId="77777777" w:rsidR="00873E85" w:rsidRPr="00702AFB" w:rsidRDefault="00873E85" w:rsidP="00873E85">
      <w:pPr>
        <w:jc w:val="both"/>
        <w:rPr>
          <w:szCs w:val="20"/>
          <w:lang w:val="sl-SI"/>
        </w:rPr>
      </w:pPr>
      <w:r w:rsidRPr="00702AFB">
        <w:rPr>
          <w:szCs w:val="20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702AFB">
        <w:rPr>
          <w:szCs w:val="20"/>
          <w:lang w:val="sl-SI"/>
        </w:rPr>
        <w:instrText xml:space="preserve"> FORMCHECKBOX </w:instrText>
      </w:r>
      <w:r w:rsidR="00702AFB" w:rsidRPr="00702AFB">
        <w:rPr>
          <w:szCs w:val="20"/>
        </w:rPr>
      </w:r>
      <w:r w:rsidR="00702AFB" w:rsidRPr="00702AFB">
        <w:rPr>
          <w:szCs w:val="20"/>
        </w:rPr>
        <w:fldChar w:fldCharType="separate"/>
      </w:r>
      <w:r w:rsidRPr="00702AFB">
        <w:rPr>
          <w:szCs w:val="20"/>
        </w:rPr>
        <w:fldChar w:fldCharType="end"/>
      </w:r>
      <w:r w:rsidRPr="00702AFB">
        <w:rPr>
          <w:szCs w:val="20"/>
          <w:lang w:val="sl-SI"/>
        </w:rPr>
        <w:t xml:space="preserve">   </w:t>
      </w:r>
      <w:r w:rsidR="00EF78CA" w:rsidRPr="00702AFB">
        <w:rPr>
          <w:szCs w:val="20"/>
          <w:lang w:val="sl-SI"/>
        </w:rPr>
        <w:t>zelenjadn</w:t>
      </w:r>
      <w:r w:rsidR="00FC5ADF" w:rsidRPr="00702AFB">
        <w:rPr>
          <w:szCs w:val="20"/>
          <w:lang w:val="sl-SI"/>
        </w:rPr>
        <w:t>ice</w:t>
      </w:r>
      <w:r w:rsidR="00EF78CA" w:rsidRPr="00702AFB">
        <w:rPr>
          <w:szCs w:val="20"/>
          <w:lang w:val="sl-SI"/>
        </w:rPr>
        <w:t xml:space="preserve">, </w:t>
      </w:r>
      <w:r w:rsidR="00DE212B" w:rsidRPr="00702AFB">
        <w:rPr>
          <w:szCs w:val="20"/>
          <w:lang w:val="sl-SI"/>
        </w:rPr>
        <w:t xml:space="preserve">jagode, zelnate </w:t>
      </w:r>
      <w:r w:rsidRPr="00702AFB">
        <w:rPr>
          <w:szCs w:val="20"/>
          <w:lang w:val="sl-SI"/>
        </w:rPr>
        <w:t>okrasne</w:t>
      </w:r>
      <w:r w:rsidR="00DE212B" w:rsidRPr="00702AFB">
        <w:rPr>
          <w:szCs w:val="20"/>
          <w:lang w:val="sl-SI"/>
        </w:rPr>
        <w:t xml:space="preserve"> rastline </w:t>
      </w:r>
      <w:r w:rsidR="00EF78CA" w:rsidRPr="00702AFB">
        <w:rPr>
          <w:szCs w:val="20"/>
          <w:lang w:val="sl-SI"/>
        </w:rPr>
        <w:t>in zelišča</w:t>
      </w:r>
    </w:p>
    <w:p w14:paraId="5517A4A3" w14:textId="77777777" w:rsidR="00873E85" w:rsidRPr="00702AFB" w:rsidRDefault="00873E85" w:rsidP="00873E85">
      <w:pPr>
        <w:jc w:val="both"/>
        <w:rPr>
          <w:rFonts w:cs="Arial"/>
          <w:b/>
          <w:szCs w:val="20"/>
          <w:lang w:val="sl-SI"/>
        </w:rPr>
      </w:pPr>
    </w:p>
    <w:p w14:paraId="0713D537" w14:textId="77777777" w:rsidR="00873E85" w:rsidRPr="00702AFB" w:rsidRDefault="00873E85" w:rsidP="00873E85">
      <w:pPr>
        <w:jc w:val="both"/>
        <w:rPr>
          <w:szCs w:val="20"/>
          <w:lang w:val="sl-SI"/>
        </w:rPr>
      </w:pPr>
      <w:r w:rsidRPr="00702AFB">
        <w:rPr>
          <w:szCs w:val="20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702AFB">
        <w:rPr>
          <w:szCs w:val="20"/>
          <w:lang w:val="sl-SI"/>
        </w:rPr>
        <w:instrText xml:space="preserve"> FORMCHECKBOX </w:instrText>
      </w:r>
      <w:r w:rsidR="00702AFB" w:rsidRPr="00702AFB">
        <w:rPr>
          <w:szCs w:val="20"/>
        </w:rPr>
      </w:r>
      <w:r w:rsidR="00702AFB" w:rsidRPr="00702AFB">
        <w:rPr>
          <w:szCs w:val="20"/>
        </w:rPr>
        <w:fldChar w:fldCharType="separate"/>
      </w:r>
      <w:r w:rsidRPr="00702AFB">
        <w:rPr>
          <w:szCs w:val="20"/>
        </w:rPr>
        <w:fldChar w:fldCharType="end"/>
      </w:r>
      <w:r w:rsidRPr="00702AFB">
        <w:rPr>
          <w:szCs w:val="20"/>
          <w:lang w:val="sl-SI"/>
        </w:rPr>
        <w:t xml:space="preserve">   lesnate okrasne</w:t>
      </w:r>
      <w:r w:rsidR="00DE212B" w:rsidRPr="00702AFB">
        <w:rPr>
          <w:szCs w:val="20"/>
          <w:lang w:val="sl-SI"/>
        </w:rPr>
        <w:t xml:space="preserve"> in</w:t>
      </w:r>
      <w:r w:rsidR="00EF78CA" w:rsidRPr="00702AFB">
        <w:rPr>
          <w:szCs w:val="20"/>
          <w:lang w:val="sl-SI"/>
        </w:rPr>
        <w:t xml:space="preserve"> </w:t>
      </w:r>
      <w:r w:rsidRPr="00702AFB">
        <w:rPr>
          <w:szCs w:val="20"/>
          <w:lang w:val="sl-SI"/>
        </w:rPr>
        <w:t xml:space="preserve">gozdne </w:t>
      </w:r>
      <w:r w:rsidR="00DE212B" w:rsidRPr="00702AFB">
        <w:rPr>
          <w:szCs w:val="20"/>
          <w:lang w:val="sl-SI"/>
        </w:rPr>
        <w:t>rastline</w:t>
      </w:r>
    </w:p>
    <w:p w14:paraId="1EE74F50" w14:textId="77777777" w:rsidR="00873E85" w:rsidRPr="00702AFB" w:rsidRDefault="00873E85" w:rsidP="00873E85">
      <w:pPr>
        <w:jc w:val="both"/>
        <w:rPr>
          <w:rFonts w:cs="Arial"/>
          <w:b/>
          <w:szCs w:val="20"/>
          <w:lang w:val="sl-SI"/>
        </w:rPr>
      </w:pPr>
    </w:p>
    <w:p w14:paraId="2ADA699C" w14:textId="77777777" w:rsidR="00873E85" w:rsidRPr="00702AFB" w:rsidRDefault="00873E85" w:rsidP="00873E85">
      <w:pPr>
        <w:jc w:val="both"/>
        <w:rPr>
          <w:szCs w:val="20"/>
          <w:lang w:val="sl-SI"/>
        </w:rPr>
      </w:pPr>
      <w:r w:rsidRPr="00702AFB">
        <w:rPr>
          <w:szCs w:val="20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702AFB">
        <w:rPr>
          <w:szCs w:val="20"/>
          <w:lang w:val="sl-SI"/>
        </w:rPr>
        <w:instrText xml:space="preserve"> FORMCHECKBOX </w:instrText>
      </w:r>
      <w:r w:rsidR="00702AFB" w:rsidRPr="00702AFB">
        <w:rPr>
          <w:szCs w:val="20"/>
        </w:rPr>
      </w:r>
      <w:r w:rsidR="00702AFB" w:rsidRPr="00702AFB">
        <w:rPr>
          <w:szCs w:val="20"/>
        </w:rPr>
        <w:fldChar w:fldCharType="separate"/>
      </w:r>
      <w:r w:rsidRPr="00702AFB">
        <w:rPr>
          <w:szCs w:val="20"/>
        </w:rPr>
        <w:fldChar w:fldCharType="end"/>
      </w:r>
      <w:r w:rsidRPr="00702AFB">
        <w:rPr>
          <w:szCs w:val="20"/>
          <w:lang w:val="sl-SI"/>
        </w:rPr>
        <w:t xml:space="preserve">   les oreha, oreškarja in platane</w:t>
      </w:r>
    </w:p>
    <w:p w14:paraId="18124C55" w14:textId="77777777" w:rsidR="00045197" w:rsidRPr="00702AFB" w:rsidRDefault="00045197" w:rsidP="00873E85">
      <w:pPr>
        <w:jc w:val="both"/>
        <w:rPr>
          <w:szCs w:val="20"/>
          <w:lang w:val="sl-SI"/>
        </w:rPr>
      </w:pPr>
    </w:p>
    <w:p w14:paraId="1107175F" w14:textId="77777777" w:rsidR="00045197" w:rsidRPr="00702AFB" w:rsidRDefault="00045197" w:rsidP="00873E85">
      <w:pPr>
        <w:jc w:val="both"/>
        <w:rPr>
          <w:szCs w:val="20"/>
          <w:lang w:val="sl-SI"/>
        </w:rPr>
      </w:pPr>
      <w:r w:rsidRPr="00702AFB">
        <w:rPr>
          <w:szCs w:val="20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702AFB">
        <w:rPr>
          <w:szCs w:val="20"/>
          <w:lang w:val="sl-SI"/>
        </w:rPr>
        <w:instrText xml:space="preserve"> FORMCHECKBOX </w:instrText>
      </w:r>
      <w:r w:rsidR="00702AFB" w:rsidRPr="00702AFB">
        <w:rPr>
          <w:szCs w:val="20"/>
        </w:rPr>
      </w:r>
      <w:r w:rsidR="00702AFB" w:rsidRPr="00702AFB">
        <w:rPr>
          <w:szCs w:val="20"/>
        </w:rPr>
        <w:fldChar w:fldCharType="separate"/>
      </w:r>
      <w:r w:rsidRPr="00702AFB">
        <w:rPr>
          <w:szCs w:val="20"/>
        </w:rPr>
        <w:fldChar w:fldCharType="end"/>
      </w:r>
      <w:r w:rsidRPr="00702AFB">
        <w:rPr>
          <w:szCs w:val="20"/>
          <w:lang w:val="sl-SI"/>
        </w:rPr>
        <w:t xml:space="preserve">   seme vrtnin, poljščin in okrasnih rastlin</w:t>
      </w:r>
    </w:p>
    <w:p w14:paraId="58185DB8" w14:textId="77777777" w:rsidR="00873E85" w:rsidRPr="00702AFB" w:rsidRDefault="00873E85" w:rsidP="0001435F">
      <w:pPr>
        <w:jc w:val="both"/>
        <w:rPr>
          <w:rFonts w:cs="Arial"/>
          <w:b/>
          <w:szCs w:val="20"/>
          <w:lang w:val="sl-SI"/>
        </w:rPr>
      </w:pPr>
    </w:p>
    <w:p w14:paraId="39D03D40" w14:textId="77777777" w:rsidR="009D5D5F" w:rsidRPr="00702AFB" w:rsidRDefault="009D5D5F" w:rsidP="0001435F">
      <w:pPr>
        <w:jc w:val="both"/>
        <w:rPr>
          <w:rFonts w:cs="Arial"/>
          <w:b/>
          <w:szCs w:val="20"/>
          <w:lang w:val="sl-SI"/>
        </w:rPr>
      </w:pPr>
    </w:p>
    <w:p w14:paraId="04CA9F30" w14:textId="77777777" w:rsidR="00873E85" w:rsidRPr="00702AFB" w:rsidRDefault="00873E85" w:rsidP="0001435F">
      <w:pPr>
        <w:jc w:val="both"/>
        <w:rPr>
          <w:rFonts w:cs="Arial"/>
          <w:b/>
          <w:szCs w:val="20"/>
          <w:lang w:val="sl-SI"/>
        </w:rPr>
      </w:pPr>
    </w:p>
    <w:p w14:paraId="6C49AD3B" w14:textId="77777777" w:rsidR="00873E85" w:rsidRPr="00702AFB" w:rsidRDefault="00873E85" w:rsidP="0001435F">
      <w:pPr>
        <w:jc w:val="both"/>
        <w:rPr>
          <w:rFonts w:cs="Arial"/>
          <w:b/>
          <w:szCs w:val="20"/>
          <w:lang w:val="sl-SI"/>
        </w:rPr>
      </w:pPr>
      <w:r w:rsidRPr="00702AFB">
        <w:rPr>
          <w:rFonts w:cs="Arial"/>
          <w:b/>
          <w:szCs w:val="20"/>
          <w:lang w:val="sl-SI"/>
        </w:rPr>
        <w:t>Datum: ____________________      Podpis kandidata:</w:t>
      </w:r>
      <w:r w:rsidR="003D40F0" w:rsidRPr="00702AFB">
        <w:rPr>
          <w:rFonts w:cs="Arial"/>
          <w:b/>
          <w:szCs w:val="20"/>
          <w:lang w:val="sl-SI"/>
        </w:rPr>
        <w:t xml:space="preserve"> </w:t>
      </w:r>
      <w:r w:rsidRPr="00702AFB">
        <w:rPr>
          <w:rFonts w:cs="Arial"/>
          <w:b/>
          <w:szCs w:val="20"/>
          <w:lang w:val="sl-SI"/>
        </w:rPr>
        <w:t>________________________</w:t>
      </w:r>
    </w:p>
    <w:p w14:paraId="6187A47F" w14:textId="77777777" w:rsidR="00873E85" w:rsidRPr="00702AFB" w:rsidRDefault="00873E85" w:rsidP="0001435F">
      <w:pPr>
        <w:jc w:val="both"/>
        <w:rPr>
          <w:rFonts w:cs="Arial"/>
          <w:b/>
          <w:szCs w:val="20"/>
          <w:lang w:val="sl-SI"/>
        </w:rPr>
      </w:pPr>
    </w:p>
    <w:p w14:paraId="2BBE83EA" w14:textId="77777777" w:rsidR="00873E85" w:rsidRPr="00702AFB" w:rsidRDefault="00873E85" w:rsidP="0001435F">
      <w:pPr>
        <w:jc w:val="both"/>
        <w:rPr>
          <w:rFonts w:cs="Arial"/>
          <w:b/>
          <w:szCs w:val="20"/>
          <w:lang w:val="sl-SI"/>
        </w:rPr>
      </w:pPr>
      <w:r w:rsidRPr="00702AFB">
        <w:rPr>
          <w:rFonts w:cs="Arial"/>
          <w:b/>
          <w:szCs w:val="20"/>
          <w:lang w:val="sl-SI"/>
        </w:rPr>
        <w:t>Datum: ____________________     Podpis prijavitelja: ________________________</w:t>
      </w:r>
    </w:p>
    <w:p w14:paraId="46D77170" w14:textId="77777777" w:rsidR="00873E85" w:rsidRPr="00702AFB" w:rsidRDefault="00873E85" w:rsidP="0001435F">
      <w:pPr>
        <w:jc w:val="both"/>
        <w:rPr>
          <w:rFonts w:cs="Arial"/>
          <w:b/>
          <w:szCs w:val="20"/>
          <w:lang w:val="sl-SI"/>
        </w:rPr>
      </w:pPr>
    </w:p>
    <w:p w14:paraId="5227AFD3" w14:textId="77777777" w:rsidR="00873E85" w:rsidRPr="00702AFB" w:rsidRDefault="00873E85" w:rsidP="0001435F">
      <w:pPr>
        <w:jc w:val="both"/>
        <w:rPr>
          <w:rFonts w:cs="Arial"/>
          <w:b/>
          <w:szCs w:val="20"/>
          <w:lang w:val="sl-SI"/>
        </w:rPr>
      </w:pPr>
    </w:p>
    <w:p w14:paraId="213D4A64" w14:textId="77777777" w:rsidR="009D20C6" w:rsidRPr="00702AFB" w:rsidRDefault="009D20C6" w:rsidP="0001435F">
      <w:pPr>
        <w:jc w:val="both"/>
        <w:rPr>
          <w:rFonts w:cs="Arial"/>
          <w:b/>
          <w:szCs w:val="20"/>
          <w:lang w:val="sl-SI"/>
        </w:rPr>
      </w:pPr>
    </w:p>
    <w:p w14:paraId="475BA4B0" w14:textId="77777777" w:rsidR="009D20C6" w:rsidRPr="00702AFB" w:rsidRDefault="009D20C6" w:rsidP="0001435F">
      <w:pPr>
        <w:jc w:val="both"/>
        <w:rPr>
          <w:rFonts w:cs="Arial"/>
          <w:b/>
          <w:szCs w:val="20"/>
          <w:lang w:val="sl-SI"/>
        </w:rPr>
      </w:pPr>
    </w:p>
    <w:p w14:paraId="21C9BCEB" w14:textId="77777777" w:rsidR="007B14CC" w:rsidRPr="00702AFB" w:rsidRDefault="007B14CC" w:rsidP="0001435F">
      <w:pPr>
        <w:jc w:val="both"/>
        <w:rPr>
          <w:rFonts w:cs="Arial"/>
          <w:b/>
          <w:szCs w:val="20"/>
          <w:lang w:val="sl-SI"/>
        </w:rPr>
      </w:pPr>
    </w:p>
    <w:p w14:paraId="53615A10" w14:textId="77777777" w:rsidR="00873E85" w:rsidRPr="00702AFB" w:rsidRDefault="00873E85" w:rsidP="0001435F">
      <w:pPr>
        <w:jc w:val="both"/>
        <w:rPr>
          <w:rFonts w:cs="Arial"/>
          <w:b/>
          <w:szCs w:val="20"/>
          <w:lang w:val="sl-SI"/>
        </w:rPr>
      </w:pPr>
      <w:r w:rsidRPr="00702AFB">
        <w:rPr>
          <w:rFonts w:cs="Arial"/>
          <w:b/>
          <w:szCs w:val="20"/>
          <w:lang w:val="sl-SI"/>
        </w:rPr>
        <w:t>Izpolni UVHVVR:</w:t>
      </w:r>
    </w:p>
    <w:p w14:paraId="58C8F7B8" w14:textId="77777777" w:rsidR="00873E85" w:rsidRPr="00702AFB" w:rsidRDefault="00873E85" w:rsidP="0001435F">
      <w:pPr>
        <w:jc w:val="both"/>
        <w:rPr>
          <w:rFonts w:cs="Arial"/>
          <w:b/>
          <w:szCs w:val="20"/>
          <w:lang w:val="sl-SI"/>
        </w:rPr>
      </w:pPr>
    </w:p>
    <w:p w14:paraId="30D43ADE" w14:textId="77777777" w:rsidR="00873E85" w:rsidRPr="00702AFB" w:rsidRDefault="00873E85" w:rsidP="0001435F">
      <w:pPr>
        <w:jc w:val="both"/>
        <w:rPr>
          <w:rFonts w:cs="Arial"/>
          <w:b/>
          <w:szCs w:val="20"/>
          <w:lang w:val="sl-SI"/>
        </w:rPr>
      </w:pPr>
    </w:p>
    <w:tbl>
      <w:tblPr>
        <w:tblStyle w:val="Tabelamrea"/>
        <w:tblW w:w="0" w:type="auto"/>
        <w:tblLook w:val="0620" w:firstRow="1" w:lastRow="0" w:firstColumn="0" w:lastColumn="0" w:noHBand="1" w:noVBand="1"/>
      </w:tblPr>
      <w:tblGrid>
        <w:gridCol w:w="4531"/>
        <w:gridCol w:w="3957"/>
      </w:tblGrid>
      <w:tr w:rsidR="00873E85" w:rsidRPr="00702AFB" w14:paraId="2FB77C08" w14:textId="77777777" w:rsidTr="00702AFB">
        <w:tc>
          <w:tcPr>
            <w:tcW w:w="4531" w:type="dxa"/>
          </w:tcPr>
          <w:p w14:paraId="58E31523" w14:textId="77777777" w:rsidR="008F036E" w:rsidRPr="00702AFB" w:rsidRDefault="008F036E" w:rsidP="0001435F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Številka prijave:</w:t>
            </w:r>
          </w:p>
          <w:p w14:paraId="1AAECC4A" w14:textId="77777777" w:rsidR="008F036E" w:rsidRPr="00702AFB" w:rsidRDefault="008F036E" w:rsidP="0001435F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3957" w:type="dxa"/>
          </w:tcPr>
          <w:p w14:paraId="3EDFEDED" w14:textId="24EC05C3" w:rsidR="00873E85" w:rsidRPr="00702AFB" w:rsidRDefault="008F036E" w:rsidP="00D61B69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U3430</w:t>
            </w:r>
            <w:r w:rsidR="00EA4E45" w:rsidRPr="00702AFB">
              <w:rPr>
                <w:rFonts w:cs="Arial"/>
                <w:szCs w:val="20"/>
                <w:lang w:val="sl-SI"/>
              </w:rPr>
              <w:t>4</w:t>
            </w:r>
            <w:r w:rsidR="002744D6" w:rsidRPr="00702AFB">
              <w:rPr>
                <w:rFonts w:cs="Arial"/>
                <w:szCs w:val="20"/>
                <w:lang w:val="sl-SI"/>
              </w:rPr>
              <w:t>-</w:t>
            </w:r>
            <w:r w:rsidR="006D079C" w:rsidRPr="00702AFB">
              <w:rPr>
                <w:rFonts w:cs="Arial"/>
                <w:szCs w:val="20"/>
                <w:lang w:val="sl-SI"/>
              </w:rPr>
              <w:t>6</w:t>
            </w:r>
            <w:r w:rsidR="002744D6" w:rsidRPr="00702AFB">
              <w:rPr>
                <w:rFonts w:cs="Arial"/>
                <w:szCs w:val="20"/>
                <w:lang w:val="sl-SI"/>
              </w:rPr>
              <w:t>/202</w:t>
            </w:r>
            <w:r w:rsidR="006D079C" w:rsidRPr="00702AFB">
              <w:rPr>
                <w:rFonts w:cs="Arial"/>
                <w:szCs w:val="20"/>
                <w:lang w:val="sl-SI"/>
              </w:rPr>
              <w:t>3</w:t>
            </w:r>
            <w:r w:rsidR="00D61B69" w:rsidRPr="00702AFB">
              <w:rPr>
                <w:rFonts w:cs="Arial"/>
                <w:szCs w:val="20"/>
                <w:lang w:val="sl-SI"/>
              </w:rPr>
              <w:t>-</w:t>
            </w:r>
            <w:r w:rsidR="00D61B69" w:rsidRPr="00702AFB">
              <w:rPr>
                <w:rFonts w:cs="Arial"/>
                <w:szCs w:val="20"/>
                <w:lang w:val="sl-SI"/>
              </w:rPr>
              <w:softHyphen/>
            </w:r>
          </w:p>
        </w:tc>
      </w:tr>
      <w:tr w:rsidR="007D7133" w:rsidRPr="00702AFB" w14:paraId="7EB02DB9" w14:textId="77777777" w:rsidTr="00702AFB">
        <w:tc>
          <w:tcPr>
            <w:tcW w:w="4531" w:type="dxa"/>
          </w:tcPr>
          <w:p w14:paraId="2D1E1E11" w14:textId="77777777" w:rsidR="007D7133" w:rsidRPr="00702AFB" w:rsidRDefault="007D7133" w:rsidP="008F036E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 xml:space="preserve">Identifikacijska št. kandidata iz </w:t>
            </w:r>
          </w:p>
          <w:p w14:paraId="77743FE0" w14:textId="77777777" w:rsidR="007D7133" w:rsidRPr="00702AFB" w:rsidRDefault="007D7133" w:rsidP="008F036E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 xml:space="preserve">FITO </w:t>
            </w:r>
            <w:r w:rsidR="002744D6" w:rsidRPr="00702AFB">
              <w:rPr>
                <w:rFonts w:cs="Arial"/>
                <w:szCs w:val="20"/>
                <w:lang w:val="sl-SI"/>
              </w:rPr>
              <w:t>–</w:t>
            </w:r>
            <w:r w:rsidRPr="00702AFB">
              <w:rPr>
                <w:rFonts w:cs="Arial"/>
                <w:szCs w:val="20"/>
                <w:lang w:val="sl-SI"/>
              </w:rPr>
              <w:t xml:space="preserve"> registra</w:t>
            </w:r>
            <w:r w:rsidR="002744D6" w:rsidRPr="00702AFB">
              <w:rPr>
                <w:rFonts w:cs="Arial"/>
                <w:szCs w:val="20"/>
                <w:lang w:val="sl-SI"/>
              </w:rPr>
              <w:t>:</w:t>
            </w:r>
          </w:p>
        </w:tc>
        <w:tc>
          <w:tcPr>
            <w:tcW w:w="3957" w:type="dxa"/>
          </w:tcPr>
          <w:p w14:paraId="41C35C13" w14:textId="77777777" w:rsidR="007D7133" w:rsidRPr="00702AFB" w:rsidRDefault="007D7133" w:rsidP="008F036E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F036E" w:rsidRPr="00702AFB" w14:paraId="7B70EF64" w14:textId="77777777" w:rsidTr="00702AFB">
        <w:tc>
          <w:tcPr>
            <w:tcW w:w="4531" w:type="dxa"/>
          </w:tcPr>
          <w:p w14:paraId="47D716D4" w14:textId="77777777" w:rsidR="008F036E" w:rsidRPr="00702AFB" w:rsidRDefault="008F036E" w:rsidP="008F036E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Datum opravljanja preverjanja znanja:</w:t>
            </w:r>
          </w:p>
          <w:p w14:paraId="2193B057" w14:textId="77777777" w:rsidR="008F036E" w:rsidRPr="00702AFB" w:rsidRDefault="008F036E" w:rsidP="008F036E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3957" w:type="dxa"/>
          </w:tcPr>
          <w:p w14:paraId="39E0AD9B" w14:textId="77777777" w:rsidR="008F036E" w:rsidRPr="00702AFB" w:rsidRDefault="008F036E" w:rsidP="008F036E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F036E" w:rsidRPr="00702AFB" w14:paraId="658971CA" w14:textId="77777777" w:rsidTr="00702AFB">
        <w:tc>
          <w:tcPr>
            <w:tcW w:w="4531" w:type="dxa"/>
          </w:tcPr>
          <w:p w14:paraId="369CD899" w14:textId="77777777" w:rsidR="008F036E" w:rsidRPr="00702AFB" w:rsidRDefault="008F036E" w:rsidP="008F036E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Doseženo število točk:</w:t>
            </w:r>
          </w:p>
          <w:p w14:paraId="3A2E366E" w14:textId="77777777" w:rsidR="008F036E" w:rsidRPr="00702AFB" w:rsidRDefault="008F036E" w:rsidP="008F036E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3957" w:type="dxa"/>
          </w:tcPr>
          <w:p w14:paraId="19EAF36E" w14:textId="77777777" w:rsidR="008F036E" w:rsidRPr="00702AFB" w:rsidRDefault="008F036E" w:rsidP="008F036E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8F036E" w:rsidRPr="00702AFB" w14:paraId="3F40E742" w14:textId="77777777" w:rsidTr="00702AFB">
        <w:tc>
          <w:tcPr>
            <w:tcW w:w="4531" w:type="dxa"/>
          </w:tcPr>
          <w:p w14:paraId="64DF4060" w14:textId="77777777" w:rsidR="008F036E" w:rsidRPr="00702AFB" w:rsidRDefault="008F036E" w:rsidP="008F036E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Datum izdaje potrdila:</w:t>
            </w:r>
          </w:p>
          <w:p w14:paraId="63B59597" w14:textId="77777777" w:rsidR="006D036C" w:rsidRPr="00702AFB" w:rsidRDefault="006D036C" w:rsidP="008F036E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3957" w:type="dxa"/>
          </w:tcPr>
          <w:p w14:paraId="48389F37" w14:textId="77777777" w:rsidR="008F036E" w:rsidRPr="00702AFB" w:rsidRDefault="008F036E" w:rsidP="008F036E">
            <w:pPr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D036C" w:rsidRPr="00702AFB" w14:paraId="53EE17FD" w14:textId="77777777" w:rsidTr="00702AFB">
        <w:tc>
          <w:tcPr>
            <w:tcW w:w="4531" w:type="dxa"/>
          </w:tcPr>
          <w:p w14:paraId="37F4A67E" w14:textId="77777777" w:rsidR="006D036C" w:rsidRPr="00702AFB" w:rsidRDefault="006D036C" w:rsidP="008F036E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Komisija:</w:t>
            </w:r>
          </w:p>
          <w:p w14:paraId="3FA40F9B" w14:textId="77777777" w:rsidR="006D036C" w:rsidRPr="00702AFB" w:rsidRDefault="006D036C" w:rsidP="008F036E">
            <w:pPr>
              <w:jc w:val="both"/>
              <w:rPr>
                <w:rFonts w:cs="Arial"/>
                <w:szCs w:val="20"/>
                <w:lang w:val="sl-SI"/>
              </w:rPr>
            </w:pPr>
          </w:p>
          <w:p w14:paraId="13F7935D" w14:textId="77777777" w:rsidR="006D036C" w:rsidRPr="00702AFB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Ime in priimek</w:t>
            </w:r>
          </w:p>
          <w:p w14:paraId="1BDD1966" w14:textId="77777777" w:rsidR="006D036C" w:rsidRPr="00702AFB" w:rsidRDefault="006D036C" w:rsidP="006D036C">
            <w:pPr>
              <w:ind w:left="360"/>
              <w:jc w:val="both"/>
              <w:rPr>
                <w:rFonts w:cs="Arial"/>
                <w:szCs w:val="20"/>
                <w:lang w:val="sl-SI"/>
              </w:rPr>
            </w:pPr>
          </w:p>
          <w:p w14:paraId="0C2423E4" w14:textId="77777777" w:rsidR="006D036C" w:rsidRPr="00702AFB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Ime in priimek</w:t>
            </w:r>
          </w:p>
          <w:p w14:paraId="6181A064" w14:textId="77777777" w:rsidR="006D036C" w:rsidRPr="00702AFB" w:rsidRDefault="006D036C" w:rsidP="006D036C">
            <w:pPr>
              <w:ind w:left="360"/>
              <w:jc w:val="both"/>
              <w:rPr>
                <w:rFonts w:cs="Arial"/>
                <w:szCs w:val="20"/>
                <w:lang w:val="sl-SI"/>
              </w:rPr>
            </w:pPr>
          </w:p>
          <w:p w14:paraId="44F30FDE" w14:textId="77777777" w:rsidR="006D036C" w:rsidRPr="00702AFB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Ime in priimek</w:t>
            </w:r>
          </w:p>
          <w:p w14:paraId="3BB494EF" w14:textId="77777777" w:rsidR="006D036C" w:rsidRPr="00702AFB" w:rsidRDefault="006D036C" w:rsidP="006D036C">
            <w:pPr>
              <w:ind w:left="360"/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3957" w:type="dxa"/>
          </w:tcPr>
          <w:p w14:paraId="19C27423" w14:textId="77777777" w:rsidR="006D036C" w:rsidRPr="00702AFB" w:rsidRDefault="006D036C" w:rsidP="008F036E">
            <w:pPr>
              <w:jc w:val="both"/>
              <w:rPr>
                <w:rFonts w:cs="Arial"/>
                <w:szCs w:val="20"/>
                <w:lang w:val="sl-SI"/>
              </w:rPr>
            </w:pPr>
            <w:r w:rsidRPr="00702AFB">
              <w:rPr>
                <w:rFonts w:cs="Arial"/>
                <w:szCs w:val="20"/>
                <w:lang w:val="sl-SI"/>
              </w:rPr>
              <w:t>Podpis:</w:t>
            </w:r>
          </w:p>
        </w:tc>
      </w:tr>
    </w:tbl>
    <w:p w14:paraId="701B245E" w14:textId="77777777" w:rsidR="00873E85" w:rsidRPr="00702AFB" w:rsidRDefault="00873E85" w:rsidP="0001435F">
      <w:pPr>
        <w:jc w:val="both"/>
        <w:rPr>
          <w:rFonts w:cs="Arial"/>
          <w:b/>
          <w:szCs w:val="20"/>
          <w:lang w:val="sl-SI"/>
        </w:rPr>
      </w:pPr>
    </w:p>
    <w:p w14:paraId="5C4F13B9" w14:textId="77777777" w:rsidR="007B14CC" w:rsidRPr="00702AFB" w:rsidRDefault="007B14CC" w:rsidP="0001435F">
      <w:pPr>
        <w:jc w:val="both"/>
        <w:rPr>
          <w:rFonts w:cs="Arial"/>
          <w:b/>
          <w:szCs w:val="20"/>
          <w:lang w:val="sl-SI"/>
        </w:rPr>
      </w:pPr>
    </w:p>
    <w:p w14:paraId="60B4777F" w14:textId="77777777" w:rsidR="006D036C" w:rsidRPr="00702AFB" w:rsidRDefault="006D036C" w:rsidP="0001435F">
      <w:pPr>
        <w:jc w:val="both"/>
        <w:rPr>
          <w:rFonts w:cs="Arial"/>
          <w:b/>
          <w:szCs w:val="20"/>
          <w:lang w:val="sl-SI"/>
        </w:rPr>
      </w:pPr>
    </w:p>
    <w:sectPr w:rsidR="006D036C" w:rsidRPr="00702AFB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B620C" w14:textId="77777777" w:rsidR="00370A80" w:rsidRDefault="00370A80">
      <w:r>
        <w:separator/>
      </w:r>
    </w:p>
  </w:endnote>
  <w:endnote w:type="continuationSeparator" w:id="0">
    <w:p w14:paraId="74A7BD53" w14:textId="77777777" w:rsidR="00370A80" w:rsidRDefault="00370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BB2C4B7-3F68-4A77-8913-A8563D0C095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C8C5DB17-BDD0-4AFB-9C4A-D5A71D31903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057E563B-0B70-4305-8BBB-936BA1F031F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C8017FA0-8EF3-472B-AB2B-1F786510D63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0289129-FF2D-4868-B2F6-4F4D40CE68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5269801-6A76-4A7B-9358-8D4BDB5F68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86691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BFFA8" w14:textId="77777777" w:rsidR="00370A80" w:rsidRDefault="00370A80">
      <w:r>
        <w:separator/>
      </w:r>
    </w:p>
  </w:footnote>
  <w:footnote w:type="continuationSeparator" w:id="0">
    <w:p w14:paraId="21CC0C5D" w14:textId="77777777" w:rsidR="00370A80" w:rsidRDefault="00370A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8BBBD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A0" w:firstRow="1" w:lastRow="0" w:firstColumn="1" w:lastColumn="0" w:noHBand="1" w:noVBand="1"/>
    </w:tblPr>
    <w:tblGrid>
      <w:gridCol w:w="649"/>
    </w:tblGrid>
    <w:tr w:rsidR="00083D2A" w:rsidRPr="008F3500" w14:paraId="00C779BD" w14:textId="77777777" w:rsidTr="00702AFB">
      <w:trPr>
        <w:trHeight w:hRule="exact" w:val="847"/>
      </w:trPr>
      <w:tc>
        <w:tcPr>
          <w:tcW w:w="567" w:type="dxa"/>
        </w:tcPr>
        <w:p w14:paraId="60FE0E73" w14:textId="77777777" w:rsidR="00083D2A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D7D4AC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AAE846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9D847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EEDA0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2F763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D6175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4AEAE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23836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3EEB0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98B699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A1CB3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FD1F2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A1A4F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416FB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689CB8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5130B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F95E840" w14:textId="77777777" w:rsidR="00083D2A" w:rsidRPr="008F3500" w:rsidRDefault="00674528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08EE529" wp14:editId="4107FB2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871959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8F3500">
      <w:rPr>
        <w:rFonts w:ascii="Republika" w:hAnsi="Republika"/>
        <w:lang w:val="sl-SI"/>
      </w:rPr>
      <w:t>REPUBLIKA SLOVENIJA</w:t>
    </w:r>
  </w:p>
  <w:p w14:paraId="34FBDFFB" w14:textId="77777777" w:rsidR="00083D2A" w:rsidRPr="008F3500" w:rsidRDefault="000E307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113D20">
      <w:rPr>
        <w:rFonts w:ascii="Republika Bold" w:hAnsi="Republika Bold"/>
        <w:b/>
        <w:caps/>
        <w:lang w:val="sl-SI"/>
      </w:rPr>
      <w:t>, GOZDARSTVO</w:t>
    </w:r>
    <w:r w:rsidR="00FD5229">
      <w:rPr>
        <w:rFonts w:ascii="Republika Bold" w:hAnsi="Republika Bold" w:hint="cs"/>
        <w:b/>
        <w:caps/>
        <w:lang w:val="sl-SI"/>
      </w:rPr>
      <w:t xml:space="preserve"> in </w:t>
    </w:r>
    <w:r w:rsidR="00113D20">
      <w:rPr>
        <w:rFonts w:ascii="Republika Bold" w:hAnsi="Republika Bold"/>
        <w:b/>
        <w:caps/>
        <w:lang w:val="sl-SI"/>
      </w:rPr>
      <w:t>PREHRANO</w:t>
    </w:r>
  </w:p>
  <w:p w14:paraId="3DCC6172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64C33445" w14:textId="77777777" w:rsidR="00C7278B" w:rsidRPr="008F3500" w:rsidRDefault="005D1D91" w:rsidP="00C7278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</w:r>
  </w:p>
  <w:p w14:paraId="2FB91D73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99794E"/>
    <w:multiLevelType w:val="hybridMultilevel"/>
    <w:tmpl w:val="2A24ED42"/>
    <w:lvl w:ilvl="0" w:tplc="8A86DC9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544946"/>
    <w:multiLevelType w:val="hybridMultilevel"/>
    <w:tmpl w:val="8DAC6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B5098F"/>
    <w:multiLevelType w:val="hybridMultilevel"/>
    <w:tmpl w:val="EF5E7014"/>
    <w:lvl w:ilvl="0" w:tplc="BAB42D4A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C3C41"/>
    <w:multiLevelType w:val="hybridMultilevel"/>
    <w:tmpl w:val="9834A1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D56981"/>
    <w:multiLevelType w:val="hybridMultilevel"/>
    <w:tmpl w:val="75A0E826"/>
    <w:lvl w:ilvl="0" w:tplc="49A6BC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D6E0F"/>
    <w:multiLevelType w:val="hybridMultilevel"/>
    <w:tmpl w:val="2C38DE4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494C7F"/>
    <w:multiLevelType w:val="hybridMultilevel"/>
    <w:tmpl w:val="7F4273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F60135"/>
    <w:multiLevelType w:val="hybridMultilevel"/>
    <w:tmpl w:val="44B073A0"/>
    <w:lvl w:ilvl="0" w:tplc="12743DC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1F0432"/>
    <w:multiLevelType w:val="hybridMultilevel"/>
    <w:tmpl w:val="7CEE28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441968">
    <w:abstractNumId w:val="11"/>
  </w:num>
  <w:num w:numId="2" w16cid:durableId="1646086019">
    <w:abstractNumId w:val="4"/>
  </w:num>
  <w:num w:numId="3" w16cid:durableId="1598638459">
    <w:abstractNumId w:val="7"/>
  </w:num>
  <w:num w:numId="4" w16cid:durableId="661617684">
    <w:abstractNumId w:val="0"/>
  </w:num>
  <w:num w:numId="5" w16cid:durableId="1306742045">
    <w:abstractNumId w:val="1"/>
  </w:num>
  <w:num w:numId="6" w16cid:durableId="105583500">
    <w:abstractNumId w:val="6"/>
  </w:num>
  <w:num w:numId="7" w16cid:durableId="777872697">
    <w:abstractNumId w:val="13"/>
  </w:num>
  <w:num w:numId="8" w16cid:durableId="576130638">
    <w:abstractNumId w:val="2"/>
  </w:num>
  <w:num w:numId="9" w16cid:durableId="305934424">
    <w:abstractNumId w:val="12"/>
  </w:num>
  <w:num w:numId="10" w16cid:durableId="1214779094">
    <w:abstractNumId w:val="8"/>
  </w:num>
  <w:num w:numId="11" w16cid:durableId="989097661">
    <w:abstractNumId w:val="9"/>
  </w:num>
  <w:num w:numId="12" w16cid:durableId="913399192">
    <w:abstractNumId w:val="5"/>
  </w:num>
  <w:num w:numId="13" w16cid:durableId="562252723">
    <w:abstractNumId w:val="3"/>
  </w:num>
  <w:num w:numId="14" w16cid:durableId="2392954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FB2"/>
    <w:rsid w:val="0001435F"/>
    <w:rsid w:val="00023A88"/>
    <w:rsid w:val="00040AB5"/>
    <w:rsid w:val="0004286B"/>
    <w:rsid w:val="00045197"/>
    <w:rsid w:val="00055C3D"/>
    <w:rsid w:val="00083D2A"/>
    <w:rsid w:val="000A4E78"/>
    <w:rsid w:val="000A7238"/>
    <w:rsid w:val="000E307C"/>
    <w:rsid w:val="00113D20"/>
    <w:rsid w:val="00121A68"/>
    <w:rsid w:val="001357B2"/>
    <w:rsid w:val="001526C8"/>
    <w:rsid w:val="00162FC3"/>
    <w:rsid w:val="001B042C"/>
    <w:rsid w:val="001D225A"/>
    <w:rsid w:val="00202A77"/>
    <w:rsid w:val="002318C2"/>
    <w:rsid w:val="00271921"/>
    <w:rsid w:val="00271CE5"/>
    <w:rsid w:val="002744D6"/>
    <w:rsid w:val="00282020"/>
    <w:rsid w:val="002A1800"/>
    <w:rsid w:val="002D72C9"/>
    <w:rsid w:val="003527C1"/>
    <w:rsid w:val="00362BD9"/>
    <w:rsid w:val="003636BF"/>
    <w:rsid w:val="00370A80"/>
    <w:rsid w:val="0037479F"/>
    <w:rsid w:val="003845B4"/>
    <w:rsid w:val="00387B1A"/>
    <w:rsid w:val="003D40F0"/>
    <w:rsid w:val="003E1C74"/>
    <w:rsid w:val="00403AE3"/>
    <w:rsid w:val="004D3047"/>
    <w:rsid w:val="00511051"/>
    <w:rsid w:val="00514E1F"/>
    <w:rsid w:val="00523220"/>
    <w:rsid w:val="00526246"/>
    <w:rsid w:val="005520A0"/>
    <w:rsid w:val="00567106"/>
    <w:rsid w:val="00597E39"/>
    <w:rsid w:val="005D13DE"/>
    <w:rsid w:val="005D1D91"/>
    <w:rsid w:val="005D7D7B"/>
    <w:rsid w:val="005E1D3C"/>
    <w:rsid w:val="006111D5"/>
    <w:rsid w:val="006143BB"/>
    <w:rsid w:val="00632253"/>
    <w:rsid w:val="006378EA"/>
    <w:rsid w:val="00642714"/>
    <w:rsid w:val="006455CE"/>
    <w:rsid w:val="00674528"/>
    <w:rsid w:val="0069694D"/>
    <w:rsid w:val="006D036C"/>
    <w:rsid w:val="006D079C"/>
    <w:rsid w:val="006D42D9"/>
    <w:rsid w:val="00702AFB"/>
    <w:rsid w:val="00733017"/>
    <w:rsid w:val="007443CD"/>
    <w:rsid w:val="00757896"/>
    <w:rsid w:val="00783310"/>
    <w:rsid w:val="00786E63"/>
    <w:rsid w:val="007A4A6D"/>
    <w:rsid w:val="007B14CC"/>
    <w:rsid w:val="007D1BCF"/>
    <w:rsid w:val="007D7133"/>
    <w:rsid w:val="007D75CF"/>
    <w:rsid w:val="007E6DC5"/>
    <w:rsid w:val="007E7D1B"/>
    <w:rsid w:val="0081658E"/>
    <w:rsid w:val="00873E85"/>
    <w:rsid w:val="0088043C"/>
    <w:rsid w:val="00885576"/>
    <w:rsid w:val="008906C9"/>
    <w:rsid w:val="008C5738"/>
    <w:rsid w:val="008D04F0"/>
    <w:rsid w:val="008E56E7"/>
    <w:rsid w:val="008F036E"/>
    <w:rsid w:val="008F3500"/>
    <w:rsid w:val="00915EDE"/>
    <w:rsid w:val="009230CC"/>
    <w:rsid w:val="00924E3C"/>
    <w:rsid w:val="009612BB"/>
    <w:rsid w:val="009642E8"/>
    <w:rsid w:val="009A22A5"/>
    <w:rsid w:val="009B4A4B"/>
    <w:rsid w:val="009D20C6"/>
    <w:rsid w:val="009D5D5F"/>
    <w:rsid w:val="009E518A"/>
    <w:rsid w:val="00A125C5"/>
    <w:rsid w:val="00A5039D"/>
    <w:rsid w:val="00A65EE7"/>
    <w:rsid w:val="00A70133"/>
    <w:rsid w:val="00A94FB2"/>
    <w:rsid w:val="00AE6B18"/>
    <w:rsid w:val="00B0033C"/>
    <w:rsid w:val="00B10B17"/>
    <w:rsid w:val="00B17141"/>
    <w:rsid w:val="00B31575"/>
    <w:rsid w:val="00B8547D"/>
    <w:rsid w:val="00BC602D"/>
    <w:rsid w:val="00BF4AA3"/>
    <w:rsid w:val="00BF6BD9"/>
    <w:rsid w:val="00C250D5"/>
    <w:rsid w:val="00C43FEC"/>
    <w:rsid w:val="00C7278B"/>
    <w:rsid w:val="00C72A87"/>
    <w:rsid w:val="00C85F48"/>
    <w:rsid w:val="00C92898"/>
    <w:rsid w:val="00CB3A91"/>
    <w:rsid w:val="00CE7514"/>
    <w:rsid w:val="00CF3384"/>
    <w:rsid w:val="00D052C6"/>
    <w:rsid w:val="00D248DE"/>
    <w:rsid w:val="00D50A40"/>
    <w:rsid w:val="00D61B69"/>
    <w:rsid w:val="00D8542D"/>
    <w:rsid w:val="00D91B68"/>
    <w:rsid w:val="00DA14A8"/>
    <w:rsid w:val="00DC6A71"/>
    <w:rsid w:val="00DE212B"/>
    <w:rsid w:val="00DE5B46"/>
    <w:rsid w:val="00E0357D"/>
    <w:rsid w:val="00E24EC2"/>
    <w:rsid w:val="00EA4E45"/>
    <w:rsid w:val="00EF78CA"/>
    <w:rsid w:val="00F0039F"/>
    <w:rsid w:val="00F240BB"/>
    <w:rsid w:val="00F46724"/>
    <w:rsid w:val="00F47DFC"/>
    <w:rsid w:val="00F57FED"/>
    <w:rsid w:val="00F739A6"/>
    <w:rsid w:val="00FB2023"/>
    <w:rsid w:val="00FC5ADF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019E299"/>
  <w15:docId w15:val="{224F6077-B9B6-4CA0-98CB-92AF5A29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9A22A5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semiHidden/>
    <w:rsid w:val="00403AE3"/>
    <w:pPr>
      <w:spacing w:line="240" w:lineRule="auto"/>
    </w:pPr>
    <w:rPr>
      <w:rFonts w:ascii="Times New Roman" w:hAnsi="Times New Roman"/>
      <w:szCs w:val="20"/>
      <w:lang w:val="sl-SI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403AE3"/>
  </w:style>
  <w:style w:type="character" w:styleId="Sprotnaopomba-sklic">
    <w:name w:val="footnote reference"/>
    <w:semiHidden/>
    <w:rsid w:val="00403AE3"/>
    <w:rPr>
      <w:vertAlign w:val="superscript"/>
    </w:rPr>
  </w:style>
  <w:style w:type="paragraph" w:styleId="Besedilooblaka">
    <w:name w:val="Balloon Text"/>
    <w:basedOn w:val="Navaden"/>
    <w:link w:val="BesedilooblakaZnak"/>
    <w:semiHidden/>
    <w:unhideWhenUsed/>
    <w:rsid w:val="002318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2318C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9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PREDLOGE\UVHVVR\UvhvvrRS_SLO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55D020B-8805-4EC3-BD42-B3584D8EA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UvhvvrRS_SLO</Template>
  <TotalTime>22</TotalTime>
  <Pages>2</Pages>
  <Words>212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Erika Orešek</dc:creator>
  <cp:lastModifiedBy>Nina Pezdirec</cp:lastModifiedBy>
  <cp:revision>6</cp:revision>
  <cp:lastPrinted>2021-05-28T09:32:00Z</cp:lastPrinted>
  <dcterms:created xsi:type="dcterms:W3CDTF">2023-05-19T07:39:00Z</dcterms:created>
  <dcterms:modified xsi:type="dcterms:W3CDTF">2023-08-11T08:53:00Z</dcterms:modified>
</cp:coreProperties>
</file>