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EEE3C" w14:textId="77777777" w:rsidR="00B0189E" w:rsidRPr="0080613C" w:rsidRDefault="00B0189E" w:rsidP="00DF16C6">
      <w:pPr>
        <w:jc w:val="both"/>
        <w:rPr>
          <w:rFonts w:cs="Arial"/>
          <w:lang w:val="sl-SI"/>
        </w:rPr>
      </w:pPr>
      <w:bookmarkStart w:id="0" w:name="_Hlk159309629"/>
    </w:p>
    <w:p w14:paraId="1F194101" w14:textId="77777777" w:rsidR="00B0189E" w:rsidRPr="0080613C" w:rsidRDefault="00B0189E" w:rsidP="00DF16C6">
      <w:pPr>
        <w:jc w:val="both"/>
        <w:rPr>
          <w:rFonts w:cs="Arial"/>
          <w:lang w:val="sl-SI"/>
        </w:rPr>
      </w:pPr>
    </w:p>
    <w:p w14:paraId="4ED93316" w14:textId="392AF377" w:rsidR="00D502A0" w:rsidRPr="0080613C" w:rsidRDefault="0037304F" w:rsidP="00D502A0">
      <w:pPr>
        <w:pStyle w:val="datumtevilka"/>
        <w:rPr>
          <w:rFonts w:cs="Arial"/>
          <w:sz w:val="22"/>
          <w:szCs w:val="22"/>
        </w:rPr>
      </w:pPr>
      <w:r w:rsidRPr="0080613C">
        <w:rPr>
          <w:rFonts w:cs="Arial"/>
          <w:sz w:val="22"/>
          <w:szCs w:val="22"/>
        </w:rPr>
        <w:t xml:space="preserve">Številka: </w:t>
      </w:r>
      <w:r w:rsidR="00D502A0" w:rsidRPr="0080613C">
        <w:rPr>
          <w:rFonts w:cs="Arial"/>
          <w:sz w:val="22"/>
          <w:szCs w:val="22"/>
        </w:rPr>
        <w:t>U0070-36/2023</w:t>
      </w:r>
    </w:p>
    <w:p w14:paraId="1D33D30F" w14:textId="79CAD192" w:rsidR="00D502A0" w:rsidRPr="0080613C" w:rsidRDefault="0037304F" w:rsidP="00D502A0">
      <w:pPr>
        <w:pStyle w:val="datumtevilka"/>
        <w:rPr>
          <w:rFonts w:cs="Arial"/>
          <w:sz w:val="22"/>
          <w:szCs w:val="22"/>
        </w:rPr>
      </w:pPr>
      <w:r w:rsidRPr="0080613C">
        <w:rPr>
          <w:rFonts w:cs="Arial"/>
          <w:sz w:val="22"/>
          <w:szCs w:val="22"/>
        </w:rPr>
        <w:t xml:space="preserve">Datum: </w:t>
      </w:r>
      <w:r w:rsidR="00F16E4F" w:rsidRPr="0080613C">
        <w:rPr>
          <w:rFonts w:cs="Arial"/>
          <w:sz w:val="22"/>
          <w:szCs w:val="22"/>
        </w:rPr>
        <w:t xml:space="preserve">15. 3. </w:t>
      </w:r>
      <w:r w:rsidR="00D502A0" w:rsidRPr="0080613C">
        <w:rPr>
          <w:rFonts w:cs="Arial"/>
          <w:sz w:val="22"/>
          <w:szCs w:val="22"/>
        </w:rPr>
        <w:t>2024</w:t>
      </w:r>
    </w:p>
    <w:p w14:paraId="3EA1C2B0" w14:textId="77777777" w:rsidR="0037304F" w:rsidRPr="0080613C" w:rsidRDefault="0037304F" w:rsidP="0037304F">
      <w:pPr>
        <w:jc w:val="both"/>
        <w:rPr>
          <w:rFonts w:cs="Arial"/>
          <w:sz w:val="22"/>
          <w:szCs w:val="22"/>
          <w:lang w:val="sl-SI"/>
        </w:rPr>
      </w:pPr>
    </w:p>
    <w:p w14:paraId="7E6DFE3B" w14:textId="77777777" w:rsidR="0037304F" w:rsidRPr="0080613C" w:rsidRDefault="0037304F" w:rsidP="0037304F">
      <w:pPr>
        <w:jc w:val="both"/>
        <w:rPr>
          <w:rFonts w:cs="Arial"/>
          <w:sz w:val="22"/>
          <w:szCs w:val="22"/>
          <w:lang w:val="sl-SI"/>
        </w:rPr>
      </w:pPr>
    </w:p>
    <w:p w14:paraId="3E3116B2" w14:textId="07A1B9C4" w:rsidR="0037304F" w:rsidRPr="0080613C" w:rsidRDefault="0037304F" w:rsidP="0080613C">
      <w:pPr>
        <w:pStyle w:val="Naslov"/>
      </w:pPr>
      <w:r w:rsidRPr="0080613C">
        <w:t xml:space="preserve">Zadeva: Rezultati uradnega vzorčenja </w:t>
      </w:r>
      <w:r w:rsidR="00D502A0" w:rsidRPr="0080613C">
        <w:t>medu</w:t>
      </w:r>
      <w:r w:rsidRPr="0080613C">
        <w:t xml:space="preserve"> v letu 2023</w:t>
      </w:r>
    </w:p>
    <w:p w14:paraId="4DA5CA89" w14:textId="55D2299D" w:rsidR="00932F46" w:rsidRPr="0080613C" w:rsidRDefault="00CC75B4" w:rsidP="0037304F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 </w:t>
      </w:r>
    </w:p>
    <w:p w14:paraId="7A7D13A6" w14:textId="05232A11" w:rsidR="00FA67B0" w:rsidRPr="0080613C" w:rsidRDefault="00FA67B0" w:rsidP="00DF16C6">
      <w:pPr>
        <w:jc w:val="both"/>
        <w:rPr>
          <w:rFonts w:cs="Arial"/>
          <w:sz w:val="22"/>
          <w:szCs w:val="22"/>
          <w:lang w:val="sl-SI"/>
        </w:rPr>
      </w:pPr>
    </w:p>
    <w:p w14:paraId="124825A0" w14:textId="7D1CB0E5" w:rsidR="004B6AB7" w:rsidRPr="0080613C" w:rsidRDefault="00D5037D" w:rsidP="00DF16C6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Inšpekcija UVHVVR je </w:t>
      </w:r>
      <w:r w:rsidR="002D08C6" w:rsidRPr="0080613C">
        <w:rPr>
          <w:rFonts w:cs="Arial"/>
          <w:sz w:val="22"/>
          <w:szCs w:val="22"/>
          <w:lang w:val="sl-SI"/>
        </w:rPr>
        <w:t xml:space="preserve">v letu </w:t>
      </w:r>
      <w:r w:rsidRPr="0080613C">
        <w:rPr>
          <w:rFonts w:cs="Arial"/>
          <w:sz w:val="22"/>
          <w:szCs w:val="22"/>
          <w:lang w:val="sl-SI"/>
        </w:rPr>
        <w:t xml:space="preserve">2023 izvedla </w:t>
      </w:r>
      <w:r w:rsidR="009A7326" w:rsidRPr="0080613C">
        <w:rPr>
          <w:rFonts w:cs="Arial"/>
          <w:sz w:val="22"/>
          <w:szCs w:val="22"/>
          <w:lang w:val="sl-SI"/>
        </w:rPr>
        <w:t xml:space="preserve">uradno </w:t>
      </w:r>
      <w:r w:rsidRPr="0080613C">
        <w:rPr>
          <w:rFonts w:cs="Arial"/>
          <w:sz w:val="22"/>
          <w:szCs w:val="22"/>
          <w:lang w:val="sl-SI"/>
        </w:rPr>
        <w:t>vzorčenje medu z namenom preverjanja</w:t>
      </w:r>
      <w:r w:rsidR="009272AD" w:rsidRPr="0080613C">
        <w:rPr>
          <w:rFonts w:cs="Arial"/>
          <w:sz w:val="22"/>
          <w:szCs w:val="22"/>
          <w:lang w:val="sl-SI"/>
        </w:rPr>
        <w:t xml:space="preserve"> </w:t>
      </w:r>
      <w:r w:rsidR="002D08C6" w:rsidRPr="0080613C">
        <w:rPr>
          <w:rFonts w:cs="Arial"/>
          <w:sz w:val="22"/>
          <w:szCs w:val="22"/>
          <w:lang w:val="sl-SI"/>
        </w:rPr>
        <w:t>avtentičnosti</w:t>
      </w:r>
      <w:r w:rsidRPr="0080613C">
        <w:rPr>
          <w:rFonts w:cs="Arial"/>
          <w:sz w:val="22"/>
          <w:szCs w:val="22"/>
          <w:lang w:val="sl-SI"/>
        </w:rPr>
        <w:t xml:space="preserve"> medu</w:t>
      </w:r>
      <w:r w:rsidR="00F16E4F" w:rsidRPr="0080613C">
        <w:rPr>
          <w:rFonts w:cs="Arial"/>
          <w:sz w:val="22"/>
          <w:szCs w:val="22"/>
          <w:lang w:val="sl-SI"/>
        </w:rPr>
        <w:t xml:space="preserve">, ki se nahaja </w:t>
      </w:r>
      <w:r w:rsidRPr="0080613C">
        <w:rPr>
          <w:rFonts w:cs="Arial"/>
          <w:sz w:val="22"/>
          <w:szCs w:val="22"/>
          <w:lang w:val="sl-SI"/>
        </w:rPr>
        <w:t xml:space="preserve">na slovenskem trgu. V jesenskem času je bilo tako </w:t>
      </w:r>
      <w:r w:rsidR="002D08C6" w:rsidRPr="0080613C">
        <w:rPr>
          <w:rFonts w:cs="Arial"/>
          <w:sz w:val="22"/>
          <w:szCs w:val="22"/>
          <w:lang w:val="sl-SI"/>
        </w:rPr>
        <w:t>odvzetih</w:t>
      </w:r>
      <w:r w:rsidRPr="0080613C">
        <w:rPr>
          <w:rFonts w:cs="Arial"/>
          <w:sz w:val="22"/>
          <w:szCs w:val="22"/>
          <w:lang w:val="sl-SI"/>
        </w:rPr>
        <w:t xml:space="preserve"> 25 </w:t>
      </w:r>
      <w:r w:rsidR="333F5B00" w:rsidRPr="0080613C">
        <w:rPr>
          <w:rFonts w:cs="Arial"/>
          <w:sz w:val="22"/>
          <w:szCs w:val="22"/>
          <w:lang w:val="sl-SI"/>
        </w:rPr>
        <w:t xml:space="preserve">vzorcev </w:t>
      </w:r>
      <w:r w:rsidRPr="0080613C">
        <w:rPr>
          <w:rFonts w:cs="Arial"/>
          <w:sz w:val="22"/>
          <w:szCs w:val="22"/>
          <w:lang w:val="sl-SI"/>
        </w:rPr>
        <w:t>med</w:t>
      </w:r>
      <w:r w:rsidR="3D7DF949" w:rsidRPr="0080613C">
        <w:rPr>
          <w:rFonts w:cs="Arial"/>
          <w:sz w:val="22"/>
          <w:szCs w:val="22"/>
          <w:lang w:val="sl-SI"/>
        </w:rPr>
        <w:t>u</w:t>
      </w:r>
      <w:r w:rsidR="07EAA548" w:rsidRPr="0080613C">
        <w:rPr>
          <w:rFonts w:cs="Arial"/>
          <w:sz w:val="22"/>
          <w:szCs w:val="22"/>
          <w:lang w:val="sl-SI"/>
        </w:rPr>
        <w:t xml:space="preserve"> v prometu, </w:t>
      </w:r>
      <w:r w:rsidRPr="0080613C">
        <w:rPr>
          <w:rFonts w:cs="Arial"/>
          <w:sz w:val="22"/>
          <w:szCs w:val="22"/>
          <w:lang w:val="sl-SI"/>
        </w:rPr>
        <w:t xml:space="preserve">z namenom </w:t>
      </w:r>
      <w:r w:rsidR="002D08C6" w:rsidRPr="0080613C">
        <w:rPr>
          <w:rFonts w:cs="Arial"/>
          <w:sz w:val="22"/>
          <w:szCs w:val="22"/>
          <w:lang w:val="sl-SI"/>
        </w:rPr>
        <w:t>ugotavljanja možnosti potvorb.</w:t>
      </w:r>
    </w:p>
    <w:p w14:paraId="434AE0A1" w14:textId="6FE15293" w:rsidR="00A53DC0" w:rsidRPr="0080613C" w:rsidRDefault="00252313">
      <w:pPr>
        <w:jc w:val="both"/>
        <w:rPr>
          <w:rFonts w:eastAsia="Arial"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Vzorci so bili </w:t>
      </w:r>
      <w:r w:rsidR="00012284" w:rsidRPr="0080613C">
        <w:rPr>
          <w:rFonts w:cs="Arial"/>
          <w:sz w:val="22"/>
          <w:szCs w:val="22"/>
          <w:lang w:val="sl-SI"/>
        </w:rPr>
        <w:t xml:space="preserve">poslani v s strani </w:t>
      </w:r>
      <w:r w:rsidR="009272AD" w:rsidRPr="0080613C">
        <w:rPr>
          <w:rFonts w:cs="Arial"/>
          <w:sz w:val="22"/>
          <w:szCs w:val="22"/>
          <w:lang w:val="sl-SI"/>
        </w:rPr>
        <w:t>U</w:t>
      </w:r>
      <w:r w:rsidR="00012284" w:rsidRPr="0080613C">
        <w:rPr>
          <w:rFonts w:cs="Arial"/>
          <w:sz w:val="22"/>
          <w:szCs w:val="22"/>
          <w:lang w:val="sl-SI"/>
        </w:rPr>
        <w:t xml:space="preserve">prave uradno </w:t>
      </w:r>
      <w:r w:rsidR="3DAD4BBA" w:rsidRPr="0080613C">
        <w:rPr>
          <w:rFonts w:cs="Arial"/>
          <w:sz w:val="22"/>
          <w:szCs w:val="22"/>
          <w:lang w:val="sl-SI"/>
        </w:rPr>
        <w:t>imenovan</w:t>
      </w:r>
      <w:r w:rsidR="00F16E4F" w:rsidRPr="0080613C">
        <w:rPr>
          <w:rFonts w:cs="Arial"/>
          <w:sz w:val="22"/>
          <w:szCs w:val="22"/>
          <w:lang w:val="sl-SI"/>
        </w:rPr>
        <w:t>,</w:t>
      </w:r>
      <w:r w:rsidR="00012284" w:rsidRPr="0080613C">
        <w:rPr>
          <w:rFonts w:cs="Arial"/>
          <w:sz w:val="22"/>
          <w:szCs w:val="22"/>
          <w:lang w:val="sl-SI"/>
        </w:rPr>
        <w:t xml:space="preserve"> akreditiran laboratorij</w:t>
      </w:r>
      <w:r w:rsidR="00F16E4F" w:rsidRPr="0080613C">
        <w:rPr>
          <w:rFonts w:cs="Arial"/>
          <w:sz w:val="22"/>
          <w:szCs w:val="22"/>
          <w:lang w:val="sl-SI"/>
        </w:rPr>
        <w:t xml:space="preserve"> </w:t>
      </w:r>
      <w:proofErr w:type="spellStart"/>
      <w:r w:rsidR="00F16E4F" w:rsidRPr="0080613C">
        <w:rPr>
          <w:rFonts w:cs="Arial"/>
          <w:sz w:val="22"/>
          <w:szCs w:val="22"/>
          <w:lang w:val="sl-SI"/>
        </w:rPr>
        <w:t>Intertek</w:t>
      </w:r>
      <w:proofErr w:type="spellEnd"/>
      <w:r w:rsidR="00F16E4F" w:rsidRPr="0080613C">
        <w:rPr>
          <w:rFonts w:cs="Arial"/>
          <w:sz w:val="22"/>
          <w:szCs w:val="22"/>
          <w:lang w:val="sl-SI"/>
        </w:rPr>
        <w:t xml:space="preserve"> </w:t>
      </w:r>
      <w:proofErr w:type="spellStart"/>
      <w:r w:rsidR="00064591" w:rsidRPr="0080613C">
        <w:rPr>
          <w:rFonts w:cs="Arial"/>
          <w:sz w:val="22"/>
          <w:szCs w:val="22"/>
          <w:lang w:val="sl-SI"/>
        </w:rPr>
        <w:t>Food</w:t>
      </w:r>
      <w:proofErr w:type="spellEnd"/>
      <w:r w:rsidR="00064591" w:rsidRPr="0080613C">
        <w:rPr>
          <w:rFonts w:cs="Arial"/>
          <w:sz w:val="22"/>
          <w:szCs w:val="22"/>
          <w:lang w:val="sl-SI"/>
        </w:rPr>
        <w:t xml:space="preserve"> </w:t>
      </w:r>
      <w:proofErr w:type="spellStart"/>
      <w:r w:rsidR="00064591" w:rsidRPr="0080613C">
        <w:rPr>
          <w:rFonts w:cs="Arial"/>
          <w:sz w:val="22"/>
          <w:szCs w:val="22"/>
          <w:lang w:val="sl-SI"/>
        </w:rPr>
        <w:t>Service</w:t>
      </w:r>
      <w:proofErr w:type="spellEnd"/>
      <w:r w:rsidR="00064591" w:rsidRPr="0080613C">
        <w:rPr>
          <w:rFonts w:cs="Arial"/>
          <w:sz w:val="22"/>
          <w:szCs w:val="22"/>
          <w:lang w:val="sl-SI"/>
        </w:rPr>
        <w:t xml:space="preserve"> </w:t>
      </w:r>
      <w:proofErr w:type="spellStart"/>
      <w:r w:rsidR="00064591" w:rsidRPr="0080613C">
        <w:rPr>
          <w:rFonts w:cs="Arial"/>
          <w:sz w:val="22"/>
          <w:szCs w:val="22"/>
          <w:lang w:val="sl-SI"/>
        </w:rPr>
        <w:t>GmbH</w:t>
      </w:r>
      <w:proofErr w:type="spellEnd"/>
      <w:r w:rsidR="00064591" w:rsidRPr="0080613C">
        <w:rPr>
          <w:rFonts w:cs="Arial"/>
          <w:sz w:val="22"/>
          <w:szCs w:val="22"/>
          <w:lang w:val="sl-SI"/>
        </w:rPr>
        <w:t xml:space="preserve"> </w:t>
      </w:r>
      <w:r w:rsidR="00F16E4F" w:rsidRPr="0080613C">
        <w:rPr>
          <w:rFonts w:cs="Arial"/>
          <w:sz w:val="22"/>
          <w:szCs w:val="22"/>
          <w:lang w:val="sl-SI"/>
        </w:rPr>
        <w:t>Nemčija. Analize so</w:t>
      </w:r>
      <w:r w:rsidR="0026449F" w:rsidRPr="0080613C">
        <w:rPr>
          <w:rFonts w:cs="Arial"/>
          <w:sz w:val="22"/>
          <w:szCs w:val="22"/>
          <w:lang w:val="sl-SI"/>
        </w:rPr>
        <w:t xml:space="preserve"> potrdil</w:t>
      </w:r>
      <w:r w:rsidR="00F16E4F" w:rsidRPr="0080613C">
        <w:rPr>
          <w:rFonts w:cs="Arial"/>
          <w:sz w:val="22"/>
          <w:szCs w:val="22"/>
          <w:lang w:val="sl-SI"/>
        </w:rPr>
        <w:t>e</w:t>
      </w:r>
      <w:r w:rsidR="0026449F" w:rsidRPr="0080613C">
        <w:rPr>
          <w:rFonts w:cs="Arial"/>
          <w:sz w:val="22"/>
          <w:szCs w:val="22"/>
          <w:lang w:val="sl-SI"/>
        </w:rPr>
        <w:t xml:space="preserve"> prisotnost  tujih sladkorjev in markerjev sirupa v vzorcih medu</w:t>
      </w:r>
      <w:r w:rsidR="008738F4" w:rsidRPr="0080613C">
        <w:rPr>
          <w:rFonts w:cs="Arial"/>
          <w:sz w:val="22"/>
          <w:szCs w:val="22"/>
          <w:lang w:val="sl-SI"/>
        </w:rPr>
        <w:t>,</w:t>
      </w:r>
      <w:r w:rsidR="00FC2045" w:rsidRPr="0080613C">
        <w:rPr>
          <w:rFonts w:cs="Arial"/>
          <w:sz w:val="22"/>
          <w:szCs w:val="22"/>
          <w:lang w:val="sl-SI"/>
        </w:rPr>
        <w:t xml:space="preserve"> </w:t>
      </w:r>
      <w:r w:rsidR="0026449F" w:rsidRPr="0080613C">
        <w:rPr>
          <w:rFonts w:cs="Arial"/>
          <w:sz w:val="22"/>
          <w:szCs w:val="22"/>
          <w:lang w:val="sl-SI"/>
        </w:rPr>
        <w:t xml:space="preserve">zato je UVHVVR te vzorce posredovala še na dodatno </w:t>
      </w:r>
      <w:r w:rsidR="00FD4636" w:rsidRPr="0080613C">
        <w:rPr>
          <w:rFonts w:cs="Arial"/>
          <w:sz w:val="22"/>
          <w:szCs w:val="22"/>
          <w:lang w:val="sl-SI"/>
        </w:rPr>
        <w:t xml:space="preserve">potrjevanje </w:t>
      </w:r>
      <w:r w:rsidR="0026449F" w:rsidRPr="0080613C">
        <w:rPr>
          <w:rFonts w:cs="Arial"/>
          <w:sz w:val="22"/>
          <w:szCs w:val="22"/>
          <w:lang w:val="sl-SI"/>
        </w:rPr>
        <w:t xml:space="preserve">v </w:t>
      </w:r>
      <w:r w:rsidR="00105E4D" w:rsidRPr="0080613C">
        <w:rPr>
          <w:rFonts w:cs="Arial"/>
          <w:sz w:val="22"/>
          <w:szCs w:val="22"/>
          <w:lang w:val="sl-SI"/>
        </w:rPr>
        <w:t>l</w:t>
      </w:r>
      <w:r w:rsidR="0026449F" w:rsidRPr="0080613C">
        <w:rPr>
          <w:rFonts w:cs="Arial"/>
          <w:sz w:val="22"/>
          <w:szCs w:val="22"/>
          <w:lang w:val="sl-SI"/>
        </w:rPr>
        <w:t>aboratorij</w:t>
      </w:r>
      <w:r w:rsidR="00F44356" w:rsidRPr="0080613C">
        <w:rPr>
          <w:rFonts w:cs="Arial"/>
          <w:sz w:val="22"/>
          <w:szCs w:val="22"/>
          <w:lang w:val="sl-SI"/>
        </w:rPr>
        <w:t>.</w:t>
      </w:r>
    </w:p>
    <w:p w14:paraId="678253FA" w14:textId="77777777" w:rsidR="00733E5F" w:rsidRPr="0080613C" w:rsidRDefault="00733E5F" w:rsidP="0044195C">
      <w:pPr>
        <w:jc w:val="both"/>
        <w:rPr>
          <w:rFonts w:cs="Arial"/>
          <w:sz w:val="22"/>
          <w:szCs w:val="22"/>
          <w:lang w:val="sl-SI"/>
        </w:rPr>
      </w:pPr>
    </w:p>
    <w:bookmarkEnd w:id="0"/>
    <w:p w14:paraId="596160C5" w14:textId="7B8FA125" w:rsidR="00EA4F38" w:rsidRPr="0080613C" w:rsidRDefault="00537D46" w:rsidP="00C061CF">
      <w:pPr>
        <w:pStyle w:val="Slog1"/>
      </w:pPr>
      <w:r w:rsidRPr="0080613C">
        <w:t>UGOTAVLJANJE SKLADNOSTI</w:t>
      </w:r>
    </w:p>
    <w:p w14:paraId="07CA5D9B" w14:textId="77777777" w:rsidR="00EA4F38" w:rsidRPr="0080613C" w:rsidRDefault="00EA4F38" w:rsidP="007D75CF">
      <w:pPr>
        <w:rPr>
          <w:rFonts w:cs="Arial"/>
          <w:sz w:val="22"/>
          <w:szCs w:val="22"/>
          <w:lang w:val="sl-SI"/>
        </w:rPr>
      </w:pPr>
    </w:p>
    <w:p w14:paraId="141BCB23" w14:textId="34AC2D71" w:rsidR="0037304F" w:rsidRPr="0080613C" w:rsidRDefault="0037304F" w:rsidP="00F16E4F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>V Prilogi I, točka 1</w:t>
      </w:r>
      <w:r w:rsidR="00446FB6" w:rsidRPr="0080613C">
        <w:rPr>
          <w:rFonts w:cs="Arial"/>
          <w:sz w:val="22"/>
          <w:szCs w:val="22"/>
          <w:lang w:val="sl-SI"/>
        </w:rPr>
        <w:t>.</w:t>
      </w:r>
      <w:r w:rsidRPr="0080613C">
        <w:rPr>
          <w:rFonts w:cs="Arial"/>
          <w:sz w:val="22"/>
          <w:szCs w:val="22"/>
          <w:lang w:val="sl-SI"/>
        </w:rPr>
        <w:t>, v Direktivi Sveta 2001/110/ES je med opredeljen kot</w:t>
      </w:r>
      <w:r w:rsidR="002D08C6" w:rsidRPr="0080613C">
        <w:rPr>
          <w:rFonts w:cs="Arial"/>
          <w:sz w:val="22"/>
          <w:szCs w:val="22"/>
          <w:lang w:val="sl-SI"/>
        </w:rPr>
        <w:t xml:space="preserve"> »</w:t>
      </w:r>
      <w:r w:rsidRPr="0080613C">
        <w:rPr>
          <w:rFonts w:cs="Arial"/>
          <w:sz w:val="22"/>
          <w:szCs w:val="22"/>
          <w:lang w:val="sl-SI"/>
        </w:rPr>
        <w:t xml:space="preserve">naravna sladka snov, ki ga izdelajo čebele </w:t>
      </w:r>
      <w:proofErr w:type="spellStart"/>
      <w:r w:rsidRPr="0080613C">
        <w:rPr>
          <w:rFonts w:cs="Arial"/>
          <w:i/>
          <w:iCs/>
          <w:sz w:val="22"/>
          <w:szCs w:val="22"/>
          <w:lang w:val="sl-SI"/>
        </w:rPr>
        <w:t>Apis</w:t>
      </w:r>
      <w:proofErr w:type="spellEnd"/>
      <w:r w:rsidRPr="0080613C">
        <w:rPr>
          <w:rFonts w:cs="Arial"/>
          <w:i/>
          <w:iCs/>
          <w:sz w:val="22"/>
          <w:szCs w:val="22"/>
          <w:lang w:val="sl-SI"/>
        </w:rPr>
        <w:t xml:space="preserve"> </w:t>
      </w:r>
      <w:proofErr w:type="spellStart"/>
      <w:r w:rsidRPr="0080613C">
        <w:rPr>
          <w:rFonts w:cs="Arial"/>
          <w:i/>
          <w:iCs/>
          <w:sz w:val="22"/>
          <w:szCs w:val="22"/>
          <w:lang w:val="sl-SI"/>
        </w:rPr>
        <w:t>mellifera</w:t>
      </w:r>
      <w:proofErr w:type="spellEnd"/>
      <w:r w:rsidRPr="0080613C">
        <w:rPr>
          <w:rFonts w:cs="Arial"/>
          <w:sz w:val="22"/>
          <w:szCs w:val="22"/>
          <w:lang w:val="sl-SI"/>
        </w:rPr>
        <w:t xml:space="preserve"> iz nektarja cvetov, izločkov živih delov rastlin ali izločkov sesajočih žuželk na živih delih rastlin, ki jih čebele zberejo, predelajo s pomešanjem z določenimi  lastnimi snovmi, ga shranijo, mu odvzamejo vodo in pustijo dozoreti v satju</w:t>
      </w:r>
      <w:r w:rsidR="002D08C6" w:rsidRPr="0080613C">
        <w:rPr>
          <w:rFonts w:cs="Arial"/>
          <w:sz w:val="22"/>
          <w:szCs w:val="22"/>
          <w:lang w:val="sl-SI"/>
        </w:rPr>
        <w:t>«</w:t>
      </w:r>
      <w:r w:rsidRPr="0080613C">
        <w:rPr>
          <w:rFonts w:cs="Arial"/>
          <w:sz w:val="22"/>
          <w:szCs w:val="22"/>
          <w:lang w:val="sl-SI"/>
        </w:rPr>
        <w:t>.</w:t>
      </w:r>
    </w:p>
    <w:p w14:paraId="320C34DE" w14:textId="6CC28634" w:rsidR="0037304F" w:rsidRPr="0080613C" w:rsidRDefault="0037304F" w:rsidP="0037304F">
      <w:pPr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>Direktiva določa tudi merila, ki jih mora izpolnjevati med pred pričetkom trženja, vključno z zahtevami za označevanje.</w:t>
      </w:r>
    </w:p>
    <w:p w14:paraId="3F210017" w14:textId="6CC0AB88" w:rsidR="0037304F" w:rsidRPr="0080613C" w:rsidRDefault="00946D79" w:rsidP="00F16E4F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Vsi </w:t>
      </w:r>
      <w:r w:rsidR="00EA4F38" w:rsidRPr="0080613C">
        <w:rPr>
          <w:rFonts w:cs="Arial"/>
          <w:sz w:val="22"/>
          <w:szCs w:val="22"/>
          <w:lang w:val="sl-SI"/>
        </w:rPr>
        <w:t>vzorc</w:t>
      </w:r>
      <w:r w:rsidR="001C6813" w:rsidRPr="0080613C">
        <w:rPr>
          <w:rFonts w:cs="Arial"/>
          <w:sz w:val="22"/>
          <w:szCs w:val="22"/>
          <w:lang w:val="sl-SI"/>
        </w:rPr>
        <w:t>i</w:t>
      </w:r>
      <w:r w:rsidRPr="0080613C">
        <w:rPr>
          <w:rFonts w:cs="Arial"/>
          <w:sz w:val="22"/>
          <w:szCs w:val="22"/>
          <w:lang w:val="sl-SI"/>
        </w:rPr>
        <w:t xml:space="preserve"> so bili ocenjeni glede skladnosti </w:t>
      </w:r>
      <w:r w:rsidR="001C6813" w:rsidRPr="0080613C">
        <w:rPr>
          <w:rFonts w:cs="Arial"/>
          <w:sz w:val="22"/>
          <w:szCs w:val="22"/>
          <w:lang w:val="sl-SI"/>
        </w:rPr>
        <w:t>s zahtevami glede k</w:t>
      </w:r>
      <w:r w:rsidRPr="0080613C">
        <w:rPr>
          <w:rFonts w:cs="Arial"/>
          <w:sz w:val="22"/>
          <w:szCs w:val="22"/>
          <w:lang w:val="sl-SI"/>
        </w:rPr>
        <w:t>akovosti</w:t>
      </w:r>
      <w:r w:rsidR="00F16E4F" w:rsidRPr="0080613C">
        <w:rPr>
          <w:rFonts w:cs="Arial"/>
          <w:sz w:val="22"/>
          <w:szCs w:val="22"/>
          <w:lang w:val="sl-SI"/>
        </w:rPr>
        <w:t xml:space="preserve"> oz. avtentičnosti </w:t>
      </w:r>
      <w:r w:rsidRPr="0080613C">
        <w:rPr>
          <w:rFonts w:cs="Arial"/>
          <w:sz w:val="22"/>
          <w:szCs w:val="22"/>
          <w:lang w:val="sl-SI"/>
        </w:rPr>
        <w:t>med</w:t>
      </w:r>
      <w:r w:rsidR="00CE62B8" w:rsidRPr="0080613C">
        <w:rPr>
          <w:rFonts w:cs="Arial"/>
          <w:sz w:val="22"/>
          <w:szCs w:val="22"/>
          <w:lang w:val="sl-SI"/>
        </w:rPr>
        <w:t>u</w:t>
      </w:r>
      <w:r w:rsidR="00F16E4F" w:rsidRPr="0080613C">
        <w:rPr>
          <w:rFonts w:cs="Arial"/>
          <w:sz w:val="22"/>
          <w:szCs w:val="22"/>
          <w:lang w:val="sl-SI"/>
        </w:rPr>
        <w:t xml:space="preserve">. </w:t>
      </w:r>
    </w:p>
    <w:p w14:paraId="1F610742" w14:textId="77777777" w:rsidR="00DA6201" w:rsidRPr="0080613C" w:rsidRDefault="00DA6201" w:rsidP="0037304F">
      <w:pPr>
        <w:ind w:left="720"/>
        <w:jc w:val="both"/>
        <w:rPr>
          <w:rFonts w:cs="Arial"/>
          <w:sz w:val="22"/>
          <w:szCs w:val="22"/>
          <w:lang w:val="sl-SI"/>
        </w:rPr>
      </w:pPr>
    </w:p>
    <w:p w14:paraId="12768F7F" w14:textId="75A490FF" w:rsidR="005B2641" w:rsidRPr="0080613C" w:rsidRDefault="00537D46" w:rsidP="00C061CF">
      <w:pPr>
        <w:pStyle w:val="Slog1"/>
      </w:pPr>
      <w:r w:rsidRPr="0080613C">
        <w:t>UPORABLJENE PRESKUSNE METODE</w:t>
      </w:r>
    </w:p>
    <w:p w14:paraId="07371259" w14:textId="77777777" w:rsidR="00105E4D" w:rsidRPr="0080613C" w:rsidRDefault="00105E4D" w:rsidP="00D03B79">
      <w:pPr>
        <w:jc w:val="both"/>
        <w:rPr>
          <w:rFonts w:cs="Arial"/>
          <w:sz w:val="22"/>
          <w:szCs w:val="22"/>
          <w:lang w:val="sl-SI"/>
        </w:rPr>
      </w:pPr>
    </w:p>
    <w:p w14:paraId="75B2F648" w14:textId="670D17E1" w:rsidR="0086559F" w:rsidRPr="0080613C" w:rsidRDefault="00FD4636" w:rsidP="00F44356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Uporabljenih je bilo več analiznih metod,</w:t>
      </w:r>
      <w:r w:rsidR="005B2641" w:rsidRPr="0080613C">
        <w:rPr>
          <w:rFonts w:ascii="Arial" w:hAnsi="Arial" w:cs="Arial"/>
        </w:rPr>
        <w:t xml:space="preserve"> ki se med seboj dopolnjujejo in omogočajo detekcijo širokega spektra nedovoljenih</w:t>
      </w:r>
      <w:r w:rsidR="00105E4D" w:rsidRPr="0080613C">
        <w:rPr>
          <w:rFonts w:ascii="Arial" w:hAnsi="Arial" w:cs="Arial"/>
        </w:rPr>
        <w:t xml:space="preserve"> dodanih</w:t>
      </w:r>
      <w:r w:rsidR="00A73D29" w:rsidRPr="0080613C">
        <w:rPr>
          <w:rFonts w:ascii="Arial" w:hAnsi="Arial" w:cs="Arial"/>
        </w:rPr>
        <w:t xml:space="preserve"> </w:t>
      </w:r>
      <w:r w:rsidR="005B2641" w:rsidRPr="0080613C">
        <w:rPr>
          <w:rFonts w:ascii="Arial" w:hAnsi="Arial" w:cs="Arial"/>
        </w:rPr>
        <w:t>snovi v medu</w:t>
      </w:r>
      <w:r w:rsidRPr="0080613C">
        <w:rPr>
          <w:rFonts w:ascii="Arial" w:hAnsi="Arial" w:cs="Arial"/>
        </w:rPr>
        <w:t>:</w:t>
      </w:r>
    </w:p>
    <w:p w14:paraId="5D440572" w14:textId="1A5A371A" w:rsidR="0037304F" w:rsidRPr="0080613C" w:rsidRDefault="0037304F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 xml:space="preserve">NMR </w:t>
      </w:r>
      <w:r w:rsidR="00FD4636" w:rsidRPr="0080613C">
        <w:rPr>
          <w:rFonts w:ascii="Arial" w:hAnsi="Arial" w:cs="Arial"/>
        </w:rPr>
        <w:t>metoda -</w:t>
      </w:r>
      <w:r w:rsidRPr="0080613C">
        <w:rPr>
          <w:rFonts w:ascii="Arial" w:hAnsi="Arial" w:cs="Arial"/>
        </w:rPr>
        <w:t>jedrska magnetna resonanca, za testiranje tako znanih kot neznanih ponaredkov</w:t>
      </w:r>
      <w:r w:rsidR="00DA6201" w:rsidRPr="0080613C">
        <w:rPr>
          <w:rFonts w:ascii="Arial" w:hAnsi="Arial" w:cs="Arial"/>
        </w:rPr>
        <w:t xml:space="preserve"> medu</w:t>
      </w:r>
      <w:r w:rsidRPr="0080613C">
        <w:rPr>
          <w:rFonts w:ascii="Arial" w:hAnsi="Arial" w:cs="Arial"/>
        </w:rPr>
        <w:t xml:space="preserve">, kot tudi nedovoljene predelave medu in drugih manipulacij z medom in natančno zaznavanje prisotnih dodanih sladkorjev; </w:t>
      </w:r>
    </w:p>
    <w:p w14:paraId="47CE9CC5" w14:textId="52168EB0" w:rsidR="0037304F" w:rsidRPr="0080613C" w:rsidRDefault="0037304F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13C izotopske analize C4/C3-sladkorjev (C3 sladkorji vključujejo rižev, pšenični ali pesin sirup, sladkorji C4 pa vključujejo sirup iz koruze ali sladkornega trsa);</w:t>
      </w:r>
    </w:p>
    <w:p w14:paraId="48420F98" w14:textId="466CC9A2" w:rsidR="00FD4636" w:rsidRPr="0080613C" w:rsidRDefault="00FD4636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 xml:space="preserve">ugotavljanje nespecifičnih </w:t>
      </w:r>
      <w:proofErr w:type="spellStart"/>
      <w:r w:rsidRPr="0080613C">
        <w:rPr>
          <w:rFonts w:ascii="Arial" w:hAnsi="Arial" w:cs="Arial"/>
        </w:rPr>
        <w:t>sirupnih</w:t>
      </w:r>
      <w:proofErr w:type="spellEnd"/>
      <w:r w:rsidRPr="0080613C">
        <w:rPr>
          <w:rFonts w:ascii="Arial" w:hAnsi="Arial" w:cs="Arial"/>
        </w:rPr>
        <w:t xml:space="preserve"> markerjev C3 sladkorjev za med (LC- HRMS analitika);  na osnovi različnih škrobnih sirupov in </w:t>
      </w:r>
      <w:proofErr w:type="spellStart"/>
      <w:r w:rsidRPr="0080613C">
        <w:rPr>
          <w:rFonts w:ascii="Arial" w:hAnsi="Arial" w:cs="Arial"/>
        </w:rPr>
        <w:t>inulina</w:t>
      </w:r>
      <w:proofErr w:type="spellEnd"/>
      <w:r w:rsidRPr="0080613C">
        <w:rPr>
          <w:rFonts w:ascii="Arial" w:hAnsi="Arial" w:cs="Arial"/>
        </w:rPr>
        <w:t xml:space="preserve">; </w:t>
      </w:r>
    </w:p>
    <w:p w14:paraId="1E38A421" w14:textId="71D98898" w:rsidR="00FD4636" w:rsidRPr="0080613C" w:rsidRDefault="00FD4636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ugotavljanje tujih sladkorjev</w:t>
      </w:r>
      <w:r w:rsidR="00DA6201" w:rsidRPr="0080613C">
        <w:rPr>
          <w:rFonts w:ascii="Arial" w:hAnsi="Arial" w:cs="Arial"/>
        </w:rPr>
        <w:t>,</w:t>
      </w:r>
      <w:r w:rsidRPr="0080613C">
        <w:rPr>
          <w:rFonts w:ascii="Arial" w:hAnsi="Arial" w:cs="Arial"/>
        </w:rPr>
        <w:t xml:space="preserve"> ki jih je mogoče najti v sladkornih sirupih na osnovi škroba, kot so koruza, pšenica, riž in dekstrin (LC-ELSD analitika); </w:t>
      </w:r>
    </w:p>
    <w:p w14:paraId="4372CFA8" w14:textId="24F81089" w:rsidR="0037304F" w:rsidRPr="0080613C" w:rsidRDefault="00FD4636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 xml:space="preserve">ugotavljanje tujih encimov (razlikovanje med pristno alfa-amilazo medu in tujimi alfa-amilazami, ki se lahko dodajo neposredno medu za simulacijo naravno visoke </w:t>
      </w:r>
      <w:proofErr w:type="spellStart"/>
      <w:r w:rsidRPr="0080613C">
        <w:rPr>
          <w:rFonts w:ascii="Arial" w:hAnsi="Arial" w:cs="Arial"/>
        </w:rPr>
        <w:t>diastazne</w:t>
      </w:r>
      <w:proofErr w:type="spellEnd"/>
      <w:r w:rsidRPr="0080613C">
        <w:rPr>
          <w:rFonts w:ascii="Arial" w:hAnsi="Arial" w:cs="Arial"/>
        </w:rPr>
        <w:t xml:space="preserve"> aktivnosti slabšega ali </w:t>
      </w:r>
      <w:r w:rsidR="00DA6201" w:rsidRPr="0080613C">
        <w:rPr>
          <w:rFonts w:ascii="Arial" w:hAnsi="Arial" w:cs="Arial"/>
        </w:rPr>
        <w:t xml:space="preserve">potvorjenega </w:t>
      </w:r>
      <w:r w:rsidRPr="0080613C">
        <w:rPr>
          <w:rFonts w:ascii="Arial" w:hAnsi="Arial" w:cs="Arial"/>
        </w:rPr>
        <w:t>medu;</w:t>
      </w:r>
    </w:p>
    <w:p w14:paraId="0EFDC125" w14:textId="5B9F167C" w:rsidR="00FD4636" w:rsidRPr="0080613C" w:rsidRDefault="00FD4636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lastRenderedPageBreak/>
        <w:t xml:space="preserve">vsebnost </w:t>
      </w:r>
      <w:proofErr w:type="spellStart"/>
      <w:r w:rsidRPr="0080613C">
        <w:rPr>
          <w:rFonts w:ascii="Arial" w:hAnsi="Arial" w:cs="Arial"/>
        </w:rPr>
        <w:t>manoze</w:t>
      </w:r>
      <w:proofErr w:type="spellEnd"/>
      <w:r w:rsidRPr="0080613C">
        <w:rPr>
          <w:rFonts w:ascii="Arial" w:hAnsi="Arial" w:cs="Arial"/>
        </w:rPr>
        <w:t xml:space="preserve"> (sladkor v sledovih, ki se pojavi v višjih količinah, če je med </w:t>
      </w:r>
      <w:r w:rsidR="00DA6201" w:rsidRPr="0080613C">
        <w:rPr>
          <w:rFonts w:ascii="Arial" w:hAnsi="Arial" w:cs="Arial"/>
        </w:rPr>
        <w:t xml:space="preserve">potvorjen </w:t>
      </w:r>
      <w:r w:rsidRPr="0080613C">
        <w:rPr>
          <w:rFonts w:ascii="Arial" w:hAnsi="Arial" w:cs="Arial"/>
        </w:rPr>
        <w:t>z nekaterimi vrstami sladkornega sirupa);</w:t>
      </w:r>
    </w:p>
    <w:p w14:paraId="37E76C54" w14:textId="7068D651" w:rsidR="00FD4636" w:rsidRPr="0080613C" w:rsidRDefault="00FD4636" w:rsidP="00F44356">
      <w:pPr>
        <w:pStyle w:val="Brezrazmikov"/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80613C">
        <w:rPr>
          <w:rFonts w:ascii="Arial" w:hAnsi="Arial" w:cs="Arial"/>
        </w:rPr>
        <w:t>karamele E150d (dodane barve medu po dodatku bistrih sladkornih sirupov ali ultra</w:t>
      </w:r>
      <w:r w:rsidR="00DA6201" w:rsidRPr="0080613C">
        <w:rPr>
          <w:rFonts w:ascii="Arial" w:hAnsi="Arial" w:cs="Arial"/>
        </w:rPr>
        <w:t>-</w:t>
      </w:r>
      <w:r w:rsidRPr="0080613C">
        <w:rPr>
          <w:rFonts w:ascii="Arial" w:hAnsi="Arial" w:cs="Arial"/>
        </w:rPr>
        <w:t>filtriranega medu).</w:t>
      </w:r>
    </w:p>
    <w:p w14:paraId="7B2078A2" w14:textId="77777777" w:rsidR="0080613C" w:rsidRPr="0080613C" w:rsidRDefault="0080613C" w:rsidP="0080613C">
      <w:pPr>
        <w:pStyle w:val="Brezrazmikov"/>
        <w:ind w:left="720"/>
        <w:jc w:val="both"/>
        <w:rPr>
          <w:rFonts w:ascii="Arial" w:hAnsi="Arial" w:cs="Arial"/>
          <w:color w:val="000000"/>
        </w:rPr>
      </w:pPr>
    </w:p>
    <w:p w14:paraId="4B131C2F" w14:textId="137363FF" w:rsidR="001A5CF0" w:rsidRPr="0080613C" w:rsidRDefault="00537D46" w:rsidP="00C061CF">
      <w:pPr>
        <w:pStyle w:val="Slog1"/>
      </w:pPr>
      <w:r w:rsidRPr="0080613C">
        <w:t>PREGLED ODVZETIH VZORCEV</w:t>
      </w:r>
    </w:p>
    <w:p w14:paraId="372D0453" w14:textId="77777777" w:rsidR="001A5CF0" w:rsidRPr="0080613C" w:rsidRDefault="001A5CF0" w:rsidP="007D75CF">
      <w:pPr>
        <w:rPr>
          <w:rFonts w:cs="Arial"/>
          <w:sz w:val="22"/>
          <w:szCs w:val="22"/>
          <w:lang w:val="sl-SI"/>
        </w:rPr>
      </w:pPr>
    </w:p>
    <w:p w14:paraId="381B03D8" w14:textId="174C3F24" w:rsidR="006D24FB" w:rsidRPr="0080613C" w:rsidRDefault="00423971" w:rsidP="00064591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UVHVVR je s</w:t>
      </w:r>
      <w:r w:rsidR="00E02C30" w:rsidRPr="0080613C">
        <w:rPr>
          <w:rFonts w:ascii="Arial" w:hAnsi="Arial" w:cs="Arial"/>
        </w:rPr>
        <w:t>kupaj</w:t>
      </w:r>
      <w:r w:rsidR="00663FCB" w:rsidRPr="0080613C">
        <w:rPr>
          <w:rFonts w:ascii="Arial" w:hAnsi="Arial" w:cs="Arial"/>
        </w:rPr>
        <w:t xml:space="preserve"> </w:t>
      </w:r>
      <w:r w:rsidRPr="0080613C">
        <w:rPr>
          <w:rFonts w:ascii="Arial" w:hAnsi="Arial" w:cs="Arial"/>
        </w:rPr>
        <w:t>odvzela</w:t>
      </w:r>
      <w:r w:rsidR="00663FCB" w:rsidRPr="0080613C">
        <w:rPr>
          <w:rFonts w:ascii="Arial" w:hAnsi="Arial" w:cs="Arial"/>
        </w:rPr>
        <w:t xml:space="preserve"> </w:t>
      </w:r>
      <w:r w:rsidR="001F6C79" w:rsidRPr="0080613C">
        <w:rPr>
          <w:rFonts w:ascii="Arial" w:hAnsi="Arial" w:cs="Arial"/>
        </w:rPr>
        <w:t>2</w:t>
      </w:r>
      <w:r w:rsidR="0097083D" w:rsidRPr="0080613C">
        <w:rPr>
          <w:rFonts w:ascii="Arial" w:hAnsi="Arial" w:cs="Arial"/>
        </w:rPr>
        <w:t>5</w:t>
      </w:r>
      <w:r w:rsidR="00663FCB" w:rsidRPr="0080613C">
        <w:rPr>
          <w:rFonts w:ascii="Arial" w:hAnsi="Arial" w:cs="Arial"/>
        </w:rPr>
        <w:t xml:space="preserve"> vzorcev</w:t>
      </w:r>
      <w:r w:rsidR="001F6C79" w:rsidRPr="0080613C">
        <w:rPr>
          <w:rFonts w:ascii="Arial" w:hAnsi="Arial" w:cs="Arial"/>
        </w:rPr>
        <w:t xml:space="preserve"> </w:t>
      </w:r>
      <w:r w:rsidR="00300020" w:rsidRPr="0080613C">
        <w:rPr>
          <w:rFonts w:ascii="Arial" w:hAnsi="Arial" w:cs="Arial"/>
        </w:rPr>
        <w:t xml:space="preserve">različnih vrst </w:t>
      </w:r>
      <w:r w:rsidR="001F6C79" w:rsidRPr="0080613C">
        <w:rPr>
          <w:rFonts w:ascii="Arial" w:hAnsi="Arial" w:cs="Arial"/>
        </w:rPr>
        <w:t>medu</w:t>
      </w:r>
      <w:r w:rsidRPr="0080613C">
        <w:rPr>
          <w:rFonts w:ascii="Arial" w:hAnsi="Arial" w:cs="Arial"/>
        </w:rPr>
        <w:t xml:space="preserve"> v prometu</w:t>
      </w:r>
      <w:r w:rsidR="001F6C79" w:rsidRPr="0080613C">
        <w:rPr>
          <w:rFonts w:ascii="Arial" w:hAnsi="Arial" w:cs="Arial"/>
        </w:rPr>
        <w:t xml:space="preserve">. Od tega je bilo </w:t>
      </w:r>
      <w:r w:rsidR="008D2C38" w:rsidRPr="0080613C">
        <w:rPr>
          <w:rFonts w:ascii="Arial" w:hAnsi="Arial" w:cs="Arial"/>
        </w:rPr>
        <w:t>1</w:t>
      </w:r>
      <w:r w:rsidR="00393C99" w:rsidRPr="0080613C">
        <w:rPr>
          <w:rFonts w:ascii="Arial" w:hAnsi="Arial" w:cs="Arial"/>
        </w:rPr>
        <w:t>9</w:t>
      </w:r>
      <w:r w:rsidR="008D2C38" w:rsidRPr="0080613C">
        <w:rPr>
          <w:rFonts w:ascii="Arial" w:hAnsi="Arial" w:cs="Arial"/>
        </w:rPr>
        <w:t xml:space="preserve"> </w:t>
      </w:r>
      <w:r w:rsidR="001F6C79" w:rsidRPr="0080613C">
        <w:rPr>
          <w:rFonts w:ascii="Arial" w:hAnsi="Arial" w:cs="Arial"/>
        </w:rPr>
        <w:t>vzorcev</w:t>
      </w:r>
      <w:r w:rsidR="00663FCB" w:rsidRPr="0080613C">
        <w:rPr>
          <w:rFonts w:ascii="Arial" w:hAnsi="Arial" w:cs="Arial"/>
        </w:rPr>
        <w:t xml:space="preserve"> cvetličnega medu</w:t>
      </w:r>
      <w:r w:rsidRPr="0080613C">
        <w:rPr>
          <w:rFonts w:ascii="Arial" w:hAnsi="Arial" w:cs="Arial"/>
        </w:rPr>
        <w:t xml:space="preserve"> (76 % vseh odvzetih vzorcev)</w:t>
      </w:r>
      <w:r w:rsidR="00663FCB" w:rsidRPr="0080613C">
        <w:rPr>
          <w:rFonts w:ascii="Arial" w:hAnsi="Arial" w:cs="Arial"/>
        </w:rPr>
        <w:t xml:space="preserve">, </w:t>
      </w:r>
      <w:r w:rsidR="008D2C38" w:rsidRPr="0080613C">
        <w:rPr>
          <w:rFonts w:ascii="Arial" w:hAnsi="Arial" w:cs="Arial"/>
        </w:rPr>
        <w:t>3 vzorci kostanjevega medu,</w:t>
      </w:r>
      <w:r w:rsidR="00537D46" w:rsidRPr="0080613C">
        <w:rPr>
          <w:rFonts w:ascii="Arial" w:hAnsi="Arial" w:cs="Arial"/>
        </w:rPr>
        <w:t xml:space="preserve"> </w:t>
      </w:r>
      <w:r w:rsidR="00393C99" w:rsidRPr="0080613C">
        <w:rPr>
          <w:rFonts w:ascii="Arial" w:hAnsi="Arial" w:cs="Arial"/>
        </w:rPr>
        <w:t>1</w:t>
      </w:r>
      <w:r w:rsidR="00537D46" w:rsidRPr="0080613C">
        <w:rPr>
          <w:rFonts w:ascii="Arial" w:hAnsi="Arial" w:cs="Arial"/>
        </w:rPr>
        <w:t xml:space="preserve"> </w:t>
      </w:r>
      <w:r w:rsidR="00250838" w:rsidRPr="0080613C">
        <w:rPr>
          <w:rFonts w:ascii="Arial" w:hAnsi="Arial" w:cs="Arial"/>
        </w:rPr>
        <w:t>vzor</w:t>
      </w:r>
      <w:r w:rsidR="00393C99" w:rsidRPr="0080613C">
        <w:rPr>
          <w:rFonts w:ascii="Arial" w:hAnsi="Arial" w:cs="Arial"/>
        </w:rPr>
        <w:t>ec</w:t>
      </w:r>
      <w:r w:rsidR="00250838" w:rsidRPr="0080613C">
        <w:rPr>
          <w:rFonts w:ascii="Arial" w:hAnsi="Arial" w:cs="Arial"/>
        </w:rPr>
        <w:t xml:space="preserve"> gozdnega medu, </w:t>
      </w:r>
      <w:r w:rsidR="00393C99" w:rsidRPr="0080613C">
        <w:rPr>
          <w:rFonts w:ascii="Arial" w:hAnsi="Arial" w:cs="Arial"/>
        </w:rPr>
        <w:t xml:space="preserve">1 </w:t>
      </w:r>
      <w:r w:rsidR="00A75039" w:rsidRPr="0080613C">
        <w:rPr>
          <w:rFonts w:ascii="Arial" w:hAnsi="Arial" w:cs="Arial"/>
        </w:rPr>
        <w:t>vzor</w:t>
      </w:r>
      <w:r w:rsidR="00393C99" w:rsidRPr="0080613C">
        <w:rPr>
          <w:rFonts w:ascii="Arial" w:hAnsi="Arial" w:cs="Arial"/>
        </w:rPr>
        <w:t>e</w:t>
      </w:r>
      <w:r w:rsidR="00016CE8" w:rsidRPr="0080613C">
        <w:rPr>
          <w:rFonts w:ascii="Arial" w:hAnsi="Arial" w:cs="Arial"/>
        </w:rPr>
        <w:t>c</w:t>
      </w:r>
      <w:r w:rsidR="008D2C38" w:rsidRPr="0080613C">
        <w:rPr>
          <w:rFonts w:ascii="Arial" w:hAnsi="Arial" w:cs="Arial"/>
        </w:rPr>
        <w:t xml:space="preserve"> lipovega medu</w:t>
      </w:r>
      <w:r w:rsidR="00393C99" w:rsidRPr="0080613C">
        <w:rPr>
          <w:rFonts w:ascii="Arial" w:hAnsi="Arial" w:cs="Arial"/>
        </w:rPr>
        <w:t xml:space="preserve"> in </w:t>
      </w:r>
      <w:r w:rsidR="008D2C38" w:rsidRPr="0080613C">
        <w:rPr>
          <w:rFonts w:ascii="Arial" w:hAnsi="Arial" w:cs="Arial"/>
        </w:rPr>
        <w:t>1 vzorec akacijevega medu</w:t>
      </w:r>
      <w:r w:rsidR="00393C99" w:rsidRPr="0080613C">
        <w:rPr>
          <w:rFonts w:ascii="Arial" w:hAnsi="Arial" w:cs="Arial"/>
        </w:rPr>
        <w:t>.</w:t>
      </w:r>
      <w:r w:rsidR="006D24FB" w:rsidRPr="0080613C">
        <w:rPr>
          <w:rFonts w:ascii="Arial" w:hAnsi="Arial" w:cs="Arial"/>
        </w:rPr>
        <w:t xml:space="preserve"> </w:t>
      </w:r>
      <w:r w:rsidR="00782F4B" w:rsidRPr="0080613C">
        <w:rPr>
          <w:rFonts w:ascii="Arial" w:hAnsi="Arial" w:cs="Arial"/>
        </w:rPr>
        <w:t xml:space="preserve">Glede na mesto odvzema je </w:t>
      </w:r>
      <w:r w:rsidRPr="0080613C">
        <w:rPr>
          <w:rFonts w:ascii="Arial" w:hAnsi="Arial" w:cs="Arial"/>
        </w:rPr>
        <w:t xml:space="preserve">bilo </w:t>
      </w:r>
      <w:r w:rsidR="006D24FB" w:rsidRPr="0080613C">
        <w:rPr>
          <w:rFonts w:ascii="Arial" w:hAnsi="Arial" w:cs="Arial"/>
        </w:rPr>
        <w:t xml:space="preserve">10 vzorcev odvzetih </w:t>
      </w:r>
      <w:r w:rsidR="7FA85317" w:rsidRPr="0080613C">
        <w:rPr>
          <w:rFonts w:ascii="Arial" w:hAnsi="Arial" w:cs="Arial"/>
        </w:rPr>
        <w:t>pri pridelovalcih oz.</w:t>
      </w:r>
      <w:r w:rsidR="00B0189E" w:rsidRPr="0080613C">
        <w:rPr>
          <w:rFonts w:ascii="Arial" w:hAnsi="Arial" w:cs="Arial"/>
        </w:rPr>
        <w:t xml:space="preserve"> </w:t>
      </w:r>
      <w:r w:rsidR="7FA85317" w:rsidRPr="0080613C">
        <w:rPr>
          <w:rFonts w:ascii="Arial" w:hAnsi="Arial" w:cs="Arial"/>
        </w:rPr>
        <w:t>v pakirnicah medu,</w:t>
      </w:r>
      <w:r w:rsidR="006D24FB" w:rsidRPr="0080613C">
        <w:rPr>
          <w:rFonts w:ascii="Arial" w:hAnsi="Arial" w:cs="Arial"/>
        </w:rPr>
        <w:t xml:space="preserve">15 vzorcev </w:t>
      </w:r>
      <w:r w:rsidR="50789731" w:rsidRPr="0080613C">
        <w:rPr>
          <w:rFonts w:ascii="Arial" w:hAnsi="Arial" w:cs="Arial"/>
        </w:rPr>
        <w:t>pa</w:t>
      </w:r>
      <w:r w:rsidR="006D24FB" w:rsidRPr="0080613C">
        <w:rPr>
          <w:rFonts w:ascii="Arial" w:hAnsi="Arial" w:cs="Arial"/>
        </w:rPr>
        <w:t xml:space="preserve"> v maloprodaji</w:t>
      </w:r>
      <w:r w:rsidR="005B2641" w:rsidRPr="0080613C">
        <w:rPr>
          <w:rFonts w:ascii="Arial" w:hAnsi="Arial" w:cs="Arial"/>
        </w:rPr>
        <w:t>.</w:t>
      </w:r>
    </w:p>
    <w:p w14:paraId="550BC868" w14:textId="7F6F536D" w:rsidR="008D2C38" w:rsidRPr="0080613C" w:rsidRDefault="008D2C38" w:rsidP="00F16E4F">
      <w:pPr>
        <w:jc w:val="both"/>
        <w:rPr>
          <w:rFonts w:cs="Arial"/>
          <w:sz w:val="22"/>
          <w:szCs w:val="22"/>
          <w:lang w:val="sl-SI"/>
        </w:rPr>
      </w:pPr>
    </w:p>
    <w:p w14:paraId="35A3C4CE" w14:textId="77777777" w:rsidR="00DA0180" w:rsidRPr="0080613C" w:rsidRDefault="00DA0180" w:rsidP="00DA0180">
      <w:pPr>
        <w:jc w:val="both"/>
        <w:rPr>
          <w:rFonts w:cs="Arial"/>
          <w:sz w:val="22"/>
          <w:szCs w:val="22"/>
          <w:lang w:val="sl-SI"/>
        </w:rPr>
      </w:pPr>
    </w:p>
    <w:p w14:paraId="401418F8" w14:textId="46081367" w:rsidR="00D15669" w:rsidRPr="0080613C" w:rsidRDefault="00DA0180" w:rsidP="00D03B79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b/>
          <w:bCs/>
          <w:sz w:val="22"/>
          <w:szCs w:val="22"/>
          <w:lang w:val="sl-SI"/>
        </w:rPr>
        <w:t>Graf 1:</w:t>
      </w:r>
      <w:r w:rsidRPr="0080613C">
        <w:rPr>
          <w:rFonts w:cs="Arial"/>
          <w:sz w:val="22"/>
          <w:szCs w:val="22"/>
          <w:lang w:val="sl-SI"/>
        </w:rPr>
        <w:t xml:space="preserve"> Grafični prikaz odvzetih vzorcev po vrsti medu</w:t>
      </w:r>
    </w:p>
    <w:p w14:paraId="42092F3B" w14:textId="77777777" w:rsidR="00DA0180" w:rsidRPr="0080613C" w:rsidRDefault="00DA0180" w:rsidP="00D03B79">
      <w:pPr>
        <w:jc w:val="both"/>
        <w:rPr>
          <w:rFonts w:cs="Arial"/>
          <w:sz w:val="22"/>
          <w:szCs w:val="22"/>
          <w:lang w:val="sl-SI"/>
        </w:rPr>
      </w:pPr>
    </w:p>
    <w:p w14:paraId="5C837EF6" w14:textId="0A59E3A8" w:rsidR="00DA0180" w:rsidRPr="0080613C" w:rsidRDefault="00DA0180" w:rsidP="00D03B79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noProof/>
          <w:sz w:val="22"/>
          <w:szCs w:val="22"/>
          <w:lang w:val="sl-SI"/>
        </w:rPr>
        <w:drawing>
          <wp:inline distT="0" distB="0" distL="0" distR="0" wp14:anchorId="357F4D51" wp14:editId="626FFA09">
            <wp:extent cx="3706902" cy="2382640"/>
            <wp:effectExtent l="0" t="0" r="8255" b="17780"/>
            <wp:docPr id="36" name="Grafikon 36" descr="Grafični prikaz odvzetih vzorcev po vrsti medu. Prevladuje cvetlični med">
              <a:extLst xmlns:a="http://schemas.openxmlformats.org/drawingml/2006/main">
                <a:ext uri="{FF2B5EF4-FFF2-40B4-BE49-F238E27FC236}">
                  <a16:creationId xmlns:a16="http://schemas.microsoft.com/office/drawing/2014/main" id="{0AF215A0-58B4-0BF7-0DF0-C894DB60A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5CF6B7" w14:textId="74AC2362" w:rsidR="00DA0180" w:rsidRPr="0080613C" w:rsidRDefault="00D15669" w:rsidP="00F44356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 xml:space="preserve">Glede na </w:t>
      </w:r>
      <w:r w:rsidR="005A4304" w:rsidRPr="0080613C">
        <w:rPr>
          <w:rFonts w:ascii="Arial" w:hAnsi="Arial" w:cs="Arial"/>
        </w:rPr>
        <w:t xml:space="preserve">sheme kakovosti </w:t>
      </w:r>
      <w:r w:rsidR="00794BB4" w:rsidRPr="0080613C">
        <w:rPr>
          <w:rFonts w:ascii="Arial" w:hAnsi="Arial" w:cs="Arial"/>
        </w:rPr>
        <w:t>sta bila 2</w:t>
      </w:r>
      <w:r w:rsidR="005A4304" w:rsidRPr="0080613C">
        <w:rPr>
          <w:rFonts w:ascii="Arial" w:hAnsi="Arial" w:cs="Arial"/>
        </w:rPr>
        <w:t xml:space="preserve"> vzor</w:t>
      </w:r>
      <w:r w:rsidR="00393C99" w:rsidRPr="0080613C">
        <w:rPr>
          <w:rFonts w:ascii="Arial" w:hAnsi="Arial" w:cs="Arial"/>
        </w:rPr>
        <w:t>c</w:t>
      </w:r>
      <w:r w:rsidR="00794BB4" w:rsidRPr="0080613C">
        <w:rPr>
          <w:rFonts w:ascii="Arial" w:hAnsi="Arial" w:cs="Arial"/>
        </w:rPr>
        <w:t>a iz certificirane</w:t>
      </w:r>
      <w:r w:rsidR="005A4304" w:rsidRPr="0080613C">
        <w:rPr>
          <w:rFonts w:ascii="Arial" w:hAnsi="Arial" w:cs="Arial"/>
        </w:rPr>
        <w:t xml:space="preserve"> ekološke pridelave</w:t>
      </w:r>
      <w:r w:rsidR="00393C99" w:rsidRPr="0080613C">
        <w:rPr>
          <w:rFonts w:ascii="Arial" w:hAnsi="Arial" w:cs="Arial"/>
        </w:rPr>
        <w:t>,</w:t>
      </w:r>
      <w:r w:rsidR="002B0EA7" w:rsidRPr="0080613C">
        <w:rPr>
          <w:rFonts w:ascii="Arial" w:hAnsi="Arial" w:cs="Arial"/>
        </w:rPr>
        <w:t xml:space="preserve"> </w:t>
      </w:r>
      <w:r w:rsidR="00393C99" w:rsidRPr="0080613C">
        <w:rPr>
          <w:rFonts w:ascii="Arial" w:hAnsi="Arial" w:cs="Arial"/>
        </w:rPr>
        <w:t>o</w:t>
      </w:r>
      <w:r w:rsidR="00872C9B" w:rsidRPr="0080613C">
        <w:rPr>
          <w:rFonts w:ascii="Arial" w:hAnsi="Arial" w:cs="Arial"/>
        </w:rPr>
        <w:t xml:space="preserve">stali vzorci medu so bili iz konvencionalne pridelave. </w:t>
      </w:r>
    </w:p>
    <w:p w14:paraId="05A8FB61" w14:textId="77777777" w:rsidR="00423971" w:rsidRPr="0080613C" w:rsidRDefault="00423971" w:rsidP="00F44356">
      <w:pPr>
        <w:pStyle w:val="Brezrazmikov"/>
        <w:jc w:val="both"/>
        <w:rPr>
          <w:rFonts w:ascii="Arial" w:hAnsi="Arial" w:cs="Arial"/>
        </w:rPr>
      </w:pPr>
    </w:p>
    <w:p w14:paraId="2A61C78E" w14:textId="5721BAE9" w:rsidR="00EA4468" w:rsidRPr="0080613C" w:rsidRDefault="008D2C38" w:rsidP="00F44356">
      <w:pPr>
        <w:pStyle w:val="Brezrazmikov"/>
        <w:jc w:val="both"/>
        <w:rPr>
          <w:rFonts w:ascii="Arial" w:hAnsi="Arial" w:cs="Arial"/>
        </w:rPr>
        <w:sectPr w:rsidR="00EA4468" w:rsidRPr="0080613C" w:rsidSect="00B0189E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35" w:right="1268" w:bottom="1134" w:left="1701" w:header="964" w:footer="794" w:gutter="0"/>
          <w:cols w:space="708"/>
          <w:titlePg/>
          <w:docGrid w:linePitch="272"/>
        </w:sectPr>
      </w:pPr>
      <w:r w:rsidRPr="0080613C">
        <w:rPr>
          <w:rFonts w:ascii="Arial" w:hAnsi="Arial" w:cs="Arial"/>
        </w:rPr>
        <w:t>Po poreklu je bilo</w:t>
      </w:r>
      <w:r w:rsidR="0014628A" w:rsidRPr="0080613C">
        <w:rPr>
          <w:rFonts w:ascii="Arial" w:hAnsi="Arial" w:cs="Arial"/>
        </w:rPr>
        <w:t xml:space="preserve"> 1</w:t>
      </w:r>
      <w:r w:rsidR="00393C99" w:rsidRPr="0080613C">
        <w:rPr>
          <w:rFonts w:ascii="Arial" w:hAnsi="Arial" w:cs="Arial"/>
        </w:rPr>
        <w:t xml:space="preserve">1 </w:t>
      </w:r>
      <w:r w:rsidRPr="0080613C">
        <w:rPr>
          <w:rFonts w:ascii="Arial" w:hAnsi="Arial" w:cs="Arial"/>
        </w:rPr>
        <w:t xml:space="preserve">vzorcev </w:t>
      </w:r>
      <w:r w:rsidR="0014628A" w:rsidRPr="0080613C">
        <w:rPr>
          <w:rFonts w:ascii="Arial" w:hAnsi="Arial" w:cs="Arial"/>
        </w:rPr>
        <w:t xml:space="preserve"> iz Slovenije</w:t>
      </w:r>
      <w:r w:rsidR="00393C99" w:rsidRPr="0080613C">
        <w:rPr>
          <w:rFonts w:ascii="Arial" w:hAnsi="Arial" w:cs="Arial"/>
        </w:rPr>
        <w:t xml:space="preserve">, </w:t>
      </w:r>
      <w:r w:rsidR="005333F8" w:rsidRPr="0080613C">
        <w:rPr>
          <w:rFonts w:ascii="Arial" w:hAnsi="Arial" w:cs="Arial"/>
        </w:rPr>
        <w:t>3</w:t>
      </w:r>
      <w:r w:rsidR="00393C99" w:rsidRPr="0080613C">
        <w:rPr>
          <w:rFonts w:ascii="Arial" w:hAnsi="Arial" w:cs="Arial"/>
        </w:rPr>
        <w:t xml:space="preserve"> vzorci</w:t>
      </w:r>
      <w:r w:rsidR="00DA6201" w:rsidRPr="0080613C">
        <w:rPr>
          <w:rFonts w:ascii="Arial" w:hAnsi="Arial" w:cs="Arial"/>
        </w:rPr>
        <w:t xml:space="preserve"> so bili mešanica medu iz </w:t>
      </w:r>
      <w:r w:rsidR="00393C99" w:rsidRPr="0080613C">
        <w:rPr>
          <w:rFonts w:ascii="Arial" w:hAnsi="Arial" w:cs="Arial"/>
        </w:rPr>
        <w:t xml:space="preserve"> EU</w:t>
      </w:r>
      <w:r w:rsidR="00DA0180" w:rsidRPr="0080613C">
        <w:rPr>
          <w:rFonts w:ascii="Arial" w:hAnsi="Arial" w:cs="Arial"/>
        </w:rPr>
        <w:t>,</w:t>
      </w:r>
      <w:r w:rsidR="00393C99" w:rsidRPr="0080613C">
        <w:rPr>
          <w:rFonts w:ascii="Arial" w:hAnsi="Arial" w:cs="Arial"/>
        </w:rPr>
        <w:t xml:space="preserve"> </w:t>
      </w:r>
      <w:r w:rsidR="0014628A" w:rsidRPr="0080613C">
        <w:rPr>
          <w:rFonts w:ascii="Arial" w:hAnsi="Arial" w:cs="Arial"/>
        </w:rPr>
        <w:t xml:space="preserve"> </w:t>
      </w:r>
      <w:r w:rsidR="005333F8" w:rsidRPr="0080613C">
        <w:rPr>
          <w:rFonts w:ascii="Arial" w:hAnsi="Arial" w:cs="Arial"/>
        </w:rPr>
        <w:t xml:space="preserve">10 </w:t>
      </w:r>
      <w:r w:rsidR="00393C99" w:rsidRPr="0080613C">
        <w:rPr>
          <w:rFonts w:ascii="Arial" w:hAnsi="Arial" w:cs="Arial"/>
        </w:rPr>
        <w:t xml:space="preserve">vzorcev </w:t>
      </w:r>
      <w:r w:rsidR="0014628A" w:rsidRPr="0080613C">
        <w:rPr>
          <w:rFonts w:ascii="Arial" w:hAnsi="Arial" w:cs="Arial"/>
        </w:rPr>
        <w:t xml:space="preserve">je </w:t>
      </w:r>
      <w:r w:rsidR="00DA6201" w:rsidRPr="0080613C">
        <w:rPr>
          <w:rFonts w:ascii="Arial" w:hAnsi="Arial" w:cs="Arial"/>
        </w:rPr>
        <w:t xml:space="preserve">bilo  mešanica medu iz EU  in medu, ki ni iz EU, </w:t>
      </w:r>
      <w:r w:rsidR="00DA0180" w:rsidRPr="0080613C">
        <w:rPr>
          <w:rFonts w:ascii="Arial" w:hAnsi="Arial" w:cs="Arial"/>
        </w:rPr>
        <w:t xml:space="preserve">in </w:t>
      </w:r>
      <w:r w:rsidR="00393C99" w:rsidRPr="0080613C">
        <w:rPr>
          <w:rFonts w:ascii="Arial" w:hAnsi="Arial" w:cs="Arial"/>
        </w:rPr>
        <w:t xml:space="preserve">1 </w:t>
      </w:r>
      <w:r w:rsidR="00DA0180" w:rsidRPr="0080613C">
        <w:rPr>
          <w:rFonts w:ascii="Arial" w:hAnsi="Arial" w:cs="Arial"/>
        </w:rPr>
        <w:t>v</w:t>
      </w:r>
      <w:r w:rsidR="00393C99" w:rsidRPr="0080613C">
        <w:rPr>
          <w:rFonts w:ascii="Arial" w:hAnsi="Arial" w:cs="Arial"/>
        </w:rPr>
        <w:t>zorec</w:t>
      </w:r>
      <w:r w:rsidR="00DA0180" w:rsidRPr="0080613C">
        <w:rPr>
          <w:rFonts w:ascii="Arial" w:hAnsi="Arial" w:cs="Arial"/>
        </w:rPr>
        <w:t xml:space="preserve"> je bil po poreklu iz</w:t>
      </w:r>
      <w:r w:rsidR="00393C99" w:rsidRPr="0080613C">
        <w:rPr>
          <w:rFonts w:ascii="Arial" w:hAnsi="Arial" w:cs="Arial"/>
        </w:rPr>
        <w:t xml:space="preserve">  Kub</w:t>
      </w:r>
      <w:r w:rsidR="00DA0180" w:rsidRPr="0080613C">
        <w:rPr>
          <w:rFonts w:ascii="Arial" w:hAnsi="Arial" w:cs="Arial"/>
        </w:rPr>
        <w:t>e</w:t>
      </w:r>
      <w:r w:rsidR="00454BB6" w:rsidRPr="0080613C">
        <w:rPr>
          <w:rFonts w:ascii="Arial" w:hAnsi="Arial" w:cs="Arial"/>
        </w:rPr>
        <w:t>.</w:t>
      </w:r>
    </w:p>
    <w:p w14:paraId="769FEDBE" w14:textId="574F96BA" w:rsidR="001A5CF0" w:rsidRPr="0080613C" w:rsidRDefault="00537D46" w:rsidP="00C061CF">
      <w:pPr>
        <w:pStyle w:val="Slog1"/>
      </w:pPr>
      <w:r w:rsidRPr="0080613C">
        <w:lastRenderedPageBreak/>
        <w:t>REZULTATI</w:t>
      </w:r>
    </w:p>
    <w:p w14:paraId="15434446" w14:textId="7C59FFAE" w:rsidR="00272256" w:rsidRPr="0080613C" w:rsidRDefault="00423971" w:rsidP="00C061CF">
      <w:pPr>
        <w:pStyle w:val="Naslov2"/>
      </w:pPr>
      <w:r w:rsidRPr="0080613C">
        <w:t xml:space="preserve">SKLADNI </w:t>
      </w:r>
      <w:r w:rsidR="00863CA2" w:rsidRPr="0080613C">
        <w:t>VZORCI</w:t>
      </w:r>
    </w:p>
    <w:p w14:paraId="31D9BED1" w14:textId="77777777" w:rsidR="00EA4468" w:rsidRPr="0080613C" w:rsidRDefault="00EA4468" w:rsidP="008706AA">
      <w:pPr>
        <w:rPr>
          <w:rFonts w:cs="Arial"/>
          <w:sz w:val="22"/>
          <w:szCs w:val="22"/>
          <w:lang w:val="sl-SI"/>
        </w:rPr>
      </w:pPr>
    </w:p>
    <w:tbl>
      <w:tblPr>
        <w:tblStyle w:val="Tabelamrea4poudarek6"/>
        <w:tblpPr w:leftFromText="141" w:rightFromText="141" w:vertAnchor="text" w:tblpY="1"/>
        <w:tblOverlap w:val="never"/>
        <w:tblW w:w="13291" w:type="dxa"/>
        <w:tblLayout w:type="fixed"/>
        <w:tblLook w:val="04A0" w:firstRow="1" w:lastRow="0" w:firstColumn="1" w:lastColumn="0" w:noHBand="0" w:noVBand="1"/>
      </w:tblPr>
      <w:tblGrid>
        <w:gridCol w:w="533"/>
        <w:gridCol w:w="1730"/>
        <w:gridCol w:w="1814"/>
        <w:gridCol w:w="1701"/>
        <w:gridCol w:w="1985"/>
        <w:gridCol w:w="1588"/>
        <w:gridCol w:w="1843"/>
        <w:gridCol w:w="2097"/>
      </w:tblGrid>
      <w:tr w:rsidR="00D12A90" w:rsidRPr="0080613C" w14:paraId="513AB9AB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shd w:val="clear" w:color="auto" w:fill="C5E0B3" w:themeFill="accent6" w:themeFillTint="66"/>
            <w:vAlign w:val="center"/>
          </w:tcPr>
          <w:p w14:paraId="7883C23E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  <w:tc>
          <w:tcPr>
            <w:tcW w:w="1730" w:type="dxa"/>
            <w:shd w:val="clear" w:color="auto" w:fill="C5E0B3" w:themeFill="accent6" w:themeFillTint="66"/>
            <w:vAlign w:val="center"/>
            <w:hideMark/>
          </w:tcPr>
          <w:p w14:paraId="71BFC459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Trgovsko ime:</w:t>
            </w:r>
          </w:p>
        </w:tc>
        <w:tc>
          <w:tcPr>
            <w:tcW w:w="1814" w:type="dxa"/>
            <w:shd w:val="clear" w:color="auto" w:fill="C5E0B3" w:themeFill="accent6" w:themeFillTint="66"/>
            <w:vAlign w:val="center"/>
            <w:hideMark/>
          </w:tcPr>
          <w:p w14:paraId="64DC8609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Rok uporabe: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  <w:hideMark/>
          </w:tcPr>
          <w:p w14:paraId="7B0F0346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LOT: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  <w:hideMark/>
          </w:tcPr>
          <w:p w14:paraId="09FD85E0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Mesto vzorčenja</w:t>
            </w:r>
          </w:p>
        </w:tc>
        <w:tc>
          <w:tcPr>
            <w:tcW w:w="1588" w:type="dxa"/>
            <w:shd w:val="clear" w:color="auto" w:fill="C5E0B3" w:themeFill="accent6" w:themeFillTint="66"/>
            <w:vAlign w:val="center"/>
            <w:hideMark/>
          </w:tcPr>
          <w:p w14:paraId="5E059626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Poreklo: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  <w:hideMark/>
          </w:tcPr>
          <w:p w14:paraId="175E1D5A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Proizvajalec:</w:t>
            </w:r>
          </w:p>
        </w:tc>
        <w:tc>
          <w:tcPr>
            <w:tcW w:w="2097" w:type="dxa"/>
            <w:shd w:val="clear" w:color="auto" w:fill="C5E0B3" w:themeFill="accent6" w:themeFillTint="66"/>
            <w:vAlign w:val="center"/>
            <w:hideMark/>
          </w:tcPr>
          <w:p w14:paraId="1098CE9B" w14:textId="77777777" w:rsidR="00EA4468" w:rsidRPr="0080613C" w:rsidRDefault="00EA4468" w:rsidP="0080613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Dobavitelj:</w:t>
            </w:r>
          </w:p>
        </w:tc>
      </w:tr>
      <w:tr w:rsidR="00272256" w:rsidRPr="0080613C" w14:paraId="37D97373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4F1B926" w14:textId="77777777" w:rsidR="00272256" w:rsidRPr="0080613C" w:rsidRDefault="00272256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  <w:tc>
          <w:tcPr>
            <w:tcW w:w="7230" w:type="dxa"/>
            <w:gridSpan w:val="4"/>
            <w:vAlign w:val="center"/>
          </w:tcPr>
          <w:p w14:paraId="551F2206" w14:textId="1677BFB4" w:rsidR="00272256" w:rsidRPr="0080613C" w:rsidRDefault="00272256" w:rsidP="008061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C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b/>
                <w:bCs/>
                <w:color w:val="C00000"/>
                <w:kern w:val="0"/>
                <w:sz w:val="20"/>
                <w:szCs w:val="20"/>
                <w:lang w:val="sl-SI" w:eastAsia="sl-SI"/>
                <w14:ligatures w14:val="none"/>
              </w:rPr>
              <w:t>VZORČENJE V PRIDELAVI IN PROIZVODNJI</w:t>
            </w:r>
          </w:p>
        </w:tc>
        <w:tc>
          <w:tcPr>
            <w:tcW w:w="1588" w:type="dxa"/>
          </w:tcPr>
          <w:p w14:paraId="26691347" w14:textId="77777777" w:rsidR="00272256" w:rsidRPr="0080613C" w:rsidRDefault="00272256" w:rsidP="0080613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  <w:tc>
          <w:tcPr>
            <w:tcW w:w="1843" w:type="dxa"/>
          </w:tcPr>
          <w:p w14:paraId="28154F21" w14:textId="77777777" w:rsidR="00272256" w:rsidRPr="0080613C" w:rsidRDefault="00272256" w:rsidP="0080613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  <w:tc>
          <w:tcPr>
            <w:tcW w:w="2097" w:type="dxa"/>
          </w:tcPr>
          <w:p w14:paraId="548971A4" w14:textId="77777777" w:rsidR="00272256" w:rsidRPr="0080613C" w:rsidRDefault="00272256" w:rsidP="0080613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</w:tr>
      <w:tr w:rsidR="00D12A90" w:rsidRPr="0080613C" w14:paraId="73013A94" w14:textId="77777777" w:rsidTr="0080613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C2ED892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</w:t>
            </w:r>
          </w:p>
        </w:tc>
        <w:tc>
          <w:tcPr>
            <w:tcW w:w="1730" w:type="dxa"/>
            <w:hideMark/>
          </w:tcPr>
          <w:p w14:paraId="1C37320E" w14:textId="297028BD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KOSTANJEV MED</w:t>
            </w:r>
            <w:r w:rsidR="002E23E3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, Božnar Hiša medu</w:t>
            </w:r>
          </w:p>
        </w:tc>
        <w:tc>
          <w:tcPr>
            <w:tcW w:w="1814" w:type="dxa"/>
            <w:hideMark/>
          </w:tcPr>
          <w:p w14:paraId="0C8814D6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18.08.2025</w:t>
            </w:r>
          </w:p>
        </w:tc>
        <w:tc>
          <w:tcPr>
            <w:tcW w:w="1701" w:type="dxa"/>
            <w:hideMark/>
          </w:tcPr>
          <w:p w14:paraId="5B940FBC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03 18.08.25</w:t>
            </w:r>
          </w:p>
        </w:tc>
        <w:tc>
          <w:tcPr>
            <w:tcW w:w="1985" w:type="dxa"/>
            <w:hideMark/>
          </w:tcPr>
          <w:p w14:paraId="5A2C8FC3" w14:textId="38CD6920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</w:t>
            </w:r>
            <w:r w:rsidR="002E23E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ožnar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r w:rsidR="002E23E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Čebelarstvo d.o.o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</w:t>
            </w:r>
            <w:r w:rsidR="002E23E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Polhov Gradec</w:t>
            </w:r>
          </w:p>
        </w:tc>
        <w:tc>
          <w:tcPr>
            <w:tcW w:w="1588" w:type="dxa"/>
            <w:hideMark/>
          </w:tcPr>
          <w:p w14:paraId="7A941E54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  <w:hideMark/>
          </w:tcPr>
          <w:p w14:paraId="1F5C6B56" w14:textId="57E75958" w:rsidR="00EA4468" w:rsidRPr="0080613C" w:rsidRDefault="002E23E3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Božnar Čebelarstvo d.o.o. Polhov Gradec</w:t>
            </w:r>
          </w:p>
        </w:tc>
        <w:tc>
          <w:tcPr>
            <w:tcW w:w="2097" w:type="dxa"/>
            <w:hideMark/>
          </w:tcPr>
          <w:p w14:paraId="378E8E98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D12A90" w:rsidRPr="0080613C" w14:paraId="754EF6AC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131260C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</w:t>
            </w:r>
          </w:p>
        </w:tc>
        <w:tc>
          <w:tcPr>
            <w:tcW w:w="1730" w:type="dxa"/>
            <w:hideMark/>
          </w:tcPr>
          <w:p w14:paraId="258D4B97" w14:textId="5E5EB9D1" w:rsidR="00EA4468" w:rsidRPr="0080613C" w:rsidRDefault="002E23E3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</w:tc>
        <w:tc>
          <w:tcPr>
            <w:tcW w:w="1814" w:type="dxa"/>
            <w:hideMark/>
          </w:tcPr>
          <w:p w14:paraId="3899A04B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09.07.2025</w:t>
            </w:r>
          </w:p>
        </w:tc>
        <w:tc>
          <w:tcPr>
            <w:tcW w:w="1701" w:type="dxa"/>
            <w:hideMark/>
          </w:tcPr>
          <w:p w14:paraId="78A73F2D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09.07.2025</w:t>
            </w:r>
          </w:p>
        </w:tc>
        <w:tc>
          <w:tcPr>
            <w:tcW w:w="1985" w:type="dxa"/>
            <w:hideMark/>
          </w:tcPr>
          <w:p w14:paraId="432F8AB2" w14:textId="40A08CF8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K</w:t>
            </w:r>
            <w:r w:rsidR="00537D46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away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D.O.O., PE M</w:t>
            </w:r>
            <w:r w:rsidR="002E23E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edeni butik Voglar</w:t>
            </w:r>
          </w:p>
        </w:tc>
        <w:tc>
          <w:tcPr>
            <w:tcW w:w="1588" w:type="dxa"/>
            <w:hideMark/>
          </w:tcPr>
          <w:p w14:paraId="11E8B77E" w14:textId="46B05AA6" w:rsidR="00EA4468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Mešanica medu iz EU in medu, ki ni iz EU</w:t>
            </w:r>
          </w:p>
        </w:tc>
        <w:tc>
          <w:tcPr>
            <w:tcW w:w="1843" w:type="dxa"/>
            <w:hideMark/>
          </w:tcPr>
          <w:p w14:paraId="7B75C69E" w14:textId="77777777" w:rsidR="00D12A90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Kaway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d.o.o.,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Jedinščica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34, </w:t>
            </w:r>
          </w:p>
          <w:p w14:paraId="27D414AC" w14:textId="65BC14C5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8000 Novo mesto</w:t>
            </w:r>
          </w:p>
        </w:tc>
        <w:tc>
          <w:tcPr>
            <w:tcW w:w="2097" w:type="dxa"/>
            <w:hideMark/>
          </w:tcPr>
          <w:p w14:paraId="0E29D14C" w14:textId="730B785D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D12A90" w:rsidRPr="0080613C" w14:paraId="444B6601" w14:textId="77777777" w:rsidTr="0080613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15A08D0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3</w:t>
            </w:r>
          </w:p>
        </w:tc>
        <w:tc>
          <w:tcPr>
            <w:tcW w:w="1730" w:type="dxa"/>
          </w:tcPr>
          <w:p w14:paraId="2610F5CC" w14:textId="0FF32377" w:rsidR="00EA4468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AKACIJEV MED</w:t>
            </w:r>
          </w:p>
        </w:tc>
        <w:tc>
          <w:tcPr>
            <w:tcW w:w="1814" w:type="dxa"/>
          </w:tcPr>
          <w:p w14:paraId="73B24BAD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</w:p>
        </w:tc>
        <w:tc>
          <w:tcPr>
            <w:tcW w:w="1701" w:type="dxa"/>
          </w:tcPr>
          <w:p w14:paraId="1A0E315F" w14:textId="7C8F4BBF" w:rsidR="00EA4468" w:rsidRPr="0080613C" w:rsidRDefault="002E23E3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2023</w:t>
            </w:r>
          </w:p>
        </w:tc>
        <w:tc>
          <w:tcPr>
            <w:tcW w:w="1985" w:type="dxa"/>
          </w:tcPr>
          <w:p w14:paraId="2D88D75D" w14:textId="037815B5" w:rsidR="00EA4468" w:rsidRPr="0080613C" w:rsidRDefault="002E23E3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Kolar Peter, Stogovci 31, 2323 Ptujska gora</w:t>
            </w:r>
          </w:p>
        </w:tc>
        <w:tc>
          <w:tcPr>
            <w:tcW w:w="1588" w:type="dxa"/>
          </w:tcPr>
          <w:p w14:paraId="75BADA0E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Slovenija</w:t>
            </w:r>
          </w:p>
        </w:tc>
        <w:tc>
          <w:tcPr>
            <w:tcW w:w="1843" w:type="dxa"/>
          </w:tcPr>
          <w:p w14:paraId="1C4C5209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Kolar Peter, Stogovci 31, 2323 Ptujska gora</w:t>
            </w:r>
          </w:p>
        </w:tc>
        <w:tc>
          <w:tcPr>
            <w:tcW w:w="2097" w:type="dxa"/>
          </w:tcPr>
          <w:p w14:paraId="36F3DBFE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</w:p>
        </w:tc>
      </w:tr>
      <w:tr w:rsidR="00D12A90" w:rsidRPr="0080613C" w14:paraId="1DF0029C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B952030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4</w:t>
            </w:r>
          </w:p>
        </w:tc>
        <w:tc>
          <w:tcPr>
            <w:tcW w:w="1730" w:type="dxa"/>
          </w:tcPr>
          <w:p w14:paraId="43009386" w14:textId="21CDCD30" w:rsidR="00EA4468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</w:tc>
        <w:tc>
          <w:tcPr>
            <w:tcW w:w="1814" w:type="dxa"/>
          </w:tcPr>
          <w:p w14:paraId="08285D77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01.07.2026</w:t>
            </w:r>
          </w:p>
        </w:tc>
        <w:tc>
          <w:tcPr>
            <w:tcW w:w="1701" w:type="dxa"/>
          </w:tcPr>
          <w:p w14:paraId="0F965348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2-1-60/23</w:t>
            </w:r>
          </w:p>
        </w:tc>
        <w:tc>
          <w:tcPr>
            <w:tcW w:w="1985" w:type="dxa"/>
          </w:tcPr>
          <w:p w14:paraId="1505BBB6" w14:textId="5407C4E9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</w:t>
            </w:r>
            <w:r w:rsidR="00D12A90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erton</w:t>
            </w:r>
            <w:proofErr w:type="spellEnd"/>
            <w:r w:rsidR="00D12A90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d.o.o., Ptujska cesta 6, 2230 Lenart v Slovenskih Goricah</w:t>
            </w:r>
          </w:p>
        </w:tc>
        <w:tc>
          <w:tcPr>
            <w:tcW w:w="1588" w:type="dxa"/>
          </w:tcPr>
          <w:p w14:paraId="17FF04B2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Slovenija</w:t>
            </w:r>
          </w:p>
        </w:tc>
        <w:tc>
          <w:tcPr>
            <w:tcW w:w="1843" w:type="dxa"/>
          </w:tcPr>
          <w:p w14:paraId="2D63D065" w14:textId="50C0677F" w:rsidR="00EA4468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Aerton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d.o.o., Ptujska cesta 6, 2230 Lenart v Slovenskih Goricah</w:t>
            </w:r>
          </w:p>
        </w:tc>
        <w:tc>
          <w:tcPr>
            <w:tcW w:w="2097" w:type="dxa"/>
          </w:tcPr>
          <w:p w14:paraId="693E8137" w14:textId="5994AABA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</w:p>
        </w:tc>
      </w:tr>
      <w:tr w:rsidR="00D12A90" w:rsidRPr="0080613C" w14:paraId="702686B0" w14:textId="77777777" w:rsidTr="0080613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BA0D62B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5</w:t>
            </w:r>
          </w:p>
        </w:tc>
        <w:tc>
          <w:tcPr>
            <w:tcW w:w="1730" w:type="dxa"/>
          </w:tcPr>
          <w:p w14:paraId="0444EBA5" w14:textId="2CC8ECDC" w:rsidR="00EA4468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LIPOV MED</w:t>
            </w:r>
          </w:p>
        </w:tc>
        <w:tc>
          <w:tcPr>
            <w:tcW w:w="1814" w:type="dxa"/>
          </w:tcPr>
          <w:p w14:paraId="6310B902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28.06.2025</w:t>
            </w:r>
          </w:p>
        </w:tc>
        <w:tc>
          <w:tcPr>
            <w:tcW w:w="1701" w:type="dxa"/>
          </w:tcPr>
          <w:p w14:paraId="1396780B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28.6.23</w:t>
            </w:r>
          </w:p>
        </w:tc>
        <w:tc>
          <w:tcPr>
            <w:tcW w:w="1985" w:type="dxa"/>
          </w:tcPr>
          <w:p w14:paraId="0E87EA35" w14:textId="1773CC40" w:rsidR="00EA4468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Rajko Kaluža, Kal 123, 6257 Pivka</w:t>
            </w:r>
          </w:p>
        </w:tc>
        <w:tc>
          <w:tcPr>
            <w:tcW w:w="1588" w:type="dxa"/>
          </w:tcPr>
          <w:p w14:paraId="0F30AD2D" w14:textId="77777777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Slovenija</w:t>
            </w:r>
          </w:p>
        </w:tc>
        <w:tc>
          <w:tcPr>
            <w:tcW w:w="1843" w:type="dxa"/>
          </w:tcPr>
          <w:p w14:paraId="59705A7B" w14:textId="7444775A" w:rsidR="00EA4468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Rajko Kaluža, Kal 123, 6257 Pivka</w:t>
            </w:r>
          </w:p>
        </w:tc>
        <w:tc>
          <w:tcPr>
            <w:tcW w:w="2097" w:type="dxa"/>
          </w:tcPr>
          <w:p w14:paraId="464C174C" w14:textId="1C8E56A2" w:rsidR="00EA4468" w:rsidRPr="0080613C" w:rsidRDefault="00EA4468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</w:p>
        </w:tc>
      </w:tr>
      <w:tr w:rsidR="00EA4468" w:rsidRPr="0080613C" w14:paraId="723F6D14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10A041A" w14:textId="77777777" w:rsidR="00EA4468" w:rsidRPr="0080613C" w:rsidRDefault="00EA4468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6</w:t>
            </w:r>
          </w:p>
        </w:tc>
        <w:tc>
          <w:tcPr>
            <w:tcW w:w="1730" w:type="dxa"/>
            <w:hideMark/>
          </w:tcPr>
          <w:p w14:paraId="484C1E28" w14:textId="7CB1E388" w:rsidR="00EA4468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="00EA4468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pinature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med pristno kubanski, </w:t>
            </w:r>
          </w:p>
        </w:tc>
        <w:tc>
          <w:tcPr>
            <w:tcW w:w="1814" w:type="dxa"/>
            <w:hideMark/>
          </w:tcPr>
          <w:p w14:paraId="2B2DADAA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29.03.2026</w:t>
            </w:r>
          </w:p>
        </w:tc>
        <w:tc>
          <w:tcPr>
            <w:tcW w:w="1701" w:type="dxa"/>
            <w:hideMark/>
          </w:tcPr>
          <w:p w14:paraId="126C1107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2822148</w:t>
            </w:r>
          </w:p>
        </w:tc>
        <w:tc>
          <w:tcPr>
            <w:tcW w:w="1985" w:type="dxa"/>
            <w:hideMark/>
          </w:tcPr>
          <w:p w14:paraId="56D5EAD8" w14:textId="39FF32F5" w:rsidR="00EA4468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Api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nature d.o.o</w:t>
            </w:r>
            <w:r w:rsidR="00EA4468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Zg. Brnik 145, 4207 Cerklje na Gorenjskem</w:t>
            </w:r>
          </w:p>
        </w:tc>
        <w:tc>
          <w:tcPr>
            <w:tcW w:w="1588" w:type="dxa"/>
            <w:hideMark/>
          </w:tcPr>
          <w:p w14:paraId="679F4E3D" w14:textId="77777777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Kuba</w:t>
            </w:r>
          </w:p>
        </w:tc>
        <w:tc>
          <w:tcPr>
            <w:tcW w:w="1843" w:type="dxa"/>
            <w:hideMark/>
          </w:tcPr>
          <w:p w14:paraId="06B40A25" w14:textId="77777777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Kaway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d.o.o.,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Jedinščica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34, </w:t>
            </w:r>
          </w:p>
          <w:p w14:paraId="658957F8" w14:textId="7051A1AB" w:rsidR="00EA4468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8000 Novo mesto</w:t>
            </w:r>
          </w:p>
        </w:tc>
        <w:tc>
          <w:tcPr>
            <w:tcW w:w="2097" w:type="dxa"/>
            <w:hideMark/>
          </w:tcPr>
          <w:p w14:paraId="6100AED1" w14:textId="4F72CBF2" w:rsidR="00EA4468" w:rsidRPr="0080613C" w:rsidRDefault="00EA4468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D12A90" w:rsidRPr="0080613C" w14:paraId="353EBA17" w14:textId="77777777" w:rsidTr="0080613C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6487A5A" w14:textId="77777777" w:rsidR="00D12A90" w:rsidRPr="0080613C" w:rsidRDefault="00D12A90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7</w:t>
            </w:r>
          </w:p>
        </w:tc>
        <w:tc>
          <w:tcPr>
            <w:tcW w:w="1730" w:type="dxa"/>
            <w:hideMark/>
          </w:tcPr>
          <w:p w14:paraId="258A7955" w14:textId="72BC7EB4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</w:tc>
        <w:tc>
          <w:tcPr>
            <w:tcW w:w="1814" w:type="dxa"/>
            <w:hideMark/>
          </w:tcPr>
          <w:p w14:paraId="4C5D72EB" w14:textId="77777777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31.12.2024</w:t>
            </w:r>
          </w:p>
        </w:tc>
        <w:tc>
          <w:tcPr>
            <w:tcW w:w="1701" w:type="dxa"/>
            <w:hideMark/>
          </w:tcPr>
          <w:p w14:paraId="380E6E53" w14:textId="77777777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14062023</w:t>
            </w:r>
          </w:p>
        </w:tc>
        <w:tc>
          <w:tcPr>
            <w:tcW w:w="1985" w:type="dxa"/>
            <w:hideMark/>
          </w:tcPr>
          <w:p w14:paraId="1CAB2E89" w14:textId="060DB984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Ladislav Čeligoj, Gregorčičeva cesta 25 E, 6250 Ilirska Bistrica</w:t>
            </w:r>
          </w:p>
        </w:tc>
        <w:tc>
          <w:tcPr>
            <w:tcW w:w="1588" w:type="dxa"/>
            <w:hideMark/>
          </w:tcPr>
          <w:p w14:paraId="6E250313" w14:textId="77777777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  <w:hideMark/>
          </w:tcPr>
          <w:p w14:paraId="1CF3F0C8" w14:textId="5104B4E6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Ladislav Čeligoj, Gregorčičeva cesta 25 E, 6250 Ilirska Bistrica</w:t>
            </w:r>
          </w:p>
        </w:tc>
        <w:tc>
          <w:tcPr>
            <w:tcW w:w="2097" w:type="dxa"/>
            <w:hideMark/>
          </w:tcPr>
          <w:p w14:paraId="5568EC51" w14:textId="3C9CC847" w:rsidR="00D12A90" w:rsidRPr="0080613C" w:rsidRDefault="00D12A9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D12A90" w:rsidRPr="0080613C" w14:paraId="02E67A7F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24CE43D" w14:textId="780D86B7" w:rsidR="00D12A90" w:rsidRPr="0080613C" w:rsidRDefault="00D12A90" w:rsidP="0080613C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8</w:t>
            </w:r>
          </w:p>
        </w:tc>
        <w:tc>
          <w:tcPr>
            <w:tcW w:w="1730" w:type="dxa"/>
          </w:tcPr>
          <w:p w14:paraId="3ADCE94D" w14:textId="39F60747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MED KOSTANJEV,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Medarna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Kovačič</w:t>
            </w:r>
          </w:p>
        </w:tc>
        <w:tc>
          <w:tcPr>
            <w:tcW w:w="1814" w:type="dxa"/>
          </w:tcPr>
          <w:p w14:paraId="47EF1374" w14:textId="2E81FEBE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26.07.2025</w:t>
            </w:r>
          </w:p>
        </w:tc>
        <w:tc>
          <w:tcPr>
            <w:tcW w:w="1701" w:type="dxa"/>
          </w:tcPr>
          <w:p w14:paraId="39CA12DF" w14:textId="4C169198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41221</w:t>
            </w:r>
          </w:p>
        </w:tc>
        <w:tc>
          <w:tcPr>
            <w:tcW w:w="1985" w:type="dxa"/>
          </w:tcPr>
          <w:p w14:paraId="1842C4AA" w14:textId="18DC5481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Aleksanedr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Kovačič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., Čebelarstvo Kovačič, Jurčičeva pot 1</w:t>
            </w:r>
            <w:r w:rsidRPr="0080613C">
              <w:rPr>
                <w:rFonts w:cs="Arial"/>
                <w:sz w:val="18"/>
                <w:szCs w:val="18"/>
                <w:lang w:val="sl-SI"/>
              </w:rPr>
              <w:t>, 1290 Grosuplje</w:t>
            </w:r>
          </w:p>
        </w:tc>
        <w:tc>
          <w:tcPr>
            <w:tcW w:w="1588" w:type="dxa"/>
          </w:tcPr>
          <w:p w14:paraId="547F6474" w14:textId="57A29BFF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</w:tcPr>
          <w:p w14:paraId="363DA6E9" w14:textId="14477C40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Aleksanedr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Kovačič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., Čebelarstvo Kovačič, Jurčičeva pot 1</w:t>
            </w:r>
            <w:r w:rsidRPr="0080613C">
              <w:rPr>
                <w:rFonts w:cs="Arial"/>
                <w:sz w:val="18"/>
                <w:szCs w:val="18"/>
                <w:lang w:val="sl-SI"/>
              </w:rPr>
              <w:t>, 1290 Grosuplje</w:t>
            </w:r>
          </w:p>
        </w:tc>
        <w:tc>
          <w:tcPr>
            <w:tcW w:w="2097" w:type="dxa"/>
          </w:tcPr>
          <w:p w14:paraId="7638FA47" w14:textId="77777777" w:rsidR="00D12A90" w:rsidRPr="0080613C" w:rsidRDefault="00D12A9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90407B" w:rsidRPr="0080613C" w14:paraId="4BDB8A92" w14:textId="77777777" w:rsidTr="0080613C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3E9A5F5" w14:textId="56D6CF24" w:rsidR="0090407B" w:rsidRPr="0080613C" w:rsidRDefault="0090407B" w:rsidP="0080613C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9</w:t>
            </w:r>
          </w:p>
        </w:tc>
        <w:tc>
          <w:tcPr>
            <w:tcW w:w="1730" w:type="dxa"/>
          </w:tcPr>
          <w:p w14:paraId="55907029" w14:textId="09D56A0E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Fer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Medica</w:t>
            </w:r>
          </w:p>
        </w:tc>
        <w:tc>
          <w:tcPr>
            <w:tcW w:w="1814" w:type="dxa"/>
          </w:tcPr>
          <w:p w14:paraId="212BABAA" w14:textId="5B52439F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22.09.2025</w:t>
            </w:r>
          </w:p>
        </w:tc>
        <w:tc>
          <w:tcPr>
            <w:tcW w:w="1701" w:type="dxa"/>
          </w:tcPr>
          <w:p w14:paraId="23655946" w14:textId="7DF90EDD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C-34</w:t>
            </w:r>
          </w:p>
        </w:tc>
        <w:tc>
          <w:tcPr>
            <w:tcW w:w="1985" w:type="dxa"/>
          </w:tcPr>
          <w:p w14:paraId="021E94F8" w14:textId="68DC150A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David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Ferle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., obrat za predelavo medu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Fermedica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, </w:t>
            </w:r>
          </w:p>
        </w:tc>
        <w:tc>
          <w:tcPr>
            <w:tcW w:w="1588" w:type="dxa"/>
          </w:tcPr>
          <w:p w14:paraId="6A45ACF5" w14:textId="17ED43E9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</w:tcPr>
          <w:p w14:paraId="0E091C0F" w14:textId="4CAC893E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Čebelarstvo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Pislak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Bali , Apače 303, 2324 Lovrenc na Dr. polju</w:t>
            </w:r>
          </w:p>
        </w:tc>
        <w:tc>
          <w:tcPr>
            <w:tcW w:w="2097" w:type="dxa"/>
          </w:tcPr>
          <w:p w14:paraId="0E8628E5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90407B" w:rsidRPr="0080613C" w14:paraId="1CCA31E9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34E2C53" w14:textId="17A006CE" w:rsidR="0090407B" w:rsidRPr="0080613C" w:rsidRDefault="0090407B" w:rsidP="0080613C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10</w:t>
            </w:r>
          </w:p>
        </w:tc>
        <w:tc>
          <w:tcPr>
            <w:tcW w:w="1730" w:type="dxa"/>
          </w:tcPr>
          <w:p w14:paraId="29074CE3" w14:textId="7131BCF0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</w:p>
        </w:tc>
        <w:tc>
          <w:tcPr>
            <w:tcW w:w="1814" w:type="dxa"/>
          </w:tcPr>
          <w:p w14:paraId="181D670D" w14:textId="0AE6C29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17.02.2025</w:t>
            </w:r>
          </w:p>
        </w:tc>
        <w:tc>
          <w:tcPr>
            <w:tcW w:w="1701" w:type="dxa"/>
          </w:tcPr>
          <w:p w14:paraId="3B07153F" w14:textId="1C2A348E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22/MRP2911LQ</w:t>
            </w:r>
          </w:p>
        </w:tc>
        <w:tc>
          <w:tcPr>
            <w:tcW w:w="1985" w:type="dxa"/>
          </w:tcPr>
          <w:p w14:paraId="19C6DC38" w14:textId="11EE0C2C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Medex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d.o.o.,Linhartova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cesta 49 A, Ljubljana</w:t>
            </w:r>
          </w:p>
        </w:tc>
        <w:tc>
          <w:tcPr>
            <w:tcW w:w="1588" w:type="dxa"/>
          </w:tcPr>
          <w:p w14:paraId="7CFB0B02" w14:textId="535070ED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Mešanica medu iz EU, Romunija</w:t>
            </w:r>
          </w:p>
        </w:tc>
        <w:tc>
          <w:tcPr>
            <w:tcW w:w="1843" w:type="dxa"/>
          </w:tcPr>
          <w:p w14:paraId="45E2548C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2097" w:type="dxa"/>
          </w:tcPr>
          <w:p w14:paraId="16D24C6A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C061CF" w:rsidRPr="0080613C" w14:paraId="3A771B46" w14:textId="77777777" w:rsidTr="0080613C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D1744FA" w14:textId="77777777" w:rsidR="00C061CF" w:rsidRPr="0080613C" w:rsidRDefault="00C061CF" w:rsidP="0080613C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7230" w:type="dxa"/>
            <w:gridSpan w:val="4"/>
            <w:vAlign w:val="center"/>
          </w:tcPr>
          <w:p w14:paraId="673FC2A4" w14:textId="1FEF571E" w:rsidR="00C061CF" w:rsidRPr="0080613C" w:rsidRDefault="00C061CF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eastAsia="Times New Roman" w:cs="Arial"/>
                <w:b/>
                <w:bCs/>
                <w:color w:val="C00000"/>
                <w:kern w:val="0"/>
                <w:sz w:val="20"/>
                <w:szCs w:val="20"/>
                <w:lang w:val="sl-SI" w:eastAsia="sl-SI"/>
                <w14:ligatures w14:val="none"/>
              </w:rPr>
              <w:t>VZORČENJE V MALOPRODAJI</w:t>
            </w:r>
          </w:p>
        </w:tc>
        <w:tc>
          <w:tcPr>
            <w:tcW w:w="1588" w:type="dxa"/>
          </w:tcPr>
          <w:p w14:paraId="141AFFFF" w14:textId="77777777" w:rsidR="00C061CF" w:rsidRPr="0080613C" w:rsidRDefault="00C061CF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1843" w:type="dxa"/>
          </w:tcPr>
          <w:p w14:paraId="6ADB9B1F" w14:textId="77777777" w:rsidR="00C061CF" w:rsidRPr="0080613C" w:rsidRDefault="00C061CF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2097" w:type="dxa"/>
          </w:tcPr>
          <w:p w14:paraId="05DAEB07" w14:textId="77777777" w:rsidR="00C061CF" w:rsidRPr="0080613C" w:rsidRDefault="00C061CF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C061CF" w:rsidRPr="0080613C" w14:paraId="591BC4EC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8E30880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11</w:t>
            </w:r>
          </w:p>
        </w:tc>
        <w:tc>
          <w:tcPr>
            <w:tcW w:w="1730" w:type="dxa"/>
            <w:hideMark/>
          </w:tcPr>
          <w:p w14:paraId="48C9E540" w14:textId="06BEBDFC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GOZDNI MED</w:t>
            </w:r>
          </w:p>
        </w:tc>
        <w:tc>
          <w:tcPr>
            <w:tcW w:w="1814" w:type="dxa"/>
            <w:hideMark/>
          </w:tcPr>
          <w:p w14:paraId="046C9E6C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02.12.2024</w:t>
            </w:r>
          </w:p>
        </w:tc>
        <w:tc>
          <w:tcPr>
            <w:tcW w:w="1701" w:type="dxa"/>
            <w:hideMark/>
          </w:tcPr>
          <w:p w14:paraId="5606445D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G22-02122022</w:t>
            </w:r>
          </w:p>
        </w:tc>
        <w:tc>
          <w:tcPr>
            <w:tcW w:w="1985" w:type="dxa"/>
            <w:hideMark/>
          </w:tcPr>
          <w:p w14:paraId="4979874A" w14:textId="57669D94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Hofer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trgovina d.o.o., PE Novo mesto</w:t>
            </w:r>
          </w:p>
        </w:tc>
        <w:tc>
          <w:tcPr>
            <w:tcW w:w="1588" w:type="dxa"/>
            <w:hideMark/>
          </w:tcPr>
          <w:p w14:paraId="5648041D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  <w:hideMark/>
          </w:tcPr>
          <w:p w14:paraId="23D2AB65" w14:textId="027A74CF" w:rsidR="0090407B" w:rsidRPr="0080613C" w:rsidRDefault="00580551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Belokranjski hram d.o.o., Črnomelj</w:t>
            </w:r>
          </w:p>
        </w:tc>
        <w:tc>
          <w:tcPr>
            <w:tcW w:w="2097" w:type="dxa"/>
            <w:hideMark/>
          </w:tcPr>
          <w:p w14:paraId="640619E1" w14:textId="03F628DE" w:rsidR="0090407B" w:rsidRPr="0080613C" w:rsidRDefault="00580551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Belokranjski hram d.o.o., Črnomelj</w:t>
            </w:r>
          </w:p>
        </w:tc>
      </w:tr>
      <w:tr w:rsidR="00C061CF" w:rsidRPr="0080613C" w14:paraId="66A293F2" w14:textId="77777777" w:rsidTr="0080613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95E7910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12</w:t>
            </w:r>
          </w:p>
        </w:tc>
        <w:tc>
          <w:tcPr>
            <w:tcW w:w="1730" w:type="dxa"/>
            <w:hideMark/>
          </w:tcPr>
          <w:p w14:paraId="585720CB" w14:textId="06C6329E" w:rsidR="0090407B" w:rsidRPr="0080613C" w:rsidRDefault="00580551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Bio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Natura</w:t>
            </w:r>
          </w:p>
        </w:tc>
        <w:tc>
          <w:tcPr>
            <w:tcW w:w="1814" w:type="dxa"/>
            <w:hideMark/>
          </w:tcPr>
          <w:p w14:paraId="2191FE9D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05.06.2024</w:t>
            </w:r>
          </w:p>
        </w:tc>
        <w:tc>
          <w:tcPr>
            <w:tcW w:w="1701" w:type="dxa"/>
            <w:hideMark/>
          </w:tcPr>
          <w:p w14:paraId="78E191F7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L-D353010</w:t>
            </w:r>
          </w:p>
        </w:tc>
        <w:tc>
          <w:tcPr>
            <w:tcW w:w="1985" w:type="dxa"/>
            <w:hideMark/>
          </w:tcPr>
          <w:p w14:paraId="00A9B522" w14:textId="3B684A9F" w:rsidR="0090407B" w:rsidRPr="0080613C" w:rsidRDefault="00580551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Hofer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trgovina d.o.o., 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PE 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Tržič</w:t>
            </w:r>
          </w:p>
        </w:tc>
        <w:tc>
          <w:tcPr>
            <w:tcW w:w="1588" w:type="dxa"/>
            <w:hideMark/>
          </w:tcPr>
          <w:p w14:paraId="09968B55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Nemčija</w:t>
            </w:r>
          </w:p>
        </w:tc>
        <w:tc>
          <w:tcPr>
            <w:tcW w:w="1843" w:type="dxa"/>
            <w:hideMark/>
          </w:tcPr>
          <w:p w14:paraId="6F6BF546" w14:textId="72EFAAC6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</w:t>
            </w:r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onigland</w:t>
            </w:r>
            <w:proofErr w:type="spellEnd"/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GmbH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Janstrasse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43, Stuttgart</w:t>
            </w:r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Nemčija</w:t>
            </w:r>
          </w:p>
        </w:tc>
        <w:tc>
          <w:tcPr>
            <w:tcW w:w="2097" w:type="dxa"/>
            <w:hideMark/>
          </w:tcPr>
          <w:p w14:paraId="1BAD6905" w14:textId="240F1FB2" w:rsidR="0090407B" w:rsidRPr="0080613C" w:rsidRDefault="0009043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Hofer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d.o.o., centralno skladišče</w:t>
            </w:r>
          </w:p>
        </w:tc>
      </w:tr>
      <w:tr w:rsidR="00C061CF" w:rsidRPr="0080613C" w14:paraId="1AE24F9E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6128E6C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13</w:t>
            </w:r>
          </w:p>
        </w:tc>
        <w:tc>
          <w:tcPr>
            <w:tcW w:w="1730" w:type="dxa"/>
            <w:hideMark/>
          </w:tcPr>
          <w:p w14:paraId="10EE811B" w14:textId="2F452086" w:rsidR="0090407B" w:rsidRPr="0080613C" w:rsidRDefault="00580551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</w:tc>
        <w:tc>
          <w:tcPr>
            <w:tcW w:w="1814" w:type="dxa"/>
            <w:hideMark/>
          </w:tcPr>
          <w:p w14:paraId="28DBA14E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31.12.2023</w:t>
            </w:r>
          </w:p>
        </w:tc>
        <w:tc>
          <w:tcPr>
            <w:tcW w:w="1701" w:type="dxa"/>
            <w:hideMark/>
          </w:tcPr>
          <w:p w14:paraId="0CC80588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12023</w:t>
            </w:r>
          </w:p>
        </w:tc>
        <w:tc>
          <w:tcPr>
            <w:tcW w:w="1985" w:type="dxa"/>
            <w:hideMark/>
          </w:tcPr>
          <w:p w14:paraId="7088DDDD" w14:textId="63BDC10F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edeni zaklad, spletna trgovina d.o.o., Poslovna enota Vaneča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70 A</w:t>
            </w:r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, 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9201 </w:t>
            </w:r>
            <w:r w:rsidR="0058055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Puconci</w:t>
            </w:r>
          </w:p>
        </w:tc>
        <w:tc>
          <w:tcPr>
            <w:tcW w:w="1588" w:type="dxa"/>
            <w:hideMark/>
          </w:tcPr>
          <w:p w14:paraId="4DB44E9C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843" w:type="dxa"/>
            <w:hideMark/>
          </w:tcPr>
          <w:p w14:paraId="1938A319" w14:textId="7A7125A0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Erik Kapun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Vaneča 70 A,9201 Puconci</w:t>
            </w:r>
          </w:p>
        </w:tc>
        <w:tc>
          <w:tcPr>
            <w:tcW w:w="2097" w:type="dxa"/>
            <w:hideMark/>
          </w:tcPr>
          <w:p w14:paraId="2CD5A331" w14:textId="01A43DC9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C061CF" w:rsidRPr="0080613C" w14:paraId="358F0907" w14:textId="77777777" w:rsidTr="0080613C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7151871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14</w:t>
            </w:r>
          </w:p>
        </w:tc>
        <w:tc>
          <w:tcPr>
            <w:tcW w:w="1730" w:type="dxa"/>
            <w:hideMark/>
          </w:tcPr>
          <w:p w14:paraId="7F57A228" w14:textId="0009C420" w:rsidR="0090407B" w:rsidRPr="0080613C" w:rsidRDefault="000927A2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Miele</w:t>
            </w:r>
            <w:proofErr w:type="spellEnd"/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  <w:proofErr w:type="spellStart"/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Miellefori</w:t>
            </w:r>
            <w:proofErr w:type="spellEnd"/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  <w:proofErr w:type="spellStart"/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Dolciando</w:t>
            </w:r>
            <w:proofErr w:type="spellEnd"/>
          </w:p>
        </w:tc>
        <w:tc>
          <w:tcPr>
            <w:tcW w:w="1814" w:type="dxa"/>
            <w:hideMark/>
          </w:tcPr>
          <w:p w14:paraId="5FF4C327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01.08.2025</w:t>
            </w:r>
          </w:p>
        </w:tc>
        <w:tc>
          <w:tcPr>
            <w:tcW w:w="1701" w:type="dxa"/>
            <w:hideMark/>
          </w:tcPr>
          <w:p w14:paraId="4BEF9B4A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L. FC470-08/2025</w:t>
            </w:r>
          </w:p>
        </w:tc>
        <w:tc>
          <w:tcPr>
            <w:tcW w:w="1985" w:type="dxa"/>
            <w:hideMark/>
          </w:tcPr>
          <w:p w14:paraId="422543D8" w14:textId="7088139E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EUROSPIN 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EKO</w:t>
            </w:r>
            <w:r w:rsidR="00794BB4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d.o.o., PE 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aribor 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- R</w:t>
            </w:r>
            <w:r w:rsidR="000927A2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utar</w:t>
            </w:r>
          </w:p>
        </w:tc>
        <w:tc>
          <w:tcPr>
            <w:tcW w:w="1588" w:type="dxa"/>
            <w:hideMark/>
          </w:tcPr>
          <w:p w14:paraId="2AA886C4" w14:textId="48AA4AB1" w:rsidR="0090407B" w:rsidRPr="0080613C" w:rsidRDefault="000927A2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ešanica medu iz EU in medu, ki ni iz EU</w:t>
            </w:r>
          </w:p>
        </w:tc>
        <w:tc>
          <w:tcPr>
            <w:tcW w:w="1843" w:type="dxa"/>
            <w:hideMark/>
          </w:tcPr>
          <w:p w14:paraId="1E46EA1E" w14:textId="7A00A11A" w:rsidR="0090407B" w:rsidRPr="0080613C" w:rsidRDefault="00794BB4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Polnjeno za: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Eurospin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Italia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S.p.A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.; Via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Campalto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3d; 37036 San Martino B. A. (VR)).</w:t>
            </w:r>
          </w:p>
        </w:tc>
        <w:tc>
          <w:tcPr>
            <w:tcW w:w="2097" w:type="dxa"/>
            <w:hideMark/>
          </w:tcPr>
          <w:p w14:paraId="21903D5E" w14:textId="7A5B8AA2" w:rsidR="0090407B" w:rsidRPr="0080613C" w:rsidRDefault="00794BB4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Proizvedeno v obratu :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Apicoltura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Pina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S.p.A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.; Prek G.P. Piana 1450; 40024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Castel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San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Pietro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Terme (BO).</w:t>
            </w:r>
          </w:p>
        </w:tc>
      </w:tr>
      <w:tr w:rsidR="00C061CF" w:rsidRPr="0080613C" w14:paraId="1B919F1A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B5A2F21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15</w:t>
            </w:r>
          </w:p>
        </w:tc>
        <w:tc>
          <w:tcPr>
            <w:tcW w:w="1730" w:type="dxa"/>
            <w:hideMark/>
          </w:tcPr>
          <w:p w14:paraId="4FACA49D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  <w:p w14:paraId="5DCED9CE" w14:textId="3527D504" w:rsidR="00794BB4" w:rsidRPr="0080613C" w:rsidRDefault="00794BB4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Dm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Bio</w:t>
            </w:r>
            <w:proofErr w:type="spellEnd"/>
          </w:p>
        </w:tc>
        <w:tc>
          <w:tcPr>
            <w:tcW w:w="1814" w:type="dxa"/>
            <w:hideMark/>
          </w:tcPr>
          <w:p w14:paraId="6386A55A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14.05.2025</w:t>
            </w:r>
          </w:p>
        </w:tc>
        <w:tc>
          <w:tcPr>
            <w:tcW w:w="1701" w:type="dxa"/>
            <w:hideMark/>
          </w:tcPr>
          <w:p w14:paraId="3F824EA7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L6447561-B-12B</w:t>
            </w:r>
          </w:p>
        </w:tc>
        <w:tc>
          <w:tcPr>
            <w:tcW w:w="1985" w:type="dxa"/>
            <w:hideMark/>
          </w:tcPr>
          <w:p w14:paraId="05103829" w14:textId="2BE21426" w:rsidR="0090407B" w:rsidRPr="0080613C" w:rsidRDefault="003A7D23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dm -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drogerie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markt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d.o.o., PE Ljubljana</w:t>
            </w:r>
          </w:p>
        </w:tc>
        <w:tc>
          <w:tcPr>
            <w:tcW w:w="1588" w:type="dxa"/>
            <w:hideMark/>
          </w:tcPr>
          <w:p w14:paraId="5A47280D" w14:textId="78685A07" w:rsidR="0090407B" w:rsidRPr="0080613C" w:rsidRDefault="003A7D23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ešanica medu iz EU in medu, ki ni iz EU</w:t>
            </w:r>
          </w:p>
        </w:tc>
        <w:tc>
          <w:tcPr>
            <w:tcW w:w="1843" w:type="dxa"/>
            <w:hideMark/>
          </w:tcPr>
          <w:p w14:paraId="76D86C89" w14:textId="3A6081FD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Polnjeno v Nemčiji</w:t>
            </w:r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za </w:t>
            </w:r>
            <w:proofErr w:type="spellStart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dm.drogeriemarkt</w:t>
            </w:r>
            <w:proofErr w:type="spellEnd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GmbH</w:t>
            </w:r>
            <w:proofErr w:type="spellEnd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, </w:t>
            </w:r>
            <w:proofErr w:type="spellStart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Karsruhe</w:t>
            </w:r>
            <w:proofErr w:type="spellEnd"/>
            <w:r w:rsidR="003A7D23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Nemčija</w:t>
            </w:r>
          </w:p>
        </w:tc>
        <w:tc>
          <w:tcPr>
            <w:tcW w:w="2097" w:type="dxa"/>
            <w:hideMark/>
          </w:tcPr>
          <w:p w14:paraId="67C8C099" w14:textId="123186A3" w:rsidR="0090407B" w:rsidRPr="0080613C" w:rsidRDefault="003A7D23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dm.drogeriemarkt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GmbH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, AT-5071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Wals</w:t>
            </w:r>
            <w:proofErr w:type="spellEnd"/>
          </w:p>
        </w:tc>
      </w:tr>
      <w:tr w:rsidR="00C061CF" w:rsidRPr="0080613C" w14:paraId="3E89FAA4" w14:textId="77777777" w:rsidTr="0080613C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C91630A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16</w:t>
            </w:r>
          </w:p>
        </w:tc>
        <w:tc>
          <w:tcPr>
            <w:tcW w:w="1730" w:type="dxa"/>
            <w:hideMark/>
          </w:tcPr>
          <w:p w14:paraId="3091521F" w14:textId="4C3FD8F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</w:tc>
        <w:tc>
          <w:tcPr>
            <w:tcW w:w="1814" w:type="dxa"/>
            <w:hideMark/>
          </w:tcPr>
          <w:p w14:paraId="520840C8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01.07.2025</w:t>
            </w:r>
          </w:p>
        </w:tc>
        <w:tc>
          <w:tcPr>
            <w:tcW w:w="1701" w:type="dxa"/>
            <w:hideMark/>
          </w:tcPr>
          <w:p w14:paraId="21AA2A79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NHB-07/2023</w:t>
            </w:r>
          </w:p>
        </w:tc>
        <w:tc>
          <w:tcPr>
            <w:tcW w:w="1985" w:type="dxa"/>
            <w:hideMark/>
          </w:tcPr>
          <w:p w14:paraId="182C3A6D" w14:textId="448EDC01" w:rsidR="0090407B" w:rsidRPr="0080613C" w:rsidRDefault="003A7D23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Mueller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drogerija -</w:t>
            </w:r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BTC, Ljubljana</w:t>
            </w:r>
          </w:p>
        </w:tc>
        <w:tc>
          <w:tcPr>
            <w:tcW w:w="1588" w:type="dxa"/>
            <w:hideMark/>
          </w:tcPr>
          <w:p w14:paraId="73CA3299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Madžarska</w:t>
            </w:r>
          </w:p>
        </w:tc>
        <w:tc>
          <w:tcPr>
            <w:tcW w:w="1843" w:type="dxa"/>
            <w:hideMark/>
          </w:tcPr>
          <w:p w14:paraId="744ED82C" w14:textId="77777777" w:rsidR="00157101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Polnjeno na Madžarskem</w:t>
            </w:r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za Müller </w:t>
            </w:r>
            <w:proofErr w:type="spellStart"/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Handels</w:t>
            </w:r>
            <w:proofErr w:type="spellEnd"/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GmbH</w:t>
            </w:r>
            <w:proofErr w:type="spellEnd"/>
            <w:r w:rsidR="0015710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&amp; Co. KG</w:t>
            </w:r>
          </w:p>
          <w:p w14:paraId="2F0410F8" w14:textId="0FC810B7" w:rsidR="0090407B" w:rsidRPr="0080613C" w:rsidRDefault="00157101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Albstr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 92, 89081 Ulm Nemčija</w:t>
            </w:r>
          </w:p>
        </w:tc>
        <w:tc>
          <w:tcPr>
            <w:tcW w:w="2097" w:type="dxa"/>
            <w:hideMark/>
          </w:tcPr>
          <w:p w14:paraId="1F8FD29A" w14:textId="77777777" w:rsidR="00157101" w:rsidRPr="0080613C" w:rsidRDefault="00157101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Müller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Handels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GmbH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&amp; Co. KG</w:t>
            </w:r>
          </w:p>
          <w:p w14:paraId="4A0BB776" w14:textId="6B8F1DA2" w:rsidR="0090407B" w:rsidRPr="0080613C" w:rsidRDefault="00157101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Albstr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 92, 89081 Ulm Nemčija</w:t>
            </w:r>
          </w:p>
        </w:tc>
      </w:tr>
      <w:tr w:rsidR="00C061CF" w:rsidRPr="0080613C" w14:paraId="673B3CCF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E613813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17</w:t>
            </w:r>
          </w:p>
        </w:tc>
        <w:tc>
          <w:tcPr>
            <w:tcW w:w="1730" w:type="dxa"/>
            <w:hideMark/>
          </w:tcPr>
          <w:p w14:paraId="02B10A39" w14:textId="24B52BA5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</w:t>
            </w:r>
            <w:r w:rsidR="00427D6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aribel</w:t>
            </w:r>
            <w:proofErr w:type="spellEnd"/>
          </w:p>
        </w:tc>
        <w:tc>
          <w:tcPr>
            <w:tcW w:w="1814" w:type="dxa"/>
            <w:hideMark/>
          </w:tcPr>
          <w:p w14:paraId="5CE1CD99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19.06.2025</w:t>
            </w:r>
          </w:p>
        </w:tc>
        <w:tc>
          <w:tcPr>
            <w:tcW w:w="1701" w:type="dxa"/>
            <w:hideMark/>
          </w:tcPr>
          <w:p w14:paraId="5D995CD2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23EV057</w:t>
            </w:r>
          </w:p>
        </w:tc>
        <w:tc>
          <w:tcPr>
            <w:tcW w:w="1985" w:type="dxa"/>
            <w:hideMark/>
          </w:tcPr>
          <w:p w14:paraId="5F8AC6E5" w14:textId="72BD6256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LIDL </w:t>
            </w:r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Slovenija d.o.o. </w:t>
            </w:r>
            <w:proofErr w:type="spellStart"/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k.d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., PE T</w:t>
            </w:r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ržič</w:t>
            </w:r>
          </w:p>
        </w:tc>
        <w:tc>
          <w:tcPr>
            <w:tcW w:w="1588" w:type="dxa"/>
            <w:hideMark/>
          </w:tcPr>
          <w:p w14:paraId="69FD1A87" w14:textId="5F7CD7EA" w:rsidR="0090407B" w:rsidRPr="0080613C" w:rsidRDefault="00427D6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Mešanica medu iz EU in medu, ki ni iz EU</w:t>
            </w:r>
          </w:p>
        </w:tc>
        <w:tc>
          <w:tcPr>
            <w:tcW w:w="1843" w:type="dxa"/>
            <w:hideMark/>
          </w:tcPr>
          <w:p w14:paraId="2DEF96FE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Proizvedeno za Lidl na Madžarskem</w:t>
            </w:r>
          </w:p>
        </w:tc>
        <w:tc>
          <w:tcPr>
            <w:tcW w:w="2097" w:type="dxa"/>
            <w:hideMark/>
          </w:tcPr>
          <w:p w14:paraId="5B8061F8" w14:textId="7112EFD2" w:rsidR="0090407B" w:rsidRPr="0080613C" w:rsidRDefault="00427D6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LIDL Slovenija d.o.o.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k.d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.,</w:t>
            </w:r>
            <w:r w:rsidR="00090430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centralno skladišče </w:t>
            </w:r>
          </w:p>
        </w:tc>
      </w:tr>
      <w:tr w:rsidR="00C061CF" w:rsidRPr="0080613C" w14:paraId="44E7033A" w14:textId="77777777" w:rsidTr="0080613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698C99B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18</w:t>
            </w:r>
          </w:p>
        </w:tc>
        <w:tc>
          <w:tcPr>
            <w:tcW w:w="1730" w:type="dxa"/>
            <w:hideMark/>
          </w:tcPr>
          <w:p w14:paraId="0182EAD2" w14:textId="77777777" w:rsidR="0090407B" w:rsidRPr="0080613C" w:rsidRDefault="00427D6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  <w:p w14:paraId="0E7B3B8B" w14:textId="7CBACA3A" w:rsidR="00427D6B" w:rsidRPr="0080613C" w:rsidRDefault="00427D6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Jager</w:t>
            </w:r>
          </w:p>
        </w:tc>
        <w:tc>
          <w:tcPr>
            <w:tcW w:w="1814" w:type="dxa"/>
            <w:hideMark/>
          </w:tcPr>
          <w:p w14:paraId="28A7FD1E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15.09.2025</w:t>
            </w:r>
          </w:p>
        </w:tc>
        <w:tc>
          <w:tcPr>
            <w:tcW w:w="1701" w:type="dxa"/>
            <w:hideMark/>
          </w:tcPr>
          <w:p w14:paraId="4FA63586" w14:textId="77777777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L040923</w:t>
            </w:r>
          </w:p>
        </w:tc>
        <w:tc>
          <w:tcPr>
            <w:tcW w:w="1985" w:type="dxa"/>
            <w:hideMark/>
          </w:tcPr>
          <w:p w14:paraId="6E18B557" w14:textId="77777777" w:rsidR="00427D6B" w:rsidRPr="0080613C" w:rsidRDefault="00427D6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Jagros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trgovina d.o.o., PE Jager Center Celje</w:t>
            </w:r>
          </w:p>
          <w:p w14:paraId="3660366A" w14:textId="44F1AF62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  <w:tc>
          <w:tcPr>
            <w:tcW w:w="1588" w:type="dxa"/>
            <w:hideMark/>
          </w:tcPr>
          <w:p w14:paraId="24144718" w14:textId="2D30184A" w:rsidR="0090407B" w:rsidRPr="0080613C" w:rsidRDefault="00427D6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ešanica medu iz EU in medu, ki ni iz EU</w:t>
            </w:r>
          </w:p>
        </w:tc>
        <w:tc>
          <w:tcPr>
            <w:tcW w:w="1843" w:type="dxa"/>
            <w:hideMark/>
          </w:tcPr>
          <w:p w14:paraId="38F81B3E" w14:textId="762656AC" w:rsidR="0090407B" w:rsidRPr="0080613C" w:rsidRDefault="0090407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Proizvedeno</w:t>
            </w:r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za </w:t>
            </w:r>
            <w:proofErr w:type="spellStart"/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Jagros</w:t>
            </w:r>
            <w:proofErr w:type="spellEnd"/>
            <w:r w:rsidR="00427D6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 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na Hrvaškem (HR 1257 EU)</w:t>
            </w:r>
          </w:p>
        </w:tc>
        <w:tc>
          <w:tcPr>
            <w:tcW w:w="2097" w:type="dxa"/>
            <w:hideMark/>
          </w:tcPr>
          <w:p w14:paraId="23576157" w14:textId="77777777" w:rsidR="0090407B" w:rsidRPr="0080613C" w:rsidRDefault="00427D6B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Jagros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trgovina d.o.o.,</w:t>
            </w:r>
          </w:p>
          <w:p w14:paraId="2139E3DB" w14:textId="2B29C8B9" w:rsidR="00090430" w:rsidRPr="0080613C" w:rsidRDefault="00090430" w:rsidP="0080613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centralno skladišče</w:t>
            </w:r>
          </w:p>
        </w:tc>
      </w:tr>
      <w:tr w:rsidR="00C061CF" w:rsidRPr="0080613C" w14:paraId="1EBDFEA6" w14:textId="77777777" w:rsidTr="00806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D73AA86" w14:textId="77777777" w:rsidR="0090407B" w:rsidRPr="0080613C" w:rsidRDefault="0090407B" w:rsidP="0080613C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19</w:t>
            </w:r>
          </w:p>
        </w:tc>
        <w:tc>
          <w:tcPr>
            <w:tcW w:w="1730" w:type="dxa"/>
          </w:tcPr>
          <w:p w14:paraId="0961CA73" w14:textId="7A1398CE" w:rsidR="0090407B" w:rsidRPr="0080613C" w:rsidRDefault="00427D6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KOSTANJEV MED</w:t>
            </w:r>
          </w:p>
        </w:tc>
        <w:tc>
          <w:tcPr>
            <w:tcW w:w="1814" w:type="dxa"/>
          </w:tcPr>
          <w:p w14:paraId="07A04352" w14:textId="53B12152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03</w:t>
            </w:r>
            <w:r w:rsidR="00427D6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.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08.2024</w:t>
            </w:r>
          </w:p>
        </w:tc>
        <w:tc>
          <w:tcPr>
            <w:tcW w:w="1701" w:type="dxa"/>
          </w:tcPr>
          <w:p w14:paraId="2A435457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22/K01</w:t>
            </w:r>
          </w:p>
        </w:tc>
        <w:tc>
          <w:tcPr>
            <w:tcW w:w="1985" w:type="dxa"/>
          </w:tcPr>
          <w:p w14:paraId="7407663E" w14:textId="4D582AD1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Kea d.o.o., Market Ljubečn</w:t>
            </w:r>
            <w:r w:rsidR="00427D6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</w:t>
            </w:r>
          </w:p>
        </w:tc>
        <w:tc>
          <w:tcPr>
            <w:tcW w:w="1588" w:type="dxa"/>
          </w:tcPr>
          <w:p w14:paraId="5AEA5427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Slovenija</w:t>
            </w:r>
          </w:p>
        </w:tc>
        <w:tc>
          <w:tcPr>
            <w:tcW w:w="1843" w:type="dxa"/>
          </w:tcPr>
          <w:p w14:paraId="6AAB5147" w14:textId="77777777" w:rsidR="0090407B" w:rsidRPr="0080613C" w:rsidRDefault="0090407B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Aleksander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Šmalčič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, Bistrica ob Sotli</w:t>
            </w:r>
          </w:p>
        </w:tc>
        <w:tc>
          <w:tcPr>
            <w:tcW w:w="2097" w:type="dxa"/>
          </w:tcPr>
          <w:p w14:paraId="495A0D53" w14:textId="6E21AE32" w:rsidR="0090407B" w:rsidRPr="0080613C" w:rsidRDefault="00090430" w:rsidP="0080613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Aleksander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Šmalčič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, Bistrica ob Sotli</w:t>
            </w:r>
          </w:p>
        </w:tc>
      </w:tr>
    </w:tbl>
    <w:p w14:paraId="6581812E" w14:textId="5C5C6B63" w:rsidR="00EA4468" w:rsidRPr="0080613C" w:rsidRDefault="00C061CF" w:rsidP="008706AA">
      <w:pPr>
        <w:rPr>
          <w:rFonts w:cs="Arial"/>
          <w:lang w:val="sl-SI"/>
        </w:rPr>
      </w:pPr>
      <w:r w:rsidRPr="0080613C">
        <w:rPr>
          <w:rFonts w:cs="Arial"/>
          <w:lang w:val="sl-SI"/>
        </w:rPr>
        <w:br w:type="textWrapping" w:clear="all"/>
      </w:r>
    </w:p>
    <w:p w14:paraId="6E0D57C9" w14:textId="77777777" w:rsidR="006D24FB" w:rsidRPr="0080613C" w:rsidRDefault="006D24FB" w:rsidP="008706AA">
      <w:pPr>
        <w:rPr>
          <w:rFonts w:cs="Arial"/>
          <w:lang w:val="sl-SI"/>
        </w:rPr>
      </w:pPr>
    </w:p>
    <w:p w14:paraId="53FE2FDF" w14:textId="77777777" w:rsidR="006D24FB" w:rsidRPr="0080613C" w:rsidRDefault="006D24FB" w:rsidP="008706AA">
      <w:pPr>
        <w:rPr>
          <w:rFonts w:cs="Arial"/>
          <w:lang w:val="sl-SI"/>
        </w:rPr>
      </w:pPr>
    </w:p>
    <w:p w14:paraId="05995507" w14:textId="77777777" w:rsidR="006D24FB" w:rsidRPr="0080613C" w:rsidRDefault="006D24FB" w:rsidP="008706AA">
      <w:pPr>
        <w:rPr>
          <w:rFonts w:cs="Arial"/>
          <w:lang w:val="sl-SI"/>
        </w:rPr>
      </w:pPr>
    </w:p>
    <w:p w14:paraId="7B892751" w14:textId="77777777" w:rsidR="006D24FB" w:rsidRPr="0080613C" w:rsidRDefault="006D24FB" w:rsidP="008706AA">
      <w:pPr>
        <w:rPr>
          <w:rFonts w:cs="Arial"/>
          <w:lang w:val="sl-SI"/>
        </w:rPr>
      </w:pPr>
    </w:p>
    <w:p w14:paraId="05BA21D8" w14:textId="77777777" w:rsidR="006D24FB" w:rsidRPr="0080613C" w:rsidRDefault="006D24FB" w:rsidP="008706AA">
      <w:pPr>
        <w:rPr>
          <w:rFonts w:cs="Arial"/>
          <w:lang w:val="sl-SI"/>
        </w:rPr>
      </w:pPr>
    </w:p>
    <w:p w14:paraId="361DEE7D" w14:textId="77777777" w:rsidR="006D24FB" w:rsidRPr="0080613C" w:rsidRDefault="006D24FB" w:rsidP="008706AA">
      <w:pPr>
        <w:rPr>
          <w:rFonts w:cs="Arial"/>
          <w:lang w:val="sl-SI"/>
        </w:rPr>
      </w:pPr>
    </w:p>
    <w:p w14:paraId="6B694F53" w14:textId="77777777" w:rsidR="00C061CF" w:rsidRPr="0080613C" w:rsidRDefault="00C061CF">
      <w:pPr>
        <w:spacing w:line="240" w:lineRule="auto"/>
        <w:rPr>
          <w:rFonts w:cs="Arial"/>
          <w:b/>
          <w:bCs/>
          <w:sz w:val="24"/>
          <w:lang w:val="sl-SI"/>
        </w:rPr>
      </w:pPr>
      <w:r w:rsidRPr="0080613C">
        <w:rPr>
          <w:rFonts w:cs="Arial"/>
          <w:b/>
          <w:bCs/>
          <w:sz w:val="24"/>
          <w:lang w:val="sl-SI"/>
        </w:rPr>
        <w:br w:type="page"/>
      </w:r>
    </w:p>
    <w:p w14:paraId="7013A35F" w14:textId="0B021EEE" w:rsidR="00EA4468" w:rsidRPr="0080613C" w:rsidRDefault="00423971" w:rsidP="00C061CF">
      <w:pPr>
        <w:pStyle w:val="Naslov2"/>
      </w:pPr>
      <w:r w:rsidRPr="0080613C">
        <w:t xml:space="preserve">NESKLADNI </w:t>
      </w:r>
      <w:r w:rsidR="00863CA2" w:rsidRPr="0080613C">
        <w:t>VZORCI</w:t>
      </w:r>
    </w:p>
    <w:p w14:paraId="18A05D49" w14:textId="77777777" w:rsidR="00EA4468" w:rsidRPr="0080613C" w:rsidRDefault="00EA4468" w:rsidP="008706AA">
      <w:pPr>
        <w:rPr>
          <w:rFonts w:cs="Arial"/>
          <w:lang w:val="sl-SI"/>
        </w:rPr>
      </w:pPr>
    </w:p>
    <w:tbl>
      <w:tblPr>
        <w:tblStyle w:val="Tabelamrea4poudarek2"/>
        <w:tblW w:w="13291" w:type="dxa"/>
        <w:tblLayout w:type="fixed"/>
        <w:tblLook w:val="04A0" w:firstRow="1" w:lastRow="0" w:firstColumn="1" w:lastColumn="0" w:noHBand="0" w:noVBand="1"/>
      </w:tblPr>
      <w:tblGrid>
        <w:gridCol w:w="534"/>
        <w:gridCol w:w="1729"/>
        <w:gridCol w:w="1814"/>
        <w:gridCol w:w="1701"/>
        <w:gridCol w:w="2014"/>
        <w:gridCol w:w="1701"/>
        <w:gridCol w:w="1559"/>
        <w:gridCol w:w="2239"/>
      </w:tblGrid>
      <w:tr w:rsidR="00EA4468" w:rsidRPr="0080613C" w14:paraId="353B4E05" w14:textId="77777777" w:rsidTr="00C061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F7CAAC" w:themeFill="accent2" w:themeFillTint="66"/>
            <w:vAlign w:val="center"/>
          </w:tcPr>
          <w:p w14:paraId="1E98E744" w14:textId="77777777" w:rsidR="00EA4468" w:rsidRPr="0080613C" w:rsidRDefault="00EA4468" w:rsidP="00C061CF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</w:p>
        </w:tc>
        <w:tc>
          <w:tcPr>
            <w:tcW w:w="1729" w:type="dxa"/>
            <w:shd w:val="clear" w:color="auto" w:fill="F7CAAC" w:themeFill="accent2" w:themeFillTint="66"/>
            <w:vAlign w:val="center"/>
            <w:hideMark/>
          </w:tcPr>
          <w:p w14:paraId="6AECEE6C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Trgovsko ime:</w:t>
            </w:r>
          </w:p>
        </w:tc>
        <w:tc>
          <w:tcPr>
            <w:tcW w:w="1814" w:type="dxa"/>
            <w:shd w:val="clear" w:color="auto" w:fill="F7CAAC" w:themeFill="accent2" w:themeFillTint="66"/>
            <w:vAlign w:val="center"/>
            <w:hideMark/>
          </w:tcPr>
          <w:p w14:paraId="1E839375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Rok uporabe:</w:t>
            </w:r>
          </w:p>
        </w:tc>
        <w:tc>
          <w:tcPr>
            <w:tcW w:w="1701" w:type="dxa"/>
            <w:shd w:val="clear" w:color="auto" w:fill="F7CAAC" w:themeFill="accent2" w:themeFillTint="66"/>
            <w:vAlign w:val="center"/>
            <w:hideMark/>
          </w:tcPr>
          <w:p w14:paraId="38BCAA79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LOT:</w:t>
            </w:r>
          </w:p>
        </w:tc>
        <w:tc>
          <w:tcPr>
            <w:tcW w:w="2014" w:type="dxa"/>
            <w:shd w:val="clear" w:color="auto" w:fill="F7CAAC" w:themeFill="accent2" w:themeFillTint="66"/>
            <w:vAlign w:val="center"/>
            <w:hideMark/>
          </w:tcPr>
          <w:p w14:paraId="38E4BBEC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Mesto vzorčenja</w:t>
            </w:r>
          </w:p>
        </w:tc>
        <w:tc>
          <w:tcPr>
            <w:tcW w:w="1701" w:type="dxa"/>
            <w:shd w:val="clear" w:color="auto" w:fill="F7CAAC" w:themeFill="accent2" w:themeFillTint="66"/>
            <w:vAlign w:val="center"/>
            <w:hideMark/>
          </w:tcPr>
          <w:p w14:paraId="3A0A3004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Poreklo: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  <w:hideMark/>
          </w:tcPr>
          <w:p w14:paraId="33E0D6C8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Proizvajalec:</w:t>
            </w:r>
          </w:p>
        </w:tc>
        <w:tc>
          <w:tcPr>
            <w:tcW w:w="2239" w:type="dxa"/>
            <w:shd w:val="clear" w:color="auto" w:fill="F7CAAC" w:themeFill="accent2" w:themeFillTint="66"/>
            <w:vAlign w:val="center"/>
            <w:hideMark/>
          </w:tcPr>
          <w:p w14:paraId="539C7B84" w14:textId="77777777" w:rsidR="00EA4468" w:rsidRPr="0080613C" w:rsidRDefault="00EA4468" w:rsidP="00C061C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20"/>
                <w:szCs w:val="20"/>
                <w:lang w:val="sl-SI" w:eastAsia="sl-SI"/>
                <w14:ligatures w14:val="none"/>
              </w:rPr>
              <w:t>Dobavitelj:</w:t>
            </w:r>
          </w:p>
        </w:tc>
      </w:tr>
      <w:tr w:rsidR="00EA4468" w:rsidRPr="0080613C" w14:paraId="7941C234" w14:textId="77777777" w:rsidTr="0041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F2CF234" w14:textId="77777777" w:rsidR="00EA4468" w:rsidRPr="0080613C" w:rsidRDefault="00EA4468" w:rsidP="00957C11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1</w:t>
            </w:r>
          </w:p>
        </w:tc>
        <w:tc>
          <w:tcPr>
            <w:tcW w:w="1729" w:type="dxa"/>
            <w:hideMark/>
          </w:tcPr>
          <w:p w14:paraId="3AC6AFCB" w14:textId="77777777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</w:t>
            </w:r>
          </w:p>
          <w:p w14:paraId="3A548D4F" w14:textId="1E1FA8E8" w:rsidR="004166AE" w:rsidRPr="0080613C" w:rsidRDefault="004166AE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S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Budget</w:t>
            </w:r>
            <w:proofErr w:type="spellEnd"/>
          </w:p>
        </w:tc>
        <w:tc>
          <w:tcPr>
            <w:tcW w:w="1814" w:type="dxa"/>
            <w:hideMark/>
          </w:tcPr>
          <w:p w14:paraId="58BDD010" w14:textId="77777777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01.05.2025</w:t>
            </w:r>
          </w:p>
        </w:tc>
        <w:tc>
          <w:tcPr>
            <w:tcW w:w="1701" w:type="dxa"/>
            <w:hideMark/>
          </w:tcPr>
          <w:p w14:paraId="04E3D0C8" w14:textId="77777777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15054</w:t>
            </w:r>
          </w:p>
        </w:tc>
        <w:tc>
          <w:tcPr>
            <w:tcW w:w="2014" w:type="dxa"/>
            <w:hideMark/>
          </w:tcPr>
          <w:p w14:paraId="32CD2967" w14:textId="0081998B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SPAR S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lovenija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d.o.o., </w:t>
            </w: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PE SPAR S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evnica</w:t>
            </w:r>
          </w:p>
        </w:tc>
        <w:tc>
          <w:tcPr>
            <w:tcW w:w="1701" w:type="dxa"/>
            <w:hideMark/>
          </w:tcPr>
          <w:p w14:paraId="03BA165C" w14:textId="21ACC4EE" w:rsidR="00EA4468" w:rsidRPr="0080613C" w:rsidRDefault="004166AE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ešanica medu iz EU in medu, ki ni iz EU</w:t>
            </w:r>
          </w:p>
        </w:tc>
        <w:tc>
          <w:tcPr>
            <w:tcW w:w="1559" w:type="dxa"/>
            <w:hideMark/>
          </w:tcPr>
          <w:p w14:paraId="14F874E8" w14:textId="1D24A861" w:rsidR="00EA4468" w:rsidRPr="0080613C" w:rsidRDefault="00090430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Proizvedeno za Spar Slovenija, proizvaja; </w:t>
            </w:r>
            <w:r w:rsidR="00EA4468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MEDEX d.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</w:t>
            </w:r>
            <w:proofErr w:type="spellStart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o.o</w:t>
            </w:r>
            <w:proofErr w:type="spellEnd"/>
            <w:r w:rsidR="00EA4468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Linhartova 49A, Ljubljana</w:t>
            </w:r>
          </w:p>
        </w:tc>
        <w:tc>
          <w:tcPr>
            <w:tcW w:w="2239" w:type="dxa"/>
            <w:hideMark/>
          </w:tcPr>
          <w:p w14:paraId="1AA9A593" w14:textId="0100EEC0" w:rsidR="00EA4468" w:rsidRPr="0080613C" w:rsidRDefault="004166AE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DC SPAR Slovenija d.o.o.,</w:t>
            </w:r>
          </w:p>
        </w:tc>
      </w:tr>
      <w:tr w:rsidR="00393C99" w:rsidRPr="0080613C" w14:paraId="020B17BE" w14:textId="77777777" w:rsidTr="00090430">
        <w:trPr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AC441DE" w14:textId="77777777" w:rsidR="00EA4468" w:rsidRPr="0080613C" w:rsidRDefault="00EA4468" w:rsidP="00957C11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lastRenderedPageBreak/>
              <w:t>2</w:t>
            </w:r>
          </w:p>
        </w:tc>
        <w:tc>
          <w:tcPr>
            <w:tcW w:w="1729" w:type="dxa"/>
            <w:hideMark/>
          </w:tcPr>
          <w:p w14:paraId="061FE0F5" w14:textId="49889894" w:rsidR="00EA4468" w:rsidRPr="0080613C" w:rsidRDefault="004166AE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r w:rsidR="00EA4468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Premium - Čebelica Kaja </w:t>
            </w:r>
          </w:p>
        </w:tc>
        <w:tc>
          <w:tcPr>
            <w:tcW w:w="1814" w:type="dxa"/>
            <w:hideMark/>
          </w:tcPr>
          <w:p w14:paraId="1005BB7F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31.03.2026</w:t>
            </w:r>
          </w:p>
        </w:tc>
        <w:tc>
          <w:tcPr>
            <w:tcW w:w="1701" w:type="dxa"/>
            <w:hideMark/>
          </w:tcPr>
          <w:p w14:paraId="46F6BC38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L1-48-23</w:t>
            </w:r>
          </w:p>
        </w:tc>
        <w:tc>
          <w:tcPr>
            <w:tcW w:w="2014" w:type="dxa"/>
            <w:hideMark/>
          </w:tcPr>
          <w:p w14:paraId="029F9C52" w14:textId="0D7D38F1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RUDNIDIS trgovina, d.o.o., Poslovna enota 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Hipermarket </w:t>
            </w:r>
            <w:proofErr w:type="spellStart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E.Leclerc</w:t>
            </w:r>
            <w:proofErr w:type="spellEnd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Maribor</w:t>
            </w:r>
          </w:p>
        </w:tc>
        <w:tc>
          <w:tcPr>
            <w:tcW w:w="1701" w:type="dxa"/>
            <w:hideMark/>
          </w:tcPr>
          <w:p w14:paraId="403C9F73" w14:textId="0DF43226" w:rsidR="00EA4468" w:rsidRPr="0080613C" w:rsidRDefault="004166AE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</w:t>
            </w:r>
            <w:r w:rsidR="0090407B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ešanica medu iz EU in medu, ki ni iz EU</w:t>
            </w:r>
          </w:p>
        </w:tc>
        <w:tc>
          <w:tcPr>
            <w:tcW w:w="1559" w:type="dxa"/>
            <w:hideMark/>
          </w:tcPr>
          <w:p w14:paraId="70BDD851" w14:textId="05792906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Proizvedeno v EU (HR 2681 EU) </w:t>
            </w:r>
            <w:r w:rsidR="0042397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za </w:t>
            </w:r>
            <w:proofErr w:type="spellStart"/>
            <w:r w:rsidR="0042397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Denel</w:t>
            </w:r>
            <w:proofErr w:type="spellEnd"/>
            <w:r w:rsidR="00423971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d.o.o.,</w:t>
            </w:r>
          </w:p>
        </w:tc>
        <w:tc>
          <w:tcPr>
            <w:tcW w:w="2239" w:type="dxa"/>
            <w:hideMark/>
          </w:tcPr>
          <w:p w14:paraId="3E208E97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Denel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d.o.o., Vodovodna cesta 109, 1000 Ljubljana</w:t>
            </w:r>
          </w:p>
        </w:tc>
      </w:tr>
      <w:tr w:rsidR="00EA4468" w:rsidRPr="0080613C" w14:paraId="632CAFB2" w14:textId="77777777" w:rsidTr="0041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E9A822D" w14:textId="77777777" w:rsidR="00EA4468" w:rsidRPr="0080613C" w:rsidRDefault="00EA4468" w:rsidP="00957C11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3</w:t>
            </w:r>
          </w:p>
        </w:tc>
        <w:tc>
          <w:tcPr>
            <w:tcW w:w="1729" w:type="dxa"/>
          </w:tcPr>
          <w:p w14:paraId="0880F45C" w14:textId="364FDB81" w:rsidR="00EA4468" w:rsidRPr="0080613C" w:rsidRDefault="004166AE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</w:p>
        </w:tc>
        <w:tc>
          <w:tcPr>
            <w:tcW w:w="1814" w:type="dxa"/>
          </w:tcPr>
          <w:p w14:paraId="562B2924" w14:textId="77777777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09.12.2023</w:t>
            </w:r>
          </w:p>
        </w:tc>
        <w:tc>
          <w:tcPr>
            <w:tcW w:w="1701" w:type="dxa"/>
          </w:tcPr>
          <w:p w14:paraId="50D61B00" w14:textId="77777777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L01</w:t>
            </w:r>
          </w:p>
        </w:tc>
        <w:tc>
          <w:tcPr>
            <w:tcW w:w="2014" w:type="dxa"/>
          </w:tcPr>
          <w:p w14:paraId="40D6AF6F" w14:textId="1707DDD5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Engrotuš d.o.o.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Cash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&amp;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Carry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, Celje</w:t>
            </w:r>
          </w:p>
        </w:tc>
        <w:tc>
          <w:tcPr>
            <w:tcW w:w="1701" w:type="dxa"/>
          </w:tcPr>
          <w:p w14:paraId="07150667" w14:textId="6050CE51" w:rsidR="00EA4468" w:rsidRPr="0080613C" w:rsidRDefault="004166AE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</w:t>
            </w:r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ešanica medu iz EU in medu, ki ni iz EU</w:t>
            </w:r>
          </w:p>
        </w:tc>
        <w:tc>
          <w:tcPr>
            <w:tcW w:w="1559" w:type="dxa"/>
          </w:tcPr>
          <w:p w14:paraId="4CA33F0F" w14:textId="41D11C6B" w:rsidR="00EA4468" w:rsidRPr="0080613C" w:rsidRDefault="00EA4468" w:rsidP="00957C1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Medo-flo</w:t>
            </w:r>
            <w:r w:rsidR="004166AE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r 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d.o.o., Vodovodna 1,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odvoja</w:t>
            </w:r>
            <w:proofErr w:type="spellEnd"/>
            <w:r w:rsidR="00090430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7, 10253 Donji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Dragonožec</w:t>
            </w:r>
            <w:proofErr w:type="spellEnd"/>
            <w:r w:rsidR="00090430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, Hrvaška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</w:p>
        </w:tc>
        <w:tc>
          <w:tcPr>
            <w:tcW w:w="2239" w:type="dxa"/>
          </w:tcPr>
          <w:p w14:paraId="1C9BC282" w14:textId="77777777" w:rsidR="00423971" w:rsidRPr="0080613C" w:rsidRDefault="00423971" w:rsidP="004239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BK3 d.o.o.</w:t>
            </w:r>
          </w:p>
          <w:p w14:paraId="2DB711A5" w14:textId="1E81B897" w:rsidR="00EA4468" w:rsidRPr="0080613C" w:rsidRDefault="00423971" w:rsidP="0042397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Cesta Andreja Bitenca 130K 1000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Liubliana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·</w:t>
            </w:r>
          </w:p>
        </w:tc>
      </w:tr>
      <w:tr w:rsidR="00393C99" w:rsidRPr="0080613C" w14:paraId="2ADDBA58" w14:textId="77777777" w:rsidTr="004166AE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45D27D0" w14:textId="77777777" w:rsidR="00EA4468" w:rsidRPr="0080613C" w:rsidRDefault="00EA4468" w:rsidP="00957C11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4</w:t>
            </w:r>
          </w:p>
        </w:tc>
        <w:tc>
          <w:tcPr>
            <w:tcW w:w="1729" w:type="dxa"/>
            <w:hideMark/>
          </w:tcPr>
          <w:p w14:paraId="44CD42D5" w14:textId="692A023B" w:rsidR="00EA4468" w:rsidRPr="0080613C" w:rsidRDefault="004166AE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r w:rsidR="00EA4468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Šepet cvetlic za romantike</w:t>
            </w:r>
          </w:p>
        </w:tc>
        <w:tc>
          <w:tcPr>
            <w:tcW w:w="1814" w:type="dxa"/>
            <w:hideMark/>
          </w:tcPr>
          <w:p w14:paraId="1189D147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31.12.2024</w:t>
            </w:r>
          </w:p>
        </w:tc>
        <w:tc>
          <w:tcPr>
            <w:tcW w:w="1701" w:type="dxa"/>
            <w:hideMark/>
          </w:tcPr>
          <w:p w14:paraId="6F2E59D8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L: 200622</w:t>
            </w:r>
          </w:p>
        </w:tc>
        <w:tc>
          <w:tcPr>
            <w:tcW w:w="2014" w:type="dxa"/>
            <w:hideMark/>
          </w:tcPr>
          <w:p w14:paraId="6039B77E" w14:textId="45B9FCDD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MR. BEE</w:t>
            </w:r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, Nika </w:t>
            </w:r>
            <w:proofErr w:type="spellStart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Poslek</w:t>
            </w:r>
            <w:proofErr w:type="spellEnd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</w:t>
            </w:r>
            <w:proofErr w:type="spellStart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s.p</w:t>
            </w:r>
            <w:proofErr w:type="spellEnd"/>
            <w:r w:rsidR="004166AE"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., Mariborska ulica 45, 2314 Zgornja Polskava</w:t>
            </w:r>
          </w:p>
        </w:tc>
        <w:tc>
          <w:tcPr>
            <w:tcW w:w="1701" w:type="dxa"/>
            <w:hideMark/>
          </w:tcPr>
          <w:p w14:paraId="214138B6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Slovenija</w:t>
            </w:r>
          </w:p>
        </w:tc>
        <w:tc>
          <w:tcPr>
            <w:tcW w:w="1559" w:type="dxa"/>
            <w:hideMark/>
          </w:tcPr>
          <w:p w14:paraId="5E297316" w14:textId="77777777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Boris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Poslek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Mariborska ulica 45, 2314 Zgornja Polskava</w:t>
            </w:r>
          </w:p>
        </w:tc>
        <w:tc>
          <w:tcPr>
            <w:tcW w:w="2239" w:type="dxa"/>
            <w:hideMark/>
          </w:tcPr>
          <w:p w14:paraId="7730EC14" w14:textId="0B09F89D" w:rsidR="00EA4468" w:rsidRPr="0080613C" w:rsidRDefault="00EA4468" w:rsidP="00957C1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</w:p>
        </w:tc>
      </w:tr>
      <w:tr w:rsidR="004166AE" w:rsidRPr="0080613C" w14:paraId="525F660B" w14:textId="77777777" w:rsidTr="0041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7429E35" w14:textId="77777777" w:rsidR="0090407B" w:rsidRPr="0080613C" w:rsidRDefault="0090407B" w:rsidP="0090407B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5</w:t>
            </w:r>
          </w:p>
        </w:tc>
        <w:tc>
          <w:tcPr>
            <w:tcW w:w="1729" w:type="dxa"/>
            <w:hideMark/>
          </w:tcPr>
          <w:p w14:paraId="71BC21BB" w14:textId="1C3BC7EA" w:rsidR="0090407B" w:rsidRPr="0080613C" w:rsidRDefault="004166AE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CVETLIČNI MED P</w:t>
            </w:r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remium, 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Č</w:t>
            </w:r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ebelica </w:t>
            </w: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K</w:t>
            </w:r>
            <w:r w:rsidR="0090407B"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aja</w:t>
            </w:r>
          </w:p>
        </w:tc>
        <w:tc>
          <w:tcPr>
            <w:tcW w:w="1814" w:type="dxa"/>
            <w:hideMark/>
          </w:tcPr>
          <w:p w14:paraId="5966F1E7" w14:textId="77777777" w:rsidR="0090407B" w:rsidRPr="0080613C" w:rsidRDefault="0090407B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24.01.2025</w:t>
            </w:r>
          </w:p>
        </w:tc>
        <w:tc>
          <w:tcPr>
            <w:tcW w:w="1701" w:type="dxa"/>
            <w:hideMark/>
          </w:tcPr>
          <w:p w14:paraId="5D5B0535" w14:textId="77777777" w:rsidR="0090407B" w:rsidRPr="0080613C" w:rsidRDefault="0090407B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L1-13-22</w:t>
            </w:r>
          </w:p>
        </w:tc>
        <w:tc>
          <w:tcPr>
            <w:tcW w:w="2014" w:type="dxa"/>
            <w:hideMark/>
          </w:tcPr>
          <w:p w14:paraId="07E39760" w14:textId="70D61B20" w:rsidR="0090407B" w:rsidRPr="0080613C" w:rsidRDefault="004166AE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Mercator d.o.o., Hipermarket Kamnik, Kovinarska cesta 36, 1241 Kamnik</w:t>
            </w:r>
          </w:p>
        </w:tc>
        <w:tc>
          <w:tcPr>
            <w:tcW w:w="1701" w:type="dxa"/>
            <w:hideMark/>
          </w:tcPr>
          <w:p w14:paraId="4132FE8A" w14:textId="6311D14C" w:rsidR="0090407B" w:rsidRPr="0080613C" w:rsidRDefault="004166AE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sz w:val="18"/>
                <w:szCs w:val="18"/>
                <w:lang w:val="sl-SI"/>
              </w:rPr>
              <w:t>M</w:t>
            </w:r>
            <w:r w:rsidR="0090407B" w:rsidRPr="0080613C">
              <w:rPr>
                <w:rFonts w:cs="Arial"/>
                <w:sz w:val="18"/>
                <w:szCs w:val="18"/>
                <w:lang w:val="sl-SI"/>
              </w:rPr>
              <w:t>ešanica medu iz EU in medu, ki ni iz EU</w:t>
            </w:r>
          </w:p>
        </w:tc>
        <w:tc>
          <w:tcPr>
            <w:tcW w:w="1559" w:type="dxa"/>
            <w:hideMark/>
          </w:tcPr>
          <w:p w14:paraId="5C5BC49B" w14:textId="5532DCBC" w:rsidR="0090407B" w:rsidRPr="0080613C" w:rsidRDefault="0090407B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sz w:val="18"/>
                <w:szCs w:val="18"/>
                <w:lang w:val="sl-SI"/>
              </w:rPr>
              <w:t xml:space="preserve">Proizvedeno v EU (HR 2681 EU) </w:t>
            </w:r>
            <w:r w:rsidR="00423971" w:rsidRPr="0080613C">
              <w:rPr>
                <w:rFonts w:cs="Arial"/>
                <w:sz w:val="18"/>
                <w:szCs w:val="18"/>
                <w:lang w:val="sl-SI"/>
              </w:rPr>
              <w:t xml:space="preserve">za </w:t>
            </w:r>
            <w:proofErr w:type="spellStart"/>
            <w:r w:rsidR="00423971" w:rsidRPr="0080613C">
              <w:rPr>
                <w:rFonts w:cs="Arial"/>
                <w:sz w:val="18"/>
                <w:szCs w:val="18"/>
                <w:lang w:val="sl-SI"/>
              </w:rPr>
              <w:t>Denel</w:t>
            </w:r>
            <w:proofErr w:type="spellEnd"/>
            <w:r w:rsidR="00423971" w:rsidRPr="0080613C">
              <w:rPr>
                <w:rFonts w:cs="Arial"/>
                <w:sz w:val="18"/>
                <w:szCs w:val="18"/>
                <w:lang w:val="sl-SI"/>
              </w:rPr>
              <w:t xml:space="preserve"> d.o.o.</w:t>
            </w:r>
          </w:p>
        </w:tc>
        <w:tc>
          <w:tcPr>
            <w:tcW w:w="2239" w:type="dxa"/>
            <w:hideMark/>
          </w:tcPr>
          <w:p w14:paraId="47924B4B" w14:textId="77777777" w:rsidR="0090407B" w:rsidRPr="0080613C" w:rsidRDefault="0090407B" w:rsidP="0090407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sz w:val="18"/>
                <w:szCs w:val="18"/>
                <w:lang w:val="sl-SI"/>
              </w:rPr>
              <w:t>Denel</w:t>
            </w:r>
            <w:proofErr w:type="spellEnd"/>
            <w:r w:rsidRPr="0080613C">
              <w:rPr>
                <w:rFonts w:cs="Arial"/>
                <w:sz w:val="18"/>
                <w:szCs w:val="18"/>
                <w:lang w:val="sl-SI"/>
              </w:rPr>
              <w:t xml:space="preserve"> d.o.o., Vodovodna cesta 109, 1000 Ljubljana</w:t>
            </w:r>
          </w:p>
        </w:tc>
      </w:tr>
      <w:tr w:rsidR="00423971" w:rsidRPr="0080613C" w14:paraId="5DA86276" w14:textId="77777777" w:rsidTr="004166AE">
        <w:trPr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0DAA01E" w14:textId="77777777" w:rsidR="00423971" w:rsidRPr="0080613C" w:rsidRDefault="00423971" w:rsidP="00423971">
            <w:pPr>
              <w:spacing w:line="240" w:lineRule="auto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6</w:t>
            </w:r>
          </w:p>
        </w:tc>
        <w:tc>
          <w:tcPr>
            <w:tcW w:w="1729" w:type="dxa"/>
            <w:hideMark/>
          </w:tcPr>
          <w:p w14:paraId="4E3D7CDC" w14:textId="338B7AAD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</w:pPr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CVETLIČNI MED </w:t>
            </w:r>
            <w:proofErr w:type="spellStart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>Apimel</w:t>
            </w:r>
            <w:proofErr w:type="spellEnd"/>
            <w:r w:rsidRPr="0080613C">
              <w:rPr>
                <w:rFonts w:eastAsia="Times New Roman" w:cs="Arial"/>
                <w:color w:val="000000"/>
                <w:kern w:val="0"/>
                <w:sz w:val="18"/>
                <w:szCs w:val="18"/>
                <w:lang w:val="sl-SI" w:eastAsia="sl-SI"/>
                <w14:ligatures w14:val="none"/>
              </w:rPr>
              <w:t xml:space="preserve"> </w:t>
            </w:r>
          </w:p>
        </w:tc>
        <w:tc>
          <w:tcPr>
            <w:tcW w:w="1814" w:type="dxa"/>
            <w:hideMark/>
          </w:tcPr>
          <w:p w14:paraId="27EBD539" w14:textId="77777777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30.08.2026</w:t>
            </w:r>
          </w:p>
        </w:tc>
        <w:tc>
          <w:tcPr>
            <w:tcW w:w="1701" w:type="dxa"/>
            <w:hideMark/>
          </w:tcPr>
          <w:p w14:paraId="1D5FA242" w14:textId="77777777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L1-97-23</w:t>
            </w:r>
          </w:p>
        </w:tc>
        <w:tc>
          <w:tcPr>
            <w:tcW w:w="2014" w:type="dxa"/>
            <w:hideMark/>
          </w:tcPr>
          <w:p w14:paraId="78E07A71" w14:textId="6B2E1AD5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Jagros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trgovina d.o.o., PE Jager Center Celje, Ipavčeva Ulica 25, 3000 Celje</w:t>
            </w:r>
          </w:p>
        </w:tc>
        <w:tc>
          <w:tcPr>
            <w:tcW w:w="1701" w:type="dxa"/>
            <w:hideMark/>
          </w:tcPr>
          <w:p w14:paraId="56C6314B" w14:textId="386DD4E6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sz w:val="18"/>
                <w:szCs w:val="18"/>
                <w:lang w:val="sl-SI"/>
              </w:rPr>
              <w:t>Mešanica medu iz EU in medu, ki ni iz EU</w:t>
            </w:r>
          </w:p>
        </w:tc>
        <w:tc>
          <w:tcPr>
            <w:tcW w:w="1559" w:type="dxa"/>
            <w:hideMark/>
          </w:tcPr>
          <w:p w14:paraId="0C5DE7FC" w14:textId="198626A5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Proizvedeno v EU (HR 2681 EU)</w:t>
            </w:r>
          </w:p>
        </w:tc>
        <w:tc>
          <w:tcPr>
            <w:tcW w:w="2239" w:type="dxa"/>
            <w:hideMark/>
          </w:tcPr>
          <w:p w14:paraId="09996AF1" w14:textId="5A6D6D28" w:rsidR="00423971" w:rsidRPr="0080613C" w:rsidRDefault="00423971" w:rsidP="0042397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Apimel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d.o.o. , E. Kvaternika 131, 31220 </w:t>
            </w:r>
            <w:proofErr w:type="spellStart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Višnjevac</w:t>
            </w:r>
            <w:proofErr w:type="spellEnd"/>
            <w:r w:rsidRPr="0080613C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, Hrvatska</w:t>
            </w:r>
          </w:p>
        </w:tc>
      </w:tr>
    </w:tbl>
    <w:p w14:paraId="136A9A5A" w14:textId="77777777" w:rsidR="00EA4468" w:rsidRPr="0080613C" w:rsidRDefault="00EA4468" w:rsidP="008706AA">
      <w:pPr>
        <w:rPr>
          <w:rFonts w:cs="Arial"/>
          <w:lang w:val="sl-SI"/>
        </w:rPr>
      </w:pPr>
    </w:p>
    <w:p w14:paraId="04316A08" w14:textId="77777777" w:rsidR="00EA4468" w:rsidRPr="0080613C" w:rsidRDefault="00EA4468" w:rsidP="008706AA">
      <w:pPr>
        <w:rPr>
          <w:rFonts w:cs="Arial"/>
          <w:lang w:val="sl-SI"/>
        </w:rPr>
        <w:sectPr w:rsidR="00EA4468" w:rsidRPr="0080613C" w:rsidSect="00EA4468">
          <w:headerReference w:type="first" r:id="rId16"/>
          <w:pgSz w:w="16840" w:h="11900" w:orient="landscape" w:code="9"/>
          <w:pgMar w:top="1701" w:right="1701" w:bottom="1270" w:left="1134" w:header="964" w:footer="794" w:gutter="0"/>
          <w:cols w:space="708"/>
          <w:titlePg/>
        </w:sectPr>
      </w:pPr>
    </w:p>
    <w:p w14:paraId="2E3B404A" w14:textId="689D454F" w:rsidR="00E02C30" w:rsidRPr="0080613C" w:rsidRDefault="00537D46" w:rsidP="00C061CF">
      <w:pPr>
        <w:pStyle w:val="Slog1"/>
      </w:pPr>
      <w:r w:rsidRPr="0080613C">
        <w:lastRenderedPageBreak/>
        <w:t>NESKLADNOSTI</w:t>
      </w:r>
    </w:p>
    <w:p w14:paraId="19CC9B82" w14:textId="77777777" w:rsidR="00114819" w:rsidRPr="0080613C" w:rsidRDefault="00114819" w:rsidP="008032CF">
      <w:pPr>
        <w:pStyle w:val="Brezrazmikov"/>
        <w:rPr>
          <w:rFonts w:ascii="Arial" w:hAnsi="Arial" w:cs="Arial"/>
        </w:rPr>
      </w:pPr>
    </w:p>
    <w:p w14:paraId="7C0DE77B" w14:textId="034A622B" w:rsidR="00114819" w:rsidRPr="0080613C" w:rsidRDefault="00A75E83" w:rsidP="00064591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 xml:space="preserve">Neskladnosti so bile ugotovljene pri </w:t>
      </w:r>
      <w:r w:rsidR="005333F8" w:rsidRPr="0080613C">
        <w:rPr>
          <w:rFonts w:ascii="Arial" w:hAnsi="Arial" w:cs="Arial"/>
        </w:rPr>
        <w:t>šestih analiziranih</w:t>
      </w:r>
      <w:r w:rsidRPr="0080613C">
        <w:rPr>
          <w:rFonts w:ascii="Arial" w:hAnsi="Arial" w:cs="Arial"/>
        </w:rPr>
        <w:t xml:space="preserve"> vz</w:t>
      </w:r>
      <w:r w:rsidR="00B1199F" w:rsidRPr="0080613C">
        <w:rPr>
          <w:rFonts w:ascii="Arial" w:hAnsi="Arial" w:cs="Arial"/>
        </w:rPr>
        <w:t>orcih</w:t>
      </w:r>
      <w:r w:rsidRPr="0080613C">
        <w:rPr>
          <w:rFonts w:ascii="Arial" w:hAnsi="Arial" w:cs="Arial"/>
        </w:rPr>
        <w:t xml:space="preserve"> </w:t>
      </w:r>
      <w:r w:rsidR="005333F8" w:rsidRPr="0080613C">
        <w:rPr>
          <w:rFonts w:ascii="Arial" w:hAnsi="Arial" w:cs="Arial"/>
        </w:rPr>
        <w:t>medu</w:t>
      </w:r>
      <w:r w:rsidR="00DA6201" w:rsidRPr="0080613C">
        <w:rPr>
          <w:rFonts w:ascii="Arial" w:hAnsi="Arial" w:cs="Arial"/>
        </w:rPr>
        <w:t>.</w:t>
      </w:r>
      <w:r w:rsidR="005333F8" w:rsidRPr="0080613C">
        <w:rPr>
          <w:rFonts w:ascii="Arial" w:hAnsi="Arial" w:cs="Arial"/>
        </w:rPr>
        <w:t xml:space="preserve"> </w:t>
      </w:r>
      <w:r w:rsidR="00DA6201" w:rsidRPr="0080613C">
        <w:rPr>
          <w:rFonts w:ascii="Arial" w:hAnsi="Arial" w:cs="Arial"/>
        </w:rPr>
        <w:t xml:space="preserve"> Glede na vrsto medu, so bili v</w:t>
      </w:r>
      <w:r w:rsidR="005333F8" w:rsidRPr="0080613C">
        <w:rPr>
          <w:rFonts w:ascii="Arial" w:hAnsi="Arial" w:cs="Arial"/>
        </w:rPr>
        <w:t xml:space="preserve">si </w:t>
      </w:r>
      <w:r w:rsidR="00454BB6" w:rsidRPr="0080613C">
        <w:rPr>
          <w:rFonts w:ascii="Arial" w:hAnsi="Arial" w:cs="Arial"/>
        </w:rPr>
        <w:t xml:space="preserve">neskladni </w:t>
      </w:r>
      <w:proofErr w:type="spellStart"/>
      <w:r w:rsidR="005333F8" w:rsidRPr="0080613C">
        <w:rPr>
          <w:rFonts w:ascii="Arial" w:hAnsi="Arial" w:cs="Arial"/>
        </w:rPr>
        <w:t>medovi</w:t>
      </w:r>
      <w:proofErr w:type="spellEnd"/>
      <w:r w:rsidR="005333F8" w:rsidRPr="0080613C">
        <w:rPr>
          <w:rFonts w:ascii="Arial" w:hAnsi="Arial" w:cs="Arial"/>
        </w:rPr>
        <w:t xml:space="preserve"> </w:t>
      </w:r>
      <w:r w:rsidR="00DA6201" w:rsidRPr="0080613C">
        <w:rPr>
          <w:rFonts w:ascii="Arial" w:hAnsi="Arial" w:cs="Arial"/>
        </w:rPr>
        <w:t xml:space="preserve">označeni kot </w:t>
      </w:r>
      <w:r w:rsidR="005333F8" w:rsidRPr="0080613C">
        <w:rPr>
          <w:rFonts w:ascii="Arial" w:hAnsi="Arial" w:cs="Arial"/>
        </w:rPr>
        <w:t>cvetlični med</w:t>
      </w:r>
      <w:r w:rsidR="00114819" w:rsidRPr="0080613C">
        <w:rPr>
          <w:rFonts w:ascii="Arial" w:hAnsi="Arial" w:cs="Arial"/>
        </w:rPr>
        <w:t>.</w:t>
      </w:r>
      <w:r w:rsidR="0086559F" w:rsidRPr="0080613C">
        <w:rPr>
          <w:rFonts w:ascii="Arial" w:hAnsi="Arial" w:cs="Arial"/>
        </w:rPr>
        <w:t xml:space="preserve"> Pet </w:t>
      </w:r>
      <w:r w:rsidR="00114819" w:rsidRPr="0080613C">
        <w:rPr>
          <w:rFonts w:ascii="Arial" w:hAnsi="Arial" w:cs="Arial"/>
        </w:rPr>
        <w:t xml:space="preserve">medov je po poreklu »mešanica medu iz EU in medu, ki ni iz EU«, 1 neskladen vzorec je bil </w:t>
      </w:r>
      <w:r w:rsidR="00B0189E" w:rsidRPr="0080613C">
        <w:rPr>
          <w:rFonts w:ascii="Arial" w:hAnsi="Arial" w:cs="Arial"/>
        </w:rPr>
        <w:t xml:space="preserve"> med </w:t>
      </w:r>
      <w:r w:rsidR="00114819" w:rsidRPr="0080613C">
        <w:rPr>
          <w:rFonts w:ascii="Arial" w:hAnsi="Arial" w:cs="Arial"/>
        </w:rPr>
        <w:t>Slovenskega porekla.</w:t>
      </w:r>
    </w:p>
    <w:p w14:paraId="3FE3FAD8" w14:textId="77777777" w:rsidR="00DE3BD3" w:rsidRPr="0080613C" w:rsidRDefault="00DE3BD3" w:rsidP="00064591">
      <w:pPr>
        <w:pStyle w:val="Brezrazmikov"/>
        <w:jc w:val="both"/>
        <w:rPr>
          <w:rFonts w:ascii="Arial" w:hAnsi="Arial" w:cs="Arial"/>
        </w:rPr>
      </w:pPr>
    </w:p>
    <w:p w14:paraId="1ACE7B0F" w14:textId="57061B26" w:rsidR="00114819" w:rsidRPr="0080613C" w:rsidRDefault="00114819" w:rsidP="00064591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Pri vseh</w:t>
      </w:r>
      <w:r w:rsidR="0086559F" w:rsidRPr="0080613C">
        <w:rPr>
          <w:rFonts w:ascii="Arial" w:hAnsi="Arial" w:cs="Arial"/>
        </w:rPr>
        <w:t xml:space="preserve"> neskladnih </w:t>
      </w:r>
      <w:r w:rsidRPr="0080613C">
        <w:rPr>
          <w:rFonts w:ascii="Arial" w:hAnsi="Arial" w:cs="Arial"/>
        </w:rPr>
        <w:t xml:space="preserve">vzorcih </w:t>
      </w:r>
      <w:r w:rsidR="0086559F" w:rsidRPr="0080613C">
        <w:rPr>
          <w:rFonts w:ascii="Arial" w:hAnsi="Arial" w:cs="Arial"/>
        </w:rPr>
        <w:t>je bi</w:t>
      </w:r>
      <w:r w:rsidR="0069387E" w:rsidRPr="0080613C">
        <w:rPr>
          <w:rFonts w:ascii="Arial" w:hAnsi="Arial" w:cs="Arial"/>
        </w:rPr>
        <w:t>l</w:t>
      </w:r>
      <w:r w:rsidR="50D3BF26" w:rsidRPr="0080613C">
        <w:rPr>
          <w:rFonts w:ascii="Arial" w:hAnsi="Arial" w:cs="Arial"/>
        </w:rPr>
        <w:t>a</w:t>
      </w:r>
      <w:r w:rsidR="0069387E" w:rsidRPr="0080613C">
        <w:rPr>
          <w:rFonts w:ascii="Arial" w:hAnsi="Arial" w:cs="Arial"/>
        </w:rPr>
        <w:t xml:space="preserve"> z analizo ugotovljena prisotnost tujih sladkorjev ali markerjev sirupov</w:t>
      </w:r>
      <w:r w:rsidR="00DA6201" w:rsidRPr="0080613C">
        <w:rPr>
          <w:rFonts w:ascii="Arial" w:hAnsi="Arial" w:cs="Arial"/>
        </w:rPr>
        <w:t>. Naknadno so bili</w:t>
      </w:r>
      <w:r w:rsidR="00863CA2" w:rsidRPr="0080613C">
        <w:rPr>
          <w:rFonts w:ascii="Arial" w:hAnsi="Arial" w:cs="Arial"/>
        </w:rPr>
        <w:t xml:space="preserve"> </w:t>
      </w:r>
      <w:r w:rsidR="00DA6201" w:rsidRPr="0080613C">
        <w:rPr>
          <w:rFonts w:ascii="Arial" w:hAnsi="Arial" w:cs="Arial"/>
        </w:rPr>
        <w:t xml:space="preserve">so bile </w:t>
      </w:r>
      <w:r w:rsidR="00863CA2" w:rsidRPr="0080613C">
        <w:rPr>
          <w:rFonts w:ascii="Arial" w:hAnsi="Arial" w:cs="Arial"/>
        </w:rPr>
        <w:t>izvede</w:t>
      </w:r>
      <w:r w:rsidR="00DA6201" w:rsidRPr="0080613C">
        <w:rPr>
          <w:rFonts w:ascii="Arial" w:hAnsi="Arial" w:cs="Arial"/>
        </w:rPr>
        <w:t>ne</w:t>
      </w:r>
      <w:r w:rsidR="00863CA2" w:rsidRPr="0080613C">
        <w:rPr>
          <w:rFonts w:ascii="Arial" w:hAnsi="Arial" w:cs="Arial"/>
        </w:rPr>
        <w:t xml:space="preserve"> dodatne anali</w:t>
      </w:r>
      <w:r w:rsidR="00454BB6" w:rsidRPr="0080613C">
        <w:rPr>
          <w:rFonts w:ascii="Arial" w:hAnsi="Arial" w:cs="Arial"/>
        </w:rPr>
        <w:t>z</w:t>
      </w:r>
      <w:r w:rsidR="00863CA2" w:rsidRPr="0080613C">
        <w:rPr>
          <w:rFonts w:ascii="Arial" w:hAnsi="Arial" w:cs="Arial"/>
        </w:rPr>
        <w:t>e z namenom ugotavljanja  prisotnosti sladkorjev kot posled</w:t>
      </w:r>
      <w:r w:rsidR="00B0189E" w:rsidRPr="0080613C">
        <w:rPr>
          <w:rFonts w:ascii="Arial" w:hAnsi="Arial" w:cs="Arial"/>
        </w:rPr>
        <w:t>i</w:t>
      </w:r>
      <w:r w:rsidR="00863CA2" w:rsidRPr="0080613C">
        <w:rPr>
          <w:rFonts w:ascii="Arial" w:hAnsi="Arial" w:cs="Arial"/>
        </w:rPr>
        <w:t>ce krmljenja čebel. Pri 6 vzorcih</w:t>
      </w:r>
      <w:r w:rsidR="00DE3BD3" w:rsidRPr="0080613C">
        <w:rPr>
          <w:rFonts w:ascii="Arial" w:hAnsi="Arial" w:cs="Arial"/>
        </w:rPr>
        <w:t xml:space="preserve"> je bila potrjena prisotnost tujih sladkorjev.</w:t>
      </w:r>
    </w:p>
    <w:p w14:paraId="07CA459A" w14:textId="77777777" w:rsidR="00863CA2" w:rsidRPr="0080613C" w:rsidRDefault="00863CA2" w:rsidP="00064591">
      <w:pPr>
        <w:pStyle w:val="Brezrazmikov"/>
        <w:jc w:val="both"/>
        <w:rPr>
          <w:rFonts w:ascii="Arial" w:hAnsi="Arial" w:cs="Arial"/>
        </w:rPr>
      </w:pPr>
    </w:p>
    <w:p w14:paraId="3C2C48FC" w14:textId="76BB369C" w:rsidR="006D24FB" w:rsidRPr="0080613C" w:rsidRDefault="00DE3BD3" w:rsidP="00064591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Vzorci so bili tako ocenjeni kot neskladni glede na zahteve Direktive Sveta 2001/110/ES o medu in </w:t>
      </w:r>
      <w:r w:rsidR="00064591" w:rsidRPr="0080613C">
        <w:rPr>
          <w:rFonts w:cs="Arial"/>
          <w:sz w:val="22"/>
          <w:szCs w:val="22"/>
          <w:lang w:val="sl-SI"/>
        </w:rPr>
        <w:t>s tem</w:t>
      </w:r>
      <w:r w:rsidR="00A73D29" w:rsidRPr="0080613C">
        <w:rPr>
          <w:rFonts w:cs="Arial"/>
          <w:sz w:val="22"/>
          <w:szCs w:val="22"/>
          <w:lang w:val="sl-SI"/>
        </w:rPr>
        <w:t xml:space="preserve"> </w:t>
      </w:r>
      <w:r w:rsidRPr="0080613C">
        <w:rPr>
          <w:rFonts w:cs="Arial"/>
          <w:sz w:val="22"/>
          <w:szCs w:val="22"/>
          <w:lang w:val="sl-SI"/>
        </w:rPr>
        <w:t>v neskladju z 2. členom Pravilnika o medu, ki določa</w:t>
      </w:r>
      <w:r w:rsidR="5E6E05B9" w:rsidRPr="0080613C">
        <w:rPr>
          <w:rFonts w:cs="Arial"/>
          <w:sz w:val="22"/>
          <w:szCs w:val="22"/>
          <w:lang w:val="sl-SI"/>
        </w:rPr>
        <w:t>,</w:t>
      </w:r>
      <w:r w:rsidRPr="0080613C">
        <w:rPr>
          <w:rFonts w:cs="Arial"/>
          <w:sz w:val="22"/>
          <w:szCs w:val="22"/>
          <w:lang w:val="sl-SI"/>
        </w:rPr>
        <w:t xml:space="preserve"> da </w:t>
      </w:r>
      <w:r w:rsidR="00064591" w:rsidRPr="0080613C">
        <w:rPr>
          <w:rFonts w:cs="Arial"/>
          <w:sz w:val="22"/>
          <w:szCs w:val="22"/>
          <w:lang w:val="sl-SI"/>
        </w:rPr>
        <w:t xml:space="preserve">le-ta ne </w:t>
      </w:r>
      <w:r w:rsidRPr="0080613C">
        <w:rPr>
          <w:rFonts w:cs="Arial"/>
          <w:sz w:val="22"/>
          <w:szCs w:val="22"/>
          <w:lang w:val="sl-SI"/>
        </w:rPr>
        <w:t>sme vsebovati nobenih dodatnih sestavin.</w:t>
      </w:r>
    </w:p>
    <w:p w14:paraId="3D20410F" w14:textId="77777777" w:rsidR="009272AD" w:rsidRPr="0080613C" w:rsidRDefault="009272AD" w:rsidP="00064591">
      <w:pPr>
        <w:jc w:val="both"/>
        <w:rPr>
          <w:rFonts w:cs="Arial"/>
          <w:sz w:val="22"/>
          <w:szCs w:val="22"/>
          <w:lang w:val="sl-SI"/>
        </w:rPr>
      </w:pPr>
    </w:p>
    <w:p w14:paraId="1BA97750" w14:textId="316F3D42" w:rsidR="00E65AFE" w:rsidRPr="0080613C" w:rsidRDefault="00712917" w:rsidP="00C061CF">
      <w:pPr>
        <w:pStyle w:val="Slog1"/>
      </w:pPr>
      <w:r w:rsidRPr="0080613C">
        <w:t>U</w:t>
      </w:r>
      <w:r w:rsidR="00E65AFE" w:rsidRPr="0080613C">
        <w:t xml:space="preserve">KREPI </w:t>
      </w:r>
    </w:p>
    <w:p w14:paraId="422AFC25" w14:textId="77777777" w:rsidR="00E65AFE" w:rsidRPr="0080613C" w:rsidRDefault="00E65AFE" w:rsidP="00064591">
      <w:pPr>
        <w:pStyle w:val="Brezrazmikov"/>
        <w:jc w:val="both"/>
        <w:rPr>
          <w:rFonts w:ascii="Arial" w:hAnsi="Arial" w:cs="Arial"/>
        </w:rPr>
      </w:pPr>
    </w:p>
    <w:p w14:paraId="29C17C23" w14:textId="138DCE2B" w:rsidR="003954D9" w:rsidRPr="0080613C" w:rsidRDefault="00176EC4" w:rsidP="00064591">
      <w:pPr>
        <w:pStyle w:val="Brezrazmikov"/>
        <w:jc w:val="both"/>
        <w:rPr>
          <w:rFonts w:ascii="Arial" w:hAnsi="Arial" w:cs="Arial"/>
        </w:rPr>
      </w:pPr>
      <w:r w:rsidRPr="0080613C">
        <w:rPr>
          <w:rFonts w:ascii="Arial" w:hAnsi="Arial" w:cs="Arial"/>
        </w:rPr>
        <w:t>Odgovorni nosilci dejavnosti so bili o rezultatih vzorčenja obveščeni, pri čemer so pričeli s</w:t>
      </w:r>
      <w:r w:rsidR="00577C3B" w:rsidRPr="0080613C">
        <w:rPr>
          <w:rFonts w:ascii="Arial" w:hAnsi="Arial" w:cs="Arial"/>
        </w:rPr>
        <w:t xml:space="preserve"> </w:t>
      </w:r>
      <w:r w:rsidRPr="0080613C">
        <w:rPr>
          <w:rFonts w:ascii="Arial" w:hAnsi="Arial" w:cs="Arial"/>
        </w:rPr>
        <w:t>postopki izvajanja umika</w:t>
      </w:r>
      <w:r w:rsidR="0049534D" w:rsidRPr="0080613C">
        <w:rPr>
          <w:rFonts w:ascii="Arial" w:hAnsi="Arial" w:cs="Arial"/>
        </w:rPr>
        <w:t xml:space="preserve"> neskladnih lotov</w:t>
      </w:r>
      <w:r w:rsidRPr="0080613C">
        <w:rPr>
          <w:rFonts w:ascii="Arial" w:hAnsi="Arial" w:cs="Arial"/>
        </w:rPr>
        <w:t xml:space="preserve"> iz prodaje.</w:t>
      </w:r>
      <w:r w:rsidR="003954D9" w:rsidRPr="0080613C">
        <w:rPr>
          <w:rFonts w:ascii="Arial" w:hAnsi="Arial" w:cs="Arial"/>
        </w:rPr>
        <w:t xml:space="preserve"> Umik neskladnih medov so odgovorni nosilnici dejavnosti </w:t>
      </w:r>
      <w:r w:rsidR="00B0189E" w:rsidRPr="0080613C">
        <w:rPr>
          <w:rFonts w:ascii="Arial" w:hAnsi="Arial" w:cs="Arial"/>
          <w:b/>
        </w:rPr>
        <w:t>i</w:t>
      </w:r>
      <w:r w:rsidR="003954D9" w:rsidRPr="0080613C">
        <w:rPr>
          <w:rFonts w:ascii="Arial" w:hAnsi="Arial" w:cs="Arial"/>
        </w:rPr>
        <w:t>zvajali v obdobju od 15.2.</w:t>
      </w:r>
      <w:r w:rsidR="1E699B81" w:rsidRPr="0080613C">
        <w:rPr>
          <w:rFonts w:ascii="Arial" w:hAnsi="Arial" w:cs="Arial"/>
        </w:rPr>
        <w:t>20</w:t>
      </w:r>
      <w:r w:rsidR="003954D9" w:rsidRPr="0080613C">
        <w:rPr>
          <w:rFonts w:ascii="Arial" w:hAnsi="Arial" w:cs="Arial"/>
        </w:rPr>
        <w:t xml:space="preserve">24 </w:t>
      </w:r>
      <w:r w:rsidR="6D4C7BAF" w:rsidRPr="0080613C">
        <w:rPr>
          <w:rFonts w:ascii="Arial" w:hAnsi="Arial" w:cs="Arial"/>
        </w:rPr>
        <w:t>dalje</w:t>
      </w:r>
      <w:r w:rsidR="003954D9" w:rsidRPr="0080613C">
        <w:rPr>
          <w:rFonts w:ascii="Arial" w:hAnsi="Arial" w:cs="Arial"/>
        </w:rPr>
        <w:t xml:space="preserve">. </w:t>
      </w:r>
    </w:p>
    <w:p w14:paraId="5ADDB6BC" w14:textId="77777777" w:rsidR="00454BB6" w:rsidRPr="0080613C" w:rsidRDefault="00454BB6" w:rsidP="00064591">
      <w:pPr>
        <w:pStyle w:val="Brezrazmikov"/>
        <w:jc w:val="both"/>
        <w:rPr>
          <w:rFonts w:ascii="Arial" w:hAnsi="Arial" w:cs="Arial"/>
          <w:b/>
        </w:rPr>
      </w:pPr>
    </w:p>
    <w:p w14:paraId="48A690DC" w14:textId="204C72FF" w:rsidR="00176EC4" w:rsidRPr="0080613C" w:rsidRDefault="00577C3B" w:rsidP="00064591">
      <w:pPr>
        <w:pStyle w:val="Brezrazmikov"/>
        <w:jc w:val="both"/>
        <w:rPr>
          <w:rFonts w:ascii="Arial" w:hAnsi="Arial" w:cs="Arial"/>
          <w:b/>
        </w:rPr>
      </w:pPr>
      <w:r w:rsidRPr="0080613C">
        <w:rPr>
          <w:rFonts w:ascii="Arial" w:hAnsi="Arial" w:cs="Arial"/>
        </w:rPr>
        <w:t xml:space="preserve">UVHVVR v okviru uradnega nadzora spremlja izvedbo umika </w:t>
      </w:r>
      <w:r w:rsidR="009272AD" w:rsidRPr="0080613C">
        <w:rPr>
          <w:rFonts w:ascii="Arial" w:hAnsi="Arial" w:cs="Arial"/>
        </w:rPr>
        <w:t xml:space="preserve">neskladnih </w:t>
      </w:r>
      <w:r w:rsidRPr="0080613C">
        <w:rPr>
          <w:rFonts w:ascii="Arial" w:hAnsi="Arial" w:cs="Arial"/>
        </w:rPr>
        <w:t xml:space="preserve">živil iz prometa ter preverja </w:t>
      </w:r>
      <w:r w:rsidR="009272AD" w:rsidRPr="0080613C">
        <w:rPr>
          <w:rFonts w:ascii="Arial" w:hAnsi="Arial" w:cs="Arial"/>
        </w:rPr>
        <w:t>ali so odgovorni nosilci dejavnosti vzpostavili notranji nadzor za zagotavljanje</w:t>
      </w:r>
      <w:r w:rsidRPr="0080613C">
        <w:rPr>
          <w:rFonts w:ascii="Arial" w:hAnsi="Arial" w:cs="Arial"/>
        </w:rPr>
        <w:t xml:space="preserve"> skladnost</w:t>
      </w:r>
      <w:r w:rsidR="009272AD" w:rsidRPr="0080613C">
        <w:rPr>
          <w:rFonts w:ascii="Arial" w:hAnsi="Arial" w:cs="Arial"/>
        </w:rPr>
        <w:t>i</w:t>
      </w:r>
      <w:r w:rsidRPr="0080613C">
        <w:rPr>
          <w:rFonts w:ascii="Arial" w:hAnsi="Arial" w:cs="Arial"/>
        </w:rPr>
        <w:t xml:space="preserve"> medu</w:t>
      </w:r>
      <w:r w:rsidR="009272AD" w:rsidRPr="0080613C">
        <w:rPr>
          <w:rFonts w:ascii="Arial" w:hAnsi="Arial" w:cs="Arial"/>
        </w:rPr>
        <w:t xml:space="preserve"> v prometu.</w:t>
      </w:r>
      <w:r w:rsidRPr="0080613C">
        <w:rPr>
          <w:rFonts w:ascii="Arial" w:hAnsi="Arial" w:cs="Arial"/>
        </w:rPr>
        <w:t xml:space="preserve"> </w:t>
      </w:r>
    </w:p>
    <w:p w14:paraId="7BE7CB65" w14:textId="77777777" w:rsidR="00454BB6" w:rsidRPr="0080613C" w:rsidRDefault="00454BB6" w:rsidP="00F16E4F">
      <w:pPr>
        <w:jc w:val="both"/>
        <w:rPr>
          <w:rFonts w:cs="Arial"/>
          <w:sz w:val="22"/>
          <w:szCs w:val="22"/>
          <w:lang w:val="sl-SI"/>
        </w:rPr>
      </w:pPr>
    </w:p>
    <w:p w14:paraId="65AC7E1A" w14:textId="70BF7491" w:rsidR="0049534D" w:rsidRPr="0080613C" w:rsidRDefault="00FC2045" w:rsidP="00F16E4F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 xml:space="preserve">Za odgovorne nosilce dejavnosti bodo uvedeni </w:t>
      </w:r>
      <w:proofErr w:type="spellStart"/>
      <w:r w:rsidRPr="0080613C">
        <w:rPr>
          <w:rFonts w:cs="Arial"/>
          <w:sz w:val="22"/>
          <w:szCs w:val="22"/>
          <w:lang w:val="sl-SI"/>
        </w:rPr>
        <w:t>p</w:t>
      </w:r>
      <w:r w:rsidR="002D2491" w:rsidRPr="0080613C">
        <w:rPr>
          <w:rFonts w:cs="Arial"/>
          <w:sz w:val="22"/>
          <w:szCs w:val="22"/>
          <w:lang w:val="sl-SI"/>
        </w:rPr>
        <w:t>rekrškovni</w:t>
      </w:r>
      <w:proofErr w:type="spellEnd"/>
      <w:r w:rsidR="002D2491" w:rsidRPr="0080613C">
        <w:rPr>
          <w:rFonts w:cs="Arial"/>
          <w:sz w:val="22"/>
          <w:szCs w:val="22"/>
          <w:lang w:val="sl-SI"/>
        </w:rPr>
        <w:t xml:space="preserve"> postopki in bodo zaključeni v zakonitem roku</w:t>
      </w:r>
      <w:r w:rsidR="00454BB6" w:rsidRPr="0080613C">
        <w:rPr>
          <w:rFonts w:cs="Arial"/>
          <w:sz w:val="22"/>
          <w:szCs w:val="22"/>
          <w:lang w:val="sl-SI"/>
        </w:rPr>
        <w:t>.</w:t>
      </w:r>
    </w:p>
    <w:p w14:paraId="546C968E" w14:textId="77777777" w:rsidR="00454BB6" w:rsidRPr="0080613C" w:rsidRDefault="00454BB6">
      <w:pPr>
        <w:jc w:val="both"/>
        <w:rPr>
          <w:rFonts w:cs="Arial"/>
          <w:lang w:val="sl-SI"/>
        </w:rPr>
      </w:pPr>
    </w:p>
    <w:p w14:paraId="28230677" w14:textId="77777777" w:rsidR="00454BB6" w:rsidRPr="0080613C" w:rsidRDefault="00454BB6">
      <w:pPr>
        <w:jc w:val="both"/>
        <w:rPr>
          <w:rFonts w:cs="Arial"/>
          <w:sz w:val="22"/>
          <w:szCs w:val="22"/>
          <w:lang w:val="sl-SI"/>
        </w:rPr>
      </w:pPr>
    </w:p>
    <w:p w14:paraId="3CA9D8B9" w14:textId="5D91727B" w:rsidR="009F2922" w:rsidRPr="0080613C" w:rsidRDefault="009F2922" w:rsidP="009F2922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>Pripravil</w:t>
      </w:r>
      <w:r w:rsidR="00EE4934" w:rsidRPr="0080613C">
        <w:rPr>
          <w:rFonts w:cs="Arial"/>
          <w:sz w:val="22"/>
          <w:szCs w:val="22"/>
          <w:lang w:val="sl-SI"/>
        </w:rPr>
        <w:t>a</w:t>
      </w:r>
      <w:r w:rsidR="008032CF" w:rsidRPr="0080613C">
        <w:rPr>
          <w:rFonts w:cs="Arial"/>
          <w:sz w:val="22"/>
          <w:szCs w:val="22"/>
          <w:lang w:val="sl-SI"/>
        </w:rPr>
        <w:t>:</w:t>
      </w:r>
    </w:p>
    <w:p w14:paraId="0909C697" w14:textId="4ED80897" w:rsidR="00863CA2" w:rsidRPr="0080613C" w:rsidRDefault="00EE4934" w:rsidP="009F2922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>Brigita Golob</w:t>
      </w:r>
      <w:r w:rsidR="00FC2045" w:rsidRPr="0080613C">
        <w:rPr>
          <w:rFonts w:cs="Arial"/>
          <w:sz w:val="22"/>
          <w:szCs w:val="22"/>
          <w:lang w:val="sl-SI"/>
        </w:rPr>
        <w:t xml:space="preserve">, </w:t>
      </w:r>
      <w:r w:rsidR="009F2922" w:rsidRPr="0080613C">
        <w:rPr>
          <w:rFonts w:cs="Arial"/>
          <w:sz w:val="22"/>
          <w:szCs w:val="22"/>
          <w:lang w:val="sl-SI"/>
        </w:rPr>
        <w:t>univ.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9F2922" w:rsidRPr="0080613C">
        <w:rPr>
          <w:rFonts w:cs="Arial"/>
          <w:sz w:val="22"/>
          <w:szCs w:val="22"/>
          <w:lang w:val="sl-SI"/>
        </w:rPr>
        <w:t>dipl.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9F2922" w:rsidRPr="0080613C">
        <w:rPr>
          <w:rFonts w:cs="Arial"/>
          <w:sz w:val="22"/>
          <w:szCs w:val="22"/>
          <w:lang w:val="sl-SI"/>
        </w:rPr>
        <w:t>inž.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9F2922" w:rsidRPr="0080613C">
        <w:rPr>
          <w:rFonts w:cs="Arial"/>
          <w:sz w:val="22"/>
          <w:szCs w:val="22"/>
          <w:lang w:val="sl-SI"/>
        </w:rPr>
        <w:t>živ.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9F2922" w:rsidRPr="0080613C">
        <w:rPr>
          <w:rFonts w:cs="Arial"/>
          <w:sz w:val="22"/>
          <w:szCs w:val="22"/>
          <w:lang w:val="sl-SI"/>
        </w:rPr>
        <w:t>teh.</w:t>
      </w:r>
      <w:r w:rsidR="00863CA2" w:rsidRPr="0080613C">
        <w:rPr>
          <w:rFonts w:cs="Arial"/>
          <w:sz w:val="22"/>
          <w:szCs w:val="22"/>
          <w:lang w:val="sl-SI"/>
        </w:rPr>
        <w:t xml:space="preserve"> </w:t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064591" w:rsidRPr="0080613C">
        <w:rPr>
          <w:rFonts w:cs="Arial"/>
          <w:sz w:val="22"/>
          <w:szCs w:val="22"/>
          <w:lang w:val="sl-SI"/>
        </w:rPr>
        <w:t>Fabian Kos</w:t>
      </w:r>
      <w:r w:rsidR="00E65AFE" w:rsidRPr="0080613C">
        <w:rPr>
          <w:rFonts w:cs="Arial"/>
          <w:sz w:val="22"/>
          <w:szCs w:val="22"/>
          <w:lang w:val="sl-SI"/>
        </w:rPr>
        <w:t>,</w:t>
      </w:r>
      <w:r w:rsidR="00863CA2" w:rsidRPr="0080613C">
        <w:rPr>
          <w:rFonts w:cs="Arial"/>
          <w:sz w:val="22"/>
          <w:szCs w:val="22"/>
          <w:lang w:val="sl-SI"/>
        </w:rPr>
        <w:t xml:space="preserve">  dr.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863CA2" w:rsidRPr="0080613C">
        <w:rPr>
          <w:rFonts w:cs="Arial"/>
          <w:sz w:val="22"/>
          <w:szCs w:val="22"/>
          <w:lang w:val="sl-SI"/>
        </w:rPr>
        <w:t>vet.</w:t>
      </w:r>
      <w:r w:rsidR="0080613C">
        <w:rPr>
          <w:rFonts w:cs="Arial"/>
          <w:sz w:val="22"/>
          <w:szCs w:val="22"/>
          <w:lang w:val="sl-SI"/>
        </w:rPr>
        <w:t xml:space="preserve"> </w:t>
      </w:r>
      <w:r w:rsidR="00863CA2" w:rsidRPr="0080613C">
        <w:rPr>
          <w:rFonts w:cs="Arial"/>
          <w:sz w:val="22"/>
          <w:szCs w:val="22"/>
          <w:lang w:val="sl-SI"/>
        </w:rPr>
        <w:t>med.</w:t>
      </w:r>
    </w:p>
    <w:p w14:paraId="61764E64" w14:textId="4CA53B7F" w:rsidR="008032CF" w:rsidRPr="0080613C" w:rsidRDefault="00B0189E" w:rsidP="009F2922">
      <w:pPr>
        <w:jc w:val="both"/>
        <w:rPr>
          <w:rFonts w:cs="Arial"/>
          <w:sz w:val="22"/>
          <w:szCs w:val="22"/>
          <w:lang w:val="sl-SI"/>
        </w:rPr>
      </w:pPr>
      <w:r w:rsidRPr="0080613C">
        <w:rPr>
          <w:rFonts w:cs="Arial"/>
          <w:sz w:val="22"/>
          <w:szCs w:val="22"/>
          <w:lang w:val="sl-SI"/>
        </w:rPr>
        <w:t>i</w:t>
      </w:r>
      <w:r w:rsidR="00863CA2" w:rsidRPr="0080613C">
        <w:rPr>
          <w:rFonts w:cs="Arial"/>
          <w:sz w:val="22"/>
          <w:szCs w:val="22"/>
          <w:lang w:val="sl-SI"/>
        </w:rPr>
        <w:t>nšpektorica za hrano</w:t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sz w:val="22"/>
          <w:szCs w:val="22"/>
          <w:lang w:val="sl-SI"/>
        </w:rPr>
        <w:tab/>
      </w:r>
      <w:r w:rsidR="00863CA2" w:rsidRPr="0080613C">
        <w:rPr>
          <w:rFonts w:cs="Arial"/>
          <w:color w:val="000000"/>
          <w:sz w:val="22"/>
          <w:szCs w:val="22"/>
          <w:lang w:val="sl-SI"/>
        </w:rPr>
        <w:t>direktor</w:t>
      </w:r>
      <w:r w:rsidR="00064591" w:rsidRPr="0080613C">
        <w:rPr>
          <w:rFonts w:cs="Arial"/>
          <w:color w:val="000000"/>
          <w:sz w:val="22"/>
          <w:szCs w:val="22"/>
          <w:lang w:val="sl-SI"/>
        </w:rPr>
        <w:t xml:space="preserve"> inšpekcije</w:t>
      </w:r>
    </w:p>
    <w:p w14:paraId="1D980915" w14:textId="77777777" w:rsidR="00782F4B" w:rsidRPr="0080613C" w:rsidRDefault="00782F4B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20028F1A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4D8879B5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05D5E392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707F9788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186494AA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5851CB4A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46931A7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15A11C6F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469436BD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71E338F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90358B2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12D5399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2C4C97E2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4574EF9E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69409E9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1F08FFC9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6713FA40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011277E9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50881C49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32544D36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03128056" w14:textId="77777777" w:rsidR="009272AD" w:rsidRPr="0080613C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7D1A1C46" w14:textId="77777777" w:rsidR="00C061CF" w:rsidRPr="0080613C" w:rsidRDefault="00C061CF">
      <w:pPr>
        <w:spacing w:line="240" w:lineRule="auto"/>
        <w:rPr>
          <w:rFonts w:cs="Arial"/>
          <w:b/>
          <w:bCs/>
          <w:color w:val="000000"/>
          <w:szCs w:val="20"/>
          <w:lang w:val="sl-SI" w:eastAsia="sl-SI"/>
        </w:rPr>
      </w:pPr>
      <w:r w:rsidRPr="0080613C">
        <w:rPr>
          <w:rFonts w:cs="Arial"/>
          <w:lang w:val="sl-SI"/>
        </w:rPr>
        <w:br w:type="page"/>
      </w:r>
    </w:p>
    <w:p w14:paraId="0E379575" w14:textId="318CAEC9" w:rsidR="00A73D29" w:rsidRPr="0080613C" w:rsidRDefault="00A73D29" w:rsidP="00C061CF">
      <w:pPr>
        <w:pStyle w:val="Naslov1"/>
      </w:pPr>
      <w:r w:rsidRPr="0080613C">
        <w:t xml:space="preserve">PRILOGA I: </w:t>
      </w:r>
      <w:r w:rsidR="00454BB6" w:rsidRPr="0080613C">
        <w:t>Neskladni</w:t>
      </w:r>
      <w:r w:rsidRPr="0080613C">
        <w:t xml:space="preserve"> </w:t>
      </w:r>
      <w:r w:rsidR="00EA28DE" w:rsidRPr="0080613C">
        <w:t>vzorc</w:t>
      </w:r>
      <w:r w:rsidR="00454BB6" w:rsidRPr="0080613C">
        <w:t>i</w:t>
      </w:r>
      <w:r w:rsidR="00EA28DE" w:rsidRPr="0080613C">
        <w:t xml:space="preserve"> </w:t>
      </w:r>
      <w:r w:rsidRPr="0080613C">
        <w:t>med</w:t>
      </w:r>
      <w:r w:rsidR="00454BB6" w:rsidRPr="0080613C">
        <w:t>u</w:t>
      </w:r>
    </w:p>
    <w:p w14:paraId="390CA7D2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p w14:paraId="11222E28" w14:textId="77777777" w:rsidR="00A73D29" w:rsidRPr="0080613C" w:rsidRDefault="00A73D29" w:rsidP="00A73D29">
      <w:pPr>
        <w:autoSpaceDE w:val="0"/>
        <w:autoSpaceDN w:val="0"/>
        <w:jc w:val="both"/>
        <w:rPr>
          <w:rFonts w:cs="Arial"/>
          <w:color w:val="000000"/>
          <w:szCs w:val="20"/>
          <w:lang w:val="sl-SI" w:eastAsia="sl-SI"/>
        </w:rPr>
      </w:pP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B61C3A" w:rsidRPr="0080613C" w14:paraId="2FCAE8D7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5EEF8AF0" w14:textId="584F5046" w:rsidR="00B61C3A" w:rsidRPr="0080613C" w:rsidRDefault="00B61C3A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bookmarkStart w:id="1" w:name="_Hlk160023448"/>
            <w:r w:rsidRPr="0080613C">
              <w:rPr>
                <w:rFonts w:cs="Arial"/>
                <w:sz w:val="22"/>
                <w:szCs w:val="22"/>
                <w:lang w:val="sl-SI" w:eastAsia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4A7D620E" w14:textId="2C1F1292" w:rsidR="00B61C3A" w:rsidRPr="0080613C" w:rsidRDefault="00EA28DE" w:rsidP="00EA28DE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Cvetlični med S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Budget</w:t>
            </w:r>
            <w:proofErr w:type="spellEnd"/>
          </w:p>
          <w:p w14:paraId="26B214F9" w14:textId="09EDA139" w:rsidR="003954D9" w:rsidRPr="0080613C" w:rsidRDefault="003954D9" w:rsidP="00EA28DE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E58B0" w:rsidRPr="0080613C" w14:paraId="700B3906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5ACACBF" w14:textId="7F99F2DF" w:rsidR="00EE58B0" w:rsidRPr="0080613C" w:rsidRDefault="00EE58B0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Neto količina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C6BD65C" w14:textId="59A1A78A" w:rsidR="00EE58B0" w:rsidRPr="0080613C" w:rsidRDefault="00EA28DE" w:rsidP="003954D9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900 g</w:t>
            </w:r>
          </w:p>
        </w:tc>
      </w:tr>
      <w:tr w:rsidR="00B61C3A" w:rsidRPr="0080613C" w14:paraId="56ECBDE5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5C5444B" w14:textId="49CE04C6" w:rsidR="00B61C3A" w:rsidRPr="0080613C" w:rsidRDefault="00B61C3A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Rok uporabnosti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5BD9E5FC" w14:textId="0274FF37" w:rsidR="00B61C3A" w:rsidRPr="0080613C" w:rsidRDefault="00EA28DE" w:rsidP="003954D9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01.05.2025</w:t>
            </w:r>
          </w:p>
        </w:tc>
      </w:tr>
      <w:tr w:rsidR="00F653AD" w:rsidRPr="0080613C" w14:paraId="07BD1C29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A8A4C2F" w14:textId="0FC6699A" w:rsidR="00F653AD" w:rsidRPr="0080613C" w:rsidRDefault="00EA28DE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bookmarkStart w:id="2" w:name="_Hlk160025067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46997227" w14:textId="54F3872C" w:rsidR="00F653AD" w:rsidRPr="0080613C" w:rsidRDefault="00B261E1" w:rsidP="003954D9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15054</w:t>
            </w:r>
          </w:p>
        </w:tc>
      </w:tr>
      <w:tr w:rsidR="00B61C3A" w:rsidRPr="0080613C" w14:paraId="3DA134D8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533DDBD2" w14:textId="434D83CF" w:rsidR="00B61C3A" w:rsidRPr="0080613C" w:rsidRDefault="00EA28DE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256A8743" w14:textId="64822DC7" w:rsidR="007F4113" w:rsidRPr="0080613C" w:rsidRDefault="007F4113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noProof/>
                <w:sz w:val="22"/>
                <w:szCs w:val="22"/>
                <w:lang w:val="sl-SI"/>
              </w:rPr>
              <w:drawing>
                <wp:inline distT="0" distB="0" distL="0" distR="0" wp14:anchorId="26856684" wp14:editId="645F33B8">
                  <wp:extent cx="1673622" cy="2072640"/>
                  <wp:effectExtent l="0" t="0" r="3175" b="3810"/>
                  <wp:docPr id="44" name="Slika 44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lika 44" descr="Med v kozarcu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27" cy="209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FB22" w14:textId="77777777" w:rsidR="007F4113" w:rsidRPr="0080613C" w:rsidRDefault="007F4113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bookmarkEnd w:id="2"/>
      <w:tr w:rsidR="00B61C3A" w:rsidRPr="0080613C" w14:paraId="43F2224D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738A4BB2" w14:textId="66B2A0B6" w:rsidR="00B61C3A" w:rsidRPr="0080613C" w:rsidRDefault="00B61C3A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Proizvajalec:</w:t>
            </w:r>
          </w:p>
        </w:tc>
        <w:tc>
          <w:tcPr>
            <w:tcW w:w="6179" w:type="dxa"/>
          </w:tcPr>
          <w:p w14:paraId="7B13289C" w14:textId="77777777" w:rsidR="00B61C3A" w:rsidRPr="0080613C" w:rsidRDefault="00AC2777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Za Spar Slovenija d.o.o., Letališka cesta 24, 1000 Ljubljana proizvaja, </w:t>
            </w:r>
            <w:proofErr w:type="spellStart"/>
            <w:r w:rsidR="00B261E1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Medex</w:t>
            </w:r>
            <w:proofErr w:type="spellEnd"/>
            <w:r w:rsidR="00B261E1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 d.o.o., Linhartova </w:t>
            </w:r>
            <w:r w:rsidR="0045458C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49A, Ljubljana</w:t>
            </w:r>
          </w:p>
          <w:p w14:paraId="1B86ED11" w14:textId="23174A9C" w:rsidR="003954D9" w:rsidRPr="0080613C" w:rsidRDefault="003954D9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B61C3A" w:rsidRPr="0080613C" w14:paraId="043B0B87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77C6961" w14:textId="6EDBD5E9" w:rsidR="00B61C3A" w:rsidRPr="0080613C" w:rsidRDefault="00B61C3A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Mesto vzorčenja</w:t>
            </w:r>
            <w:r w:rsidR="0045458C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4FBA3304" w14:textId="0872DA8C" w:rsidR="00B61C3A" w:rsidRPr="0080613C" w:rsidRDefault="0045458C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Spar</w:t>
            </w:r>
            <w:r w:rsidR="00446FB6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Slovenija, PE Spar 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Sevnica</w:t>
            </w:r>
          </w:p>
          <w:p w14:paraId="0AE37C78" w14:textId="43311846" w:rsidR="003954D9" w:rsidRPr="0080613C" w:rsidRDefault="003954D9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B61C3A" w:rsidRPr="0080613C" w14:paraId="2EBC6912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37A93A8C" w14:textId="403F001D" w:rsidR="00B61C3A" w:rsidRPr="0080613C" w:rsidRDefault="00B61C3A" w:rsidP="00B61C3A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Priporočilo za potrošnike</w:t>
            </w:r>
          </w:p>
        </w:tc>
        <w:tc>
          <w:tcPr>
            <w:tcW w:w="6179" w:type="dxa"/>
          </w:tcPr>
          <w:p w14:paraId="69050E42" w14:textId="77777777" w:rsidR="00EA28DE" w:rsidRPr="0080613C" w:rsidRDefault="00B61C3A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 vzorcu medu je bila potrjena prisotnost tujih sladkorjev, pri čemer izdelek ne izpolnjuje zahtev predpisane kakovosti</w:t>
            </w:r>
            <w:r w:rsidR="00F653AD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. </w:t>
            </w:r>
          </w:p>
          <w:p w14:paraId="7237DCA8" w14:textId="354406BB" w:rsidR="00B61C3A" w:rsidRPr="0080613C" w:rsidRDefault="00EE58B0" w:rsidP="00A73D29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Potrošniki, ki še hranijo neskladen lot medu doma, lahko 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le-tega 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vrnejo na mesto nakupa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</w:p>
        </w:tc>
      </w:tr>
      <w:bookmarkEnd w:id="1"/>
    </w:tbl>
    <w:p w14:paraId="37E4F3D9" w14:textId="77777777" w:rsidR="00A73D29" w:rsidRPr="0080613C" w:rsidRDefault="00A73D2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6C922457" w14:textId="77777777" w:rsidR="00090430" w:rsidRPr="0080613C" w:rsidRDefault="00090430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4CD0BC2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E66E95D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DF21D03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7DE2FC39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151E8AAC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4EF9EB0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31EEE664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4DBB137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641181F8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279D8D6B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59FF6951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2EF41EF8" w14:textId="77777777" w:rsidR="00545C89" w:rsidRPr="0080613C" w:rsidRDefault="00545C8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3DA15004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1A967C7B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12FC22BE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7FAAF9CF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3EF0A9ED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58BA5DD0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2B6BC232" w14:textId="77777777" w:rsidR="003954D9" w:rsidRPr="0080613C" w:rsidRDefault="003954D9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4DD3DC31" w14:textId="77777777" w:rsidR="00090430" w:rsidRPr="0080613C" w:rsidRDefault="00090430" w:rsidP="00A73D29">
      <w:pPr>
        <w:autoSpaceDE w:val="0"/>
        <w:autoSpaceDN w:val="0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14:paraId="52693A44" w14:textId="77777777" w:rsidR="00A73D29" w:rsidRPr="0080613C" w:rsidRDefault="00A73D29" w:rsidP="00EE4934">
      <w:pPr>
        <w:autoSpaceDE w:val="0"/>
        <w:autoSpaceDN w:val="0"/>
        <w:ind w:left="5055"/>
        <w:rPr>
          <w:rFonts w:cs="Arial"/>
          <w:color w:val="000000"/>
          <w:sz w:val="22"/>
          <w:szCs w:val="22"/>
          <w:lang w:val="sl-SI" w:eastAsia="sl-SI"/>
        </w:rPr>
      </w:pP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EA28DE" w:rsidRPr="0080613C" w14:paraId="69FE51E6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01A560B6" w14:textId="51E92EDF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sz w:val="22"/>
                <w:szCs w:val="22"/>
                <w:lang w:val="sl-SI" w:eastAsia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5AA3EA0B" w14:textId="6DA717B9" w:rsidR="00EA28DE" w:rsidRPr="0080613C" w:rsidRDefault="0045458C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Cvetlični med Čebelica Kaja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Denel</w:t>
            </w:r>
            <w:proofErr w:type="spellEnd"/>
          </w:p>
          <w:p w14:paraId="407BD745" w14:textId="3A6EC964" w:rsidR="003954D9" w:rsidRPr="0080613C" w:rsidRDefault="003954D9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7398509F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5C98D612" w14:textId="0B844C94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Neto količina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6E59517E" w14:textId="1272762A" w:rsidR="00EA28DE" w:rsidRPr="0080613C" w:rsidRDefault="0045458C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500 g</w:t>
            </w:r>
          </w:p>
        </w:tc>
      </w:tr>
      <w:tr w:rsidR="00EA28DE" w:rsidRPr="0080613C" w14:paraId="1CC044B5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3559DBB9" w14:textId="6D7A7B5E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Rok uporabnosti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534F1AB4" w14:textId="5509A853" w:rsidR="00EA28DE" w:rsidRPr="0080613C" w:rsidRDefault="0045458C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31.03.2026</w:t>
            </w:r>
          </w:p>
        </w:tc>
      </w:tr>
      <w:tr w:rsidR="0045458C" w:rsidRPr="0080613C" w14:paraId="588F7C55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7189B03" w14:textId="0EDBA86F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25FF91F7" w14:textId="3233738F" w:rsidR="0045458C" w:rsidRPr="0080613C" w:rsidRDefault="0045458C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L1-48-23</w:t>
            </w:r>
          </w:p>
        </w:tc>
      </w:tr>
      <w:tr w:rsidR="0045458C" w:rsidRPr="0080613C" w14:paraId="50EF79ED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3A1AD49" w14:textId="6F58B8B9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540E94D3" w14:textId="77777777" w:rsidR="0045458C" w:rsidRPr="0080613C" w:rsidRDefault="0045458C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  <w:p w14:paraId="0C0DFE93" w14:textId="71231C0F" w:rsidR="005D026F" w:rsidRPr="0080613C" w:rsidRDefault="005D026F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noProof/>
                <w:color w:val="000000"/>
                <w:sz w:val="22"/>
                <w:szCs w:val="22"/>
                <w:lang w:val="sl-SI" w:eastAsia="sl-SI"/>
              </w:rPr>
              <w:drawing>
                <wp:inline distT="0" distB="0" distL="0" distR="0" wp14:anchorId="642DD704" wp14:editId="07F7B14E">
                  <wp:extent cx="1648145" cy="2362200"/>
                  <wp:effectExtent l="0" t="0" r="9525" b="0"/>
                  <wp:docPr id="45" name="Slika 45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45" descr="Med v kozar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74" cy="2377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818C48" w14:textId="77777777" w:rsidR="005D026F" w:rsidRPr="0080613C" w:rsidRDefault="005D026F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6EE19327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0E2555CA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Proizvajalec:</w:t>
            </w:r>
          </w:p>
        </w:tc>
        <w:tc>
          <w:tcPr>
            <w:tcW w:w="6179" w:type="dxa"/>
          </w:tcPr>
          <w:p w14:paraId="7B2F3704" w14:textId="77777777" w:rsidR="00EA28DE" w:rsidRPr="0080613C" w:rsidRDefault="0045458C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Proizvedeno v EU za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Denel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d.o.o.,Vodovodna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cesta 109</w:t>
            </w:r>
            <w:r w:rsidR="00AC2777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Ljubljana</w:t>
            </w:r>
          </w:p>
          <w:p w14:paraId="4958CDF2" w14:textId="134C95A7" w:rsidR="003954D9" w:rsidRPr="0080613C" w:rsidRDefault="003954D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6D25AB60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5ED741FE" w14:textId="0E9B1A9D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Mesto vzorčenja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0C75F5D" w14:textId="77777777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Rudnidis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, Hipermarket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E.Leclerc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Maribor</w:t>
            </w:r>
          </w:p>
          <w:p w14:paraId="030B8CD0" w14:textId="06EB2521" w:rsidR="003954D9" w:rsidRPr="0080613C" w:rsidRDefault="003954D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1C96AA94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5C4302E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Priporočilo za potrošnike</w:t>
            </w:r>
          </w:p>
        </w:tc>
        <w:tc>
          <w:tcPr>
            <w:tcW w:w="6179" w:type="dxa"/>
          </w:tcPr>
          <w:p w14:paraId="22790411" w14:textId="77777777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V vzorcu medu je bila potrjena prisotnost tujih sladkorjev, pri čemer izdelek ne izpolnjuje zahtev predpisane kakovosti. </w:t>
            </w:r>
          </w:p>
          <w:p w14:paraId="179DD23A" w14:textId="0DC30B74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Potrošniki, ki še hranijo neskladen lot medu doma, lahko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le-tega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vrnejo na mesto nakupa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</w:p>
        </w:tc>
      </w:tr>
    </w:tbl>
    <w:p w14:paraId="2D0EB5EB" w14:textId="7B55BF5F" w:rsidR="009F2922" w:rsidRPr="0080613C" w:rsidRDefault="009F2922" w:rsidP="00EA28DE">
      <w:pPr>
        <w:jc w:val="both"/>
        <w:rPr>
          <w:rFonts w:cs="Arial"/>
          <w:sz w:val="22"/>
          <w:szCs w:val="22"/>
          <w:lang w:val="sl-SI"/>
        </w:rPr>
      </w:pPr>
    </w:p>
    <w:p w14:paraId="02141275" w14:textId="77777777" w:rsidR="00063ED9" w:rsidRPr="0080613C" w:rsidRDefault="00063ED9" w:rsidP="00EA28DE">
      <w:pPr>
        <w:jc w:val="both"/>
        <w:rPr>
          <w:rFonts w:cs="Arial"/>
          <w:sz w:val="22"/>
          <w:szCs w:val="22"/>
          <w:lang w:val="sl-SI"/>
        </w:rPr>
      </w:pPr>
    </w:p>
    <w:p w14:paraId="1C78EC3D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69675521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0E79923B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40C1359B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58136ED2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356322FC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5F5DAD00" w14:textId="77777777" w:rsidR="00545C89" w:rsidRPr="0080613C" w:rsidRDefault="00545C89" w:rsidP="00EA28DE">
      <w:pPr>
        <w:jc w:val="both"/>
        <w:rPr>
          <w:rFonts w:cs="Arial"/>
          <w:sz w:val="22"/>
          <w:szCs w:val="22"/>
          <w:lang w:val="sl-SI"/>
        </w:rPr>
      </w:pPr>
    </w:p>
    <w:p w14:paraId="75B165AE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008C81BD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77B0AFCA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6393E24A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7C993F8E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058E3E1A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0A41A9A4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1FAFB8AA" w14:textId="77777777" w:rsidR="003954D9" w:rsidRPr="0080613C" w:rsidRDefault="003954D9" w:rsidP="00EA28DE">
      <w:pPr>
        <w:jc w:val="both"/>
        <w:rPr>
          <w:rFonts w:cs="Arial"/>
          <w:sz w:val="22"/>
          <w:szCs w:val="22"/>
          <w:lang w:val="sl-SI"/>
        </w:rPr>
      </w:pPr>
    </w:p>
    <w:p w14:paraId="23278520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0B5BC8AC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1571D9AD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0169815C" w14:textId="77777777" w:rsidR="00C061CF" w:rsidRPr="0080613C" w:rsidRDefault="00C061CF">
      <w:pPr>
        <w:rPr>
          <w:lang w:val="sl-SI"/>
        </w:rPr>
      </w:pPr>
      <w:r w:rsidRPr="0080613C">
        <w:rPr>
          <w:b/>
          <w:bCs/>
          <w:lang w:val="sl-SI"/>
        </w:rPr>
        <w:br w:type="page"/>
      </w: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EA28DE" w:rsidRPr="0080613C" w14:paraId="46AE4A04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7BEEC8B7" w14:textId="75C77F3F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sz w:val="22"/>
                <w:szCs w:val="22"/>
                <w:lang w:val="sl-SI" w:eastAsia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080CADFB" w14:textId="3E45FE4E" w:rsidR="00EA28DE" w:rsidRPr="0080613C" w:rsidRDefault="00AC2777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Cvetlični med Medo-flor</w:t>
            </w:r>
          </w:p>
          <w:p w14:paraId="1297052D" w14:textId="34D59C7A" w:rsidR="003954D9" w:rsidRPr="0080613C" w:rsidRDefault="003954D9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10507531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275A5DE9" w14:textId="2C8BB755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Neto količina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50D1810B" w14:textId="3E0AC33C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900 g</w:t>
            </w:r>
          </w:p>
        </w:tc>
      </w:tr>
      <w:tr w:rsidR="00EA28DE" w:rsidRPr="0080613C" w14:paraId="2C8A0DD5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79AC8561" w14:textId="07050C41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Rok uporabnosti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6A85DD5C" w14:textId="139AB050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09.12.2023</w:t>
            </w:r>
          </w:p>
        </w:tc>
      </w:tr>
      <w:tr w:rsidR="0045458C" w:rsidRPr="0080613C" w14:paraId="1A388BC0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7415E13" w14:textId="67B3BAF4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3954D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31C2D37F" w14:textId="1CE18EA7" w:rsidR="0045458C" w:rsidRPr="0080613C" w:rsidRDefault="00AC2777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L01</w:t>
            </w:r>
          </w:p>
        </w:tc>
      </w:tr>
      <w:tr w:rsidR="0045458C" w:rsidRPr="0080613C" w14:paraId="1C60CFFD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06560BB6" w14:textId="5E9771F5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</w:p>
        </w:tc>
        <w:tc>
          <w:tcPr>
            <w:tcW w:w="6179" w:type="dxa"/>
          </w:tcPr>
          <w:p w14:paraId="0FE7F510" w14:textId="77777777" w:rsidR="00A84490" w:rsidRPr="0080613C" w:rsidRDefault="00A84490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  <w:p w14:paraId="5B7FA5B3" w14:textId="4A58B704" w:rsidR="00063ED9" w:rsidRPr="0080613C" w:rsidRDefault="00A84490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noProof/>
                <w:sz w:val="22"/>
                <w:szCs w:val="22"/>
                <w:lang w:val="sl-SI"/>
              </w:rPr>
              <w:drawing>
                <wp:inline distT="0" distB="0" distL="0" distR="0" wp14:anchorId="158EA27F" wp14:editId="41849A5A">
                  <wp:extent cx="2340244" cy="2340244"/>
                  <wp:effectExtent l="0" t="0" r="3175" b="3175"/>
                  <wp:docPr id="41" name="Slika 41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lika 41" descr="Med v kozar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98" cy="235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BF91E" w14:textId="77777777" w:rsidR="00063ED9" w:rsidRPr="0080613C" w:rsidRDefault="00063ED9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56854E60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917D974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Proizvajalec:</w:t>
            </w:r>
          </w:p>
        </w:tc>
        <w:tc>
          <w:tcPr>
            <w:tcW w:w="6179" w:type="dxa"/>
          </w:tcPr>
          <w:p w14:paraId="39037565" w14:textId="77777777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Medo-flor d.o.o., Vodovodna 1, odvoja7, 10253 Donji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Dragonožec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Hrva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š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ka</w:t>
            </w:r>
          </w:p>
          <w:p w14:paraId="32FE07FD" w14:textId="47B180C3" w:rsidR="003954D9" w:rsidRPr="0080613C" w:rsidRDefault="003954D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04103457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531C8E11" w14:textId="06403D8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Mesto vzorčenja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51D8D3C0" w14:textId="77777777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Engrotuš d.o.o., trgovina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Cash&amp;Carry</w:t>
            </w:r>
            <w:proofErr w:type="spellEnd"/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Celje</w:t>
            </w:r>
          </w:p>
          <w:p w14:paraId="0983102D" w14:textId="4FDD557B" w:rsidR="00507C29" w:rsidRPr="0080613C" w:rsidRDefault="00507C2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27B0F1ED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3EE16269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Priporočilo za potrošnike</w:t>
            </w:r>
          </w:p>
        </w:tc>
        <w:tc>
          <w:tcPr>
            <w:tcW w:w="6179" w:type="dxa"/>
          </w:tcPr>
          <w:p w14:paraId="67893813" w14:textId="77777777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V vzorcu medu je bila potrjena prisotnost tujih sladkorjev, pri čemer izdelek ne izpolnjuje zahtev predpisane kakovosti. </w:t>
            </w:r>
          </w:p>
          <w:p w14:paraId="16391A41" w14:textId="262DD693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Potrošniki, ki še hranijo neskladen lot medu doma, lahko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le-tega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vrnejo na mesto nakupa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</w:p>
        </w:tc>
      </w:tr>
    </w:tbl>
    <w:p w14:paraId="256F6C32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2D7A2CEC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55064DF8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47848CDF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4FDE18BA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097C909A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30CA67AA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3B8EE554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5518CA4D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679CF3DA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3648207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AA6277C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B427AC9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ABE3888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4503DA0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72D3A7E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169BAC8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B19B009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4E1A92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E86A28F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5F1B388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4B89F712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23774524" w14:textId="77777777" w:rsidR="00C061CF" w:rsidRPr="0080613C" w:rsidRDefault="00C061CF">
      <w:pPr>
        <w:rPr>
          <w:lang w:val="sl-SI"/>
        </w:rPr>
      </w:pPr>
      <w:r w:rsidRPr="0080613C">
        <w:rPr>
          <w:b/>
          <w:bCs/>
          <w:lang w:val="sl-SI"/>
        </w:rPr>
        <w:br w:type="page"/>
      </w: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EA28DE" w:rsidRPr="0080613C" w14:paraId="604E0055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3071D15B" w14:textId="4794686F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sz w:val="22"/>
                <w:szCs w:val="22"/>
                <w:lang w:val="sl-SI" w:eastAsia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5592756B" w14:textId="1E39D7F8" w:rsidR="00EA28DE" w:rsidRPr="0080613C" w:rsidRDefault="00AC2777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Cvetlični med Šepet Cvetlic za romantike</w:t>
            </w:r>
          </w:p>
          <w:p w14:paraId="19795F69" w14:textId="78E85E70" w:rsidR="00507C29" w:rsidRPr="0080613C" w:rsidRDefault="00507C29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65D985CF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2B6F97C5" w14:textId="6EAF7EAF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Neto količina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731E20B4" w14:textId="18106C12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900 g</w:t>
            </w:r>
          </w:p>
        </w:tc>
      </w:tr>
      <w:tr w:rsidR="00EA28DE" w:rsidRPr="0080613C" w14:paraId="1347AFEF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4EF501B" w14:textId="5D9BE03B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Rok uporabnosti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4BE109F4" w14:textId="1FEA37C1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31.12.2024</w:t>
            </w:r>
          </w:p>
        </w:tc>
      </w:tr>
      <w:tr w:rsidR="0045458C" w:rsidRPr="0080613C" w14:paraId="31D6A238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0351294" w14:textId="3FF61D90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4F169ECB" w14:textId="6C888347" w:rsidR="0045458C" w:rsidRPr="0080613C" w:rsidRDefault="00AC2777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L200622</w:t>
            </w:r>
          </w:p>
        </w:tc>
      </w:tr>
      <w:tr w:rsidR="0045458C" w:rsidRPr="0080613C" w14:paraId="5DCA9C2F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21A1B55" w14:textId="5FD8E6E4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C77E9FB" w14:textId="77777777" w:rsidR="0045458C" w:rsidRPr="0080613C" w:rsidRDefault="0045458C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  <w:p w14:paraId="490D4EB2" w14:textId="6C66351E" w:rsidR="00A84490" w:rsidRPr="0080613C" w:rsidRDefault="00A84490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noProof/>
                <w:sz w:val="22"/>
                <w:szCs w:val="22"/>
                <w:lang w:val="sl-SI"/>
              </w:rPr>
              <w:drawing>
                <wp:inline distT="0" distB="0" distL="0" distR="0" wp14:anchorId="1107B262" wp14:editId="1B05ED45">
                  <wp:extent cx="1028637" cy="1965960"/>
                  <wp:effectExtent l="0" t="0" r="635" b="0"/>
                  <wp:docPr id="42" name="Slika 42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2" descr="Med v kozarcu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08" cy="197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74F51" w14:textId="77777777" w:rsidR="00A84490" w:rsidRPr="0080613C" w:rsidRDefault="00A84490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08FFD697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0D69509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Proizvajalec:</w:t>
            </w:r>
          </w:p>
        </w:tc>
        <w:tc>
          <w:tcPr>
            <w:tcW w:w="6179" w:type="dxa"/>
          </w:tcPr>
          <w:p w14:paraId="73F58B5C" w14:textId="77777777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Boris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Poslek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Mariborska ulica 45, 2314 Zgornja Polskava</w:t>
            </w:r>
          </w:p>
          <w:p w14:paraId="03204B92" w14:textId="2B29E01F" w:rsidR="00507C29" w:rsidRPr="0080613C" w:rsidRDefault="00507C2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70E271C6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59D81B53" w14:textId="1F1EA0E8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Mesto vzorčenja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738F915B" w14:textId="77777777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MR. BEE, Nika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Poslek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s.p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., Mariborska ulica 45, 2314 Zgornja Polskava</w:t>
            </w:r>
          </w:p>
          <w:p w14:paraId="529D2006" w14:textId="40025722" w:rsidR="00507C29" w:rsidRPr="0080613C" w:rsidRDefault="00507C2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142592E8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A148245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Priporočilo za potrošnike</w:t>
            </w:r>
          </w:p>
        </w:tc>
        <w:tc>
          <w:tcPr>
            <w:tcW w:w="6179" w:type="dxa"/>
          </w:tcPr>
          <w:p w14:paraId="2FD68668" w14:textId="77777777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V vzorcu medu je bila potrjena prisotnost tujih sladkorjev, pri čemer izdelek ne izpolnjuje zahtev predpisane kakovosti. </w:t>
            </w:r>
          </w:p>
          <w:p w14:paraId="53EF087D" w14:textId="1E07A411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Potrošniki, ki še hranijo neskladen lot medu doma, 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lahko le-tega 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vrnejo na mesto nakupa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</w:p>
        </w:tc>
      </w:tr>
    </w:tbl>
    <w:p w14:paraId="383DA864" w14:textId="77777777" w:rsidR="00EA28DE" w:rsidRPr="0080613C" w:rsidRDefault="00EA28DE" w:rsidP="00EA28DE">
      <w:pPr>
        <w:jc w:val="both"/>
        <w:rPr>
          <w:rFonts w:cs="Arial"/>
          <w:sz w:val="22"/>
          <w:szCs w:val="22"/>
          <w:lang w:val="sl-SI"/>
        </w:rPr>
      </w:pPr>
    </w:p>
    <w:p w14:paraId="27ECA604" w14:textId="77777777" w:rsidR="00EA28DE" w:rsidRPr="0080613C" w:rsidRDefault="00EA28DE" w:rsidP="00EA28DE">
      <w:pPr>
        <w:jc w:val="both"/>
        <w:rPr>
          <w:rFonts w:cs="Arial"/>
          <w:sz w:val="22"/>
          <w:szCs w:val="22"/>
          <w:lang w:val="sl-SI"/>
        </w:rPr>
      </w:pPr>
    </w:p>
    <w:p w14:paraId="12C57DED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582EF9E1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860D563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6C8423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F2C589D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3B50752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43F6543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E6527BC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EC71A6E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6C30A993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FA7CAA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8979876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26E08D3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86D8F24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E33B34F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61BFCEFE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9035E50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5FDF76D2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59FD273E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65EF07B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40E97B5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046D40A5" w14:textId="77777777" w:rsidR="00C061CF" w:rsidRPr="0080613C" w:rsidRDefault="00C061CF">
      <w:pPr>
        <w:rPr>
          <w:lang w:val="sl-SI"/>
        </w:rPr>
      </w:pPr>
      <w:r w:rsidRPr="0080613C">
        <w:rPr>
          <w:b/>
          <w:bCs/>
          <w:lang w:val="sl-SI"/>
        </w:rPr>
        <w:br w:type="page"/>
      </w: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EA28DE" w:rsidRPr="0080613C" w14:paraId="141337D4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77B99771" w14:textId="31A43AB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sz w:val="22"/>
                <w:szCs w:val="22"/>
                <w:lang w:val="sl-SI" w:eastAsia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3F36B56E" w14:textId="30DB14A1" w:rsidR="00EA28DE" w:rsidRPr="0080613C" w:rsidRDefault="00AC2777" w:rsidP="0080613C">
            <w:pPr>
              <w:tabs>
                <w:tab w:val="left" w:pos="1048"/>
              </w:tabs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Cvetlični med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Apimel</w:t>
            </w:r>
            <w:proofErr w:type="spellEnd"/>
          </w:p>
          <w:p w14:paraId="25F3C682" w14:textId="4A76A05D" w:rsidR="00507C29" w:rsidRPr="0080613C" w:rsidRDefault="00507C29" w:rsidP="00957C11">
            <w:pPr>
              <w:tabs>
                <w:tab w:val="left" w:pos="1048"/>
              </w:tabs>
              <w:autoSpaceDE w:val="0"/>
              <w:autoSpaceDN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6B3ED484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051883F" w14:textId="252F578D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Neto količina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2E4B6A0" w14:textId="1819A26C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900 g</w:t>
            </w:r>
          </w:p>
        </w:tc>
      </w:tr>
      <w:tr w:rsidR="00EA28DE" w:rsidRPr="0080613C" w14:paraId="0DE1AD9C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46BB53A" w14:textId="243E728C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Rok uporabnosti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31453DB" w14:textId="58DB9EB5" w:rsidR="00EA28DE" w:rsidRPr="0080613C" w:rsidRDefault="00AC277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30.8.2025</w:t>
            </w:r>
          </w:p>
        </w:tc>
      </w:tr>
      <w:tr w:rsidR="0045458C" w:rsidRPr="0080613C" w14:paraId="66AA3408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25CE043A" w14:textId="0ABD32CA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6B84F4A4" w14:textId="3407E68E" w:rsidR="0045458C" w:rsidRPr="0080613C" w:rsidRDefault="00AC2777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L1-97-23</w:t>
            </w:r>
          </w:p>
        </w:tc>
      </w:tr>
      <w:tr w:rsidR="0045458C" w:rsidRPr="0080613C" w14:paraId="764B5241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2A9B0BDF" w14:textId="17521F44" w:rsidR="0045458C" w:rsidRPr="0080613C" w:rsidRDefault="0045458C" w:rsidP="0045458C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694DF59A" w14:textId="77777777" w:rsidR="0045458C" w:rsidRPr="0080613C" w:rsidRDefault="0045458C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  <w:p w14:paraId="2606C2A7" w14:textId="77777777" w:rsidR="00A84490" w:rsidRPr="0080613C" w:rsidRDefault="00A84490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noProof/>
                <w:color w:val="000000"/>
                <w:sz w:val="22"/>
                <w:szCs w:val="22"/>
                <w:lang w:val="sl-SI" w:eastAsia="sl-SI"/>
              </w:rPr>
              <w:drawing>
                <wp:inline distT="0" distB="0" distL="0" distR="0" wp14:anchorId="3A23C1CB" wp14:editId="49EF8DE8">
                  <wp:extent cx="1196578" cy="2118360"/>
                  <wp:effectExtent l="0" t="0" r="3810" b="0"/>
                  <wp:docPr id="43" name="Slika 43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lika 43" descr="Med v kozar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14" cy="213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23323F" w14:textId="1AEA6D46" w:rsidR="008B4727" w:rsidRPr="0080613C" w:rsidRDefault="008B4727" w:rsidP="0045458C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190B75B4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29F90BB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Proizvajalec:</w:t>
            </w:r>
          </w:p>
        </w:tc>
        <w:tc>
          <w:tcPr>
            <w:tcW w:w="6179" w:type="dxa"/>
          </w:tcPr>
          <w:p w14:paraId="6308C02A" w14:textId="77777777" w:rsidR="00EA28DE" w:rsidRPr="0080613C" w:rsidRDefault="008B4727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Apimel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d.o.o. , E. Kvaternika 131, 31220 </w:t>
            </w: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Višnjevac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, Hrvatska</w:t>
            </w:r>
          </w:p>
          <w:p w14:paraId="7E803F5B" w14:textId="738BC5AD" w:rsidR="00507C29" w:rsidRPr="0080613C" w:rsidRDefault="00507C2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252FC9E1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7AF46BE" w14:textId="448629CD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Mesto vzorčenja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405B3F2B" w14:textId="77777777" w:rsidR="00EA28DE" w:rsidRPr="0080613C" w:rsidRDefault="00063ED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proofErr w:type="spellStart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Jagros</w:t>
            </w:r>
            <w:proofErr w:type="spellEnd"/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d.o.o., PE Jager Center Celje</w:t>
            </w:r>
          </w:p>
          <w:p w14:paraId="4A39C462" w14:textId="2F0AC51C" w:rsidR="00507C29" w:rsidRPr="0080613C" w:rsidRDefault="00507C29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</w:tc>
      </w:tr>
      <w:tr w:rsidR="00EA28DE" w:rsidRPr="0080613C" w14:paraId="0E4401AD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7C721634" w14:textId="77777777" w:rsidR="00EA28DE" w:rsidRPr="0080613C" w:rsidRDefault="00EA28DE" w:rsidP="00957C11">
            <w:pPr>
              <w:autoSpaceDE w:val="0"/>
              <w:autoSpaceDN w:val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Priporočilo za potrošnike</w:t>
            </w:r>
          </w:p>
        </w:tc>
        <w:tc>
          <w:tcPr>
            <w:tcW w:w="6179" w:type="dxa"/>
          </w:tcPr>
          <w:p w14:paraId="3FCAB52A" w14:textId="77777777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V vzorcu medu je bila potrjena prisotnost tujih sladkorjev, pri čemer izdelek ne izpolnjuje zahtev predpisane kakovosti. </w:t>
            </w:r>
          </w:p>
          <w:p w14:paraId="5E94D1DD" w14:textId="07932852" w:rsidR="00EA28DE" w:rsidRPr="0080613C" w:rsidRDefault="00EA28DE" w:rsidP="00957C11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Potrošniki, ki še hranijo neskladen lot medu doma, 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lahko le-tega </w:t>
            </w: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vrnejo na mesto nakupa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.</w:t>
            </w:r>
          </w:p>
        </w:tc>
      </w:tr>
    </w:tbl>
    <w:p w14:paraId="6F6D95A9" w14:textId="77777777" w:rsidR="0091187B" w:rsidRPr="0080613C" w:rsidRDefault="0091187B" w:rsidP="00EA28DE">
      <w:pPr>
        <w:jc w:val="both"/>
        <w:rPr>
          <w:rFonts w:cs="Arial"/>
          <w:sz w:val="22"/>
          <w:szCs w:val="22"/>
          <w:lang w:val="sl-SI"/>
        </w:rPr>
      </w:pPr>
    </w:p>
    <w:p w14:paraId="10653734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3D9AE51B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5CABD6E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75A8780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5B846D3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422AA77" w14:textId="77777777" w:rsidR="00545C89" w:rsidRPr="0080613C" w:rsidRDefault="00545C89" w:rsidP="00EA28DE">
      <w:pPr>
        <w:jc w:val="both"/>
        <w:rPr>
          <w:rFonts w:cs="Arial"/>
          <w:sz w:val="22"/>
          <w:szCs w:val="22"/>
          <w:lang w:val="sl-SI"/>
        </w:rPr>
      </w:pPr>
    </w:p>
    <w:p w14:paraId="514188D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7163C22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B069B4D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4AEC1A30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55FC9C5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ECF4682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ED62E87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16B59880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02467779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373291A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59DEE83D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72433A8D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6EC83CC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5129C527" w14:textId="77777777" w:rsidR="00507C29" w:rsidRPr="0080613C" w:rsidRDefault="00507C29" w:rsidP="00EA28DE">
      <w:pPr>
        <w:jc w:val="both"/>
        <w:rPr>
          <w:rFonts w:cs="Arial"/>
          <w:sz w:val="22"/>
          <w:szCs w:val="22"/>
          <w:lang w:val="sl-SI"/>
        </w:rPr>
      </w:pPr>
    </w:p>
    <w:p w14:paraId="21089DA8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06618B4E" w14:textId="77777777" w:rsidR="00090430" w:rsidRPr="0080613C" w:rsidRDefault="00090430" w:rsidP="00EA28DE">
      <w:pPr>
        <w:jc w:val="both"/>
        <w:rPr>
          <w:rFonts w:cs="Arial"/>
          <w:sz w:val="22"/>
          <w:szCs w:val="22"/>
          <w:lang w:val="sl-SI"/>
        </w:rPr>
      </w:pPr>
    </w:p>
    <w:p w14:paraId="6A26B9CE" w14:textId="77777777" w:rsidR="00C061CF" w:rsidRPr="0080613C" w:rsidRDefault="00C061CF">
      <w:pPr>
        <w:rPr>
          <w:lang w:val="sl-SI"/>
        </w:rPr>
      </w:pPr>
      <w:r w:rsidRPr="0080613C">
        <w:rPr>
          <w:b/>
          <w:bCs/>
          <w:lang w:val="sl-SI"/>
        </w:rPr>
        <w:br w:type="page"/>
      </w:r>
    </w:p>
    <w:tbl>
      <w:tblPr>
        <w:tblStyle w:val="Tabelasvet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6179"/>
      </w:tblGrid>
      <w:tr w:rsidR="00EA28DE" w:rsidRPr="0080613C" w14:paraId="5274CFB6" w14:textId="77777777" w:rsidTr="00806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bottom w:val="none" w:sz="0" w:space="0" w:color="auto"/>
            </w:tcBorders>
          </w:tcPr>
          <w:p w14:paraId="097B2423" w14:textId="6E55BC53" w:rsidR="00EA28DE" w:rsidRPr="0080613C" w:rsidRDefault="00EA28DE" w:rsidP="00EA28D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Trgovsko ime</w:t>
            </w:r>
            <w:r w:rsidR="00C061CF" w:rsidRPr="0080613C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6179" w:type="dxa"/>
            <w:tcBorders>
              <w:bottom w:val="none" w:sz="0" w:space="0" w:color="auto"/>
            </w:tcBorders>
          </w:tcPr>
          <w:p w14:paraId="2FBA030B" w14:textId="77777777" w:rsidR="00EA28DE" w:rsidRPr="0080613C" w:rsidRDefault="00AC2777" w:rsidP="008061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 xml:space="preserve">Cvetlični med Čebelica Kaja </w:t>
            </w:r>
            <w:proofErr w:type="spellStart"/>
            <w:r w:rsidRPr="0080613C">
              <w:rPr>
                <w:rFonts w:cs="Arial"/>
                <w:sz w:val="22"/>
                <w:szCs w:val="22"/>
                <w:lang w:val="sl-SI"/>
              </w:rPr>
              <w:t>Denel</w:t>
            </w:r>
            <w:proofErr w:type="spellEnd"/>
          </w:p>
          <w:p w14:paraId="54260AAF" w14:textId="28E17B48" w:rsidR="00507C29" w:rsidRPr="0080613C" w:rsidRDefault="00507C29" w:rsidP="00AC2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EA28DE" w:rsidRPr="0080613C" w14:paraId="242F8DD8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65167C9" w14:textId="03EBBC74" w:rsidR="00EA28DE" w:rsidRPr="0080613C" w:rsidRDefault="00EA28DE" w:rsidP="00EA28D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Neto količina</w:t>
            </w:r>
            <w:r w:rsidR="00507C29" w:rsidRPr="0080613C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6179" w:type="dxa"/>
          </w:tcPr>
          <w:p w14:paraId="5C076EB9" w14:textId="0542C99A" w:rsidR="00EA28DE" w:rsidRPr="0080613C" w:rsidRDefault="00AC2777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900 g,</w:t>
            </w:r>
            <w:r w:rsidR="00507C29" w:rsidRPr="0080613C">
              <w:rPr>
                <w:rFonts w:cs="Arial"/>
                <w:sz w:val="22"/>
                <w:szCs w:val="22"/>
                <w:lang w:val="sl-SI"/>
              </w:rPr>
              <w:t xml:space="preserve"> in </w:t>
            </w:r>
            <w:r w:rsidRPr="0080613C">
              <w:rPr>
                <w:rFonts w:cs="Arial"/>
                <w:sz w:val="22"/>
                <w:szCs w:val="22"/>
                <w:lang w:val="sl-SI"/>
              </w:rPr>
              <w:t>500 g</w:t>
            </w:r>
          </w:p>
        </w:tc>
      </w:tr>
      <w:tr w:rsidR="00EA28DE" w:rsidRPr="0080613C" w14:paraId="062455D1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4F615AC1" w14:textId="05A96AB0" w:rsidR="00EA28DE" w:rsidRPr="0080613C" w:rsidRDefault="00EA28DE" w:rsidP="00EA28D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Rok uporabnosti</w:t>
            </w:r>
            <w:r w:rsidR="00507C29" w:rsidRPr="0080613C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6179" w:type="dxa"/>
          </w:tcPr>
          <w:p w14:paraId="64E37C4C" w14:textId="76DAB397" w:rsidR="00EA28DE" w:rsidRPr="0080613C" w:rsidRDefault="00AC2777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24.01.2025</w:t>
            </w:r>
          </w:p>
        </w:tc>
      </w:tr>
      <w:tr w:rsidR="0045458C" w:rsidRPr="0080613C" w14:paraId="5C3D344D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3AFCDD1C" w14:textId="4F6E8C6C" w:rsidR="0045458C" w:rsidRPr="0080613C" w:rsidRDefault="0045458C" w:rsidP="0045458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Lot / serija</w:t>
            </w:r>
            <w:r w:rsidR="00507C29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:</w:t>
            </w:r>
          </w:p>
        </w:tc>
        <w:tc>
          <w:tcPr>
            <w:tcW w:w="6179" w:type="dxa"/>
          </w:tcPr>
          <w:p w14:paraId="11BB5F21" w14:textId="0E105FA5" w:rsidR="0045458C" w:rsidRPr="0080613C" w:rsidRDefault="00AC2777" w:rsidP="004545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L1-13-22</w:t>
            </w:r>
          </w:p>
        </w:tc>
      </w:tr>
      <w:tr w:rsidR="0045458C" w:rsidRPr="0080613C" w14:paraId="622A7DF6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330C5A78" w14:textId="2A610D31" w:rsidR="0045458C" w:rsidRPr="0080613C" w:rsidRDefault="0045458C" w:rsidP="0045458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Fotografija</w:t>
            </w:r>
          </w:p>
        </w:tc>
        <w:tc>
          <w:tcPr>
            <w:tcW w:w="6179" w:type="dxa"/>
          </w:tcPr>
          <w:p w14:paraId="0E8D8DD3" w14:textId="77777777" w:rsidR="0045458C" w:rsidRPr="0080613C" w:rsidRDefault="0045458C" w:rsidP="004545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  <w:p w14:paraId="32D2FD49" w14:textId="61F8AF20" w:rsidR="005D026F" w:rsidRPr="0080613C" w:rsidRDefault="005D026F" w:rsidP="004545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noProof/>
                <w:sz w:val="22"/>
                <w:szCs w:val="22"/>
                <w:lang w:val="sl-SI"/>
              </w:rPr>
              <w:drawing>
                <wp:inline distT="0" distB="0" distL="0" distR="0" wp14:anchorId="2F28AF17" wp14:editId="29CC7D3E">
                  <wp:extent cx="1404807" cy="2013438"/>
                  <wp:effectExtent l="0" t="0" r="5080" b="6350"/>
                  <wp:docPr id="46" name="Slika 46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lika 46" descr="Med v kozar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41" cy="2020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613C">
              <w:rPr>
                <w:rFonts w:cs="Arial"/>
                <w:noProof/>
                <w:sz w:val="22"/>
                <w:szCs w:val="22"/>
                <w:lang w:val="sl-SI"/>
              </w:rPr>
              <w:drawing>
                <wp:inline distT="0" distB="0" distL="0" distR="0" wp14:anchorId="1F72CC66" wp14:editId="472FC7A6">
                  <wp:extent cx="1634609" cy="1931423"/>
                  <wp:effectExtent l="0" t="0" r="3810" b="0"/>
                  <wp:docPr id="47" name="Slika 47" descr="Med v kozar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lika 47" descr="Med v kozar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45" cy="193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D945D8" w14:textId="77777777" w:rsidR="005D026F" w:rsidRPr="0080613C" w:rsidRDefault="005D026F" w:rsidP="004545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  <w:p w14:paraId="7BF78807" w14:textId="77777777" w:rsidR="005D026F" w:rsidRPr="0080613C" w:rsidRDefault="005D026F" w:rsidP="004545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EA28DE" w:rsidRPr="0080613C" w14:paraId="0BDB180E" w14:textId="77777777" w:rsidTr="0080613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132F254E" w14:textId="77777777" w:rsidR="00EA28DE" w:rsidRPr="0080613C" w:rsidRDefault="00EA28DE" w:rsidP="00EA28D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Proizvajalec:</w:t>
            </w:r>
          </w:p>
        </w:tc>
        <w:tc>
          <w:tcPr>
            <w:tcW w:w="6179" w:type="dxa"/>
          </w:tcPr>
          <w:p w14:paraId="7DC51653" w14:textId="77777777" w:rsidR="00EA28DE" w:rsidRPr="0080613C" w:rsidRDefault="00AC2777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 xml:space="preserve">Proizvedeno v EU za </w:t>
            </w:r>
            <w:proofErr w:type="spellStart"/>
            <w:r w:rsidRPr="0080613C">
              <w:rPr>
                <w:rFonts w:cs="Arial"/>
                <w:sz w:val="22"/>
                <w:szCs w:val="22"/>
                <w:lang w:val="sl-SI"/>
              </w:rPr>
              <w:t>Denel</w:t>
            </w:r>
            <w:proofErr w:type="spellEnd"/>
            <w:r w:rsidRPr="0080613C">
              <w:rPr>
                <w:rFonts w:cs="Arial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80613C">
              <w:rPr>
                <w:rFonts w:cs="Arial"/>
                <w:sz w:val="22"/>
                <w:szCs w:val="22"/>
                <w:lang w:val="sl-SI"/>
              </w:rPr>
              <w:t>d.o.o.,Vodovodna</w:t>
            </w:r>
            <w:proofErr w:type="spellEnd"/>
            <w:r w:rsidRPr="0080613C">
              <w:rPr>
                <w:rFonts w:cs="Arial"/>
                <w:sz w:val="22"/>
                <w:szCs w:val="22"/>
                <w:lang w:val="sl-SI"/>
              </w:rPr>
              <w:t xml:space="preserve"> cesta 109, Ljubljana</w:t>
            </w:r>
          </w:p>
          <w:p w14:paraId="12B6DA22" w14:textId="35154881" w:rsidR="00507C29" w:rsidRPr="0080613C" w:rsidRDefault="00507C29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EA28DE" w:rsidRPr="0080613C" w14:paraId="4FD377C9" w14:textId="77777777" w:rsidTr="0080613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F36926C" w14:textId="05B35873" w:rsidR="00EA28DE" w:rsidRPr="0080613C" w:rsidRDefault="00EA28DE" w:rsidP="00EA28D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Mesto vzorčenja</w:t>
            </w:r>
            <w:r w:rsidR="00507C29" w:rsidRPr="0080613C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6179" w:type="dxa"/>
          </w:tcPr>
          <w:p w14:paraId="65DA6075" w14:textId="77777777" w:rsidR="00EA28DE" w:rsidRPr="0080613C" w:rsidRDefault="00AC2777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Mercator d.o.o., Hipermarket Kamnik</w:t>
            </w:r>
          </w:p>
          <w:p w14:paraId="1B9C2210" w14:textId="74703B39" w:rsidR="00507C29" w:rsidRPr="0080613C" w:rsidRDefault="00507C29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EA28DE" w:rsidRPr="0080613C" w14:paraId="4776276F" w14:textId="77777777" w:rsidTr="008061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</w:tcPr>
          <w:p w14:paraId="6B4D8E32" w14:textId="77777777" w:rsidR="00EA28DE" w:rsidRPr="0080613C" w:rsidRDefault="00EA28DE" w:rsidP="00EA28DE">
            <w:pPr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Priporočilo za potrošnike</w:t>
            </w:r>
          </w:p>
        </w:tc>
        <w:tc>
          <w:tcPr>
            <w:tcW w:w="6179" w:type="dxa"/>
          </w:tcPr>
          <w:p w14:paraId="195500AA" w14:textId="77777777" w:rsidR="00EA28DE" w:rsidRPr="0080613C" w:rsidRDefault="00EA28DE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 xml:space="preserve">V vzorcu medu je bila potrjena prisotnost tujih sladkorjev, pri čemer izdelek ne izpolnjuje zahtev predpisane kakovosti. </w:t>
            </w:r>
          </w:p>
          <w:p w14:paraId="6D072DD5" w14:textId="4C54F57D" w:rsidR="00EA28DE" w:rsidRPr="0080613C" w:rsidRDefault="00EA28DE" w:rsidP="00EA28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80613C">
              <w:rPr>
                <w:rFonts w:cs="Arial"/>
                <w:sz w:val="22"/>
                <w:szCs w:val="22"/>
                <w:lang w:val="sl-SI"/>
              </w:rPr>
              <w:t>Potrošniki, ki še hranijo neskladen lot medu doma</w:t>
            </w:r>
            <w:r w:rsidR="00090430" w:rsidRPr="0080613C">
              <w:rPr>
                <w:rFonts w:cs="Arial"/>
                <w:sz w:val="22"/>
                <w:szCs w:val="22"/>
                <w:lang w:val="sl-SI"/>
              </w:rPr>
              <w:t>,</w:t>
            </w:r>
            <w:r w:rsidR="00090430" w:rsidRPr="0080613C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lahko le-tega </w:t>
            </w:r>
            <w:r w:rsidRPr="0080613C">
              <w:rPr>
                <w:rFonts w:cs="Arial"/>
                <w:sz w:val="22"/>
                <w:szCs w:val="22"/>
                <w:lang w:val="sl-SI"/>
              </w:rPr>
              <w:t>vrnejo na mesto nakupa</w:t>
            </w:r>
            <w:r w:rsidR="00507C29" w:rsidRPr="0080613C">
              <w:rPr>
                <w:rFonts w:cs="Arial"/>
                <w:sz w:val="22"/>
                <w:szCs w:val="22"/>
                <w:lang w:val="sl-SI"/>
              </w:rPr>
              <w:t>.</w:t>
            </w:r>
          </w:p>
        </w:tc>
      </w:tr>
    </w:tbl>
    <w:p w14:paraId="394AE68B" w14:textId="77777777" w:rsidR="00EA28DE" w:rsidRPr="0080613C" w:rsidRDefault="00EA28DE" w:rsidP="00EA28DE">
      <w:pPr>
        <w:jc w:val="both"/>
        <w:rPr>
          <w:rFonts w:cs="Arial"/>
          <w:sz w:val="22"/>
          <w:szCs w:val="22"/>
          <w:lang w:val="sl-SI"/>
        </w:rPr>
      </w:pPr>
    </w:p>
    <w:p w14:paraId="183C7930" w14:textId="77777777" w:rsidR="00EA28DE" w:rsidRPr="0080613C" w:rsidRDefault="00EA28DE" w:rsidP="00EA28DE">
      <w:pPr>
        <w:jc w:val="both"/>
        <w:rPr>
          <w:rFonts w:cs="Arial"/>
          <w:sz w:val="22"/>
          <w:szCs w:val="22"/>
          <w:lang w:val="sl-SI"/>
        </w:rPr>
      </w:pPr>
    </w:p>
    <w:sectPr w:rsidR="00EA28DE" w:rsidRPr="0080613C" w:rsidSect="008032CF">
      <w:pgSz w:w="11900" w:h="16840" w:code="9"/>
      <w:pgMar w:top="1328" w:right="1268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38A0" w14:textId="77777777" w:rsidR="0072172A" w:rsidRDefault="0072172A">
      <w:r>
        <w:separator/>
      </w:r>
    </w:p>
  </w:endnote>
  <w:endnote w:type="continuationSeparator" w:id="0">
    <w:p w14:paraId="0017FC39" w14:textId="77777777" w:rsidR="0072172A" w:rsidRDefault="0072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DE3C375-19A3-44AB-AB51-8DABB7FFC6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D51E9C4-ACF4-4982-9019-B74EF8CD45C6}"/>
    <w:embedBold r:id="rId3" w:fontKey="{126352F7-DFA3-4269-B3AA-4C786193AD2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78C7BBA-9542-4621-920B-41A2914010DA}"/>
    <w:embedBold r:id="rId5" w:fontKey="{39685725-8E01-4B89-9107-2585ECCCD2F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3F2A5A4-B0E1-4D72-9179-01DB5EB0A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BE5A" w14:textId="6A0EE2D7" w:rsidR="00952D8A" w:rsidRPr="00C061CF" w:rsidRDefault="00952D8A" w:rsidP="00952D8A">
    <w:pPr>
      <w:tabs>
        <w:tab w:val="center" w:pos="4550"/>
        <w:tab w:val="left" w:pos="5818"/>
      </w:tabs>
      <w:ind w:right="260"/>
      <w:jc w:val="right"/>
      <w:rPr>
        <w:sz w:val="16"/>
        <w:szCs w:val="16"/>
      </w:rPr>
    </w:pPr>
    <w:r w:rsidRPr="00C061CF">
      <w:rPr>
        <w:spacing w:val="60"/>
        <w:sz w:val="16"/>
        <w:szCs w:val="16"/>
        <w:lang w:val="sl-SI"/>
      </w:rPr>
      <w:t>Stran</w:t>
    </w:r>
    <w:r w:rsidRPr="00C061CF">
      <w:rPr>
        <w:sz w:val="16"/>
        <w:szCs w:val="16"/>
        <w:lang w:val="sl-SI"/>
      </w:rPr>
      <w:t xml:space="preserve"> </w:t>
    </w:r>
    <w:r w:rsidRPr="00C061CF">
      <w:rPr>
        <w:sz w:val="16"/>
        <w:szCs w:val="16"/>
      </w:rPr>
      <w:fldChar w:fldCharType="begin"/>
    </w:r>
    <w:r w:rsidRPr="00C061CF">
      <w:rPr>
        <w:sz w:val="16"/>
        <w:szCs w:val="16"/>
      </w:rPr>
      <w:instrText>PAGE   \* MERGEFORMAT</w:instrText>
    </w:r>
    <w:r w:rsidRPr="00C061CF">
      <w:rPr>
        <w:sz w:val="16"/>
        <w:szCs w:val="16"/>
      </w:rPr>
      <w:fldChar w:fldCharType="separate"/>
    </w:r>
    <w:r w:rsidRPr="00C061CF">
      <w:rPr>
        <w:sz w:val="16"/>
        <w:szCs w:val="16"/>
        <w:lang w:val="sl-SI"/>
      </w:rPr>
      <w:t>1</w:t>
    </w:r>
    <w:r w:rsidRPr="00C061CF">
      <w:rPr>
        <w:sz w:val="16"/>
        <w:szCs w:val="16"/>
      </w:rPr>
      <w:fldChar w:fldCharType="end"/>
    </w:r>
    <w:r w:rsidRPr="00C061CF">
      <w:rPr>
        <w:sz w:val="16"/>
        <w:szCs w:val="16"/>
        <w:lang w:val="sl-SI"/>
      </w:rPr>
      <w:t xml:space="preserve"> | </w:t>
    </w:r>
    <w:r w:rsidRPr="00C061CF">
      <w:rPr>
        <w:sz w:val="16"/>
        <w:szCs w:val="16"/>
      </w:rPr>
      <w:fldChar w:fldCharType="begin"/>
    </w:r>
    <w:r w:rsidRPr="00C061CF">
      <w:rPr>
        <w:sz w:val="16"/>
        <w:szCs w:val="16"/>
      </w:rPr>
      <w:instrText>NUMPAGES  \* Arabic  \* MERGEFORMAT</w:instrText>
    </w:r>
    <w:r w:rsidRPr="00C061CF">
      <w:rPr>
        <w:sz w:val="16"/>
        <w:szCs w:val="16"/>
      </w:rPr>
      <w:fldChar w:fldCharType="separate"/>
    </w:r>
    <w:r w:rsidRPr="00C061CF">
      <w:rPr>
        <w:sz w:val="16"/>
        <w:szCs w:val="16"/>
        <w:lang w:val="sl-SI"/>
      </w:rPr>
      <w:t>1</w:t>
    </w:r>
    <w:r w:rsidRPr="00C061C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0014" w14:textId="77777777" w:rsidR="009B7E5A" w:rsidRDefault="009B7E5A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0B78" w14:textId="77777777" w:rsidR="0072172A" w:rsidRDefault="0072172A">
      <w:r>
        <w:separator/>
      </w:r>
    </w:p>
  </w:footnote>
  <w:footnote w:type="continuationSeparator" w:id="0">
    <w:p w14:paraId="740438C5" w14:textId="77777777" w:rsidR="0072172A" w:rsidRDefault="0072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5619" w14:textId="77777777" w:rsidR="009B7E5A" w:rsidRPr="00110CBD" w:rsidRDefault="009B7E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46FB6" w:rsidRPr="00446FB6" w14:paraId="1A45C5CF" w14:textId="77777777" w:rsidTr="00BB27E4">
      <w:trPr>
        <w:cantSplit/>
        <w:trHeight w:hRule="exact" w:val="847"/>
      </w:trPr>
      <w:tc>
        <w:tcPr>
          <w:tcW w:w="567" w:type="dxa"/>
        </w:tcPr>
        <w:p w14:paraId="786C49F4" w14:textId="77777777" w:rsidR="00446FB6" w:rsidRPr="00446FB6" w:rsidRDefault="00446FB6" w:rsidP="00446FB6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446FB6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D5E0774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50EA0C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2FA067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298BA7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DF3F71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918740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FE7ABE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B7925B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7683E6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AEFC66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15B9D6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87060E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03395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C7B590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8D5EBC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780ADE" w14:textId="77777777" w:rsidR="00446FB6" w:rsidRPr="00446FB6" w:rsidRDefault="00446FB6" w:rsidP="00446FB6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9B8A747" w14:textId="77777777" w:rsidR="009B7E5A" w:rsidRPr="00B42A54" w:rsidRDefault="009B7E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6BF63285" w14:textId="77777777" w:rsidR="009B7E5A" w:rsidRPr="00B42A54" w:rsidRDefault="009B7E5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EFD0F73" w14:textId="77777777" w:rsidR="009B7E5A" w:rsidRPr="000E307C" w:rsidRDefault="009B7E5A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D46A7CA" w14:textId="4F0EA655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01 300 13 00</w:t>
    </w:r>
  </w:p>
  <w:p w14:paraId="0A9FB146" w14:textId="000FE46C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B608972" w14:textId="7CBAB908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gp.uvhvvr@gov.si</w:t>
    </w:r>
  </w:p>
  <w:p w14:paraId="3185AB0A" w14:textId="225951C9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6FFF6331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604" w14:textId="77777777" w:rsidR="00EA4468" w:rsidRPr="008F3500" w:rsidRDefault="00EA446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31CF"/>
    <w:multiLevelType w:val="hybridMultilevel"/>
    <w:tmpl w:val="B908E9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9C0CCD"/>
    <w:multiLevelType w:val="hybridMultilevel"/>
    <w:tmpl w:val="77324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6D1081"/>
    <w:multiLevelType w:val="hybridMultilevel"/>
    <w:tmpl w:val="4A8A1B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A110B"/>
    <w:multiLevelType w:val="hybridMultilevel"/>
    <w:tmpl w:val="978A10AE"/>
    <w:lvl w:ilvl="0" w:tplc="3AA4F698">
      <w:start w:val="1"/>
      <w:numFmt w:val="bullet"/>
      <w:lvlText w:val=""/>
      <w:lvlJc w:val="left"/>
      <w:pPr>
        <w:tabs>
          <w:tab w:val="num" w:pos="113"/>
        </w:tabs>
        <w:ind w:left="28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3386F"/>
    <w:multiLevelType w:val="hybridMultilevel"/>
    <w:tmpl w:val="905E1026"/>
    <w:lvl w:ilvl="0" w:tplc="284427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B062A2"/>
    <w:multiLevelType w:val="hybridMultilevel"/>
    <w:tmpl w:val="34A64596"/>
    <w:lvl w:ilvl="0" w:tplc="3ADEA1EE">
      <w:start w:val="1"/>
      <w:numFmt w:val="decimal"/>
      <w:pStyle w:val="Slog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C6563"/>
    <w:multiLevelType w:val="hybridMultilevel"/>
    <w:tmpl w:val="CA70C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72E19"/>
    <w:multiLevelType w:val="hybridMultilevel"/>
    <w:tmpl w:val="EDAA1A68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635911"/>
    <w:multiLevelType w:val="hybridMultilevel"/>
    <w:tmpl w:val="39E69D70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66966"/>
    <w:multiLevelType w:val="hybridMultilevel"/>
    <w:tmpl w:val="FE440E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F49A9"/>
    <w:multiLevelType w:val="hybridMultilevel"/>
    <w:tmpl w:val="761C6DC8"/>
    <w:lvl w:ilvl="0" w:tplc="E04422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2B7"/>
    <w:multiLevelType w:val="hybridMultilevel"/>
    <w:tmpl w:val="D360BB44"/>
    <w:lvl w:ilvl="0" w:tplc="CD00F03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76589"/>
    <w:multiLevelType w:val="hybridMultilevel"/>
    <w:tmpl w:val="E1EA93BE"/>
    <w:lvl w:ilvl="0" w:tplc="58DEB120">
      <w:start w:val="1"/>
      <w:numFmt w:val="lowerLetter"/>
      <w:pStyle w:val="Naslov2"/>
      <w:lvlText w:val="%1.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3A44E8E"/>
    <w:multiLevelType w:val="hybridMultilevel"/>
    <w:tmpl w:val="0AA0EF6E"/>
    <w:lvl w:ilvl="0" w:tplc="C8DC3A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482F06"/>
    <w:multiLevelType w:val="multilevel"/>
    <w:tmpl w:val="30EE77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F6A569D"/>
    <w:multiLevelType w:val="hybridMultilevel"/>
    <w:tmpl w:val="8C30844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1238">
    <w:abstractNumId w:val="18"/>
  </w:num>
  <w:num w:numId="2" w16cid:durableId="203566170">
    <w:abstractNumId w:val="7"/>
  </w:num>
  <w:num w:numId="3" w16cid:durableId="193539772">
    <w:abstractNumId w:val="11"/>
  </w:num>
  <w:num w:numId="4" w16cid:durableId="804734293">
    <w:abstractNumId w:val="1"/>
  </w:num>
  <w:num w:numId="5" w16cid:durableId="869075720">
    <w:abstractNumId w:val="3"/>
  </w:num>
  <w:num w:numId="6" w16cid:durableId="722022761">
    <w:abstractNumId w:val="5"/>
  </w:num>
  <w:num w:numId="7" w16cid:durableId="426578504">
    <w:abstractNumId w:val="6"/>
  </w:num>
  <w:num w:numId="8" w16cid:durableId="9727642">
    <w:abstractNumId w:val="19"/>
  </w:num>
  <w:num w:numId="9" w16cid:durableId="1723602646">
    <w:abstractNumId w:val="19"/>
    <w:lvlOverride w:ilvl="0">
      <w:startOverride w:val="5"/>
    </w:lvlOverride>
    <w:lvlOverride w:ilvl="1">
      <w:startOverride w:val="1"/>
    </w:lvlOverride>
  </w:num>
  <w:num w:numId="10" w16cid:durableId="1071388799">
    <w:abstractNumId w:val="14"/>
  </w:num>
  <w:num w:numId="11" w16cid:durableId="1492519832">
    <w:abstractNumId w:val="13"/>
  </w:num>
  <w:num w:numId="12" w16cid:durableId="916861186">
    <w:abstractNumId w:val="15"/>
  </w:num>
  <w:num w:numId="13" w16cid:durableId="1224179539">
    <w:abstractNumId w:val="10"/>
  </w:num>
  <w:num w:numId="14" w16cid:durableId="58600889">
    <w:abstractNumId w:val="16"/>
  </w:num>
  <w:num w:numId="15" w16cid:durableId="2091652432">
    <w:abstractNumId w:val="20"/>
  </w:num>
  <w:num w:numId="16" w16cid:durableId="114763992">
    <w:abstractNumId w:val="12"/>
  </w:num>
  <w:num w:numId="17" w16cid:durableId="1434939104">
    <w:abstractNumId w:val="17"/>
  </w:num>
  <w:num w:numId="18" w16cid:durableId="1240360954">
    <w:abstractNumId w:val="4"/>
  </w:num>
  <w:num w:numId="19" w16cid:durableId="2171846">
    <w:abstractNumId w:val="2"/>
  </w:num>
  <w:num w:numId="20" w16cid:durableId="1977682705">
    <w:abstractNumId w:val="9"/>
  </w:num>
  <w:num w:numId="21" w16cid:durableId="1115641417">
    <w:abstractNumId w:val="0"/>
  </w:num>
  <w:num w:numId="22" w16cid:durableId="14066830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60D3"/>
    <w:rsid w:val="00012284"/>
    <w:rsid w:val="00016CE8"/>
    <w:rsid w:val="00023A88"/>
    <w:rsid w:val="000276CB"/>
    <w:rsid w:val="00040AB5"/>
    <w:rsid w:val="000505B6"/>
    <w:rsid w:val="00063ED9"/>
    <w:rsid w:val="000644D9"/>
    <w:rsid w:val="00064591"/>
    <w:rsid w:val="00067389"/>
    <w:rsid w:val="00083D2A"/>
    <w:rsid w:val="00090430"/>
    <w:rsid w:val="000913E5"/>
    <w:rsid w:val="000927A2"/>
    <w:rsid w:val="0009378A"/>
    <w:rsid w:val="000A2BE0"/>
    <w:rsid w:val="000A4E78"/>
    <w:rsid w:val="000A7238"/>
    <w:rsid w:val="000D142A"/>
    <w:rsid w:val="000E0FF0"/>
    <w:rsid w:val="000E2358"/>
    <w:rsid w:val="000E307C"/>
    <w:rsid w:val="000F543A"/>
    <w:rsid w:val="000F5714"/>
    <w:rsid w:val="0010226E"/>
    <w:rsid w:val="00105E4D"/>
    <w:rsid w:val="00110390"/>
    <w:rsid w:val="00114819"/>
    <w:rsid w:val="00127663"/>
    <w:rsid w:val="001357B2"/>
    <w:rsid w:val="0013728B"/>
    <w:rsid w:val="0014628A"/>
    <w:rsid w:val="00157101"/>
    <w:rsid w:val="001762C5"/>
    <w:rsid w:val="00176EC4"/>
    <w:rsid w:val="00183E10"/>
    <w:rsid w:val="001914B4"/>
    <w:rsid w:val="001A5CF0"/>
    <w:rsid w:val="001A6649"/>
    <w:rsid w:val="001B2645"/>
    <w:rsid w:val="001B5629"/>
    <w:rsid w:val="001B60A3"/>
    <w:rsid w:val="001C6813"/>
    <w:rsid w:val="001E2A41"/>
    <w:rsid w:val="001F6C79"/>
    <w:rsid w:val="00202A77"/>
    <w:rsid w:val="00212238"/>
    <w:rsid w:val="002155BF"/>
    <w:rsid w:val="00215EDA"/>
    <w:rsid w:val="00221152"/>
    <w:rsid w:val="00227495"/>
    <w:rsid w:val="00232CAE"/>
    <w:rsid w:val="00250838"/>
    <w:rsid w:val="00252313"/>
    <w:rsid w:val="00256AD9"/>
    <w:rsid w:val="00260254"/>
    <w:rsid w:val="0026449F"/>
    <w:rsid w:val="00271CE5"/>
    <w:rsid w:val="00272256"/>
    <w:rsid w:val="00273268"/>
    <w:rsid w:val="002740C2"/>
    <w:rsid w:val="00275F1B"/>
    <w:rsid w:val="00282020"/>
    <w:rsid w:val="00282529"/>
    <w:rsid w:val="002A6008"/>
    <w:rsid w:val="002A6BDF"/>
    <w:rsid w:val="002B0EA7"/>
    <w:rsid w:val="002C76D5"/>
    <w:rsid w:val="002D08C6"/>
    <w:rsid w:val="002D2474"/>
    <w:rsid w:val="002D2491"/>
    <w:rsid w:val="002D7601"/>
    <w:rsid w:val="002E23E3"/>
    <w:rsid w:val="00300020"/>
    <w:rsid w:val="00310D2A"/>
    <w:rsid w:val="00313B0B"/>
    <w:rsid w:val="00323070"/>
    <w:rsid w:val="00325A10"/>
    <w:rsid w:val="00343629"/>
    <w:rsid w:val="00343B9C"/>
    <w:rsid w:val="00344B12"/>
    <w:rsid w:val="003541E4"/>
    <w:rsid w:val="003636BF"/>
    <w:rsid w:val="00365642"/>
    <w:rsid w:val="003704AC"/>
    <w:rsid w:val="0037304F"/>
    <w:rsid w:val="0037338D"/>
    <w:rsid w:val="0037479F"/>
    <w:rsid w:val="00380254"/>
    <w:rsid w:val="003845B4"/>
    <w:rsid w:val="00387B1A"/>
    <w:rsid w:val="00393C99"/>
    <w:rsid w:val="003954D9"/>
    <w:rsid w:val="00395928"/>
    <w:rsid w:val="0039616F"/>
    <w:rsid w:val="003A2911"/>
    <w:rsid w:val="003A7D23"/>
    <w:rsid w:val="003C6124"/>
    <w:rsid w:val="003D6C34"/>
    <w:rsid w:val="003E1C74"/>
    <w:rsid w:val="003F5ACE"/>
    <w:rsid w:val="003F5F77"/>
    <w:rsid w:val="004127D4"/>
    <w:rsid w:val="0041323D"/>
    <w:rsid w:val="004166AE"/>
    <w:rsid w:val="00423971"/>
    <w:rsid w:val="00427D6B"/>
    <w:rsid w:val="0044195C"/>
    <w:rsid w:val="004437DE"/>
    <w:rsid w:val="00446FB6"/>
    <w:rsid w:val="0045458C"/>
    <w:rsid w:val="00454BB6"/>
    <w:rsid w:val="0049534D"/>
    <w:rsid w:val="004A6F60"/>
    <w:rsid w:val="004B6AB7"/>
    <w:rsid w:val="004C3554"/>
    <w:rsid w:val="004C7FDE"/>
    <w:rsid w:val="004D3047"/>
    <w:rsid w:val="004D5FF8"/>
    <w:rsid w:val="004F0FCC"/>
    <w:rsid w:val="004F448B"/>
    <w:rsid w:val="004F67B1"/>
    <w:rsid w:val="00504C6B"/>
    <w:rsid w:val="005050D3"/>
    <w:rsid w:val="005062EC"/>
    <w:rsid w:val="00507C29"/>
    <w:rsid w:val="00511051"/>
    <w:rsid w:val="005119D1"/>
    <w:rsid w:val="00511AB4"/>
    <w:rsid w:val="00514A96"/>
    <w:rsid w:val="0051728F"/>
    <w:rsid w:val="00526233"/>
    <w:rsid w:val="00526246"/>
    <w:rsid w:val="005333F8"/>
    <w:rsid w:val="00537D46"/>
    <w:rsid w:val="0054013D"/>
    <w:rsid w:val="005424BA"/>
    <w:rsid w:val="00545C89"/>
    <w:rsid w:val="00545FA1"/>
    <w:rsid w:val="00551882"/>
    <w:rsid w:val="005606C1"/>
    <w:rsid w:val="00567106"/>
    <w:rsid w:val="00577C3B"/>
    <w:rsid w:val="00580551"/>
    <w:rsid w:val="00582CEE"/>
    <w:rsid w:val="0059639F"/>
    <w:rsid w:val="00596ED4"/>
    <w:rsid w:val="005A15BD"/>
    <w:rsid w:val="005A4304"/>
    <w:rsid w:val="005B2641"/>
    <w:rsid w:val="005C0853"/>
    <w:rsid w:val="005C3DDD"/>
    <w:rsid w:val="005C6BA4"/>
    <w:rsid w:val="005D026F"/>
    <w:rsid w:val="005D1D91"/>
    <w:rsid w:val="005D303D"/>
    <w:rsid w:val="005E134A"/>
    <w:rsid w:val="005E1D3C"/>
    <w:rsid w:val="00611156"/>
    <w:rsid w:val="006111D5"/>
    <w:rsid w:val="0061226F"/>
    <w:rsid w:val="006135EA"/>
    <w:rsid w:val="006143BB"/>
    <w:rsid w:val="0061460C"/>
    <w:rsid w:val="00630CD8"/>
    <w:rsid w:val="00632253"/>
    <w:rsid w:val="0063434E"/>
    <w:rsid w:val="006378EA"/>
    <w:rsid w:val="00637C2C"/>
    <w:rsid w:val="006420A5"/>
    <w:rsid w:val="00642714"/>
    <w:rsid w:val="006455CE"/>
    <w:rsid w:val="00646580"/>
    <w:rsid w:val="00647CF5"/>
    <w:rsid w:val="00663FCB"/>
    <w:rsid w:val="00667030"/>
    <w:rsid w:val="006670B1"/>
    <w:rsid w:val="00674605"/>
    <w:rsid w:val="00687B8F"/>
    <w:rsid w:val="006907CF"/>
    <w:rsid w:val="006917EF"/>
    <w:rsid w:val="0069387E"/>
    <w:rsid w:val="00694620"/>
    <w:rsid w:val="006961B2"/>
    <w:rsid w:val="006B7A07"/>
    <w:rsid w:val="006C1444"/>
    <w:rsid w:val="006C5E5F"/>
    <w:rsid w:val="006C61C9"/>
    <w:rsid w:val="006D24FB"/>
    <w:rsid w:val="006D42D9"/>
    <w:rsid w:val="006D5D63"/>
    <w:rsid w:val="00702A00"/>
    <w:rsid w:val="00703F85"/>
    <w:rsid w:val="00712049"/>
    <w:rsid w:val="00712917"/>
    <w:rsid w:val="0072172A"/>
    <w:rsid w:val="00731323"/>
    <w:rsid w:val="00733017"/>
    <w:rsid w:val="00733E5F"/>
    <w:rsid w:val="007443CD"/>
    <w:rsid w:val="007515D1"/>
    <w:rsid w:val="00754D51"/>
    <w:rsid w:val="00757896"/>
    <w:rsid w:val="00776259"/>
    <w:rsid w:val="007820BE"/>
    <w:rsid w:val="00782F4B"/>
    <w:rsid w:val="00783310"/>
    <w:rsid w:val="00794BB4"/>
    <w:rsid w:val="007A4A6D"/>
    <w:rsid w:val="007A7B40"/>
    <w:rsid w:val="007D1BCF"/>
    <w:rsid w:val="007D75A4"/>
    <w:rsid w:val="007D75CF"/>
    <w:rsid w:val="007E6DC5"/>
    <w:rsid w:val="007F2756"/>
    <w:rsid w:val="007F4113"/>
    <w:rsid w:val="007F5FC5"/>
    <w:rsid w:val="008032CF"/>
    <w:rsid w:val="0080613C"/>
    <w:rsid w:val="00813557"/>
    <w:rsid w:val="0081658E"/>
    <w:rsid w:val="008342F6"/>
    <w:rsid w:val="0085336C"/>
    <w:rsid w:val="008571F2"/>
    <w:rsid w:val="00863CA2"/>
    <w:rsid w:val="0086559F"/>
    <w:rsid w:val="008706AA"/>
    <w:rsid w:val="00872C9B"/>
    <w:rsid w:val="008738F4"/>
    <w:rsid w:val="0088043C"/>
    <w:rsid w:val="008906C9"/>
    <w:rsid w:val="0089082D"/>
    <w:rsid w:val="008942C6"/>
    <w:rsid w:val="008B00FC"/>
    <w:rsid w:val="008B4727"/>
    <w:rsid w:val="008C5738"/>
    <w:rsid w:val="008D04F0"/>
    <w:rsid w:val="008D2C38"/>
    <w:rsid w:val="008F2086"/>
    <w:rsid w:val="008F3500"/>
    <w:rsid w:val="008F66D2"/>
    <w:rsid w:val="0090407B"/>
    <w:rsid w:val="0091187B"/>
    <w:rsid w:val="00914ADD"/>
    <w:rsid w:val="00924E3C"/>
    <w:rsid w:val="009272AD"/>
    <w:rsid w:val="00927B03"/>
    <w:rsid w:val="00932F46"/>
    <w:rsid w:val="00946D79"/>
    <w:rsid w:val="00952D8A"/>
    <w:rsid w:val="009612BB"/>
    <w:rsid w:val="00967C9A"/>
    <w:rsid w:val="0097083D"/>
    <w:rsid w:val="0099131F"/>
    <w:rsid w:val="009A7326"/>
    <w:rsid w:val="009A7B94"/>
    <w:rsid w:val="009B1449"/>
    <w:rsid w:val="009B4A4B"/>
    <w:rsid w:val="009B65B6"/>
    <w:rsid w:val="009B7E5A"/>
    <w:rsid w:val="009C29B7"/>
    <w:rsid w:val="009D38A4"/>
    <w:rsid w:val="009D671A"/>
    <w:rsid w:val="009F2922"/>
    <w:rsid w:val="00A07992"/>
    <w:rsid w:val="00A125C5"/>
    <w:rsid w:val="00A158E3"/>
    <w:rsid w:val="00A221CC"/>
    <w:rsid w:val="00A240B3"/>
    <w:rsid w:val="00A2676F"/>
    <w:rsid w:val="00A34936"/>
    <w:rsid w:val="00A5039D"/>
    <w:rsid w:val="00A53DC0"/>
    <w:rsid w:val="00A5631E"/>
    <w:rsid w:val="00A65EE7"/>
    <w:rsid w:val="00A70133"/>
    <w:rsid w:val="00A70C59"/>
    <w:rsid w:val="00A73D29"/>
    <w:rsid w:val="00A75039"/>
    <w:rsid w:val="00A75E83"/>
    <w:rsid w:val="00A84490"/>
    <w:rsid w:val="00AB0A22"/>
    <w:rsid w:val="00AC2777"/>
    <w:rsid w:val="00AE5144"/>
    <w:rsid w:val="00AF1714"/>
    <w:rsid w:val="00AF1979"/>
    <w:rsid w:val="00AF504D"/>
    <w:rsid w:val="00AF73D9"/>
    <w:rsid w:val="00B00072"/>
    <w:rsid w:val="00B0033C"/>
    <w:rsid w:val="00B0189E"/>
    <w:rsid w:val="00B1199F"/>
    <w:rsid w:val="00B17141"/>
    <w:rsid w:val="00B20A1D"/>
    <w:rsid w:val="00B2473F"/>
    <w:rsid w:val="00B261E1"/>
    <w:rsid w:val="00B30208"/>
    <w:rsid w:val="00B31575"/>
    <w:rsid w:val="00B42A54"/>
    <w:rsid w:val="00B45552"/>
    <w:rsid w:val="00B47FB8"/>
    <w:rsid w:val="00B519F3"/>
    <w:rsid w:val="00B51DC5"/>
    <w:rsid w:val="00B53CF1"/>
    <w:rsid w:val="00B6193D"/>
    <w:rsid w:val="00B61C3A"/>
    <w:rsid w:val="00B8547D"/>
    <w:rsid w:val="00BA42D1"/>
    <w:rsid w:val="00BD1849"/>
    <w:rsid w:val="00BE27A2"/>
    <w:rsid w:val="00BE388E"/>
    <w:rsid w:val="00BE480C"/>
    <w:rsid w:val="00BF4E59"/>
    <w:rsid w:val="00BF575A"/>
    <w:rsid w:val="00C03D8A"/>
    <w:rsid w:val="00C061CF"/>
    <w:rsid w:val="00C1482B"/>
    <w:rsid w:val="00C21134"/>
    <w:rsid w:val="00C250D5"/>
    <w:rsid w:val="00C25F16"/>
    <w:rsid w:val="00C26E62"/>
    <w:rsid w:val="00C32A9D"/>
    <w:rsid w:val="00C336AD"/>
    <w:rsid w:val="00C43FEC"/>
    <w:rsid w:val="00C54A09"/>
    <w:rsid w:val="00C65FAC"/>
    <w:rsid w:val="00C66DB2"/>
    <w:rsid w:val="00C83293"/>
    <w:rsid w:val="00C92632"/>
    <w:rsid w:val="00C92898"/>
    <w:rsid w:val="00C96089"/>
    <w:rsid w:val="00CB4EF9"/>
    <w:rsid w:val="00CB5E79"/>
    <w:rsid w:val="00CC75B4"/>
    <w:rsid w:val="00CE62B8"/>
    <w:rsid w:val="00CE7514"/>
    <w:rsid w:val="00CE759B"/>
    <w:rsid w:val="00D01D77"/>
    <w:rsid w:val="00D03B79"/>
    <w:rsid w:val="00D04BDE"/>
    <w:rsid w:val="00D052C6"/>
    <w:rsid w:val="00D12A90"/>
    <w:rsid w:val="00D15669"/>
    <w:rsid w:val="00D1733A"/>
    <w:rsid w:val="00D248DE"/>
    <w:rsid w:val="00D326B2"/>
    <w:rsid w:val="00D502A0"/>
    <w:rsid w:val="00D5037D"/>
    <w:rsid w:val="00D52141"/>
    <w:rsid w:val="00D52A3B"/>
    <w:rsid w:val="00D6333A"/>
    <w:rsid w:val="00D66DF1"/>
    <w:rsid w:val="00D72AB3"/>
    <w:rsid w:val="00D84BB8"/>
    <w:rsid w:val="00D8542D"/>
    <w:rsid w:val="00D91861"/>
    <w:rsid w:val="00D92283"/>
    <w:rsid w:val="00D94D99"/>
    <w:rsid w:val="00DA0180"/>
    <w:rsid w:val="00DA6201"/>
    <w:rsid w:val="00DB5DBA"/>
    <w:rsid w:val="00DB6A94"/>
    <w:rsid w:val="00DC6A71"/>
    <w:rsid w:val="00DD065C"/>
    <w:rsid w:val="00DE3BD3"/>
    <w:rsid w:val="00DE58BE"/>
    <w:rsid w:val="00DE5B46"/>
    <w:rsid w:val="00DE5CF0"/>
    <w:rsid w:val="00DF16C6"/>
    <w:rsid w:val="00DF35EE"/>
    <w:rsid w:val="00E02C30"/>
    <w:rsid w:val="00E03475"/>
    <w:rsid w:val="00E0357D"/>
    <w:rsid w:val="00E17FD6"/>
    <w:rsid w:val="00E24EC2"/>
    <w:rsid w:val="00E32E1E"/>
    <w:rsid w:val="00E47F9D"/>
    <w:rsid w:val="00E510F4"/>
    <w:rsid w:val="00E60D44"/>
    <w:rsid w:val="00E63380"/>
    <w:rsid w:val="00E65AFE"/>
    <w:rsid w:val="00E7552A"/>
    <w:rsid w:val="00E8685D"/>
    <w:rsid w:val="00E915EE"/>
    <w:rsid w:val="00EA28DE"/>
    <w:rsid w:val="00EA4468"/>
    <w:rsid w:val="00EA4F38"/>
    <w:rsid w:val="00EB0C25"/>
    <w:rsid w:val="00EC1213"/>
    <w:rsid w:val="00EC22C6"/>
    <w:rsid w:val="00ED35F7"/>
    <w:rsid w:val="00EE4934"/>
    <w:rsid w:val="00EE58B0"/>
    <w:rsid w:val="00EF76D2"/>
    <w:rsid w:val="00F03E1C"/>
    <w:rsid w:val="00F064FA"/>
    <w:rsid w:val="00F16E4F"/>
    <w:rsid w:val="00F20D43"/>
    <w:rsid w:val="00F240BB"/>
    <w:rsid w:val="00F44356"/>
    <w:rsid w:val="00F46724"/>
    <w:rsid w:val="00F47DFC"/>
    <w:rsid w:val="00F57FED"/>
    <w:rsid w:val="00F653AD"/>
    <w:rsid w:val="00F739A6"/>
    <w:rsid w:val="00F85D3C"/>
    <w:rsid w:val="00F9463D"/>
    <w:rsid w:val="00F968BC"/>
    <w:rsid w:val="00F96AAA"/>
    <w:rsid w:val="00F97417"/>
    <w:rsid w:val="00F97CA0"/>
    <w:rsid w:val="00FA2654"/>
    <w:rsid w:val="00FA67B0"/>
    <w:rsid w:val="00FB2023"/>
    <w:rsid w:val="00FC2045"/>
    <w:rsid w:val="00FC4266"/>
    <w:rsid w:val="00FD0CD7"/>
    <w:rsid w:val="00FD4636"/>
    <w:rsid w:val="00FD5229"/>
    <w:rsid w:val="00FD7CE8"/>
    <w:rsid w:val="00FE1747"/>
    <w:rsid w:val="00FF68BC"/>
    <w:rsid w:val="00FF782C"/>
    <w:rsid w:val="01A88D94"/>
    <w:rsid w:val="0218F0CC"/>
    <w:rsid w:val="02936940"/>
    <w:rsid w:val="02AAD551"/>
    <w:rsid w:val="02C79DA3"/>
    <w:rsid w:val="034F7B6C"/>
    <w:rsid w:val="04C0DFD6"/>
    <w:rsid w:val="06343EA7"/>
    <w:rsid w:val="069B3D8A"/>
    <w:rsid w:val="076976ED"/>
    <w:rsid w:val="07EAA548"/>
    <w:rsid w:val="09120DF4"/>
    <w:rsid w:val="09401771"/>
    <w:rsid w:val="0A8552C8"/>
    <w:rsid w:val="0B923E18"/>
    <w:rsid w:val="0E7410BE"/>
    <w:rsid w:val="10B4FB87"/>
    <w:rsid w:val="11D3B200"/>
    <w:rsid w:val="12C5B424"/>
    <w:rsid w:val="139C151A"/>
    <w:rsid w:val="13E110A4"/>
    <w:rsid w:val="149C3993"/>
    <w:rsid w:val="15069BB6"/>
    <w:rsid w:val="15A78491"/>
    <w:rsid w:val="160A3B2A"/>
    <w:rsid w:val="171A855A"/>
    <w:rsid w:val="17B61642"/>
    <w:rsid w:val="17DD204F"/>
    <w:rsid w:val="198451AC"/>
    <w:rsid w:val="1A5326D0"/>
    <w:rsid w:val="1BAE1A1D"/>
    <w:rsid w:val="1D1F6EA2"/>
    <w:rsid w:val="1E699B81"/>
    <w:rsid w:val="1EB7A629"/>
    <w:rsid w:val="1EBBE4B4"/>
    <w:rsid w:val="20A01755"/>
    <w:rsid w:val="2113FC18"/>
    <w:rsid w:val="214CF427"/>
    <w:rsid w:val="221DF9FC"/>
    <w:rsid w:val="251FB492"/>
    <w:rsid w:val="255AB36D"/>
    <w:rsid w:val="2623836C"/>
    <w:rsid w:val="26886053"/>
    <w:rsid w:val="2B36C849"/>
    <w:rsid w:val="2E596AD1"/>
    <w:rsid w:val="304A9FA2"/>
    <w:rsid w:val="320363FC"/>
    <w:rsid w:val="32043DA3"/>
    <w:rsid w:val="328C60FF"/>
    <w:rsid w:val="32EF3969"/>
    <w:rsid w:val="333F5B00"/>
    <w:rsid w:val="334D2386"/>
    <w:rsid w:val="33D497A7"/>
    <w:rsid w:val="3679C2BF"/>
    <w:rsid w:val="37BC4F3A"/>
    <w:rsid w:val="3AD95B1A"/>
    <w:rsid w:val="3B7395CD"/>
    <w:rsid w:val="3D4EA6D2"/>
    <w:rsid w:val="3D7DF949"/>
    <w:rsid w:val="3DAD4BBA"/>
    <w:rsid w:val="4054D53B"/>
    <w:rsid w:val="41532599"/>
    <w:rsid w:val="4192C1A0"/>
    <w:rsid w:val="44B0B72B"/>
    <w:rsid w:val="456AB9E8"/>
    <w:rsid w:val="46701787"/>
    <w:rsid w:val="4CDA8860"/>
    <w:rsid w:val="4E2BE670"/>
    <w:rsid w:val="4E82854C"/>
    <w:rsid w:val="4F1C4F1E"/>
    <w:rsid w:val="50745780"/>
    <w:rsid w:val="50789731"/>
    <w:rsid w:val="5090635A"/>
    <w:rsid w:val="50D3BF26"/>
    <w:rsid w:val="50F28596"/>
    <w:rsid w:val="556800A7"/>
    <w:rsid w:val="5573223F"/>
    <w:rsid w:val="55DE50D4"/>
    <w:rsid w:val="55FE84BF"/>
    <w:rsid w:val="5B558681"/>
    <w:rsid w:val="5C6490E7"/>
    <w:rsid w:val="5E236C12"/>
    <w:rsid w:val="5E6E05B9"/>
    <w:rsid w:val="5EA38DD7"/>
    <w:rsid w:val="5F3D393D"/>
    <w:rsid w:val="6041469D"/>
    <w:rsid w:val="618C8715"/>
    <w:rsid w:val="62A21051"/>
    <w:rsid w:val="630A02B7"/>
    <w:rsid w:val="6311F20E"/>
    <w:rsid w:val="657D789C"/>
    <w:rsid w:val="66AE9FBC"/>
    <w:rsid w:val="67457253"/>
    <w:rsid w:val="683C7EEC"/>
    <w:rsid w:val="69D505A7"/>
    <w:rsid w:val="6AFBEC3F"/>
    <w:rsid w:val="6B1AF712"/>
    <w:rsid w:val="6B70D608"/>
    <w:rsid w:val="6D4C7BAF"/>
    <w:rsid w:val="6DFC6C98"/>
    <w:rsid w:val="6F164951"/>
    <w:rsid w:val="6FB16983"/>
    <w:rsid w:val="71F74595"/>
    <w:rsid w:val="72A6AA2C"/>
    <w:rsid w:val="73523D37"/>
    <w:rsid w:val="74AD7B32"/>
    <w:rsid w:val="74C21D05"/>
    <w:rsid w:val="7531AD54"/>
    <w:rsid w:val="76264330"/>
    <w:rsid w:val="76384850"/>
    <w:rsid w:val="7658175C"/>
    <w:rsid w:val="78935181"/>
    <w:rsid w:val="795DE3F2"/>
    <w:rsid w:val="7A0DDEE6"/>
    <w:rsid w:val="7A7CDA10"/>
    <w:rsid w:val="7BFF3973"/>
    <w:rsid w:val="7C2427BB"/>
    <w:rsid w:val="7CC6714F"/>
    <w:rsid w:val="7FA8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C47EE2"/>
  <w15:chartTrackingRefBased/>
  <w15:docId w15:val="{160A64E8-90AA-4DDC-AA01-DAA4CB62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061CF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1. Naslov 1,NASLOV"/>
    <w:basedOn w:val="Navaden"/>
    <w:next w:val="Navaden"/>
    <w:autoRedefine/>
    <w:qFormat/>
    <w:rsid w:val="00C061CF"/>
    <w:pPr>
      <w:autoSpaceDE w:val="0"/>
      <w:autoSpaceDN w:val="0"/>
      <w:jc w:val="both"/>
      <w:outlineLvl w:val="0"/>
    </w:pPr>
    <w:rPr>
      <w:rFonts w:cs="Arial"/>
      <w:b/>
      <w:bCs/>
      <w:color w:val="000000"/>
      <w:szCs w:val="20"/>
      <w:lang w:val="sl-SI" w:eastAsia="sl-SI"/>
    </w:rPr>
  </w:style>
  <w:style w:type="paragraph" w:styleId="Naslov2">
    <w:name w:val="heading 2"/>
    <w:basedOn w:val="Slog1"/>
    <w:next w:val="Navaden"/>
    <w:link w:val="Naslov2Znak"/>
    <w:qFormat/>
    <w:rsid w:val="00C061CF"/>
    <w:pPr>
      <w:numPr>
        <w:numId w:val="14"/>
      </w:numPr>
      <w:outlineLvl w:val="1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oudarek">
    <w:name w:val="Emphasis"/>
    <w:qFormat/>
    <w:rsid w:val="00E02C30"/>
    <w:rPr>
      <w:i/>
      <w:iCs/>
    </w:rPr>
  </w:style>
  <w:style w:type="paragraph" w:customStyle="1" w:styleId="11">
    <w:name w:val="1.1"/>
    <w:basedOn w:val="Naslov2"/>
    <w:qFormat/>
    <w:rsid w:val="00511AB4"/>
    <w:rPr>
      <w:b w:val="0"/>
      <w:sz w:val="22"/>
    </w:rPr>
  </w:style>
  <w:style w:type="paragraph" w:customStyle="1" w:styleId="Slog1">
    <w:name w:val="Slog1"/>
    <w:basedOn w:val="Naslov1"/>
    <w:qFormat/>
    <w:rsid w:val="0080613C"/>
    <w:pPr>
      <w:numPr>
        <w:numId w:val="22"/>
      </w:numPr>
      <w:ind w:left="360"/>
    </w:pPr>
  </w:style>
  <w:style w:type="character" w:customStyle="1" w:styleId="Naslov2Znak">
    <w:name w:val="Naslov 2 Znak"/>
    <w:link w:val="Naslov2"/>
    <w:rsid w:val="00C061CF"/>
    <w:rPr>
      <w:rFonts w:ascii="Arial" w:hAnsi="Arial" w:cs="Arial"/>
      <w:b/>
      <w:bCs/>
      <w:color w:val="000000"/>
    </w:rPr>
  </w:style>
  <w:style w:type="paragraph" w:customStyle="1" w:styleId="Slog2">
    <w:name w:val="Slog2"/>
    <w:basedOn w:val="Naslov2"/>
    <w:qFormat/>
    <w:rsid w:val="003F5ACE"/>
    <w:rPr>
      <w:b w:val="0"/>
      <w:sz w:val="22"/>
    </w:rPr>
  </w:style>
  <w:style w:type="table" w:styleId="Navadnatabela3">
    <w:name w:val="Plain Table 3"/>
    <w:basedOn w:val="Navadnatabela"/>
    <w:uiPriority w:val="43"/>
    <w:rsid w:val="00ED35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Odstavekseznama">
    <w:name w:val="List Paragraph"/>
    <w:basedOn w:val="Navaden"/>
    <w:uiPriority w:val="34"/>
    <w:qFormat/>
    <w:rsid w:val="00127663"/>
    <w:pPr>
      <w:ind w:left="720"/>
      <w:contextualSpacing/>
    </w:pPr>
  </w:style>
  <w:style w:type="table" w:styleId="Tabelamrea4poudarek4">
    <w:name w:val="Grid Table 4 Accent 4"/>
    <w:basedOn w:val="Navadnatabela"/>
    <w:uiPriority w:val="49"/>
    <w:rsid w:val="00687B8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4poudarek6">
    <w:name w:val="Grid Table 4 Accent 6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mrea4poudarek2">
    <w:name w:val="Grid Table 4 Accent 2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rezrazmikov">
    <w:name w:val="No Spacing"/>
    <w:link w:val="BrezrazmikovZnak"/>
    <w:uiPriority w:val="1"/>
    <w:qFormat/>
    <w:rsid w:val="00EA4468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A4468"/>
    <w:rPr>
      <w:rFonts w:asciiTheme="minorHAnsi" w:eastAsiaTheme="minorEastAsia" w:hAnsiTheme="minorHAnsi" w:cstheme="minorBidi"/>
      <w:sz w:val="22"/>
      <w:szCs w:val="22"/>
    </w:rPr>
  </w:style>
  <w:style w:type="table" w:styleId="Tabelamrea3poudarek2">
    <w:name w:val="Grid Table 3 Accent 2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Mreatabele3">
    <w:name w:val="Grid Table 3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2poudarek4">
    <w:name w:val="Grid Table 2 Accent 4"/>
    <w:basedOn w:val="Navadnatabela"/>
    <w:uiPriority w:val="47"/>
    <w:rsid w:val="00EA28D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temnamrea5poudarek4">
    <w:name w:val="Grid Table 5 Dark Accent 4"/>
    <w:basedOn w:val="Navadnatabela"/>
    <w:uiPriority w:val="50"/>
    <w:rsid w:val="00EA2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vetlamrea1">
    <w:name w:val="Grid Table 1 Light"/>
    <w:basedOn w:val="Navadnatabela"/>
    <w:uiPriority w:val="46"/>
    <w:rsid w:val="00EA2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ija">
    <w:name w:val="Revision"/>
    <w:hidden/>
    <w:uiPriority w:val="99"/>
    <w:semiHidden/>
    <w:rsid w:val="003541E4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37304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GlavaZnak">
    <w:name w:val="Glava Znak"/>
    <w:basedOn w:val="Privzetapisavaodstavka"/>
    <w:link w:val="Glava"/>
    <w:rsid w:val="00B0189E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AF504D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rsid w:val="00F16E4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16E4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F16E4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F16E4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F16E4F"/>
    <w:rPr>
      <w:rFonts w:ascii="Arial" w:hAnsi="Arial"/>
      <w:b/>
      <w:bCs/>
      <w:lang w:val="en-US" w:eastAsia="en-US"/>
    </w:rPr>
  </w:style>
  <w:style w:type="paragraph" w:styleId="Naslov">
    <w:name w:val="Title"/>
    <w:basedOn w:val="Navaden"/>
    <w:next w:val="Navaden"/>
    <w:link w:val="NaslovZnak"/>
    <w:qFormat/>
    <w:rsid w:val="0080613C"/>
    <w:pPr>
      <w:jc w:val="both"/>
    </w:pPr>
    <w:rPr>
      <w:rFonts w:cs="Arial"/>
      <w:b/>
      <w:bCs/>
      <w:sz w:val="22"/>
      <w:szCs w:val="22"/>
      <w:lang w:val="sl-SI"/>
    </w:rPr>
  </w:style>
  <w:style w:type="character" w:customStyle="1" w:styleId="NaslovZnak">
    <w:name w:val="Naslov Znak"/>
    <w:basedOn w:val="Privzetapisavaodstavka"/>
    <w:link w:val="Naslov"/>
    <w:rsid w:val="0080613C"/>
    <w:rPr>
      <w:rFonts w:ascii="Arial" w:hAnsi="Arial" w:cs="Arial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Odvzeti vzorci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92-42B3-9EBF-272E082F56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92-42B3-9EBF-272E082F56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E92-42B3-9EBF-272E082F56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E92-42B3-9EBF-272E082F56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E92-42B3-9EBF-272E082F56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List1!$C$6:$C$10</c:f>
              <c:strCache>
                <c:ptCount val="5"/>
                <c:pt idx="0">
                  <c:v>Cvetlični med</c:v>
                </c:pt>
                <c:pt idx="1">
                  <c:v>Kostanjev med</c:v>
                </c:pt>
                <c:pt idx="2">
                  <c:v>Lipov med</c:v>
                </c:pt>
                <c:pt idx="3">
                  <c:v>Gozdni med</c:v>
                </c:pt>
                <c:pt idx="4">
                  <c:v>Akacijev med</c:v>
                </c:pt>
              </c:strCache>
            </c:strRef>
          </c:cat>
          <c:val>
            <c:numRef>
              <c:f>List1!$D$6:$D$10</c:f>
              <c:numCache>
                <c:formatCode>General</c:formatCode>
                <c:ptCount val="5"/>
                <c:pt idx="0">
                  <c:v>19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92-42B3-9EBF-272E082F562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F9AACBAC15B4A981D80658EFB35E2" ma:contentTypeVersion="10" ma:contentTypeDescription="Create a new document." ma:contentTypeScope="" ma:versionID="ded8f2d513f5c5173121ee92b84e7ced">
  <xsd:schema xmlns:xsd="http://www.w3.org/2001/XMLSchema" xmlns:xs="http://www.w3.org/2001/XMLSchema" xmlns:p="http://schemas.microsoft.com/office/2006/metadata/properties" xmlns:ns2="1a08f474-74ba-438c-95f3-63ac0560dabb" xmlns:ns3="1f741825-4227-4b06-896e-e3afa54a74b4" targetNamespace="http://schemas.microsoft.com/office/2006/metadata/properties" ma:root="true" ma:fieldsID="5c2e7f98d812d8ded18048794bd95321" ns2:_="" ns3:_="">
    <xsd:import namespace="1a08f474-74ba-438c-95f3-63ac0560dabb"/>
    <xsd:import namespace="1f741825-4227-4b06-896e-e3afa54a7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8f474-74ba-438c-95f3-63ac0560d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41825-4227-4b06-896e-e3afa54a7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522BB5-904A-4432-A047-AA7891F048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496AD2-EF6A-4AE8-B1BE-BFA488DC2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1E791A-6E59-4453-BB7D-33D866524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8f474-74ba-438c-95f3-63ac0560dabb"/>
    <ds:schemaRef ds:uri="1f741825-4227-4b06-896e-e3afa54a7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8FDA2B-8F79-42F4-91F5-257A8BC75AF8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1a08f474-74ba-438c-95f3-63ac0560dabb"/>
    <ds:schemaRef ds:uri="http://schemas.microsoft.com/office/infopath/2007/PartnerControls"/>
    <ds:schemaRef ds:uri="http://schemas.openxmlformats.org/package/2006/metadata/core-properties"/>
    <ds:schemaRef ds:uri="1f741825-4227-4b06-896e-e3afa54a74b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22</TotalTime>
  <Pages>13</Pages>
  <Words>1938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Rezultati uradnega vzorčenja medu v letu 2023</dc:title>
  <dc:subject/>
  <dc:creator>uporabnik</dc:creator>
  <cp:keywords/>
  <cp:lastModifiedBy>Nina Pezdirec</cp:lastModifiedBy>
  <cp:revision>3</cp:revision>
  <cp:lastPrinted>2024-03-11T10:27:00Z</cp:lastPrinted>
  <dcterms:created xsi:type="dcterms:W3CDTF">2024-03-18T06:57:00Z</dcterms:created>
  <dcterms:modified xsi:type="dcterms:W3CDTF">2024-03-28T09:22:00Z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c46e32b5313aa149db8f011939385fda61c55cfb415fb884fd27a5194dd7f69b</vt:lpwstr>
  </property>
  <property fmtid="{D5CDD505-2E9C-101B-9397-08002B2CF9AE}" pid="3" name="ContentTypeId">
    <vt:lpwstr>0x010100136F9AACBAC15B4A981D80658EFB35E2</vt:lpwstr>
  </property>
</Properties>
</file>