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43E73" w14:textId="77777777" w:rsidR="007D75CF" w:rsidRPr="00D80C4D" w:rsidRDefault="007D75CF" w:rsidP="00DC6A71">
      <w:pPr>
        <w:pStyle w:val="datumtevilka"/>
        <w:rPr>
          <w:color w:val="000000"/>
        </w:rPr>
      </w:pPr>
      <w:r w:rsidRPr="00D80C4D">
        <w:rPr>
          <w:color w:val="000000"/>
        </w:rPr>
        <w:t xml:space="preserve">Številka: </w:t>
      </w:r>
      <w:r w:rsidRPr="00D80C4D">
        <w:rPr>
          <w:color w:val="000000"/>
        </w:rPr>
        <w:tab/>
      </w:r>
      <w:r w:rsidR="00AB526D" w:rsidRPr="00D80C4D">
        <w:rPr>
          <w:color w:val="000000"/>
        </w:rPr>
        <w:t>U0070-21/2020</w:t>
      </w:r>
    </w:p>
    <w:p w14:paraId="4E4CBF5B" w14:textId="77777777" w:rsidR="00413645" w:rsidRDefault="00C250D5" w:rsidP="008B77BC">
      <w:pPr>
        <w:pStyle w:val="datumtevilka"/>
        <w:rPr>
          <w:color w:val="000000"/>
        </w:rPr>
      </w:pPr>
      <w:r w:rsidRPr="00D80C4D">
        <w:rPr>
          <w:color w:val="000000"/>
        </w:rPr>
        <w:t xml:space="preserve">Datum: </w:t>
      </w:r>
      <w:r w:rsidRPr="00D80C4D">
        <w:rPr>
          <w:color w:val="000000"/>
        </w:rPr>
        <w:tab/>
      </w:r>
      <w:r w:rsidR="000F37EB">
        <w:rPr>
          <w:color w:val="000000"/>
        </w:rPr>
        <w:t>30</w:t>
      </w:r>
      <w:r w:rsidR="00BF575A" w:rsidRPr="00D80C4D">
        <w:rPr>
          <w:color w:val="000000"/>
        </w:rPr>
        <w:t xml:space="preserve">. </w:t>
      </w:r>
      <w:r w:rsidR="001B5629" w:rsidRPr="00D80C4D">
        <w:rPr>
          <w:color w:val="000000"/>
        </w:rPr>
        <w:t>12</w:t>
      </w:r>
      <w:r w:rsidR="006420A5" w:rsidRPr="00D80C4D">
        <w:rPr>
          <w:color w:val="000000"/>
        </w:rPr>
        <w:t>. 2020</w:t>
      </w:r>
    </w:p>
    <w:p w14:paraId="7155F061" w14:textId="77777777" w:rsidR="008B77BC" w:rsidRPr="008B77BC" w:rsidRDefault="008B77BC" w:rsidP="008B77BC">
      <w:pPr>
        <w:pStyle w:val="datumtevilka"/>
        <w:rPr>
          <w:sz w:val="60"/>
          <w:szCs w:val="60"/>
        </w:rPr>
      </w:pPr>
    </w:p>
    <w:p w14:paraId="08F3AFC7" w14:textId="77777777" w:rsidR="002178F6" w:rsidRDefault="007D75CF" w:rsidP="008B77BC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7A7B40">
        <w:rPr>
          <w:lang w:val="sl-SI"/>
        </w:rPr>
        <w:t xml:space="preserve">Poročilo o </w:t>
      </w:r>
      <w:r w:rsidR="005421E9">
        <w:rPr>
          <w:lang w:val="sl-SI"/>
        </w:rPr>
        <w:t xml:space="preserve">posebnem </w:t>
      </w:r>
      <w:r w:rsidR="007A7B40">
        <w:rPr>
          <w:lang w:val="sl-SI"/>
        </w:rPr>
        <w:t>nadzoru</w:t>
      </w:r>
      <w:r w:rsidR="00E02C30">
        <w:rPr>
          <w:lang w:val="sl-SI"/>
        </w:rPr>
        <w:t xml:space="preserve"> </w:t>
      </w:r>
      <w:r w:rsidR="005421E9">
        <w:rPr>
          <w:lang w:val="sl-SI"/>
        </w:rPr>
        <w:t>nad vsebnostjo</w:t>
      </w:r>
      <w:r w:rsidR="00E02C30">
        <w:rPr>
          <w:lang w:val="sl-SI"/>
        </w:rPr>
        <w:t xml:space="preserve"> </w:t>
      </w:r>
      <w:r w:rsidR="005421E9">
        <w:rPr>
          <w:lang w:val="sl-SI"/>
        </w:rPr>
        <w:t>etilen oksida v začimbah</w:t>
      </w:r>
      <w:r w:rsidR="00E02C30">
        <w:rPr>
          <w:lang w:val="sl-SI"/>
        </w:rPr>
        <w:t xml:space="preserve"> </w:t>
      </w:r>
      <w:r w:rsidR="005421E9">
        <w:rPr>
          <w:lang w:val="sl-SI"/>
        </w:rPr>
        <w:t>in zeliščih</w:t>
      </w:r>
    </w:p>
    <w:p w14:paraId="07AB268F" w14:textId="77777777" w:rsidR="008B77BC" w:rsidRPr="008B77BC" w:rsidRDefault="008B77BC" w:rsidP="008B77BC">
      <w:pPr>
        <w:pStyle w:val="ZADEVA"/>
        <w:rPr>
          <w:sz w:val="60"/>
          <w:szCs w:val="60"/>
          <w:lang w:val="sl-SI"/>
        </w:rPr>
      </w:pPr>
    </w:p>
    <w:p w14:paraId="4BF2F771" w14:textId="77777777" w:rsidR="006E236F" w:rsidRDefault="00BE27A2" w:rsidP="0044195C">
      <w:pPr>
        <w:jc w:val="both"/>
        <w:rPr>
          <w:lang w:val="sl-SI"/>
        </w:rPr>
      </w:pPr>
      <w:r>
        <w:rPr>
          <w:lang w:val="sl-SI"/>
        </w:rPr>
        <w:t>Inšpekcija UVHVVR je n</w:t>
      </w:r>
      <w:r w:rsidR="006420A5">
        <w:rPr>
          <w:lang w:val="sl-SI"/>
        </w:rPr>
        <w:t xml:space="preserve">a podlagi </w:t>
      </w:r>
      <w:r w:rsidR="005421E9" w:rsidRPr="005421E9">
        <w:rPr>
          <w:lang w:val="sl-SI"/>
        </w:rPr>
        <w:t xml:space="preserve">informacij prejetih preko OFIS in RASFF </w:t>
      </w:r>
      <w:r w:rsidR="00A40D9C">
        <w:rPr>
          <w:lang w:val="sl-SI"/>
        </w:rPr>
        <w:t xml:space="preserve">sistema, </w:t>
      </w:r>
      <w:r w:rsidR="005421E9" w:rsidRPr="005421E9">
        <w:rPr>
          <w:lang w:val="sl-SI"/>
        </w:rPr>
        <w:t xml:space="preserve">ki </w:t>
      </w:r>
      <w:r w:rsidR="00A40D9C">
        <w:rPr>
          <w:lang w:val="sl-SI"/>
        </w:rPr>
        <w:t xml:space="preserve">nakazujejo na možno </w:t>
      </w:r>
      <w:r w:rsidR="005421E9" w:rsidRPr="005421E9">
        <w:rPr>
          <w:lang w:val="sl-SI"/>
        </w:rPr>
        <w:t xml:space="preserve">prisotnost etilen oksida v </w:t>
      </w:r>
      <w:r w:rsidR="00A40D9C">
        <w:rPr>
          <w:lang w:val="sl-SI"/>
        </w:rPr>
        <w:t xml:space="preserve">različnih </w:t>
      </w:r>
      <w:r w:rsidR="00A40D9C" w:rsidRPr="005421E9">
        <w:rPr>
          <w:lang w:val="sl-SI"/>
        </w:rPr>
        <w:t>začimbah</w:t>
      </w:r>
      <w:r w:rsidR="005421E9" w:rsidRPr="005421E9">
        <w:rPr>
          <w:lang w:val="sl-SI"/>
        </w:rPr>
        <w:t xml:space="preserve"> in zeliščih</w:t>
      </w:r>
      <w:r w:rsidR="005421E9">
        <w:rPr>
          <w:lang w:val="sl-SI"/>
        </w:rPr>
        <w:t>, izvedla posebni nadzor</w:t>
      </w:r>
      <w:r w:rsidR="00A40D9C">
        <w:rPr>
          <w:lang w:val="sl-SI"/>
        </w:rPr>
        <w:t>.</w:t>
      </w:r>
      <w:r w:rsidR="005421E9">
        <w:rPr>
          <w:lang w:val="sl-SI"/>
        </w:rPr>
        <w:t xml:space="preserve"> </w:t>
      </w:r>
      <w:r w:rsidR="00A40D9C">
        <w:rPr>
          <w:lang w:val="sl-SI"/>
        </w:rPr>
        <w:t xml:space="preserve">Pri distributerjih je bilo skupaj odvzetih 12 uradnih vzorcev začimb in zelišč, v katerih se je </w:t>
      </w:r>
      <w:r w:rsidR="00125B7F">
        <w:rPr>
          <w:lang w:val="sl-SI"/>
        </w:rPr>
        <w:t xml:space="preserve">z </w:t>
      </w:r>
      <w:r w:rsidR="00413645">
        <w:rPr>
          <w:lang w:val="sl-SI"/>
        </w:rPr>
        <w:t>laboratorijskimi</w:t>
      </w:r>
      <w:r w:rsidR="00125B7F">
        <w:rPr>
          <w:lang w:val="sl-SI"/>
        </w:rPr>
        <w:t xml:space="preserve"> preiskavami ugotavljala</w:t>
      </w:r>
      <w:r w:rsidR="00413645">
        <w:rPr>
          <w:lang w:val="sl-SI"/>
        </w:rPr>
        <w:t xml:space="preserve"> prisotnost</w:t>
      </w:r>
      <w:r w:rsidR="00125B7F">
        <w:rPr>
          <w:lang w:val="sl-SI"/>
        </w:rPr>
        <w:t xml:space="preserve"> </w:t>
      </w:r>
      <w:r w:rsidR="00A40D9C" w:rsidRPr="005421E9">
        <w:rPr>
          <w:lang w:val="sl-SI"/>
        </w:rPr>
        <w:t>etilen oksida</w:t>
      </w:r>
      <w:r w:rsidR="00A40D9C">
        <w:rPr>
          <w:lang w:val="sl-SI"/>
        </w:rPr>
        <w:t xml:space="preserve"> in njegovega </w:t>
      </w:r>
      <w:proofErr w:type="spellStart"/>
      <w:r w:rsidR="00A40D9C">
        <w:rPr>
          <w:lang w:val="sl-SI"/>
        </w:rPr>
        <w:t>metabolita</w:t>
      </w:r>
      <w:proofErr w:type="spellEnd"/>
      <w:r w:rsidR="00A40D9C">
        <w:rPr>
          <w:lang w:val="sl-SI"/>
        </w:rPr>
        <w:t xml:space="preserve">.  </w:t>
      </w:r>
      <w:r w:rsidR="00045AC8" w:rsidRPr="00045AC8">
        <w:rPr>
          <w:lang w:val="sl-SI"/>
        </w:rPr>
        <w:t>Etilen oksid je sicer v EU nedovoljeno sredstvo, v nekaterih tretjih državah pa ga uporabljajo za sterilizacijo začimb.</w:t>
      </w:r>
      <w:r w:rsidR="00045AC8">
        <w:rPr>
          <w:lang w:val="sl-SI"/>
        </w:rPr>
        <w:t xml:space="preserve"> </w:t>
      </w:r>
    </w:p>
    <w:p w14:paraId="430B8C6F" w14:textId="77777777" w:rsidR="00A40D9C" w:rsidRDefault="00A40D9C" w:rsidP="0044195C">
      <w:pPr>
        <w:jc w:val="both"/>
        <w:rPr>
          <w:lang w:val="sl-SI"/>
        </w:rPr>
      </w:pPr>
    </w:p>
    <w:p w14:paraId="2D1744C2" w14:textId="77777777" w:rsidR="006E236F" w:rsidRDefault="00205C49" w:rsidP="0044195C">
      <w:pPr>
        <w:jc w:val="both"/>
        <w:rPr>
          <w:lang w:val="sl-SI"/>
        </w:rPr>
      </w:pPr>
      <w:r>
        <w:rPr>
          <w:lang w:val="sl-SI"/>
        </w:rPr>
        <w:t xml:space="preserve">V tabeli so prikazani rezultati vzorčenja začimb in zelišč na </w:t>
      </w:r>
      <w:r w:rsidR="00D8551F">
        <w:rPr>
          <w:lang w:val="sl-SI"/>
        </w:rPr>
        <w:t>vsebnost</w:t>
      </w:r>
      <w:r>
        <w:rPr>
          <w:lang w:val="sl-SI"/>
        </w:rPr>
        <w:t xml:space="preserve"> etilen oksida</w:t>
      </w:r>
      <w:r w:rsidR="00D8551F">
        <w:rPr>
          <w:lang w:val="sl-SI"/>
        </w:rPr>
        <w:t>.</w:t>
      </w:r>
    </w:p>
    <w:p w14:paraId="70B5966C" w14:textId="77777777" w:rsidR="002178F6" w:rsidRDefault="002178F6" w:rsidP="0044195C">
      <w:pPr>
        <w:jc w:val="both"/>
        <w:rPr>
          <w:lang w:val="sl-SI"/>
        </w:rPr>
      </w:pPr>
    </w:p>
    <w:tbl>
      <w:tblPr>
        <w:tblStyle w:val="Tabelamrea"/>
        <w:tblW w:w="9401" w:type="dxa"/>
        <w:tblLook w:val="04A0" w:firstRow="1" w:lastRow="0" w:firstColumn="1" w:lastColumn="0" w:noHBand="0" w:noVBand="1"/>
        <w:tblCaption w:val="Rezultati vzorčenja začimb in zelišč na vsebnost etilen oksida"/>
      </w:tblPr>
      <w:tblGrid>
        <w:gridCol w:w="1813"/>
        <w:gridCol w:w="2037"/>
        <w:gridCol w:w="1857"/>
        <w:gridCol w:w="1037"/>
        <w:gridCol w:w="1580"/>
        <w:gridCol w:w="1077"/>
      </w:tblGrid>
      <w:tr w:rsidR="002178F6" w14:paraId="1C257DE9" w14:textId="77777777" w:rsidTr="00B6677E">
        <w:trPr>
          <w:tblHeader/>
        </w:trPr>
        <w:tc>
          <w:tcPr>
            <w:tcW w:w="1838" w:type="dxa"/>
            <w:shd w:val="clear" w:color="auto" w:fill="E7E6E6" w:themeFill="background2"/>
          </w:tcPr>
          <w:p w14:paraId="0158A62C" w14:textId="77777777" w:rsidR="002178F6" w:rsidRPr="00B6677E" w:rsidRDefault="002178F6" w:rsidP="0044195C">
            <w:pPr>
              <w:jc w:val="both"/>
              <w:rPr>
                <w:b/>
                <w:sz w:val="18"/>
                <w:szCs w:val="18"/>
                <w:lang w:val="sl-SI"/>
              </w:rPr>
            </w:pPr>
            <w:r w:rsidRPr="00B6677E">
              <w:rPr>
                <w:b/>
                <w:sz w:val="18"/>
                <w:szCs w:val="18"/>
                <w:lang w:val="sl-SI"/>
              </w:rPr>
              <w:t>Opis živila</w:t>
            </w:r>
          </w:p>
        </w:tc>
        <w:tc>
          <w:tcPr>
            <w:tcW w:w="2055" w:type="dxa"/>
            <w:shd w:val="clear" w:color="auto" w:fill="E7E6E6" w:themeFill="background2"/>
          </w:tcPr>
          <w:p w14:paraId="40EBA00E" w14:textId="77777777" w:rsidR="002178F6" w:rsidRPr="00B6677E" w:rsidRDefault="002178F6" w:rsidP="0044195C">
            <w:pPr>
              <w:jc w:val="both"/>
              <w:rPr>
                <w:b/>
                <w:sz w:val="18"/>
                <w:szCs w:val="18"/>
                <w:lang w:val="sl-SI"/>
              </w:rPr>
            </w:pPr>
            <w:r w:rsidRPr="00B6677E">
              <w:rPr>
                <w:b/>
                <w:sz w:val="18"/>
                <w:szCs w:val="18"/>
                <w:lang w:val="sl-SI"/>
              </w:rPr>
              <w:t>Mesto vzorčenja</w:t>
            </w:r>
          </w:p>
        </w:tc>
        <w:tc>
          <w:tcPr>
            <w:tcW w:w="1875" w:type="dxa"/>
            <w:shd w:val="clear" w:color="auto" w:fill="E7E6E6" w:themeFill="background2"/>
          </w:tcPr>
          <w:p w14:paraId="2A680A29" w14:textId="77777777" w:rsidR="002178F6" w:rsidRPr="00B6677E" w:rsidRDefault="002178F6" w:rsidP="0044195C">
            <w:pPr>
              <w:jc w:val="both"/>
              <w:rPr>
                <w:b/>
                <w:sz w:val="18"/>
                <w:szCs w:val="18"/>
                <w:lang w:val="sl-SI"/>
              </w:rPr>
            </w:pPr>
            <w:r w:rsidRPr="00B6677E">
              <w:rPr>
                <w:b/>
                <w:sz w:val="18"/>
                <w:szCs w:val="18"/>
                <w:lang w:val="sl-SI"/>
              </w:rPr>
              <w:t>Dobavitelj</w:t>
            </w:r>
          </w:p>
        </w:tc>
        <w:tc>
          <w:tcPr>
            <w:tcW w:w="1037" w:type="dxa"/>
            <w:shd w:val="clear" w:color="auto" w:fill="E7E6E6" w:themeFill="background2"/>
          </w:tcPr>
          <w:p w14:paraId="745A9A5D" w14:textId="77777777" w:rsidR="002178F6" w:rsidRPr="00B6677E" w:rsidRDefault="002178F6" w:rsidP="0044195C">
            <w:pPr>
              <w:jc w:val="both"/>
              <w:rPr>
                <w:b/>
                <w:sz w:val="18"/>
                <w:szCs w:val="18"/>
                <w:lang w:val="sl-SI"/>
              </w:rPr>
            </w:pPr>
            <w:r w:rsidRPr="00B6677E">
              <w:rPr>
                <w:b/>
                <w:sz w:val="18"/>
                <w:szCs w:val="18"/>
                <w:lang w:val="sl-SI"/>
              </w:rPr>
              <w:t>Poreklo</w:t>
            </w:r>
          </w:p>
        </w:tc>
        <w:tc>
          <w:tcPr>
            <w:tcW w:w="1589" w:type="dxa"/>
            <w:shd w:val="clear" w:color="auto" w:fill="E7E6E6" w:themeFill="background2"/>
          </w:tcPr>
          <w:p w14:paraId="52E0C8F6" w14:textId="77777777" w:rsidR="002178F6" w:rsidRPr="00B6677E" w:rsidRDefault="002178F6" w:rsidP="0044195C">
            <w:pPr>
              <w:jc w:val="both"/>
              <w:rPr>
                <w:b/>
                <w:sz w:val="18"/>
                <w:szCs w:val="18"/>
                <w:lang w:val="sl-SI"/>
              </w:rPr>
            </w:pPr>
            <w:r w:rsidRPr="00B6677E">
              <w:rPr>
                <w:b/>
                <w:sz w:val="18"/>
                <w:szCs w:val="18"/>
                <w:lang w:val="sl-SI"/>
              </w:rPr>
              <w:t>LOT št./ rok uporabe</w:t>
            </w:r>
          </w:p>
        </w:tc>
        <w:tc>
          <w:tcPr>
            <w:tcW w:w="1007" w:type="dxa"/>
            <w:shd w:val="clear" w:color="auto" w:fill="E7E6E6" w:themeFill="background2"/>
          </w:tcPr>
          <w:p w14:paraId="148A63DB" w14:textId="77777777" w:rsidR="002178F6" w:rsidRPr="00B6677E" w:rsidRDefault="002178F6" w:rsidP="0044195C">
            <w:pPr>
              <w:jc w:val="both"/>
              <w:rPr>
                <w:b/>
                <w:sz w:val="18"/>
                <w:szCs w:val="18"/>
                <w:lang w:val="sl-SI"/>
              </w:rPr>
            </w:pPr>
            <w:r w:rsidRPr="00B6677E">
              <w:rPr>
                <w:b/>
                <w:sz w:val="18"/>
                <w:szCs w:val="18"/>
                <w:lang w:val="sl-SI"/>
              </w:rPr>
              <w:t>Skladnost</w:t>
            </w:r>
          </w:p>
        </w:tc>
      </w:tr>
      <w:tr w:rsidR="002178F6" w14:paraId="0452043A" w14:textId="77777777" w:rsidTr="00B6677E">
        <w:tc>
          <w:tcPr>
            <w:tcW w:w="1838" w:type="dxa"/>
          </w:tcPr>
          <w:p w14:paraId="655C13B5" w14:textId="77777777" w:rsidR="002178F6" w:rsidRPr="002178F6" w:rsidRDefault="002178F6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poper črni - zrnje</w:t>
            </w:r>
          </w:p>
        </w:tc>
        <w:tc>
          <w:tcPr>
            <w:tcW w:w="2055" w:type="dxa"/>
          </w:tcPr>
          <w:p w14:paraId="186CEC36" w14:textId="77777777" w:rsidR="002178F6" w:rsidRPr="002178F6" w:rsidRDefault="002178F6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Vobo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Maribor</w:t>
            </w:r>
          </w:p>
        </w:tc>
        <w:tc>
          <w:tcPr>
            <w:tcW w:w="1875" w:type="dxa"/>
          </w:tcPr>
          <w:p w14:paraId="25AE84D9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Vobo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Maribor</w:t>
            </w:r>
          </w:p>
        </w:tc>
        <w:tc>
          <w:tcPr>
            <w:tcW w:w="1037" w:type="dxa"/>
          </w:tcPr>
          <w:p w14:paraId="332B3945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Brazilija</w:t>
            </w:r>
          </w:p>
        </w:tc>
        <w:tc>
          <w:tcPr>
            <w:tcW w:w="1589" w:type="dxa"/>
          </w:tcPr>
          <w:p w14:paraId="1C40EE00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L:STA8317</w:t>
            </w:r>
          </w:p>
        </w:tc>
        <w:tc>
          <w:tcPr>
            <w:tcW w:w="1007" w:type="dxa"/>
          </w:tcPr>
          <w:p w14:paraId="01F738FD" w14:textId="77777777" w:rsidR="002178F6" w:rsidRPr="002178F6" w:rsidRDefault="002178F6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211BBD9B" w14:textId="77777777" w:rsidTr="00B6677E">
        <w:tc>
          <w:tcPr>
            <w:tcW w:w="1838" w:type="dxa"/>
          </w:tcPr>
          <w:p w14:paraId="5978CF08" w14:textId="77777777" w:rsidR="002178F6" w:rsidRPr="002178F6" w:rsidRDefault="002178F6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čebula - granulat</w:t>
            </w:r>
          </w:p>
        </w:tc>
        <w:tc>
          <w:tcPr>
            <w:tcW w:w="2055" w:type="dxa"/>
          </w:tcPr>
          <w:p w14:paraId="0AAB4BF4" w14:textId="77777777" w:rsidR="002178F6" w:rsidRPr="002178F6" w:rsidRDefault="002178F6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Vobo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Maribor</w:t>
            </w:r>
          </w:p>
        </w:tc>
        <w:tc>
          <w:tcPr>
            <w:tcW w:w="1875" w:type="dxa"/>
          </w:tcPr>
          <w:p w14:paraId="688D82F7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Vobo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Maribor</w:t>
            </w:r>
          </w:p>
        </w:tc>
        <w:tc>
          <w:tcPr>
            <w:tcW w:w="1037" w:type="dxa"/>
          </w:tcPr>
          <w:p w14:paraId="17E627D5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Indija</w:t>
            </w:r>
          </w:p>
        </w:tc>
        <w:tc>
          <w:tcPr>
            <w:tcW w:w="1589" w:type="dxa"/>
          </w:tcPr>
          <w:p w14:paraId="7392D1A5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L:22096-2215-1</w:t>
            </w:r>
          </w:p>
        </w:tc>
        <w:tc>
          <w:tcPr>
            <w:tcW w:w="1007" w:type="dxa"/>
          </w:tcPr>
          <w:p w14:paraId="62819AC7" w14:textId="77777777" w:rsidR="002178F6" w:rsidRPr="002178F6" w:rsidRDefault="002178F6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3FB857E6" w14:textId="77777777" w:rsidTr="00B6677E">
        <w:tc>
          <w:tcPr>
            <w:tcW w:w="1838" w:type="dxa"/>
          </w:tcPr>
          <w:p w14:paraId="404599B5" w14:textId="77777777" w:rsidR="002178F6" w:rsidRPr="002178F6" w:rsidRDefault="002178F6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hibiskus cvet drobljen</w:t>
            </w:r>
          </w:p>
        </w:tc>
        <w:tc>
          <w:tcPr>
            <w:tcW w:w="2055" w:type="dxa"/>
          </w:tcPr>
          <w:p w14:paraId="492689A6" w14:textId="77777777" w:rsidR="002178F6" w:rsidRPr="002178F6" w:rsidRDefault="002178F6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Umami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foods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Idrija</w:t>
            </w:r>
          </w:p>
        </w:tc>
        <w:tc>
          <w:tcPr>
            <w:tcW w:w="1875" w:type="dxa"/>
          </w:tcPr>
          <w:p w14:paraId="667B776D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Pikantum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KG, Nemčija</w:t>
            </w:r>
          </w:p>
        </w:tc>
        <w:tc>
          <w:tcPr>
            <w:tcW w:w="1037" w:type="dxa"/>
          </w:tcPr>
          <w:p w14:paraId="29A16D6F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Burkina Faso</w:t>
            </w:r>
          </w:p>
        </w:tc>
        <w:tc>
          <w:tcPr>
            <w:tcW w:w="1589" w:type="dxa"/>
          </w:tcPr>
          <w:p w14:paraId="30F01730" w14:textId="77777777" w:rsidR="002178F6" w:rsidRPr="002178F6" w:rsidRDefault="00B6677E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6.11.2023</w:t>
            </w:r>
          </w:p>
        </w:tc>
        <w:tc>
          <w:tcPr>
            <w:tcW w:w="1007" w:type="dxa"/>
          </w:tcPr>
          <w:p w14:paraId="05B65A71" w14:textId="77777777" w:rsidR="002178F6" w:rsidRPr="002178F6" w:rsidRDefault="002178F6" w:rsidP="0044195C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0A690AE5" w14:textId="77777777" w:rsidTr="00B6677E">
        <w:tc>
          <w:tcPr>
            <w:tcW w:w="1838" w:type="dxa"/>
          </w:tcPr>
          <w:p w14:paraId="1E10EAE6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črni poper</w:t>
            </w:r>
          </w:p>
        </w:tc>
        <w:tc>
          <w:tcPr>
            <w:tcW w:w="2055" w:type="dxa"/>
          </w:tcPr>
          <w:p w14:paraId="0A1032F4" w14:textId="77777777" w:rsidR="002178F6" w:rsidRPr="002178F6" w:rsidRDefault="002178F6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Umami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foods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Idrija</w:t>
            </w:r>
          </w:p>
        </w:tc>
        <w:tc>
          <w:tcPr>
            <w:tcW w:w="1875" w:type="dxa"/>
          </w:tcPr>
          <w:p w14:paraId="2A7F735D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Blova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GmbH</w:t>
            </w:r>
            <w:proofErr w:type="spellEnd"/>
            <w:r>
              <w:rPr>
                <w:sz w:val="18"/>
                <w:szCs w:val="18"/>
                <w:lang w:val="sl-SI"/>
              </w:rPr>
              <w:t>, Nemčija</w:t>
            </w:r>
          </w:p>
        </w:tc>
        <w:tc>
          <w:tcPr>
            <w:tcW w:w="1037" w:type="dxa"/>
          </w:tcPr>
          <w:p w14:paraId="76797D84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Indija</w:t>
            </w:r>
          </w:p>
        </w:tc>
        <w:tc>
          <w:tcPr>
            <w:tcW w:w="1589" w:type="dxa"/>
          </w:tcPr>
          <w:p w14:paraId="2DD11CC7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26.11.2022</w:t>
            </w:r>
          </w:p>
        </w:tc>
        <w:tc>
          <w:tcPr>
            <w:tcW w:w="1007" w:type="dxa"/>
          </w:tcPr>
          <w:p w14:paraId="4A49C074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23FEB9B2" w14:textId="77777777" w:rsidTr="00B6677E">
        <w:tc>
          <w:tcPr>
            <w:tcW w:w="1838" w:type="dxa"/>
          </w:tcPr>
          <w:p w14:paraId="7AD3A41E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poper črni v zrnju</w:t>
            </w:r>
          </w:p>
        </w:tc>
        <w:tc>
          <w:tcPr>
            <w:tcW w:w="2055" w:type="dxa"/>
          </w:tcPr>
          <w:p w14:paraId="244C0431" w14:textId="77777777" w:rsidR="002178F6" w:rsidRPr="002178F6" w:rsidRDefault="002178F6" w:rsidP="008273DE">
            <w:pPr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 xml:space="preserve">Podravka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Ljubljana</w:t>
            </w:r>
          </w:p>
        </w:tc>
        <w:tc>
          <w:tcPr>
            <w:tcW w:w="1875" w:type="dxa"/>
          </w:tcPr>
          <w:p w14:paraId="134997DB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 xml:space="preserve">Podravka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Ljubljana</w:t>
            </w:r>
          </w:p>
        </w:tc>
        <w:tc>
          <w:tcPr>
            <w:tcW w:w="1037" w:type="dxa"/>
          </w:tcPr>
          <w:p w14:paraId="09536E0D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Indonezija</w:t>
            </w:r>
          </w:p>
        </w:tc>
        <w:tc>
          <w:tcPr>
            <w:tcW w:w="1589" w:type="dxa"/>
          </w:tcPr>
          <w:p w14:paraId="60B192C1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810201</w:t>
            </w:r>
          </w:p>
        </w:tc>
        <w:tc>
          <w:tcPr>
            <w:tcW w:w="1007" w:type="dxa"/>
          </w:tcPr>
          <w:p w14:paraId="1757F27F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7179150B" w14:textId="77777777" w:rsidTr="00B6677E">
        <w:tc>
          <w:tcPr>
            <w:tcW w:w="1838" w:type="dxa"/>
          </w:tcPr>
          <w:p w14:paraId="7E26A70B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poper črni celi 20g</w:t>
            </w:r>
          </w:p>
        </w:tc>
        <w:tc>
          <w:tcPr>
            <w:tcW w:w="2055" w:type="dxa"/>
          </w:tcPr>
          <w:p w14:paraId="2BE358D8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Kotanyl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Ljubljana</w:t>
            </w:r>
          </w:p>
        </w:tc>
        <w:tc>
          <w:tcPr>
            <w:tcW w:w="1875" w:type="dxa"/>
          </w:tcPr>
          <w:p w14:paraId="4BD41615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Kotanyl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Ljubljana</w:t>
            </w:r>
          </w:p>
        </w:tc>
        <w:tc>
          <w:tcPr>
            <w:tcW w:w="1037" w:type="dxa"/>
          </w:tcPr>
          <w:p w14:paraId="226005A3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Vietnam</w:t>
            </w:r>
          </w:p>
        </w:tc>
        <w:tc>
          <w:tcPr>
            <w:tcW w:w="1589" w:type="dxa"/>
          </w:tcPr>
          <w:p w14:paraId="58C5082B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L374700</w:t>
            </w:r>
          </w:p>
        </w:tc>
        <w:tc>
          <w:tcPr>
            <w:tcW w:w="1007" w:type="dxa"/>
          </w:tcPr>
          <w:p w14:paraId="19D73E2D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0BB80EBA" w14:textId="77777777" w:rsidTr="00B6677E">
        <w:tc>
          <w:tcPr>
            <w:tcW w:w="1838" w:type="dxa"/>
          </w:tcPr>
          <w:p w14:paraId="4D2938E3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poper črni v zrnju, 1 kg</w:t>
            </w:r>
          </w:p>
        </w:tc>
        <w:tc>
          <w:tcPr>
            <w:tcW w:w="2055" w:type="dxa"/>
          </w:tcPr>
          <w:p w14:paraId="417839E7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 xml:space="preserve">Adria </w:t>
            </w:r>
            <w:proofErr w:type="spellStart"/>
            <w:r>
              <w:rPr>
                <w:sz w:val="18"/>
                <w:szCs w:val="18"/>
                <w:lang w:val="sl-SI"/>
              </w:rPr>
              <w:t>trading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Ptuj</w:t>
            </w:r>
          </w:p>
        </w:tc>
        <w:tc>
          <w:tcPr>
            <w:tcW w:w="1875" w:type="dxa"/>
          </w:tcPr>
          <w:p w14:paraId="3C5219CD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Bohl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Maribor</w:t>
            </w:r>
          </w:p>
        </w:tc>
        <w:tc>
          <w:tcPr>
            <w:tcW w:w="1037" w:type="dxa"/>
          </w:tcPr>
          <w:p w14:paraId="34B4A0DE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Vietnam</w:t>
            </w:r>
          </w:p>
        </w:tc>
        <w:tc>
          <w:tcPr>
            <w:tcW w:w="1589" w:type="dxa"/>
          </w:tcPr>
          <w:p w14:paraId="108C44DC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116635</w:t>
            </w:r>
          </w:p>
        </w:tc>
        <w:tc>
          <w:tcPr>
            <w:tcW w:w="1007" w:type="dxa"/>
          </w:tcPr>
          <w:p w14:paraId="703A6816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47F6746E" w14:textId="77777777" w:rsidTr="00B6677E">
        <w:tc>
          <w:tcPr>
            <w:tcW w:w="1838" w:type="dxa"/>
          </w:tcPr>
          <w:p w14:paraId="2F19BD6E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bio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ingver mleti</w:t>
            </w:r>
          </w:p>
        </w:tc>
        <w:tc>
          <w:tcPr>
            <w:tcW w:w="2055" w:type="dxa"/>
          </w:tcPr>
          <w:p w14:paraId="0984DFDC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Narajan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Leskovec pri Krškem</w:t>
            </w:r>
          </w:p>
        </w:tc>
        <w:tc>
          <w:tcPr>
            <w:tcW w:w="1875" w:type="dxa"/>
          </w:tcPr>
          <w:p w14:paraId="498CA58E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Abbot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Blackstone</w:t>
            </w:r>
            <w:proofErr w:type="spellEnd"/>
            <w:r>
              <w:rPr>
                <w:sz w:val="18"/>
                <w:szCs w:val="18"/>
                <w:lang w:val="sl-SI"/>
              </w:rPr>
              <w:t>, Nemčija</w:t>
            </w:r>
          </w:p>
        </w:tc>
        <w:tc>
          <w:tcPr>
            <w:tcW w:w="1037" w:type="dxa"/>
          </w:tcPr>
          <w:p w14:paraId="33B81FFD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Indija</w:t>
            </w:r>
          </w:p>
        </w:tc>
        <w:tc>
          <w:tcPr>
            <w:tcW w:w="1589" w:type="dxa"/>
          </w:tcPr>
          <w:p w14:paraId="39AFF9DD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30.3.2023</w:t>
            </w:r>
          </w:p>
        </w:tc>
        <w:tc>
          <w:tcPr>
            <w:tcW w:w="1007" w:type="dxa"/>
          </w:tcPr>
          <w:p w14:paraId="2F115BAB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5FA63EA7" w14:textId="77777777" w:rsidTr="00B6677E">
        <w:tc>
          <w:tcPr>
            <w:tcW w:w="1838" w:type="dxa"/>
          </w:tcPr>
          <w:p w14:paraId="54DD7A79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poper celi črni 1000g</w:t>
            </w:r>
          </w:p>
        </w:tc>
        <w:tc>
          <w:tcPr>
            <w:tcW w:w="2055" w:type="dxa"/>
          </w:tcPr>
          <w:p w14:paraId="4FB05DFB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 xml:space="preserve">Monsun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Kranj</w:t>
            </w:r>
          </w:p>
        </w:tc>
        <w:tc>
          <w:tcPr>
            <w:tcW w:w="1875" w:type="dxa"/>
          </w:tcPr>
          <w:p w14:paraId="3C1240D9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Frateli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Kozina</w:t>
            </w:r>
          </w:p>
        </w:tc>
        <w:tc>
          <w:tcPr>
            <w:tcW w:w="1037" w:type="dxa"/>
          </w:tcPr>
          <w:p w14:paraId="234E966E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Indija</w:t>
            </w:r>
          </w:p>
        </w:tc>
        <w:tc>
          <w:tcPr>
            <w:tcW w:w="1589" w:type="dxa"/>
          </w:tcPr>
          <w:p w14:paraId="18EDCC63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20A014</w:t>
            </w:r>
          </w:p>
        </w:tc>
        <w:tc>
          <w:tcPr>
            <w:tcW w:w="1007" w:type="dxa"/>
          </w:tcPr>
          <w:p w14:paraId="75C69DF2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40B8E504" w14:textId="77777777" w:rsidTr="00B6677E">
        <w:tc>
          <w:tcPr>
            <w:tcW w:w="1838" w:type="dxa"/>
          </w:tcPr>
          <w:p w14:paraId="07BE82AF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zeleni poper, 500g</w:t>
            </w:r>
          </w:p>
        </w:tc>
        <w:tc>
          <w:tcPr>
            <w:tcW w:w="2055" w:type="dxa"/>
          </w:tcPr>
          <w:p w14:paraId="32A82A46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Kvibo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d.o.o</w:t>
            </w:r>
            <w:proofErr w:type="spellEnd"/>
            <w:r>
              <w:rPr>
                <w:sz w:val="18"/>
                <w:szCs w:val="18"/>
                <w:lang w:val="sl-SI"/>
              </w:rPr>
              <w:t>., Tržič</w:t>
            </w:r>
          </w:p>
        </w:tc>
        <w:tc>
          <w:tcPr>
            <w:tcW w:w="1875" w:type="dxa"/>
          </w:tcPr>
          <w:p w14:paraId="786A89D5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Chili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Product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KFT, Madžarska</w:t>
            </w:r>
          </w:p>
        </w:tc>
        <w:tc>
          <w:tcPr>
            <w:tcW w:w="1037" w:type="dxa"/>
          </w:tcPr>
          <w:p w14:paraId="2A369862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Indija</w:t>
            </w:r>
          </w:p>
        </w:tc>
        <w:tc>
          <w:tcPr>
            <w:tcW w:w="1589" w:type="dxa"/>
          </w:tcPr>
          <w:p w14:paraId="0B809F94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4587012020</w:t>
            </w:r>
          </w:p>
        </w:tc>
        <w:tc>
          <w:tcPr>
            <w:tcW w:w="1007" w:type="dxa"/>
          </w:tcPr>
          <w:p w14:paraId="6076982D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7C5DD9F6" w14:textId="77777777" w:rsidTr="00B6677E">
        <w:tc>
          <w:tcPr>
            <w:tcW w:w="1838" w:type="dxa"/>
          </w:tcPr>
          <w:p w14:paraId="1036AF29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poper črni - mleti</w:t>
            </w:r>
          </w:p>
        </w:tc>
        <w:tc>
          <w:tcPr>
            <w:tcW w:w="2055" w:type="dxa"/>
          </w:tcPr>
          <w:p w14:paraId="1CEA702B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 xml:space="preserve">Droga </w:t>
            </w:r>
            <w:proofErr w:type="spellStart"/>
            <w:r>
              <w:rPr>
                <w:sz w:val="18"/>
                <w:szCs w:val="18"/>
                <w:lang w:val="sl-SI"/>
              </w:rPr>
              <w:t>kolinska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d.d</w:t>
            </w:r>
            <w:proofErr w:type="spellEnd"/>
            <w:r>
              <w:rPr>
                <w:sz w:val="18"/>
                <w:szCs w:val="18"/>
                <w:lang w:val="sl-SI"/>
              </w:rPr>
              <w:t>., Izola</w:t>
            </w:r>
          </w:p>
        </w:tc>
        <w:tc>
          <w:tcPr>
            <w:tcW w:w="1875" w:type="dxa"/>
          </w:tcPr>
          <w:p w14:paraId="68DDE4E8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proofErr w:type="spellStart"/>
            <w:r w:rsidRPr="00B6677E">
              <w:rPr>
                <w:sz w:val="18"/>
                <w:szCs w:val="18"/>
                <w:lang w:val="sl-SI"/>
              </w:rPr>
              <w:t>Vobo</w:t>
            </w:r>
            <w:proofErr w:type="spellEnd"/>
            <w:r w:rsidRPr="00B6677E"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B6677E">
              <w:rPr>
                <w:sz w:val="18"/>
                <w:szCs w:val="18"/>
                <w:lang w:val="sl-SI"/>
              </w:rPr>
              <w:t>d.o.o</w:t>
            </w:r>
            <w:proofErr w:type="spellEnd"/>
            <w:r w:rsidRPr="00B6677E">
              <w:rPr>
                <w:sz w:val="18"/>
                <w:szCs w:val="18"/>
                <w:lang w:val="sl-SI"/>
              </w:rPr>
              <w:t>., Maribor</w:t>
            </w:r>
          </w:p>
        </w:tc>
        <w:tc>
          <w:tcPr>
            <w:tcW w:w="1037" w:type="dxa"/>
          </w:tcPr>
          <w:p w14:paraId="23A37678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Brazilija</w:t>
            </w:r>
          </w:p>
        </w:tc>
        <w:tc>
          <w:tcPr>
            <w:tcW w:w="1589" w:type="dxa"/>
          </w:tcPr>
          <w:p w14:paraId="5104996F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200226-12</w:t>
            </w:r>
          </w:p>
        </w:tc>
        <w:tc>
          <w:tcPr>
            <w:tcW w:w="1007" w:type="dxa"/>
          </w:tcPr>
          <w:p w14:paraId="387F07DF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  <w:tr w:rsidR="002178F6" w14:paraId="3570F3D1" w14:textId="77777777" w:rsidTr="00B6677E">
        <w:tc>
          <w:tcPr>
            <w:tcW w:w="1838" w:type="dxa"/>
          </w:tcPr>
          <w:p w14:paraId="377FBE69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črni poper v zrnu</w:t>
            </w:r>
          </w:p>
        </w:tc>
        <w:tc>
          <w:tcPr>
            <w:tcW w:w="2055" w:type="dxa"/>
          </w:tcPr>
          <w:p w14:paraId="3AB8885A" w14:textId="77777777" w:rsidR="002178F6" w:rsidRPr="002178F6" w:rsidRDefault="008273DE" w:rsidP="008273DE">
            <w:pPr>
              <w:rPr>
                <w:sz w:val="18"/>
                <w:szCs w:val="18"/>
                <w:lang w:val="sl-SI"/>
              </w:rPr>
            </w:pPr>
            <w:proofErr w:type="spellStart"/>
            <w:r>
              <w:rPr>
                <w:sz w:val="18"/>
                <w:szCs w:val="18"/>
                <w:lang w:val="sl-SI"/>
              </w:rPr>
              <w:t>Condimentum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Lucija Mohorčič </w:t>
            </w:r>
            <w:proofErr w:type="spellStart"/>
            <w:r>
              <w:rPr>
                <w:sz w:val="18"/>
                <w:szCs w:val="18"/>
                <w:lang w:val="sl-SI"/>
              </w:rPr>
              <w:t>s.p</w:t>
            </w:r>
            <w:proofErr w:type="spellEnd"/>
            <w:r>
              <w:rPr>
                <w:sz w:val="18"/>
                <w:szCs w:val="18"/>
                <w:lang w:val="sl-SI"/>
              </w:rPr>
              <w:t>., Sežana</w:t>
            </w:r>
          </w:p>
        </w:tc>
        <w:tc>
          <w:tcPr>
            <w:tcW w:w="1875" w:type="dxa"/>
          </w:tcPr>
          <w:p w14:paraId="5453C61A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 xml:space="preserve">De </w:t>
            </w:r>
            <w:proofErr w:type="spellStart"/>
            <w:r>
              <w:rPr>
                <w:sz w:val="18"/>
                <w:szCs w:val="18"/>
                <w:lang w:val="sl-SI"/>
              </w:rPr>
              <w:t>Lorenzl</w:t>
            </w:r>
            <w:proofErr w:type="spellEnd"/>
            <w:r>
              <w:rPr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l-SI"/>
              </w:rPr>
              <w:t>s.r.l</w:t>
            </w:r>
            <w:proofErr w:type="spellEnd"/>
            <w:r>
              <w:rPr>
                <w:sz w:val="18"/>
                <w:szCs w:val="18"/>
                <w:lang w:val="sl-SI"/>
              </w:rPr>
              <w:t>., Italija</w:t>
            </w:r>
          </w:p>
        </w:tc>
        <w:tc>
          <w:tcPr>
            <w:tcW w:w="1037" w:type="dxa"/>
          </w:tcPr>
          <w:p w14:paraId="2CE3B262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Vietnam</w:t>
            </w:r>
          </w:p>
        </w:tc>
        <w:tc>
          <w:tcPr>
            <w:tcW w:w="1589" w:type="dxa"/>
          </w:tcPr>
          <w:p w14:paraId="363F1266" w14:textId="77777777" w:rsidR="002178F6" w:rsidRPr="002178F6" w:rsidRDefault="00B6677E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4043-A</w:t>
            </w:r>
          </w:p>
        </w:tc>
        <w:tc>
          <w:tcPr>
            <w:tcW w:w="1007" w:type="dxa"/>
          </w:tcPr>
          <w:p w14:paraId="2CB1A0C2" w14:textId="77777777" w:rsidR="002178F6" w:rsidRPr="002178F6" w:rsidRDefault="002178F6" w:rsidP="002178F6">
            <w:pPr>
              <w:jc w:val="both"/>
              <w:rPr>
                <w:sz w:val="18"/>
                <w:szCs w:val="18"/>
                <w:lang w:val="sl-SI"/>
              </w:rPr>
            </w:pPr>
            <w:r>
              <w:rPr>
                <w:sz w:val="18"/>
                <w:szCs w:val="18"/>
                <w:lang w:val="sl-SI"/>
              </w:rPr>
              <w:t>skladen</w:t>
            </w:r>
          </w:p>
        </w:tc>
      </w:tr>
    </w:tbl>
    <w:p w14:paraId="49465B63" w14:textId="77777777" w:rsidR="00413645" w:rsidRDefault="00413645" w:rsidP="00016CE8">
      <w:pPr>
        <w:jc w:val="both"/>
        <w:rPr>
          <w:lang w:val="sl-SI"/>
        </w:rPr>
      </w:pPr>
    </w:p>
    <w:p w14:paraId="2B2CC33A" w14:textId="77777777" w:rsidR="00125B7F" w:rsidRDefault="00125B7F" w:rsidP="00016CE8">
      <w:pPr>
        <w:jc w:val="both"/>
        <w:rPr>
          <w:color w:val="000000"/>
          <w:lang w:val="sl-SI"/>
        </w:rPr>
      </w:pPr>
      <w:r>
        <w:rPr>
          <w:lang w:val="sl-SI"/>
        </w:rPr>
        <w:t xml:space="preserve">V nobenem od odvzetih dvanajstih </w:t>
      </w:r>
      <w:r w:rsidR="00AC4072" w:rsidRPr="00D80C4D">
        <w:rPr>
          <w:color w:val="000000"/>
          <w:lang w:val="sl-SI"/>
        </w:rPr>
        <w:t>vzorcev</w:t>
      </w:r>
      <w:r w:rsidR="004161D8" w:rsidRPr="00D80C4D">
        <w:rPr>
          <w:color w:val="000000"/>
          <w:lang w:val="sl-SI"/>
        </w:rPr>
        <w:t xml:space="preserve"> </w:t>
      </w:r>
      <w:r w:rsidRPr="00D80C4D">
        <w:rPr>
          <w:color w:val="000000"/>
          <w:lang w:val="sl-SI"/>
        </w:rPr>
        <w:t xml:space="preserve">ostanki omenjene spojine in njenega </w:t>
      </w:r>
      <w:proofErr w:type="spellStart"/>
      <w:r w:rsidRPr="00D80C4D">
        <w:rPr>
          <w:color w:val="000000"/>
          <w:lang w:val="sl-SI"/>
        </w:rPr>
        <w:t>metabolita</w:t>
      </w:r>
      <w:proofErr w:type="spellEnd"/>
      <w:r w:rsidRPr="00D80C4D">
        <w:rPr>
          <w:color w:val="000000"/>
          <w:lang w:val="sl-SI"/>
        </w:rPr>
        <w:t xml:space="preserve"> niso bili ugotovljeni</w:t>
      </w:r>
      <w:r>
        <w:rPr>
          <w:lang w:val="sl-SI"/>
        </w:rPr>
        <w:t>. Zato so bili</w:t>
      </w:r>
      <w:r w:rsidR="00E11185">
        <w:rPr>
          <w:lang w:val="sl-SI"/>
        </w:rPr>
        <w:t xml:space="preserve"> vsi vzorci začimb</w:t>
      </w:r>
      <w:r>
        <w:rPr>
          <w:lang w:val="sl-SI"/>
        </w:rPr>
        <w:t xml:space="preserve"> ocenjeni kot </w:t>
      </w:r>
      <w:r w:rsidR="004161D8" w:rsidRPr="00D80C4D">
        <w:rPr>
          <w:color w:val="000000"/>
          <w:lang w:val="sl-SI"/>
        </w:rPr>
        <w:t xml:space="preserve">skladni </w:t>
      </w:r>
      <w:r>
        <w:rPr>
          <w:color w:val="000000"/>
          <w:lang w:val="sl-SI"/>
        </w:rPr>
        <w:t>in varni.</w:t>
      </w:r>
    </w:p>
    <w:p w14:paraId="6F4A4EE0" w14:textId="77777777" w:rsidR="00221152" w:rsidRDefault="00A40D9C" w:rsidP="00016CE8">
      <w:pPr>
        <w:jc w:val="both"/>
        <w:rPr>
          <w:color w:val="FF0000"/>
          <w:lang w:val="sl-SI"/>
        </w:rPr>
      </w:pPr>
      <w:r w:rsidRPr="00D80C4D">
        <w:rPr>
          <w:color w:val="000000"/>
          <w:lang w:val="sl-SI"/>
        </w:rPr>
        <w:lastRenderedPageBreak/>
        <w:t xml:space="preserve"> </w:t>
      </w:r>
    </w:p>
    <w:p w14:paraId="10C0DA2B" w14:textId="77777777" w:rsidR="00221152" w:rsidRDefault="00FF4201">
      <w:pPr>
        <w:jc w:val="both"/>
        <w:rPr>
          <w:lang w:val="sl-SI"/>
        </w:rPr>
      </w:pPr>
      <w:r>
        <w:rPr>
          <w:lang w:val="sl-SI"/>
        </w:rPr>
        <w:t>Pripravili:</w:t>
      </w:r>
    </w:p>
    <w:p w14:paraId="517E6196" w14:textId="77777777" w:rsidR="00FF4201" w:rsidRDefault="00FF4201">
      <w:pPr>
        <w:jc w:val="both"/>
        <w:rPr>
          <w:lang w:val="sl-SI"/>
        </w:rPr>
      </w:pPr>
      <w:r>
        <w:rPr>
          <w:lang w:val="sl-SI"/>
        </w:rPr>
        <w:t xml:space="preserve">Petra Lokar, </w:t>
      </w:r>
      <w:proofErr w:type="spellStart"/>
      <w:r>
        <w:rPr>
          <w:lang w:val="sl-SI"/>
        </w:rPr>
        <w:t>univ.dipl.inž.živ.teh</w:t>
      </w:r>
      <w:proofErr w:type="spellEnd"/>
      <w:r>
        <w:rPr>
          <w:lang w:val="sl-SI"/>
        </w:rPr>
        <w:t>.</w:t>
      </w:r>
      <w:r w:rsidR="00E11185">
        <w:rPr>
          <w:lang w:val="sl-SI"/>
        </w:rPr>
        <w:t xml:space="preserve">  </w:t>
      </w:r>
    </w:p>
    <w:p w14:paraId="787299A5" w14:textId="77777777" w:rsidR="00FF4201" w:rsidRDefault="00FF4201">
      <w:pPr>
        <w:jc w:val="both"/>
        <w:rPr>
          <w:lang w:val="sl-SI"/>
        </w:rPr>
      </w:pPr>
      <w:proofErr w:type="spellStart"/>
      <w:r>
        <w:rPr>
          <w:lang w:val="sl-SI"/>
        </w:rPr>
        <w:t>mag.Nadja</w:t>
      </w:r>
      <w:proofErr w:type="spellEnd"/>
      <w:r>
        <w:rPr>
          <w:lang w:val="sl-SI"/>
        </w:rPr>
        <w:t xml:space="preserve"> Škrk</w:t>
      </w:r>
      <w:r w:rsidR="00B6677E">
        <w:rPr>
          <w:lang w:val="sl-SI"/>
        </w:rPr>
        <w:tab/>
      </w:r>
      <w:r w:rsidR="00B6677E">
        <w:rPr>
          <w:lang w:val="sl-SI"/>
        </w:rPr>
        <w:tab/>
      </w:r>
      <w:r w:rsidR="00B6677E">
        <w:rPr>
          <w:lang w:val="sl-SI"/>
        </w:rPr>
        <w:tab/>
      </w:r>
      <w:r w:rsidR="00B6677E">
        <w:rPr>
          <w:lang w:val="sl-SI"/>
        </w:rPr>
        <w:tab/>
      </w:r>
      <w:r w:rsidR="00B6677E">
        <w:rPr>
          <w:lang w:val="sl-SI"/>
        </w:rPr>
        <w:tab/>
      </w:r>
      <w:r w:rsidR="00B6677E">
        <w:rPr>
          <w:lang w:val="sl-SI"/>
        </w:rPr>
        <w:tab/>
      </w:r>
      <w:r w:rsidR="00E11185">
        <w:rPr>
          <w:lang w:val="sl-SI"/>
        </w:rPr>
        <w:t xml:space="preserve">Andreja Bizjak </w:t>
      </w:r>
      <w:proofErr w:type="spellStart"/>
      <w:r w:rsidR="00E11185">
        <w:rPr>
          <w:lang w:val="sl-SI"/>
        </w:rPr>
        <w:t>dr.vet.med</w:t>
      </w:r>
      <w:proofErr w:type="spellEnd"/>
      <w:r w:rsidR="00E11185">
        <w:rPr>
          <w:lang w:val="sl-SI"/>
        </w:rPr>
        <w:t>.</w:t>
      </w:r>
    </w:p>
    <w:p w14:paraId="5F7D4D32" w14:textId="77777777" w:rsidR="00E11185" w:rsidRPr="00202A77" w:rsidRDefault="00E11185" w:rsidP="00E11185">
      <w:pPr>
        <w:ind w:left="5103" w:hanging="142"/>
        <w:jc w:val="both"/>
        <w:rPr>
          <w:lang w:val="sl-SI"/>
        </w:rPr>
      </w:pPr>
      <w:r>
        <w:rPr>
          <w:lang w:val="sl-SI"/>
        </w:rPr>
        <w:t>Direktorica inšpekcije za varno hrano, veterinarstvo in varstvo rastlin</w:t>
      </w:r>
    </w:p>
    <w:sectPr w:rsidR="00E11185" w:rsidRPr="00202A77" w:rsidSect="00783310">
      <w:headerReference w:type="default" r:id="rId7"/>
      <w:headerReference w:type="first" r:id="rId8"/>
      <w:foot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17210" w14:textId="77777777" w:rsidR="005D4B4B" w:rsidRDefault="005D4B4B">
      <w:r>
        <w:separator/>
      </w:r>
    </w:p>
  </w:endnote>
  <w:endnote w:type="continuationSeparator" w:id="0">
    <w:p w14:paraId="35A14699" w14:textId="77777777" w:rsidR="005D4B4B" w:rsidRDefault="005D4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ECDC7C32-8A98-4073-B66B-FF500EA54DFB}"/>
    <w:embedBoldItalic r:id="rId2" w:fontKey="{03978EA2-9E59-4845-BA60-A4E2758B193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91E8236-3290-42CB-8CCA-38DB7AACCAB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0FBC1EA3-CFDC-4C82-8D4E-D2B52F5FBD15}"/>
    <w:embedBold r:id="rId5" w:fontKey="{FF4B5E84-B6D7-4EC9-B033-D0E8EA25E8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1634302-4EE6-41DC-ABE1-53F1962C3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CD3B3" w14:textId="77777777" w:rsidR="009B7E5A" w:rsidRDefault="009B7E5A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7538C" w14:textId="77777777" w:rsidR="005D4B4B" w:rsidRDefault="005D4B4B">
      <w:r>
        <w:separator/>
      </w:r>
    </w:p>
  </w:footnote>
  <w:footnote w:type="continuationSeparator" w:id="0">
    <w:p w14:paraId="2979F3F1" w14:textId="77777777" w:rsidR="005D4B4B" w:rsidRDefault="005D4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132E" w14:textId="77777777" w:rsidR="009B7E5A" w:rsidRPr="00110CBD" w:rsidRDefault="009B7E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9B7E5A" w:rsidRPr="00B42A54" w14:paraId="3D9BD848" w14:textId="77777777" w:rsidTr="00646931">
      <w:trPr>
        <w:trHeight w:hRule="exact" w:val="847"/>
      </w:trPr>
      <w:tc>
        <w:tcPr>
          <w:tcW w:w="567" w:type="dxa"/>
        </w:tcPr>
        <w:p w14:paraId="42F14975" w14:textId="77777777" w:rsidR="009B7E5A" w:rsidRPr="00B42A54" w:rsidRDefault="009B7E5A" w:rsidP="008B77BC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1EC526A3" w14:textId="77777777" w:rsidR="009B7E5A" w:rsidRPr="00B42A54" w:rsidRDefault="009B7E5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0C6804F3" w14:textId="77777777" w:rsidR="009B7E5A" w:rsidRPr="00B42A54" w:rsidRDefault="009B7E5A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D928791" w14:textId="77777777" w:rsidR="009B7E5A" w:rsidRPr="000E307C" w:rsidRDefault="009B7E5A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49677C60" w14:textId="77777777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221B3948" w14:textId="77777777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097140CC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58CF8A14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2CF11568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BA110B"/>
    <w:multiLevelType w:val="hybridMultilevel"/>
    <w:tmpl w:val="978A10AE"/>
    <w:lvl w:ilvl="0" w:tplc="3AA4F698">
      <w:start w:val="1"/>
      <w:numFmt w:val="bullet"/>
      <w:lvlText w:val=""/>
      <w:lvlJc w:val="left"/>
      <w:pPr>
        <w:tabs>
          <w:tab w:val="num" w:pos="113"/>
        </w:tabs>
        <w:ind w:left="28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3386F"/>
    <w:multiLevelType w:val="hybridMultilevel"/>
    <w:tmpl w:val="905E1026"/>
    <w:lvl w:ilvl="0" w:tplc="2844273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482F06"/>
    <w:multiLevelType w:val="hybridMultilevel"/>
    <w:tmpl w:val="CB5AF056"/>
    <w:lvl w:ilvl="0" w:tplc="CA082C92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352997">
    <w:abstractNumId w:val="6"/>
  </w:num>
  <w:num w:numId="2" w16cid:durableId="309285432">
    <w:abstractNumId w:val="4"/>
  </w:num>
  <w:num w:numId="3" w16cid:durableId="225141291">
    <w:abstractNumId w:val="5"/>
  </w:num>
  <w:num w:numId="4" w16cid:durableId="481890850">
    <w:abstractNumId w:val="0"/>
  </w:num>
  <w:num w:numId="5" w16cid:durableId="1535535334">
    <w:abstractNumId w:val="1"/>
  </w:num>
  <w:num w:numId="6" w16cid:durableId="2107379379">
    <w:abstractNumId w:val="2"/>
  </w:num>
  <w:num w:numId="7" w16cid:durableId="2089766332">
    <w:abstractNumId w:val="3"/>
  </w:num>
  <w:num w:numId="8" w16cid:durableId="17508828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60D3"/>
    <w:rsid w:val="000166BD"/>
    <w:rsid w:val="00016CE8"/>
    <w:rsid w:val="00023A88"/>
    <w:rsid w:val="000276CB"/>
    <w:rsid w:val="00040AB5"/>
    <w:rsid w:val="00045AC8"/>
    <w:rsid w:val="000505B6"/>
    <w:rsid w:val="00057984"/>
    <w:rsid w:val="000644D9"/>
    <w:rsid w:val="00083D2A"/>
    <w:rsid w:val="0009378A"/>
    <w:rsid w:val="000A4E78"/>
    <w:rsid w:val="000A7238"/>
    <w:rsid w:val="000D142A"/>
    <w:rsid w:val="000E0FF0"/>
    <w:rsid w:val="000E2358"/>
    <w:rsid w:val="000E307C"/>
    <w:rsid w:val="000F37EB"/>
    <w:rsid w:val="000F543A"/>
    <w:rsid w:val="000F5714"/>
    <w:rsid w:val="0010226E"/>
    <w:rsid w:val="00106A86"/>
    <w:rsid w:val="00110390"/>
    <w:rsid w:val="00125B7F"/>
    <w:rsid w:val="001357B2"/>
    <w:rsid w:val="0013728B"/>
    <w:rsid w:val="0014628A"/>
    <w:rsid w:val="00167099"/>
    <w:rsid w:val="001A5CF0"/>
    <w:rsid w:val="001A6649"/>
    <w:rsid w:val="001B0944"/>
    <w:rsid w:val="001B2645"/>
    <w:rsid w:val="001B5629"/>
    <w:rsid w:val="001B60A3"/>
    <w:rsid w:val="001C6813"/>
    <w:rsid w:val="001E5BCE"/>
    <w:rsid w:val="001F6C79"/>
    <w:rsid w:val="00202A77"/>
    <w:rsid w:val="00205C49"/>
    <w:rsid w:val="002155BF"/>
    <w:rsid w:val="002178F6"/>
    <w:rsid w:val="00221152"/>
    <w:rsid w:val="00227495"/>
    <w:rsid w:val="00232CAE"/>
    <w:rsid w:val="00250838"/>
    <w:rsid w:val="00256AD9"/>
    <w:rsid w:val="00271CE5"/>
    <w:rsid w:val="002740C2"/>
    <w:rsid w:val="00275F1B"/>
    <w:rsid w:val="00282020"/>
    <w:rsid w:val="00282529"/>
    <w:rsid w:val="002A6008"/>
    <w:rsid w:val="002A6BDF"/>
    <w:rsid w:val="002C76D5"/>
    <w:rsid w:val="002D2474"/>
    <w:rsid w:val="002D7601"/>
    <w:rsid w:val="00300020"/>
    <w:rsid w:val="00310D2A"/>
    <w:rsid w:val="00313B0B"/>
    <w:rsid w:val="00323070"/>
    <w:rsid w:val="00325A10"/>
    <w:rsid w:val="0033223A"/>
    <w:rsid w:val="00343629"/>
    <w:rsid w:val="00343B9C"/>
    <w:rsid w:val="00344B12"/>
    <w:rsid w:val="003636BF"/>
    <w:rsid w:val="00365642"/>
    <w:rsid w:val="0037338D"/>
    <w:rsid w:val="0037479F"/>
    <w:rsid w:val="00377791"/>
    <w:rsid w:val="00380254"/>
    <w:rsid w:val="003845B4"/>
    <w:rsid w:val="00387B1A"/>
    <w:rsid w:val="00395928"/>
    <w:rsid w:val="0039616F"/>
    <w:rsid w:val="003A2911"/>
    <w:rsid w:val="003C6124"/>
    <w:rsid w:val="003D6C34"/>
    <w:rsid w:val="003E1C74"/>
    <w:rsid w:val="003F5ACE"/>
    <w:rsid w:val="003F5F77"/>
    <w:rsid w:val="003F7198"/>
    <w:rsid w:val="004127D4"/>
    <w:rsid w:val="0041323D"/>
    <w:rsid w:val="00413645"/>
    <w:rsid w:val="004161D8"/>
    <w:rsid w:val="0044195C"/>
    <w:rsid w:val="004437DE"/>
    <w:rsid w:val="00480688"/>
    <w:rsid w:val="004A6F60"/>
    <w:rsid w:val="004C7FDE"/>
    <w:rsid w:val="004D3047"/>
    <w:rsid w:val="004D5FF8"/>
    <w:rsid w:val="004F0FCC"/>
    <w:rsid w:val="004F448B"/>
    <w:rsid w:val="004F67B1"/>
    <w:rsid w:val="00501608"/>
    <w:rsid w:val="00504C6B"/>
    <w:rsid w:val="005050D3"/>
    <w:rsid w:val="005062EC"/>
    <w:rsid w:val="00511051"/>
    <w:rsid w:val="005119D1"/>
    <w:rsid w:val="00511AB4"/>
    <w:rsid w:val="0051728F"/>
    <w:rsid w:val="00526233"/>
    <w:rsid w:val="00526246"/>
    <w:rsid w:val="005421E9"/>
    <w:rsid w:val="005424BA"/>
    <w:rsid w:val="00551882"/>
    <w:rsid w:val="005606C1"/>
    <w:rsid w:val="00567106"/>
    <w:rsid w:val="00582CEE"/>
    <w:rsid w:val="005928A0"/>
    <w:rsid w:val="0059639F"/>
    <w:rsid w:val="00596ED4"/>
    <w:rsid w:val="005A15BD"/>
    <w:rsid w:val="005A4304"/>
    <w:rsid w:val="005A4EBC"/>
    <w:rsid w:val="005C3DDD"/>
    <w:rsid w:val="005C6BA4"/>
    <w:rsid w:val="005D1D91"/>
    <w:rsid w:val="005D303D"/>
    <w:rsid w:val="005D4B4B"/>
    <w:rsid w:val="005E134A"/>
    <w:rsid w:val="005E1D3C"/>
    <w:rsid w:val="00611156"/>
    <w:rsid w:val="006111D5"/>
    <w:rsid w:val="0061226F"/>
    <w:rsid w:val="006135EA"/>
    <w:rsid w:val="00614079"/>
    <w:rsid w:val="006143BB"/>
    <w:rsid w:val="0061460C"/>
    <w:rsid w:val="00630CD8"/>
    <w:rsid w:val="00632253"/>
    <w:rsid w:val="006378EA"/>
    <w:rsid w:val="00637C2C"/>
    <w:rsid w:val="006420A5"/>
    <w:rsid w:val="00642714"/>
    <w:rsid w:val="006455CE"/>
    <w:rsid w:val="00646580"/>
    <w:rsid w:val="00646931"/>
    <w:rsid w:val="00647CF5"/>
    <w:rsid w:val="00663FCB"/>
    <w:rsid w:val="00667030"/>
    <w:rsid w:val="006670B1"/>
    <w:rsid w:val="00674605"/>
    <w:rsid w:val="006917EF"/>
    <w:rsid w:val="006A66B8"/>
    <w:rsid w:val="006A7453"/>
    <w:rsid w:val="006B7A07"/>
    <w:rsid w:val="006C1444"/>
    <w:rsid w:val="006C61C9"/>
    <w:rsid w:val="006D42D9"/>
    <w:rsid w:val="006E236F"/>
    <w:rsid w:val="00702A00"/>
    <w:rsid w:val="00703F85"/>
    <w:rsid w:val="00712049"/>
    <w:rsid w:val="00712917"/>
    <w:rsid w:val="0071394D"/>
    <w:rsid w:val="00731323"/>
    <w:rsid w:val="00733017"/>
    <w:rsid w:val="007443CD"/>
    <w:rsid w:val="007515D1"/>
    <w:rsid w:val="00757896"/>
    <w:rsid w:val="00776259"/>
    <w:rsid w:val="007820BE"/>
    <w:rsid w:val="00783310"/>
    <w:rsid w:val="007A4A6D"/>
    <w:rsid w:val="007A7B40"/>
    <w:rsid w:val="007D177D"/>
    <w:rsid w:val="007D1BCF"/>
    <w:rsid w:val="007D75A4"/>
    <w:rsid w:val="007D75CF"/>
    <w:rsid w:val="007E6DC5"/>
    <w:rsid w:val="007F2756"/>
    <w:rsid w:val="00800D63"/>
    <w:rsid w:val="0081658E"/>
    <w:rsid w:val="008273DE"/>
    <w:rsid w:val="008342F6"/>
    <w:rsid w:val="0085336C"/>
    <w:rsid w:val="008571F2"/>
    <w:rsid w:val="008706AA"/>
    <w:rsid w:val="00872C9B"/>
    <w:rsid w:val="008739E3"/>
    <w:rsid w:val="0088043C"/>
    <w:rsid w:val="008906C9"/>
    <w:rsid w:val="0089082D"/>
    <w:rsid w:val="008A40FD"/>
    <w:rsid w:val="008B00FC"/>
    <w:rsid w:val="008B77BC"/>
    <w:rsid w:val="008C5738"/>
    <w:rsid w:val="008D04F0"/>
    <w:rsid w:val="008D2C38"/>
    <w:rsid w:val="008F2086"/>
    <w:rsid w:val="008F3500"/>
    <w:rsid w:val="008F66D2"/>
    <w:rsid w:val="00914ADD"/>
    <w:rsid w:val="00924E3C"/>
    <w:rsid w:val="00927B03"/>
    <w:rsid w:val="00946D79"/>
    <w:rsid w:val="00957A84"/>
    <w:rsid w:val="009612BB"/>
    <w:rsid w:val="00967C9A"/>
    <w:rsid w:val="0099131F"/>
    <w:rsid w:val="009A7B94"/>
    <w:rsid w:val="009B4A4B"/>
    <w:rsid w:val="009B65B6"/>
    <w:rsid w:val="009B7E5A"/>
    <w:rsid w:val="009C29B7"/>
    <w:rsid w:val="009D38A4"/>
    <w:rsid w:val="00A004D9"/>
    <w:rsid w:val="00A07992"/>
    <w:rsid w:val="00A125C5"/>
    <w:rsid w:val="00A158E3"/>
    <w:rsid w:val="00A2676F"/>
    <w:rsid w:val="00A34936"/>
    <w:rsid w:val="00A40D9C"/>
    <w:rsid w:val="00A474B6"/>
    <w:rsid w:val="00A5039D"/>
    <w:rsid w:val="00A65EE7"/>
    <w:rsid w:val="00A70133"/>
    <w:rsid w:val="00A70C59"/>
    <w:rsid w:val="00A75039"/>
    <w:rsid w:val="00A75E83"/>
    <w:rsid w:val="00AB526D"/>
    <w:rsid w:val="00AC4072"/>
    <w:rsid w:val="00AE5144"/>
    <w:rsid w:val="00AF1714"/>
    <w:rsid w:val="00AF73D9"/>
    <w:rsid w:val="00B0033C"/>
    <w:rsid w:val="00B17141"/>
    <w:rsid w:val="00B20A1D"/>
    <w:rsid w:val="00B2473F"/>
    <w:rsid w:val="00B31575"/>
    <w:rsid w:val="00B42A54"/>
    <w:rsid w:val="00B45552"/>
    <w:rsid w:val="00B505B9"/>
    <w:rsid w:val="00B51DC5"/>
    <w:rsid w:val="00B53CF1"/>
    <w:rsid w:val="00B6193D"/>
    <w:rsid w:val="00B6677E"/>
    <w:rsid w:val="00B8547D"/>
    <w:rsid w:val="00BD1849"/>
    <w:rsid w:val="00BE230D"/>
    <w:rsid w:val="00BE27A2"/>
    <w:rsid w:val="00BE480C"/>
    <w:rsid w:val="00BF4E59"/>
    <w:rsid w:val="00BF575A"/>
    <w:rsid w:val="00C03D8A"/>
    <w:rsid w:val="00C250D5"/>
    <w:rsid w:val="00C26E62"/>
    <w:rsid w:val="00C32A9D"/>
    <w:rsid w:val="00C43FEC"/>
    <w:rsid w:val="00C5254A"/>
    <w:rsid w:val="00C65FAC"/>
    <w:rsid w:val="00C66DB2"/>
    <w:rsid w:val="00C83293"/>
    <w:rsid w:val="00C92632"/>
    <w:rsid w:val="00C92898"/>
    <w:rsid w:val="00CB2BA9"/>
    <w:rsid w:val="00CB4EF9"/>
    <w:rsid w:val="00CB5E79"/>
    <w:rsid w:val="00CD0BC4"/>
    <w:rsid w:val="00CE62B8"/>
    <w:rsid w:val="00CE7514"/>
    <w:rsid w:val="00CE759B"/>
    <w:rsid w:val="00D01D77"/>
    <w:rsid w:val="00D03B79"/>
    <w:rsid w:val="00D052C6"/>
    <w:rsid w:val="00D15669"/>
    <w:rsid w:val="00D1733A"/>
    <w:rsid w:val="00D248DE"/>
    <w:rsid w:val="00D52A3B"/>
    <w:rsid w:val="00D6333A"/>
    <w:rsid w:val="00D66DF1"/>
    <w:rsid w:val="00D72AB3"/>
    <w:rsid w:val="00D761F7"/>
    <w:rsid w:val="00D80C4D"/>
    <w:rsid w:val="00D84BB8"/>
    <w:rsid w:val="00D8542D"/>
    <w:rsid w:val="00D8551F"/>
    <w:rsid w:val="00D91861"/>
    <w:rsid w:val="00D92283"/>
    <w:rsid w:val="00D94D99"/>
    <w:rsid w:val="00DB2358"/>
    <w:rsid w:val="00DB6A94"/>
    <w:rsid w:val="00DC6A71"/>
    <w:rsid w:val="00DD065C"/>
    <w:rsid w:val="00DE58BE"/>
    <w:rsid w:val="00DE5B46"/>
    <w:rsid w:val="00DE5CF0"/>
    <w:rsid w:val="00DF6CC3"/>
    <w:rsid w:val="00E02C30"/>
    <w:rsid w:val="00E03475"/>
    <w:rsid w:val="00E0357D"/>
    <w:rsid w:val="00E11185"/>
    <w:rsid w:val="00E24EC2"/>
    <w:rsid w:val="00E32E1E"/>
    <w:rsid w:val="00E47F9D"/>
    <w:rsid w:val="00E510F4"/>
    <w:rsid w:val="00E63380"/>
    <w:rsid w:val="00E8685D"/>
    <w:rsid w:val="00E915EE"/>
    <w:rsid w:val="00EA4F38"/>
    <w:rsid w:val="00EB0C25"/>
    <w:rsid w:val="00EC1213"/>
    <w:rsid w:val="00ED2861"/>
    <w:rsid w:val="00F03E1C"/>
    <w:rsid w:val="00F064FA"/>
    <w:rsid w:val="00F16413"/>
    <w:rsid w:val="00F20D43"/>
    <w:rsid w:val="00F240BB"/>
    <w:rsid w:val="00F46724"/>
    <w:rsid w:val="00F47DFC"/>
    <w:rsid w:val="00F57FED"/>
    <w:rsid w:val="00F60791"/>
    <w:rsid w:val="00F739A6"/>
    <w:rsid w:val="00F85D3C"/>
    <w:rsid w:val="00F96AAA"/>
    <w:rsid w:val="00F97417"/>
    <w:rsid w:val="00F97CA0"/>
    <w:rsid w:val="00FB2023"/>
    <w:rsid w:val="00FB7281"/>
    <w:rsid w:val="00FC0842"/>
    <w:rsid w:val="00FC4266"/>
    <w:rsid w:val="00FD0CD7"/>
    <w:rsid w:val="00FD5229"/>
    <w:rsid w:val="00FD7CE8"/>
    <w:rsid w:val="00FE1747"/>
    <w:rsid w:val="00FF420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DBF41A"/>
  <w15:chartTrackingRefBased/>
  <w15:docId w15:val="{C8DAED93-B80C-4804-9C42-69AA263A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1. Naslov 1,NASLOV"/>
    <w:basedOn w:val="Navaden"/>
    <w:next w:val="Navaden"/>
    <w:autoRedefine/>
    <w:qFormat/>
    <w:rsid w:val="003F5ACE"/>
    <w:pPr>
      <w:keepNext/>
      <w:numPr>
        <w:numId w:val="8"/>
      </w:numPr>
      <w:spacing w:before="240" w:after="60"/>
      <w:outlineLvl w:val="0"/>
    </w:pPr>
    <w:rPr>
      <w:b/>
      <w:kern w:val="32"/>
      <w:sz w:val="24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E02C3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oudarek">
    <w:name w:val="Emphasis"/>
    <w:qFormat/>
    <w:rsid w:val="00E02C30"/>
    <w:rPr>
      <w:i/>
      <w:iCs/>
    </w:rPr>
  </w:style>
  <w:style w:type="paragraph" w:customStyle="1" w:styleId="11">
    <w:name w:val="1.1"/>
    <w:basedOn w:val="Naslov2"/>
    <w:qFormat/>
    <w:rsid w:val="00511AB4"/>
    <w:rPr>
      <w:rFonts w:ascii="Arial" w:hAnsi="Arial"/>
      <w:b w:val="0"/>
      <w:sz w:val="22"/>
    </w:rPr>
  </w:style>
  <w:style w:type="paragraph" w:customStyle="1" w:styleId="Slog1">
    <w:name w:val="Slog1"/>
    <w:basedOn w:val="Naslov1"/>
    <w:qFormat/>
    <w:rsid w:val="00511AB4"/>
  </w:style>
  <w:style w:type="character" w:customStyle="1" w:styleId="Naslov2Znak">
    <w:name w:val="Naslov 2 Znak"/>
    <w:link w:val="Naslov2"/>
    <w:semiHidden/>
    <w:rsid w:val="00E02C30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customStyle="1" w:styleId="Slog2">
    <w:name w:val="Slog2"/>
    <w:basedOn w:val="Naslov2"/>
    <w:qFormat/>
    <w:rsid w:val="003F5ACE"/>
    <w:rPr>
      <w:rFonts w:ascii="Arial" w:hAnsi="Arial"/>
      <w:b w:val="0"/>
      <w:sz w:val="22"/>
    </w:rPr>
  </w:style>
  <w:style w:type="table" w:styleId="Tabelasvetlamrea">
    <w:name w:val="Grid Table Light"/>
    <w:basedOn w:val="Navadnatabela"/>
    <w:uiPriority w:val="40"/>
    <w:rsid w:val="0064693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32</TotalTime>
  <Pages>2</Pages>
  <Words>321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4</cp:revision>
  <cp:lastPrinted>2010-07-05T09:38:00Z</cp:lastPrinted>
  <dcterms:created xsi:type="dcterms:W3CDTF">2022-12-19T15:17:00Z</dcterms:created>
  <dcterms:modified xsi:type="dcterms:W3CDTF">2023-04-18T18:51:00Z</dcterms:modified>
</cp:coreProperties>
</file>