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91142" w14:textId="77777777" w:rsidR="007D75CF" w:rsidRPr="001505C0" w:rsidRDefault="007D75CF" w:rsidP="00C802DB">
      <w:pPr>
        <w:rPr>
          <w:lang w:val="sl-SI"/>
        </w:rPr>
      </w:pPr>
    </w:p>
    <w:p w14:paraId="1B57BC23" w14:textId="77777777" w:rsidR="00C802DB" w:rsidRPr="001505C0" w:rsidRDefault="00C802DB" w:rsidP="00C802DB">
      <w:pPr>
        <w:rPr>
          <w:lang w:val="sl-SI"/>
        </w:rPr>
      </w:pPr>
    </w:p>
    <w:p w14:paraId="0FD9562C" w14:textId="77777777" w:rsidR="00437097" w:rsidRPr="001505C0" w:rsidRDefault="00437097" w:rsidP="00437097">
      <w:pPr>
        <w:tabs>
          <w:tab w:val="left" w:pos="7170"/>
        </w:tabs>
        <w:rPr>
          <w:rFonts w:cs="Arial"/>
          <w:szCs w:val="20"/>
          <w:lang w:val="sl-SI"/>
        </w:rPr>
      </w:pPr>
      <w:r w:rsidRPr="001505C0">
        <w:rPr>
          <w:rFonts w:cs="Arial"/>
          <w:b/>
          <w:szCs w:val="20"/>
          <w:lang w:val="sl-SI"/>
        </w:rPr>
        <w:t>Obrazec M:</w:t>
      </w:r>
      <w:r w:rsidRPr="001505C0">
        <w:rPr>
          <w:rFonts w:cs="Arial"/>
          <w:szCs w:val="20"/>
          <w:lang w:val="sl-SI"/>
        </w:rPr>
        <w:t xml:space="preserve"> evidenčni list glede usposobljenosti za delo z živalmi, vzrejenimi za uporabo v postopkih</w:t>
      </w:r>
    </w:p>
    <w:p w14:paraId="1FCB8617" w14:textId="77777777" w:rsidR="00437097" w:rsidRPr="001505C0" w:rsidRDefault="00437097" w:rsidP="00437097">
      <w:pPr>
        <w:rPr>
          <w:lang w:val="sl-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685"/>
      </w:tblGrid>
      <w:tr w:rsidR="00437097" w:rsidRPr="001505C0" w14:paraId="0BC8FB72" w14:textId="77777777" w:rsidTr="005B4D6C">
        <w:tc>
          <w:tcPr>
            <w:tcW w:w="9322" w:type="dxa"/>
            <w:gridSpan w:val="2"/>
            <w:shd w:val="clear" w:color="auto" w:fill="F2F2F2"/>
          </w:tcPr>
          <w:p w14:paraId="5DE3EB5B" w14:textId="77777777" w:rsidR="00437097" w:rsidRPr="001505C0" w:rsidRDefault="00437097" w:rsidP="00437097">
            <w:pPr>
              <w:pStyle w:val="Odstavekseznama"/>
              <w:numPr>
                <w:ilvl w:val="0"/>
                <w:numId w:val="33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05C0">
              <w:rPr>
                <w:rFonts w:ascii="Arial" w:hAnsi="Arial" w:cs="Arial"/>
                <w:b/>
                <w:sz w:val="20"/>
                <w:szCs w:val="20"/>
              </w:rPr>
              <w:t>Osnovni podatki:</w:t>
            </w:r>
          </w:p>
        </w:tc>
      </w:tr>
      <w:tr w:rsidR="00437097" w:rsidRPr="001505C0" w14:paraId="6FF71C74" w14:textId="77777777" w:rsidTr="005B4D6C">
        <w:tc>
          <w:tcPr>
            <w:tcW w:w="5637" w:type="dxa"/>
            <w:shd w:val="clear" w:color="auto" w:fill="auto"/>
          </w:tcPr>
          <w:p w14:paraId="386301C8" w14:textId="77777777" w:rsidR="00437097" w:rsidRPr="001505C0" w:rsidRDefault="00437097" w:rsidP="005B4D6C">
            <w:pPr>
              <w:rPr>
                <w:rFonts w:cs="Arial"/>
                <w:szCs w:val="20"/>
                <w:lang w:val="sl-SI"/>
              </w:rPr>
            </w:pPr>
            <w:r w:rsidRPr="001505C0">
              <w:rPr>
                <w:rFonts w:cs="Arial"/>
                <w:szCs w:val="20"/>
                <w:lang w:val="sl-SI"/>
              </w:rPr>
              <w:t>Ime in priimek ter izobrazba</w:t>
            </w:r>
            <w:r w:rsidRPr="001505C0">
              <w:rPr>
                <w:rFonts w:cs="Arial"/>
                <w:szCs w:val="20"/>
                <w:vertAlign w:val="superscript"/>
                <w:lang w:val="sl-SI"/>
              </w:rPr>
              <w:t>1</w:t>
            </w:r>
            <w:r w:rsidRPr="001505C0">
              <w:rPr>
                <w:rFonts w:cs="Arial"/>
                <w:szCs w:val="20"/>
                <w:lang w:val="sl-SI"/>
              </w:rPr>
              <w:t>:</w:t>
            </w:r>
          </w:p>
        </w:tc>
        <w:tc>
          <w:tcPr>
            <w:tcW w:w="3685" w:type="dxa"/>
            <w:shd w:val="clear" w:color="auto" w:fill="auto"/>
          </w:tcPr>
          <w:p w14:paraId="4948266E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437097" w:rsidRPr="001505C0" w14:paraId="74B962CE" w14:textId="77777777" w:rsidTr="005B4D6C">
        <w:tc>
          <w:tcPr>
            <w:tcW w:w="5637" w:type="dxa"/>
            <w:shd w:val="clear" w:color="auto" w:fill="auto"/>
          </w:tcPr>
          <w:p w14:paraId="760B8DD1" w14:textId="77777777" w:rsidR="00437097" w:rsidRPr="001505C0" w:rsidRDefault="00437097" w:rsidP="005B4D6C">
            <w:pPr>
              <w:rPr>
                <w:rFonts w:cs="Arial"/>
                <w:szCs w:val="20"/>
                <w:lang w:val="sl-SI"/>
              </w:rPr>
            </w:pPr>
            <w:r w:rsidRPr="001505C0">
              <w:rPr>
                <w:rFonts w:cs="Arial"/>
                <w:szCs w:val="20"/>
                <w:lang w:val="sl-SI"/>
              </w:rPr>
              <w:t>Organizacija in mesto redne zaposlitve:</w:t>
            </w:r>
          </w:p>
        </w:tc>
        <w:tc>
          <w:tcPr>
            <w:tcW w:w="3685" w:type="dxa"/>
            <w:shd w:val="clear" w:color="auto" w:fill="auto"/>
          </w:tcPr>
          <w:p w14:paraId="344C788C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437097" w:rsidRPr="001505C0" w14:paraId="1CE97300" w14:textId="77777777" w:rsidTr="005B4D6C">
        <w:tc>
          <w:tcPr>
            <w:tcW w:w="9322" w:type="dxa"/>
            <w:gridSpan w:val="2"/>
            <w:shd w:val="clear" w:color="auto" w:fill="F2F2F2"/>
          </w:tcPr>
          <w:p w14:paraId="071071C6" w14:textId="77777777" w:rsidR="00437097" w:rsidRPr="001505C0" w:rsidRDefault="00437097" w:rsidP="00437097">
            <w:pPr>
              <w:pStyle w:val="Odstavekseznama"/>
              <w:numPr>
                <w:ilvl w:val="0"/>
                <w:numId w:val="34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05C0">
              <w:rPr>
                <w:rFonts w:ascii="Arial" w:hAnsi="Arial" w:cs="Arial"/>
                <w:b/>
                <w:sz w:val="20"/>
                <w:szCs w:val="20"/>
              </w:rPr>
              <w:t>Osnovno usposabljanje</w:t>
            </w:r>
          </w:p>
        </w:tc>
      </w:tr>
      <w:tr w:rsidR="00437097" w:rsidRPr="001505C0" w14:paraId="1F612B7A" w14:textId="77777777" w:rsidTr="005B4D6C">
        <w:tc>
          <w:tcPr>
            <w:tcW w:w="5637" w:type="dxa"/>
            <w:shd w:val="clear" w:color="auto" w:fill="auto"/>
          </w:tcPr>
          <w:p w14:paraId="42ED9813" w14:textId="77777777" w:rsidR="00437097" w:rsidRPr="001505C0" w:rsidRDefault="00437097" w:rsidP="005B4D6C">
            <w:pPr>
              <w:pStyle w:val="CM4"/>
              <w:spacing w:line="220" w:lineRule="exact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Številka potrdila  in datum zaključka osnovnega usposabljanja ter organizator usposabljanja</w:t>
            </w:r>
            <w:r w:rsidRPr="001505C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1505C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685" w:type="dxa"/>
            <w:shd w:val="clear" w:color="auto" w:fill="auto"/>
          </w:tcPr>
          <w:p w14:paraId="2FEFD8E9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437097" w:rsidRPr="001505C0" w14:paraId="7C65FDD0" w14:textId="77777777" w:rsidTr="005B4D6C">
        <w:tc>
          <w:tcPr>
            <w:tcW w:w="5637" w:type="dxa"/>
            <w:shd w:val="clear" w:color="auto" w:fill="auto"/>
          </w:tcPr>
          <w:p w14:paraId="6DCDB013" w14:textId="77777777" w:rsidR="00437097" w:rsidRPr="001505C0" w:rsidRDefault="00437097" w:rsidP="005B4D6C">
            <w:pPr>
              <w:pStyle w:val="CM4"/>
              <w:spacing w:line="220" w:lineRule="exact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Navedite funkcijo, za katero ste se usposabljali (ustrezno obkrožite, lahko izberete več možnosti):</w:t>
            </w:r>
          </w:p>
          <w:p w14:paraId="06E8B10E" w14:textId="77777777" w:rsidR="00437097" w:rsidRPr="001505C0" w:rsidRDefault="00437097" w:rsidP="005B4D6C">
            <w:pPr>
              <w:pStyle w:val="CM4"/>
              <w:spacing w:line="22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14:paraId="27DD2C25" w14:textId="77777777" w:rsidR="00437097" w:rsidRPr="001505C0" w:rsidRDefault="00437097" w:rsidP="00437097">
            <w:pPr>
              <w:pStyle w:val="Odstavekseznama"/>
              <w:numPr>
                <w:ilvl w:val="0"/>
                <w:numId w:val="35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oskrbovalec</w:t>
            </w:r>
          </w:p>
          <w:p w14:paraId="6AF35AE9" w14:textId="77777777" w:rsidR="00437097" w:rsidRPr="001505C0" w:rsidRDefault="00437097" w:rsidP="00437097">
            <w:pPr>
              <w:pStyle w:val="Odstavekseznama"/>
              <w:numPr>
                <w:ilvl w:val="0"/>
                <w:numId w:val="35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oseba, ki žival usmrti</w:t>
            </w:r>
          </w:p>
          <w:p w14:paraId="14F383D3" w14:textId="77777777" w:rsidR="00437097" w:rsidRPr="001505C0" w:rsidRDefault="00437097" w:rsidP="00437097">
            <w:pPr>
              <w:pStyle w:val="Odstavekseznama"/>
              <w:numPr>
                <w:ilvl w:val="0"/>
                <w:numId w:val="35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izvajalec</w:t>
            </w:r>
          </w:p>
          <w:p w14:paraId="5D14EDC6" w14:textId="77777777" w:rsidR="00437097" w:rsidRPr="001505C0" w:rsidRDefault="00437097" w:rsidP="00437097">
            <w:pPr>
              <w:pStyle w:val="Odstavekseznama"/>
              <w:numPr>
                <w:ilvl w:val="0"/>
                <w:numId w:val="35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vodja</w:t>
            </w:r>
          </w:p>
          <w:p w14:paraId="06F2A0A5" w14:textId="77777777" w:rsidR="00437097" w:rsidRPr="001505C0" w:rsidRDefault="00437097" w:rsidP="00437097">
            <w:pPr>
              <w:pStyle w:val="Odstavekseznama"/>
              <w:numPr>
                <w:ilvl w:val="0"/>
                <w:numId w:val="35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strokovnjak za dobrobit živali</w:t>
            </w:r>
          </w:p>
          <w:p w14:paraId="25099A02" w14:textId="77777777" w:rsidR="00437097" w:rsidRPr="001505C0" w:rsidRDefault="00437097" w:rsidP="00437097">
            <w:pPr>
              <w:pStyle w:val="Odstavekseznama"/>
              <w:numPr>
                <w:ilvl w:val="0"/>
                <w:numId w:val="35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imenovani veterinar</w:t>
            </w:r>
          </w:p>
        </w:tc>
      </w:tr>
      <w:tr w:rsidR="00437097" w:rsidRPr="001505C0" w14:paraId="431E38D4" w14:textId="77777777" w:rsidTr="005B4D6C">
        <w:tc>
          <w:tcPr>
            <w:tcW w:w="9322" w:type="dxa"/>
            <w:gridSpan w:val="2"/>
            <w:shd w:val="clear" w:color="auto" w:fill="F2F2F2"/>
          </w:tcPr>
          <w:p w14:paraId="6FC71284" w14:textId="77777777" w:rsidR="00437097" w:rsidRPr="001505C0" w:rsidRDefault="00437097" w:rsidP="00437097">
            <w:pPr>
              <w:pStyle w:val="Odstavekseznama"/>
              <w:numPr>
                <w:ilvl w:val="0"/>
                <w:numId w:val="34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05C0">
              <w:rPr>
                <w:rFonts w:ascii="Arial" w:hAnsi="Arial" w:cs="Arial"/>
                <w:b/>
                <w:sz w:val="20"/>
                <w:szCs w:val="20"/>
              </w:rPr>
              <w:t>Delo pod mentorstvom</w:t>
            </w:r>
            <w:r w:rsidRPr="001505C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437097" w:rsidRPr="001505C0" w14:paraId="00709BBE" w14:textId="77777777" w:rsidTr="005B4D6C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14:paraId="797705FD" w14:textId="77777777" w:rsidR="00437097" w:rsidRPr="001505C0" w:rsidRDefault="00437097" w:rsidP="005B4D6C">
            <w:pPr>
              <w:tabs>
                <w:tab w:val="left" w:pos="360"/>
              </w:tabs>
              <w:rPr>
                <w:rFonts w:cs="Arial"/>
                <w:szCs w:val="20"/>
                <w:lang w:val="sl-SI"/>
              </w:rPr>
            </w:pPr>
            <w:r w:rsidRPr="001505C0">
              <w:rPr>
                <w:rFonts w:cs="Arial"/>
                <w:szCs w:val="20"/>
                <w:lang w:val="sl-SI"/>
              </w:rPr>
              <w:t>Ime in priimek mentorja ter datum in št. mnenja o opravljenem mentorstvu (mnenje je priloga obrazca):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662DA71B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437097" w:rsidRPr="001505C0" w14:paraId="7E372965" w14:textId="77777777" w:rsidTr="005B4D6C">
        <w:tc>
          <w:tcPr>
            <w:tcW w:w="5637" w:type="dxa"/>
            <w:shd w:val="clear" w:color="auto" w:fill="auto"/>
          </w:tcPr>
          <w:p w14:paraId="7B136ED5" w14:textId="77777777" w:rsidR="00437097" w:rsidRPr="001505C0" w:rsidRDefault="00437097" w:rsidP="005B4D6C">
            <w:pPr>
              <w:tabs>
                <w:tab w:val="left" w:pos="360"/>
              </w:tabs>
              <w:rPr>
                <w:rFonts w:cs="Arial"/>
                <w:szCs w:val="20"/>
                <w:lang w:val="sl-SI"/>
              </w:rPr>
            </w:pPr>
            <w:r w:rsidRPr="001505C0">
              <w:rPr>
                <w:rFonts w:cs="Arial"/>
                <w:szCs w:val="20"/>
                <w:lang w:val="sl-SI"/>
              </w:rPr>
              <w:t>Navedite funkcijo, za katero ste se usposabljali (ustrezno obkrožite, lahko izberete več možnosti):</w:t>
            </w:r>
          </w:p>
        </w:tc>
        <w:tc>
          <w:tcPr>
            <w:tcW w:w="3685" w:type="dxa"/>
            <w:shd w:val="clear" w:color="auto" w:fill="auto"/>
          </w:tcPr>
          <w:p w14:paraId="338FE508" w14:textId="77777777" w:rsidR="00437097" w:rsidRPr="001505C0" w:rsidRDefault="00437097" w:rsidP="00437097">
            <w:pPr>
              <w:pStyle w:val="Odstavekseznama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oskrbovalec</w:t>
            </w:r>
          </w:p>
          <w:p w14:paraId="32522878" w14:textId="77777777" w:rsidR="00437097" w:rsidRPr="001505C0" w:rsidRDefault="00437097" w:rsidP="00437097">
            <w:pPr>
              <w:pStyle w:val="Odstavekseznama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oseba, ki žival usmrti</w:t>
            </w:r>
          </w:p>
          <w:p w14:paraId="14E73ECA" w14:textId="77777777" w:rsidR="00437097" w:rsidRPr="001505C0" w:rsidRDefault="00437097" w:rsidP="00437097">
            <w:pPr>
              <w:pStyle w:val="Odstavekseznama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izvajalec</w:t>
            </w:r>
          </w:p>
          <w:p w14:paraId="066091E5" w14:textId="77777777" w:rsidR="00437097" w:rsidRPr="001505C0" w:rsidRDefault="00437097" w:rsidP="00437097">
            <w:pPr>
              <w:pStyle w:val="Odstavekseznama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strokovnjak za dobrobit živali</w:t>
            </w:r>
          </w:p>
          <w:p w14:paraId="41C9AEBF" w14:textId="77777777" w:rsidR="00437097" w:rsidRPr="001505C0" w:rsidRDefault="00437097" w:rsidP="00437097">
            <w:pPr>
              <w:pStyle w:val="Odstavekseznama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imenovani veterinar</w:t>
            </w:r>
          </w:p>
          <w:p w14:paraId="7141A3D5" w14:textId="77777777" w:rsidR="00437097" w:rsidRPr="001505C0" w:rsidRDefault="00437097" w:rsidP="00437097">
            <w:pPr>
              <w:pStyle w:val="Odstavekseznama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>usposabljanje pred letom 2013</w:t>
            </w:r>
          </w:p>
        </w:tc>
      </w:tr>
      <w:tr w:rsidR="00437097" w:rsidRPr="001505C0" w14:paraId="0CDF18BB" w14:textId="77777777" w:rsidTr="005B4D6C">
        <w:tc>
          <w:tcPr>
            <w:tcW w:w="9322" w:type="dxa"/>
            <w:gridSpan w:val="2"/>
            <w:shd w:val="clear" w:color="auto" w:fill="F2F2F2"/>
          </w:tcPr>
          <w:p w14:paraId="253C142F" w14:textId="77777777" w:rsidR="00437097" w:rsidRPr="001505C0" w:rsidRDefault="00437097" w:rsidP="00437097">
            <w:pPr>
              <w:pStyle w:val="Odstavekseznama"/>
              <w:numPr>
                <w:ilvl w:val="0"/>
                <w:numId w:val="34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05C0">
              <w:rPr>
                <w:rFonts w:ascii="Arial" w:hAnsi="Arial" w:cs="Arial"/>
                <w:b/>
                <w:sz w:val="20"/>
                <w:szCs w:val="20"/>
              </w:rPr>
              <w:t>Delovne izkušnje</w:t>
            </w:r>
            <w:r w:rsidRPr="001505C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437097" w:rsidRPr="001505C0" w14:paraId="56FA2C5F" w14:textId="77777777" w:rsidTr="005B4D6C">
        <w:tc>
          <w:tcPr>
            <w:tcW w:w="5637" w:type="dxa"/>
            <w:shd w:val="clear" w:color="auto" w:fill="auto"/>
          </w:tcPr>
          <w:p w14:paraId="65C4869D" w14:textId="77777777" w:rsidR="00437097" w:rsidRPr="001505C0" w:rsidRDefault="00437097" w:rsidP="005B4D6C">
            <w:pPr>
              <w:tabs>
                <w:tab w:val="left" w:pos="360"/>
              </w:tabs>
              <w:rPr>
                <w:rFonts w:cs="Arial"/>
                <w:szCs w:val="20"/>
                <w:lang w:val="sl-SI"/>
              </w:rPr>
            </w:pPr>
            <w:r w:rsidRPr="001505C0">
              <w:rPr>
                <w:rFonts w:cs="Arial"/>
                <w:szCs w:val="20"/>
                <w:lang w:val="sl-SI"/>
              </w:rPr>
              <w:t>Številke odločb (dovoljenja, priglasitve) dela z živalmi:</w:t>
            </w:r>
          </w:p>
        </w:tc>
        <w:tc>
          <w:tcPr>
            <w:tcW w:w="3685" w:type="dxa"/>
            <w:shd w:val="clear" w:color="auto" w:fill="auto"/>
          </w:tcPr>
          <w:p w14:paraId="3F6D1638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437097" w:rsidRPr="001505C0" w14:paraId="4CC439D9" w14:textId="77777777" w:rsidTr="005B4D6C">
        <w:tc>
          <w:tcPr>
            <w:tcW w:w="9322" w:type="dxa"/>
            <w:gridSpan w:val="2"/>
            <w:shd w:val="clear" w:color="auto" w:fill="F2F2F2"/>
          </w:tcPr>
          <w:p w14:paraId="56852408" w14:textId="77777777" w:rsidR="00437097" w:rsidRPr="001505C0" w:rsidRDefault="00437097" w:rsidP="00437097">
            <w:pPr>
              <w:pStyle w:val="Odstavekseznama"/>
              <w:numPr>
                <w:ilvl w:val="0"/>
                <w:numId w:val="34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05C0">
              <w:rPr>
                <w:rFonts w:ascii="Arial" w:hAnsi="Arial" w:cs="Arial"/>
                <w:b/>
                <w:sz w:val="20"/>
                <w:szCs w:val="20"/>
              </w:rPr>
              <w:t>Mentorstvo</w:t>
            </w:r>
            <w:r w:rsidRPr="001505C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3</w:t>
            </w:r>
            <w:r w:rsidRPr="001505C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437097" w:rsidRPr="001505C0" w14:paraId="51E10B42" w14:textId="77777777" w:rsidTr="005B4D6C">
        <w:tc>
          <w:tcPr>
            <w:tcW w:w="5637" w:type="dxa"/>
            <w:shd w:val="clear" w:color="auto" w:fill="auto"/>
          </w:tcPr>
          <w:p w14:paraId="1EEC05BD" w14:textId="77777777" w:rsidR="00437097" w:rsidRPr="001505C0" w:rsidRDefault="00437097" w:rsidP="005B4D6C">
            <w:pPr>
              <w:tabs>
                <w:tab w:val="left" w:pos="360"/>
              </w:tabs>
              <w:rPr>
                <w:rFonts w:cs="Arial"/>
                <w:szCs w:val="20"/>
                <w:lang w:val="sl-SI"/>
              </w:rPr>
            </w:pPr>
            <w:r w:rsidRPr="001505C0">
              <w:rPr>
                <w:rFonts w:cs="Arial"/>
                <w:szCs w:val="20"/>
                <w:lang w:val="sl-SI"/>
              </w:rPr>
              <w:t>Imena in priimki uspešno usposobljenih kandidatov</w:t>
            </w:r>
          </w:p>
        </w:tc>
        <w:tc>
          <w:tcPr>
            <w:tcW w:w="3685" w:type="dxa"/>
            <w:shd w:val="clear" w:color="auto" w:fill="auto"/>
          </w:tcPr>
          <w:p w14:paraId="5FA4D736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437097" w:rsidRPr="001505C0" w14:paraId="759E177C" w14:textId="77777777" w:rsidTr="005B4D6C">
        <w:tc>
          <w:tcPr>
            <w:tcW w:w="9322" w:type="dxa"/>
            <w:gridSpan w:val="2"/>
            <w:shd w:val="clear" w:color="auto" w:fill="F2F2F2"/>
          </w:tcPr>
          <w:p w14:paraId="4179B83F" w14:textId="77777777" w:rsidR="00437097" w:rsidRPr="001505C0" w:rsidRDefault="00437097" w:rsidP="00437097">
            <w:pPr>
              <w:pStyle w:val="Odstavekseznama"/>
              <w:numPr>
                <w:ilvl w:val="0"/>
                <w:numId w:val="34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05C0">
              <w:rPr>
                <w:rFonts w:ascii="Arial" w:hAnsi="Arial" w:cs="Arial"/>
                <w:b/>
                <w:sz w:val="20"/>
                <w:szCs w:val="20"/>
              </w:rPr>
              <w:t>Obnovitveno usposabljanje</w:t>
            </w:r>
            <w:r w:rsidRPr="001505C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437097" w:rsidRPr="001505C0" w14:paraId="15FC3AD2" w14:textId="77777777" w:rsidTr="005B4D6C">
        <w:tc>
          <w:tcPr>
            <w:tcW w:w="5637" w:type="dxa"/>
            <w:shd w:val="clear" w:color="auto" w:fill="auto"/>
          </w:tcPr>
          <w:p w14:paraId="4CF7DEA4" w14:textId="77777777" w:rsidR="00437097" w:rsidRPr="001505C0" w:rsidRDefault="00437097" w:rsidP="005B4D6C">
            <w:pPr>
              <w:tabs>
                <w:tab w:val="left" w:pos="360"/>
              </w:tabs>
              <w:rPr>
                <w:rFonts w:cs="Arial"/>
                <w:szCs w:val="20"/>
                <w:lang w:val="sl-SI"/>
              </w:rPr>
            </w:pPr>
            <w:r w:rsidRPr="001505C0">
              <w:rPr>
                <w:rFonts w:cs="Arial"/>
                <w:szCs w:val="20"/>
                <w:lang w:val="sl-SI"/>
              </w:rPr>
              <w:t>Številka potrdila in datum opravljenega obnovitvenega usposabljanja ter organizator usposabljanja:</w:t>
            </w:r>
          </w:p>
        </w:tc>
        <w:tc>
          <w:tcPr>
            <w:tcW w:w="3685" w:type="dxa"/>
            <w:shd w:val="clear" w:color="auto" w:fill="auto"/>
          </w:tcPr>
          <w:p w14:paraId="5C251750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437097" w:rsidRPr="001505C0" w14:paraId="4AC37F3C" w14:textId="77777777" w:rsidTr="005B4D6C">
        <w:tc>
          <w:tcPr>
            <w:tcW w:w="9322" w:type="dxa"/>
            <w:gridSpan w:val="2"/>
            <w:shd w:val="clear" w:color="auto" w:fill="F2F2F2"/>
          </w:tcPr>
          <w:p w14:paraId="08694D34" w14:textId="77777777" w:rsidR="00437097" w:rsidRPr="001505C0" w:rsidRDefault="00437097" w:rsidP="00437097">
            <w:pPr>
              <w:pStyle w:val="Odstavekseznama"/>
              <w:numPr>
                <w:ilvl w:val="0"/>
                <w:numId w:val="34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05C0">
              <w:rPr>
                <w:rFonts w:ascii="Arial" w:hAnsi="Arial" w:cs="Arial"/>
                <w:b/>
                <w:sz w:val="20"/>
                <w:szCs w:val="20"/>
              </w:rPr>
              <w:t>Kontinuirano usposabljanje</w:t>
            </w:r>
            <w:r w:rsidRPr="001505C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437097" w:rsidRPr="001505C0" w14:paraId="78711A32" w14:textId="77777777" w:rsidTr="005B4D6C">
        <w:tc>
          <w:tcPr>
            <w:tcW w:w="9322" w:type="dxa"/>
            <w:gridSpan w:val="2"/>
            <w:shd w:val="clear" w:color="auto" w:fill="auto"/>
          </w:tcPr>
          <w:p w14:paraId="48F4F53E" w14:textId="77777777" w:rsidR="00437097" w:rsidRPr="001505C0" w:rsidRDefault="00437097" w:rsidP="00437097">
            <w:pPr>
              <w:pStyle w:val="Odstavekseznama"/>
              <w:numPr>
                <w:ilvl w:val="0"/>
                <w:numId w:val="36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lastRenderedPageBreak/>
              <w:t xml:space="preserve">strokovne ali znanstvene publikacije s področja znanosti o laboratorijskih živalih (štejejo le publikacije, katerih glavni cilj je bil doprinos k dobrobiti živali v raziskavah) – predstavlja </w:t>
            </w:r>
            <w:proofErr w:type="spellStart"/>
            <w:r w:rsidRPr="001505C0"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 w:rsidRPr="001505C0">
              <w:rPr>
                <w:rFonts w:ascii="Arial" w:hAnsi="Arial" w:cs="Arial"/>
                <w:sz w:val="20"/>
                <w:szCs w:val="20"/>
              </w:rPr>
              <w:t xml:space="preserve"> 10%, za ostalo je potrebno izobraževanje</w:t>
            </w:r>
          </w:p>
        </w:tc>
      </w:tr>
      <w:tr w:rsidR="00437097" w:rsidRPr="001505C0" w14:paraId="1F854A89" w14:textId="77777777" w:rsidTr="005B4D6C">
        <w:tc>
          <w:tcPr>
            <w:tcW w:w="9322" w:type="dxa"/>
            <w:gridSpan w:val="2"/>
            <w:shd w:val="clear" w:color="auto" w:fill="auto"/>
          </w:tcPr>
          <w:p w14:paraId="2606E5BA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b/>
                <w:szCs w:val="20"/>
                <w:lang w:val="sl-SI"/>
              </w:rPr>
            </w:pPr>
          </w:p>
          <w:p w14:paraId="71A7EA42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b/>
                <w:szCs w:val="20"/>
                <w:lang w:val="sl-SI"/>
              </w:rPr>
            </w:pPr>
          </w:p>
          <w:p w14:paraId="51D2D013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437097" w:rsidRPr="001505C0" w14:paraId="46193EAF" w14:textId="77777777" w:rsidTr="005B4D6C">
        <w:tc>
          <w:tcPr>
            <w:tcW w:w="9322" w:type="dxa"/>
            <w:gridSpan w:val="2"/>
            <w:shd w:val="clear" w:color="auto" w:fill="auto"/>
          </w:tcPr>
          <w:p w14:paraId="5789373F" w14:textId="77777777" w:rsidR="00437097" w:rsidRPr="001505C0" w:rsidRDefault="00437097" w:rsidP="00437097">
            <w:pPr>
              <w:pStyle w:val="Odstavekseznama"/>
              <w:numPr>
                <w:ilvl w:val="0"/>
                <w:numId w:val="37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505C0">
              <w:rPr>
                <w:rFonts w:ascii="Arial" w:hAnsi="Arial" w:cs="Arial"/>
                <w:sz w:val="20"/>
                <w:szCs w:val="20"/>
              </w:rPr>
              <w:t xml:space="preserve">datum, kraj, naslov izobraževanja ter organizator (delavnice, tečaji, znanstveni dogodki z osrednjo tematiko s področja znanosti o laboratorijskih živalih, </w:t>
            </w:r>
            <w:proofErr w:type="spellStart"/>
            <w:r w:rsidRPr="001505C0">
              <w:rPr>
                <w:rFonts w:ascii="Arial" w:hAnsi="Arial" w:cs="Arial"/>
                <w:sz w:val="20"/>
                <w:szCs w:val="20"/>
              </w:rPr>
              <w:t>webinarji</w:t>
            </w:r>
            <w:proofErr w:type="spellEnd"/>
            <w:r w:rsidRPr="001505C0">
              <w:rPr>
                <w:rFonts w:ascii="Arial" w:hAnsi="Arial" w:cs="Arial"/>
                <w:sz w:val="20"/>
                <w:szCs w:val="20"/>
              </w:rPr>
              <w:t>); potrdila o udeležbi so obvezna priloga obrazca</w:t>
            </w:r>
          </w:p>
        </w:tc>
      </w:tr>
      <w:tr w:rsidR="00437097" w:rsidRPr="001505C0" w14:paraId="5AD58911" w14:textId="77777777" w:rsidTr="005B4D6C">
        <w:tc>
          <w:tcPr>
            <w:tcW w:w="9322" w:type="dxa"/>
            <w:gridSpan w:val="2"/>
            <w:shd w:val="clear" w:color="auto" w:fill="auto"/>
          </w:tcPr>
          <w:p w14:paraId="51868E66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b/>
                <w:szCs w:val="20"/>
                <w:lang w:val="sl-SI"/>
              </w:rPr>
            </w:pPr>
          </w:p>
          <w:p w14:paraId="3211BC31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b/>
                <w:szCs w:val="20"/>
                <w:lang w:val="sl-SI"/>
              </w:rPr>
            </w:pPr>
          </w:p>
          <w:p w14:paraId="6D6D752C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b/>
                <w:szCs w:val="20"/>
                <w:lang w:val="sl-SI"/>
              </w:rPr>
            </w:pPr>
          </w:p>
          <w:p w14:paraId="1B34FCDE" w14:textId="77777777" w:rsidR="00437097" w:rsidRPr="001505C0" w:rsidRDefault="00437097" w:rsidP="005B4D6C">
            <w:pPr>
              <w:tabs>
                <w:tab w:val="left" w:pos="360"/>
              </w:tabs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</w:tr>
    </w:tbl>
    <w:p w14:paraId="4CF848C3" w14:textId="77777777" w:rsidR="00437097" w:rsidRPr="001505C0" w:rsidRDefault="00437097" w:rsidP="00437097">
      <w:pPr>
        <w:pStyle w:val="CM4"/>
        <w:jc w:val="both"/>
        <w:rPr>
          <w:rFonts w:ascii="Arial" w:hAnsi="Arial" w:cs="Arial"/>
          <w:sz w:val="18"/>
          <w:szCs w:val="18"/>
        </w:rPr>
      </w:pPr>
      <w:r w:rsidRPr="001505C0">
        <w:rPr>
          <w:rFonts w:ascii="Arial" w:hAnsi="Arial" w:cs="Arial"/>
          <w:sz w:val="18"/>
          <w:szCs w:val="18"/>
          <w:vertAlign w:val="superscript"/>
        </w:rPr>
        <w:t xml:space="preserve">1 </w:t>
      </w:r>
      <w:r w:rsidRPr="001505C0">
        <w:rPr>
          <w:rFonts w:ascii="Arial" w:hAnsi="Arial" w:cs="Arial"/>
          <w:sz w:val="18"/>
          <w:szCs w:val="18"/>
        </w:rPr>
        <w:t>Izobrazba v skladu s 15. členom pravilnika.</w:t>
      </w:r>
    </w:p>
    <w:p w14:paraId="6C0C36C8" w14:textId="77777777" w:rsidR="00437097" w:rsidRPr="001505C0" w:rsidRDefault="00437097" w:rsidP="00437097">
      <w:pPr>
        <w:pStyle w:val="CM4"/>
        <w:jc w:val="both"/>
        <w:rPr>
          <w:rFonts w:ascii="Arial" w:hAnsi="Arial" w:cs="Arial"/>
          <w:sz w:val="18"/>
          <w:szCs w:val="18"/>
        </w:rPr>
      </w:pPr>
      <w:r w:rsidRPr="001505C0">
        <w:rPr>
          <w:rFonts w:ascii="Arial" w:hAnsi="Arial" w:cs="Arial"/>
          <w:sz w:val="18"/>
          <w:szCs w:val="18"/>
          <w:vertAlign w:val="superscript"/>
        </w:rPr>
        <w:t xml:space="preserve">2 </w:t>
      </w:r>
      <w:r w:rsidRPr="001505C0">
        <w:rPr>
          <w:rFonts w:ascii="Arial" w:hAnsi="Arial" w:cs="Arial"/>
          <w:sz w:val="18"/>
          <w:szCs w:val="18"/>
        </w:rPr>
        <w:t>Usposabljanje v skladu s 16. členom tega pravilnika oz. priznanje o osnovni usposobljenosti za osebe, ki so opravile usposabljanje v drugi državi članici EU ali tretji državi.</w:t>
      </w:r>
    </w:p>
    <w:p w14:paraId="2B9E7D9C" w14:textId="77777777" w:rsidR="00437097" w:rsidRPr="001505C0" w:rsidRDefault="00437097" w:rsidP="00437097">
      <w:pPr>
        <w:rPr>
          <w:rFonts w:cs="Arial"/>
          <w:sz w:val="18"/>
          <w:szCs w:val="18"/>
          <w:lang w:val="sl-SI"/>
        </w:rPr>
      </w:pPr>
      <w:r w:rsidRPr="001505C0">
        <w:rPr>
          <w:rFonts w:cs="Arial"/>
          <w:sz w:val="18"/>
          <w:szCs w:val="18"/>
          <w:vertAlign w:val="superscript"/>
          <w:lang w:val="sl-SI"/>
        </w:rPr>
        <w:t>3</w:t>
      </w:r>
      <w:r w:rsidRPr="001505C0">
        <w:rPr>
          <w:rFonts w:cs="Arial"/>
          <w:sz w:val="18"/>
          <w:szCs w:val="18"/>
          <w:lang w:val="sl-SI"/>
        </w:rPr>
        <w:t xml:space="preserve"> Seznam se redno dopolnjuje.</w:t>
      </w:r>
    </w:p>
    <w:p w14:paraId="7A459353" w14:textId="77777777" w:rsidR="00C20623" w:rsidRPr="001505C0" w:rsidRDefault="00C20623" w:rsidP="00C20623">
      <w:pPr>
        <w:rPr>
          <w:rFonts w:cs="Arial"/>
          <w:sz w:val="22"/>
          <w:szCs w:val="22"/>
          <w:lang w:val="sl-SI"/>
        </w:rPr>
      </w:pPr>
    </w:p>
    <w:p w14:paraId="5A31C632" w14:textId="77777777" w:rsidR="00C802DB" w:rsidRPr="001505C0" w:rsidRDefault="00C802DB" w:rsidP="00C20623">
      <w:pPr>
        <w:spacing w:line="240" w:lineRule="auto"/>
        <w:rPr>
          <w:rFonts w:cs="Arial"/>
          <w:sz w:val="22"/>
          <w:szCs w:val="22"/>
          <w:lang w:val="sl-SI" w:eastAsia="sl-SI"/>
        </w:rPr>
      </w:pPr>
    </w:p>
    <w:sectPr w:rsidR="00C802DB" w:rsidRPr="001505C0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8FD6A" w14:textId="77777777" w:rsidR="005B4D6C" w:rsidRDefault="005B4D6C">
      <w:r>
        <w:separator/>
      </w:r>
    </w:p>
  </w:endnote>
  <w:endnote w:type="continuationSeparator" w:id="0">
    <w:p w14:paraId="331FBDCA" w14:textId="77777777" w:rsidR="005B4D6C" w:rsidRDefault="005B4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FF1521D-E399-4671-B7B8-5F11F6A738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80F8CA8-E987-44A6-8893-D0A0EEFFD763}"/>
    <w:embedBold r:id="rId3" w:fontKey="{19DDCB20-6A50-4DBF-8D7C-CF4289AB94EB}"/>
  </w:font>
  <w:font w:name="EUAlbertina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4A71227C-C56D-4DC1-8CF4-E50589E4E38E}"/>
    <w:embedBold r:id="rId5" w:fontKey="{BB476859-B426-4895-A94F-D0BDF851AD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0C43621-AB91-4033-B0B7-606F2FF9F1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0A55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20A48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B9B36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D4D7F" w14:textId="77777777" w:rsidR="005B4D6C" w:rsidRDefault="005B4D6C">
      <w:r>
        <w:separator/>
      </w:r>
    </w:p>
  </w:footnote>
  <w:footnote w:type="continuationSeparator" w:id="0">
    <w:p w14:paraId="36AF9DBA" w14:textId="77777777" w:rsidR="005B4D6C" w:rsidRDefault="005B4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766D5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EB902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4A694DB8" w14:textId="77777777">
      <w:trPr>
        <w:cantSplit/>
        <w:trHeight w:hRule="exact" w:val="847"/>
      </w:trPr>
      <w:tc>
        <w:tcPr>
          <w:tcW w:w="567" w:type="dxa"/>
        </w:tcPr>
        <w:p w14:paraId="1D2E43C9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2EB43F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9A712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F3E7F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17DAA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2C41A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DEE58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193C2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2637A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32E3E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5EF38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0981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C7B0B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D2B70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C3F53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A1F90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DB12B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4D76CE0" w14:textId="0BD87990" w:rsidR="00083D2A" w:rsidRPr="00B42A54" w:rsidRDefault="001505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7A888A97" wp14:editId="164F1300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2B3BF0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1778AFD5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0BFE4BC9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35AE037C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6FC87EFD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79BCB308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572D3550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7C631E31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77A"/>
    <w:multiLevelType w:val="hybridMultilevel"/>
    <w:tmpl w:val="08945F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082FF4"/>
    <w:multiLevelType w:val="hybridMultilevel"/>
    <w:tmpl w:val="57B64D3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D5F9D"/>
    <w:multiLevelType w:val="hybridMultilevel"/>
    <w:tmpl w:val="9A2879D0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010BA0A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6C0C2A"/>
    <w:multiLevelType w:val="hybridMultilevel"/>
    <w:tmpl w:val="A256532E"/>
    <w:lvl w:ilvl="0" w:tplc="B5587F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005B6"/>
    <w:multiLevelType w:val="hybridMultilevel"/>
    <w:tmpl w:val="B324F0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F76781"/>
    <w:multiLevelType w:val="hybridMultilevel"/>
    <w:tmpl w:val="0DFA8946"/>
    <w:lvl w:ilvl="0" w:tplc="14A45B3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A15E3D"/>
    <w:multiLevelType w:val="hybridMultilevel"/>
    <w:tmpl w:val="9D8A44EE"/>
    <w:lvl w:ilvl="0" w:tplc="E8C2E2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447FC"/>
    <w:multiLevelType w:val="hybridMultilevel"/>
    <w:tmpl w:val="186AFA56"/>
    <w:lvl w:ilvl="0" w:tplc="14A45B3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22154F"/>
    <w:multiLevelType w:val="hybridMultilevel"/>
    <w:tmpl w:val="D3A27DF8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184255"/>
    <w:multiLevelType w:val="hybridMultilevel"/>
    <w:tmpl w:val="E006E1B2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B77072"/>
    <w:multiLevelType w:val="hybridMultilevel"/>
    <w:tmpl w:val="14287F94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625ED4"/>
    <w:multiLevelType w:val="hybridMultilevel"/>
    <w:tmpl w:val="9D8A44EE"/>
    <w:lvl w:ilvl="0" w:tplc="E8C2E2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736E5"/>
    <w:multiLevelType w:val="hybridMultilevel"/>
    <w:tmpl w:val="74A0ADA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010BA0A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777227"/>
    <w:multiLevelType w:val="hybridMultilevel"/>
    <w:tmpl w:val="4BA68A0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55706"/>
    <w:multiLevelType w:val="multilevel"/>
    <w:tmpl w:val="7F7C5BB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8" w15:restartNumberingAfterBreak="0">
    <w:nsid w:val="3DA5161F"/>
    <w:multiLevelType w:val="hybridMultilevel"/>
    <w:tmpl w:val="3A7C2EEC"/>
    <w:lvl w:ilvl="0" w:tplc="1010BA0A">
      <w:start w:val="1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231212"/>
    <w:multiLevelType w:val="hybridMultilevel"/>
    <w:tmpl w:val="CE86900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9D7799"/>
    <w:multiLevelType w:val="hybridMultilevel"/>
    <w:tmpl w:val="D24C2CA4"/>
    <w:lvl w:ilvl="0" w:tplc="E8C2E2D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B93909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4F6882"/>
    <w:multiLevelType w:val="hybridMultilevel"/>
    <w:tmpl w:val="58C2A12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22691B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00171AE"/>
    <w:multiLevelType w:val="hybridMultilevel"/>
    <w:tmpl w:val="E9F61234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3F30A4"/>
    <w:multiLevelType w:val="hybridMultilevel"/>
    <w:tmpl w:val="632043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F7258A"/>
    <w:multiLevelType w:val="hybridMultilevel"/>
    <w:tmpl w:val="6714DC4C"/>
    <w:lvl w:ilvl="0" w:tplc="14A45B3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5F05D7"/>
    <w:multiLevelType w:val="hybridMultilevel"/>
    <w:tmpl w:val="B06A61C8"/>
    <w:lvl w:ilvl="0" w:tplc="14A45B3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F82410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790E15"/>
    <w:multiLevelType w:val="hybridMultilevel"/>
    <w:tmpl w:val="DC7C191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BE96344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722054"/>
    <w:multiLevelType w:val="hybridMultilevel"/>
    <w:tmpl w:val="365CDCE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206D35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583577"/>
    <w:multiLevelType w:val="hybridMultilevel"/>
    <w:tmpl w:val="A778250A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AE7F43"/>
    <w:multiLevelType w:val="hybridMultilevel"/>
    <w:tmpl w:val="F1746DAE"/>
    <w:lvl w:ilvl="0" w:tplc="AFDC0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6E0850"/>
    <w:multiLevelType w:val="hybridMultilevel"/>
    <w:tmpl w:val="2C5E64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3C3F04"/>
    <w:multiLevelType w:val="hybridMultilevel"/>
    <w:tmpl w:val="8F2E55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94716">
    <w:abstractNumId w:val="31"/>
  </w:num>
  <w:num w:numId="2" w16cid:durableId="1195726348">
    <w:abstractNumId w:val="11"/>
  </w:num>
  <w:num w:numId="3" w16cid:durableId="1120228290">
    <w:abstractNumId w:val="21"/>
  </w:num>
  <w:num w:numId="4" w16cid:durableId="291442371">
    <w:abstractNumId w:val="1"/>
  </w:num>
  <w:num w:numId="5" w16cid:durableId="224950976">
    <w:abstractNumId w:val="6"/>
  </w:num>
  <w:num w:numId="6" w16cid:durableId="1963800788">
    <w:abstractNumId w:val="0"/>
  </w:num>
  <w:num w:numId="7" w16cid:durableId="1722628699">
    <w:abstractNumId w:val="5"/>
  </w:num>
  <w:num w:numId="8" w16cid:durableId="95247680">
    <w:abstractNumId w:val="36"/>
  </w:num>
  <w:num w:numId="9" w16cid:durableId="946497523">
    <w:abstractNumId w:val="10"/>
  </w:num>
  <w:num w:numId="10" w16cid:durableId="437680776">
    <w:abstractNumId w:val="33"/>
  </w:num>
  <w:num w:numId="11" w16cid:durableId="112335888">
    <w:abstractNumId w:val="24"/>
  </w:num>
  <w:num w:numId="12" w16cid:durableId="1224559048">
    <w:abstractNumId w:val="30"/>
  </w:num>
  <w:num w:numId="13" w16cid:durableId="1234897677">
    <w:abstractNumId w:val="19"/>
  </w:num>
  <w:num w:numId="14" w16cid:durableId="399521801">
    <w:abstractNumId w:val="29"/>
  </w:num>
  <w:num w:numId="15" w16cid:durableId="1644847528">
    <w:abstractNumId w:val="17"/>
  </w:num>
  <w:num w:numId="16" w16cid:durableId="1005790378">
    <w:abstractNumId w:val="26"/>
  </w:num>
  <w:num w:numId="17" w16cid:durableId="1478034129">
    <w:abstractNumId w:val="32"/>
  </w:num>
  <w:num w:numId="18" w16cid:durableId="910192832">
    <w:abstractNumId w:val="15"/>
  </w:num>
  <w:num w:numId="19" w16cid:durableId="1013067658">
    <w:abstractNumId w:val="18"/>
  </w:num>
  <w:num w:numId="20" w16cid:durableId="1909270141">
    <w:abstractNumId w:val="35"/>
  </w:num>
  <w:num w:numId="21" w16cid:durableId="1211455705">
    <w:abstractNumId w:val="13"/>
  </w:num>
  <w:num w:numId="22" w16cid:durableId="1131441719">
    <w:abstractNumId w:val="16"/>
  </w:num>
  <w:num w:numId="23" w16cid:durableId="1936664625">
    <w:abstractNumId w:val="8"/>
  </w:num>
  <w:num w:numId="24" w16cid:durableId="364985192">
    <w:abstractNumId w:val="7"/>
  </w:num>
  <w:num w:numId="25" w16cid:durableId="1220902412">
    <w:abstractNumId w:val="28"/>
  </w:num>
  <w:num w:numId="26" w16cid:durableId="1906061131">
    <w:abstractNumId w:val="27"/>
  </w:num>
  <w:num w:numId="27" w16cid:durableId="2106148823">
    <w:abstractNumId w:val="34"/>
  </w:num>
  <w:num w:numId="28" w16cid:durableId="1143236691">
    <w:abstractNumId w:val="23"/>
  </w:num>
  <w:num w:numId="29" w16cid:durableId="11693013">
    <w:abstractNumId w:val="22"/>
  </w:num>
  <w:num w:numId="30" w16cid:durableId="388501338">
    <w:abstractNumId w:val="9"/>
  </w:num>
  <w:num w:numId="31" w16cid:durableId="523594243">
    <w:abstractNumId w:val="3"/>
  </w:num>
  <w:num w:numId="32" w16cid:durableId="1250700259">
    <w:abstractNumId w:val="2"/>
  </w:num>
  <w:num w:numId="33" w16cid:durableId="1574848930">
    <w:abstractNumId w:val="4"/>
  </w:num>
  <w:num w:numId="34" w16cid:durableId="8677019">
    <w:abstractNumId w:val="20"/>
  </w:num>
  <w:num w:numId="35" w16cid:durableId="307513911">
    <w:abstractNumId w:val="14"/>
  </w:num>
  <w:num w:numId="36" w16cid:durableId="1959410277">
    <w:abstractNumId w:val="12"/>
  </w:num>
  <w:num w:numId="37" w16cid:durableId="173573717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357B2"/>
    <w:rsid w:val="001505C0"/>
    <w:rsid w:val="001546D2"/>
    <w:rsid w:val="00202A77"/>
    <w:rsid w:val="00271CE5"/>
    <w:rsid w:val="00282020"/>
    <w:rsid w:val="002A6BDF"/>
    <w:rsid w:val="003636BF"/>
    <w:rsid w:val="0037479F"/>
    <w:rsid w:val="003845B4"/>
    <w:rsid w:val="00387B1A"/>
    <w:rsid w:val="003E1C74"/>
    <w:rsid w:val="00437097"/>
    <w:rsid w:val="004D3047"/>
    <w:rsid w:val="00511051"/>
    <w:rsid w:val="00526246"/>
    <w:rsid w:val="00543A17"/>
    <w:rsid w:val="00567106"/>
    <w:rsid w:val="005B4D6C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977F8"/>
    <w:rsid w:val="006C5528"/>
    <w:rsid w:val="006D42D9"/>
    <w:rsid w:val="00703F4E"/>
    <w:rsid w:val="00733017"/>
    <w:rsid w:val="007443CD"/>
    <w:rsid w:val="00757896"/>
    <w:rsid w:val="00783310"/>
    <w:rsid w:val="007A4A6D"/>
    <w:rsid w:val="007D1BCF"/>
    <w:rsid w:val="007D75CF"/>
    <w:rsid w:val="007E6DC5"/>
    <w:rsid w:val="008116C3"/>
    <w:rsid w:val="0081658E"/>
    <w:rsid w:val="00874B6D"/>
    <w:rsid w:val="0088043C"/>
    <w:rsid w:val="008906C9"/>
    <w:rsid w:val="008C0D76"/>
    <w:rsid w:val="008C5738"/>
    <w:rsid w:val="008D04F0"/>
    <w:rsid w:val="008F3500"/>
    <w:rsid w:val="009070DC"/>
    <w:rsid w:val="00924E3C"/>
    <w:rsid w:val="009612BB"/>
    <w:rsid w:val="00982F47"/>
    <w:rsid w:val="009B4A4B"/>
    <w:rsid w:val="009B65B6"/>
    <w:rsid w:val="00A125C5"/>
    <w:rsid w:val="00A5039D"/>
    <w:rsid w:val="00A65EE7"/>
    <w:rsid w:val="00A70133"/>
    <w:rsid w:val="00A86E5A"/>
    <w:rsid w:val="00B0033C"/>
    <w:rsid w:val="00B17141"/>
    <w:rsid w:val="00B31575"/>
    <w:rsid w:val="00B42A54"/>
    <w:rsid w:val="00B53BBE"/>
    <w:rsid w:val="00B8547D"/>
    <w:rsid w:val="00C20623"/>
    <w:rsid w:val="00C250D5"/>
    <w:rsid w:val="00C43FEC"/>
    <w:rsid w:val="00C802DB"/>
    <w:rsid w:val="00C92898"/>
    <w:rsid w:val="00CE7514"/>
    <w:rsid w:val="00D01D77"/>
    <w:rsid w:val="00D052C6"/>
    <w:rsid w:val="00D20D08"/>
    <w:rsid w:val="00D248DE"/>
    <w:rsid w:val="00D8542D"/>
    <w:rsid w:val="00D901E2"/>
    <w:rsid w:val="00DC6A71"/>
    <w:rsid w:val="00DE5B46"/>
    <w:rsid w:val="00E0357D"/>
    <w:rsid w:val="00E24EC2"/>
    <w:rsid w:val="00EC6D90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847FBDB"/>
  <w15:chartTrackingRefBased/>
  <w15:docId w15:val="{F2837396-4A35-49FC-83E7-E411DE3B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p">
    <w:name w:val="p"/>
    <w:basedOn w:val="Navaden"/>
    <w:rsid w:val="00C2062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C206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styleId="Navadensplet">
    <w:name w:val="Normal (Web)"/>
    <w:basedOn w:val="Navaden"/>
    <w:rsid w:val="00A86E5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basedOn w:val="Navaden"/>
    <w:link w:val="TelobesedilaZnak"/>
    <w:rsid w:val="00A86E5A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2"/>
      <w:szCs w:val="20"/>
      <w:lang w:val="x-none"/>
    </w:rPr>
  </w:style>
  <w:style w:type="character" w:customStyle="1" w:styleId="TelobesedilaZnak">
    <w:name w:val="Telo besedila Znak"/>
    <w:link w:val="Telobesedila"/>
    <w:rsid w:val="00A86E5A"/>
    <w:rPr>
      <w:sz w:val="22"/>
      <w:lang w:val="x-none" w:eastAsia="en-US"/>
    </w:rPr>
  </w:style>
  <w:style w:type="character" w:customStyle="1" w:styleId="GlavaZnak">
    <w:name w:val="Glava Znak"/>
    <w:link w:val="Glava"/>
    <w:rsid w:val="00D901E2"/>
    <w:rPr>
      <w:rFonts w:ascii="Arial" w:hAnsi="Arial"/>
      <w:szCs w:val="24"/>
      <w:lang w:val="en-US" w:eastAsia="en-US"/>
    </w:rPr>
  </w:style>
  <w:style w:type="paragraph" w:customStyle="1" w:styleId="CM4">
    <w:name w:val="CM4"/>
    <w:basedOn w:val="Navaden"/>
    <w:next w:val="Navaden"/>
    <w:uiPriority w:val="99"/>
    <w:rsid w:val="00703F4E"/>
    <w:pPr>
      <w:autoSpaceDE w:val="0"/>
      <w:autoSpaceDN w:val="0"/>
      <w:adjustRightInd w:val="0"/>
      <w:spacing w:line="240" w:lineRule="auto"/>
    </w:pPr>
    <w:rPr>
      <w:rFonts w:ascii="EUAlbertina" w:hAnsi="EUAlbertina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2</Pages>
  <Words>264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2010-07-05T09:38:00Z</cp:lastPrinted>
  <dcterms:created xsi:type="dcterms:W3CDTF">2023-03-22T10:58:00Z</dcterms:created>
  <dcterms:modified xsi:type="dcterms:W3CDTF">2023-03-22T10:58:00Z</dcterms:modified>
</cp:coreProperties>
</file>