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EB72C" w14:textId="77777777" w:rsidR="007D75CF" w:rsidRPr="00D4057E" w:rsidRDefault="007D75CF" w:rsidP="00C802DB">
      <w:pPr>
        <w:rPr>
          <w:lang w:val="sl-SI"/>
        </w:rPr>
      </w:pPr>
    </w:p>
    <w:p w14:paraId="6135FD28" w14:textId="77777777" w:rsidR="00C802DB" w:rsidRPr="00D4057E" w:rsidRDefault="00C802DB" w:rsidP="00C802DB">
      <w:pPr>
        <w:rPr>
          <w:lang w:val="sl-SI"/>
        </w:rPr>
      </w:pPr>
    </w:p>
    <w:p w14:paraId="6F3DD034" w14:textId="77777777" w:rsidR="00703F4E" w:rsidRPr="00D4057E" w:rsidRDefault="00703F4E" w:rsidP="00703F4E">
      <w:pPr>
        <w:pStyle w:val="p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4057E">
        <w:rPr>
          <w:rFonts w:ascii="Arial" w:hAnsi="Arial" w:cs="Arial"/>
          <w:b/>
          <w:sz w:val="20"/>
          <w:szCs w:val="20"/>
        </w:rPr>
        <w:t>Obrazec K:</w:t>
      </w:r>
      <w:r w:rsidRPr="00D4057E">
        <w:rPr>
          <w:rFonts w:ascii="Arial" w:hAnsi="Arial" w:cs="Arial"/>
          <w:sz w:val="20"/>
          <w:szCs w:val="20"/>
        </w:rPr>
        <w:t xml:space="preserve"> Določitev mentorja za delo pod nadzorom</w:t>
      </w:r>
    </w:p>
    <w:p w14:paraId="31695194" w14:textId="77777777" w:rsidR="00703F4E" w:rsidRPr="00D4057E" w:rsidRDefault="00703F4E" w:rsidP="00703F4E">
      <w:pPr>
        <w:pStyle w:val="p"/>
        <w:spacing w:before="0" w:beforeAutospacing="0" w:after="0" w:afterAutospacing="0"/>
        <w:jc w:val="both"/>
        <w:rPr>
          <w:rFonts w:ascii="Arial" w:hAnsi="Arial" w:cs="Arial"/>
          <w:i/>
          <w:sz w:val="16"/>
          <w:szCs w:val="16"/>
        </w:rPr>
      </w:pPr>
      <w:r w:rsidRPr="00D4057E">
        <w:rPr>
          <w:rFonts w:ascii="Arial" w:hAnsi="Arial" w:cs="Arial"/>
          <w:i/>
          <w:sz w:val="16"/>
          <w:szCs w:val="16"/>
        </w:rPr>
        <w:t>Mentor izpolnjen in podpisan obrazec v dveh izvodih skupaj s prilogami odda strokovnjaku za dobrobit živali. Stokovnjak dodeli številko dokumenta in navede datum prejema obrazca (v glavi dokumenta).</w:t>
      </w:r>
    </w:p>
    <w:p w14:paraId="306B69D1" w14:textId="77777777" w:rsidR="00703F4E" w:rsidRPr="00D4057E" w:rsidRDefault="00703F4E" w:rsidP="00703F4E">
      <w:pPr>
        <w:pStyle w:val="p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685"/>
      </w:tblGrid>
      <w:tr w:rsidR="00703F4E" w:rsidRPr="00D4057E" w14:paraId="2E52F952" w14:textId="77777777" w:rsidTr="004827F4">
        <w:tc>
          <w:tcPr>
            <w:tcW w:w="9322" w:type="dxa"/>
            <w:gridSpan w:val="2"/>
            <w:shd w:val="clear" w:color="auto" w:fill="F2F2F2"/>
          </w:tcPr>
          <w:p w14:paraId="23C7429B" w14:textId="77777777" w:rsidR="00703F4E" w:rsidRPr="00D4057E" w:rsidRDefault="00703F4E" w:rsidP="00703F4E">
            <w:pPr>
              <w:pStyle w:val="Odstavekseznam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4057E">
              <w:rPr>
                <w:rFonts w:ascii="Arial" w:hAnsi="Arial" w:cs="Arial"/>
                <w:b/>
                <w:sz w:val="20"/>
                <w:szCs w:val="20"/>
              </w:rPr>
              <w:t>Organizacija, v kateri se izvaja delo pod mentorstvom</w:t>
            </w:r>
          </w:p>
        </w:tc>
      </w:tr>
      <w:tr w:rsidR="00703F4E" w:rsidRPr="00D4057E" w14:paraId="26A67EE4" w14:textId="77777777" w:rsidTr="004827F4">
        <w:tc>
          <w:tcPr>
            <w:tcW w:w="5637" w:type="dxa"/>
            <w:shd w:val="clear" w:color="auto" w:fill="auto"/>
          </w:tcPr>
          <w:p w14:paraId="40337D6E" w14:textId="77777777" w:rsidR="00703F4E" w:rsidRPr="00D4057E" w:rsidRDefault="00703F4E" w:rsidP="004827F4">
            <w:pPr>
              <w:jc w:val="both"/>
              <w:rPr>
                <w:rFonts w:cs="Arial"/>
                <w:szCs w:val="20"/>
                <w:lang w:val="sl-SI"/>
              </w:rPr>
            </w:pPr>
            <w:r w:rsidRPr="00D4057E">
              <w:rPr>
                <w:rFonts w:cs="Arial"/>
                <w:szCs w:val="20"/>
                <w:lang w:val="sl-SI"/>
              </w:rPr>
              <w:t xml:space="preserve">Vrsta organizacije (ustrezno obkrožite; lahko izberete več možnosti): </w:t>
            </w:r>
          </w:p>
          <w:p w14:paraId="125FB91C" w14:textId="77777777" w:rsidR="00703F4E" w:rsidRPr="00D4057E" w:rsidRDefault="00703F4E" w:rsidP="004827F4">
            <w:pPr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3685" w:type="dxa"/>
            <w:shd w:val="clear" w:color="auto" w:fill="auto"/>
          </w:tcPr>
          <w:p w14:paraId="7D4D19F8" w14:textId="77777777" w:rsidR="00703F4E" w:rsidRPr="00D4057E" w:rsidRDefault="00703F4E" w:rsidP="00703F4E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uporabniška</w:t>
            </w:r>
          </w:p>
          <w:p w14:paraId="11EA4525" w14:textId="77777777" w:rsidR="00703F4E" w:rsidRPr="00D4057E" w:rsidRDefault="00703F4E" w:rsidP="00703F4E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 xml:space="preserve"> vzrejna </w:t>
            </w:r>
          </w:p>
          <w:p w14:paraId="636B4E44" w14:textId="77777777" w:rsidR="00703F4E" w:rsidRPr="00D4057E" w:rsidRDefault="00703F4E" w:rsidP="00703F4E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izvajalec</w:t>
            </w:r>
          </w:p>
        </w:tc>
      </w:tr>
      <w:tr w:rsidR="00703F4E" w:rsidRPr="00D4057E" w14:paraId="6125986F" w14:textId="77777777" w:rsidTr="004827F4">
        <w:tc>
          <w:tcPr>
            <w:tcW w:w="5637" w:type="dxa"/>
            <w:shd w:val="clear" w:color="auto" w:fill="auto"/>
          </w:tcPr>
          <w:p w14:paraId="5C5EB1CA" w14:textId="77777777" w:rsidR="00703F4E" w:rsidRPr="00D4057E" w:rsidRDefault="00703F4E" w:rsidP="004827F4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D4057E">
              <w:rPr>
                <w:rFonts w:cs="Arial"/>
                <w:szCs w:val="20"/>
                <w:lang w:val="sl-SI"/>
              </w:rPr>
              <w:t>Številka odločbe o odobritvi organizacije in datum izdaje:</w:t>
            </w:r>
          </w:p>
        </w:tc>
        <w:tc>
          <w:tcPr>
            <w:tcW w:w="3685" w:type="dxa"/>
            <w:shd w:val="clear" w:color="auto" w:fill="auto"/>
          </w:tcPr>
          <w:p w14:paraId="37D77EBB" w14:textId="77777777" w:rsidR="00703F4E" w:rsidRPr="00D4057E" w:rsidRDefault="00703F4E" w:rsidP="004827F4">
            <w:pPr>
              <w:rPr>
                <w:rFonts w:cs="Arial"/>
                <w:b/>
                <w:szCs w:val="20"/>
                <w:lang w:val="sl-SI"/>
              </w:rPr>
            </w:pPr>
            <w:r w:rsidRPr="00D4057E">
              <w:rPr>
                <w:rFonts w:cs="Arial"/>
                <w:b/>
                <w:szCs w:val="20"/>
                <w:lang w:val="sl-SI"/>
              </w:rPr>
              <w:t xml:space="preserve"> </w:t>
            </w:r>
          </w:p>
        </w:tc>
      </w:tr>
      <w:tr w:rsidR="00703F4E" w:rsidRPr="00D4057E" w14:paraId="478B42CC" w14:textId="77777777" w:rsidTr="004827F4">
        <w:tc>
          <w:tcPr>
            <w:tcW w:w="9322" w:type="dxa"/>
            <w:gridSpan w:val="2"/>
            <w:shd w:val="clear" w:color="auto" w:fill="F2F2F2"/>
          </w:tcPr>
          <w:p w14:paraId="7A55C59E" w14:textId="77777777" w:rsidR="00703F4E" w:rsidRPr="00D4057E" w:rsidRDefault="00703F4E" w:rsidP="00703F4E">
            <w:pPr>
              <w:pStyle w:val="Odstavekseznam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4057E">
              <w:rPr>
                <w:rFonts w:ascii="Arial" w:hAnsi="Arial" w:cs="Arial"/>
                <w:b/>
                <w:sz w:val="20"/>
                <w:szCs w:val="20"/>
              </w:rPr>
              <w:t xml:space="preserve">Mentor </w:t>
            </w:r>
          </w:p>
        </w:tc>
      </w:tr>
      <w:tr w:rsidR="00703F4E" w:rsidRPr="00D4057E" w14:paraId="7CB3B9DA" w14:textId="77777777" w:rsidTr="004827F4">
        <w:tc>
          <w:tcPr>
            <w:tcW w:w="5637" w:type="dxa"/>
            <w:shd w:val="clear" w:color="auto" w:fill="auto"/>
          </w:tcPr>
          <w:p w14:paraId="448E6473" w14:textId="77777777" w:rsidR="00703F4E" w:rsidRPr="00D4057E" w:rsidRDefault="00703F4E" w:rsidP="004827F4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D4057E">
              <w:rPr>
                <w:rFonts w:cs="Arial"/>
                <w:szCs w:val="20"/>
                <w:lang w:val="sl-SI"/>
              </w:rPr>
              <w:t>Ime in priimek ter izobrazba</w:t>
            </w:r>
            <w:r w:rsidRPr="00D4057E">
              <w:rPr>
                <w:rFonts w:cs="Arial"/>
                <w:szCs w:val="20"/>
                <w:vertAlign w:val="superscript"/>
                <w:lang w:val="sl-SI"/>
              </w:rPr>
              <w:t>1</w:t>
            </w:r>
            <w:r w:rsidRPr="00D4057E">
              <w:rPr>
                <w:rFonts w:cs="Arial"/>
                <w:szCs w:val="20"/>
                <w:lang w:val="sl-SI"/>
              </w:rPr>
              <w:t xml:space="preserve"> mentorja:</w:t>
            </w:r>
          </w:p>
        </w:tc>
        <w:tc>
          <w:tcPr>
            <w:tcW w:w="3685" w:type="dxa"/>
            <w:shd w:val="clear" w:color="auto" w:fill="auto"/>
          </w:tcPr>
          <w:p w14:paraId="25B06F8A" w14:textId="77777777" w:rsidR="00703F4E" w:rsidRPr="00D4057E" w:rsidRDefault="00703F4E" w:rsidP="004827F4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703F4E" w:rsidRPr="00D4057E" w14:paraId="3E3B90D7" w14:textId="77777777" w:rsidTr="004827F4">
        <w:tc>
          <w:tcPr>
            <w:tcW w:w="5637" w:type="dxa"/>
            <w:shd w:val="clear" w:color="auto" w:fill="auto"/>
          </w:tcPr>
          <w:p w14:paraId="15EDCD4B" w14:textId="77777777" w:rsidR="00703F4E" w:rsidRPr="00D4057E" w:rsidRDefault="00703F4E" w:rsidP="004827F4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685" w:type="dxa"/>
            <w:shd w:val="clear" w:color="auto" w:fill="auto"/>
          </w:tcPr>
          <w:p w14:paraId="5EE97BB4" w14:textId="77777777" w:rsidR="00703F4E" w:rsidRPr="00D4057E" w:rsidRDefault="00703F4E" w:rsidP="004827F4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703F4E" w:rsidRPr="00D4057E" w14:paraId="28D6F64B" w14:textId="77777777" w:rsidTr="004827F4">
        <w:tc>
          <w:tcPr>
            <w:tcW w:w="5637" w:type="dxa"/>
            <w:shd w:val="clear" w:color="auto" w:fill="auto"/>
          </w:tcPr>
          <w:p w14:paraId="0E3069E4" w14:textId="77777777" w:rsidR="00703F4E" w:rsidRPr="00D4057E" w:rsidRDefault="00703F4E" w:rsidP="004827F4">
            <w:pPr>
              <w:jc w:val="both"/>
              <w:rPr>
                <w:rFonts w:cs="Arial"/>
                <w:szCs w:val="20"/>
                <w:lang w:val="sl-SI"/>
              </w:rPr>
            </w:pPr>
            <w:r w:rsidRPr="00D4057E">
              <w:rPr>
                <w:rFonts w:cs="Arial"/>
                <w:szCs w:val="20"/>
                <w:lang w:val="sl-SI"/>
              </w:rPr>
              <w:t>Številka dovoljenja, v okviru katerega izvajate mentorstvo za izvajalca ali osebo, ki žival usmrti (npr. št. odločbe za projekt, št. odločbe za priglasitev)</w:t>
            </w:r>
            <w:r w:rsidRPr="00D4057E">
              <w:rPr>
                <w:rFonts w:cs="Arial"/>
                <w:szCs w:val="20"/>
                <w:vertAlign w:val="superscript"/>
                <w:lang w:val="sl-SI"/>
              </w:rPr>
              <w:t>2</w:t>
            </w:r>
            <w:r w:rsidRPr="00D4057E">
              <w:rPr>
                <w:rFonts w:cs="Arial"/>
                <w:szCs w:val="20"/>
                <w:lang w:val="sl-SI"/>
              </w:rPr>
              <w:t xml:space="preserve">. </w:t>
            </w:r>
          </w:p>
        </w:tc>
        <w:tc>
          <w:tcPr>
            <w:tcW w:w="3685" w:type="dxa"/>
            <w:shd w:val="clear" w:color="auto" w:fill="auto"/>
          </w:tcPr>
          <w:p w14:paraId="725B04E0" w14:textId="77777777" w:rsidR="00703F4E" w:rsidRPr="00D4057E" w:rsidRDefault="00703F4E" w:rsidP="004827F4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703F4E" w:rsidRPr="00D4057E" w14:paraId="752E7804" w14:textId="77777777" w:rsidTr="004827F4">
        <w:tc>
          <w:tcPr>
            <w:tcW w:w="5637" w:type="dxa"/>
            <w:shd w:val="clear" w:color="auto" w:fill="auto"/>
          </w:tcPr>
          <w:p w14:paraId="59B36AE5" w14:textId="77777777" w:rsidR="00703F4E" w:rsidRPr="00D4057E" w:rsidRDefault="00703F4E" w:rsidP="004827F4">
            <w:pPr>
              <w:jc w:val="both"/>
              <w:rPr>
                <w:rFonts w:cs="Arial"/>
                <w:szCs w:val="20"/>
                <w:lang w:val="sl-SI"/>
              </w:rPr>
            </w:pPr>
            <w:r w:rsidRPr="00D4057E">
              <w:rPr>
                <w:rFonts w:cs="Arial"/>
                <w:szCs w:val="20"/>
                <w:lang w:val="sl-SI"/>
              </w:rPr>
              <w:t>Ime in priimek vodje projekta oziroma vlagatelja odločbe v primeru priglasitve, v okviru katerega izvajate mentorstvo za izvajalca ali osebo, ki žival usmrti</w:t>
            </w:r>
            <w:r w:rsidRPr="00D4057E">
              <w:rPr>
                <w:rFonts w:cs="Arial"/>
                <w:szCs w:val="20"/>
                <w:vertAlign w:val="superscript"/>
                <w:lang w:val="sl-SI"/>
              </w:rPr>
              <w:t>2</w:t>
            </w:r>
            <w:r w:rsidRPr="00D4057E">
              <w:rPr>
                <w:rFonts w:cs="Arial"/>
                <w:szCs w:val="20"/>
                <w:lang w:val="sl-SI"/>
              </w:rPr>
              <w:t xml:space="preserve">. </w:t>
            </w:r>
          </w:p>
        </w:tc>
        <w:tc>
          <w:tcPr>
            <w:tcW w:w="3685" w:type="dxa"/>
            <w:shd w:val="clear" w:color="auto" w:fill="auto"/>
          </w:tcPr>
          <w:p w14:paraId="5318B040" w14:textId="77777777" w:rsidR="00703F4E" w:rsidRPr="00D4057E" w:rsidRDefault="00703F4E" w:rsidP="004827F4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703F4E" w:rsidRPr="00D4057E" w14:paraId="4840557A" w14:textId="77777777" w:rsidTr="004827F4">
        <w:tc>
          <w:tcPr>
            <w:tcW w:w="9322" w:type="dxa"/>
            <w:gridSpan w:val="2"/>
            <w:shd w:val="clear" w:color="auto" w:fill="F2F2F2"/>
          </w:tcPr>
          <w:p w14:paraId="12BF1975" w14:textId="77777777" w:rsidR="00703F4E" w:rsidRPr="00D4057E" w:rsidRDefault="00703F4E" w:rsidP="00703F4E">
            <w:pPr>
              <w:pStyle w:val="Odstavekseznama"/>
              <w:numPr>
                <w:ilvl w:val="0"/>
                <w:numId w:val="27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365F91"/>
                <w:sz w:val="20"/>
                <w:szCs w:val="20"/>
              </w:rPr>
            </w:pPr>
            <w:r w:rsidRPr="00D4057E">
              <w:rPr>
                <w:rFonts w:ascii="Arial" w:hAnsi="Arial" w:cs="Arial"/>
                <w:b/>
                <w:sz w:val="20"/>
                <w:szCs w:val="20"/>
              </w:rPr>
              <w:t>Kandidat:</w:t>
            </w:r>
          </w:p>
        </w:tc>
      </w:tr>
      <w:tr w:rsidR="00703F4E" w:rsidRPr="00D4057E" w14:paraId="4776B4AB" w14:textId="77777777" w:rsidTr="004827F4">
        <w:tc>
          <w:tcPr>
            <w:tcW w:w="5637" w:type="dxa"/>
            <w:shd w:val="clear" w:color="auto" w:fill="auto"/>
          </w:tcPr>
          <w:p w14:paraId="671BF718" w14:textId="77777777" w:rsidR="00703F4E" w:rsidRPr="00D4057E" w:rsidRDefault="00703F4E" w:rsidP="004827F4">
            <w:pPr>
              <w:jc w:val="both"/>
              <w:rPr>
                <w:rFonts w:cs="Arial"/>
                <w:szCs w:val="20"/>
                <w:lang w:val="sl-SI"/>
              </w:rPr>
            </w:pPr>
            <w:r w:rsidRPr="00D4057E">
              <w:rPr>
                <w:rFonts w:cs="Arial"/>
                <w:szCs w:val="20"/>
                <w:lang w:val="sl-SI"/>
              </w:rPr>
              <w:t>Ime in priimek ter izobrazba</w:t>
            </w:r>
            <w:r w:rsidRPr="00D4057E">
              <w:rPr>
                <w:rFonts w:cs="Arial"/>
                <w:szCs w:val="20"/>
                <w:vertAlign w:val="superscript"/>
                <w:lang w:val="sl-SI"/>
              </w:rPr>
              <w:t>1</w:t>
            </w:r>
            <w:r w:rsidRPr="00D4057E">
              <w:rPr>
                <w:rFonts w:cs="Arial"/>
                <w:szCs w:val="20"/>
                <w:lang w:val="sl-SI"/>
              </w:rPr>
              <w:t xml:space="preserve"> kandidata:</w:t>
            </w:r>
          </w:p>
        </w:tc>
        <w:tc>
          <w:tcPr>
            <w:tcW w:w="3685" w:type="dxa"/>
            <w:shd w:val="clear" w:color="auto" w:fill="auto"/>
          </w:tcPr>
          <w:p w14:paraId="36E34264" w14:textId="77777777" w:rsidR="00703F4E" w:rsidRPr="00D4057E" w:rsidRDefault="00703F4E" w:rsidP="004827F4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703F4E" w:rsidRPr="00D4057E" w14:paraId="6B2AEA06" w14:textId="77777777" w:rsidTr="004827F4">
        <w:tc>
          <w:tcPr>
            <w:tcW w:w="5637" w:type="dxa"/>
            <w:shd w:val="clear" w:color="auto" w:fill="auto"/>
          </w:tcPr>
          <w:p w14:paraId="2FFDE2C2" w14:textId="77777777" w:rsidR="00703F4E" w:rsidRPr="00D4057E" w:rsidRDefault="00703F4E" w:rsidP="004827F4">
            <w:pPr>
              <w:jc w:val="both"/>
              <w:rPr>
                <w:rFonts w:cs="Arial"/>
                <w:szCs w:val="20"/>
                <w:lang w:val="sl-SI"/>
              </w:rPr>
            </w:pPr>
            <w:r w:rsidRPr="00D4057E">
              <w:rPr>
                <w:rFonts w:cs="Arial"/>
                <w:szCs w:val="20"/>
                <w:lang w:val="sl-SI"/>
              </w:rPr>
              <w:t>Organizacija in mesto redne zaposlitve kandidata:</w:t>
            </w:r>
          </w:p>
        </w:tc>
        <w:tc>
          <w:tcPr>
            <w:tcW w:w="3685" w:type="dxa"/>
            <w:shd w:val="clear" w:color="auto" w:fill="auto"/>
          </w:tcPr>
          <w:p w14:paraId="39F0EFC3" w14:textId="77777777" w:rsidR="00703F4E" w:rsidRPr="00D4057E" w:rsidRDefault="00703F4E" w:rsidP="004827F4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703F4E" w:rsidRPr="00D4057E" w14:paraId="64DA5626" w14:textId="77777777" w:rsidTr="004827F4">
        <w:tc>
          <w:tcPr>
            <w:tcW w:w="9322" w:type="dxa"/>
            <w:gridSpan w:val="2"/>
            <w:shd w:val="clear" w:color="auto" w:fill="F2F2F2"/>
          </w:tcPr>
          <w:p w14:paraId="6860CE61" w14:textId="77777777" w:rsidR="00703F4E" w:rsidRPr="00D4057E" w:rsidRDefault="00703F4E" w:rsidP="00703F4E">
            <w:pPr>
              <w:pStyle w:val="Odstavekseznama"/>
              <w:numPr>
                <w:ilvl w:val="0"/>
                <w:numId w:val="24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4057E">
              <w:rPr>
                <w:rFonts w:ascii="Arial" w:hAnsi="Arial" w:cs="Arial"/>
                <w:b/>
                <w:sz w:val="20"/>
                <w:szCs w:val="20"/>
              </w:rPr>
              <w:t>Podatki o osnovnem usposabljanju</w:t>
            </w:r>
          </w:p>
        </w:tc>
      </w:tr>
      <w:tr w:rsidR="00703F4E" w:rsidRPr="00D4057E" w14:paraId="462D87AA" w14:textId="77777777" w:rsidTr="004827F4">
        <w:tc>
          <w:tcPr>
            <w:tcW w:w="5637" w:type="dxa"/>
            <w:shd w:val="clear" w:color="auto" w:fill="auto"/>
          </w:tcPr>
          <w:p w14:paraId="2727D3C3" w14:textId="77777777" w:rsidR="00703F4E" w:rsidRPr="00D4057E" w:rsidRDefault="00703F4E" w:rsidP="004827F4">
            <w:pPr>
              <w:pStyle w:val="CM4"/>
              <w:spacing w:line="22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Številka potrdila o osnovnem usposabljanju kandidata, datum ter organizacija usposabljanja</w:t>
            </w:r>
            <w:r w:rsidRPr="00D4057E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D4057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685" w:type="dxa"/>
            <w:shd w:val="clear" w:color="auto" w:fill="auto"/>
          </w:tcPr>
          <w:p w14:paraId="3DF39F28" w14:textId="77777777" w:rsidR="00703F4E" w:rsidRPr="00D4057E" w:rsidRDefault="00703F4E" w:rsidP="004827F4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703F4E" w:rsidRPr="00D4057E" w14:paraId="0E75D950" w14:textId="77777777" w:rsidTr="004827F4">
        <w:tc>
          <w:tcPr>
            <w:tcW w:w="5637" w:type="dxa"/>
            <w:shd w:val="clear" w:color="auto" w:fill="auto"/>
          </w:tcPr>
          <w:p w14:paraId="5BBA5F32" w14:textId="77777777" w:rsidR="00703F4E" w:rsidRPr="00D4057E" w:rsidRDefault="00703F4E" w:rsidP="004827F4">
            <w:pPr>
              <w:pStyle w:val="CM4"/>
              <w:spacing w:line="22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Vrsta opravljenega osnovnega usposabljanja (ustrezno obkrožite, lahko izberete več možnosti):</w:t>
            </w:r>
          </w:p>
          <w:p w14:paraId="17E2E439" w14:textId="77777777" w:rsidR="00703F4E" w:rsidRPr="00D4057E" w:rsidRDefault="00703F4E" w:rsidP="004827F4">
            <w:pPr>
              <w:pStyle w:val="CM4"/>
              <w:spacing w:line="22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765A1720" w14:textId="77777777" w:rsidR="00703F4E" w:rsidRPr="00D4057E" w:rsidRDefault="00703F4E" w:rsidP="00703F4E">
            <w:pPr>
              <w:pStyle w:val="Odstavekseznama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oskrbovalec</w:t>
            </w:r>
          </w:p>
          <w:p w14:paraId="79361E35" w14:textId="77777777" w:rsidR="00703F4E" w:rsidRPr="00D4057E" w:rsidRDefault="00703F4E" w:rsidP="00703F4E">
            <w:pPr>
              <w:pStyle w:val="Odstavekseznama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oseba, ki žival usmrti</w:t>
            </w:r>
          </w:p>
          <w:p w14:paraId="2C31D390" w14:textId="77777777" w:rsidR="00703F4E" w:rsidRPr="00D4057E" w:rsidRDefault="00703F4E" w:rsidP="00703F4E">
            <w:pPr>
              <w:pStyle w:val="Odstavekseznama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izvajalec</w:t>
            </w:r>
          </w:p>
          <w:p w14:paraId="0E8DFBFB" w14:textId="77777777" w:rsidR="00703F4E" w:rsidRPr="00D4057E" w:rsidRDefault="00703F4E" w:rsidP="00703F4E">
            <w:pPr>
              <w:pStyle w:val="Odstavekseznama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vodja</w:t>
            </w:r>
          </w:p>
          <w:p w14:paraId="7808764A" w14:textId="77777777" w:rsidR="00703F4E" w:rsidRPr="00D4057E" w:rsidRDefault="00703F4E" w:rsidP="00703F4E">
            <w:pPr>
              <w:pStyle w:val="Odstavekseznama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strokovnjak za dobrobit živali</w:t>
            </w:r>
          </w:p>
          <w:p w14:paraId="77AEF83B" w14:textId="77777777" w:rsidR="00703F4E" w:rsidRPr="00D4057E" w:rsidRDefault="00703F4E" w:rsidP="00703F4E">
            <w:pPr>
              <w:pStyle w:val="Odstavekseznama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imenovani veterinar</w:t>
            </w:r>
          </w:p>
        </w:tc>
      </w:tr>
      <w:tr w:rsidR="00703F4E" w:rsidRPr="00D4057E" w14:paraId="5E01A74E" w14:textId="77777777" w:rsidTr="004827F4">
        <w:tc>
          <w:tcPr>
            <w:tcW w:w="9322" w:type="dxa"/>
            <w:gridSpan w:val="2"/>
            <w:shd w:val="clear" w:color="auto" w:fill="F2F2F2"/>
          </w:tcPr>
          <w:p w14:paraId="5A1E7880" w14:textId="77777777" w:rsidR="00703F4E" w:rsidRPr="00D4057E" w:rsidRDefault="00703F4E" w:rsidP="00703F4E">
            <w:pPr>
              <w:pStyle w:val="Odstavekseznama"/>
              <w:numPr>
                <w:ilvl w:val="0"/>
                <w:numId w:val="24"/>
              </w:numPr>
              <w:tabs>
                <w:tab w:val="left" w:pos="360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4057E">
              <w:rPr>
                <w:rFonts w:ascii="Arial" w:hAnsi="Arial" w:cs="Arial"/>
                <w:b/>
                <w:sz w:val="20"/>
                <w:szCs w:val="20"/>
              </w:rPr>
              <w:t>Podatki o namenu usposabljanja pod mentorstvom</w:t>
            </w:r>
          </w:p>
        </w:tc>
      </w:tr>
      <w:tr w:rsidR="00703F4E" w:rsidRPr="00D4057E" w14:paraId="685AEE7D" w14:textId="77777777" w:rsidTr="004827F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14:paraId="007C4F41" w14:textId="77777777" w:rsidR="00703F4E" w:rsidRPr="00D4057E" w:rsidRDefault="00703F4E" w:rsidP="004827F4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  <w:r w:rsidRPr="00D4057E">
              <w:rPr>
                <w:rFonts w:cs="Arial"/>
                <w:szCs w:val="20"/>
                <w:lang w:val="sl-SI"/>
              </w:rPr>
              <w:t>Navedite, za katero funkcijo usposabljate kandidata (ustrezno obkrožite, lahko izberete več možnosti):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3BF92404" w14:textId="77777777" w:rsidR="00703F4E" w:rsidRPr="00D4057E" w:rsidRDefault="00703F4E" w:rsidP="00703F4E">
            <w:pPr>
              <w:pStyle w:val="Odstavekseznama"/>
              <w:numPr>
                <w:ilvl w:val="0"/>
                <w:numId w:val="28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oskrbovalec</w:t>
            </w:r>
          </w:p>
          <w:p w14:paraId="5FE77828" w14:textId="77777777" w:rsidR="00703F4E" w:rsidRPr="00D4057E" w:rsidRDefault="00703F4E" w:rsidP="00703F4E">
            <w:pPr>
              <w:pStyle w:val="Odstavekseznama"/>
              <w:numPr>
                <w:ilvl w:val="0"/>
                <w:numId w:val="28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oseba, ki žival usmrti</w:t>
            </w:r>
          </w:p>
          <w:p w14:paraId="4DF97F81" w14:textId="77777777" w:rsidR="00703F4E" w:rsidRPr="00D4057E" w:rsidRDefault="00703F4E" w:rsidP="00703F4E">
            <w:pPr>
              <w:pStyle w:val="Odstavekseznama"/>
              <w:numPr>
                <w:ilvl w:val="0"/>
                <w:numId w:val="28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izvajalec</w:t>
            </w:r>
          </w:p>
          <w:p w14:paraId="779D640F" w14:textId="77777777" w:rsidR="00703F4E" w:rsidRPr="00D4057E" w:rsidRDefault="00703F4E" w:rsidP="00703F4E">
            <w:pPr>
              <w:pStyle w:val="Odstavekseznama"/>
              <w:numPr>
                <w:ilvl w:val="0"/>
                <w:numId w:val="28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strokovnjak za dobrobit živali</w:t>
            </w:r>
          </w:p>
          <w:p w14:paraId="6C147860" w14:textId="77777777" w:rsidR="00703F4E" w:rsidRPr="00D4057E" w:rsidRDefault="00703F4E" w:rsidP="00703F4E">
            <w:pPr>
              <w:pStyle w:val="Odstavekseznama"/>
              <w:numPr>
                <w:ilvl w:val="0"/>
                <w:numId w:val="28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lastRenderedPageBreak/>
              <w:t>imenovani veterinar</w:t>
            </w:r>
          </w:p>
        </w:tc>
      </w:tr>
      <w:tr w:rsidR="00703F4E" w:rsidRPr="00D4057E" w14:paraId="19C98AD2" w14:textId="77777777" w:rsidTr="004827F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14:paraId="037C15BE" w14:textId="77777777" w:rsidR="00703F4E" w:rsidRPr="00D4057E" w:rsidRDefault="00703F4E" w:rsidP="004827F4">
            <w:pPr>
              <w:jc w:val="both"/>
              <w:rPr>
                <w:rFonts w:cs="Arial"/>
                <w:szCs w:val="20"/>
                <w:lang w:val="sl-SI"/>
              </w:rPr>
            </w:pPr>
            <w:r w:rsidRPr="00D4057E">
              <w:rPr>
                <w:rFonts w:cs="Arial"/>
                <w:szCs w:val="20"/>
                <w:lang w:val="sl-SI"/>
              </w:rPr>
              <w:lastRenderedPageBreak/>
              <w:t>Navedite po alinejah, za katere postopke (vrste tehnik ter ravnanj z živalmi v postopkih) boste kandidata usposabljali in priložite merila ocenjevanja za navedene postopke</w:t>
            </w:r>
            <w:r w:rsidRPr="00D4057E">
              <w:rPr>
                <w:rFonts w:cs="Arial"/>
                <w:szCs w:val="20"/>
                <w:vertAlign w:val="superscript"/>
                <w:lang w:val="sl-SI"/>
              </w:rPr>
              <w:t>4</w:t>
            </w:r>
            <w:r w:rsidRPr="00D4057E">
              <w:rPr>
                <w:rFonts w:cs="Arial"/>
                <w:szCs w:val="20"/>
                <w:lang w:val="sl-SI"/>
              </w:rPr>
              <w:t xml:space="preserve"> - 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4A5AD5D1" w14:textId="77777777" w:rsidR="00703F4E" w:rsidRPr="00D4057E" w:rsidRDefault="00703F4E" w:rsidP="004827F4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</w:tbl>
    <w:p w14:paraId="63DF503C" w14:textId="77777777" w:rsidR="00703F4E" w:rsidRPr="00D4057E" w:rsidRDefault="00703F4E" w:rsidP="00703F4E">
      <w:pPr>
        <w:pStyle w:val="CM4"/>
        <w:jc w:val="both"/>
        <w:rPr>
          <w:rFonts w:ascii="Arial" w:hAnsi="Arial" w:cs="Arial"/>
          <w:sz w:val="18"/>
          <w:szCs w:val="18"/>
        </w:rPr>
      </w:pPr>
      <w:r w:rsidRPr="00D4057E">
        <w:rPr>
          <w:rFonts w:ascii="Arial" w:hAnsi="Arial" w:cs="Arial"/>
          <w:sz w:val="18"/>
          <w:szCs w:val="18"/>
          <w:vertAlign w:val="superscript"/>
        </w:rPr>
        <w:t>1</w:t>
      </w:r>
      <w:r w:rsidRPr="00D4057E">
        <w:rPr>
          <w:rFonts w:ascii="Arial" w:hAnsi="Arial" w:cs="Arial"/>
          <w:sz w:val="18"/>
          <w:szCs w:val="18"/>
        </w:rPr>
        <w:t xml:space="preserve"> Izobrazba v skladu s 15. členom tega pravilnika.</w:t>
      </w:r>
    </w:p>
    <w:p w14:paraId="0916059C" w14:textId="77777777" w:rsidR="00703F4E" w:rsidRPr="00D4057E" w:rsidRDefault="00703F4E" w:rsidP="00703F4E">
      <w:pPr>
        <w:pStyle w:val="CM4"/>
        <w:jc w:val="both"/>
        <w:rPr>
          <w:rFonts w:ascii="Arial" w:hAnsi="Arial" w:cs="Arial"/>
          <w:sz w:val="18"/>
          <w:szCs w:val="18"/>
        </w:rPr>
      </w:pPr>
      <w:r w:rsidRPr="00D4057E">
        <w:rPr>
          <w:rFonts w:ascii="Arial" w:hAnsi="Arial" w:cs="Arial"/>
          <w:sz w:val="18"/>
          <w:szCs w:val="18"/>
          <w:vertAlign w:val="superscript"/>
        </w:rPr>
        <w:t xml:space="preserve">2 </w:t>
      </w:r>
      <w:r w:rsidRPr="00D4057E">
        <w:rPr>
          <w:rFonts w:ascii="Arial" w:hAnsi="Arial" w:cs="Arial"/>
          <w:sz w:val="18"/>
          <w:szCs w:val="18"/>
        </w:rPr>
        <w:t>Če osebo usposabljate v okviru dela v vzrejni organizaciji, okence pustite prazno.</w:t>
      </w:r>
    </w:p>
    <w:p w14:paraId="2CE1F628" w14:textId="77777777" w:rsidR="00703F4E" w:rsidRPr="00D4057E" w:rsidRDefault="00703F4E" w:rsidP="00703F4E">
      <w:pPr>
        <w:pStyle w:val="CM4"/>
        <w:jc w:val="both"/>
        <w:rPr>
          <w:rFonts w:ascii="Arial" w:hAnsi="Arial" w:cs="Arial"/>
          <w:sz w:val="18"/>
          <w:szCs w:val="18"/>
        </w:rPr>
      </w:pPr>
      <w:r w:rsidRPr="00D4057E">
        <w:rPr>
          <w:rFonts w:ascii="Arial" w:hAnsi="Arial" w:cs="Arial"/>
          <w:sz w:val="18"/>
          <w:szCs w:val="18"/>
          <w:vertAlign w:val="superscript"/>
        </w:rPr>
        <w:t xml:space="preserve">3 </w:t>
      </w:r>
      <w:r w:rsidRPr="00D4057E">
        <w:rPr>
          <w:rFonts w:ascii="Arial" w:hAnsi="Arial" w:cs="Arial"/>
          <w:sz w:val="18"/>
          <w:szCs w:val="18"/>
        </w:rPr>
        <w:t>Usposabljanje v skladu s 16. členom tega pravilnika oz. priznanje o osnovni usposobljenosti za osebe, ki so opravile usposabljanje v drugi državi članici EU ali tretji državi.</w:t>
      </w:r>
    </w:p>
    <w:p w14:paraId="73AD371E" w14:textId="77777777" w:rsidR="00703F4E" w:rsidRPr="00D4057E" w:rsidRDefault="00703F4E" w:rsidP="00703F4E">
      <w:pPr>
        <w:tabs>
          <w:tab w:val="left" w:pos="360"/>
        </w:tabs>
        <w:jc w:val="both"/>
        <w:rPr>
          <w:rFonts w:cs="Arial"/>
          <w:sz w:val="18"/>
          <w:szCs w:val="18"/>
          <w:lang w:val="sl-SI"/>
        </w:rPr>
      </w:pPr>
      <w:r w:rsidRPr="00D4057E">
        <w:rPr>
          <w:rFonts w:cs="Arial"/>
          <w:sz w:val="18"/>
          <w:szCs w:val="18"/>
          <w:vertAlign w:val="superscript"/>
          <w:lang w:val="sl-SI"/>
        </w:rPr>
        <w:t>4</w:t>
      </w:r>
      <w:r w:rsidRPr="00D4057E">
        <w:rPr>
          <w:rFonts w:cs="Arial"/>
          <w:sz w:val="18"/>
          <w:szCs w:val="18"/>
          <w:lang w:val="sl-SI"/>
        </w:rPr>
        <w:t xml:space="preserve"> Za pripravo meril ocenjevanja za postopke naj vam bo v pomoč </w:t>
      </w:r>
      <w:r w:rsidRPr="00D4057E">
        <w:rPr>
          <w:rFonts w:cs="Arial"/>
          <w:iCs/>
          <w:sz w:val="18"/>
          <w:szCs w:val="18"/>
          <w:lang w:val="sl-SI"/>
        </w:rPr>
        <w:t xml:space="preserve">Delovni dokument o okviru izobraževanja in usposabljanja </w:t>
      </w:r>
    </w:p>
    <w:p w14:paraId="57286AE4" w14:textId="4A7D36E5" w:rsidR="00703F4E" w:rsidRPr="00D4057E" w:rsidRDefault="00CA0825" w:rsidP="00703F4E">
      <w:pPr>
        <w:rPr>
          <w:rFonts w:cs="Arial"/>
          <w:sz w:val="18"/>
          <w:szCs w:val="18"/>
          <w:lang w:val="sl-SI"/>
        </w:rPr>
      </w:pPr>
      <w:hyperlink r:id="rId7" w:history="1">
        <w:r w:rsidRPr="00CA0825">
          <w:rPr>
            <w:rStyle w:val="Hiperpovezava"/>
            <w:sz w:val="18"/>
            <w:szCs w:val="18"/>
          </w:rPr>
          <w:t>https://op.europa.eu/en/publication-detail/-/publication/fca9ae7f-2554-11e9-8d04-01aa75ed71a1/language-en/format-PDF/source-282223752</w:t>
        </w:r>
      </w:hyperlink>
      <w:r>
        <w:t xml:space="preserve"> </w:t>
      </w:r>
      <w:r w:rsidR="00703F4E" w:rsidRPr="00D4057E">
        <w:rPr>
          <w:rFonts w:cs="Arial"/>
          <w:iCs/>
          <w:sz w:val="18"/>
          <w:szCs w:val="18"/>
          <w:lang w:val="sl-SI"/>
        </w:rPr>
        <w:t>bodite pozorni na primere, ki so navedeni na</w:t>
      </w:r>
      <w:r>
        <w:rPr>
          <w:rFonts w:cs="Arial"/>
          <w:iCs/>
          <w:sz w:val="18"/>
          <w:szCs w:val="18"/>
          <w:lang w:val="sl-SI"/>
        </w:rPr>
        <w:t xml:space="preserve"> </w:t>
      </w:r>
      <w:r w:rsidR="00703F4E" w:rsidRPr="00D4057E">
        <w:rPr>
          <w:rFonts w:cs="Arial"/>
          <w:iCs/>
          <w:sz w:val="18"/>
          <w:szCs w:val="18"/>
          <w:lang w:val="sl-SI"/>
        </w:rPr>
        <w:t>str. 86-95, ki naj vam služijo kot vzorec.</w:t>
      </w:r>
    </w:p>
    <w:p w14:paraId="4499835F" w14:textId="77777777" w:rsidR="00703F4E" w:rsidRPr="00D4057E" w:rsidRDefault="00703F4E" w:rsidP="00703F4E">
      <w:pPr>
        <w:pStyle w:val="Odstavekseznama"/>
        <w:ind w:left="0"/>
        <w:rPr>
          <w:rFonts w:eastAsia="Times New Roman"/>
          <w:b/>
          <w:lang w:eastAsia="sl-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716"/>
      </w:tblGrid>
      <w:tr w:rsidR="00703F4E" w:rsidRPr="00D4057E" w14:paraId="76150911" w14:textId="77777777" w:rsidTr="004827F4">
        <w:tc>
          <w:tcPr>
            <w:tcW w:w="4606" w:type="dxa"/>
          </w:tcPr>
          <w:p w14:paraId="5051A57C" w14:textId="77777777" w:rsidR="00703F4E" w:rsidRPr="00D4057E" w:rsidRDefault="00703F4E" w:rsidP="004827F4">
            <w:pPr>
              <w:pStyle w:val="Odstavekseznama"/>
              <w:ind w:left="0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D4057E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Izjava mentorja: </w:t>
            </w:r>
            <w:r w:rsidRPr="00D4057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menim, da izpolnjujem pogoje za mentorja v skladu s 19. členom tega pravilnika (prilagam obrazec N)  </w:t>
            </w:r>
          </w:p>
        </w:tc>
        <w:tc>
          <w:tcPr>
            <w:tcW w:w="4716" w:type="dxa"/>
          </w:tcPr>
          <w:p w14:paraId="674654F2" w14:textId="77777777" w:rsidR="00703F4E" w:rsidRPr="00D4057E" w:rsidRDefault="00703F4E" w:rsidP="004827F4">
            <w:pPr>
              <w:pStyle w:val="Odstavekseznama"/>
              <w:ind w:left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D4057E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Izjava vodje*:</w:t>
            </w:r>
            <w:r w:rsidRPr="00D405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57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soglašam, da se ga/jo imenuje za mentorja usposabljanja</w:t>
            </w:r>
          </w:p>
          <w:p w14:paraId="1035AC06" w14:textId="77777777" w:rsidR="00703F4E" w:rsidRPr="00D4057E" w:rsidRDefault="00703F4E" w:rsidP="004827F4">
            <w:pPr>
              <w:pStyle w:val="Odstavekseznama"/>
              <w:ind w:left="0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</w:p>
        </w:tc>
      </w:tr>
      <w:tr w:rsidR="00703F4E" w:rsidRPr="00D4057E" w14:paraId="0E7519AA" w14:textId="77777777" w:rsidTr="004827F4">
        <w:tc>
          <w:tcPr>
            <w:tcW w:w="4606" w:type="dxa"/>
          </w:tcPr>
          <w:p w14:paraId="2009B56F" w14:textId="77777777" w:rsidR="00703F4E" w:rsidRPr="00D4057E" w:rsidRDefault="00703F4E" w:rsidP="004827F4">
            <w:pPr>
              <w:pStyle w:val="Odstavekseznama"/>
              <w:ind w:left="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D4057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Kraj in datum: </w:t>
            </w:r>
          </w:p>
          <w:p w14:paraId="2F82184D" w14:textId="77777777" w:rsidR="00703F4E" w:rsidRPr="00D4057E" w:rsidRDefault="00703F4E" w:rsidP="004827F4">
            <w:pPr>
              <w:pStyle w:val="Odstavekseznama"/>
              <w:ind w:left="0"/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D4057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Podpis m</w:t>
            </w:r>
            <w:r w:rsidRPr="00D4057E">
              <w:rPr>
                <w:rFonts w:ascii="Arial" w:hAnsi="Arial" w:cs="Arial"/>
                <w:sz w:val="20"/>
                <w:szCs w:val="20"/>
              </w:rPr>
              <w:t>entorja:</w:t>
            </w:r>
          </w:p>
        </w:tc>
        <w:tc>
          <w:tcPr>
            <w:tcW w:w="4716" w:type="dxa"/>
          </w:tcPr>
          <w:p w14:paraId="2CEB058F" w14:textId="77777777" w:rsidR="00703F4E" w:rsidRPr="00D4057E" w:rsidRDefault="00703F4E" w:rsidP="004827F4">
            <w:pPr>
              <w:pStyle w:val="Odstavekseznam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Kraj in datum:</w:t>
            </w:r>
            <w:r w:rsidRPr="00D4057E">
              <w:rPr>
                <w:rFonts w:ascii="Arial" w:hAnsi="Arial" w:cs="Arial"/>
                <w:sz w:val="20"/>
                <w:szCs w:val="20"/>
              </w:rPr>
              <w:tab/>
            </w:r>
            <w:r w:rsidRPr="00D4057E">
              <w:rPr>
                <w:rFonts w:ascii="Arial" w:hAnsi="Arial" w:cs="Arial"/>
                <w:sz w:val="20"/>
                <w:szCs w:val="20"/>
              </w:rPr>
              <w:tab/>
            </w:r>
            <w:r w:rsidRPr="00D4057E">
              <w:rPr>
                <w:rFonts w:ascii="Arial" w:hAnsi="Arial" w:cs="Arial"/>
                <w:sz w:val="20"/>
                <w:szCs w:val="20"/>
              </w:rPr>
              <w:tab/>
            </w:r>
            <w:r w:rsidRPr="00D4057E">
              <w:rPr>
                <w:rFonts w:ascii="Arial" w:hAnsi="Arial" w:cs="Arial"/>
                <w:sz w:val="20"/>
                <w:szCs w:val="20"/>
              </w:rPr>
              <w:tab/>
            </w:r>
            <w:r w:rsidRPr="00D4057E">
              <w:rPr>
                <w:rFonts w:ascii="Arial" w:hAnsi="Arial" w:cs="Arial"/>
                <w:sz w:val="20"/>
                <w:szCs w:val="20"/>
              </w:rPr>
              <w:tab/>
            </w:r>
          </w:p>
          <w:p w14:paraId="4F4112A5" w14:textId="77777777" w:rsidR="00703F4E" w:rsidRPr="00D4057E" w:rsidRDefault="00703F4E" w:rsidP="004827F4">
            <w:pPr>
              <w:pStyle w:val="Odstavekseznam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D4057E">
              <w:rPr>
                <w:rFonts w:ascii="Arial" w:hAnsi="Arial" w:cs="Arial"/>
                <w:sz w:val="20"/>
                <w:szCs w:val="20"/>
              </w:rPr>
              <w:t>Podpis vodje:</w:t>
            </w:r>
          </w:p>
        </w:tc>
      </w:tr>
    </w:tbl>
    <w:p w14:paraId="3D663A71" w14:textId="77777777" w:rsidR="00703F4E" w:rsidRPr="00D4057E" w:rsidRDefault="00703F4E" w:rsidP="00703F4E">
      <w:pPr>
        <w:pStyle w:val="Odstavekseznama"/>
        <w:ind w:left="0"/>
        <w:rPr>
          <w:rFonts w:ascii="Arial" w:eastAsia="Times New Roman" w:hAnsi="Arial" w:cs="Arial"/>
          <w:sz w:val="18"/>
          <w:szCs w:val="18"/>
          <w:lang w:eastAsia="sl-SI"/>
        </w:rPr>
      </w:pPr>
      <w:r w:rsidRPr="00D4057E">
        <w:rPr>
          <w:rFonts w:ascii="Arial" w:eastAsia="Times New Roman" w:hAnsi="Arial" w:cs="Arial"/>
          <w:sz w:val="18"/>
          <w:szCs w:val="18"/>
          <w:lang w:eastAsia="sl-SI"/>
        </w:rPr>
        <w:t>* Velja v primeru, kadar gre za mentorstvo v okviru projekta; vodja je lahko sočasno tudi mentor</w:t>
      </w:r>
    </w:p>
    <w:p w14:paraId="15DCD6EC" w14:textId="77777777" w:rsidR="00703F4E" w:rsidRPr="00D4057E" w:rsidRDefault="00703F4E" w:rsidP="00703F4E">
      <w:pPr>
        <w:pStyle w:val="Odstavekseznama"/>
        <w:ind w:left="0"/>
        <w:rPr>
          <w:rFonts w:ascii="Arial" w:hAnsi="Arial" w:cs="Arial"/>
          <w:b/>
          <w:sz w:val="20"/>
          <w:szCs w:val="20"/>
        </w:rPr>
      </w:pPr>
    </w:p>
    <w:p w14:paraId="542DD55A" w14:textId="77777777" w:rsidR="00703F4E" w:rsidRPr="00D4057E" w:rsidRDefault="00703F4E" w:rsidP="00703F4E">
      <w:pPr>
        <w:pStyle w:val="Odstavekseznama"/>
        <w:ind w:left="0"/>
        <w:rPr>
          <w:rFonts w:ascii="Arial" w:hAnsi="Arial" w:cs="Arial"/>
          <w:sz w:val="20"/>
          <w:szCs w:val="20"/>
        </w:rPr>
      </w:pPr>
      <w:r w:rsidRPr="00D4057E">
        <w:rPr>
          <w:rFonts w:ascii="Arial" w:hAnsi="Arial" w:cs="Arial"/>
          <w:b/>
          <w:sz w:val="20"/>
          <w:szCs w:val="20"/>
        </w:rPr>
        <w:t>Izjava strokovnjaka za dobrobit živali*</w:t>
      </w:r>
    </w:p>
    <w:p w14:paraId="7D5ED1AE" w14:textId="77777777" w:rsidR="00703F4E" w:rsidRPr="00D4057E" w:rsidRDefault="00703F4E" w:rsidP="00703F4E">
      <w:pPr>
        <w:pStyle w:val="Odstavekseznama"/>
        <w:numPr>
          <w:ilvl w:val="0"/>
          <w:numId w:val="25"/>
        </w:numPr>
        <w:ind w:left="1080"/>
        <w:rPr>
          <w:rFonts w:ascii="Arial" w:hAnsi="Arial" w:cs="Arial"/>
          <w:sz w:val="20"/>
          <w:szCs w:val="20"/>
        </w:rPr>
      </w:pPr>
      <w:r w:rsidRPr="00D4057E">
        <w:rPr>
          <w:rFonts w:ascii="Arial" w:hAnsi="Arial" w:cs="Arial"/>
          <w:sz w:val="20"/>
          <w:szCs w:val="20"/>
        </w:rPr>
        <w:t>predlagana oseba izpolnjuje pogoje za mentorja in se imenuje za mentorja usposabljanja</w:t>
      </w:r>
    </w:p>
    <w:p w14:paraId="399F074F" w14:textId="77777777" w:rsidR="00703F4E" w:rsidRPr="00D4057E" w:rsidRDefault="00703F4E" w:rsidP="00703F4E">
      <w:pPr>
        <w:pStyle w:val="Odstavekseznama"/>
        <w:numPr>
          <w:ilvl w:val="0"/>
          <w:numId w:val="25"/>
        </w:numPr>
        <w:ind w:left="1080"/>
        <w:rPr>
          <w:rFonts w:ascii="Arial" w:hAnsi="Arial" w:cs="Arial"/>
          <w:sz w:val="20"/>
          <w:szCs w:val="20"/>
        </w:rPr>
      </w:pPr>
      <w:r w:rsidRPr="00D4057E">
        <w:rPr>
          <w:rFonts w:ascii="Arial" w:hAnsi="Arial" w:cs="Arial"/>
          <w:sz w:val="20"/>
          <w:szCs w:val="20"/>
        </w:rPr>
        <w:t>predlagana oseba ne izpolnjuje pogojev za mentorja**</w:t>
      </w:r>
    </w:p>
    <w:p w14:paraId="24E8285C" w14:textId="77777777" w:rsidR="00703F4E" w:rsidRPr="00D4057E" w:rsidRDefault="00703F4E" w:rsidP="00703F4E">
      <w:pPr>
        <w:rPr>
          <w:rFonts w:cs="Arial"/>
          <w:szCs w:val="20"/>
          <w:lang w:val="sl-SI"/>
        </w:rPr>
      </w:pPr>
    </w:p>
    <w:p w14:paraId="79610FE9" w14:textId="77777777" w:rsidR="00703F4E" w:rsidRPr="00D4057E" w:rsidRDefault="00703F4E" w:rsidP="00703F4E">
      <w:pPr>
        <w:rPr>
          <w:rFonts w:cs="Arial"/>
          <w:szCs w:val="20"/>
          <w:lang w:val="sl-SI"/>
        </w:rPr>
      </w:pPr>
    </w:p>
    <w:p w14:paraId="1BAC4A38" w14:textId="77777777" w:rsidR="00703F4E" w:rsidRPr="00D4057E" w:rsidRDefault="00703F4E" w:rsidP="00703F4E">
      <w:pPr>
        <w:rPr>
          <w:rFonts w:cs="Arial"/>
          <w:b/>
          <w:szCs w:val="20"/>
          <w:lang w:val="sl-SI"/>
        </w:rPr>
      </w:pPr>
      <w:r w:rsidRPr="00D4057E">
        <w:rPr>
          <w:rFonts w:cs="Arial"/>
          <w:szCs w:val="20"/>
          <w:lang w:val="sl-SI"/>
        </w:rPr>
        <w:t>Kraj in datum:</w:t>
      </w:r>
      <w:r w:rsidRPr="00D4057E">
        <w:rPr>
          <w:rFonts w:cs="Arial"/>
          <w:szCs w:val="20"/>
          <w:lang w:val="sl-SI"/>
        </w:rPr>
        <w:tab/>
      </w:r>
      <w:r w:rsidRPr="00D4057E">
        <w:rPr>
          <w:rFonts w:cs="Arial"/>
          <w:szCs w:val="20"/>
          <w:lang w:val="sl-SI"/>
        </w:rPr>
        <w:tab/>
      </w:r>
      <w:r w:rsidRPr="00D4057E">
        <w:rPr>
          <w:rFonts w:cs="Arial"/>
          <w:szCs w:val="20"/>
          <w:lang w:val="sl-SI"/>
        </w:rPr>
        <w:tab/>
      </w:r>
      <w:r w:rsidRPr="00D4057E">
        <w:rPr>
          <w:rFonts w:cs="Arial"/>
          <w:szCs w:val="20"/>
          <w:lang w:val="sl-SI"/>
        </w:rPr>
        <w:tab/>
      </w:r>
      <w:r w:rsidRPr="00D4057E">
        <w:rPr>
          <w:rFonts w:cs="Arial"/>
          <w:szCs w:val="20"/>
          <w:lang w:val="sl-SI"/>
        </w:rPr>
        <w:tab/>
      </w:r>
      <w:r w:rsidRPr="00D4057E">
        <w:rPr>
          <w:rFonts w:cs="Arial"/>
          <w:szCs w:val="20"/>
          <w:lang w:val="sl-SI"/>
        </w:rPr>
        <w:tab/>
      </w:r>
      <w:r w:rsidRPr="00D4057E">
        <w:rPr>
          <w:rFonts w:cs="Arial"/>
          <w:szCs w:val="20"/>
          <w:lang w:val="sl-SI"/>
        </w:rPr>
        <w:tab/>
        <w:t>Podpis strokovnjaka za dobrobit živali:</w:t>
      </w:r>
      <w:r w:rsidRPr="00D4057E" w:rsidDel="00EB26DC">
        <w:rPr>
          <w:rFonts w:cs="Arial"/>
          <w:b/>
          <w:szCs w:val="20"/>
          <w:lang w:val="sl-SI"/>
        </w:rPr>
        <w:t xml:space="preserve"> </w:t>
      </w:r>
    </w:p>
    <w:p w14:paraId="3BA80176" w14:textId="77777777" w:rsidR="00703F4E" w:rsidRPr="00D4057E" w:rsidRDefault="00703F4E" w:rsidP="00703F4E">
      <w:pPr>
        <w:rPr>
          <w:rFonts w:cs="Arial"/>
          <w:szCs w:val="20"/>
          <w:lang w:val="sl-SI"/>
        </w:rPr>
      </w:pPr>
    </w:p>
    <w:p w14:paraId="374CF1C5" w14:textId="77777777" w:rsidR="00703F4E" w:rsidRPr="00D4057E" w:rsidRDefault="00703F4E" w:rsidP="00703F4E">
      <w:pPr>
        <w:rPr>
          <w:rFonts w:cs="Arial"/>
          <w:sz w:val="16"/>
          <w:szCs w:val="16"/>
          <w:lang w:val="sl-SI"/>
        </w:rPr>
      </w:pPr>
    </w:p>
    <w:p w14:paraId="1DE3ED9B" w14:textId="77777777" w:rsidR="00703F4E" w:rsidRPr="00D4057E" w:rsidRDefault="00703F4E" w:rsidP="00703F4E">
      <w:pPr>
        <w:rPr>
          <w:rFonts w:cs="Arial"/>
          <w:sz w:val="18"/>
          <w:szCs w:val="18"/>
          <w:lang w:val="sl-SI"/>
        </w:rPr>
      </w:pPr>
      <w:r w:rsidRPr="00D4057E">
        <w:rPr>
          <w:rFonts w:cs="Arial"/>
          <w:sz w:val="18"/>
          <w:szCs w:val="18"/>
          <w:lang w:val="sl-SI"/>
        </w:rPr>
        <w:t>* Če je mentor strokovnjak za dobrobit živali, o tem odloči namestnik strokovnjaka za dobrobit živali.</w:t>
      </w:r>
    </w:p>
    <w:p w14:paraId="4C1F2162" w14:textId="77777777" w:rsidR="00703F4E" w:rsidRPr="00D4057E" w:rsidRDefault="00703F4E" w:rsidP="00703F4E">
      <w:pPr>
        <w:rPr>
          <w:lang w:val="sl-SI"/>
        </w:rPr>
      </w:pPr>
      <w:r w:rsidRPr="00D4057E">
        <w:rPr>
          <w:rFonts w:cs="Arial"/>
          <w:sz w:val="18"/>
          <w:szCs w:val="18"/>
          <w:lang w:val="sl-SI"/>
        </w:rPr>
        <w:t>** Če strokovnjak oceni, da mentor ne izpolnjuje predpisanih pogojev, se lahko mentor pritoži komisiji za dobrobit živali, ki dokončno odloči o zadevi</w:t>
      </w:r>
    </w:p>
    <w:p w14:paraId="615090C7" w14:textId="77777777" w:rsidR="00703F4E" w:rsidRPr="00D4057E" w:rsidRDefault="00703F4E" w:rsidP="00703F4E">
      <w:pPr>
        <w:pStyle w:val="p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D4057E">
        <w:rPr>
          <w:rFonts w:ascii="Arial" w:hAnsi="Arial" w:cs="Arial"/>
          <w:sz w:val="22"/>
          <w:szCs w:val="22"/>
        </w:rPr>
        <w:t>_________________________________</w:t>
      </w:r>
    </w:p>
    <w:p w14:paraId="6ACF1CE0" w14:textId="77777777" w:rsidR="00C20623" w:rsidRPr="00D4057E" w:rsidRDefault="00C20623" w:rsidP="00C20623">
      <w:pPr>
        <w:rPr>
          <w:rFonts w:cs="Arial"/>
          <w:sz w:val="22"/>
          <w:szCs w:val="22"/>
          <w:lang w:val="sl-SI"/>
        </w:rPr>
      </w:pPr>
    </w:p>
    <w:p w14:paraId="26939D83" w14:textId="77777777" w:rsidR="00C802DB" w:rsidRPr="00D4057E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D4057E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C226E" w14:textId="77777777" w:rsidR="004827F4" w:rsidRDefault="004827F4">
      <w:r>
        <w:separator/>
      </w:r>
    </w:p>
  </w:endnote>
  <w:endnote w:type="continuationSeparator" w:id="0">
    <w:p w14:paraId="166F0BC4" w14:textId="77777777" w:rsidR="004827F4" w:rsidRDefault="00482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B79AE2A-C743-4271-BADA-CD34AC481B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BD7AC51-52F2-431E-8218-8F2568AE716B}"/>
    <w:embedBold r:id="rId3" w:fontKey="{38763B60-A7B8-4432-8B74-CD147B98E33B}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0BC0FC19-E08C-4378-9C86-0BC6C2253C18}"/>
    <w:embedBold r:id="rId5" w:fontKey="{D7D7A7A9-1B00-4741-9FA7-4E479974CE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01238EF-3DC1-4252-B2B8-10CC37CE3A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11215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29974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CA22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E5FDE" w14:textId="77777777" w:rsidR="004827F4" w:rsidRDefault="004827F4">
      <w:r>
        <w:separator/>
      </w:r>
    </w:p>
  </w:footnote>
  <w:footnote w:type="continuationSeparator" w:id="0">
    <w:p w14:paraId="1ED7E29A" w14:textId="77777777" w:rsidR="004827F4" w:rsidRDefault="00482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A40C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C09B3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0565995D" w14:textId="77777777">
      <w:trPr>
        <w:cantSplit/>
        <w:trHeight w:hRule="exact" w:val="847"/>
      </w:trPr>
      <w:tc>
        <w:tcPr>
          <w:tcW w:w="567" w:type="dxa"/>
        </w:tcPr>
        <w:p w14:paraId="1A989D61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BDA52C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A578A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125D8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9B137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463C4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845D2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F621F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82E70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6355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9901C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E516F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AED10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94F3F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C5F69E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6F68D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16AFD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5B943BA" w14:textId="450C4384" w:rsidR="00083D2A" w:rsidRPr="00B42A54" w:rsidRDefault="00D4057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15C5D100" wp14:editId="2BDD24E4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B81824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4F680039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63DD79C0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42949BEF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5A2EE9DA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54CE3BB7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06D5CE6D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535CD12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F76781"/>
    <w:multiLevelType w:val="hybridMultilevel"/>
    <w:tmpl w:val="0DFA8946"/>
    <w:lvl w:ilvl="0" w:tplc="14A45B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A15E3D"/>
    <w:multiLevelType w:val="hybridMultilevel"/>
    <w:tmpl w:val="9D8A44EE"/>
    <w:lvl w:ilvl="0" w:tplc="E8C2E2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B77072"/>
    <w:multiLevelType w:val="hybridMultilevel"/>
    <w:tmpl w:val="14287F94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D736E5"/>
    <w:multiLevelType w:val="hybridMultilevel"/>
    <w:tmpl w:val="74A0ADA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010BA0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777227"/>
    <w:multiLevelType w:val="hybridMultilevel"/>
    <w:tmpl w:val="4BA68A0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55706"/>
    <w:multiLevelType w:val="multilevel"/>
    <w:tmpl w:val="7F7C5B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2" w15:restartNumberingAfterBreak="0">
    <w:nsid w:val="3DA5161F"/>
    <w:multiLevelType w:val="hybridMultilevel"/>
    <w:tmpl w:val="3A7C2EEC"/>
    <w:lvl w:ilvl="0" w:tplc="1010BA0A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231212"/>
    <w:multiLevelType w:val="hybridMultilevel"/>
    <w:tmpl w:val="CE86900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4F6882"/>
    <w:multiLevelType w:val="hybridMultilevel"/>
    <w:tmpl w:val="58C2A12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22691B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3F30A4"/>
    <w:multiLevelType w:val="hybridMultilevel"/>
    <w:tmpl w:val="632043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7258A"/>
    <w:multiLevelType w:val="hybridMultilevel"/>
    <w:tmpl w:val="6714DC4C"/>
    <w:lvl w:ilvl="0" w:tplc="14A45B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F05D7"/>
    <w:multiLevelType w:val="hybridMultilevel"/>
    <w:tmpl w:val="B06A61C8"/>
    <w:lvl w:ilvl="0" w:tplc="14A45B3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1F82410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2790E15"/>
    <w:multiLevelType w:val="hybridMultilevel"/>
    <w:tmpl w:val="DC7C191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BE9634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722054"/>
    <w:multiLevelType w:val="hybridMultilevel"/>
    <w:tmpl w:val="365CDCE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206D35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AE7F43"/>
    <w:multiLevelType w:val="hybridMultilevel"/>
    <w:tmpl w:val="F1746DAE"/>
    <w:lvl w:ilvl="0" w:tplc="AFDC0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6E0850"/>
    <w:multiLevelType w:val="hybridMultilevel"/>
    <w:tmpl w:val="2C5E64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756712">
    <w:abstractNumId w:val="22"/>
  </w:num>
  <w:num w:numId="2" w16cid:durableId="2068994251">
    <w:abstractNumId w:val="7"/>
  </w:num>
  <w:num w:numId="3" w16cid:durableId="996886357">
    <w:abstractNumId w:val="14"/>
  </w:num>
  <w:num w:numId="4" w16cid:durableId="1090203675">
    <w:abstractNumId w:val="1"/>
  </w:num>
  <w:num w:numId="5" w16cid:durableId="1038117720">
    <w:abstractNumId w:val="3"/>
  </w:num>
  <w:num w:numId="6" w16cid:durableId="1435637101">
    <w:abstractNumId w:val="0"/>
  </w:num>
  <w:num w:numId="7" w16cid:durableId="590043039">
    <w:abstractNumId w:val="2"/>
  </w:num>
  <w:num w:numId="8" w16cid:durableId="969894442">
    <w:abstractNumId w:val="27"/>
  </w:num>
  <w:num w:numId="9" w16cid:durableId="723798620">
    <w:abstractNumId w:val="6"/>
  </w:num>
  <w:num w:numId="10" w16cid:durableId="1657875772">
    <w:abstractNumId w:val="24"/>
  </w:num>
  <w:num w:numId="11" w16cid:durableId="370421438">
    <w:abstractNumId w:val="16"/>
  </w:num>
  <w:num w:numId="12" w16cid:durableId="1643194721">
    <w:abstractNumId w:val="21"/>
  </w:num>
  <w:num w:numId="13" w16cid:durableId="688022649">
    <w:abstractNumId w:val="13"/>
  </w:num>
  <w:num w:numId="14" w16cid:durableId="1308362457">
    <w:abstractNumId w:val="20"/>
  </w:num>
  <w:num w:numId="15" w16cid:durableId="1676760379">
    <w:abstractNumId w:val="11"/>
  </w:num>
  <w:num w:numId="16" w16cid:durableId="1947153306">
    <w:abstractNumId w:val="17"/>
  </w:num>
  <w:num w:numId="17" w16cid:durableId="1242984578">
    <w:abstractNumId w:val="23"/>
  </w:num>
  <w:num w:numId="18" w16cid:durableId="1850412996">
    <w:abstractNumId w:val="9"/>
  </w:num>
  <w:num w:numId="19" w16cid:durableId="2039892209">
    <w:abstractNumId w:val="12"/>
  </w:num>
  <w:num w:numId="20" w16cid:durableId="1999193275">
    <w:abstractNumId w:val="26"/>
  </w:num>
  <w:num w:numId="21" w16cid:durableId="31420966">
    <w:abstractNumId w:val="8"/>
  </w:num>
  <w:num w:numId="22" w16cid:durableId="1899634392">
    <w:abstractNumId w:val="10"/>
  </w:num>
  <w:num w:numId="23" w16cid:durableId="2096658282">
    <w:abstractNumId w:val="5"/>
  </w:num>
  <w:num w:numId="24" w16cid:durableId="1664699501">
    <w:abstractNumId w:val="4"/>
  </w:num>
  <w:num w:numId="25" w16cid:durableId="950743628">
    <w:abstractNumId w:val="19"/>
  </w:num>
  <w:num w:numId="26" w16cid:durableId="1387607138">
    <w:abstractNumId w:val="18"/>
  </w:num>
  <w:num w:numId="27" w16cid:durableId="1254818959">
    <w:abstractNumId w:val="25"/>
  </w:num>
  <w:num w:numId="28" w16cid:durableId="5407533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1546D2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827F4"/>
    <w:rsid w:val="004D3047"/>
    <w:rsid w:val="00511051"/>
    <w:rsid w:val="00526246"/>
    <w:rsid w:val="00543A17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977F8"/>
    <w:rsid w:val="006C5528"/>
    <w:rsid w:val="006D42D9"/>
    <w:rsid w:val="00703F4E"/>
    <w:rsid w:val="00733017"/>
    <w:rsid w:val="007443CD"/>
    <w:rsid w:val="00757896"/>
    <w:rsid w:val="00783310"/>
    <w:rsid w:val="007A4A6D"/>
    <w:rsid w:val="007D1BCF"/>
    <w:rsid w:val="007D75CF"/>
    <w:rsid w:val="007E6DC5"/>
    <w:rsid w:val="008116C3"/>
    <w:rsid w:val="0081658E"/>
    <w:rsid w:val="00874B6D"/>
    <w:rsid w:val="0088043C"/>
    <w:rsid w:val="008906C9"/>
    <w:rsid w:val="008C0D76"/>
    <w:rsid w:val="008C5738"/>
    <w:rsid w:val="008D04F0"/>
    <w:rsid w:val="008F3500"/>
    <w:rsid w:val="009070DC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A86E5A"/>
    <w:rsid w:val="00B0033C"/>
    <w:rsid w:val="00B17141"/>
    <w:rsid w:val="00B31575"/>
    <w:rsid w:val="00B42A54"/>
    <w:rsid w:val="00B8547D"/>
    <w:rsid w:val="00B86A51"/>
    <w:rsid w:val="00C20623"/>
    <w:rsid w:val="00C250D5"/>
    <w:rsid w:val="00C43FEC"/>
    <w:rsid w:val="00C802DB"/>
    <w:rsid w:val="00C92898"/>
    <w:rsid w:val="00CA0825"/>
    <w:rsid w:val="00CE7514"/>
    <w:rsid w:val="00D01D77"/>
    <w:rsid w:val="00D052C6"/>
    <w:rsid w:val="00D20D08"/>
    <w:rsid w:val="00D248DE"/>
    <w:rsid w:val="00D4057E"/>
    <w:rsid w:val="00D8542D"/>
    <w:rsid w:val="00D901E2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481B344"/>
  <w15:chartTrackingRefBased/>
  <w15:docId w15:val="{7BD5F5FE-6310-4F55-925F-02C9FF2E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Navadensplet">
    <w:name w:val="Normal (Web)"/>
    <w:basedOn w:val="Navaden"/>
    <w:rsid w:val="00A86E5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link w:val="TelobesedilaZnak"/>
    <w:rsid w:val="00A86E5A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val="x-none"/>
    </w:rPr>
  </w:style>
  <w:style w:type="character" w:customStyle="1" w:styleId="TelobesedilaZnak">
    <w:name w:val="Telo besedila Znak"/>
    <w:link w:val="Telobesedila"/>
    <w:rsid w:val="00A86E5A"/>
    <w:rPr>
      <w:sz w:val="22"/>
      <w:lang w:val="x-none" w:eastAsia="en-US"/>
    </w:rPr>
  </w:style>
  <w:style w:type="character" w:customStyle="1" w:styleId="GlavaZnak">
    <w:name w:val="Glava Znak"/>
    <w:link w:val="Glava"/>
    <w:rsid w:val="00D901E2"/>
    <w:rPr>
      <w:rFonts w:ascii="Arial" w:hAnsi="Arial"/>
      <w:szCs w:val="24"/>
      <w:lang w:val="en-US" w:eastAsia="en-US"/>
    </w:rPr>
  </w:style>
  <w:style w:type="paragraph" w:customStyle="1" w:styleId="CM4">
    <w:name w:val="CM4"/>
    <w:basedOn w:val="Navaden"/>
    <w:next w:val="Navaden"/>
    <w:uiPriority w:val="99"/>
    <w:rsid w:val="00703F4E"/>
    <w:pPr>
      <w:autoSpaceDE w:val="0"/>
      <w:autoSpaceDN w:val="0"/>
      <w:adjustRightInd w:val="0"/>
      <w:spacing w:line="240" w:lineRule="auto"/>
    </w:pPr>
    <w:rPr>
      <w:rFonts w:ascii="EUAlbertina" w:hAnsi="EUAlbertina"/>
      <w:sz w:val="24"/>
      <w:lang w:val="sl-SI"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CA0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op.europa.eu/en/publication-detail/-/publication/fca9ae7f-2554-11e9-8d04-01aa75ed71a1/language-en/format-PDF/source-282223752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2</TotalTime>
  <Pages>2</Pages>
  <Words>455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3407</CharactersWithSpaces>
  <SharedDoc>false</SharedDoc>
  <HLinks>
    <vt:vector size="6" baseType="variant">
      <vt:variant>
        <vt:i4>6488100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https://ec.europa.eu/environment/chemicals/lab_animals/pdf/guidance/education_training/sl.pdf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Tina Arič</cp:lastModifiedBy>
  <cp:revision>3</cp:revision>
  <cp:lastPrinted>2010-07-05T09:38:00Z</cp:lastPrinted>
  <dcterms:created xsi:type="dcterms:W3CDTF">2024-03-21T13:38:00Z</dcterms:created>
  <dcterms:modified xsi:type="dcterms:W3CDTF">2024-03-21T13:50:00Z</dcterms:modified>
</cp:coreProperties>
</file>