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837DF" w14:textId="77777777" w:rsidR="007D75CF" w:rsidRPr="00563FDF" w:rsidRDefault="007D75CF" w:rsidP="00C802DB">
      <w:pPr>
        <w:rPr>
          <w:lang w:val="sl-SI"/>
        </w:rPr>
      </w:pPr>
    </w:p>
    <w:p w14:paraId="324429E6" w14:textId="77777777" w:rsidR="00C802DB" w:rsidRPr="00563FDF" w:rsidRDefault="00C802DB" w:rsidP="00C802DB">
      <w:pPr>
        <w:rPr>
          <w:lang w:val="sl-SI"/>
        </w:rPr>
      </w:pPr>
    </w:p>
    <w:p w14:paraId="7C0825C2" w14:textId="77777777" w:rsidR="006977F8" w:rsidRPr="00563FDF" w:rsidRDefault="006977F8" w:rsidP="006977F8">
      <w:pPr>
        <w:outlineLvl w:val="0"/>
        <w:rPr>
          <w:rFonts w:cs="Arial"/>
          <w:szCs w:val="20"/>
          <w:lang w:val="sl-SI"/>
        </w:rPr>
      </w:pPr>
      <w:r w:rsidRPr="00563FDF">
        <w:rPr>
          <w:rFonts w:cs="Arial"/>
          <w:b/>
          <w:szCs w:val="20"/>
          <w:lang w:val="sl-SI"/>
        </w:rPr>
        <w:t>Obrazec C:</w:t>
      </w:r>
      <w:r w:rsidRPr="00563FDF">
        <w:rPr>
          <w:rFonts w:cs="Arial"/>
          <w:szCs w:val="20"/>
          <w:lang w:val="sl-SI"/>
        </w:rPr>
        <w:t xml:space="preserve"> Vloga o spremembi odobritve organizacije </w:t>
      </w:r>
    </w:p>
    <w:p w14:paraId="5F9D6F12" w14:textId="77777777" w:rsidR="006977F8" w:rsidRPr="00563FDF" w:rsidRDefault="006977F8" w:rsidP="006977F8">
      <w:pPr>
        <w:jc w:val="center"/>
        <w:outlineLvl w:val="0"/>
        <w:rPr>
          <w:rFonts w:cs="Arial"/>
          <w:szCs w:val="20"/>
          <w:lang w:val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7"/>
        <w:gridCol w:w="3091"/>
      </w:tblGrid>
      <w:tr w:rsidR="006977F8" w:rsidRPr="00563FDF" w14:paraId="6890963C" w14:textId="77777777" w:rsidTr="007E7763">
        <w:tc>
          <w:tcPr>
            <w:tcW w:w="5688" w:type="dxa"/>
            <w:shd w:val="clear" w:color="auto" w:fill="auto"/>
          </w:tcPr>
          <w:p w14:paraId="35BAFF73" w14:textId="77777777" w:rsidR="006977F8" w:rsidRPr="00563FDF" w:rsidRDefault="006977F8" w:rsidP="007E7763">
            <w:pPr>
              <w:rPr>
                <w:rFonts w:cs="Arial"/>
                <w:szCs w:val="20"/>
                <w:lang w:val="sl-SI"/>
              </w:rPr>
            </w:pPr>
            <w:r w:rsidRPr="00563FDF">
              <w:rPr>
                <w:rFonts w:cs="Arial"/>
                <w:szCs w:val="20"/>
                <w:lang w:val="sl-SI"/>
              </w:rPr>
              <w:t>Naziv in naslov organizacije:</w:t>
            </w:r>
          </w:p>
        </w:tc>
        <w:tc>
          <w:tcPr>
            <w:tcW w:w="3524" w:type="dxa"/>
            <w:shd w:val="clear" w:color="auto" w:fill="auto"/>
          </w:tcPr>
          <w:p w14:paraId="61E6A68F" w14:textId="77777777" w:rsidR="006977F8" w:rsidRPr="00563FDF" w:rsidRDefault="006977F8" w:rsidP="007E7763">
            <w:pPr>
              <w:pStyle w:val="p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77F8" w:rsidRPr="00563FDF" w14:paraId="574DD9C3" w14:textId="77777777" w:rsidTr="007E7763">
        <w:trPr>
          <w:trHeight w:val="209"/>
        </w:trPr>
        <w:tc>
          <w:tcPr>
            <w:tcW w:w="5688" w:type="dxa"/>
            <w:shd w:val="clear" w:color="auto" w:fill="auto"/>
          </w:tcPr>
          <w:p w14:paraId="0DE07748" w14:textId="77777777" w:rsidR="006977F8" w:rsidRPr="00563FDF" w:rsidRDefault="006977F8" w:rsidP="007E7763">
            <w:pPr>
              <w:pStyle w:val="p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63FDF">
              <w:rPr>
                <w:rFonts w:ascii="Arial" w:hAnsi="Arial" w:cs="Arial"/>
                <w:sz w:val="20"/>
                <w:szCs w:val="20"/>
              </w:rPr>
              <w:t>Številka odločbe o odobritvi organizacije in datum izdaje:</w:t>
            </w:r>
          </w:p>
        </w:tc>
        <w:tc>
          <w:tcPr>
            <w:tcW w:w="3524" w:type="dxa"/>
            <w:shd w:val="clear" w:color="auto" w:fill="auto"/>
          </w:tcPr>
          <w:p w14:paraId="774CC5D1" w14:textId="77777777" w:rsidR="006977F8" w:rsidRPr="00563FDF" w:rsidRDefault="006977F8" w:rsidP="007E7763">
            <w:pPr>
              <w:pStyle w:val="p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977F8" w:rsidRPr="00563FDF" w14:paraId="24EE4A32" w14:textId="77777777" w:rsidTr="007E7763">
        <w:tc>
          <w:tcPr>
            <w:tcW w:w="9212" w:type="dxa"/>
            <w:gridSpan w:val="2"/>
            <w:shd w:val="clear" w:color="auto" w:fill="auto"/>
          </w:tcPr>
          <w:p w14:paraId="60A7EAF9" w14:textId="77777777" w:rsidR="006977F8" w:rsidRPr="00563FDF" w:rsidRDefault="006977F8" w:rsidP="007E7763">
            <w:pPr>
              <w:jc w:val="both"/>
              <w:rPr>
                <w:rFonts w:cs="Arial"/>
                <w:szCs w:val="20"/>
                <w:lang w:val="sl-SI"/>
              </w:rPr>
            </w:pPr>
            <w:r w:rsidRPr="00563FDF">
              <w:rPr>
                <w:rFonts w:cs="Arial"/>
                <w:szCs w:val="20"/>
                <w:lang w:val="sl-SI"/>
              </w:rPr>
              <w:t>Navedite, za katero vrsto organizacije in katere živalske vrste ste odobreni (ustrezno obkrožite in dopišite živalske vrste)</w:t>
            </w:r>
          </w:p>
        </w:tc>
      </w:tr>
      <w:tr w:rsidR="006977F8" w:rsidRPr="00563FDF" w14:paraId="3EC8B8F9" w14:textId="77777777" w:rsidTr="007E7763">
        <w:tc>
          <w:tcPr>
            <w:tcW w:w="9212" w:type="dxa"/>
            <w:gridSpan w:val="2"/>
            <w:shd w:val="clear" w:color="auto" w:fill="auto"/>
          </w:tcPr>
          <w:p w14:paraId="64A11DAE" w14:textId="77777777" w:rsidR="006977F8" w:rsidRPr="00563FDF" w:rsidRDefault="006977F8" w:rsidP="006977F8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63FDF">
              <w:rPr>
                <w:rFonts w:cs="Arial"/>
                <w:szCs w:val="20"/>
                <w:lang w:val="sl-SI"/>
              </w:rPr>
              <w:t>vzrejna:_____________________</w:t>
            </w:r>
          </w:p>
          <w:p w14:paraId="13FC7AEC" w14:textId="77777777" w:rsidR="006977F8" w:rsidRPr="00563FDF" w:rsidRDefault="006977F8" w:rsidP="006977F8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63FDF">
              <w:rPr>
                <w:rFonts w:cs="Arial"/>
                <w:szCs w:val="20"/>
                <w:lang w:val="sl-SI"/>
              </w:rPr>
              <w:t>uporabniška:_________________________</w:t>
            </w:r>
          </w:p>
          <w:p w14:paraId="580479FD" w14:textId="77777777" w:rsidR="006977F8" w:rsidRPr="00563FDF" w:rsidRDefault="006977F8" w:rsidP="006977F8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63FDF">
              <w:rPr>
                <w:rFonts w:cs="Arial"/>
                <w:szCs w:val="20"/>
                <w:lang w:val="sl-SI"/>
              </w:rPr>
              <w:t>dobaviteljska:</w:t>
            </w:r>
          </w:p>
        </w:tc>
      </w:tr>
      <w:tr w:rsidR="006977F8" w:rsidRPr="00563FDF" w14:paraId="306AE98E" w14:textId="77777777" w:rsidTr="007E7763">
        <w:tc>
          <w:tcPr>
            <w:tcW w:w="5688" w:type="dxa"/>
            <w:shd w:val="clear" w:color="auto" w:fill="auto"/>
          </w:tcPr>
          <w:p w14:paraId="356D0F09" w14:textId="77777777" w:rsidR="006977F8" w:rsidRPr="00563FDF" w:rsidRDefault="006977F8" w:rsidP="007E7763">
            <w:pPr>
              <w:pStyle w:val="p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63FDF">
              <w:rPr>
                <w:rFonts w:ascii="Arial" w:hAnsi="Arial" w:cs="Arial"/>
                <w:sz w:val="20"/>
                <w:szCs w:val="20"/>
              </w:rPr>
              <w:t>Navedite razlog za spremembo (npr. sprememba tlorisa prostorov, sprememba živalske vrste, sprememba osebja oziroma katerega koli podatka iz obrazca B):</w:t>
            </w:r>
          </w:p>
          <w:p w14:paraId="33E6994C" w14:textId="77777777" w:rsidR="006977F8" w:rsidRPr="00563FDF" w:rsidRDefault="006977F8" w:rsidP="007E7763">
            <w:pPr>
              <w:pStyle w:val="p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563FDF">
              <w:rPr>
                <w:rFonts w:ascii="Arial" w:hAnsi="Arial" w:cs="Arial"/>
                <w:sz w:val="20"/>
                <w:szCs w:val="20"/>
              </w:rPr>
              <w:t>Priložite ustrezno dokumentacijo, če je sprememba odobritve povezana s podatki, za katere je treba pri odobritvi organizacije priložiti pisno dokazilo.</w:t>
            </w:r>
          </w:p>
        </w:tc>
        <w:tc>
          <w:tcPr>
            <w:tcW w:w="3524" w:type="dxa"/>
            <w:shd w:val="clear" w:color="auto" w:fill="auto"/>
          </w:tcPr>
          <w:p w14:paraId="3093C7F6" w14:textId="77777777" w:rsidR="006977F8" w:rsidRPr="00563FDF" w:rsidRDefault="006977F8" w:rsidP="007E7763">
            <w:pPr>
              <w:pStyle w:val="p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8EC77A" w14:textId="77777777" w:rsidR="006977F8" w:rsidRPr="00563FDF" w:rsidRDefault="006977F8" w:rsidP="006977F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50875375" w14:textId="77777777" w:rsidR="006977F8" w:rsidRPr="00563FDF" w:rsidRDefault="006977F8" w:rsidP="006977F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2999BEC" w14:textId="77777777" w:rsidR="006977F8" w:rsidRPr="00563FDF" w:rsidRDefault="006977F8" w:rsidP="006977F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09FFA692" w14:textId="77777777" w:rsidR="006977F8" w:rsidRPr="00563FDF" w:rsidRDefault="006977F8" w:rsidP="006977F8">
      <w:pPr>
        <w:pStyle w:val="p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63FDF">
        <w:rPr>
          <w:rFonts w:ascii="Arial" w:hAnsi="Arial" w:cs="Arial"/>
          <w:sz w:val="20"/>
          <w:szCs w:val="20"/>
        </w:rPr>
        <w:t xml:space="preserve">Strokovnjak za dobrobit živali:                                                                   Odgovorna oseba organizacije: </w:t>
      </w:r>
    </w:p>
    <w:p w14:paraId="2FA5F001" w14:textId="77777777" w:rsidR="006977F8" w:rsidRPr="00563FDF" w:rsidRDefault="006977F8" w:rsidP="006977F8">
      <w:pPr>
        <w:jc w:val="both"/>
        <w:rPr>
          <w:szCs w:val="20"/>
          <w:lang w:val="sl-SI"/>
        </w:rPr>
      </w:pPr>
    </w:p>
    <w:p w14:paraId="0BF51C5A" w14:textId="77777777" w:rsidR="006977F8" w:rsidRPr="00563FDF" w:rsidRDefault="006977F8" w:rsidP="006977F8">
      <w:pPr>
        <w:jc w:val="both"/>
        <w:rPr>
          <w:rFonts w:cs="Arial"/>
          <w:szCs w:val="20"/>
          <w:lang w:val="sl-SI"/>
        </w:rPr>
      </w:pPr>
    </w:p>
    <w:p w14:paraId="554D4ED5" w14:textId="77777777" w:rsidR="006977F8" w:rsidRPr="00563FDF" w:rsidRDefault="006977F8" w:rsidP="006977F8">
      <w:pPr>
        <w:jc w:val="both"/>
        <w:rPr>
          <w:rFonts w:cs="Arial"/>
          <w:szCs w:val="20"/>
          <w:lang w:val="sl-SI"/>
        </w:rPr>
      </w:pPr>
      <w:r w:rsidRPr="00563FDF">
        <w:rPr>
          <w:rFonts w:cs="Arial"/>
          <w:szCs w:val="20"/>
          <w:lang w:val="sl-SI"/>
        </w:rPr>
        <w:t>Kraj in datum:                                            Žig pravne osebe:</w:t>
      </w:r>
    </w:p>
    <w:p w14:paraId="11D62CAE" w14:textId="77777777" w:rsidR="006977F8" w:rsidRPr="00563FDF" w:rsidRDefault="006977F8" w:rsidP="006977F8">
      <w:pPr>
        <w:jc w:val="both"/>
        <w:rPr>
          <w:sz w:val="22"/>
          <w:szCs w:val="22"/>
          <w:lang w:val="sl-SI"/>
        </w:rPr>
      </w:pPr>
    </w:p>
    <w:p w14:paraId="607CC6E2" w14:textId="77777777" w:rsidR="006977F8" w:rsidRPr="00563FDF" w:rsidRDefault="006977F8" w:rsidP="006977F8">
      <w:pPr>
        <w:jc w:val="both"/>
        <w:rPr>
          <w:rFonts w:cs="Arial"/>
          <w:szCs w:val="20"/>
          <w:lang w:val="sl-SI"/>
        </w:rPr>
      </w:pPr>
    </w:p>
    <w:p w14:paraId="2DE6A45E" w14:textId="77777777" w:rsidR="006977F8" w:rsidRPr="00563FDF" w:rsidRDefault="006977F8" w:rsidP="006977F8">
      <w:pPr>
        <w:jc w:val="both"/>
        <w:rPr>
          <w:sz w:val="22"/>
          <w:szCs w:val="22"/>
          <w:lang w:val="sl-SI"/>
        </w:rPr>
      </w:pPr>
      <w:r w:rsidRPr="00563FDF">
        <w:rPr>
          <w:rFonts w:cs="Arial"/>
          <w:szCs w:val="20"/>
          <w:lang w:val="sl-SI"/>
        </w:rPr>
        <w:tab/>
      </w:r>
      <w:r w:rsidRPr="00563FDF">
        <w:rPr>
          <w:rFonts w:cs="Arial"/>
          <w:szCs w:val="20"/>
          <w:lang w:val="sl-SI"/>
        </w:rPr>
        <w:tab/>
      </w:r>
      <w:r w:rsidRPr="00563FDF">
        <w:rPr>
          <w:rFonts w:cs="Arial"/>
          <w:szCs w:val="20"/>
          <w:lang w:val="sl-SI"/>
        </w:rPr>
        <w:tab/>
      </w:r>
      <w:r w:rsidRPr="00563FDF">
        <w:rPr>
          <w:rFonts w:cs="Arial"/>
          <w:szCs w:val="20"/>
          <w:lang w:val="sl-SI"/>
        </w:rPr>
        <w:tab/>
      </w:r>
      <w:r w:rsidRPr="00563FDF">
        <w:rPr>
          <w:rFonts w:cs="Arial"/>
          <w:szCs w:val="20"/>
          <w:lang w:val="sl-SI"/>
        </w:rPr>
        <w:tab/>
      </w:r>
    </w:p>
    <w:p w14:paraId="043C82F1" w14:textId="77777777" w:rsidR="006977F8" w:rsidRPr="00563FDF" w:rsidRDefault="006977F8" w:rsidP="006977F8">
      <w:pPr>
        <w:pStyle w:val="p"/>
        <w:spacing w:before="0" w:beforeAutospacing="0" w:after="0" w:afterAutospacing="0"/>
        <w:jc w:val="center"/>
      </w:pPr>
      <w:r w:rsidRPr="00563FDF">
        <w:rPr>
          <w:rFonts w:ascii="Arial" w:hAnsi="Arial" w:cs="Arial"/>
          <w:sz w:val="22"/>
          <w:szCs w:val="22"/>
        </w:rPr>
        <w:t>--------------------------------------</w:t>
      </w:r>
    </w:p>
    <w:p w14:paraId="20781465" w14:textId="77777777" w:rsidR="00C20623" w:rsidRPr="00563FDF" w:rsidRDefault="00C20623" w:rsidP="00C20623">
      <w:pPr>
        <w:rPr>
          <w:rFonts w:cs="Arial"/>
          <w:sz w:val="22"/>
          <w:szCs w:val="22"/>
          <w:lang w:val="sl-SI"/>
        </w:rPr>
      </w:pPr>
    </w:p>
    <w:p w14:paraId="39B32D0D" w14:textId="77777777" w:rsidR="00C802DB" w:rsidRPr="00563FDF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563FDF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69F3C" w14:textId="77777777" w:rsidR="007E7763" w:rsidRDefault="007E7763">
      <w:r>
        <w:separator/>
      </w:r>
    </w:p>
  </w:endnote>
  <w:endnote w:type="continuationSeparator" w:id="0">
    <w:p w14:paraId="36A2D08E" w14:textId="77777777" w:rsidR="007E7763" w:rsidRDefault="007E7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EFF645B-525E-49F3-AAE6-718C3C311D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2EEAC9C-7CF2-4D67-B215-8E3F089E562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2BB0205-86C0-486F-A923-D76633DB1D4E}"/>
    <w:embedBold r:id="rId4" w:fontKey="{DA01E220-B11B-4EA4-8BB9-29005E347A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D23052A-E493-4FB4-8CE5-60E0B8D14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7088D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C4D1E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D6E14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414B4" w14:textId="77777777" w:rsidR="007E7763" w:rsidRDefault="007E7763">
      <w:r>
        <w:separator/>
      </w:r>
    </w:p>
  </w:footnote>
  <w:footnote w:type="continuationSeparator" w:id="0">
    <w:p w14:paraId="37AE498A" w14:textId="77777777" w:rsidR="007E7763" w:rsidRDefault="007E7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1EB79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2885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2207B35A" w14:textId="77777777">
      <w:trPr>
        <w:cantSplit/>
        <w:trHeight w:hRule="exact" w:val="847"/>
      </w:trPr>
      <w:tc>
        <w:tcPr>
          <w:tcW w:w="567" w:type="dxa"/>
        </w:tcPr>
        <w:p w14:paraId="72A9FF39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EB12BF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F058C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89BC9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154DB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53434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49579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B2BA7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822F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51953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D5A5F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C9F7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8D7A0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905A4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E444E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3486C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24060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C784CC1" w14:textId="77C13C4D" w:rsidR="00083D2A" w:rsidRPr="00B42A54" w:rsidRDefault="0091150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53B1285B" wp14:editId="104BB7A9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84C77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4E253F69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5FE7AF0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0EBEE9DC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4D1E57E4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01E9DC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51985806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5C75D1DE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1580558">
    <w:abstractNumId w:val="7"/>
  </w:num>
  <w:num w:numId="2" w16cid:durableId="872697269">
    <w:abstractNumId w:val="5"/>
  </w:num>
  <w:num w:numId="3" w16cid:durableId="1520504845">
    <w:abstractNumId w:val="6"/>
  </w:num>
  <w:num w:numId="4" w16cid:durableId="1986811572">
    <w:abstractNumId w:val="1"/>
  </w:num>
  <w:num w:numId="5" w16cid:durableId="197087915">
    <w:abstractNumId w:val="3"/>
  </w:num>
  <w:num w:numId="6" w16cid:durableId="1133401481">
    <w:abstractNumId w:val="0"/>
  </w:num>
  <w:num w:numId="7" w16cid:durableId="1005206987">
    <w:abstractNumId w:val="2"/>
  </w:num>
  <w:num w:numId="8" w16cid:durableId="1289243257">
    <w:abstractNumId w:val="9"/>
  </w:num>
  <w:num w:numId="9" w16cid:durableId="1472165313">
    <w:abstractNumId w:val="4"/>
  </w:num>
  <w:num w:numId="10" w16cid:durableId="11517502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63FDF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77F8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7E7763"/>
    <w:rsid w:val="008116C3"/>
    <w:rsid w:val="0081658E"/>
    <w:rsid w:val="0088043C"/>
    <w:rsid w:val="008906C9"/>
    <w:rsid w:val="008C5738"/>
    <w:rsid w:val="008D04F0"/>
    <w:rsid w:val="008F3500"/>
    <w:rsid w:val="00911509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B0033C"/>
    <w:rsid w:val="00B17141"/>
    <w:rsid w:val="00B31575"/>
    <w:rsid w:val="00B42A54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01DB4A"/>
  <w15:chartTrackingRefBased/>
  <w15:docId w15:val="{41FD6DEA-09BC-47BF-BD97-32BC22DD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1</Pages>
  <Words>93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2023-03-22T10:49:00Z</dcterms:created>
  <dcterms:modified xsi:type="dcterms:W3CDTF">2023-03-22T10:49:00Z</dcterms:modified>
</cp:coreProperties>
</file>