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08E4E" w14:textId="77777777" w:rsidR="007D75CF" w:rsidRPr="000F4FB5" w:rsidRDefault="007D75CF" w:rsidP="00C802DB">
      <w:pPr>
        <w:rPr>
          <w:lang w:val="sl-SI"/>
        </w:rPr>
      </w:pPr>
    </w:p>
    <w:p w14:paraId="7CEFFBE8" w14:textId="77777777" w:rsidR="00C802DB" w:rsidRPr="000F4FB5" w:rsidRDefault="00C802DB" w:rsidP="00C802DB">
      <w:pPr>
        <w:rPr>
          <w:lang w:val="sl-SI"/>
        </w:rPr>
      </w:pPr>
    </w:p>
    <w:p w14:paraId="1D9FEE9E" w14:textId="77777777" w:rsidR="008116C3" w:rsidRPr="000F4FB5" w:rsidRDefault="008116C3" w:rsidP="008116C3">
      <w:pPr>
        <w:rPr>
          <w:rFonts w:cs="Arial"/>
          <w:szCs w:val="20"/>
          <w:lang w:val="sl-SI"/>
        </w:rPr>
      </w:pPr>
      <w:r w:rsidRPr="000F4FB5">
        <w:rPr>
          <w:rFonts w:cs="Arial"/>
          <w:b/>
          <w:szCs w:val="20"/>
          <w:lang w:val="sl-SI"/>
        </w:rPr>
        <w:t>Obrazec B</w:t>
      </w:r>
      <w:r w:rsidRPr="000F4FB5">
        <w:rPr>
          <w:rFonts w:cs="Arial"/>
          <w:szCs w:val="20"/>
          <w:lang w:val="sl-SI"/>
        </w:rPr>
        <w:t xml:space="preserve">: Vloga za odobritev organizacije </w:t>
      </w:r>
    </w:p>
    <w:tbl>
      <w:tblPr>
        <w:tblpPr w:leftFromText="141" w:rightFromText="141" w:vertAnchor="text" w:horzAnchor="margin" w:tblpY="15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8"/>
        <w:gridCol w:w="3320"/>
      </w:tblGrid>
      <w:tr w:rsidR="00AD7076" w:rsidRPr="000F4FB5" w14:paraId="726F3BE0" w14:textId="77777777" w:rsidTr="00AD7076">
        <w:tc>
          <w:tcPr>
            <w:tcW w:w="5168" w:type="dxa"/>
            <w:shd w:val="clear" w:color="auto" w:fill="auto"/>
          </w:tcPr>
          <w:p w14:paraId="59A4A431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Naziv in naslov organizacije:</w:t>
            </w:r>
          </w:p>
        </w:tc>
        <w:tc>
          <w:tcPr>
            <w:tcW w:w="3320" w:type="dxa"/>
            <w:shd w:val="clear" w:color="auto" w:fill="auto"/>
          </w:tcPr>
          <w:p w14:paraId="1C3BCD0F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  <w:p w14:paraId="3D368972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  <w:p w14:paraId="7043C1D0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5EDD1D84" w14:textId="77777777" w:rsidTr="00AD7076">
        <w:tc>
          <w:tcPr>
            <w:tcW w:w="8488" w:type="dxa"/>
            <w:gridSpan w:val="2"/>
            <w:shd w:val="clear" w:color="auto" w:fill="auto"/>
          </w:tcPr>
          <w:p w14:paraId="3058EF32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Navedite, za katero vrsto organizacije in katere živalske vrste zaprošate (ustrezno obkrožite in dopišite živalske vrste)</w:t>
            </w:r>
          </w:p>
        </w:tc>
      </w:tr>
      <w:tr w:rsidR="00AD7076" w:rsidRPr="000F4FB5" w14:paraId="5EBA6318" w14:textId="77777777" w:rsidTr="00AD7076">
        <w:tc>
          <w:tcPr>
            <w:tcW w:w="8488" w:type="dxa"/>
            <w:gridSpan w:val="2"/>
            <w:shd w:val="clear" w:color="auto" w:fill="auto"/>
          </w:tcPr>
          <w:p w14:paraId="63C22E50" w14:textId="77777777" w:rsidR="00AD7076" w:rsidRPr="000F4FB5" w:rsidRDefault="00AD7076" w:rsidP="00AD7076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vzrejna:______________________</w:t>
            </w:r>
          </w:p>
          <w:p w14:paraId="2B779957" w14:textId="77777777" w:rsidR="00AD7076" w:rsidRPr="000F4FB5" w:rsidRDefault="00AD7076" w:rsidP="00AD7076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uporabniška:______________________</w:t>
            </w:r>
          </w:p>
          <w:p w14:paraId="26427620" w14:textId="77777777" w:rsidR="00AD7076" w:rsidRPr="000F4FB5" w:rsidRDefault="00AD7076" w:rsidP="00AD7076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dobaviteljska:</w:t>
            </w:r>
          </w:p>
        </w:tc>
      </w:tr>
      <w:tr w:rsidR="00AD7076" w:rsidRPr="000F4FB5" w14:paraId="44D46D54" w14:textId="77777777" w:rsidTr="00AD7076">
        <w:tc>
          <w:tcPr>
            <w:tcW w:w="5168" w:type="dxa"/>
            <w:shd w:val="clear" w:color="auto" w:fill="auto"/>
          </w:tcPr>
          <w:p w14:paraId="2F7875C6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 lokacijo objekta in lokacijo organizacije. Priložite tloris prostorov organizacije z vpisanimi merskimi enotami vsakega prostora, poimenovanjem vsakega prostora v skladu s Prilogo 1 tega pravilnika, vključno s hodniki, garderobami ter barierami, ter označite čiste in nečiste poti v pomivalnici ipd.</w:t>
            </w:r>
          </w:p>
        </w:tc>
        <w:tc>
          <w:tcPr>
            <w:tcW w:w="3320" w:type="dxa"/>
            <w:shd w:val="clear" w:color="auto" w:fill="auto"/>
          </w:tcPr>
          <w:p w14:paraId="3B4AEF8B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60E1F179" w14:textId="77777777" w:rsidTr="00AD7076">
        <w:tc>
          <w:tcPr>
            <w:tcW w:w="5168" w:type="dxa"/>
            <w:shd w:val="clear" w:color="auto" w:fill="auto"/>
          </w:tcPr>
          <w:p w14:paraId="24731472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 režim zagotavljanja mikrobioloških pogojev v vaši organizaciji (ustrezno podčrtajte):</w:t>
            </w:r>
          </w:p>
        </w:tc>
        <w:tc>
          <w:tcPr>
            <w:tcW w:w="3320" w:type="dxa"/>
            <w:shd w:val="clear" w:color="auto" w:fill="auto"/>
          </w:tcPr>
          <w:p w14:paraId="6DE42696" w14:textId="77777777" w:rsidR="00AD7076" w:rsidRPr="000F4FB5" w:rsidRDefault="00AD7076" w:rsidP="00AD7076">
            <w:pPr>
              <w:pStyle w:val="Odstavekseznam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4FB5">
              <w:rPr>
                <w:rFonts w:ascii="Arial" w:hAnsi="Arial" w:cs="Arial"/>
                <w:sz w:val="20"/>
                <w:szCs w:val="20"/>
              </w:rPr>
              <w:t>konvencionalni</w:t>
            </w:r>
          </w:p>
          <w:p w14:paraId="64A94C24" w14:textId="77777777" w:rsidR="00AD7076" w:rsidRPr="000F4FB5" w:rsidRDefault="00AD7076" w:rsidP="00AD7076">
            <w:pPr>
              <w:pStyle w:val="Odstavekseznam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4FB5">
              <w:rPr>
                <w:rFonts w:ascii="Arial" w:hAnsi="Arial" w:cs="Arial"/>
                <w:sz w:val="20"/>
                <w:szCs w:val="20"/>
              </w:rPr>
              <w:t>barierni</w:t>
            </w:r>
            <w:proofErr w:type="spellEnd"/>
          </w:p>
          <w:p w14:paraId="4DDAE076" w14:textId="77777777" w:rsidR="00AD7076" w:rsidRPr="000F4FB5" w:rsidRDefault="00AD7076" w:rsidP="00AD7076">
            <w:pPr>
              <w:pStyle w:val="Odstavekseznam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4FB5">
              <w:rPr>
                <w:rFonts w:ascii="Arial" w:hAnsi="Arial" w:cs="Arial"/>
                <w:sz w:val="20"/>
                <w:szCs w:val="20"/>
              </w:rPr>
              <w:t>drugo (navedite)</w:t>
            </w:r>
          </w:p>
        </w:tc>
      </w:tr>
      <w:tr w:rsidR="00AD7076" w:rsidRPr="000F4FB5" w14:paraId="0373D6DD" w14:textId="77777777" w:rsidTr="00AD7076">
        <w:tc>
          <w:tcPr>
            <w:tcW w:w="5168" w:type="dxa"/>
            <w:shd w:val="clear" w:color="auto" w:fill="auto"/>
          </w:tcPr>
          <w:p w14:paraId="56F98A4B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 xml:space="preserve">Naštejte opremo in tehnične pripomočke za nastanitev živali za vsako živalsko vrsto posebej (npr. velikost kletk, ograd, akvarijev) </w:t>
            </w:r>
          </w:p>
        </w:tc>
        <w:tc>
          <w:tcPr>
            <w:tcW w:w="3320" w:type="dxa"/>
            <w:shd w:val="clear" w:color="auto" w:fill="auto"/>
          </w:tcPr>
          <w:p w14:paraId="3E3B4932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117AA3FF" w14:textId="77777777" w:rsidTr="00AD7076">
        <w:tc>
          <w:tcPr>
            <w:tcW w:w="5168" w:type="dxa"/>
            <w:shd w:val="clear" w:color="auto" w:fill="auto"/>
          </w:tcPr>
          <w:p w14:paraId="0E068BA5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 ime in priimek osebe, ki je odgovorna za zagotavljanje skladnosti s predpisi*:</w:t>
            </w:r>
          </w:p>
        </w:tc>
        <w:tc>
          <w:tcPr>
            <w:tcW w:w="3320" w:type="dxa"/>
            <w:shd w:val="clear" w:color="auto" w:fill="auto"/>
          </w:tcPr>
          <w:p w14:paraId="2C27E4A0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5693E0AD" w14:textId="77777777" w:rsidTr="00AD7076">
        <w:trPr>
          <w:trHeight w:val="402"/>
        </w:trPr>
        <w:tc>
          <w:tcPr>
            <w:tcW w:w="5168" w:type="dxa"/>
            <w:shd w:val="clear" w:color="auto" w:fill="auto"/>
          </w:tcPr>
          <w:p w14:paraId="28F22742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 ime in priimek strokovnjaka za dobrobit živali in njegovega namestnika:</w:t>
            </w:r>
          </w:p>
        </w:tc>
        <w:tc>
          <w:tcPr>
            <w:tcW w:w="3320" w:type="dxa"/>
            <w:shd w:val="clear" w:color="auto" w:fill="auto"/>
          </w:tcPr>
          <w:p w14:paraId="6CD8DC9A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1393C114" w14:textId="77777777" w:rsidTr="00AD7076">
        <w:tc>
          <w:tcPr>
            <w:tcW w:w="5168" w:type="dxa"/>
            <w:shd w:val="clear" w:color="auto" w:fill="auto"/>
          </w:tcPr>
          <w:p w14:paraId="021F39DF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 xml:space="preserve"> Navedite ime in priimek oskrbovalca živali in osebe, ki žival usmrti :</w:t>
            </w:r>
          </w:p>
        </w:tc>
        <w:tc>
          <w:tcPr>
            <w:tcW w:w="3320" w:type="dxa"/>
            <w:shd w:val="clear" w:color="auto" w:fill="auto"/>
          </w:tcPr>
          <w:p w14:paraId="02FBDE82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4E0BB1C7" w14:textId="77777777" w:rsidTr="00AD7076">
        <w:tc>
          <w:tcPr>
            <w:tcW w:w="5168" w:type="dxa"/>
            <w:shd w:val="clear" w:color="auto" w:fill="auto"/>
          </w:tcPr>
          <w:p w14:paraId="2662C7F2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 ime in priimek imenovanega veterinarja  ter priložite pisni dogovor o delu z veterinarsko organizacijo:</w:t>
            </w:r>
          </w:p>
        </w:tc>
        <w:tc>
          <w:tcPr>
            <w:tcW w:w="3320" w:type="dxa"/>
            <w:shd w:val="clear" w:color="auto" w:fill="auto"/>
          </w:tcPr>
          <w:p w14:paraId="369D5D29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3A0F36DD" w14:textId="77777777" w:rsidTr="00AD7076">
        <w:tc>
          <w:tcPr>
            <w:tcW w:w="5168" w:type="dxa"/>
            <w:shd w:val="clear" w:color="auto" w:fill="auto"/>
          </w:tcPr>
          <w:p w14:paraId="31B00EDD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Priložite letni načrt zdravstvenega varstva živali:</w:t>
            </w:r>
          </w:p>
        </w:tc>
        <w:tc>
          <w:tcPr>
            <w:tcW w:w="3320" w:type="dxa"/>
            <w:shd w:val="clear" w:color="auto" w:fill="auto"/>
          </w:tcPr>
          <w:p w14:paraId="4A36F985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132E5C6D" w14:textId="77777777" w:rsidTr="00AD7076">
        <w:tc>
          <w:tcPr>
            <w:tcW w:w="5168" w:type="dxa"/>
            <w:shd w:val="clear" w:color="auto" w:fill="auto"/>
          </w:tcPr>
          <w:p w14:paraId="74B88410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 xml:space="preserve">Odstranjevanje ŽSP (priložite pisni dogovor z izvajalcem javne službe za odvoz ŽSP): </w:t>
            </w:r>
          </w:p>
        </w:tc>
        <w:tc>
          <w:tcPr>
            <w:tcW w:w="3320" w:type="dxa"/>
            <w:shd w:val="clear" w:color="auto" w:fill="auto"/>
          </w:tcPr>
          <w:p w14:paraId="65AF5A76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7F45C474" w14:textId="77777777" w:rsidTr="00AD7076">
        <w:tc>
          <w:tcPr>
            <w:tcW w:w="5168" w:type="dxa"/>
            <w:shd w:val="clear" w:color="auto" w:fill="auto"/>
          </w:tcPr>
          <w:p w14:paraId="749C893A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Priložite načrt za povečanje deleža živali, ki so potomci primatov, vzrejenih v ujetništvu (samo vzrejne organizacije za vzrejo primatov).</w:t>
            </w:r>
          </w:p>
        </w:tc>
        <w:tc>
          <w:tcPr>
            <w:tcW w:w="3320" w:type="dxa"/>
            <w:shd w:val="clear" w:color="auto" w:fill="auto"/>
          </w:tcPr>
          <w:p w14:paraId="344968C9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AD7076" w:rsidRPr="000F4FB5" w14:paraId="34DEA95F" w14:textId="77777777" w:rsidTr="00AD7076">
        <w:tc>
          <w:tcPr>
            <w:tcW w:w="5168" w:type="dxa"/>
            <w:shd w:val="clear" w:color="auto" w:fill="auto"/>
          </w:tcPr>
          <w:p w14:paraId="328E8363" w14:textId="77777777" w:rsidR="00AD7076" w:rsidRPr="000F4FB5" w:rsidRDefault="00AD7076" w:rsidP="00AD7076">
            <w:pPr>
              <w:rPr>
                <w:rFonts w:cs="Arial"/>
                <w:szCs w:val="20"/>
                <w:lang w:val="sl-SI"/>
              </w:rPr>
            </w:pPr>
            <w:r w:rsidRPr="000F4FB5">
              <w:rPr>
                <w:rFonts w:cs="Arial"/>
                <w:szCs w:val="20"/>
                <w:lang w:val="sl-SI"/>
              </w:rPr>
              <w:t>Navedite, s kakšnimi napravami in opremo za usmrtitev živali razpolagate:</w:t>
            </w:r>
          </w:p>
        </w:tc>
        <w:tc>
          <w:tcPr>
            <w:tcW w:w="3320" w:type="dxa"/>
            <w:shd w:val="clear" w:color="auto" w:fill="auto"/>
          </w:tcPr>
          <w:p w14:paraId="20534083" w14:textId="77777777" w:rsidR="00AD7076" w:rsidRPr="000F4FB5" w:rsidRDefault="00AD7076" w:rsidP="00AD7076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023CA1AC" w14:textId="77777777" w:rsidR="00AD7076" w:rsidRDefault="00AD7076" w:rsidP="008116C3">
      <w:pPr>
        <w:pStyle w:val="p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14:paraId="55945B56" w14:textId="22A07F34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0F4FB5">
        <w:rPr>
          <w:rFonts w:ascii="Arial" w:hAnsi="Arial" w:cs="Arial"/>
          <w:sz w:val="16"/>
          <w:szCs w:val="16"/>
        </w:rPr>
        <w:t xml:space="preserve">* Odgovorna oseba pravne osebe (npr. dekan, direktor). </w:t>
      </w:r>
    </w:p>
    <w:p w14:paraId="3780CAA9" w14:textId="52D1CCBC" w:rsidR="008116C3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A82D00" w14:textId="77777777" w:rsidR="00AD7076" w:rsidRPr="000F4FB5" w:rsidRDefault="00AD7076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EB75C2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E116E70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>Priloge:</w:t>
      </w:r>
    </w:p>
    <w:p w14:paraId="7DC6AC27" w14:textId="77777777" w:rsidR="008116C3" w:rsidRPr="000F4FB5" w:rsidRDefault="008116C3" w:rsidP="008116C3">
      <w:pPr>
        <w:pStyle w:val="p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>Tloris objekta/organizacije (z vsemi navedenimi podatki),</w:t>
      </w:r>
    </w:p>
    <w:p w14:paraId="49C762E8" w14:textId="77777777" w:rsidR="008116C3" w:rsidRPr="000F4FB5" w:rsidRDefault="008116C3" w:rsidP="008116C3">
      <w:pPr>
        <w:pStyle w:val="p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>Dokazila o izobrazbi in usposobljenosti oseb, ki ste jih navedli na vlogi,</w:t>
      </w:r>
    </w:p>
    <w:p w14:paraId="012A392C" w14:textId="77777777" w:rsidR="008116C3" w:rsidRPr="000F4FB5" w:rsidRDefault="008116C3" w:rsidP="008116C3">
      <w:pPr>
        <w:pStyle w:val="p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>Pisni dogovor (pogodba) o zagotavljanju zdravja živali z veterinarsko organizacijo,</w:t>
      </w:r>
    </w:p>
    <w:p w14:paraId="4BE00D1F" w14:textId="77777777" w:rsidR="008116C3" w:rsidRPr="000F4FB5" w:rsidRDefault="008116C3" w:rsidP="008116C3">
      <w:pPr>
        <w:pStyle w:val="p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>Pisni dogovor (pogodba) o odstranjevanju ŽSP.</w:t>
      </w:r>
    </w:p>
    <w:p w14:paraId="6D644AAF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B91FA82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442C75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6A7F89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F4FB5">
        <w:rPr>
          <w:rFonts w:ascii="Arial" w:hAnsi="Arial" w:cs="Arial"/>
          <w:sz w:val="20"/>
          <w:szCs w:val="20"/>
        </w:rPr>
        <w:t xml:space="preserve">Strokovnjak za dobrobit živali:                                                        Odgovorna oseba organizacije: </w:t>
      </w:r>
    </w:p>
    <w:p w14:paraId="14AB8E5A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1480D589" w14:textId="77777777" w:rsidR="008116C3" w:rsidRPr="000F4FB5" w:rsidRDefault="008116C3" w:rsidP="008116C3">
      <w:pPr>
        <w:jc w:val="both"/>
        <w:rPr>
          <w:rFonts w:cs="Arial"/>
          <w:szCs w:val="20"/>
          <w:lang w:val="sl-SI"/>
        </w:rPr>
      </w:pPr>
    </w:p>
    <w:p w14:paraId="2D8C9D25" w14:textId="77777777" w:rsidR="008116C3" w:rsidRPr="000F4FB5" w:rsidRDefault="008116C3" w:rsidP="008116C3">
      <w:pPr>
        <w:jc w:val="both"/>
        <w:rPr>
          <w:rFonts w:cs="Arial"/>
          <w:szCs w:val="20"/>
          <w:lang w:val="sl-SI"/>
        </w:rPr>
      </w:pPr>
    </w:p>
    <w:p w14:paraId="06756D03" w14:textId="77777777" w:rsidR="008116C3" w:rsidRPr="000F4FB5" w:rsidRDefault="008116C3" w:rsidP="008116C3">
      <w:pPr>
        <w:jc w:val="both"/>
        <w:rPr>
          <w:rFonts w:cs="Arial"/>
          <w:szCs w:val="20"/>
          <w:lang w:val="sl-SI"/>
        </w:rPr>
      </w:pPr>
      <w:r w:rsidRPr="000F4FB5">
        <w:rPr>
          <w:rFonts w:cs="Arial"/>
          <w:szCs w:val="20"/>
          <w:lang w:val="sl-SI"/>
        </w:rPr>
        <w:t>Kraj in datum:                                           Žig pravne osebe:</w:t>
      </w:r>
    </w:p>
    <w:p w14:paraId="61E3B406" w14:textId="77777777" w:rsidR="008116C3" w:rsidRPr="000F4FB5" w:rsidRDefault="008116C3" w:rsidP="008116C3">
      <w:pPr>
        <w:jc w:val="both"/>
        <w:rPr>
          <w:lang w:val="sl-SI"/>
        </w:rPr>
      </w:pPr>
    </w:p>
    <w:p w14:paraId="777E4343" w14:textId="77777777" w:rsidR="008116C3" w:rsidRPr="000F4FB5" w:rsidRDefault="008116C3" w:rsidP="008116C3">
      <w:pPr>
        <w:pStyle w:val="p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E74F8F" w14:textId="77777777" w:rsidR="008116C3" w:rsidRPr="000F4FB5" w:rsidRDefault="008116C3" w:rsidP="008116C3">
      <w:pPr>
        <w:pStyle w:val="p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0F4FB5">
        <w:rPr>
          <w:rFonts w:ascii="Arial" w:hAnsi="Arial" w:cs="Arial"/>
          <w:sz w:val="22"/>
          <w:szCs w:val="22"/>
        </w:rPr>
        <w:t>---------------------------------------</w:t>
      </w:r>
    </w:p>
    <w:p w14:paraId="61E40248" w14:textId="77777777" w:rsidR="00C20623" w:rsidRPr="000F4FB5" w:rsidRDefault="00C20623" w:rsidP="00C20623">
      <w:pPr>
        <w:rPr>
          <w:rFonts w:cs="Arial"/>
          <w:sz w:val="22"/>
          <w:szCs w:val="22"/>
          <w:lang w:val="sl-SI"/>
        </w:rPr>
      </w:pPr>
    </w:p>
    <w:p w14:paraId="03385C20" w14:textId="77777777" w:rsidR="00C802DB" w:rsidRPr="000F4FB5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0F4FB5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8B1DB" w14:textId="77777777" w:rsidR="00521FD5" w:rsidRDefault="00521FD5">
      <w:r>
        <w:separator/>
      </w:r>
    </w:p>
  </w:endnote>
  <w:endnote w:type="continuationSeparator" w:id="0">
    <w:p w14:paraId="776BF786" w14:textId="77777777" w:rsidR="00521FD5" w:rsidRDefault="0052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22F60A4-FDAD-4910-9E78-315B5A07BD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04358DE-F248-45CC-84BF-A6DD1C99436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E2366EC-AB17-438E-A0C5-FDC326BC5FDE}"/>
    <w:embedBold r:id="rId4" w:fontKey="{FE52A503-822E-4310-A54C-3B7F7C31F7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75BD297-F546-4489-8B91-FFD46EBBA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63EC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151EC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87F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2F48B" w14:textId="77777777" w:rsidR="00521FD5" w:rsidRDefault="00521FD5">
      <w:r>
        <w:separator/>
      </w:r>
    </w:p>
  </w:footnote>
  <w:footnote w:type="continuationSeparator" w:id="0">
    <w:p w14:paraId="0A6F8B85" w14:textId="77777777" w:rsidR="00521FD5" w:rsidRDefault="00521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19CC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3331A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1FA16100" w14:textId="77777777">
      <w:trPr>
        <w:cantSplit/>
        <w:trHeight w:hRule="exact" w:val="847"/>
      </w:trPr>
      <w:tc>
        <w:tcPr>
          <w:tcW w:w="567" w:type="dxa"/>
        </w:tcPr>
        <w:p w14:paraId="407C1803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3B20E9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E6BF7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4B7DB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228E4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B907A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7143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C7F62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F50D6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0FC8C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96B2D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57CA8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028B5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A9709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500ED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572A3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FBA2C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D12FE44" w14:textId="4E9E4C29" w:rsidR="00083D2A" w:rsidRPr="00B42A54" w:rsidRDefault="000F4FB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7E971F1" wp14:editId="2766F0C8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205B5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2CB13233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24DF8A8C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ED2E34B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B668431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56EA44B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745BC0B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7EFD970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51898">
    <w:abstractNumId w:val="7"/>
  </w:num>
  <w:num w:numId="2" w16cid:durableId="198788284">
    <w:abstractNumId w:val="5"/>
  </w:num>
  <w:num w:numId="3" w16cid:durableId="876694761">
    <w:abstractNumId w:val="6"/>
  </w:num>
  <w:num w:numId="4" w16cid:durableId="1151097592">
    <w:abstractNumId w:val="1"/>
  </w:num>
  <w:num w:numId="5" w16cid:durableId="395862048">
    <w:abstractNumId w:val="3"/>
  </w:num>
  <w:num w:numId="6" w16cid:durableId="1878471411">
    <w:abstractNumId w:val="0"/>
  </w:num>
  <w:num w:numId="7" w16cid:durableId="1138567584">
    <w:abstractNumId w:val="2"/>
  </w:num>
  <w:num w:numId="8" w16cid:durableId="653753169">
    <w:abstractNumId w:val="9"/>
  </w:num>
  <w:num w:numId="9" w16cid:durableId="780997654">
    <w:abstractNumId w:val="4"/>
  </w:num>
  <w:num w:numId="10" w16cid:durableId="10348437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0F4FB5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1FD5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8043C"/>
    <w:rsid w:val="008906C9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D7076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90ABE45"/>
  <w15:chartTrackingRefBased/>
  <w15:docId w15:val="{5B12C970-1CF8-4CE6-B04C-4B116506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2</Pages>
  <Words>264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3</cp:revision>
  <cp:lastPrinted>2010-07-05T09:38:00Z</cp:lastPrinted>
  <dcterms:created xsi:type="dcterms:W3CDTF">2023-03-22T10:48:00Z</dcterms:created>
  <dcterms:modified xsi:type="dcterms:W3CDTF">2023-03-22T11:03:00Z</dcterms:modified>
</cp:coreProperties>
</file>