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6B8F2" w14:textId="77777777" w:rsidR="00FD4CFA" w:rsidRPr="00F0155A" w:rsidRDefault="00FD4CFA" w:rsidP="00FD4CFA">
      <w:pPr>
        <w:jc w:val="center"/>
        <w:rPr>
          <w:b/>
          <w:sz w:val="28"/>
          <w:szCs w:val="28"/>
          <w:lang w:val="en-GB"/>
        </w:rPr>
      </w:pPr>
    </w:p>
    <w:p w14:paraId="55821D8A" w14:textId="77777777" w:rsidR="00FD4CFA" w:rsidRPr="00F0155A" w:rsidRDefault="00FD4CFA" w:rsidP="00FD4CFA">
      <w:pPr>
        <w:jc w:val="center"/>
        <w:rPr>
          <w:b/>
          <w:sz w:val="28"/>
          <w:szCs w:val="28"/>
          <w:lang w:val="en-GB"/>
        </w:rPr>
      </w:pPr>
      <w:bookmarkStart w:id="0" w:name="_GoBack"/>
      <w:r w:rsidRPr="00F0155A">
        <w:rPr>
          <w:b/>
          <w:sz w:val="28"/>
          <w:szCs w:val="28"/>
          <w:lang w:val="en-GB"/>
        </w:rPr>
        <w:t xml:space="preserve">APPLICATION </w:t>
      </w:r>
    </w:p>
    <w:p w14:paraId="7BB41A42" w14:textId="77777777" w:rsidR="00FD4CFA" w:rsidRPr="00F0155A" w:rsidRDefault="00FD4CFA" w:rsidP="00FD4CFA">
      <w:pPr>
        <w:jc w:val="center"/>
        <w:rPr>
          <w:lang w:val="en-GB"/>
        </w:rPr>
      </w:pPr>
      <w:r w:rsidRPr="00F0155A">
        <w:rPr>
          <w:lang w:val="en-GB"/>
        </w:rPr>
        <w:t xml:space="preserve">Derogation in line with Article 32 of Regulation (EU) 576/2013 for the non-commercial movement of pet animals in exceptional situations </w:t>
      </w:r>
    </w:p>
    <w:p w14:paraId="47606218" w14:textId="77777777" w:rsidR="00FD4CFA" w:rsidRPr="00F0155A" w:rsidRDefault="00FD4CFA" w:rsidP="00FD4CFA">
      <w:pPr>
        <w:jc w:val="center"/>
        <w:rPr>
          <w:b/>
          <w:sz w:val="22"/>
          <w:lang w:val="en-GB"/>
        </w:rPr>
      </w:pPr>
      <w:r w:rsidRPr="00F0155A">
        <w:rPr>
          <w:b/>
          <w:sz w:val="22"/>
          <w:lang w:val="en-GB"/>
        </w:rPr>
        <w:t>from Ukraine to Slovenia or for transit through Slovenia</w:t>
      </w:r>
    </w:p>
    <w:bookmarkEnd w:id="0"/>
    <w:p w14:paraId="579FFFF8" w14:textId="77777777" w:rsidR="00FD4CFA" w:rsidRPr="00F0155A" w:rsidRDefault="00FD4CFA" w:rsidP="00FD4CFA">
      <w:pPr>
        <w:rPr>
          <w:lang w:val="en-GB"/>
        </w:rPr>
      </w:pPr>
    </w:p>
    <w:p w14:paraId="302BB159" w14:textId="77777777" w:rsidR="00FD4CFA" w:rsidRPr="00F0155A" w:rsidRDefault="00FD4CFA" w:rsidP="00FD4CFA">
      <w:pPr>
        <w:rPr>
          <w:lang w:val="en-GB"/>
        </w:rPr>
      </w:pPr>
    </w:p>
    <w:p w14:paraId="173F7E86" w14:textId="7E87922E" w:rsidR="00FD4CFA" w:rsidRPr="00F0155A" w:rsidRDefault="00FD4CFA" w:rsidP="00FD4CFA">
      <w:pPr>
        <w:jc w:val="both"/>
        <w:rPr>
          <w:lang w:val="en-GB"/>
        </w:rPr>
      </w:pPr>
      <w:r w:rsidRPr="00F0155A">
        <w:rPr>
          <w:lang w:val="en-GB"/>
        </w:rPr>
        <w:t>For entering with a pet into Slovenia, please fill in the provided form and send it to</w:t>
      </w:r>
      <w:r w:rsidRPr="00F0155A">
        <w:rPr>
          <w:rFonts w:ascii="Helv" w:hAnsi="Helv" w:cs="Helv"/>
          <w:color w:val="000000"/>
          <w:szCs w:val="20"/>
          <w:lang w:val="en-GB"/>
        </w:rPr>
        <w:t xml:space="preserve"> </w:t>
      </w:r>
      <w:r w:rsidRPr="00F0155A">
        <w:rPr>
          <w:rFonts w:ascii="Helv" w:hAnsi="Helv" w:cs="Helv"/>
          <w:color w:val="000000"/>
          <w:szCs w:val="20"/>
          <w:lang w:val="en-GB"/>
        </w:rPr>
        <w:br/>
      </w:r>
      <w:hyperlink r:id="rId8" w:history="1">
        <w:r w:rsidRPr="00F0155A">
          <w:rPr>
            <w:rStyle w:val="Hiperpovezava"/>
            <w:rFonts w:ascii="Helv" w:hAnsi="Helv" w:cs="Helv"/>
            <w:szCs w:val="20"/>
            <w:lang w:val="en-GB"/>
          </w:rPr>
          <w:t>pets-crisisUA.uvhvvr@gov.si</w:t>
        </w:r>
      </w:hyperlink>
      <w:r w:rsidRPr="00F0155A">
        <w:rPr>
          <w:rFonts w:ascii="Helv" w:hAnsi="Helv" w:cs="Helv"/>
          <w:color w:val="000000"/>
          <w:szCs w:val="20"/>
          <w:lang w:val="en-GB"/>
        </w:rPr>
        <w:t xml:space="preserve">. Upon arrival to the destination in Slovenia, immediately </w:t>
      </w:r>
      <w:r w:rsidRPr="00F0155A">
        <w:rPr>
          <w:lang w:val="en-GB"/>
        </w:rPr>
        <w:t xml:space="preserve">contact the local veterinary authorities for further procedures to the mail </w:t>
      </w:r>
      <w:hyperlink r:id="rId9" w:history="1">
        <w:r w:rsidRPr="00F0155A">
          <w:rPr>
            <w:rStyle w:val="Hiperpovezava"/>
            <w:rFonts w:ascii="Helv" w:hAnsi="Helv" w:cs="Helv"/>
            <w:szCs w:val="20"/>
            <w:lang w:val="en-GB"/>
          </w:rPr>
          <w:t>pets-crisisUA.uvhvvr@gov.si</w:t>
        </w:r>
      </w:hyperlink>
    </w:p>
    <w:p w14:paraId="79E59053" w14:textId="77777777" w:rsidR="00FD4CFA" w:rsidRPr="00F0155A" w:rsidRDefault="00FD4CFA" w:rsidP="00FD4CFA">
      <w:pPr>
        <w:rPr>
          <w:lang w:val="en-GB"/>
        </w:rPr>
      </w:pPr>
    </w:p>
    <w:p w14:paraId="76DEC273" w14:textId="77777777" w:rsidR="00FD4CFA" w:rsidRPr="00F0155A" w:rsidRDefault="00FD4CFA" w:rsidP="00FD4CFA">
      <w:pPr>
        <w:rPr>
          <w:b/>
          <w:lang w:val="en-GB"/>
        </w:rPr>
      </w:pPr>
    </w:p>
    <w:p w14:paraId="5AD6B12F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b/>
          <w:lang w:val="en-GB"/>
        </w:rPr>
        <w:t>Date of application:</w:t>
      </w:r>
      <w:r w:rsidRPr="00F0155A">
        <w:rPr>
          <w:lang w:val="en-GB"/>
        </w:rPr>
        <w:t xml:space="preserve"> ____________________________ </w:t>
      </w:r>
    </w:p>
    <w:p w14:paraId="79583834" w14:textId="77777777" w:rsidR="00FD4CFA" w:rsidRPr="00F0155A" w:rsidRDefault="00FD4CFA" w:rsidP="00FD4CFA">
      <w:pPr>
        <w:spacing w:after="80"/>
        <w:rPr>
          <w:b/>
          <w:lang w:val="en-GB"/>
        </w:rPr>
      </w:pPr>
    </w:p>
    <w:p w14:paraId="487124D1" w14:textId="77777777" w:rsidR="00FD4CFA" w:rsidRPr="00F0155A" w:rsidRDefault="00FD4CFA" w:rsidP="00FD4CFA">
      <w:pPr>
        <w:spacing w:after="80"/>
        <w:rPr>
          <w:b/>
          <w:lang w:val="en-GB"/>
        </w:rPr>
      </w:pPr>
      <w:r w:rsidRPr="00F0155A">
        <w:rPr>
          <w:b/>
          <w:lang w:val="en-GB"/>
        </w:rPr>
        <w:t>Passenger information</w:t>
      </w:r>
    </w:p>
    <w:p w14:paraId="379E3E91" w14:textId="03420C9B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Name and Surname: </w:t>
      </w:r>
      <w:r w:rsidR="00F0155A" w:rsidRPr="00F0155A">
        <w:rPr>
          <w:lang w:val="en-GB"/>
        </w:rPr>
        <w:t>_____</w:t>
      </w:r>
      <w:r w:rsidRPr="00F0155A">
        <w:rPr>
          <w:lang w:val="en-GB"/>
        </w:rPr>
        <w:t>_____________________________________________________</w:t>
      </w:r>
    </w:p>
    <w:p w14:paraId="4CD315F2" w14:textId="62B9D18E" w:rsidR="00FD4CFA" w:rsidRPr="00F0155A" w:rsidRDefault="00FD4CFA" w:rsidP="00FD4CFA">
      <w:pPr>
        <w:spacing w:after="80"/>
        <w:rPr>
          <w:lang w:val="en-GB"/>
        </w:rPr>
      </w:pPr>
      <w:proofErr w:type="gramStart"/>
      <w:r w:rsidRPr="00F0155A">
        <w:rPr>
          <w:lang w:val="en-GB"/>
        </w:rPr>
        <w:t>Document</w:t>
      </w:r>
      <w:r w:rsidR="00193625">
        <w:rPr>
          <w:lang w:val="en-GB"/>
        </w:rPr>
        <w:t>(</w:t>
      </w:r>
      <w:proofErr w:type="gramEnd"/>
      <w:r w:rsidRPr="00F0155A">
        <w:rPr>
          <w:lang w:val="en-GB"/>
        </w:rPr>
        <w:t xml:space="preserve"> series/ number</w:t>
      </w:r>
      <w:r w:rsidR="00193625">
        <w:rPr>
          <w:lang w:val="en-GB"/>
        </w:rPr>
        <w:t>)</w:t>
      </w:r>
      <w:r w:rsidRPr="00F0155A">
        <w:rPr>
          <w:lang w:val="en-GB"/>
        </w:rPr>
        <w:t>: ___</w:t>
      </w:r>
      <w:r w:rsidR="00193625">
        <w:rPr>
          <w:lang w:val="en-GB"/>
        </w:rPr>
        <w:t>______________________________</w:t>
      </w:r>
      <w:r w:rsidRPr="00F0155A">
        <w:rPr>
          <w:lang w:val="en-GB"/>
        </w:rPr>
        <w:t>___________________</w:t>
      </w:r>
    </w:p>
    <w:p w14:paraId="58FDB383" w14:textId="6AC27276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Address: ______________________________________________</w:t>
      </w:r>
      <w:r w:rsidR="00F0155A" w:rsidRPr="00F0155A">
        <w:rPr>
          <w:lang w:val="en-GB"/>
        </w:rPr>
        <w:t>______________________</w:t>
      </w:r>
    </w:p>
    <w:p w14:paraId="17DC9730" w14:textId="5F414146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Country: _____________________________________</w:t>
      </w:r>
      <w:r w:rsidR="00F0155A" w:rsidRPr="00F0155A">
        <w:rPr>
          <w:lang w:val="en-GB"/>
        </w:rPr>
        <w:t>________________________________</w:t>
      </w:r>
    </w:p>
    <w:p w14:paraId="04A0C3D0" w14:textId="2186A6D8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Vehicle Brand</w:t>
      </w:r>
      <w:r w:rsidR="00F0155A" w:rsidRPr="00F0155A">
        <w:rPr>
          <w:lang w:val="en-GB"/>
        </w:rPr>
        <w:t>/ Model</w:t>
      </w:r>
      <w:r w:rsidRPr="00F0155A">
        <w:rPr>
          <w:lang w:val="en-GB"/>
        </w:rPr>
        <w:t>______________________</w:t>
      </w:r>
      <w:r w:rsidRPr="00F0155A">
        <w:rPr>
          <w:lang w:val="en-GB"/>
        </w:rPr>
        <w:tab/>
        <w:t>Registration number</w:t>
      </w:r>
      <w:proofErr w:type="gramStart"/>
      <w:r w:rsidRPr="00F0155A">
        <w:rPr>
          <w:lang w:val="en-GB"/>
        </w:rPr>
        <w:t>:</w:t>
      </w:r>
      <w:r w:rsidR="00F0155A" w:rsidRPr="00F0155A">
        <w:rPr>
          <w:lang w:val="en-GB"/>
        </w:rPr>
        <w:t>_</w:t>
      </w:r>
      <w:proofErr w:type="gramEnd"/>
      <w:r w:rsidR="00F0155A" w:rsidRPr="00F0155A">
        <w:rPr>
          <w:lang w:val="en-GB"/>
        </w:rPr>
        <w:t>___</w:t>
      </w:r>
      <w:r w:rsidRPr="00F0155A">
        <w:rPr>
          <w:lang w:val="en-GB"/>
        </w:rPr>
        <w:t>_</w:t>
      </w:r>
      <w:r w:rsidR="00F0155A" w:rsidRPr="00F0155A">
        <w:rPr>
          <w:lang w:val="en-GB"/>
        </w:rPr>
        <w:t>_________</w:t>
      </w:r>
    </w:p>
    <w:p w14:paraId="2684BEF5" w14:textId="253E4B2B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Contact phone: __________________</w:t>
      </w:r>
      <w:r w:rsidR="00F0155A" w:rsidRPr="00F0155A">
        <w:rPr>
          <w:lang w:val="en-GB"/>
        </w:rPr>
        <w:t>_______</w:t>
      </w:r>
      <w:r w:rsidRPr="00F0155A">
        <w:rPr>
          <w:lang w:val="en-GB"/>
        </w:rPr>
        <w:t>_</w:t>
      </w:r>
      <w:r w:rsidR="00F0155A" w:rsidRPr="00F0155A">
        <w:rPr>
          <w:lang w:val="en-GB"/>
        </w:rPr>
        <w:tab/>
      </w:r>
      <w:r w:rsidRPr="00F0155A">
        <w:rPr>
          <w:lang w:val="en-GB"/>
        </w:rPr>
        <w:tab/>
        <w:t>E-mail</w:t>
      </w:r>
      <w:r w:rsidR="00F0155A" w:rsidRPr="00F0155A">
        <w:rPr>
          <w:lang w:val="en-GB"/>
        </w:rPr>
        <w:t>:________</w:t>
      </w:r>
      <w:r w:rsidRPr="00F0155A">
        <w:rPr>
          <w:lang w:val="en-GB"/>
        </w:rPr>
        <w:t>_________________</w:t>
      </w:r>
    </w:p>
    <w:p w14:paraId="4D9E7FEA" w14:textId="77777777" w:rsidR="00FD4CFA" w:rsidRPr="00F0155A" w:rsidRDefault="00FD4CFA" w:rsidP="00FD4CFA">
      <w:pPr>
        <w:spacing w:after="80"/>
        <w:rPr>
          <w:lang w:val="en-GB"/>
        </w:rPr>
      </w:pPr>
    </w:p>
    <w:p w14:paraId="549E15B7" w14:textId="77777777" w:rsidR="00FD4CFA" w:rsidRPr="00F0155A" w:rsidRDefault="00FD4CFA" w:rsidP="00FD4CFA">
      <w:pPr>
        <w:spacing w:after="80"/>
        <w:rPr>
          <w:b/>
          <w:lang w:val="en-GB"/>
        </w:rPr>
      </w:pPr>
      <w:r w:rsidRPr="00F0155A">
        <w:rPr>
          <w:b/>
          <w:lang w:val="en-GB"/>
        </w:rPr>
        <w:t>Information about the animal(s)</w:t>
      </w:r>
    </w:p>
    <w:p w14:paraId="4FB3E1ED" w14:textId="0AA5AD3F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Species:</w:t>
      </w:r>
      <w:r w:rsidRPr="00F0155A">
        <w:rPr>
          <w:lang w:val="en-GB"/>
        </w:rPr>
        <w:tab/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Dog</w:t>
      </w:r>
      <w:r w:rsidRPr="00F0155A">
        <w:rPr>
          <w:lang w:val="en-GB"/>
        </w:rPr>
        <w:tab/>
      </w:r>
      <w:r w:rsidRPr="00F0155A">
        <w:rPr>
          <w:lang w:val="en-GB"/>
        </w:rPr>
        <w:tab/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Cat</w:t>
      </w:r>
      <w:r w:rsidRPr="00F0155A">
        <w:rPr>
          <w:lang w:val="en-GB"/>
        </w:rPr>
        <w:tab/>
      </w:r>
      <w:r w:rsidRPr="00F0155A">
        <w:rPr>
          <w:lang w:val="en-GB"/>
        </w:rPr>
        <w:tab/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Ferret</w:t>
      </w:r>
      <w:r w:rsidRPr="00F0155A">
        <w:rPr>
          <w:lang w:val="en-GB"/>
        </w:rPr>
        <w:tab/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other:</w:t>
      </w:r>
      <w:r w:rsidR="00F0155A" w:rsidRPr="00F0155A">
        <w:rPr>
          <w:lang w:val="en-GB"/>
        </w:rPr>
        <w:t>______</w:t>
      </w:r>
      <w:r w:rsidRPr="00F0155A">
        <w:rPr>
          <w:lang w:val="en-GB"/>
        </w:rPr>
        <w:t xml:space="preserve">___________ </w:t>
      </w:r>
    </w:p>
    <w:p w14:paraId="42EF0FC6" w14:textId="68DA4BB0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Date of Birth: ________________</w:t>
      </w:r>
      <w:r w:rsidRPr="00F0155A">
        <w:rPr>
          <w:lang w:val="en-GB"/>
        </w:rPr>
        <w:tab/>
        <w:t>Breed</w:t>
      </w:r>
      <w:proofErr w:type="gramStart"/>
      <w:r w:rsidRPr="00F0155A">
        <w:rPr>
          <w:lang w:val="en-GB"/>
        </w:rPr>
        <w:t>:</w:t>
      </w:r>
      <w:r w:rsidR="00F0155A" w:rsidRPr="00F0155A">
        <w:rPr>
          <w:lang w:val="en-GB"/>
        </w:rPr>
        <w:t>_</w:t>
      </w:r>
      <w:proofErr w:type="gramEnd"/>
      <w:r w:rsidR="00F0155A" w:rsidRPr="00F0155A">
        <w:rPr>
          <w:lang w:val="en-GB"/>
        </w:rPr>
        <w:t>__</w:t>
      </w:r>
      <w:r w:rsidRPr="00F0155A">
        <w:rPr>
          <w:lang w:val="en-GB"/>
        </w:rPr>
        <w:t>_</w:t>
      </w:r>
      <w:r w:rsidR="00F0155A" w:rsidRPr="00F0155A">
        <w:rPr>
          <w:lang w:val="en-GB"/>
        </w:rPr>
        <w:t>___</w:t>
      </w:r>
      <w:r w:rsidRPr="00F0155A">
        <w:rPr>
          <w:lang w:val="en-GB"/>
        </w:rPr>
        <w:t>___________</w:t>
      </w:r>
      <w:r w:rsidRPr="00F0155A">
        <w:rPr>
          <w:lang w:val="en-GB"/>
        </w:rPr>
        <w:tab/>
        <w:t>Sex: ____</w:t>
      </w:r>
      <w:r w:rsidR="00F0155A" w:rsidRPr="00F0155A">
        <w:rPr>
          <w:lang w:val="en-GB"/>
        </w:rPr>
        <w:t>__________</w:t>
      </w:r>
    </w:p>
    <w:p w14:paraId="683CEE20" w14:textId="3EE18432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Colo</w:t>
      </w:r>
      <w:r w:rsidR="00F0155A" w:rsidRPr="00F0155A">
        <w:rPr>
          <w:lang w:val="en-GB"/>
        </w:rPr>
        <w:t>u</w:t>
      </w:r>
      <w:r w:rsidRPr="00F0155A">
        <w:rPr>
          <w:lang w:val="en-GB"/>
        </w:rPr>
        <w:t>r: ______________________</w:t>
      </w:r>
      <w:r w:rsidRPr="00F0155A">
        <w:rPr>
          <w:lang w:val="en-GB"/>
        </w:rPr>
        <w:tab/>
        <w:t>Weight: _________________</w:t>
      </w:r>
    </w:p>
    <w:p w14:paraId="0488419B" w14:textId="77777777" w:rsidR="00FD4CFA" w:rsidRPr="00F0155A" w:rsidRDefault="00FD4CFA" w:rsidP="00FD4CFA">
      <w:pPr>
        <w:spacing w:after="80"/>
        <w:rPr>
          <w:lang w:val="en-GB"/>
        </w:rPr>
      </w:pPr>
    </w:p>
    <w:p w14:paraId="7A499412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The animal:</w:t>
      </w:r>
    </w:p>
    <w:p w14:paraId="73C282A7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Is my property </w:t>
      </w:r>
      <w:r w:rsidRPr="00F0155A">
        <w:rPr>
          <w:lang w:val="en-GB"/>
        </w:rPr>
        <w:tab/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</w:t>
      </w:r>
      <w:r w:rsidRPr="00F0155A">
        <w:rPr>
          <w:lang w:val="en-GB"/>
        </w:rPr>
        <w:tab/>
        <w:t xml:space="preserve"> NO </w:t>
      </w:r>
      <w:r w:rsidRPr="00F0155A">
        <w:rPr>
          <w:lang w:val="en-GB"/>
        </w:rPr>
        <w:sym w:font="Wingdings 2" w:char="F0A3"/>
      </w:r>
    </w:p>
    <w:p w14:paraId="081B3449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Is marked </w:t>
      </w:r>
      <w:r w:rsidRPr="00F0155A">
        <w:rPr>
          <w:lang w:val="en-GB"/>
        </w:rPr>
        <w:tab/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ab/>
        <w:t xml:space="preserve"> NO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ab/>
      </w:r>
      <w:r w:rsidRPr="00F0155A">
        <w:rPr>
          <w:lang w:val="en-GB"/>
        </w:rPr>
        <w:tab/>
      </w:r>
    </w:p>
    <w:p w14:paraId="16B1927D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>No. of microchip/tattoo/ring_______________________</w:t>
      </w:r>
    </w:p>
    <w:p w14:paraId="354D8134" w14:textId="361A9BE2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Is vaccinated </w:t>
      </w:r>
      <w:r w:rsidRPr="00F0155A">
        <w:rPr>
          <w:rFonts w:cstheme="minorHAnsi"/>
          <w:lang w:val="en-GB"/>
        </w:rPr>
        <w:t xml:space="preserve">against rabies </w:t>
      </w:r>
      <w:r w:rsidRPr="00F0155A">
        <w:rPr>
          <w:rFonts w:cstheme="minorHAnsi"/>
          <w:lang w:val="en-GB"/>
        </w:rPr>
        <w:tab/>
        <w:t xml:space="preserve">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ab/>
      </w:r>
      <w:r w:rsidRPr="00F0155A">
        <w:rPr>
          <w:rFonts w:cstheme="minorHAnsi"/>
          <w:lang w:val="en-GB"/>
        </w:rPr>
        <w:t xml:space="preserve"> NO </w:t>
      </w:r>
      <w:r w:rsidRPr="00F0155A">
        <w:rPr>
          <w:lang w:val="en-GB"/>
        </w:rPr>
        <w:sym w:font="Wingdings 2" w:char="F0A3"/>
      </w:r>
      <w:r w:rsidRPr="00F0155A">
        <w:rPr>
          <w:rFonts w:cstheme="minorHAnsi"/>
          <w:lang w:val="en-GB"/>
        </w:rPr>
        <w:t xml:space="preserve"> </w:t>
      </w:r>
      <w:r w:rsidRPr="00F0155A">
        <w:rPr>
          <w:rFonts w:cstheme="minorHAnsi"/>
          <w:lang w:val="en-GB"/>
        </w:rPr>
        <w:tab/>
      </w:r>
      <w:r w:rsidRPr="00F0155A">
        <w:rPr>
          <w:rFonts w:cstheme="minorHAnsi"/>
          <w:lang w:val="en-GB"/>
        </w:rPr>
        <w:tab/>
      </w:r>
      <w:r w:rsidRPr="00F0155A">
        <w:rPr>
          <w:lang w:val="en-GB"/>
        </w:rPr>
        <w:t>Vaccination expiry date: ____</w:t>
      </w:r>
      <w:r w:rsidR="00F0155A" w:rsidRPr="00F0155A">
        <w:rPr>
          <w:lang w:val="en-GB"/>
        </w:rPr>
        <w:t>__</w:t>
      </w:r>
      <w:r w:rsidRPr="00F0155A">
        <w:rPr>
          <w:lang w:val="en-GB"/>
        </w:rPr>
        <w:t xml:space="preserve">_____ </w:t>
      </w:r>
    </w:p>
    <w:p w14:paraId="79627FC7" w14:textId="77777777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It has the result of testing the level of anti-rabies antibodies by titration </w:t>
      </w:r>
      <w:r w:rsidRPr="00F0155A">
        <w:rPr>
          <w:lang w:val="en-GB"/>
        </w:rPr>
        <w:tab/>
        <w:t xml:space="preserve">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</w:t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NO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 xml:space="preserve"> </w:t>
      </w:r>
    </w:p>
    <w:p w14:paraId="52CCF7F8" w14:textId="35DAEC31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It is subjected to other prophylactic (anti-parasitic) treatments </w:t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NO </w:t>
      </w:r>
      <w:r w:rsidRPr="00F0155A">
        <w:rPr>
          <w:lang w:val="en-GB"/>
        </w:rPr>
        <w:sym w:font="Wingdings 2" w:char="F0A3"/>
      </w:r>
    </w:p>
    <w:p w14:paraId="1C51B68B" w14:textId="684399CB" w:rsidR="00FD4CFA" w:rsidRPr="00F0155A" w:rsidRDefault="00FD4CFA" w:rsidP="00FD4CFA">
      <w:pPr>
        <w:spacing w:after="80"/>
        <w:rPr>
          <w:lang w:val="en-GB"/>
        </w:rPr>
      </w:pPr>
      <w:r w:rsidRPr="00F0155A">
        <w:rPr>
          <w:lang w:val="en-GB"/>
        </w:rPr>
        <w:t xml:space="preserve">Has an animal identification document: Passport/ Health certificate/ Other YES </w:t>
      </w:r>
      <w:r w:rsidRPr="00F0155A">
        <w:rPr>
          <w:lang w:val="en-GB"/>
        </w:rPr>
        <w:sym w:font="Wingdings 2" w:char="F0A3"/>
      </w:r>
      <w:r w:rsidRPr="00F0155A">
        <w:rPr>
          <w:lang w:val="en-GB"/>
        </w:rPr>
        <w:tab/>
      </w:r>
      <w:r w:rsidRPr="00F0155A">
        <w:rPr>
          <w:lang w:val="en-GB"/>
        </w:rPr>
        <w:tab/>
        <w:t xml:space="preserve">NO </w:t>
      </w:r>
      <w:r w:rsidRPr="00F0155A">
        <w:rPr>
          <w:lang w:val="en-GB"/>
        </w:rPr>
        <w:sym w:font="Wingdings 2" w:char="F0A3"/>
      </w:r>
    </w:p>
    <w:p w14:paraId="05D4B6FC" w14:textId="77777777" w:rsidR="00FD4CFA" w:rsidRPr="00F0155A" w:rsidRDefault="00FD4CFA" w:rsidP="00FD4CFA">
      <w:pPr>
        <w:spacing w:after="80"/>
        <w:rPr>
          <w:lang w:val="en-GB"/>
        </w:rPr>
      </w:pPr>
    </w:p>
    <w:p w14:paraId="4C7C95C5" w14:textId="77777777" w:rsidR="00FD4CFA" w:rsidRPr="00F0155A" w:rsidRDefault="00FD4CFA" w:rsidP="00FD4CFA">
      <w:pPr>
        <w:spacing w:after="80"/>
        <w:rPr>
          <w:b/>
          <w:lang w:val="en-GB"/>
        </w:rPr>
      </w:pPr>
    </w:p>
    <w:p w14:paraId="046FF078" w14:textId="77777777" w:rsidR="00F0155A" w:rsidRPr="00F0155A" w:rsidRDefault="00F0155A" w:rsidP="00FD4CFA">
      <w:pPr>
        <w:spacing w:after="80"/>
        <w:rPr>
          <w:b/>
          <w:lang w:val="en-GB"/>
        </w:rPr>
      </w:pPr>
    </w:p>
    <w:p w14:paraId="628A978E" w14:textId="77777777" w:rsidR="00FD4CFA" w:rsidRPr="00F0155A" w:rsidRDefault="00FD4CFA" w:rsidP="00FD4CFA">
      <w:pPr>
        <w:spacing w:after="80"/>
        <w:rPr>
          <w:rFonts w:cs="Arial"/>
          <w:b/>
          <w:szCs w:val="20"/>
          <w:lang w:val="en-GB"/>
        </w:rPr>
      </w:pPr>
      <w:r w:rsidRPr="00F0155A">
        <w:rPr>
          <w:rFonts w:cs="Arial"/>
          <w:b/>
          <w:szCs w:val="20"/>
          <w:lang w:val="en-GB"/>
        </w:rPr>
        <w:lastRenderedPageBreak/>
        <w:sym w:font="Wingdings 2" w:char="F0A3"/>
      </w:r>
      <w:r w:rsidRPr="00F0155A">
        <w:rPr>
          <w:rFonts w:cs="Arial"/>
          <w:b/>
          <w:szCs w:val="20"/>
          <w:lang w:val="en-GB"/>
        </w:rPr>
        <w:t xml:space="preserve"> Place of destination in Slovenia</w:t>
      </w:r>
    </w:p>
    <w:p w14:paraId="79E51F7D" w14:textId="37A013F8" w:rsidR="00FD4CFA" w:rsidRPr="00F0155A" w:rsidRDefault="00FD4CFA" w:rsidP="00FD4CFA">
      <w:pPr>
        <w:spacing w:after="80"/>
        <w:rPr>
          <w:rFonts w:cs="Arial"/>
          <w:szCs w:val="20"/>
          <w:lang w:val="en-GB"/>
        </w:rPr>
      </w:pPr>
      <w:r w:rsidRPr="00F0155A">
        <w:rPr>
          <w:rFonts w:cs="Arial"/>
          <w:szCs w:val="20"/>
          <w:lang w:val="en-GB"/>
        </w:rPr>
        <w:t>City: _______________________</w:t>
      </w:r>
      <w:r w:rsidR="00F0155A" w:rsidRPr="00F0155A">
        <w:rPr>
          <w:rFonts w:cs="Arial"/>
          <w:szCs w:val="20"/>
          <w:lang w:val="en-GB"/>
        </w:rPr>
        <w:t>___</w:t>
      </w:r>
      <w:r w:rsidRPr="00F0155A">
        <w:rPr>
          <w:rFonts w:cs="Arial"/>
          <w:szCs w:val="20"/>
          <w:lang w:val="en-GB"/>
        </w:rPr>
        <w:t>____</w:t>
      </w:r>
      <w:r w:rsidRPr="00F0155A">
        <w:rPr>
          <w:rFonts w:cs="Arial"/>
          <w:szCs w:val="20"/>
          <w:lang w:val="en-GB"/>
        </w:rPr>
        <w:tab/>
        <w:t>Address</w:t>
      </w:r>
      <w:proofErr w:type="gramStart"/>
      <w:r w:rsidRPr="00F0155A">
        <w:rPr>
          <w:rFonts w:cs="Arial"/>
          <w:szCs w:val="20"/>
          <w:lang w:val="en-GB"/>
        </w:rPr>
        <w:t>:</w:t>
      </w:r>
      <w:r w:rsidR="00F0155A" w:rsidRPr="00F0155A">
        <w:rPr>
          <w:rFonts w:cs="Arial"/>
          <w:szCs w:val="20"/>
          <w:lang w:val="en-GB"/>
        </w:rPr>
        <w:t>_</w:t>
      </w:r>
      <w:proofErr w:type="gramEnd"/>
      <w:r w:rsidR="00F0155A" w:rsidRPr="00F0155A">
        <w:rPr>
          <w:rFonts w:cs="Arial"/>
          <w:szCs w:val="20"/>
          <w:lang w:val="en-GB"/>
        </w:rPr>
        <w:t>__________________</w:t>
      </w:r>
      <w:r w:rsidRPr="00F0155A">
        <w:rPr>
          <w:rFonts w:cs="Arial"/>
          <w:szCs w:val="20"/>
          <w:lang w:val="en-GB"/>
        </w:rPr>
        <w:t>________</w:t>
      </w:r>
    </w:p>
    <w:p w14:paraId="65F5F6BE" w14:textId="28FEC3BB" w:rsidR="00FD4CFA" w:rsidRPr="00F0155A" w:rsidRDefault="00FD4CFA" w:rsidP="00FD4CFA">
      <w:pPr>
        <w:spacing w:after="80"/>
        <w:rPr>
          <w:rFonts w:cs="Arial"/>
          <w:szCs w:val="20"/>
          <w:lang w:val="en-GB"/>
        </w:rPr>
      </w:pPr>
      <w:r w:rsidRPr="00F0155A">
        <w:rPr>
          <w:rFonts w:cs="Arial"/>
          <w:szCs w:val="20"/>
          <w:lang w:val="en-GB"/>
        </w:rPr>
        <w:t xml:space="preserve">Estimated date of arrival: </w:t>
      </w:r>
      <w:r w:rsidR="00F0155A" w:rsidRPr="00F0155A">
        <w:rPr>
          <w:rFonts w:cs="Arial"/>
          <w:szCs w:val="20"/>
          <w:lang w:val="en-GB"/>
        </w:rPr>
        <w:t>__________________</w:t>
      </w:r>
    </w:p>
    <w:p w14:paraId="2807CC70" w14:textId="77777777" w:rsidR="00FD4CFA" w:rsidRPr="00F0155A" w:rsidRDefault="00FD4CFA" w:rsidP="00FD4CFA">
      <w:pPr>
        <w:pStyle w:val="Default"/>
        <w:rPr>
          <w:rFonts w:ascii="Arial" w:hAnsi="Arial" w:cs="Arial"/>
          <w:sz w:val="20"/>
          <w:szCs w:val="20"/>
          <w:lang w:val="en-GB"/>
        </w:rPr>
      </w:pPr>
    </w:p>
    <w:p w14:paraId="4E3AB05D" w14:textId="61F816C1" w:rsidR="00FD4CFA" w:rsidRPr="00F0155A" w:rsidRDefault="00FD4CFA" w:rsidP="00FD4CFA">
      <w:pPr>
        <w:spacing w:after="80"/>
        <w:rPr>
          <w:rFonts w:cs="Arial"/>
          <w:color w:val="000000"/>
          <w:szCs w:val="20"/>
          <w:lang w:val="en-GB"/>
        </w:rPr>
      </w:pPr>
      <w:r w:rsidRPr="00F0155A">
        <w:rPr>
          <w:rFonts w:cs="Arial"/>
          <w:color w:val="000000"/>
          <w:szCs w:val="20"/>
          <w:lang w:val="en-GB"/>
        </w:rPr>
        <w:t>I, the undersigned owner of the above-mentioned animal, a</w:t>
      </w:r>
      <w:r w:rsidR="00D56DDE">
        <w:rPr>
          <w:rFonts w:cs="Arial"/>
          <w:color w:val="000000"/>
          <w:szCs w:val="20"/>
          <w:lang w:val="en-GB"/>
        </w:rPr>
        <w:t>c</w:t>
      </w:r>
      <w:r w:rsidRPr="00F0155A">
        <w:rPr>
          <w:rFonts w:cs="Arial"/>
          <w:color w:val="000000"/>
          <w:szCs w:val="20"/>
          <w:lang w:val="en-GB"/>
        </w:rPr>
        <w:t xml:space="preserve">knowledge that the above-mentioned animal(s) </w:t>
      </w:r>
      <w:r w:rsidR="00D56DDE">
        <w:rPr>
          <w:rFonts w:cs="Arial"/>
          <w:color w:val="000000"/>
          <w:szCs w:val="20"/>
          <w:lang w:val="en-GB"/>
        </w:rPr>
        <w:t>will have to remain</w:t>
      </w:r>
      <w:r w:rsidRPr="00F0155A">
        <w:rPr>
          <w:rFonts w:cs="Arial"/>
          <w:color w:val="000000"/>
          <w:szCs w:val="20"/>
          <w:lang w:val="en-GB"/>
        </w:rPr>
        <w:t xml:space="preserve"> in isolation until it meets the general conditions for non-commercial movement of pets (microchip marking, rabies vaccination, rabies antibody titration test, with favourable result &gt; 0.5 IU)</w:t>
      </w:r>
      <w:r w:rsidR="00193625">
        <w:rPr>
          <w:rFonts w:cs="Arial"/>
          <w:color w:val="000000"/>
          <w:szCs w:val="20"/>
          <w:lang w:val="en-GB"/>
        </w:rPr>
        <w:t>.</w:t>
      </w:r>
    </w:p>
    <w:p w14:paraId="005AA28A" w14:textId="215AFF00" w:rsidR="00FD4CFA" w:rsidRPr="00193625" w:rsidRDefault="00FD4CFA" w:rsidP="00FD4CFA">
      <w:pPr>
        <w:spacing w:after="80"/>
        <w:rPr>
          <w:rFonts w:cs="Arial"/>
          <w:b/>
          <w:szCs w:val="20"/>
          <w:lang w:val="it-IT"/>
        </w:rPr>
      </w:pPr>
      <w:r w:rsidRPr="00F0155A">
        <w:rPr>
          <w:rFonts w:cs="Arial"/>
          <w:color w:val="000000"/>
          <w:szCs w:val="20"/>
          <w:lang w:val="en-GB"/>
        </w:rPr>
        <w:t>I confirm that I will contact the competent veterinary authorities immediately upon arrival at the place of destination (</w:t>
      </w:r>
      <w:hyperlink r:id="rId10" w:history="1">
        <w:r w:rsidRPr="00F0155A">
          <w:rPr>
            <w:rStyle w:val="Hiperpovezava"/>
            <w:rFonts w:cs="Arial"/>
            <w:szCs w:val="20"/>
            <w:lang w:val="en-GB"/>
          </w:rPr>
          <w:t>https://www.gov.si/drzavni-organi/organi-v-sestavi/uprava-za-varno-hrano-veterinarstvo-in-varstvo-rastlin/o-upravi/</w:t>
        </w:r>
      </w:hyperlink>
      <w:r w:rsidRPr="00F0155A">
        <w:rPr>
          <w:rFonts w:cs="Arial"/>
          <w:color w:val="000000"/>
          <w:szCs w:val="20"/>
          <w:lang w:val="en-GB"/>
        </w:rPr>
        <w:t xml:space="preserve"> )</w:t>
      </w:r>
      <w:r w:rsidR="00193625">
        <w:rPr>
          <w:rFonts w:cs="Arial"/>
          <w:color w:val="000000"/>
          <w:szCs w:val="20"/>
          <w:lang w:val="en-GB"/>
        </w:rPr>
        <w:t xml:space="preserve"> or to </w:t>
      </w:r>
      <w:hyperlink r:id="rId11" w:history="1">
        <w:r w:rsidR="00D56DDE" w:rsidRPr="00193625">
          <w:rPr>
            <w:rStyle w:val="Hiperpovezava"/>
            <w:rFonts w:ascii="Helv" w:hAnsi="Helv" w:cs="Helv"/>
            <w:szCs w:val="20"/>
            <w:lang w:val="it-IT"/>
          </w:rPr>
          <w:t>pets-crisisUA.uvhvvr@gov.si</w:t>
        </w:r>
      </w:hyperlink>
      <w:r w:rsidR="00D56DDE" w:rsidRPr="00193625">
        <w:rPr>
          <w:lang w:val="it-IT"/>
        </w:rPr>
        <w:t>.</w:t>
      </w:r>
    </w:p>
    <w:p w14:paraId="3AF55F78" w14:textId="77777777" w:rsidR="00193625" w:rsidRDefault="00193625" w:rsidP="00F0155A">
      <w:pPr>
        <w:pStyle w:val="Default"/>
        <w:ind w:left="4253"/>
        <w:jc w:val="center"/>
        <w:rPr>
          <w:rFonts w:ascii="Arial" w:hAnsi="Arial" w:cs="Arial"/>
          <w:sz w:val="20"/>
          <w:szCs w:val="20"/>
          <w:lang w:val="it-IT"/>
        </w:rPr>
      </w:pPr>
    </w:p>
    <w:p w14:paraId="49BD4266" w14:textId="77777777" w:rsidR="00F0155A" w:rsidRPr="00193625" w:rsidRDefault="00F0155A" w:rsidP="00F0155A">
      <w:pPr>
        <w:pStyle w:val="Default"/>
        <w:ind w:left="4253"/>
        <w:jc w:val="center"/>
        <w:rPr>
          <w:rFonts w:ascii="Arial" w:hAnsi="Arial" w:cs="Arial"/>
          <w:sz w:val="20"/>
          <w:szCs w:val="20"/>
          <w:lang w:val="it-IT"/>
        </w:rPr>
      </w:pPr>
      <w:proofErr w:type="spellStart"/>
      <w:r w:rsidRPr="00193625">
        <w:rPr>
          <w:rFonts w:ascii="Arial" w:hAnsi="Arial" w:cs="Arial"/>
          <w:sz w:val="20"/>
          <w:szCs w:val="20"/>
          <w:lang w:val="it-IT"/>
        </w:rPr>
        <w:t>Signature</w:t>
      </w:r>
      <w:proofErr w:type="spellEnd"/>
      <w:r w:rsidRPr="00193625">
        <w:rPr>
          <w:rFonts w:ascii="Arial" w:hAnsi="Arial" w:cs="Arial"/>
          <w:sz w:val="20"/>
          <w:szCs w:val="20"/>
          <w:lang w:val="it-IT"/>
        </w:rPr>
        <w:t>:</w:t>
      </w:r>
    </w:p>
    <w:p w14:paraId="292795B1" w14:textId="77777777" w:rsidR="00F0155A" w:rsidRPr="00193625" w:rsidRDefault="00F0155A" w:rsidP="00F0155A">
      <w:pPr>
        <w:pStyle w:val="Default"/>
        <w:ind w:left="4820"/>
        <w:jc w:val="center"/>
        <w:rPr>
          <w:rFonts w:ascii="Arial" w:hAnsi="Arial" w:cs="Arial"/>
          <w:sz w:val="20"/>
          <w:szCs w:val="20"/>
          <w:lang w:val="it-IT"/>
        </w:rPr>
      </w:pPr>
    </w:p>
    <w:p w14:paraId="301A35EA" w14:textId="000280A4" w:rsidR="00FD4CFA" w:rsidRPr="00193625" w:rsidRDefault="00F0155A" w:rsidP="00F0155A">
      <w:pPr>
        <w:spacing w:after="80"/>
        <w:ind w:left="4253"/>
        <w:jc w:val="center"/>
        <w:rPr>
          <w:rFonts w:cs="Arial"/>
          <w:b/>
          <w:szCs w:val="20"/>
          <w:lang w:val="it-IT"/>
        </w:rPr>
      </w:pPr>
      <w:r w:rsidRPr="00193625">
        <w:rPr>
          <w:rFonts w:cs="Arial"/>
          <w:b/>
          <w:szCs w:val="20"/>
          <w:lang w:val="it-IT"/>
        </w:rPr>
        <w:t>______________________________</w:t>
      </w:r>
    </w:p>
    <w:p w14:paraId="7CA92522" w14:textId="77777777" w:rsidR="00F0155A" w:rsidRPr="00193625" w:rsidRDefault="00F0155A" w:rsidP="00FD4CFA">
      <w:pPr>
        <w:spacing w:after="80"/>
        <w:rPr>
          <w:rFonts w:cs="Arial"/>
          <w:b/>
          <w:szCs w:val="20"/>
          <w:lang w:val="it-IT"/>
        </w:rPr>
      </w:pPr>
    </w:p>
    <w:p w14:paraId="09F4D2D2" w14:textId="77777777" w:rsidR="00F0155A" w:rsidRPr="00193625" w:rsidRDefault="00F0155A" w:rsidP="00FD4CFA">
      <w:pPr>
        <w:spacing w:after="80"/>
        <w:rPr>
          <w:rFonts w:cs="Arial"/>
          <w:b/>
          <w:szCs w:val="20"/>
          <w:lang w:val="it-IT"/>
        </w:rPr>
      </w:pPr>
    </w:p>
    <w:p w14:paraId="78932B2C" w14:textId="77777777" w:rsidR="00FD4CFA" w:rsidRPr="00193625" w:rsidRDefault="00FD4CFA" w:rsidP="00FD4CFA">
      <w:pPr>
        <w:spacing w:after="80"/>
        <w:rPr>
          <w:rFonts w:cs="Arial"/>
          <w:b/>
          <w:szCs w:val="20"/>
          <w:lang w:val="it-IT"/>
        </w:rPr>
      </w:pPr>
      <w:r w:rsidRPr="00F0155A">
        <w:rPr>
          <w:rFonts w:cs="Arial"/>
          <w:b/>
          <w:szCs w:val="20"/>
          <w:lang w:val="en-GB"/>
        </w:rPr>
        <w:sym w:font="Wingdings 2" w:char="F0A3"/>
      </w:r>
      <w:r w:rsidRPr="00193625">
        <w:rPr>
          <w:rFonts w:cs="Arial"/>
          <w:b/>
          <w:szCs w:val="20"/>
          <w:lang w:val="it-IT"/>
        </w:rPr>
        <w:t xml:space="preserve"> </w:t>
      </w:r>
      <w:proofErr w:type="spellStart"/>
      <w:r w:rsidRPr="00193625">
        <w:rPr>
          <w:rFonts w:cs="Arial"/>
          <w:b/>
          <w:szCs w:val="20"/>
          <w:lang w:val="it-IT"/>
        </w:rPr>
        <w:t>Transit</w:t>
      </w:r>
      <w:proofErr w:type="spellEnd"/>
    </w:p>
    <w:p w14:paraId="40EC250E" w14:textId="396583CE" w:rsidR="00FD4CFA" w:rsidRPr="00F0155A" w:rsidRDefault="00FD4CFA" w:rsidP="00FD4CFA">
      <w:pPr>
        <w:spacing w:after="80"/>
        <w:rPr>
          <w:rFonts w:cs="Arial"/>
          <w:szCs w:val="20"/>
          <w:lang w:val="en-GB"/>
        </w:rPr>
      </w:pPr>
      <w:r w:rsidRPr="00F0155A">
        <w:rPr>
          <w:rFonts w:cs="Arial"/>
          <w:szCs w:val="20"/>
          <w:lang w:val="en-GB"/>
        </w:rPr>
        <w:t>Member state of entry</w:t>
      </w:r>
      <w:proofErr w:type="gramStart"/>
      <w:r w:rsidRPr="00F0155A">
        <w:rPr>
          <w:rFonts w:cs="Arial"/>
          <w:szCs w:val="20"/>
          <w:lang w:val="en-GB"/>
        </w:rPr>
        <w:t>:_</w:t>
      </w:r>
      <w:proofErr w:type="gramEnd"/>
      <w:r w:rsidRPr="00F0155A">
        <w:rPr>
          <w:rFonts w:cs="Arial"/>
          <w:szCs w:val="20"/>
          <w:lang w:val="en-GB"/>
        </w:rPr>
        <w:t>_________________</w:t>
      </w:r>
      <w:r w:rsidR="00F0155A" w:rsidRPr="00F0155A">
        <w:rPr>
          <w:rFonts w:cs="Arial"/>
          <w:szCs w:val="20"/>
          <w:lang w:val="en-GB"/>
        </w:rPr>
        <w:t>__</w:t>
      </w:r>
      <w:r w:rsidRPr="00F0155A">
        <w:rPr>
          <w:rFonts w:cs="Arial"/>
          <w:szCs w:val="20"/>
          <w:lang w:val="en-GB"/>
        </w:rPr>
        <w:tab/>
        <w:t>Member state of destination:________</w:t>
      </w:r>
      <w:r w:rsidR="00F0155A" w:rsidRPr="00F0155A">
        <w:rPr>
          <w:rFonts w:cs="Arial"/>
          <w:szCs w:val="20"/>
          <w:lang w:val="en-GB"/>
        </w:rPr>
        <w:t>__</w:t>
      </w:r>
      <w:r w:rsidRPr="00F0155A">
        <w:rPr>
          <w:rFonts w:cs="Arial"/>
          <w:szCs w:val="20"/>
          <w:lang w:val="en-GB"/>
        </w:rPr>
        <w:t>___</w:t>
      </w:r>
    </w:p>
    <w:p w14:paraId="3E565D7B" w14:textId="0C708A31" w:rsidR="00FD4CFA" w:rsidRPr="00F0155A" w:rsidRDefault="00FD4CFA" w:rsidP="00FD4CFA">
      <w:pPr>
        <w:spacing w:after="80"/>
        <w:rPr>
          <w:rFonts w:cs="Arial"/>
          <w:szCs w:val="20"/>
          <w:lang w:val="en-GB"/>
        </w:rPr>
      </w:pPr>
      <w:r w:rsidRPr="00F0155A">
        <w:rPr>
          <w:rFonts w:cs="Arial"/>
          <w:szCs w:val="20"/>
          <w:lang w:val="en-GB"/>
        </w:rPr>
        <w:t>Estimated date of transit____________________</w:t>
      </w:r>
    </w:p>
    <w:p w14:paraId="124D17E5" w14:textId="77777777" w:rsidR="00FD4CFA" w:rsidRPr="00F0155A" w:rsidRDefault="00FD4CFA" w:rsidP="00FD4CFA">
      <w:pPr>
        <w:spacing w:after="80"/>
        <w:rPr>
          <w:rFonts w:cs="Arial"/>
          <w:szCs w:val="20"/>
          <w:lang w:val="en-GB"/>
        </w:rPr>
      </w:pPr>
    </w:p>
    <w:p w14:paraId="329A685C" w14:textId="77777777" w:rsidR="00FD4CFA" w:rsidRPr="00F0155A" w:rsidRDefault="00FD4CFA" w:rsidP="00FD4CFA">
      <w:pPr>
        <w:pStyle w:val="Default"/>
        <w:rPr>
          <w:rFonts w:ascii="Arial" w:hAnsi="Arial" w:cs="Arial"/>
          <w:sz w:val="20"/>
          <w:szCs w:val="20"/>
          <w:lang w:val="en-GB"/>
        </w:rPr>
      </w:pPr>
    </w:p>
    <w:p w14:paraId="68A265CA" w14:textId="4756FCC3" w:rsidR="00FD4CFA" w:rsidRPr="00F0155A" w:rsidRDefault="00FD4CFA" w:rsidP="00FD4CFA">
      <w:pPr>
        <w:pStyle w:val="Default"/>
        <w:rPr>
          <w:rFonts w:ascii="Arial" w:hAnsi="Arial" w:cs="Arial"/>
          <w:sz w:val="20"/>
          <w:szCs w:val="20"/>
          <w:lang w:val="en-GB"/>
        </w:rPr>
      </w:pPr>
      <w:r w:rsidRPr="00F0155A">
        <w:rPr>
          <w:rFonts w:ascii="Arial" w:hAnsi="Arial" w:cs="Arial"/>
          <w:sz w:val="20"/>
          <w:szCs w:val="20"/>
          <w:lang w:val="en-GB"/>
        </w:rPr>
        <w:t xml:space="preserve">I, the undersigned owner of </w:t>
      </w:r>
      <w:r w:rsidR="00F0155A" w:rsidRPr="00F0155A">
        <w:rPr>
          <w:rFonts w:ascii="Arial" w:hAnsi="Arial" w:cs="Arial"/>
          <w:sz w:val="20"/>
          <w:szCs w:val="20"/>
          <w:lang w:val="en-GB"/>
        </w:rPr>
        <w:t xml:space="preserve">above-mentioned animal </w:t>
      </w:r>
      <w:r w:rsidRPr="00F0155A">
        <w:rPr>
          <w:rFonts w:ascii="Arial" w:hAnsi="Arial" w:cs="Arial"/>
          <w:sz w:val="20"/>
          <w:szCs w:val="20"/>
          <w:lang w:val="en-GB"/>
        </w:rPr>
        <w:t>declare, that I contacted the competent authority of Member State of destination</w:t>
      </w:r>
      <w:r w:rsidR="00A73C63">
        <w:rPr>
          <w:rFonts w:ascii="Arial" w:hAnsi="Arial" w:cs="Arial"/>
          <w:sz w:val="20"/>
          <w:szCs w:val="20"/>
          <w:lang w:val="en-GB"/>
        </w:rPr>
        <w:t>,</w:t>
      </w:r>
      <w:r w:rsidRPr="00F0155A">
        <w:rPr>
          <w:rFonts w:ascii="Arial" w:hAnsi="Arial" w:cs="Arial"/>
          <w:sz w:val="20"/>
          <w:szCs w:val="20"/>
          <w:lang w:val="en-GB"/>
        </w:rPr>
        <w:t xml:space="preserve"> and am aware of the conditions for entry and stay in the territory of that Member State. </w:t>
      </w:r>
    </w:p>
    <w:p w14:paraId="3927E474" w14:textId="77777777" w:rsidR="00FD4CFA" w:rsidRPr="00F0155A" w:rsidRDefault="00FD4CFA" w:rsidP="00FD4CFA">
      <w:pPr>
        <w:pStyle w:val="Default"/>
        <w:rPr>
          <w:rFonts w:ascii="Arial" w:hAnsi="Arial" w:cs="Arial"/>
          <w:sz w:val="20"/>
          <w:szCs w:val="20"/>
          <w:lang w:val="en-GB"/>
        </w:rPr>
      </w:pPr>
    </w:p>
    <w:p w14:paraId="4A740976" w14:textId="77777777" w:rsidR="00FD4CFA" w:rsidRPr="00F0155A" w:rsidRDefault="00FD4CFA" w:rsidP="00FD4CFA">
      <w:pPr>
        <w:pStyle w:val="Default"/>
        <w:ind w:left="4820"/>
        <w:jc w:val="center"/>
        <w:rPr>
          <w:rFonts w:ascii="Arial" w:hAnsi="Arial" w:cs="Arial"/>
          <w:sz w:val="20"/>
          <w:szCs w:val="20"/>
          <w:lang w:val="en-GB"/>
        </w:rPr>
      </w:pPr>
    </w:p>
    <w:p w14:paraId="54186B76" w14:textId="77777777" w:rsidR="00FD4CFA" w:rsidRPr="00F0155A" w:rsidRDefault="00FD4CFA" w:rsidP="00FD4CFA">
      <w:pPr>
        <w:pStyle w:val="Default"/>
        <w:ind w:left="4820"/>
        <w:jc w:val="center"/>
        <w:rPr>
          <w:rFonts w:ascii="Arial" w:hAnsi="Arial" w:cs="Arial"/>
          <w:sz w:val="20"/>
          <w:szCs w:val="20"/>
          <w:lang w:val="en-GB"/>
        </w:rPr>
      </w:pPr>
    </w:p>
    <w:p w14:paraId="47DF61DD" w14:textId="77777777" w:rsidR="00FD4CFA" w:rsidRPr="00F0155A" w:rsidRDefault="00FD4CFA" w:rsidP="00FD4CFA">
      <w:pPr>
        <w:pStyle w:val="Default"/>
        <w:ind w:left="4820"/>
        <w:jc w:val="center"/>
        <w:rPr>
          <w:rFonts w:ascii="Arial" w:hAnsi="Arial" w:cs="Arial"/>
          <w:sz w:val="20"/>
          <w:szCs w:val="20"/>
          <w:lang w:val="en-GB"/>
        </w:rPr>
      </w:pPr>
      <w:r w:rsidRPr="00F0155A">
        <w:rPr>
          <w:rFonts w:ascii="Arial" w:hAnsi="Arial" w:cs="Arial"/>
          <w:sz w:val="20"/>
          <w:szCs w:val="20"/>
          <w:lang w:val="en-GB"/>
        </w:rPr>
        <w:t>Signature:</w:t>
      </w:r>
    </w:p>
    <w:p w14:paraId="5F057B2A" w14:textId="77777777" w:rsidR="00F0155A" w:rsidRPr="00F0155A" w:rsidRDefault="00F0155A" w:rsidP="00FD4CFA">
      <w:pPr>
        <w:pStyle w:val="Default"/>
        <w:ind w:left="4820"/>
        <w:jc w:val="center"/>
        <w:rPr>
          <w:rFonts w:ascii="Arial" w:hAnsi="Arial" w:cs="Arial"/>
          <w:sz w:val="20"/>
          <w:szCs w:val="20"/>
          <w:lang w:val="en-GB"/>
        </w:rPr>
      </w:pPr>
    </w:p>
    <w:p w14:paraId="73CB72F1" w14:textId="77777777" w:rsidR="00F0155A" w:rsidRPr="00F0155A" w:rsidRDefault="00F0155A" w:rsidP="00F0155A">
      <w:pPr>
        <w:spacing w:after="80"/>
        <w:ind w:left="4253"/>
        <w:jc w:val="center"/>
        <w:rPr>
          <w:rFonts w:cs="Arial"/>
          <w:b/>
          <w:szCs w:val="20"/>
          <w:lang w:val="en-GB"/>
        </w:rPr>
      </w:pPr>
      <w:r w:rsidRPr="00F0155A">
        <w:rPr>
          <w:rFonts w:cs="Arial"/>
          <w:b/>
          <w:szCs w:val="20"/>
          <w:lang w:val="en-GB"/>
        </w:rPr>
        <w:t>______________________________</w:t>
      </w:r>
    </w:p>
    <w:p w14:paraId="0A3E306A" w14:textId="4F5FD201" w:rsidR="00AA4DBD" w:rsidRPr="00F0155A" w:rsidRDefault="00AA4DBD" w:rsidP="00CA03B6">
      <w:pPr>
        <w:rPr>
          <w:rFonts w:cs="Arial"/>
          <w:szCs w:val="20"/>
          <w:lang w:val="en-GB"/>
        </w:rPr>
      </w:pPr>
    </w:p>
    <w:sectPr w:rsidR="00AA4DBD" w:rsidRPr="00F0155A" w:rsidSect="00783310">
      <w:headerReference w:type="default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10E8548" w16cid:durableId="21DA66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C2E6F" w14:textId="77777777" w:rsidR="008328C1" w:rsidRDefault="008328C1">
      <w:r>
        <w:separator/>
      </w:r>
    </w:p>
  </w:endnote>
  <w:endnote w:type="continuationSeparator" w:id="0">
    <w:p w14:paraId="52B40162" w14:textId="77777777" w:rsidR="008328C1" w:rsidRDefault="0083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8D41760-8EE8-48BE-A8B0-FD84F810E5A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  <w:embedRegular r:id="rId2" w:fontKey="{B1A61553-1E11-4B66-875D-D7DBC3C8D1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A13EE1-EA90-4B07-BE07-CB27E6A3848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07660329-C3A6-455C-9282-6C065DAAA8D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7F8865FC-A530-4BC8-83D9-55F9A2F0F487}"/>
    <w:embedBold r:id="rId6" w:fontKey="{BE26F167-C4A4-47EE-999B-AD0ABF888A8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C7D784DF-A144-4FA9-BE1A-1431A06B8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4C0E" w14:textId="0AEA4996" w:rsidR="00083B74" w:rsidRPr="007B6A48" w:rsidRDefault="00083B74" w:rsidP="007B6A48">
    <w:pPr>
      <w:pStyle w:val="Noga"/>
      <w:jc w:val="center"/>
      <w:rPr>
        <w:sz w:val="16"/>
        <w:szCs w:val="16"/>
      </w:rPr>
    </w:pPr>
    <w:proofErr w:type="spellStart"/>
    <w:r w:rsidRPr="007B6A48">
      <w:rPr>
        <w:sz w:val="16"/>
        <w:szCs w:val="16"/>
      </w:rPr>
      <w:t>Stran</w:t>
    </w:r>
    <w:proofErr w:type="spellEnd"/>
    <w:r w:rsidRPr="007B6A48">
      <w:rPr>
        <w:sz w:val="16"/>
        <w:szCs w:val="16"/>
      </w:rPr>
      <w:t xml:space="preserve"> </w:t>
    </w:r>
    <w:r w:rsidRPr="007B6A48">
      <w:rPr>
        <w:sz w:val="16"/>
        <w:szCs w:val="16"/>
      </w:rPr>
      <w:fldChar w:fldCharType="begin"/>
    </w:r>
    <w:r w:rsidRPr="007B6A48">
      <w:rPr>
        <w:sz w:val="16"/>
        <w:szCs w:val="16"/>
      </w:rPr>
      <w:instrText xml:space="preserve"> PAGE </w:instrText>
    </w:r>
    <w:r w:rsidRPr="007B6A48">
      <w:rPr>
        <w:sz w:val="16"/>
        <w:szCs w:val="16"/>
      </w:rPr>
      <w:fldChar w:fldCharType="separate"/>
    </w:r>
    <w:r w:rsidR="00193625">
      <w:rPr>
        <w:noProof/>
        <w:sz w:val="16"/>
        <w:szCs w:val="16"/>
      </w:rPr>
      <w:t>2</w:t>
    </w:r>
    <w:r w:rsidRPr="007B6A48">
      <w:rPr>
        <w:sz w:val="16"/>
        <w:szCs w:val="16"/>
      </w:rPr>
      <w:fldChar w:fldCharType="end"/>
    </w:r>
    <w:r w:rsidRPr="007B6A48">
      <w:rPr>
        <w:sz w:val="16"/>
        <w:szCs w:val="16"/>
      </w:rPr>
      <w:t xml:space="preserve"> od </w:t>
    </w:r>
    <w:r w:rsidRPr="007B6A48">
      <w:rPr>
        <w:sz w:val="16"/>
        <w:szCs w:val="16"/>
      </w:rPr>
      <w:fldChar w:fldCharType="begin"/>
    </w:r>
    <w:r w:rsidRPr="007B6A48">
      <w:rPr>
        <w:sz w:val="16"/>
        <w:szCs w:val="16"/>
      </w:rPr>
      <w:instrText xml:space="preserve"> NUMPAGES </w:instrText>
    </w:r>
    <w:r w:rsidRPr="007B6A48">
      <w:rPr>
        <w:sz w:val="16"/>
        <w:szCs w:val="16"/>
      </w:rPr>
      <w:fldChar w:fldCharType="separate"/>
    </w:r>
    <w:r w:rsidR="00193625">
      <w:rPr>
        <w:noProof/>
        <w:sz w:val="16"/>
        <w:szCs w:val="16"/>
      </w:rPr>
      <w:t>2</w:t>
    </w:r>
    <w:r w:rsidRPr="007B6A48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D094B" w14:textId="77777777" w:rsidR="008328C1" w:rsidRDefault="008328C1">
      <w:r>
        <w:separator/>
      </w:r>
    </w:p>
  </w:footnote>
  <w:footnote w:type="continuationSeparator" w:id="0">
    <w:p w14:paraId="3E8AF77E" w14:textId="77777777" w:rsidR="008328C1" w:rsidRDefault="008328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208D5" w14:textId="77777777" w:rsidR="00083B74" w:rsidRPr="00110CBD" w:rsidRDefault="00083B7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0A1C3" w14:textId="1FB6B6A8" w:rsidR="00083B74" w:rsidRPr="00F0155A" w:rsidRDefault="00F0155A" w:rsidP="00924E3C">
    <w:pPr>
      <w:autoSpaceDE w:val="0"/>
      <w:autoSpaceDN w:val="0"/>
      <w:adjustRightInd w:val="0"/>
      <w:spacing w:line="240" w:lineRule="auto"/>
      <w:rPr>
        <w:rFonts w:ascii="Republika" w:hAnsi="Republika"/>
        <w:sz w:val="18"/>
        <w:szCs w:val="18"/>
        <w:lang w:val="sl-SI"/>
      </w:rPr>
    </w:pPr>
    <w:r>
      <w:rPr>
        <w:rFonts w:ascii="Republika" w:hAnsi="Republika"/>
        <w:noProof/>
        <w:sz w:val="18"/>
        <w:szCs w:val="18"/>
        <w:lang w:val="sl-SI" w:eastAsia="sl-SI"/>
      </w:rPr>
      <w:drawing>
        <wp:anchor distT="0" distB="0" distL="114300" distR="114300" simplePos="0" relativeHeight="251658752" behindDoc="0" locked="0" layoutInCell="1" allowOverlap="1" wp14:anchorId="5D06BA54" wp14:editId="5B1DA775">
          <wp:simplePos x="0" y="0"/>
          <wp:positionH relativeFrom="leftMargin">
            <wp:align>right</wp:align>
          </wp:positionH>
          <wp:positionV relativeFrom="paragraph">
            <wp:posOffset>-41986</wp:posOffset>
          </wp:positionV>
          <wp:extent cx="390525" cy="428625"/>
          <wp:effectExtent l="0" t="0" r="9525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3B74" w:rsidRPr="00F0155A">
      <w:rPr>
        <w:rFonts w:ascii="Republika" w:hAnsi="Republika"/>
        <w:noProof/>
        <w:sz w:val="18"/>
        <w:szCs w:val="18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74BC0EE" wp14:editId="40354E5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line w14:anchorId="40187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B74" w:rsidRPr="00F0155A">
      <w:rPr>
        <w:rFonts w:ascii="Republika" w:hAnsi="Republika"/>
        <w:sz w:val="18"/>
        <w:szCs w:val="18"/>
        <w:lang w:val="sl-SI"/>
      </w:rPr>
      <w:t>REPUBLIKA SLOVENIJA</w:t>
    </w:r>
  </w:p>
  <w:p w14:paraId="07DA95FA" w14:textId="77777777" w:rsidR="00083B74" w:rsidRPr="00F0155A" w:rsidRDefault="00083B74" w:rsidP="00CB4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b/>
        <w:caps/>
        <w:sz w:val="18"/>
        <w:szCs w:val="18"/>
        <w:lang w:val="sl-SI"/>
      </w:rPr>
    </w:pPr>
    <w:r w:rsidRPr="00F0155A">
      <w:rPr>
        <w:rFonts w:ascii="Republika" w:hAnsi="Republika"/>
        <w:b/>
        <w:caps/>
        <w:sz w:val="18"/>
        <w:szCs w:val="18"/>
        <w:lang w:val="sl-SI"/>
      </w:rPr>
      <w:t>Ministrstvo za kmetijstvo,</w:t>
    </w:r>
  </w:p>
  <w:p w14:paraId="67B84D04" w14:textId="77777777" w:rsidR="00083B74" w:rsidRPr="00F0155A" w:rsidRDefault="00083B74" w:rsidP="00CB4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b/>
        <w:caps/>
        <w:sz w:val="18"/>
        <w:szCs w:val="18"/>
        <w:lang w:val="sl-SI"/>
      </w:rPr>
    </w:pPr>
    <w:r w:rsidRPr="00F0155A">
      <w:rPr>
        <w:rFonts w:ascii="Republika" w:hAnsi="Republika"/>
        <w:b/>
        <w:caps/>
        <w:sz w:val="18"/>
        <w:szCs w:val="18"/>
        <w:lang w:val="sl-SI"/>
      </w:rPr>
      <w:t>GOZDaRSTVO in PREHRANO</w:t>
    </w:r>
  </w:p>
  <w:p w14:paraId="246F914F" w14:textId="77777777" w:rsidR="00083B74" w:rsidRPr="00F0155A" w:rsidRDefault="00083B74" w:rsidP="00CB4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caps/>
        <w:sz w:val="18"/>
        <w:szCs w:val="18"/>
        <w:lang w:val="sl-SI"/>
      </w:rPr>
    </w:pPr>
  </w:p>
  <w:p w14:paraId="67264B07" w14:textId="77777777" w:rsidR="00083B74" w:rsidRPr="00F0155A" w:rsidRDefault="00083B74" w:rsidP="00CB472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caps/>
        <w:sz w:val="18"/>
        <w:szCs w:val="18"/>
        <w:lang w:val="sl-SI"/>
      </w:rPr>
    </w:pPr>
    <w:r w:rsidRPr="00F0155A">
      <w:rPr>
        <w:rFonts w:ascii="Republika" w:hAnsi="Republika"/>
        <w:caps/>
        <w:sz w:val="18"/>
        <w:szCs w:val="18"/>
        <w:lang w:val="sl-SI"/>
      </w:rPr>
      <w:t>Uprava Republike Slovenije za varno hrano,</w:t>
    </w:r>
  </w:p>
  <w:p w14:paraId="431948C0" w14:textId="77777777" w:rsidR="00083B74" w:rsidRPr="00F0155A" w:rsidRDefault="00083B74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sz w:val="18"/>
        <w:szCs w:val="18"/>
        <w:lang w:val="sl-SI"/>
      </w:rPr>
    </w:pPr>
    <w:r w:rsidRPr="00F0155A">
      <w:rPr>
        <w:rFonts w:ascii="Republika" w:hAnsi="Republika"/>
        <w:caps/>
        <w:sz w:val="18"/>
        <w:szCs w:val="18"/>
        <w:lang w:val="sl-SI"/>
      </w:rPr>
      <w:t>veterinarstvo in varstvo rastlin</w:t>
    </w:r>
  </w:p>
  <w:p w14:paraId="3C08B53B" w14:textId="2C751E28" w:rsidR="00083B74" w:rsidRPr="008F3500" w:rsidRDefault="00083B7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 w:rsidR="00F0155A">
      <w:rPr>
        <w:rFonts w:cs="Arial"/>
        <w:sz w:val="16"/>
        <w:lang w:val="sl-SI"/>
      </w:rPr>
      <w:t xml:space="preserve">+386 </w:t>
    </w:r>
    <w:r>
      <w:rPr>
        <w:rFonts w:cs="Arial"/>
        <w:sz w:val="16"/>
        <w:lang w:val="sl-SI"/>
      </w:rPr>
      <w:t>1 300 13 00</w:t>
    </w:r>
  </w:p>
  <w:p w14:paraId="351D7D37" w14:textId="7CE7A226" w:rsidR="00083B74" w:rsidRPr="008F3500" w:rsidRDefault="00083B74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F0155A">
      <w:rPr>
        <w:rFonts w:cs="Arial"/>
        <w:sz w:val="16"/>
        <w:lang w:val="sl-SI"/>
      </w:rPr>
      <w:t xml:space="preserve">+386 </w:t>
    </w:r>
    <w:r>
      <w:rPr>
        <w:rFonts w:cs="Arial"/>
        <w:sz w:val="16"/>
        <w:lang w:val="sl-SI"/>
      </w:rPr>
      <w:t>1 300 13 56</w:t>
    </w:r>
  </w:p>
  <w:p w14:paraId="47596638" w14:textId="35C1F747" w:rsidR="00083B74" w:rsidRPr="008F3500" w:rsidRDefault="00083B7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>E:</w:t>
    </w:r>
    <w:r w:rsidR="00F0155A">
      <w:rPr>
        <w:rFonts w:cs="Arial"/>
        <w:sz w:val="16"/>
        <w:lang w:val="sl-SI"/>
      </w:rPr>
      <w:t xml:space="preserve"> gp.uvhvvr</w:t>
    </w:r>
    <w:r>
      <w:rPr>
        <w:rFonts w:cs="Arial"/>
        <w:sz w:val="16"/>
        <w:lang w:val="sl-SI"/>
      </w:rPr>
      <w:t>@gov.si</w:t>
    </w:r>
  </w:p>
  <w:p w14:paraId="3A3EE492" w14:textId="1E3B0F0C" w:rsidR="00083B74" w:rsidRPr="00481DE7" w:rsidRDefault="00083B74" w:rsidP="001C6782">
    <w:pPr>
      <w:pStyle w:val="Glava"/>
      <w:pBdr>
        <w:bottom w:val="single" w:sz="4" w:space="1" w:color="auto"/>
      </w:pBdr>
      <w:tabs>
        <w:tab w:val="clear" w:pos="4320"/>
        <w:tab w:val="clear" w:pos="8640"/>
        <w:tab w:val="left" w:pos="5112"/>
      </w:tabs>
      <w:spacing w:line="240" w:lineRule="exact"/>
      <w:rPr>
        <w:rFonts w:asciiTheme="minorHAnsi" w:hAnsiTheme="minorHAnsi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57FFB"/>
    <w:multiLevelType w:val="hybridMultilevel"/>
    <w:tmpl w:val="28465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C7064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Arial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83509"/>
    <w:multiLevelType w:val="hybridMultilevel"/>
    <w:tmpl w:val="0B2E30D4"/>
    <w:lvl w:ilvl="0" w:tplc="911431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D1946"/>
    <w:multiLevelType w:val="hybridMultilevel"/>
    <w:tmpl w:val="9C6ED0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4222"/>
    <w:multiLevelType w:val="hybridMultilevel"/>
    <w:tmpl w:val="F32EDC84"/>
    <w:lvl w:ilvl="0" w:tplc="0DBAF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39E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hAnsi="Trebuchet M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5E55CEB"/>
    <w:multiLevelType w:val="hybridMultilevel"/>
    <w:tmpl w:val="8890A1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B1CE3"/>
    <w:multiLevelType w:val="hybridMultilevel"/>
    <w:tmpl w:val="B394D520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7174CC"/>
    <w:multiLevelType w:val="hybridMultilevel"/>
    <w:tmpl w:val="F1B2BC7E"/>
    <w:lvl w:ilvl="0" w:tplc="04240017">
      <w:start w:val="1"/>
      <w:numFmt w:val="lowerLetter"/>
      <w:lvlText w:val="%1)"/>
      <w:lvlJc w:val="left"/>
      <w:pPr>
        <w:ind w:left="1800" w:hanging="360"/>
      </w:pPr>
    </w:lvl>
    <w:lvl w:ilvl="1" w:tplc="04240019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472F19"/>
    <w:multiLevelType w:val="hybridMultilevel"/>
    <w:tmpl w:val="1B366796"/>
    <w:lvl w:ilvl="0" w:tplc="04240017">
      <w:start w:val="1"/>
      <w:numFmt w:val="lowerLetter"/>
      <w:lvlText w:val="%1)"/>
      <w:lvlJc w:val="left"/>
      <w:pPr>
        <w:ind w:left="717" w:hanging="360"/>
      </w:pPr>
    </w:lvl>
    <w:lvl w:ilvl="1" w:tplc="04240017">
      <w:start w:val="1"/>
      <w:numFmt w:val="lowerLetter"/>
      <w:lvlText w:val="%2)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57440B9"/>
    <w:multiLevelType w:val="hybridMultilevel"/>
    <w:tmpl w:val="F00A323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02ACCE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173F5"/>
    <w:multiLevelType w:val="hybridMultilevel"/>
    <w:tmpl w:val="86501F5E"/>
    <w:lvl w:ilvl="0" w:tplc="08061BB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2960E7"/>
    <w:multiLevelType w:val="hybridMultilevel"/>
    <w:tmpl w:val="886E8EB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6D29BF"/>
    <w:multiLevelType w:val="hybridMultilevel"/>
    <w:tmpl w:val="62C0E32E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C345AA"/>
    <w:multiLevelType w:val="hybridMultilevel"/>
    <w:tmpl w:val="61627CB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D9E549A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512A7"/>
    <w:multiLevelType w:val="hybridMultilevel"/>
    <w:tmpl w:val="8312B294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1345DD"/>
    <w:multiLevelType w:val="hybridMultilevel"/>
    <w:tmpl w:val="495E1446"/>
    <w:lvl w:ilvl="0" w:tplc="D50812B0">
      <w:start w:val="1"/>
      <w:numFmt w:val="decimal"/>
      <w:lvlText w:val="%1."/>
      <w:lvlJc w:val="left"/>
      <w:pPr>
        <w:ind w:left="1080" w:hanging="360"/>
      </w:pPr>
    </w:lvl>
    <w:lvl w:ilvl="1" w:tplc="04240017">
      <w:start w:val="1"/>
      <w:numFmt w:val="lowerLetter"/>
      <w:lvlText w:val="%2)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C37881"/>
    <w:multiLevelType w:val="hybridMultilevel"/>
    <w:tmpl w:val="6E4A7656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E743D7"/>
    <w:multiLevelType w:val="hybridMultilevel"/>
    <w:tmpl w:val="D8CA80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B1FA0"/>
    <w:multiLevelType w:val="hybridMultilevel"/>
    <w:tmpl w:val="CFC414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7">
      <w:start w:val="1"/>
      <w:numFmt w:val="lowerLetter"/>
      <w:lvlText w:val="%2)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B271A1"/>
    <w:multiLevelType w:val="hybridMultilevel"/>
    <w:tmpl w:val="F97A7D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A1DA8"/>
    <w:multiLevelType w:val="hybridMultilevel"/>
    <w:tmpl w:val="5726BC2C"/>
    <w:lvl w:ilvl="0" w:tplc="960011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E89C32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Arial" w:hint="default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9C2CD3"/>
    <w:multiLevelType w:val="hybridMultilevel"/>
    <w:tmpl w:val="BAC6D8EA"/>
    <w:lvl w:ilvl="0" w:tplc="96001104">
      <w:start w:val="1"/>
      <w:numFmt w:val="upperRoman"/>
      <w:lvlText w:val="%1."/>
      <w:lvlJc w:val="left"/>
      <w:pPr>
        <w:tabs>
          <w:tab w:val="num" w:pos="-1062"/>
        </w:tabs>
        <w:ind w:left="-1062" w:hanging="720"/>
      </w:pPr>
    </w:lvl>
    <w:lvl w:ilvl="1" w:tplc="0424000F">
      <w:start w:val="1"/>
      <w:numFmt w:val="decimal"/>
      <w:lvlText w:val="%2."/>
      <w:lvlJc w:val="left"/>
      <w:pPr>
        <w:tabs>
          <w:tab w:val="num" w:pos="-702"/>
        </w:tabs>
        <w:ind w:left="-702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"/>
        </w:tabs>
        <w:ind w:left="18" w:hanging="360"/>
      </w:pPr>
    </w:lvl>
    <w:lvl w:ilvl="3" w:tplc="1DE89C32">
      <w:numFmt w:val="bullet"/>
      <w:lvlText w:val="-"/>
      <w:lvlJc w:val="left"/>
      <w:pPr>
        <w:tabs>
          <w:tab w:val="num" w:pos="738"/>
        </w:tabs>
        <w:ind w:left="738" w:hanging="360"/>
      </w:pPr>
      <w:rPr>
        <w:rFonts w:ascii="Calibri" w:eastAsia="Times New Roman" w:hAnsi="Calibri" w:cs="Arial" w:hint="default"/>
      </w:rPr>
    </w:lvl>
    <w:lvl w:ilvl="4" w:tplc="04090019">
      <w:start w:val="1"/>
      <w:numFmt w:val="decimal"/>
      <w:lvlText w:val="%5."/>
      <w:lvlJc w:val="left"/>
      <w:pPr>
        <w:tabs>
          <w:tab w:val="num" w:pos="1458"/>
        </w:tabs>
        <w:ind w:left="1458" w:hanging="360"/>
      </w:pPr>
    </w:lvl>
    <w:lvl w:ilvl="5" w:tplc="0409001B">
      <w:start w:val="1"/>
      <w:numFmt w:val="decimal"/>
      <w:lvlText w:val="%6."/>
      <w:lvlJc w:val="left"/>
      <w:pPr>
        <w:tabs>
          <w:tab w:val="num" w:pos="2178"/>
        </w:tabs>
        <w:ind w:left="2178" w:hanging="360"/>
      </w:pPr>
    </w:lvl>
    <w:lvl w:ilvl="6" w:tplc="0409000F">
      <w:start w:val="1"/>
      <w:numFmt w:val="decimal"/>
      <w:lvlText w:val="%7."/>
      <w:lvlJc w:val="left"/>
      <w:pPr>
        <w:tabs>
          <w:tab w:val="num" w:pos="2898"/>
        </w:tabs>
        <w:ind w:left="2898" w:hanging="360"/>
      </w:pPr>
    </w:lvl>
    <w:lvl w:ilvl="7" w:tplc="04090019">
      <w:start w:val="1"/>
      <w:numFmt w:val="decimal"/>
      <w:lvlText w:val="%8."/>
      <w:lvlJc w:val="left"/>
      <w:pPr>
        <w:tabs>
          <w:tab w:val="num" w:pos="3618"/>
        </w:tabs>
        <w:ind w:left="3618" w:hanging="360"/>
      </w:pPr>
    </w:lvl>
    <w:lvl w:ilvl="8" w:tplc="0409001B">
      <w:start w:val="1"/>
      <w:numFmt w:val="decimal"/>
      <w:lvlText w:val="%9."/>
      <w:lvlJc w:val="left"/>
      <w:pPr>
        <w:tabs>
          <w:tab w:val="num" w:pos="4338"/>
        </w:tabs>
        <w:ind w:left="4338" w:hanging="360"/>
      </w:pPr>
    </w:lvl>
  </w:abstractNum>
  <w:abstractNum w:abstractNumId="21" w15:restartNumberingAfterBreak="0">
    <w:nsid w:val="2EFE09D4"/>
    <w:multiLevelType w:val="hybridMultilevel"/>
    <w:tmpl w:val="B1161798"/>
    <w:lvl w:ilvl="0" w:tplc="04240017">
      <w:start w:val="1"/>
      <w:numFmt w:val="lowerLetter"/>
      <w:lvlText w:val="%1)"/>
      <w:lvlJc w:val="left"/>
      <w:pPr>
        <w:ind w:left="785" w:hanging="360"/>
      </w:pPr>
    </w:lvl>
    <w:lvl w:ilvl="1" w:tplc="04240017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E1284D78">
      <w:start w:val="1"/>
      <w:numFmt w:val="bullet"/>
      <w:lvlText w:val=""/>
      <w:lvlJc w:val="left"/>
      <w:pPr>
        <w:ind w:left="2225" w:hanging="180"/>
      </w:pPr>
      <w:rPr>
        <w:rFonts w:ascii="Symbol" w:hAnsi="Symbol" w:hint="default"/>
      </w:rPr>
    </w:lvl>
    <w:lvl w:ilvl="3" w:tplc="0424000F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04E5C39"/>
    <w:multiLevelType w:val="hybridMultilevel"/>
    <w:tmpl w:val="73029ED2"/>
    <w:lvl w:ilvl="0" w:tplc="04240017">
      <w:start w:val="1"/>
      <w:numFmt w:val="lowerLetter"/>
      <w:lvlText w:val="%1)"/>
      <w:lvlJc w:val="left"/>
      <w:pPr>
        <w:ind w:left="-351" w:hanging="360"/>
      </w:pPr>
    </w:lvl>
    <w:lvl w:ilvl="1" w:tplc="04240017">
      <w:start w:val="1"/>
      <w:numFmt w:val="lowerLetter"/>
      <w:lvlText w:val="%2)"/>
      <w:lvlJc w:val="left"/>
      <w:pPr>
        <w:ind w:left="369" w:hanging="360"/>
      </w:pPr>
      <w:rPr>
        <w:rFonts w:hint="default"/>
      </w:rPr>
    </w:lvl>
    <w:lvl w:ilvl="2" w:tplc="1DE89C32">
      <w:numFmt w:val="bullet"/>
      <w:lvlText w:val="-"/>
      <w:lvlJc w:val="left"/>
      <w:pPr>
        <w:ind w:left="1089" w:hanging="180"/>
      </w:pPr>
      <w:rPr>
        <w:rFonts w:ascii="Calibri" w:eastAsia="Times New Roman" w:hAnsi="Calibri" w:cs="Arial" w:hint="default"/>
      </w:rPr>
    </w:lvl>
    <w:lvl w:ilvl="3" w:tplc="0424000F">
      <w:start w:val="1"/>
      <w:numFmt w:val="decimal"/>
      <w:lvlText w:val="%4."/>
      <w:lvlJc w:val="left"/>
      <w:pPr>
        <w:ind w:left="1809" w:hanging="360"/>
      </w:pPr>
    </w:lvl>
    <w:lvl w:ilvl="4" w:tplc="04240019" w:tentative="1">
      <w:start w:val="1"/>
      <w:numFmt w:val="lowerLetter"/>
      <w:lvlText w:val="%5."/>
      <w:lvlJc w:val="left"/>
      <w:pPr>
        <w:ind w:left="2529" w:hanging="360"/>
      </w:pPr>
    </w:lvl>
    <w:lvl w:ilvl="5" w:tplc="0424001B" w:tentative="1">
      <w:start w:val="1"/>
      <w:numFmt w:val="lowerRoman"/>
      <w:lvlText w:val="%6."/>
      <w:lvlJc w:val="right"/>
      <w:pPr>
        <w:ind w:left="3249" w:hanging="180"/>
      </w:pPr>
    </w:lvl>
    <w:lvl w:ilvl="6" w:tplc="0424000F" w:tentative="1">
      <w:start w:val="1"/>
      <w:numFmt w:val="decimal"/>
      <w:lvlText w:val="%7."/>
      <w:lvlJc w:val="left"/>
      <w:pPr>
        <w:ind w:left="3969" w:hanging="360"/>
      </w:pPr>
    </w:lvl>
    <w:lvl w:ilvl="7" w:tplc="04240019" w:tentative="1">
      <w:start w:val="1"/>
      <w:numFmt w:val="lowerLetter"/>
      <w:lvlText w:val="%8."/>
      <w:lvlJc w:val="left"/>
      <w:pPr>
        <w:ind w:left="4689" w:hanging="360"/>
      </w:pPr>
    </w:lvl>
    <w:lvl w:ilvl="8" w:tplc="0424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23" w15:restartNumberingAfterBreak="0">
    <w:nsid w:val="306A0BC5"/>
    <w:multiLevelType w:val="hybridMultilevel"/>
    <w:tmpl w:val="77E05814"/>
    <w:lvl w:ilvl="0" w:tplc="7902ACCE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3060" w:hanging="360"/>
      </w:pPr>
    </w:lvl>
    <w:lvl w:ilvl="2" w:tplc="0424001B" w:tentative="1">
      <w:start w:val="1"/>
      <w:numFmt w:val="lowerRoman"/>
      <w:lvlText w:val="%3."/>
      <w:lvlJc w:val="right"/>
      <w:pPr>
        <w:ind w:left="3780" w:hanging="180"/>
      </w:pPr>
    </w:lvl>
    <w:lvl w:ilvl="3" w:tplc="0424000F" w:tentative="1">
      <w:start w:val="1"/>
      <w:numFmt w:val="decimal"/>
      <w:lvlText w:val="%4."/>
      <w:lvlJc w:val="left"/>
      <w:pPr>
        <w:ind w:left="4500" w:hanging="360"/>
      </w:pPr>
    </w:lvl>
    <w:lvl w:ilvl="4" w:tplc="04240019" w:tentative="1">
      <w:start w:val="1"/>
      <w:numFmt w:val="lowerLetter"/>
      <w:lvlText w:val="%5."/>
      <w:lvlJc w:val="left"/>
      <w:pPr>
        <w:ind w:left="5220" w:hanging="360"/>
      </w:pPr>
    </w:lvl>
    <w:lvl w:ilvl="5" w:tplc="0424001B" w:tentative="1">
      <w:start w:val="1"/>
      <w:numFmt w:val="lowerRoman"/>
      <w:lvlText w:val="%6."/>
      <w:lvlJc w:val="right"/>
      <w:pPr>
        <w:ind w:left="5940" w:hanging="180"/>
      </w:pPr>
    </w:lvl>
    <w:lvl w:ilvl="6" w:tplc="0424000F" w:tentative="1">
      <w:start w:val="1"/>
      <w:numFmt w:val="decimal"/>
      <w:lvlText w:val="%7."/>
      <w:lvlJc w:val="left"/>
      <w:pPr>
        <w:ind w:left="6660" w:hanging="360"/>
      </w:pPr>
    </w:lvl>
    <w:lvl w:ilvl="7" w:tplc="04240019" w:tentative="1">
      <w:start w:val="1"/>
      <w:numFmt w:val="lowerLetter"/>
      <w:lvlText w:val="%8."/>
      <w:lvlJc w:val="left"/>
      <w:pPr>
        <w:ind w:left="7380" w:hanging="360"/>
      </w:pPr>
    </w:lvl>
    <w:lvl w:ilvl="8" w:tplc="0424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 w15:restartNumberingAfterBreak="0">
    <w:nsid w:val="347A651D"/>
    <w:multiLevelType w:val="hybridMultilevel"/>
    <w:tmpl w:val="7B9C82DA"/>
    <w:lvl w:ilvl="0" w:tplc="960011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B65E93"/>
    <w:multiLevelType w:val="hybridMultilevel"/>
    <w:tmpl w:val="CD76D132"/>
    <w:lvl w:ilvl="0" w:tplc="0424000F">
      <w:start w:val="1"/>
      <w:numFmt w:val="decimal"/>
      <w:lvlText w:val="%1."/>
      <w:lvlJc w:val="left"/>
      <w:pPr>
        <w:ind w:left="717" w:hanging="360"/>
      </w:p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36BC035F"/>
    <w:multiLevelType w:val="hybridMultilevel"/>
    <w:tmpl w:val="5874F5D6"/>
    <w:lvl w:ilvl="0" w:tplc="FDE61D6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7753B0E"/>
    <w:multiLevelType w:val="hybridMultilevel"/>
    <w:tmpl w:val="6DFE0960"/>
    <w:lvl w:ilvl="0" w:tplc="96001104">
      <w:start w:val="1"/>
      <w:numFmt w:val="upperRoman"/>
      <w:lvlText w:val="%1."/>
      <w:lvlJc w:val="left"/>
      <w:pPr>
        <w:tabs>
          <w:tab w:val="num" w:pos="-1062"/>
        </w:tabs>
        <w:ind w:left="-1062" w:hanging="720"/>
      </w:pPr>
    </w:lvl>
    <w:lvl w:ilvl="1" w:tplc="0424000F">
      <w:start w:val="1"/>
      <w:numFmt w:val="decimal"/>
      <w:lvlText w:val="%2."/>
      <w:lvlJc w:val="left"/>
      <w:pPr>
        <w:tabs>
          <w:tab w:val="num" w:pos="-702"/>
        </w:tabs>
        <w:ind w:left="-702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"/>
        </w:tabs>
        <w:ind w:left="18" w:hanging="360"/>
      </w:pPr>
    </w:lvl>
    <w:lvl w:ilvl="3" w:tplc="04240013">
      <w:start w:val="1"/>
      <w:numFmt w:val="upperRoman"/>
      <w:lvlText w:val="%4."/>
      <w:lvlJc w:val="right"/>
      <w:pPr>
        <w:tabs>
          <w:tab w:val="num" w:pos="738"/>
        </w:tabs>
        <w:ind w:left="738" w:hanging="360"/>
      </w:pPr>
      <w:rPr>
        <w:rFonts w:hint="default"/>
      </w:rPr>
    </w:lvl>
    <w:lvl w:ilvl="4" w:tplc="04090019">
      <w:start w:val="1"/>
      <w:numFmt w:val="decimal"/>
      <w:lvlText w:val="%5."/>
      <w:lvlJc w:val="left"/>
      <w:pPr>
        <w:tabs>
          <w:tab w:val="num" w:pos="1458"/>
        </w:tabs>
        <w:ind w:left="1458" w:hanging="360"/>
      </w:pPr>
    </w:lvl>
    <w:lvl w:ilvl="5" w:tplc="0409001B">
      <w:start w:val="1"/>
      <w:numFmt w:val="decimal"/>
      <w:lvlText w:val="%6."/>
      <w:lvlJc w:val="left"/>
      <w:pPr>
        <w:tabs>
          <w:tab w:val="num" w:pos="2178"/>
        </w:tabs>
        <w:ind w:left="2178" w:hanging="360"/>
      </w:pPr>
    </w:lvl>
    <w:lvl w:ilvl="6" w:tplc="0409000F">
      <w:start w:val="1"/>
      <w:numFmt w:val="decimal"/>
      <w:lvlText w:val="%7."/>
      <w:lvlJc w:val="left"/>
      <w:pPr>
        <w:tabs>
          <w:tab w:val="num" w:pos="2898"/>
        </w:tabs>
        <w:ind w:left="2898" w:hanging="360"/>
      </w:pPr>
    </w:lvl>
    <w:lvl w:ilvl="7" w:tplc="04090019">
      <w:start w:val="1"/>
      <w:numFmt w:val="decimal"/>
      <w:lvlText w:val="%8."/>
      <w:lvlJc w:val="left"/>
      <w:pPr>
        <w:tabs>
          <w:tab w:val="num" w:pos="3618"/>
        </w:tabs>
        <w:ind w:left="3618" w:hanging="360"/>
      </w:pPr>
    </w:lvl>
    <w:lvl w:ilvl="8" w:tplc="0409001B">
      <w:start w:val="1"/>
      <w:numFmt w:val="decimal"/>
      <w:lvlText w:val="%9."/>
      <w:lvlJc w:val="left"/>
      <w:pPr>
        <w:tabs>
          <w:tab w:val="num" w:pos="4338"/>
        </w:tabs>
        <w:ind w:left="4338" w:hanging="360"/>
      </w:pPr>
    </w:lvl>
  </w:abstractNum>
  <w:abstractNum w:abstractNumId="28" w15:restartNumberingAfterBreak="0">
    <w:nsid w:val="386E20EE"/>
    <w:multiLevelType w:val="hybridMultilevel"/>
    <w:tmpl w:val="FD100AA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B45120F"/>
    <w:multiLevelType w:val="hybridMultilevel"/>
    <w:tmpl w:val="D8AA7F52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0AD6CF5"/>
    <w:multiLevelType w:val="hybridMultilevel"/>
    <w:tmpl w:val="90D00904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13C501C"/>
    <w:multiLevelType w:val="hybridMultilevel"/>
    <w:tmpl w:val="1624E1D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3C45AE"/>
    <w:multiLevelType w:val="hybridMultilevel"/>
    <w:tmpl w:val="A87E8C8C"/>
    <w:lvl w:ilvl="0" w:tplc="08061BB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8061BB8">
      <w:start w:val="1"/>
      <w:numFmt w:val="bullet"/>
      <w:lvlText w:val="-"/>
      <w:lvlJc w:val="left"/>
      <w:pPr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2A57B10"/>
    <w:multiLevelType w:val="hybridMultilevel"/>
    <w:tmpl w:val="7940F2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E1284D78">
      <w:start w:val="1"/>
      <w:numFmt w:val="bullet"/>
      <w:lvlText w:val=""/>
      <w:lvlJc w:val="left"/>
      <w:pPr>
        <w:ind w:left="180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2AC7CF5"/>
    <w:multiLevelType w:val="hybridMultilevel"/>
    <w:tmpl w:val="7B9C82DA"/>
    <w:lvl w:ilvl="0" w:tplc="960011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7DA42B5"/>
    <w:multiLevelType w:val="hybridMultilevel"/>
    <w:tmpl w:val="ED36F49C"/>
    <w:lvl w:ilvl="0" w:tplc="3C76E0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87B6417"/>
    <w:multiLevelType w:val="hybridMultilevel"/>
    <w:tmpl w:val="7C8ECC7C"/>
    <w:lvl w:ilvl="0" w:tplc="984AC7E6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-1773" w:hanging="360"/>
      </w:pPr>
    </w:lvl>
    <w:lvl w:ilvl="2" w:tplc="0424001B" w:tentative="1">
      <w:start w:val="1"/>
      <w:numFmt w:val="lowerRoman"/>
      <w:lvlText w:val="%3."/>
      <w:lvlJc w:val="right"/>
      <w:pPr>
        <w:ind w:left="-1053" w:hanging="180"/>
      </w:pPr>
    </w:lvl>
    <w:lvl w:ilvl="3" w:tplc="0424000F" w:tentative="1">
      <w:start w:val="1"/>
      <w:numFmt w:val="decimal"/>
      <w:lvlText w:val="%4."/>
      <w:lvlJc w:val="left"/>
      <w:pPr>
        <w:ind w:left="-333" w:hanging="360"/>
      </w:pPr>
    </w:lvl>
    <w:lvl w:ilvl="4" w:tplc="04240019" w:tentative="1">
      <w:start w:val="1"/>
      <w:numFmt w:val="lowerLetter"/>
      <w:lvlText w:val="%5."/>
      <w:lvlJc w:val="left"/>
      <w:pPr>
        <w:ind w:left="387" w:hanging="360"/>
      </w:pPr>
    </w:lvl>
    <w:lvl w:ilvl="5" w:tplc="0424001B" w:tentative="1">
      <w:start w:val="1"/>
      <w:numFmt w:val="lowerRoman"/>
      <w:lvlText w:val="%6."/>
      <w:lvlJc w:val="right"/>
      <w:pPr>
        <w:ind w:left="1107" w:hanging="180"/>
      </w:pPr>
    </w:lvl>
    <w:lvl w:ilvl="6" w:tplc="0424000F" w:tentative="1">
      <w:start w:val="1"/>
      <w:numFmt w:val="decimal"/>
      <w:lvlText w:val="%7."/>
      <w:lvlJc w:val="left"/>
      <w:pPr>
        <w:ind w:left="1827" w:hanging="360"/>
      </w:pPr>
    </w:lvl>
    <w:lvl w:ilvl="7" w:tplc="04240019" w:tentative="1">
      <w:start w:val="1"/>
      <w:numFmt w:val="lowerLetter"/>
      <w:lvlText w:val="%8."/>
      <w:lvlJc w:val="left"/>
      <w:pPr>
        <w:ind w:left="2547" w:hanging="360"/>
      </w:pPr>
    </w:lvl>
    <w:lvl w:ilvl="8" w:tplc="0424001B" w:tentative="1">
      <w:start w:val="1"/>
      <w:numFmt w:val="lowerRoman"/>
      <w:lvlText w:val="%9."/>
      <w:lvlJc w:val="right"/>
      <w:pPr>
        <w:ind w:left="3267" w:hanging="180"/>
      </w:pPr>
    </w:lvl>
  </w:abstractNum>
  <w:abstractNum w:abstractNumId="37" w15:restartNumberingAfterBreak="0">
    <w:nsid w:val="48AE0860"/>
    <w:multiLevelType w:val="hybridMultilevel"/>
    <w:tmpl w:val="15E2E756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2912BD"/>
    <w:multiLevelType w:val="hybridMultilevel"/>
    <w:tmpl w:val="28825B7A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B629EC"/>
    <w:multiLevelType w:val="hybridMultilevel"/>
    <w:tmpl w:val="009E3050"/>
    <w:lvl w:ilvl="0" w:tplc="908258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E66225"/>
    <w:multiLevelType w:val="hybridMultilevel"/>
    <w:tmpl w:val="7C1E20E0"/>
    <w:lvl w:ilvl="0" w:tplc="E1284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2714E8"/>
    <w:multiLevelType w:val="hybridMultilevel"/>
    <w:tmpl w:val="7F4870B4"/>
    <w:lvl w:ilvl="0" w:tplc="04240017">
      <w:start w:val="1"/>
      <w:numFmt w:val="lowerLetter"/>
      <w:lvlText w:val="%1)"/>
      <w:lvlJc w:val="left"/>
      <w:pPr>
        <w:ind w:left="1074" w:hanging="360"/>
      </w:pPr>
    </w:lvl>
    <w:lvl w:ilvl="1" w:tplc="04240019" w:tentative="1">
      <w:start w:val="1"/>
      <w:numFmt w:val="lowerLetter"/>
      <w:lvlText w:val="%2."/>
      <w:lvlJc w:val="left"/>
      <w:pPr>
        <w:ind w:left="1794" w:hanging="360"/>
      </w:pPr>
    </w:lvl>
    <w:lvl w:ilvl="2" w:tplc="0424001B" w:tentative="1">
      <w:start w:val="1"/>
      <w:numFmt w:val="lowerRoman"/>
      <w:lvlText w:val="%3."/>
      <w:lvlJc w:val="right"/>
      <w:pPr>
        <w:ind w:left="2514" w:hanging="180"/>
      </w:pPr>
    </w:lvl>
    <w:lvl w:ilvl="3" w:tplc="0424000F" w:tentative="1">
      <w:start w:val="1"/>
      <w:numFmt w:val="decimal"/>
      <w:lvlText w:val="%4."/>
      <w:lvlJc w:val="left"/>
      <w:pPr>
        <w:ind w:left="3234" w:hanging="360"/>
      </w:pPr>
    </w:lvl>
    <w:lvl w:ilvl="4" w:tplc="04240019" w:tentative="1">
      <w:start w:val="1"/>
      <w:numFmt w:val="lowerLetter"/>
      <w:lvlText w:val="%5."/>
      <w:lvlJc w:val="left"/>
      <w:pPr>
        <w:ind w:left="3954" w:hanging="360"/>
      </w:pPr>
    </w:lvl>
    <w:lvl w:ilvl="5" w:tplc="0424001B" w:tentative="1">
      <w:start w:val="1"/>
      <w:numFmt w:val="lowerRoman"/>
      <w:lvlText w:val="%6."/>
      <w:lvlJc w:val="right"/>
      <w:pPr>
        <w:ind w:left="4674" w:hanging="180"/>
      </w:pPr>
    </w:lvl>
    <w:lvl w:ilvl="6" w:tplc="0424000F" w:tentative="1">
      <w:start w:val="1"/>
      <w:numFmt w:val="decimal"/>
      <w:lvlText w:val="%7."/>
      <w:lvlJc w:val="left"/>
      <w:pPr>
        <w:ind w:left="5394" w:hanging="360"/>
      </w:pPr>
    </w:lvl>
    <w:lvl w:ilvl="7" w:tplc="04240019" w:tentative="1">
      <w:start w:val="1"/>
      <w:numFmt w:val="lowerLetter"/>
      <w:lvlText w:val="%8."/>
      <w:lvlJc w:val="left"/>
      <w:pPr>
        <w:ind w:left="6114" w:hanging="360"/>
      </w:pPr>
    </w:lvl>
    <w:lvl w:ilvl="8" w:tplc="0424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2" w15:restartNumberingAfterBreak="0">
    <w:nsid w:val="60770815"/>
    <w:multiLevelType w:val="hybridMultilevel"/>
    <w:tmpl w:val="60B8E1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1F2AC0"/>
    <w:multiLevelType w:val="hybridMultilevel"/>
    <w:tmpl w:val="6D48CD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26484D"/>
    <w:multiLevelType w:val="hybridMultilevel"/>
    <w:tmpl w:val="0F462F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B2F4268"/>
    <w:multiLevelType w:val="hybridMultilevel"/>
    <w:tmpl w:val="AA32B368"/>
    <w:lvl w:ilvl="0" w:tplc="1DE89C3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A02465"/>
    <w:multiLevelType w:val="hybridMultilevel"/>
    <w:tmpl w:val="79E277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C16F39"/>
    <w:multiLevelType w:val="hybridMultilevel"/>
    <w:tmpl w:val="4D4029F4"/>
    <w:lvl w:ilvl="0" w:tplc="1DE89C32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DA529DD"/>
    <w:multiLevelType w:val="hybridMultilevel"/>
    <w:tmpl w:val="72688848"/>
    <w:lvl w:ilvl="0" w:tplc="FD9E549A">
      <w:start w:val="1"/>
      <w:numFmt w:val="lowerRoman"/>
      <w:lvlText w:val="%1."/>
      <w:lvlJc w:val="left"/>
      <w:pPr>
        <w:ind w:left="23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060" w:hanging="360"/>
      </w:pPr>
    </w:lvl>
    <w:lvl w:ilvl="2" w:tplc="0424001B" w:tentative="1">
      <w:start w:val="1"/>
      <w:numFmt w:val="lowerRoman"/>
      <w:lvlText w:val="%3."/>
      <w:lvlJc w:val="right"/>
      <w:pPr>
        <w:ind w:left="3780" w:hanging="180"/>
      </w:pPr>
    </w:lvl>
    <w:lvl w:ilvl="3" w:tplc="0424000F" w:tentative="1">
      <w:start w:val="1"/>
      <w:numFmt w:val="decimal"/>
      <w:lvlText w:val="%4."/>
      <w:lvlJc w:val="left"/>
      <w:pPr>
        <w:ind w:left="4500" w:hanging="360"/>
      </w:pPr>
    </w:lvl>
    <w:lvl w:ilvl="4" w:tplc="04240019" w:tentative="1">
      <w:start w:val="1"/>
      <w:numFmt w:val="lowerLetter"/>
      <w:lvlText w:val="%5."/>
      <w:lvlJc w:val="left"/>
      <w:pPr>
        <w:ind w:left="5220" w:hanging="360"/>
      </w:pPr>
    </w:lvl>
    <w:lvl w:ilvl="5" w:tplc="0424001B" w:tentative="1">
      <w:start w:val="1"/>
      <w:numFmt w:val="lowerRoman"/>
      <w:lvlText w:val="%6."/>
      <w:lvlJc w:val="right"/>
      <w:pPr>
        <w:ind w:left="5940" w:hanging="180"/>
      </w:pPr>
    </w:lvl>
    <w:lvl w:ilvl="6" w:tplc="0424000F" w:tentative="1">
      <w:start w:val="1"/>
      <w:numFmt w:val="decimal"/>
      <w:lvlText w:val="%7."/>
      <w:lvlJc w:val="left"/>
      <w:pPr>
        <w:ind w:left="6660" w:hanging="360"/>
      </w:pPr>
    </w:lvl>
    <w:lvl w:ilvl="7" w:tplc="04240019" w:tentative="1">
      <w:start w:val="1"/>
      <w:numFmt w:val="lowerLetter"/>
      <w:lvlText w:val="%8."/>
      <w:lvlJc w:val="left"/>
      <w:pPr>
        <w:ind w:left="7380" w:hanging="360"/>
      </w:pPr>
    </w:lvl>
    <w:lvl w:ilvl="8" w:tplc="0424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9" w15:restartNumberingAfterBreak="0">
    <w:nsid w:val="6F5020A3"/>
    <w:multiLevelType w:val="hybridMultilevel"/>
    <w:tmpl w:val="7F961E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FD9E549A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0EE199F"/>
    <w:multiLevelType w:val="hybridMultilevel"/>
    <w:tmpl w:val="750244E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8C3B4A"/>
    <w:multiLevelType w:val="hybridMultilevel"/>
    <w:tmpl w:val="967EDA2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7FC50FA"/>
    <w:multiLevelType w:val="hybridMultilevel"/>
    <w:tmpl w:val="AB68487E"/>
    <w:lvl w:ilvl="0" w:tplc="04240017">
      <w:start w:val="1"/>
      <w:numFmt w:val="lowerLetter"/>
      <w:lvlText w:val="%1)"/>
      <w:lvlJc w:val="left"/>
      <w:pPr>
        <w:ind w:left="2160" w:hanging="360"/>
      </w:p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7A241B1C"/>
    <w:multiLevelType w:val="hybridMultilevel"/>
    <w:tmpl w:val="588438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890D69"/>
    <w:multiLevelType w:val="hybridMultilevel"/>
    <w:tmpl w:val="649895FA"/>
    <w:lvl w:ilvl="0" w:tplc="0424000F">
      <w:start w:val="1"/>
      <w:numFmt w:val="decimal"/>
      <w:lvlText w:val="%1."/>
      <w:lvlJc w:val="left"/>
      <w:pPr>
        <w:ind w:left="717" w:hanging="360"/>
      </w:pPr>
    </w:lvl>
    <w:lvl w:ilvl="1" w:tplc="04240017">
      <w:start w:val="1"/>
      <w:numFmt w:val="lowerLetter"/>
      <w:lvlText w:val="%2)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5" w15:restartNumberingAfterBreak="0">
    <w:nsid w:val="7CCB42CF"/>
    <w:multiLevelType w:val="hybridMultilevel"/>
    <w:tmpl w:val="35A677B6"/>
    <w:lvl w:ilvl="0" w:tplc="BB7E7DC4">
      <w:numFmt w:val="bullet"/>
      <w:lvlText w:val="-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8A4855"/>
    <w:multiLevelType w:val="hybridMultilevel"/>
    <w:tmpl w:val="651A1180"/>
    <w:lvl w:ilvl="0" w:tplc="7902ACC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3"/>
  </w:num>
  <w:num w:numId="4">
    <w:abstractNumId w:val="51"/>
  </w:num>
  <w:num w:numId="5">
    <w:abstractNumId w:val="40"/>
  </w:num>
  <w:num w:numId="6">
    <w:abstractNumId w:val="33"/>
  </w:num>
  <w:num w:numId="7">
    <w:abstractNumId w:val="11"/>
  </w:num>
  <w:num w:numId="8">
    <w:abstractNumId w:val="55"/>
  </w:num>
  <w:num w:numId="9">
    <w:abstractNumId w:val="45"/>
  </w:num>
  <w:num w:numId="10">
    <w:abstractNumId w:val="5"/>
  </w:num>
  <w:num w:numId="11">
    <w:abstractNumId w:val="14"/>
  </w:num>
  <w:num w:numId="12">
    <w:abstractNumId w:val="21"/>
  </w:num>
  <w:num w:numId="13">
    <w:abstractNumId w:val="30"/>
  </w:num>
  <w:num w:numId="14">
    <w:abstractNumId w:val="41"/>
  </w:num>
  <w:num w:numId="15">
    <w:abstractNumId w:val="26"/>
  </w:num>
  <w:num w:numId="16">
    <w:abstractNumId w:val="39"/>
  </w:num>
  <w:num w:numId="17">
    <w:abstractNumId w:val="22"/>
  </w:num>
  <w:num w:numId="18">
    <w:abstractNumId w:val="36"/>
  </w:num>
  <w:num w:numId="19">
    <w:abstractNumId w:val="49"/>
  </w:num>
  <w:num w:numId="20">
    <w:abstractNumId w:val="50"/>
  </w:num>
  <w:num w:numId="21">
    <w:abstractNumId w:val="35"/>
  </w:num>
  <w:num w:numId="22">
    <w:abstractNumId w:val="9"/>
  </w:num>
  <w:num w:numId="23">
    <w:abstractNumId w:val="32"/>
  </w:num>
  <w:num w:numId="24">
    <w:abstractNumId w:val="54"/>
  </w:num>
  <w:num w:numId="25">
    <w:abstractNumId w:val="7"/>
  </w:num>
  <w:num w:numId="26">
    <w:abstractNumId w:val="31"/>
  </w:num>
  <w:num w:numId="27">
    <w:abstractNumId w:val="46"/>
  </w:num>
  <w:num w:numId="28">
    <w:abstractNumId w:val="17"/>
  </w:num>
  <w:num w:numId="29">
    <w:abstractNumId w:val="1"/>
  </w:num>
  <w:num w:numId="30">
    <w:abstractNumId w:val="0"/>
  </w:num>
  <w:num w:numId="31">
    <w:abstractNumId w:val="12"/>
  </w:num>
  <w:num w:numId="32">
    <w:abstractNumId w:val="13"/>
  </w:num>
  <w:num w:numId="33">
    <w:abstractNumId w:val="52"/>
  </w:num>
  <w:num w:numId="34">
    <w:abstractNumId w:val="6"/>
  </w:num>
  <w:num w:numId="35">
    <w:abstractNumId w:val="48"/>
  </w:num>
  <w:num w:numId="36">
    <w:abstractNumId w:val="8"/>
  </w:num>
  <w:num w:numId="37">
    <w:abstractNumId w:val="23"/>
  </w:num>
  <w:num w:numId="38">
    <w:abstractNumId w:val="56"/>
  </w:num>
  <w:num w:numId="39">
    <w:abstractNumId w:val="4"/>
  </w:num>
  <w:num w:numId="40">
    <w:abstractNumId w:val="47"/>
  </w:num>
  <w:num w:numId="41">
    <w:abstractNumId w:val="29"/>
  </w:num>
  <w:num w:numId="42">
    <w:abstractNumId w:val="15"/>
  </w:num>
  <w:num w:numId="43">
    <w:abstractNumId w:val="34"/>
  </w:num>
  <w:num w:numId="44">
    <w:abstractNumId w:val="24"/>
  </w:num>
  <w:num w:numId="45">
    <w:abstractNumId w:val="37"/>
  </w:num>
  <w:num w:numId="46">
    <w:abstractNumId w:val="44"/>
  </w:num>
  <w:num w:numId="47">
    <w:abstractNumId w:val="25"/>
  </w:num>
  <w:num w:numId="48">
    <w:abstractNumId w:val="28"/>
  </w:num>
  <w:num w:numId="49">
    <w:abstractNumId w:val="43"/>
  </w:num>
  <w:num w:numId="50">
    <w:abstractNumId w:val="42"/>
  </w:num>
  <w:num w:numId="51">
    <w:abstractNumId w:val="53"/>
  </w:num>
  <w:num w:numId="52">
    <w:abstractNumId w:val="18"/>
  </w:num>
  <w:num w:numId="53">
    <w:abstractNumId w:val="10"/>
  </w:num>
  <w:num w:numId="54">
    <w:abstractNumId w:val="19"/>
  </w:num>
  <w:num w:numId="55">
    <w:abstractNumId w:val="38"/>
  </w:num>
  <w:num w:numId="56">
    <w:abstractNumId w:val="20"/>
  </w:num>
  <w:num w:numId="57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43AB"/>
    <w:rsid w:val="00005258"/>
    <w:rsid w:val="000059BF"/>
    <w:rsid w:val="0000747B"/>
    <w:rsid w:val="00010618"/>
    <w:rsid w:val="00010D8F"/>
    <w:rsid w:val="00010DC6"/>
    <w:rsid w:val="00012536"/>
    <w:rsid w:val="00012A3A"/>
    <w:rsid w:val="00016C48"/>
    <w:rsid w:val="00020568"/>
    <w:rsid w:val="0002385F"/>
    <w:rsid w:val="00023A88"/>
    <w:rsid w:val="0002549F"/>
    <w:rsid w:val="00035A09"/>
    <w:rsid w:val="00037DCF"/>
    <w:rsid w:val="00037EC6"/>
    <w:rsid w:val="00040AB5"/>
    <w:rsid w:val="00041DC9"/>
    <w:rsid w:val="00043D01"/>
    <w:rsid w:val="00043F27"/>
    <w:rsid w:val="000444C1"/>
    <w:rsid w:val="00045CB6"/>
    <w:rsid w:val="0004693B"/>
    <w:rsid w:val="00047FA9"/>
    <w:rsid w:val="00052B68"/>
    <w:rsid w:val="000539B5"/>
    <w:rsid w:val="00054220"/>
    <w:rsid w:val="000551AA"/>
    <w:rsid w:val="0006296A"/>
    <w:rsid w:val="0006477F"/>
    <w:rsid w:val="00064D5D"/>
    <w:rsid w:val="0006557A"/>
    <w:rsid w:val="00066F52"/>
    <w:rsid w:val="00070C4B"/>
    <w:rsid w:val="0007214D"/>
    <w:rsid w:val="00072950"/>
    <w:rsid w:val="00072AC5"/>
    <w:rsid w:val="00077B1B"/>
    <w:rsid w:val="00083A3D"/>
    <w:rsid w:val="00083B74"/>
    <w:rsid w:val="00083D2A"/>
    <w:rsid w:val="00086456"/>
    <w:rsid w:val="00091619"/>
    <w:rsid w:val="00093ACA"/>
    <w:rsid w:val="00097246"/>
    <w:rsid w:val="000A3DC0"/>
    <w:rsid w:val="000A4273"/>
    <w:rsid w:val="000A7238"/>
    <w:rsid w:val="000A753C"/>
    <w:rsid w:val="000A79DF"/>
    <w:rsid w:val="000B395E"/>
    <w:rsid w:val="000B7287"/>
    <w:rsid w:val="000C2DB0"/>
    <w:rsid w:val="000D68A5"/>
    <w:rsid w:val="000E1DB9"/>
    <w:rsid w:val="000E1F73"/>
    <w:rsid w:val="000E307C"/>
    <w:rsid w:val="000E4396"/>
    <w:rsid w:val="000F0F10"/>
    <w:rsid w:val="000F4783"/>
    <w:rsid w:val="000F4831"/>
    <w:rsid w:val="0010191A"/>
    <w:rsid w:val="00104908"/>
    <w:rsid w:val="00107653"/>
    <w:rsid w:val="00121CF7"/>
    <w:rsid w:val="00121E8C"/>
    <w:rsid w:val="0012221B"/>
    <w:rsid w:val="00124A92"/>
    <w:rsid w:val="00125EBA"/>
    <w:rsid w:val="001318C7"/>
    <w:rsid w:val="00132AEF"/>
    <w:rsid w:val="001357B2"/>
    <w:rsid w:val="00135F34"/>
    <w:rsid w:val="001362D2"/>
    <w:rsid w:val="00137898"/>
    <w:rsid w:val="00143F44"/>
    <w:rsid w:val="00150C56"/>
    <w:rsid w:val="001526A8"/>
    <w:rsid w:val="00161CCA"/>
    <w:rsid w:val="001642F0"/>
    <w:rsid w:val="0016444F"/>
    <w:rsid w:val="0016764C"/>
    <w:rsid w:val="001825F0"/>
    <w:rsid w:val="001829EF"/>
    <w:rsid w:val="0018408A"/>
    <w:rsid w:val="00185C74"/>
    <w:rsid w:val="001878F4"/>
    <w:rsid w:val="00187F59"/>
    <w:rsid w:val="00193625"/>
    <w:rsid w:val="00193971"/>
    <w:rsid w:val="00197E1F"/>
    <w:rsid w:val="001A4ED1"/>
    <w:rsid w:val="001A5232"/>
    <w:rsid w:val="001A6796"/>
    <w:rsid w:val="001B0529"/>
    <w:rsid w:val="001B163C"/>
    <w:rsid w:val="001B1A04"/>
    <w:rsid w:val="001B59AC"/>
    <w:rsid w:val="001B5F07"/>
    <w:rsid w:val="001B6B42"/>
    <w:rsid w:val="001B7B84"/>
    <w:rsid w:val="001C5639"/>
    <w:rsid w:val="001C6782"/>
    <w:rsid w:val="001D3260"/>
    <w:rsid w:val="001E04CB"/>
    <w:rsid w:val="001E4272"/>
    <w:rsid w:val="001E4646"/>
    <w:rsid w:val="001E71BD"/>
    <w:rsid w:val="001E7BDC"/>
    <w:rsid w:val="001F3F44"/>
    <w:rsid w:val="001F6A3A"/>
    <w:rsid w:val="0020235D"/>
    <w:rsid w:val="00202918"/>
    <w:rsid w:val="00202A77"/>
    <w:rsid w:val="0020322D"/>
    <w:rsid w:val="002109B1"/>
    <w:rsid w:val="00211FAB"/>
    <w:rsid w:val="0021337F"/>
    <w:rsid w:val="00214A58"/>
    <w:rsid w:val="0021687A"/>
    <w:rsid w:val="0022082E"/>
    <w:rsid w:val="00230EE5"/>
    <w:rsid w:val="00231765"/>
    <w:rsid w:val="0023289A"/>
    <w:rsid w:val="0023297B"/>
    <w:rsid w:val="002370DA"/>
    <w:rsid w:val="002439AD"/>
    <w:rsid w:val="00245FE3"/>
    <w:rsid w:val="00247CD2"/>
    <w:rsid w:val="0025000D"/>
    <w:rsid w:val="002566BF"/>
    <w:rsid w:val="00256E2D"/>
    <w:rsid w:val="00257D5A"/>
    <w:rsid w:val="002612DB"/>
    <w:rsid w:val="0026313C"/>
    <w:rsid w:val="00263895"/>
    <w:rsid w:val="0026452D"/>
    <w:rsid w:val="0026634D"/>
    <w:rsid w:val="00271CE5"/>
    <w:rsid w:val="00273751"/>
    <w:rsid w:val="00276763"/>
    <w:rsid w:val="002772B6"/>
    <w:rsid w:val="00282020"/>
    <w:rsid w:val="002876B6"/>
    <w:rsid w:val="002A0D6B"/>
    <w:rsid w:val="002A6C2A"/>
    <w:rsid w:val="002B1D70"/>
    <w:rsid w:val="002B41D2"/>
    <w:rsid w:val="002C0B12"/>
    <w:rsid w:val="002C2F6F"/>
    <w:rsid w:val="002C3ECE"/>
    <w:rsid w:val="002C44ED"/>
    <w:rsid w:val="002C5DD5"/>
    <w:rsid w:val="002C7677"/>
    <w:rsid w:val="002D209B"/>
    <w:rsid w:val="002D2AA3"/>
    <w:rsid w:val="002E623F"/>
    <w:rsid w:val="002F2A8E"/>
    <w:rsid w:val="002F370C"/>
    <w:rsid w:val="002F408E"/>
    <w:rsid w:val="002F4704"/>
    <w:rsid w:val="002F5A20"/>
    <w:rsid w:val="002F7D30"/>
    <w:rsid w:val="0030245B"/>
    <w:rsid w:val="00312438"/>
    <w:rsid w:val="0031457C"/>
    <w:rsid w:val="00315B59"/>
    <w:rsid w:val="00316118"/>
    <w:rsid w:val="003200B7"/>
    <w:rsid w:val="00322915"/>
    <w:rsid w:val="003231FC"/>
    <w:rsid w:val="003254AC"/>
    <w:rsid w:val="00331A91"/>
    <w:rsid w:val="00334DD8"/>
    <w:rsid w:val="00335614"/>
    <w:rsid w:val="00336EE4"/>
    <w:rsid w:val="00340159"/>
    <w:rsid w:val="0034157B"/>
    <w:rsid w:val="003441C7"/>
    <w:rsid w:val="003443BB"/>
    <w:rsid w:val="003453FE"/>
    <w:rsid w:val="00346049"/>
    <w:rsid w:val="00352107"/>
    <w:rsid w:val="00352974"/>
    <w:rsid w:val="00357395"/>
    <w:rsid w:val="00361EBA"/>
    <w:rsid w:val="003621A7"/>
    <w:rsid w:val="0036324E"/>
    <w:rsid w:val="003636BF"/>
    <w:rsid w:val="00365DF3"/>
    <w:rsid w:val="00371E5E"/>
    <w:rsid w:val="0037479F"/>
    <w:rsid w:val="0037555A"/>
    <w:rsid w:val="003816BD"/>
    <w:rsid w:val="003819C4"/>
    <w:rsid w:val="003832A6"/>
    <w:rsid w:val="003845B4"/>
    <w:rsid w:val="00386FDD"/>
    <w:rsid w:val="003877E5"/>
    <w:rsid w:val="00387B1A"/>
    <w:rsid w:val="0039166B"/>
    <w:rsid w:val="003A08C2"/>
    <w:rsid w:val="003A0BA9"/>
    <w:rsid w:val="003A33A5"/>
    <w:rsid w:val="003A59E5"/>
    <w:rsid w:val="003B0833"/>
    <w:rsid w:val="003B196E"/>
    <w:rsid w:val="003B23D1"/>
    <w:rsid w:val="003B518A"/>
    <w:rsid w:val="003C0948"/>
    <w:rsid w:val="003C2DEF"/>
    <w:rsid w:val="003C3C69"/>
    <w:rsid w:val="003C5A04"/>
    <w:rsid w:val="003D1308"/>
    <w:rsid w:val="003D208B"/>
    <w:rsid w:val="003D3E24"/>
    <w:rsid w:val="003E066A"/>
    <w:rsid w:val="003E1C74"/>
    <w:rsid w:val="003F2969"/>
    <w:rsid w:val="003F2F00"/>
    <w:rsid w:val="003F568A"/>
    <w:rsid w:val="004033D7"/>
    <w:rsid w:val="0040650D"/>
    <w:rsid w:val="00410BB6"/>
    <w:rsid w:val="00416EAF"/>
    <w:rsid w:val="00417AB2"/>
    <w:rsid w:val="004209EA"/>
    <w:rsid w:val="00426898"/>
    <w:rsid w:val="00431D9A"/>
    <w:rsid w:val="004327A3"/>
    <w:rsid w:val="00435522"/>
    <w:rsid w:val="004408BE"/>
    <w:rsid w:val="00440945"/>
    <w:rsid w:val="00442786"/>
    <w:rsid w:val="00454904"/>
    <w:rsid w:val="00454BBB"/>
    <w:rsid w:val="004563B8"/>
    <w:rsid w:val="00456672"/>
    <w:rsid w:val="004637CA"/>
    <w:rsid w:val="00466D68"/>
    <w:rsid w:val="00473096"/>
    <w:rsid w:val="004752B1"/>
    <w:rsid w:val="00481DE7"/>
    <w:rsid w:val="0048798B"/>
    <w:rsid w:val="00497EAC"/>
    <w:rsid w:val="004A07FB"/>
    <w:rsid w:val="004A291F"/>
    <w:rsid w:val="004A4080"/>
    <w:rsid w:val="004A5FB7"/>
    <w:rsid w:val="004C3EE0"/>
    <w:rsid w:val="004C4850"/>
    <w:rsid w:val="004C758D"/>
    <w:rsid w:val="004E0EB6"/>
    <w:rsid w:val="00502644"/>
    <w:rsid w:val="00502679"/>
    <w:rsid w:val="00525FBF"/>
    <w:rsid w:val="00526246"/>
    <w:rsid w:val="00526B8B"/>
    <w:rsid w:val="005327CD"/>
    <w:rsid w:val="0053766B"/>
    <w:rsid w:val="0054093A"/>
    <w:rsid w:val="005413CD"/>
    <w:rsid w:val="005454F7"/>
    <w:rsid w:val="00551260"/>
    <w:rsid w:val="0055346A"/>
    <w:rsid w:val="0055470B"/>
    <w:rsid w:val="005610B1"/>
    <w:rsid w:val="00565F7B"/>
    <w:rsid w:val="00566664"/>
    <w:rsid w:val="00567106"/>
    <w:rsid w:val="00572D24"/>
    <w:rsid w:val="005816D7"/>
    <w:rsid w:val="00583F16"/>
    <w:rsid w:val="00584E46"/>
    <w:rsid w:val="0058681A"/>
    <w:rsid w:val="00586D71"/>
    <w:rsid w:val="00590570"/>
    <w:rsid w:val="00592A73"/>
    <w:rsid w:val="00595B3B"/>
    <w:rsid w:val="00595D08"/>
    <w:rsid w:val="005A3EA3"/>
    <w:rsid w:val="005B1C75"/>
    <w:rsid w:val="005B2FDF"/>
    <w:rsid w:val="005B4CC6"/>
    <w:rsid w:val="005B6E21"/>
    <w:rsid w:val="005C02FE"/>
    <w:rsid w:val="005C178F"/>
    <w:rsid w:val="005D2416"/>
    <w:rsid w:val="005D348C"/>
    <w:rsid w:val="005D3EE2"/>
    <w:rsid w:val="005E1D3C"/>
    <w:rsid w:val="005E57EF"/>
    <w:rsid w:val="005F2209"/>
    <w:rsid w:val="005F2B62"/>
    <w:rsid w:val="005F723F"/>
    <w:rsid w:val="00600522"/>
    <w:rsid w:val="00607578"/>
    <w:rsid w:val="006111D5"/>
    <w:rsid w:val="00614321"/>
    <w:rsid w:val="00616679"/>
    <w:rsid w:val="006205A1"/>
    <w:rsid w:val="00623377"/>
    <w:rsid w:val="00624E3F"/>
    <w:rsid w:val="00630265"/>
    <w:rsid w:val="00630A12"/>
    <w:rsid w:val="00631FC3"/>
    <w:rsid w:val="00632253"/>
    <w:rsid w:val="006378EA"/>
    <w:rsid w:val="00640258"/>
    <w:rsid w:val="00642714"/>
    <w:rsid w:val="00643525"/>
    <w:rsid w:val="006436FA"/>
    <w:rsid w:val="00644A9F"/>
    <w:rsid w:val="00644E9B"/>
    <w:rsid w:val="006455CE"/>
    <w:rsid w:val="00645C25"/>
    <w:rsid w:val="0065330F"/>
    <w:rsid w:val="006535C0"/>
    <w:rsid w:val="00661A06"/>
    <w:rsid w:val="00661EA2"/>
    <w:rsid w:val="006626C5"/>
    <w:rsid w:val="00664CDD"/>
    <w:rsid w:val="00667EA9"/>
    <w:rsid w:val="0067060E"/>
    <w:rsid w:val="0067132E"/>
    <w:rsid w:val="00674786"/>
    <w:rsid w:val="00680838"/>
    <w:rsid w:val="00682BC3"/>
    <w:rsid w:val="00687DCE"/>
    <w:rsid w:val="00690F6D"/>
    <w:rsid w:val="0069305E"/>
    <w:rsid w:val="006957E3"/>
    <w:rsid w:val="00696E8A"/>
    <w:rsid w:val="006A519A"/>
    <w:rsid w:val="006A5AEF"/>
    <w:rsid w:val="006B0B44"/>
    <w:rsid w:val="006B72C2"/>
    <w:rsid w:val="006B794E"/>
    <w:rsid w:val="006C11AC"/>
    <w:rsid w:val="006C1CA9"/>
    <w:rsid w:val="006C1F0E"/>
    <w:rsid w:val="006C21CF"/>
    <w:rsid w:val="006C3138"/>
    <w:rsid w:val="006C4D80"/>
    <w:rsid w:val="006C6AA4"/>
    <w:rsid w:val="006D42D9"/>
    <w:rsid w:val="006E1148"/>
    <w:rsid w:val="006E2268"/>
    <w:rsid w:val="006F27FE"/>
    <w:rsid w:val="006F437E"/>
    <w:rsid w:val="00702219"/>
    <w:rsid w:val="00703A98"/>
    <w:rsid w:val="0070693D"/>
    <w:rsid w:val="007135F3"/>
    <w:rsid w:val="00713B1C"/>
    <w:rsid w:val="00716066"/>
    <w:rsid w:val="00717D6C"/>
    <w:rsid w:val="00721B6D"/>
    <w:rsid w:val="00722547"/>
    <w:rsid w:val="00726701"/>
    <w:rsid w:val="00731F81"/>
    <w:rsid w:val="00733017"/>
    <w:rsid w:val="00736446"/>
    <w:rsid w:val="00737EBC"/>
    <w:rsid w:val="0074316D"/>
    <w:rsid w:val="00743B33"/>
    <w:rsid w:val="007443CD"/>
    <w:rsid w:val="007479F2"/>
    <w:rsid w:val="007520B9"/>
    <w:rsid w:val="00752C4F"/>
    <w:rsid w:val="00752FD5"/>
    <w:rsid w:val="007542AF"/>
    <w:rsid w:val="00754E98"/>
    <w:rsid w:val="007600F1"/>
    <w:rsid w:val="00761FB2"/>
    <w:rsid w:val="00762D6C"/>
    <w:rsid w:val="0076711E"/>
    <w:rsid w:val="00774A03"/>
    <w:rsid w:val="00775CFE"/>
    <w:rsid w:val="00776903"/>
    <w:rsid w:val="00781FB5"/>
    <w:rsid w:val="00783310"/>
    <w:rsid w:val="00785DC6"/>
    <w:rsid w:val="00787BC6"/>
    <w:rsid w:val="00792AA6"/>
    <w:rsid w:val="00795379"/>
    <w:rsid w:val="007A4A6D"/>
    <w:rsid w:val="007A4F2D"/>
    <w:rsid w:val="007A6248"/>
    <w:rsid w:val="007A6B2F"/>
    <w:rsid w:val="007B0A82"/>
    <w:rsid w:val="007B1E76"/>
    <w:rsid w:val="007B3C6F"/>
    <w:rsid w:val="007B631C"/>
    <w:rsid w:val="007B6A48"/>
    <w:rsid w:val="007C1BC2"/>
    <w:rsid w:val="007C30FF"/>
    <w:rsid w:val="007D09DB"/>
    <w:rsid w:val="007D1BCF"/>
    <w:rsid w:val="007D220C"/>
    <w:rsid w:val="007D27F9"/>
    <w:rsid w:val="007D438C"/>
    <w:rsid w:val="007D75CF"/>
    <w:rsid w:val="007E542C"/>
    <w:rsid w:val="007E6DC5"/>
    <w:rsid w:val="007F4309"/>
    <w:rsid w:val="007F74E3"/>
    <w:rsid w:val="007F76AF"/>
    <w:rsid w:val="00801F62"/>
    <w:rsid w:val="00804E01"/>
    <w:rsid w:val="008050B1"/>
    <w:rsid w:val="0080539F"/>
    <w:rsid w:val="008072D1"/>
    <w:rsid w:val="00813109"/>
    <w:rsid w:val="00820448"/>
    <w:rsid w:val="0082074B"/>
    <w:rsid w:val="00820DBA"/>
    <w:rsid w:val="00822B19"/>
    <w:rsid w:val="00823394"/>
    <w:rsid w:val="0082524A"/>
    <w:rsid w:val="00827386"/>
    <w:rsid w:val="00830D81"/>
    <w:rsid w:val="0083217C"/>
    <w:rsid w:val="008328C1"/>
    <w:rsid w:val="00833064"/>
    <w:rsid w:val="00860137"/>
    <w:rsid w:val="00864FEF"/>
    <w:rsid w:val="008664F7"/>
    <w:rsid w:val="00870111"/>
    <w:rsid w:val="008725D9"/>
    <w:rsid w:val="00873A41"/>
    <w:rsid w:val="0087436B"/>
    <w:rsid w:val="0087698F"/>
    <w:rsid w:val="0088043C"/>
    <w:rsid w:val="0088059F"/>
    <w:rsid w:val="00880F0A"/>
    <w:rsid w:val="008817EB"/>
    <w:rsid w:val="00883B64"/>
    <w:rsid w:val="00884042"/>
    <w:rsid w:val="008843B4"/>
    <w:rsid w:val="008906C9"/>
    <w:rsid w:val="00893EDD"/>
    <w:rsid w:val="008955E2"/>
    <w:rsid w:val="00895772"/>
    <w:rsid w:val="00897010"/>
    <w:rsid w:val="00897982"/>
    <w:rsid w:val="00897EA5"/>
    <w:rsid w:val="008A04D7"/>
    <w:rsid w:val="008A4E5B"/>
    <w:rsid w:val="008A5A39"/>
    <w:rsid w:val="008A6E49"/>
    <w:rsid w:val="008B26DD"/>
    <w:rsid w:val="008B345A"/>
    <w:rsid w:val="008B6144"/>
    <w:rsid w:val="008C2B7C"/>
    <w:rsid w:val="008C4852"/>
    <w:rsid w:val="008C5738"/>
    <w:rsid w:val="008C6FB6"/>
    <w:rsid w:val="008D04F0"/>
    <w:rsid w:val="008D1834"/>
    <w:rsid w:val="008D656E"/>
    <w:rsid w:val="008D77F9"/>
    <w:rsid w:val="008E450C"/>
    <w:rsid w:val="008E53A9"/>
    <w:rsid w:val="008F291B"/>
    <w:rsid w:val="008F2FA9"/>
    <w:rsid w:val="008F3500"/>
    <w:rsid w:val="0091050B"/>
    <w:rsid w:val="00912671"/>
    <w:rsid w:val="00913517"/>
    <w:rsid w:val="00916856"/>
    <w:rsid w:val="00916D01"/>
    <w:rsid w:val="0092031D"/>
    <w:rsid w:val="00921924"/>
    <w:rsid w:val="00921F7A"/>
    <w:rsid w:val="00922124"/>
    <w:rsid w:val="00924E3C"/>
    <w:rsid w:val="00926B93"/>
    <w:rsid w:val="00927515"/>
    <w:rsid w:val="00932F6F"/>
    <w:rsid w:val="00936919"/>
    <w:rsid w:val="0093715B"/>
    <w:rsid w:val="00937855"/>
    <w:rsid w:val="00940537"/>
    <w:rsid w:val="00947ACC"/>
    <w:rsid w:val="00950127"/>
    <w:rsid w:val="009515C4"/>
    <w:rsid w:val="00951AF3"/>
    <w:rsid w:val="00955537"/>
    <w:rsid w:val="00960B49"/>
    <w:rsid w:val="009612BB"/>
    <w:rsid w:val="00970DC5"/>
    <w:rsid w:val="0097277A"/>
    <w:rsid w:val="00973754"/>
    <w:rsid w:val="00973E5F"/>
    <w:rsid w:val="00974F9A"/>
    <w:rsid w:val="009763F4"/>
    <w:rsid w:val="00982471"/>
    <w:rsid w:val="00983F88"/>
    <w:rsid w:val="009846B7"/>
    <w:rsid w:val="00991EC7"/>
    <w:rsid w:val="0099238E"/>
    <w:rsid w:val="00992E02"/>
    <w:rsid w:val="00996B6E"/>
    <w:rsid w:val="00997125"/>
    <w:rsid w:val="009A1A60"/>
    <w:rsid w:val="009A3071"/>
    <w:rsid w:val="009A4D9F"/>
    <w:rsid w:val="009A7761"/>
    <w:rsid w:val="009B1B98"/>
    <w:rsid w:val="009B2230"/>
    <w:rsid w:val="009B2D27"/>
    <w:rsid w:val="009B305E"/>
    <w:rsid w:val="009B4204"/>
    <w:rsid w:val="009B6CD5"/>
    <w:rsid w:val="009B7880"/>
    <w:rsid w:val="009C0773"/>
    <w:rsid w:val="009C1F28"/>
    <w:rsid w:val="009C4447"/>
    <w:rsid w:val="009C4BA9"/>
    <w:rsid w:val="009C6FDA"/>
    <w:rsid w:val="009D0276"/>
    <w:rsid w:val="009D4565"/>
    <w:rsid w:val="009E47A9"/>
    <w:rsid w:val="009E78E1"/>
    <w:rsid w:val="009F2319"/>
    <w:rsid w:val="009F23BE"/>
    <w:rsid w:val="009F241F"/>
    <w:rsid w:val="00A0119E"/>
    <w:rsid w:val="00A0492D"/>
    <w:rsid w:val="00A07F15"/>
    <w:rsid w:val="00A1201F"/>
    <w:rsid w:val="00A125C5"/>
    <w:rsid w:val="00A14170"/>
    <w:rsid w:val="00A14C02"/>
    <w:rsid w:val="00A1762C"/>
    <w:rsid w:val="00A205A0"/>
    <w:rsid w:val="00A21B99"/>
    <w:rsid w:val="00A21EB8"/>
    <w:rsid w:val="00A23620"/>
    <w:rsid w:val="00A27BD9"/>
    <w:rsid w:val="00A27C75"/>
    <w:rsid w:val="00A326E1"/>
    <w:rsid w:val="00A32FEA"/>
    <w:rsid w:val="00A3662B"/>
    <w:rsid w:val="00A37760"/>
    <w:rsid w:val="00A44828"/>
    <w:rsid w:val="00A4573D"/>
    <w:rsid w:val="00A46EEA"/>
    <w:rsid w:val="00A5039D"/>
    <w:rsid w:val="00A5442D"/>
    <w:rsid w:val="00A55398"/>
    <w:rsid w:val="00A62BFC"/>
    <w:rsid w:val="00A65EE7"/>
    <w:rsid w:val="00A6729E"/>
    <w:rsid w:val="00A70133"/>
    <w:rsid w:val="00A73C63"/>
    <w:rsid w:val="00A75024"/>
    <w:rsid w:val="00A7591F"/>
    <w:rsid w:val="00A8228B"/>
    <w:rsid w:val="00A87229"/>
    <w:rsid w:val="00A91C3F"/>
    <w:rsid w:val="00A92721"/>
    <w:rsid w:val="00AA4DBD"/>
    <w:rsid w:val="00AA5518"/>
    <w:rsid w:val="00AB206B"/>
    <w:rsid w:val="00AB280B"/>
    <w:rsid w:val="00AB508E"/>
    <w:rsid w:val="00AB5EF1"/>
    <w:rsid w:val="00AB7A31"/>
    <w:rsid w:val="00AC3817"/>
    <w:rsid w:val="00AC46EE"/>
    <w:rsid w:val="00AC4FA0"/>
    <w:rsid w:val="00AC5149"/>
    <w:rsid w:val="00AC52AD"/>
    <w:rsid w:val="00AC7957"/>
    <w:rsid w:val="00AD315E"/>
    <w:rsid w:val="00AD384E"/>
    <w:rsid w:val="00AD7285"/>
    <w:rsid w:val="00AE1985"/>
    <w:rsid w:val="00AF1209"/>
    <w:rsid w:val="00AF137E"/>
    <w:rsid w:val="00AF360E"/>
    <w:rsid w:val="00AF4CA7"/>
    <w:rsid w:val="00AF68DE"/>
    <w:rsid w:val="00B003B0"/>
    <w:rsid w:val="00B01105"/>
    <w:rsid w:val="00B01F5B"/>
    <w:rsid w:val="00B02328"/>
    <w:rsid w:val="00B03483"/>
    <w:rsid w:val="00B065FB"/>
    <w:rsid w:val="00B06AB6"/>
    <w:rsid w:val="00B151EF"/>
    <w:rsid w:val="00B16BC9"/>
    <w:rsid w:val="00B17141"/>
    <w:rsid w:val="00B26BAF"/>
    <w:rsid w:val="00B31575"/>
    <w:rsid w:val="00B33816"/>
    <w:rsid w:val="00B33CFC"/>
    <w:rsid w:val="00B40180"/>
    <w:rsid w:val="00B43084"/>
    <w:rsid w:val="00B453DB"/>
    <w:rsid w:val="00B459F4"/>
    <w:rsid w:val="00B468FF"/>
    <w:rsid w:val="00B51AC9"/>
    <w:rsid w:val="00B6288C"/>
    <w:rsid w:val="00B64432"/>
    <w:rsid w:val="00B6445F"/>
    <w:rsid w:val="00B658E3"/>
    <w:rsid w:val="00B71F03"/>
    <w:rsid w:val="00B762DF"/>
    <w:rsid w:val="00B8547D"/>
    <w:rsid w:val="00B85562"/>
    <w:rsid w:val="00B95550"/>
    <w:rsid w:val="00B97F97"/>
    <w:rsid w:val="00BA06C8"/>
    <w:rsid w:val="00BA7108"/>
    <w:rsid w:val="00BA7EA1"/>
    <w:rsid w:val="00BB0561"/>
    <w:rsid w:val="00BB0968"/>
    <w:rsid w:val="00BB39EE"/>
    <w:rsid w:val="00BB519F"/>
    <w:rsid w:val="00BC31DF"/>
    <w:rsid w:val="00BC3E2E"/>
    <w:rsid w:val="00BD0195"/>
    <w:rsid w:val="00BD0FD1"/>
    <w:rsid w:val="00BD342A"/>
    <w:rsid w:val="00BD3599"/>
    <w:rsid w:val="00BD424B"/>
    <w:rsid w:val="00BD449E"/>
    <w:rsid w:val="00BE294E"/>
    <w:rsid w:val="00BE2E17"/>
    <w:rsid w:val="00BE405E"/>
    <w:rsid w:val="00BE44CC"/>
    <w:rsid w:val="00BE47EF"/>
    <w:rsid w:val="00BF3A63"/>
    <w:rsid w:val="00BF3D19"/>
    <w:rsid w:val="00BF4AC8"/>
    <w:rsid w:val="00BF7C65"/>
    <w:rsid w:val="00C11524"/>
    <w:rsid w:val="00C1778F"/>
    <w:rsid w:val="00C241FF"/>
    <w:rsid w:val="00C250D5"/>
    <w:rsid w:val="00C2556A"/>
    <w:rsid w:val="00C3214B"/>
    <w:rsid w:val="00C33995"/>
    <w:rsid w:val="00C36EFC"/>
    <w:rsid w:val="00C431F1"/>
    <w:rsid w:val="00C504A6"/>
    <w:rsid w:val="00C51606"/>
    <w:rsid w:val="00C51CA8"/>
    <w:rsid w:val="00C5269D"/>
    <w:rsid w:val="00C663A9"/>
    <w:rsid w:val="00C73558"/>
    <w:rsid w:val="00C76326"/>
    <w:rsid w:val="00C822FA"/>
    <w:rsid w:val="00C85598"/>
    <w:rsid w:val="00C8706C"/>
    <w:rsid w:val="00C92898"/>
    <w:rsid w:val="00C95025"/>
    <w:rsid w:val="00CA03B6"/>
    <w:rsid w:val="00CA13BE"/>
    <w:rsid w:val="00CA5D57"/>
    <w:rsid w:val="00CA7B97"/>
    <w:rsid w:val="00CB293C"/>
    <w:rsid w:val="00CB4729"/>
    <w:rsid w:val="00CB542B"/>
    <w:rsid w:val="00CC2F3B"/>
    <w:rsid w:val="00CD564B"/>
    <w:rsid w:val="00CD6B73"/>
    <w:rsid w:val="00CD726F"/>
    <w:rsid w:val="00CE4EC8"/>
    <w:rsid w:val="00CE59E8"/>
    <w:rsid w:val="00CE5C6C"/>
    <w:rsid w:val="00CE7514"/>
    <w:rsid w:val="00CF66C0"/>
    <w:rsid w:val="00CF6A49"/>
    <w:rsid w:val="00D02553"/>
    <w:rsid w:val="00D04605"/>
    <w:rsid w:val="00D04B7A"/>
    <w:rsid w:val="00D061E3"/>
    <w:rsid w:val="00D12B40"/>
    <w:rsid w:val="00D13091"/>
    <w:rsid w:val="00D13573"/>
    <w:rsid w:val="00D13E84"/>
    <w:rsid w:val="00D14FDD"/>
    <w:rsid w:val="00D17042"/>
    <w:rsid w:val="00D20E0B"/>
    <w:rsid w:val="00D214F4"/>
    <w:rsid w:val="00D2411F"/>
    <w:rsid w:val="00D248DE"/>
    <w:rsid w:val="00D2599C"/>
    <w:rsid w:val="00D26714"/>
    <w:rsid w:val="00D30010"/>
    <w:rsid w:val="00D30202"/>
    <w:rsid w:val="00D317CE"/>
    <w:rsid w:val="00D324EB"/>
    <w:rsid w:val="00D41834"/>
    <w:rsid w:val="00D441F4"/>
    <w:rsid w:val="00D4434A"/>
    <w:rsid w:val="00D4541E"/>
    <w:rsid w:val="00D457AD"/>
    <w:rsid w:val="00D50D5F"/>
    <w:rsid w:val="00D53ACA"/>
    <w:rsid w:val="00D56DDE"/>
    <w:rsid w:val="00D66AD3"/>
    <w:rsid w:val="00D71E72"/>
    <w:rsid w:val="00D724D8"/>
    <w:rsid w:val="00D7386C"/>
    <w:rsid w:val="00D81E01"/>
    <w:rsid w:val="00D8542D"/>
    <w:rsid w:val="00D8643D"/>
    <w:rsid w:val="00D912F0"/>
    <w:rsid w:val="00DA2C13"/>
    <w:rsid w:val="00DA3F38"/>
    <w:rsid w:val="00DA6625"/>
    <w:rsid w:val="00DB07E5"/>
    <w:rsid w:val="00DB4211"/>
    <w:rsid w:val="00DB5021"/>
    <w:rsid w:val="00DB756C"/>
    <w:rsid w:val="00DB7D36"/>
    <w:rsid w:val="00DC32D0"/>
    <w:rsid w:val="00DC4B82"/>
    <w:rsid w:val="00DC65CC"/>
    <w:rsid w:val="00DC6A71"/>
    <w:rsid w:val="00DC7366"/>
    <w:rsid w:val="00DD1F09"/>
    <w:rsid w:val="00DD485B"/>
    <w:rsid w:val="00DD72E8"/>
    <w:rsid w:val="00DE0F51"/>
    <w:rsid w:val="00DE5B46"/>
    <w:rsid w:val="00DE68D9"/>
    <w:rsid w:val="00DF0478"/>
    <w:rsid w:val="00DF3ECF"/>
    <w:rsid w:val="00E02A25"/>
    <w:rsid w:val="00E0357D"/>
    <w:rsid w:val="00E1050C"/>
    <w:rsid w:val="00E123C3"/>
    <w:rsid w:val="00E15EFC"/>
    <w:rsid w:val="00E178C5"/>
    <w:rsid w:val="00E24EC2"/>
    <w:rsid w:val="00E30494"/>
    <w:rsid w:val="00E30A10"/>
    <w:rsid w:val="00E45872"/>
    <w:rsid w:val="00E45D48"/>
    <w:rsid w:val="00E551D0"/>
    <w:rsid w:val="00E71895"/>
    <w:rsid w:val="00E73A98"/>
    <w:rsid w:val="00E74E5E"/>
    <w:rsid w:val="00E75DD9"/>
    <w:rsid w:val="00E768C3"/>
    <w:rsid w:val="00E7741D"/>
    <w:rsid w:val="00E8463D"/>
    <w:rsid w:val="00E84960"/>
    <w:rsid w:val="00E84D8B"/>
    <w:rsid w:val="00E85400"/>
    <w:rsid w:val="00E965BD"/>
    <w:rsid w:val="00EA0DDA"/>
    <w:rsid w:val="00EB04A7"/>
    <w:rsid w:val="00EB224F"/>
    <w:rsid w:val="00EC0A52"/>
    <w:rsid w:val="00EC3A03"/>
    <w:rsid w:val="00EC4DE7"/>
    <w:rsid w:val="00ED21B9"/>
    <w:rsid w:val="00ED407F"/>
    <w:rsid w:val="00EE7868"/>
    <w:rsid w:val="00EF0FAC"/>
    <w:rsid w:val="00EF20BC"/>
    <w:rsid w:val="00EF7BB1"/>
    <w:rsid w:val="00F00A09"/>
    <w:rsid w:val="00F0155A"/>
    <w:rsid w:val="00F0392A"/>
    <w:rsid w:val="00F0396F"/>
    <w:rsid w:val="00F0624C"/>
    <w:rsid w:val="00F06A3D"/>
    <w:rsid w:val="00F1095D"/>
    <w:rsid w:val="00F11EA4"/>
    <w:rsid w:val="00F13B5A"/>
    <w:rsid w:val="00F14174"/>
    <w:rsid w:val="00F14DC2"/>
    <w:rsid w:val="00F15F2A"/>
    <w:rsid w:val="00F1606D"/>
    <w:rsid w:val="00F203D0"/>
    <w:rsid w:val="00F212A1"/>
    <w:rsid w:val="00F213A8"/>
    <w:rsid w:val="00F21D33"/>
    <w:rsid w:val="00F23C6D"/>
    <w:rsid w:val="00F240BB"/>
    <w:rsid w:val="00F263DF"/>
    <w:rsid w:val="00F30610"/>
    <w:rsid w:val="00F32525"/>
    <w:rsid w:val="00F422D1"/>
    <w:rsid w:val="00F44B26"/>
    <w:rsid w:val="00F46724"/>
    <w:rsid w:val="00F47123"/>
    <w:rsid w:val="00F52B92"/>
    <w:rsid w:val="00F5488B"/>
    <w:rsid w:val="00F551EC"/>
    <w:rsid w:val="00F56E8F"/>
    <w:rsid w:val="00F57FED"/>
    <w:rsid w:val="00F65EEB"/>
    <w:rsid w:val="00F6714A"/>
    <w:rsid w:val="00F67858"/>
    <w:rsid w:val="00F70105"/>
    <w:rsid w:val="00F707AC"/>
    <w:rsid w:val="00F727D1"/>
    <w:rsid w:val="00F739A6"/>
    <w:rsid w:val="00F749A7"/>
    <w:rsid w:val="00F74E04"/>
    <w:rsid w:val="00F765FA"/>
    <w:rsid w:val="00F77678"/>
    <w:rsid w:val="00F8232C"/>
    <w:rsid w:val="00F83793"/>
    <w:rsid w:val="00F84D49"/>
    <w:rsid w:val="00F928B3"/>
    <w:rsid w:val="00F929BC"/>
    <w:rsid w:val="00F944CE"/>
    <w:rsid w:val="00FB2030"/>
    <w:rsid w:val="00FC2AC3"/>
    <w:rsid w:val="00FC2ECF"/>
    <w:rsid w:val="00FC54BD"/>
    <w:rsid w:val="00FC7FCF"/>
    <w:rsid w:val="00FD4CFA"/>
    <w:rsid w:val="00FD5074"/>
    <w:rsid w:val="00FE3256"/>
    <w:rsid w:val="00FE5D5D"/>
    <w:rsid w:val="00FE630B"/>
    <w:rsid w:val="00FE7B9F"/>
    <w:rsid w:val="00FF673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A9CC801"/>
  <w15:chartTrackingRefBased/>
  <w15:docId w15:val="{2D2EC252-0BF1-4137-B59E-F67D9FFC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5F2B62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paragraph" w:styleId="Besedilooblaka">
    <w:name w:val="Balloon Text"/>
    <w:basedOn w:val="Navaden"/>
    <w:semiHidden/>
    <w:rsid w:val="00043F2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81DE7"/>
    <w:pPr>
      <w:ind w:left="720"/>
      <w:contextualSpacing/>
    </w:pPr>
  </w:style>
  <w:style w:type="character" w:styleId="Pripombasklic">
    <w:name w:val="annotation reference"/>
    <w:basedOn w:val="Privzetapisavaodstavka"/>
    <w:rsid w:val="00873A41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73A4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73A4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873A4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873A41"/>
    <w:rPr>
      <w:rFonts w:ascii="Arial" w:hAnsi="Arial"/>
      <w:b/>
      <w:bCs/>
      <w:lang w:val="en-US" w:eastAsia="en-US"/>
    </w:rPr>
  </w:style>
  <w:style w:type="character" w:styleId="SledenaHiperpovezava">
    <w:name w:val="FollowedHyperlink"/>
    <w:basedOn w:val="Privzetapisavaodstavka"/>
    <w:rsid w:val="00D30010"/>
    <w:rPr>
      <w:color w:val="954F72" w:themeColor="followedHyperlink"/>
      <w:u w:val="single"/>
    </w:rPr>
  </w:style>
  <w:style w:type="paragraph" w:customStyle="1" w:styleId="Default">
    <w:name w:val="Default"/>
    <w:rsid w:val="00FD4CF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729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s-crisisUA.uvhvvr@gov.si" TargetMode="Externa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s-crisisUA.uvhvvr@gov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drzavni-organi/organi-v-sestavi/uprava-za-varno-hrano-veterinarstvo-in-varstvo-rastlin/o-uprav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s-crisisUA.uvhvvr@gov.si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PORAB~1\LOCALS~1\Temp\Vete_upra_RS_OU_Ljubljan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817ED14-FE56-47D4-9C04-E9CA54D8D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Vete_upra_RS_OU_Ljubljana.dot</Template>
  <TotalTime>2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Jedrt M. WERNIG</cp:lastModifiedBy>
  <cp:revision>2</cp:revision>
  <cp:lastPrinted>2022-01-17T14:31:00Z</cp:lastPrinted>
  <dcterms:created xsi:type="dcterms:W3CDTF">2022-02-25T21:01:00Z</dcterms:created>
  <dcterms:modified xsi:type="dcterms:W3CDTF">2022-02-25T21:01:00Z</dcterms:modified>
</cp:coreProperties>
</file>