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03029" w14:textId="77777777" w:rsidR="00E84997" w:rsidRDefault="00E84997" w:rsidP="00A81BFB">
      <w:pPr>
        <w:autoSpaceDE w:val="0"/>
        <w:autoSpaceDN w:val="0"/>
        <w:adjustRightInd w:val="0"/>
        <w:ind w:left="-360"/>
        <w:jc w:val="center"/>
        <w:rPr>
          <w:rFonts w:ascii="Tahoma" w:hAnsi="Tahoma" w:cs="Tahoma"/>
          <w:b/>
          <w:color w:val="000000"/>
        </w:rPr>
      </w:pPr>
      <w:proofErr w:type="spellStart"/>
      <w:r>
        <w:rPr>
          <w:rFonts w:ascii="Tahoma" w:hAnsi="Tahoma" w:cs="Tahoma"/>
          <w:b/>
          <w:color w:val="000000"/>
        </w:rPr>
        <w:t>Seznam</w:t>
      </w:r>
      <w:proofErr w:type="spellEnd"/>
      <w:r>
        <w:rPr>
          <w:rFonts w:ascii="Tahoma" w:hAnsi="Tahoma" w:cs="Tahoma"/>
          <w:b/>
          <w:color w:val="000000"/>
        </w:rPr>
        <w:t xml:space="preserve"> </w:t>
      </w:r>
      <w:proofErr w:type="spellStart"/>
      <w:r>
        <w:rPr>
          <w:rFonts w:ascii="Tahoma" w:hAnsi="Tahoma" w:cs="Tahoma"/>
          <w:b/>
          <w:color w:val="000000"/>
        </w:rPr>
        <w:t>zavetišč</w:t>
      </w:r>
      <w:proofErr w:type="spellEnd"/>
      <w:r>
        <w:rPr>
          <w:rFonts w:ascii="Tahoma" w:hAnsi="Tahoma" w:cs="Tahoma"/>
          <w:b/>
          <w:color w:val="000000"/>
        </w:rPr>
        <w:t xml:space="preserve"> za </w:t>
      </w:r>
      <w:proofErr w:type="spellStart"/>
      <w:r>
        <w:rPr>
          <w:rFonts w:ascii="Tahoma" w:hAnsi="Tahoma" w:cs="Tahoma"/>
          <w:b/>
          <w:color w:val="000000"/>
        </w:rPr>
        <w:t>zapuščene</w:t>
      </w:r>
      <w:proofErr w:type="spellEnd"/>
      <w:r>
        <w:rPr>
          <w:rFonts w:ascii="Tahoma" w:hAnsi="Tahoma" w:cs="Tahoma"/>
          <w:b/>
          <w:color w:val="000000"/>
        </w:rPr>
        <w:t xml:space="preserve"> </w:t>
      </w:r>
      <w:proofErr w:type="spellStart"/>
      <w:r>
        <w:rPr>
          <w:rFonts w:ascii="Tahoma" w:hAnsi="Tahoma" w:cs="Tahoma"/>
          <w:b/>
          <w:color w:val="000000"/>
        </w:rPr>
        <w:t>živali</w:t>
      </w:r>
      <w:proofErr w:type="spellEnd"/>
    </w:p>
    <w:p w14:paraId="5B949073" w14:textId="77777777" w:rsidR="00E84997" w:rsidRPr="00AD0ACD" w:rsidRDefault="00E84997" w:rsidP="00A81BFB">
      <w:pPr>
        <w:autoSpaceDE w:val="0"/>
        <w:autoSpaceDN w:val="0"/>
        <w:adjustRightInd w:val="0"/>
        <w:ind w:left="-360"/>
        <w:jc w:val="center"/>
        <w:rPr>
          <w:rFonts w:ascii="Tahoma" w:hAnsi="Tahoma" w:cs="Tahoma"/>
          <w:b/>
          <w:color w:val="000000"/>
        </w:rPr>
      </w:pPr>
      <w:r w:rsidRPr="00AD0ACD">
        <w:rPr>
          <w:rFonts w:ascii="Tahoma" w:hAnsi="Tahoma" w:cs="Tahoma"/>
          <w:b/>
          <w:color w:val="000000"/>
        </w:rPr>
        <w:t>List of registered animal shelters</w:t>
      </w:r>
    </w:p>
    <w:p w14:paraId="6D7679C5" w14:textId="77777777" w:rsidR="00E84997" w:rsidRPr="00A318AA" w:rsidRDefault="00E84997" w:rsidP="00A81BFB">
      <w:pPr>
        <w:autoSpaceDE w:val="0"/>
        <w:autoSpaceDN w:val="0"/>
        <w:adjustRightInd w:val="0"/>
        <w:ind w:left="-360"/>
        <w:rPr>
          <w:rFonts w:ascii="Tahoma" w:hAnsi="Tahoma" w:cs="Tahoma"/>
          <w:color w:val="000000"/>
          <w:sz w:val="17"/>
          <w:szCs w:val="17"/>
        </w:rPr>
      </w:pPr>
    </w:p>
    <w:p w14:paraId="752A6D47" w14:textId="77777777" w:rsidR="00E84997" w:rsidRPr="00925BD6" w:rsidRDefault="00E84997" w:rsidP="00A81BFB">
      <w:pPr>
        <w:autoSpaceDE w:val="0"/>
        <w:autoSpaceDN w:val="0"/>
        <w:adjustRightInd w:val="0"/>
        <w:ind w:left="-360"/>
        <w:rPr>
          <w:rFonts w:ascii="Tahoma" w:hAnsi="Tahoma" w:cs="Tahoma"/>
          <w:color w:val="000000"/>
          <w:sz w:val="17"/>
          <w:szCs w:val="17"/>
          <w:lang w:val="pl-PL"/>
        </w:rPr>
      </w:pPr>
      <w:r w:rsidRPr="00925BD6">
        <w:rPr>
          <w:rFonts w:ascii="Tahoma" w:hAnsi="Tahoma" w:cs="Tahoma"/>
          <w:color w:val="000000"/>
          <w:sz w:val="17"/>
          <w:szCs w:val="17"/>
          <w:lang w:val="pl-PL"/>
        </w:rPr>
        <w:t xml:space="preserve">Zadnja posodobitev /updated: </w:t>
      </w:r>
      <w:r>
        <w:rPr>
          <w:rFonts w:ascii="Tahoma" w:hAnsi="Tahoma" w:cs="Tahoma"/>
          <w:color w:val="000000"/>
          <w:sz w:val="17"/>
          <w:szCs w:val="17"/>
        </w:rPr>
        <w:fldChar w:fldCharType="begin"/>
      </w:r>
      <w:r>
        <w:rPr>
          <w:rFonts w:ascii="Tahoma" w:hAnsi="Tahoma" w:cs="Tahoma"/>
          <w:color w:val="000000"/>
          <w:sz w:val="17"/>
          <w:szCs w:val="17"/>
        </w:rPr>
        <w:instrText xml:space="preserve"> DATE  \@ "dd.MM.yyyy"  \* MERGEFORMAT </w:instrText>
      </w:r>
      <w:r>
        <w:rPr>
          <w:rFonts w:ascii="Tahoma" w:hAnsi="Tahoma" w:cs="Tahoma"/>
          <w:color w:val="000000"/>
          <w:sz w:val="17"/>
          <w:szCs w:val="17"/>
        </w:rPr>
        <w:fldChar w:fldCharType="separate"/>
      </w:r>
      <w:r w:rsidR="00584F23">
        <w:rPr>
          <w:rFonts w:ascii="Tahoma" w:hAnsi="Tahoma" w:cs="Tahoma"/>
          <w:noProof/>
          <w:color w:val="000000"/>
          <w:sz w:val="17"/>
          <w:szCs w:val="17"/>
        </w:rPr>
        <w:t>27.03.2023</w:t>
      </w:r>
      <w:r>
        <w:rPr>
          <w:rFonts w:ascii="Tahoma" w:hAnsi="Tahoma" w:cs="Tahoma"/>
          <w:color w:val="000000"/>
          <w:sz w:val="17"/>
          <w:szCs w:val="17"/>
        </w:rPr>
        <w:fldChar w:fldCharType="end"/>
      </w:r>
    </w:p>
    <w:p w14:paraId="77AF4097" w14:textId="77777777" w:rsidR="00E84997" w:rsidRPr="00925BD6" w:rsidRDefault="00E84997" w:rsidP="00A81BFB">
      <w:pPr>
        <w:autoSpaceDE w:val="0"/>
        <w:autoSpaceDN w:val="0"/>
        <w:adjustRightInd w:val="0"/>
        <w:ind w:left="-360"/>
        <w:rPr>
          <w:rFonts w:ascii="Tahoma" w:hAnsi="Tahoma" w:cs="Tahoma"/>
          <w:color w:val="000000"/>
          <w:sz w:val="17"/>
          <w:szCs w:val="17"/>
          <w:lang w:val="pl-PL"/>
        </w:rPr>
      </w:pPr>
    </w:p>
    <w:p w14:paraId="194DCE2E" w14:textId="77777777" w:rsidR="00E84997" w:rsidRPr="00925BD6" w:rsidRDefault="00E84997" w:rsidP="00A81BFB">
      <w:pPr>
        <w:autoSpaceDE w:val="0"/>
        <w:autoSpaceDN w:val="0"/>
        <w:adjustRightInd w:val="0"/>
        <w:ind w:left="-360"/>
        <w:rPr>
          <w:rFonts w:ascii="Tahoma" w:hAnsi="Tahoma" w:cs="Tahoma"/>
          <w:color w:val="000000"/>
          <w:sz w:val="17"/>
          <w:szCs w:val="17"/>
          <w:lang w:val="pl-PL"/>
        </w:rPr>
      </w:pPr>
    </w:p>
    <w:p w14:paraId="58EB6EC9" w14:textId="77777777" w:rsidR="00E84997" w:rsidRPr="00925BD6" w:rsidRDefault="00E84997" w:rsidP="00A81BFB">
      <w:pPr>
        <w:autoSpaceDE w:val="0"/>
        <w:autoSpaceDN w:val="0"/>
        <w:adjustRightInd w:val="0"/>
        <w:ind w:left="-360"/>
        <w:rPr>
          <w:rFonts w:ascii="Tahoma" w:hAnsi="Tahoma" w:cs="Tahoma"/>
          <w:color w:val="000000"/>
          <w:sz w:val="23"/>
          <w:szCs w:val="23"/>
          <w:lang w:val="pl-PL"/>
        </w:rPr>
      </w:pPr>
      <w:r w:rsidRPr="00925BD6">
        <w:rPr>
          <w:rFonts w:ascii="Tahoma" w:hAnsi="Tahoma" w:cs="Tahoma"/>
          <w:color w:val="000000"/>
          <w:sz w:val="23"/>
          <w:szCs w:val="23"/>
          <w:lang w:val="pl-PL"/>
        </w:rPr>
        <w:t>ZAKONODAJA / LEGISLATION:</w:t>
      </w:r>
    </w:p>
    <w:p w14:paraId="5B05F813" w14:textId="77777777" w:rsidR="00E84997" w:rsidRPr="00925BD6" w:rsidRDefault="00E84997" w:rsidP="005955C4">
      <w:pPr>
        <w:autoSpaceDE w:val="0"/>
        <w:autoSpaceDN w:val="0"/>
        <w:adjustRightInd w:val="0"/>
        <w:spacing w:line="240" w:lineRule="auto"/>
        <w:ind w:left="-360"/>
        <w:rPr>
          <w:rFonts w:ascii="Tahoma" w:hAnsi="Tahoma" w:cs="Tahoma"/>
          <w:sz w:val="19"/>
          <w:szCs w:val="19"/>
          <w:lang w:val="pl-PL"/>
        </w:rPr>
      </w:pPr>
      <w:r w:rsidRPr="00925BD6">
        <w:rPr>
          <w:rFonts w:ascii="Tahoma" w:hAnsi="Tahoma" w:cs="Tahoma"/>
          <w:color w:val="000000"/>
          <w:sz w:val="19"/>
          <w:szCs w:val="19"/>
          <w:lang w:val="pl-PL"/>
        </w:rPr>
        <w:t>Zakon o zaščiti živali</w:t>
      </w:r>
      <w:r w:rsidR="005955C4">
        <w:rPr>
          <w:rFonts w:ascii="Tahoma" w:hAnsi="Tahoma" w:cs="Tahoma"/>
          <w:color w:val="000000"/>
          <w:sz w:val="19"/>
          <w:szCs w:val="19"/>
          <w:lang w:val="pl-PL"/>
        </w:rPr>
        <w:t xml:space="preserve"> </w:t>
      </w:r>
      <w:r w:rsidRPr="00925BD6">
        <w:rPr>
          <w:rFonts w:ascii="Tahoma" w:hAnsi="Tahoma" w:cs="Tahoma"/>
          <w:color w:val="000000"/>
          <w:sz w:val="19"/>
          <w:szCs w:val="19"/>
          <w:lang w:val="pl-PL"/>
        </w:rPr>
        <w:t>/ Animal Protect</w:t>
      </w:r>
      <w:r>
        <w:rPr>
          <w:rFonts w:ascii="Tahoma" w:hAnsi="Tahoma" w:cs="Tahoma"/>
          <w:color w:val="000000"/>
          <w:sz w:val="19"/>
          <w:szCs w:val="19"/>
          <w:lang w:val="pl-PL"/>
        </w:rPr>
        <w:t>i</w:t>
      </w:r>
      <w:r w:rsidRPr="00925BD6">
        <w:rPr>
          <w:rFonts w:ascii="Tahoma" w:hAnsi="Tahoma" w:cs="Tahoma"/>
          <w:color w:val="000000"/>
          <w:sz w:val="19"/>
          <w:szCs w:val="19"/>
          <w:lang w:val="pl-PL"/>
        </w:rPr>
        <w:t>on Act (Uradni list RS, št</w:t>
      </w:r>
      <w:r w:rsidRPr="00925BD6">
        <w:rPr>
          <w:rFonts w:ascii="Tahoma" w:hAnsi="Tahoma" w:cs="Tahoma"/>
          <w:sz w:val="19"/>
          <w:szCs w:val="19"/>
          <w:lang w:val="pl-PL"/>
        </w:rPr>
        <w:t xml:space="preserve">. </w:t>
      </w:r>
      <w:r>
        <w:rPr>
          <w:rFonts w:ascii="Tahoma" w:hAnsi="Tahoma" w:cs="Tahoma"/>
          <w:sz w:val="19"/>
          <w:szCs w:val="19"/>
          <w:lang w:val="pl-PL"/>
        </w:rPr>
        <w:t>38/2013- UPB3, 21</w:t>
      </w:r>
      <w:r w:rsidR="005955C4">
        <w:rPr>
          <w:rFonts w:ascii="Tahoma" w:hAnsi="Tahoma" w:cs="Tahoma"/>
          <w:sz w:val="19"/>
          <w:szCs w:val="19"/>
          <w:lang w:val="pl-PL"/>
        </w:rPr>
        <w:t>/</w:t>
      </w:r>
      <w:r>
        <w:rPr>
          <w:rFonts w:ascii="Tahoma" w:hAnsi="Tahoma" w:cs="Tahoma"/>
          <w:sz w:val="19"/>
          <w:szCs w:val="19"/>
          <w:lang w:val="pl-PL"/>
        </w:rPr>
        <w:t>18</w:t>
      </w:r>
      <w:r w:rsidR="005955C4">
        <w:rPr>
          <w:rFonts w:ascii="Tahoma" w:hAnsi="Tahoma" w:cs="Tahoma"/>
          <w:sz w:val="19"/>
          <w:szCs w:val="19"/>
          <w:lang w:val="pl-PL"/>
        </w:rPr>
        <w:t>-</w:t>
      </w:r>
      <w:r>
        <w:rPr>
          <w:rFonts w:ascii="Tahoma" w:hAnsi="Tahoma" w:cs="Tahoma"/>
          <w:sz w:val="19"/>
          <w:szCs w:val="19"/>
          <w:lang w:val="pl-PL"/>
        </w:rPr>
        <w:t>ZNOrg</w:t>
      </w:r>
      <w:r w:rsidR="005955C4">
        <w:rPr>
          <w:rFonts w:ascii="Tahoma" w:hAnsi="Tahoma" w:cs="Tahoma"/>
          <w:sz w:val="19"/>
          <w:szCs w:val="19"/>
          <w:lang w:val="pl-PL"/>
        </w:rPr>
        <w:t xml:space="preserve">, </w:t>
      </w:r>
      <w:r>
        <w:rPr>
          <w:rFonts w:ascii="Tahoma" w:hAnsi="Tahoma" w:cs="Tahoma"/>
          <w:sz w:val="19"/>
          <w:szCs w:val="19"/>
          <w:lang w:val="pl-PL"/>
        </w:rPr>
        <w:t>9</w:t>
      </w:r>
      <w:r w:rsidR="005955C4">
        <w:rPr>
          <w:rFonts w:ascii="Tahoma" w:hAnsi="Tahoma" w:cs="Tahoma"/>
          <w:sz w:val="19"/>
          <w:szCs w:val="19"/>
          <w:lang w:val="pl-PL"/>
        </w:rPr>
        <w:t>2</w:t>
      </w:r>
      <w:r>
        <w:rPr>
          <w:rFonts w:ascii="Tahoma" w:hAnsi="Tahoma" w:cs="Tahoma"/>
          <w:sz w:val="19"/>
          <w:szCs w:val="19"/>
          <w:lang w:val="pl-PL"/>
        </w:rPr>
        <w:t>/20</w:t>
      </w:r>
      <w:r w:rsidR="005955C4">
        <w:rPr>
          <w:rFonts w:ascii="Tahoma" w:hAnsi="Tahoma" w:cs="Tahoma"/>
          <w:sz w:val="19"/>
          <w:szCs w:val="19"/>
          <w:lang w:val="pl-PL"/>
        </w:rPr>
        <w:t xml:space="preserve"> in 159/21</w:t>
      </w:r>
      <w:r w:rsidRPr="00925BD6">
        <w:rPr>
          <w:rFonts w:ascii="Tahoma" w:hAnsi="Tahoma" w:cs="Tahoma"/>
          <w:sz w:val="19"/>
          <w:szCs w:val="19"/>
          <w:lang w:val="pl-PL"/>
        </w:rPr>
        <w:t>)</w:t>
      </w:r>
    </w:p>
    <w:p w14:paraId="0F0ACFB1" w14:textId="77777777" w:rsidR="00E84997" w:rsidRPr="00925BD6" w:rsidRDefault="00E84997" w:rsidP="00A81BFB">
      <w:pPr>
        <w:autoSpaceDE w:val="0"/>
        <w:autoSpaceDN w:val="0"/>
        <w:adjustRightInd w:val="0"/>
        <w:ind w:left="-360"/>
        <w:rPr>
          <w:rFonts w:ascii="Tahoma" w:hAnsi="Tahoma" w:cs="Tahoma"/>
          <w:sz w:val="19"/>
          <w:szCs w:val="19"/>
          <w:lang w:val="pl-PL"/>
        </w:rPr>
      </w:pPr>
    </w:p>
    <w:p w14:paraId="2CCE6429" w14:textId="77777777" w:rsidR="00E84997" w:rsidRDefault="00E84997" w:rsidP="005955C4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19"/>
          <w:szCs w:val="19"/>
        </w:rPr>
      </w:pPr>
      <w:r w:rsidRPr="00925BD6">
        <w:rPr>
          <w:rFonts w:ascii="Tahoma" w:hAnsi="Tahoma" w:cs="Tahoma"/>
          <w:sz w:val="19"/>
          <w:szCs w:val="19"/>
          <w:lang w:val="pl-PL"/>
        </w:rPr>
        <w:t>Pravilnik o pogojih za zavetišča za zapuščene živali /</w:t>
      </w:r>
      <w:r w:rsidR="005955C4">
        <w:rPr>
          <w:rFonts w:ascii="Tahoma" w:hAnsi="Tahoma" w:cs="Tahoma"/>
          <w:sz w:val="19"/>
          <w:szCs w:val="19"/>
          <w:lang w:val="pl-PL"/>
        </w:rPr>
        <w:t xml:space="preserve"> </w:t>
      </w:r>
      <w:r w:rsidRPr="00A318AA">
        <w:rPr>
          <w:rFonts w:ascii="Tahoma" w:hAnsi="Tahoma" w:cs="Tahoma"/>
          <w:sz w:val="19"/>
          <w:szCs w:val="19"/>
        </w:rPr>
        <w:t>Rules on the conditions to be met for asylums for abandoned animals (</w:t>
      </w:r>
      <w:proofErr w:type="spellStart"/>
      <w:r w:rsidRPr="00A318AA">
        <w:rPr>
          <w:rFonts w:ascii="Tahoma" w:hAnsi="Tahoma" w:cs="Tahoma"/>
          <w:sz w:val="19"/>
          <w:szCs w:val="19"/>
        </w:rPr>
        <w:t>Uradni</w:t>
      </w:r>
      <w:proofErr w:type="spellEnd"/>
      <w:r w:rsidRPr="00A318AA">
        <w:rPr>
          <w:rFonts w:ascii="Tahoma" w:hAnsi="Tahoma" w:cs="Tahoma"/>
          <w:sz w:val="19"/>
          <w:szCs w:val="19"/>
        </w:rPr>
        <w:t xml:space="preserve"> list RS, </w:t>
      </w:r>
      <w:proofErr w:type="spellStart"/>
      <w:r w:rsidRPr="00A318AA">
        <w:rPr>
          <w:rFonts w:ascii="Tahoma" w:hAnsi="Tahoma" w:cs="Tahoma"/>
          <w:sz w:val="19"/>
          <w:szCs w:val="19"/>
        </w:rPr>
        <w:t>št</w:t>
      </w:r>
      <w:proofErr w:type="spellEnd"/>
      <w:r w:rsidRPr="00A318AA">
        <w:rPr>
          <w:rFonts w:ascii="Tahoma" w:hAnsi="Tahoma" w:cs="Tahoma"/>
          <w:sz w:val="19"/>
          <w:szCs w:val="19"/>
        </w:rPr>
        <w:t>. 45/00,78/04)</w:t>
      </w:r>
    </w:p>
    <w:tbl>
      <w:tblPr>
        <w:tblW w:w="10073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3516"/>
        <w:gridCol w:w="2013"/>
        <w:gridCol w:w="4119"/>
      </w:tblGrid>
      <w:tr w:rsidR="00E84997" w:rsidRPr="00915593" w14:paraId="66E329A6" w14:textId="77777777" w:rsidTr="005955C4">
        <w:tc>
          <w:tcPr>
            <w:tcW w:w="425" w:type="dxa"/>
          </w:tcPr>
          <w:p w14:paraId="04E54ED7" w14:textId="77777777" w:rsidR="00E84997" w:rsidRPr="00915593" w:rsidRDefault="00E84997" w:rsidP="0024381D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19"/>
                <w:szCs w:val="19"/>
              </w:rPr>
            </w:pPr>
          </w:p>
        </w:tc>
        <w:tc>
          <w:tcPr>
            <w:tcW w:w="3516" w:type="dxa"/>
            <w:shd w:val="clear" w:color="auto" w:fill="auto"/>
          </w:tcPr>
          <w:p w14:paraId="6C0E4EB1" w14:textId="77777777" w:rsidR="00E84997" w:rsidRDefault="00E84997" w:rsidP="0024381D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19"/>
                <w:szCs w:val="19"/>
              </w:rPr>
            </w:pPr>
            <w:r>
              <w:rPr>
                <w:rFonts w:ascii="Tahoma" w:hAnsi="Tahoma" w:cs="Tahoma"/>
                <w:b/>
                <w:sz w:val="19"/>
                <w:szCs w:val="19"/>
              </w:rPr>
              <w:t>ZAVETIŠČE in</w:t>
            </w:r>
          </w:p>
          <w:p w14:paraId="7BEDCC2A" w14:textId="77777777" w:rsidR="00E84997" w:rsidRPr="00915593" w:rsidRDefault="00E84997" w:rsidP="0024381D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19"/>
                <w:szCs w:val="19"/>
              </w:rPr>
            </w:pPr>
            <w:r w:rsidRPr="00915593">
              <w:rPr>
                <w:rFonts w:ascii="Tahoma" w:hAnsi="Tahoma" w:cs="Tahoma"/>
                <w:b/>
                <w:sz w:val="19"/>
                <w:szCs w:val="19"/>
              </w:rPr>
              <w:t>NOSILEC DEJAVNOSTI</w:t>
            </w:r>
          </w:p>
          <w:p w14:paraId="6CBE6ECD" w14:textId="77777777" w:rsidR="00E84997" w:rsidRPr="00915593" w:rsidRDefault="00E84997" w:rsidP="0024381D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Cs w:val="20"/>
              </w:rPr>
            </w:pPr>
            <w:r w:rsidRPr="00915593">
              <w:rPr>
                <w:rFonts w:ascii="Tahoma" w:hAnsi="Tahoma" w:cs="Tahoma"/>
                <w:b/>
                <w:szCs w:val="20"/>
              </w:rPr>
              <w:t>Establishment holder</w:t>
            </w:r>
          </w:p>
        </w:tc>
        <w:tc>
          <w:tcPr>
            <w:tcW w:w="2013" w:type="dxa"/>
            <w:shd w:val="clear" w:color="auto" w:fill="auto"/>
          </w:tcPr>
          <w:p w14:paraId="60AD9EF0" w14:textId="77777777" w:rsidR="00E84997" w:rsidRPr="00915593" w:rsidRDefault="00E84997" w:rsidP="0024381D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19"/>
                <w:szCs w:val="19"/>
              </w:rPr>
            </w:pPr>
            <w:r w:rsidRPr="00915593">
              <w:rPr>
                <w:rFonts w:ascii="Tahoma" w:hAnsi="Tahoma" w:cs="Tahoma"/>
                <w:b/>
                <w:sz w:val="19"/>
                <w:szCs w:val="19"/>
              </w:rPr>
              <w:t>NASLOV</w:t>
            </w:r>
          </w:p>
          <w:p w14:paraId="7FB74FC0" w14:textId="77777777" w:rsidR="00E84997" w:rsidRPr="00915593" w:rsidRDefault="00E84997" w:rsidP="0024381D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Cs w:val="20"/>
              </w:rPr>
            </w:pPr>
            <w:r w:rsidRPr="00915593">
              <w:rPr>
                <w:rFonts w:ascii="Tahoma" w:hAnsi="Tahoma" w:cs="Tahoma"/>
                <w:b/>
                <w:szCs w:val="20"/>
              </w:rPr>
              <w:t>Address</w:t>
            </w:r>
          </w:p>
        </w:tc>
        <w:tc>
          <w:tcPr>
            <w:tcW w:w="4119" w:type="dxa"/>
            <w:shd w:val="clear" w:color="auto" w:fill="auto"/>
          </w:tcPr>
          <w:p w14:paraId="367B6E8A" w14:textId="77777777" w:rsidR="00E84997" w:rsidRPr="00915593" w:rsidRDefault="00E84997" w:rsidP="0024381D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19"/>
                <w:szCs w:val="19"/>
              </w:rPr>
            </w:pPr>
            <w:proofErr w:type="spellStart"/>
            <w:r w:rsidRPr="00915593">
              <w:rPr>
                <w:rFonts w:ascii="Tahoma" w:hAnsi="Tahoma" w:cs="Tahoma"/>
                <w:b/>
                <w:sz w:val="19"/>
                <w:szCs w:val="19"/>
              </w:rPr>
              <w:t>Kontaktni</w:t>
            </w:r>
            <w:proofErr w:type="spellEnd"/>
            <w:r w:rsidRPr="00915593">
              <w:rPr>
                <w:rFonts w:ascii="Tahoma" w:hAnsi="Tahoma" w:cs="Tahoma"/>
                <w:b/>
                <w:sz w:val="19"/>
                <w:szCs w:val="19"/>
              </w:rPr>
              <w:t xml:space="preserve"> </w:t>
            </w:r>
            <w:proofErr w:type="spellStart"/>
            <w:r w:rsidRPr="00915593">
              <w:rPr>
                <w:rFonts w:ascii="Tahoma" w:hAnsi="Tahoma" w:cs="Tahoma"/>
                <w:b/>
                <w:sz w:val="19"/>
                <w:szCs w:val="19"/>
              </w:rPr>
              <w:t>podatki</w:t>
            </w:r>
            <w:proofErr w:type="spellEnd"/>
          </w:p>
          <w:p w14:paraId="384C6C4A" w14:textId="77777777" w:rsidR="00E84997" w:rsidRPr="00915593" w:rsidRDefault="00E84997" w:rsidP="0024381D">
            <w:pPr>
              <w:rPr>
                <w:rFonts w:ascii="Tahoma" w:hAnsi="Tahoma" w:cs="Tahoma"/>
                <w:b/>
                <w:szCs w:val="20"/>
              </w:rPr>
            </w:pPr>
            <w:r w:rsidRPr="00915593">
              <w:rPr>
                <w:rFonts w:ascii="Tahoma" w:hAnsi="Tahoma" w:cs="Tahoma"/>
                <w:b/>
                <w:szCs w:val="20"/>
              </w:rPr>
              <w:t>Contact details</w:t>
            </w:r>
          </w:p>
        </w:tc>
      </w:tr>
      <w:tr w:rsidR="00E84997" w:rsidRPr="00915593" w14:paraId="76FC2F14" w14:textId="77777777" w:rsidTr="005955C4">
        <w:tc>
          <w:tcPr>
            <w:tcW w:w="425" w:type="dxa"/>
          </w:tcPr>
          <w:p w14:paraId="33C1AC2F" w14:textId="77777777" w:rsidR="00E84997" w:rsidRPr="00915593" w:rsidRDefault="00E84997" w:rsidP="0024381D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3516" w:type="dxa"/>
            <w:shd w:val="clear" w:color="auto" w:fill="auto"/>
          </w:tcPr>
          <w:p w14:paraId="27F7499D" w14:textId="77777777" w:rsidR="00E84997" w:rsidRDefault="00E84997" w:rsidP="00CE1EA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  <w:t>Zavetišče Zonzani</w:t>
            </w:r>
          </w:p>
          <w:p w14:paraId="54CFCAE6" w14:textId="77777777" w:rsidR="00E84997" w:rsidRDefault="00E84997" w:rsidP="00CE1EA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</w:p>
          <w:p w14:paraId="42A7C29B" w14:textId="77777777" w:rsidR="00E84997" w:rsidRPr="003B3C00" w:rsidRDefault="00E84997" w:rsidP="00CE1EA5">
            <w:pPr>
              <w:rPr>
                <w:rFonts w:ascii="Tahoma" w:hAnsi="Tahoma" w:cs="Tahoma"/>
                <w:i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i/>
                <w:noProof/>
                <w:sz w:val="18"/>
                <w:szCs w:val="18"/>
                <w:lang w:val="it-IT"/>
              </w:rPr>
              <w:t>Zonzani d.o.o., veterinarstvo, oskrba in nega ter hotel za hišne živali</w:t>
            </w:r>
          </w:p>
        </w:tc>
        <w:tc>
          <w:tcPr>
            <w:tcW w:w="2013" w:type="dxa"/>
            <w:shd w:val="clear" w:color="auto" w:fill="auto"/>
          </w:tcPr>
          <w:p w14:paraId="38E1811C" w14:textId="77777777" w:rsidR="00E84997" w:rsidRDefault="00E84997" w:rsidP="0024381D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Jarmovec 5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3E22EFFB" w14:textId="77777777" w:rsidR="00E84997" w:rsidRPr="00915593" w:rsidRDefault="00E84997" w:rsidP="0024381D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3222 Dramlje</w:t>
            </w:r>
          </w:p>
        </w:tc>
        <w:tc>
          <w:tcPr>
            <w:tcW w:w="4119" w:type="dxa"/>
            <w:shd w:val="clear" w:color="auto" w:fill="auto"/>
          </w:tcPr>
          <w:p w14:paraId="5D5D3DBC" w14:textId="77777777" w:rsidR="00E84997" w:rsidRDefault="00E84997" w:rsidP="0024381D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T:</w:t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+</w:t>
            </w:r>
            <w:proofErr w:type="gramEnd"/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386037490600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</w:p>
          <w:p w14:paraId="5D162F0F" w14:textId="77777777" w:rsidR="00E84997" w:rsidRPr="00925BD6" w:rsidRDefault="00E84997" w:rsidP="0024381D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F:</w:t>
            </w:r>
            <w:proofErr w:type="gramEnd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'+38637490601</w:t>
            </w:r>
          </w:p>
          <w:p w14:paraId="37184384" w14:textId="77777777" w:rsidR="00E84997" w:rsidRDefault="00E84997" w:rsidP="0024381D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E-</w:t>
            </w:r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>mail:</w:t>
            </w:r>
            <w:proofErr w:type="gramEnd"/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info@zonzani.si</w:t>
            </w:r>
          </w:p>
          <w:p w14:paraId="38E2FC77" w14:textId="77777777" w:rsidR="00E84997" w:rsidRPr="00915593" w:rsidRDefault="00E84997" w:rsidP="003B3C00">
            <w:pPr>
              <w:rPr>
                <w:rFonts w:ascii="Tahoma" w:hAnsi="Tahoma" w:cs="Tahoma"/>
                <w:sz w:val="18"/>
                <w:szCs w:val="18"/>
              </w:rPr>
            </w:pP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 xml:space="preserve">URL: </w:t>
            </w: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www.zonzani.si</w:t>
            </w:r>
          </w:p>
        </w:tc>
      </w:tr>
      <w:tr w:rsidR="00E84997" w:rsidRPr="00925BD6" w14:paraId="3880B2FD" w14:textId="77777777" w:rsidTr="005955C4">
        <w:tc>
          <w:tcPr>
            <w:tcW w:w="425" w:type="dxa"/>
          </w:tcPr>
          <w:p w14:paraId="43A707E7" w14:textId="77777777" w:rsidR="00E84997" w:rsidRPr="00C35B03" w:rsidRDefault="00E84997" w:rsidP="00902125">
            <w:pPr>
              <w:rPr>
                <w:rFonts w:ascii="Tahoma" w:hAnsi="Tahoma" w:cs="Tahoma"/>
                <w:sz w:val="18"/>
                <w:szCs w:val="18"/>
                <w:lang w:val="pl-PL"/>
              </w:rPr>
            </w:pPr>
            <w:r>
              <w:rPr>
                <w:rFonts w:ascii="Tahoma" w:hAnsi="Tahoma" w:cs="Tahoma"/>
                <w:sz w:val="18"/>
                <w:szCs w:val="18"/>
                <w:lang w:val="pl-PL"/>
              </w:rPr>
              <w:t>2</w:t>
            </w:r>
          </w:p>
        </w:tc>
        <w:tc>
          <w:tcPr>
            <w:tcW w:w="3516" w:type="dxa"/>
            <w:shd w:val="clear" w:color="auto" w:fill="auto"/>
          </w:tcPr>
          <w:p w14:paraId="79E709A6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  <w:t>Obalno zavetišče za zapuščene živali</w:t>
            </w:r>
          </w:p>
          <w:p w14:paraId="2F6A1240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</w:p>
          <w:p w14:paraId="134AFF4A" w14:textId="77777777" w:rsidR="00E84997" w:rsidRPr="003B3C00" w:rsidRDefault="00E84997" w:rsidP="00902125">
            <w:pPr>
              <w:rPr>
                <w:rFonts w:ascii="Tahoma" w:hAnsi="Tahoma" w:cs="Tahoma"/>
                <w:i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i/>
                <w:noProof/>
                <w:sz w:val="18"/>
                <w:szCs w:val="18"/>
                <w:lang w:val="it-IT"/>
              </w:rPr>
              <w:t>Marjetica Koper, d.o.o.</w:t>
            </w:r>
          </w:p>
        </w:tc>
        <w:tc>
          <w:tcPr>
            <w:tcW w:w="2013" w:type="dxa"/>
            <w:shd w:val="clear" w:color="auto" w:fill="auto"/>
          </w:tcPr>
          <w:p w14:paraId="3F306BC9" w14:textId="77777777" w:rsidR="00E84997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Dvori 25, Sv. Anton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3FA3D6CF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6276 Pobegi</w:t>
            </w:r>
          </w:p>
        </w:tc>
        <w:tc>
          <w:tcPr>
            <w:tcW w:w="4119" w:type="dxa"/>
            <w:shd w:val="clear" w:color="auto" w:fill="auto"/>
          </w:tcPr>
          <w:p w14:paraId="0B74A668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T:</w:t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+</w:t>
            </w:r>
            <w:proofErr w:type="gramEnd"/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386 80 8849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</w:p>
          <w:p w14:paraId="1520AA24" w14:textId="77777777" w:rsidR="00E84997" w:rsidRPr="00925BD6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F:</w:t>
            </w:r>
            <w:proofErr w:type="gramEnd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ab/>
            </w:r>
          </w:p>
          <w:p w14:paraId="212BF00F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E-</w:t>
            </w:r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>mail:</w:t>
            </w:r>
            <w:proofErr w:type="gramEnd"/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elen.pejic@marjeticakoper.si</w:t>
            </w:r>
          </w:p>
          <w:p w14:paraId="2DA54625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 xml:space="preserve">URL: </w:t>
            </w: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https://www.obalnozavetisce.si/</w:t>
            </w:r>
          </w:p>
        </w:tc>
      </w:tr>
      <w:tr w:rsidR="00E84997" w:rsidRPr="00925BD6" w14:paraId="6B9B8D29" w14:textId="77777777" w:rsidTr="005955C4">
        <w:tc>
          <w:tcPr>
            <w:tcW w:w="425" w:type="dxa"/>
          </w:tcPr>
          <w:p w14:paraId="3C5F5A91" w14:textId="77777777" w:rsidR="00E84997" w:rsidRPr="00915593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3</w:t>
            </w:r>
          </w:p>
        </w:tc>
        <w:tc>
          <w:tcPr>
            <w:tcW w:w="3516" w:type="dxa"/>
            <w:shd w:val="clear" w:color="auto" w:fill="auto"/>
          </w:tcPr>
          <w:p w14:paraId="31225188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  <w:t>Zavetišče Ljubljana</w:t>
            </w:r>
          </w:p>
          <w:p w14:paraId="0C9E949E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</w:p>
          <w:p w14:paraId="3AB82C71" w14:textId="77777777" w:rsidR="00E84997" w:rsidRPr="003B3C00" w:rsidRDefault="00E84997" w:rsidP="00902125">
            <w:pPr>
              <w:rPr>
                <w:rFonts w:ascii="Tahoma" w:hAnsi="Tahoma" w:cs="Tahoma"/>
                <w:i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i/>
                <w:noProof/>
                <w:sz w:val="18"/>
                <w:szCs w:val="18"/>
                <w:lang w:val="it-IT"/>
              </w:rPr>
              <w:t>Javni zavod Živalski vrt Ljubljana</w:t>
            </w:r>
          </w:p>
        </w:tc>
        <w:tc>
          <w:tcPr>
            <w:tcW w:w="2013" w:type="dxa"/>
            <w:shd w:val="clear" w:color="auto" w:fill="auto"/>
          </w:tcPr>
          <w:p w14:paraId="468DC9FC" w14:textId="77777777" w:rsidR="00E84997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Gmajnice pri Brezovici 30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488AA7B5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1000 Ljubljana</w:t>
            </w:r>
          </w:p>
        </w:tc>
        <w:tc>
          <w:tcPr>
            <w:tcW w:w="4119" w:type="dxa"/>
            <w:shd w:val="clear" w:color="auto" w:fill="auto"/>
          </w:tcPr>
          <w:p w14:paraId="0A509875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T:</w:t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+</w:t>
            </w:r>
            <w:proofErr w:type="gramEnd"/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386012560279, +38612565980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</w:p>
          <w:p w14:paraId="50F581D7" w14:textId="77777777" w:rsidR="00E84997" w:rsidRPr="00925BD6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F:</w:t>
            </w:r>
            <w:proofErr w:type="gramEnd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ab/>
            </w:r>
          </w:p>
          <w:p w14:paraId="7582FDED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E-</w:t>
            </w:r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>mail:</w:t>
            </w:r>
            <w:proofErr w:type="gramEnd"/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info@zavetisce-ljubljana.si</w:t>
            </w:r>
          </w:p>
          <w:p w14:paraId="3D5471B9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 xml:space="preserve">URL: </w:t>
            </w: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https://www.zavetisce-ljubljana.si/</w:t>
            </w:r>
          </w:p>
        </w:tc>
      </w:tr>
      <w:tr w:rsidR="00E84997" w:rsidRPr="00925BD6" w14:paraId="4DCDA629" w14:textId="77777777" w:rsidTr="005955C4">
        <w:tc>
          <w:tcPr>
            <w:tcW w:w="425" w:type="dxa"/>
          </w:tcPr>
          <w:p w14:paraId="49835E9F" w14:textId="77777777" w:rsidR="00E84997" w:rsidRPr="00925BD6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r>
              <w:rPr>
                <w:rFonts w:ascii="Tahoma" w:hAnsi="Tahoma" w:cs="Tahoma"/>
                <w:sz w:val="18"/>
                <w:szCs w:val="18"/>
                <w:lang w:val="fr-FR"/>
              </w:rPr>
              <w:t>4</w:t>
            </w:r>
          </w:p>
        </w:tc>
        <w:tc>
          <w:tcPr>
            <w:tcW w:w="3516" w:type="dxa"/>
            <w:shd w:val="clear" w:color="auto" w:fill="auto"/>
          </w:tcPr>
          <w:p w14:paraId="4FD1D5FF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  <w:t>Zavetišče Vitovlje</w:t>
            </w:r>
          </w:p>
          <w:p w14:paraId="400B887B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</w:p>
          <w:p w14:paraId="157F9F4B" w14:textId="77777777" w:rsidR="00E84997" w:rsidRPr="003B3C00" w:rsidRDefault="00E84997" w:rsidP="00902125">
            <w:pPr>
              <w:rPr>
                <w:rFonts w:ascii="Tahoma" w:hAnsi="Tahoma" w:cs="Tahoma"/>
                <w:i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i/>
                <w:noProof/>
                <w:sz w:val="18"/>
                <w:szCs w:val="18"/>
                <w:lang w:val="it-IT"/>
              </w:rPr>
              <w:t>Oskar Vitovlje, zavod za oskrbo, nego in vzgojo hišnih in izgubljenih živali</w:t>
            </w:r>
          </w:p>
        </w:tc>
        <w:tc>
          <w:tcPr>
            <w:tcW w:w="2013" w:type="dxa"/>
            <w:shd w:val="clear" w:color="auto" w:fill="auto"/>
          </w:tcPr>
          <w:p w14:paraId="5C0EB418" w14:textId="77777777" w:rsidR="00E84997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Vitovlje 37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3B1FF13C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5261 Šempas</w:t>
            </w:r>
          </w:p>
        </w:tc>
        <w:tc>
          <w:tcPr>
            <w:tcW w:w="4119" w:type="dxa"/>
            <w:shd w:val="clear" w:color="auto" w:fill="auto"/>
          </w:tcPr>
          <w:p w14:paraId="53764F95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T:</w:t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+</w:t>
            </w:r>
            <w:proofErr w:type="gramEnd"/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38653078570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</w:p>
          <w:p w14:paraId="7CD7D739" w14:textId="77777777" w:rsidR="00E84997" w:rsidRPr="00925BD6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F:</w:t>
            </w:r>
            <w:proofErr w:type="gramEnd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ab/>
            </w:r>
          </w:p>
          <w:p w14:paraId="7F68AC93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E-</w:t>
            </w:r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>mail:</w:t>
            </w:r>
            <w:proofErr w:type="gramEnd"/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info@zavetisceoskar.si</w:t>
            </w:r>
          </w:p>
          <w:p w14:paraId="6DB181CE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 xml:space="preserve">URL: </w:t>
            </w: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https://zavetisceoskar.si/</w:t>
            </w:r>
          </w:p>
        </w:tc>
      </w:tr>
      <w:tr w:rsidR="00E84997" w:rsidRPr="00925BD6" w14:paraId="2025075D" w14:textId="77777777" w:rsidTr="005955C4">
        <w:tc>
          <w:tcPr>
            <w:tcW w:w="425" w:type="dxa"/>
          </w:tcPr>
          <w:p w14:paraId="656C4324" w14:textId="77777777" w:rsidR="00E84997" w:rsidRPr="006B070F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5</w:t>
            </w:r>
          </w:p>
        </w:tc>
        <w:tc>
          <w:tcPr>
            <w:tcW w:w="3516" w:type="dxa"/>
            <w:shd w:val="clear" w:color="auto" w:fill="auto"/>
          </w:tcPr>
          <w:p w14:paraId="0558AA87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  <w:t>Zavetišče Horjul, zavod za oskrbo, nego, zaščito in vzgojo hišnih in izgubljenih živali</w:t>
            </w:r>
          </w:p>
          <w:p w14:paraId="3592A67B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</w:p>
          <w:p w14:paraId="56098151" w14:textId="77777777" w:rsidR="00E84997" w:rsidRPr="003B3C00" w:rsidRDefault="00E84997" w:rsidP="00902125">
            <w:pPr>
              <w:rPr>
                <w:rFonts w:ascii="Tahoma" w:hAnsi="Tahoma" w:cs="Tahoma"/>
                <w:i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i/>
                <w:noProof/>
                <w:sz w:val="18"/>
                <w:szCs w:val="18"/>
                <w:lang w:val="it-IT"/>
              </w:rPr>
              <w:t>Zavetišče Horjul, zavod za oskrbo, nego, zaščito in vzgojo hišnih in izgubljenih živali</w:t>
            </w:r>
          </w:p>
        </w:tc>
        <w:tc>
          <w:tcPr>
            <w:tcW w:w="2013" w:type="dxa"/>
            <w:shd w:val="clear" w:color="auto" w:fill="auto"/>
          </w:tcPr>
          <w:p w14:paraId="45B2E8F3" w14:textId="77777777" w:rsidR="00E84997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Smrečje 55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7B9F9B06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1354 Horjul</w:t>
            </w:r>
          </w:p>
        </w:tc>
        <w:tc>
          <w:tcPr>
            <w:tcW w:w="4119" w:type="dxa"/>
            <w:shd w:val="clear" w:color="auto" w:fill="auto"/>
          </w:tcPr>
          <w:p w14:paraId="350B32D6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T:</w:t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+</w:t>
            </w:r>
            <w:proofErr w:type="gramEnd"/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38651304435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</w:p>
          <w:p w14:paraId="09AA06C0" w14:textId="77777777" w:rsidR="00E84997" w:rsidRPr="00925BD6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F:</w:t>
            </w:r>
            <w:proofErr w:type="gramEnd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ab/>
            </w:r>
          </w:p>
          <w:p w14:paraId="5AD1A068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E-</w:t>
            </w:r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>mail:</w:t>
            </w:r>
            <w:proofErr w:type="gramEnd"/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info@zavetisce-horjul.net</w:t>
            </w:r>
          </w:p>
          <w:p w14:paraId="37039983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 xml:space="preserve">URL: </w:t>
            </w: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https://www.zavetisce-horjul.net/</w:t>
            </w:r>
          </w:p>
        </w:tc>
      </w:tr>
      <w:tr w:rsidR="00E84997" w:rsidRPr="00925BD6" w14:paraId="731BDDE0" w14:textId="77777777" w:rsidTr="005955C4">
        <w:tc>
          <w:tcPr>
            <w:tcW w:w="425" w:type="dxa"/>
          </w:tcPr>
          <w:p w14:paraId="47984D48" w14:textId="77777777" w:rsidR="00E84997" w:rsidRPr="00915593" w:rsidRDefault="00E84997" w:rsidP="00902125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6</w:t>
            </w:r>
          </w:p>
        </w:tc>
        <w:tc>
          <w:tcPr>
            <w:tcW w:w="3516" w:type="dxa"/>
            <w:shd w:val="clear" w:color="auto" w:fill="auto"/>
          </w:tcPr>
          <w:p w14:paraId="38D99C79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  <w:t>Zavetišče Turk</w:t>
            </w:r>
          </w:p>
          <w:p w14:paraId="0F549538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</w:p>
          <w:p w14:paraId="3AED2EDB" w14:textId="77777777" w:rsidR="00E84997" w:rsidRPr="003B3C00" w:rsidRDefault="00E84997" w:rsidP="00902125">
            <w:pPr>
              <w:rPr>
                <w:rFonts w:ascii="Tahoma" w:hAnsi="Tahoma" w:cs="Tahoma"/>
                <w:i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i/>
                <w:noProof/>
                <w:sz w:val="18"/>
                <w:szCs w:val="18"/>
                <w:lang w:val="it-IT"/>
              </w:rPr>
              <w:t>Turk, zavetišče za živali d.o.o.</w:t>
            </w:r>
          </w:p>
        </w:tc>
        <w:tc>
          <w:tcPr>
            <w:tcW w:w="2013" w:type="dxa"/>
            <w:shd w:val="clear" w:color="auto" w:fill="auto"/>
          </w:tcPr>
          <w:p w14:paraId="382B5329" w14:textId="77777777" w:rsidR="00E84997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Zajčji vrh pri Stopičah 4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7122304C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8000 Novo mesto</w:t>
            </w:r>
          </w:p>
        </w:tc>
        <w:tc>
          <w:tcPr>
            <w:tcW w:w="4119" w:type="dxa"/>
            <w:shd w:val="clear" w:color="auto" w:fill="auto"/>
          </w:tcPr>
          <w:p w14:paraId="47A3BCBC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T:</w:t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+</w:t>
            </w:r>
            <w:proofErr w:type="gramEnd"/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38673089430, +38641609240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</w:p>
          <w:p w14:paraId="6F8C4C24" w14:textId="77777777" w:rsidR="00E84997" w:rsidRPr="00925BD6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F:</w:t>
            </w:r>
            <w:proofErr w:type="gramEnd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ab/>
            </w:r>
          </w:p>
          <w:p w14:paraId="7451E4BB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E-</w:t>
            </w:r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>mail:</w:t>
            </w:r>
            <w:proofErr w:type="gramEnd"/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rebeka.turk@gmail.com</w:t>
            </w:r>
          </w:p>
          <w:p w14:paraId="04C0CA41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 xml:space="preserve">URL: </w:t>
            </w: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https://zavetisceturk.com/</w:t>
            </w:r>
          </w:p>
        </w:tc>
      </w:tr>
      <w:tr w:rsidR="00E84997" w:rsidRPr="00925BD6" w14:paraId="70F1C8AE" w14:textId="77777777" w:rsidTr="005955C4">
        <w:trPr>
          <w:trHeight w:val="639"/>
        </w:trPr>
        <w:tc>
          <w:tcPr>
            <w:tcW w:w="425" w:type="dxa"/>
          </w:tcPr>
          <w:p w14:paraId="0F1BD868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lastRenderedPageBreak/>
              <w:t>7</w:t>
            </w:r>
          </w:p>
        </w:tc>
        <w:tc>
          <w:tcPr>
            <w:tcW w:w="3516" w:type="dxa"/>
            <w:shd w:val="clear" w:color="auto" w:fill="auto"/>
          </w:tcPr>
          <w:p w14:paraId="3A49D557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  <w:t>Zavetišče Meli Trebnje</w:t>
            </w:r>
          </w:p>
          <w:p w14:paraId="3D8A2FFD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</w:p>
          <w:p w14:paraId="795FDE64" w14:textId="77777777" w:rsidR="00E84997" w:rsidRPr="003B3C00" w:rsidRDefault="00E84997" w:rsidP="00902125">
            <w:pPr>
              <w:rPr>
                <w:rFonts w:ascii="Tahoma" w:hAnsi="Tahoma" w:cs="Tahoma"/>
                <w:i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i/>
                <w:noProof/>
                <w:sz w:val="18"/>
                <w:szCs w:val="18"/>
                <w:lang w:val="it-IT"/>
              </w:rPr>
              <w:t>Meli center Repče d.o.o.</w:t>
            </w:r>
          </w:p>
        </w:tc>
        <w:tc>
          <w:tcPr>
            <w:tcW w:w="2013" w:type="dxa"/>
            <w:shd w:val="clear" w:color="auto" w:fill="auto"/>
          </w:tcPr>
          <w:p w14:paraId="6DE3883A" w14:textId="77777777" w:rsidR="00E84997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Repče 10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4CEE1A79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8210 Trebnje</w:t>
            </w:r>
          </w:p>
        </w:tc>
        <w:tc>
          <w:tcPr>
            <w:tcW w:w="4119" w:type="dxa"/>
            <w:shd w:val="clear" w:color="auto" w:fill="auto"/>
          </w:tcPr>
          <w:p w14:paraId="657A621B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T:</w:t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+</w:t>
            </w:r>
            <w:proofErr w:type="gramEnd"/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38673045616, +38641779884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</w:p>
          <w:p w14:paraId="231290F5" w14:textId="77777777" w:rsidR="00E84997" w:rsidRPr="00925BD6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F:</w:t>
            </w:r>
            <w:proofErr w:type="gramEnd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ab/>
            </w:r>
          </w:p>
          <w:p w14:paraId="1A4FD71B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E-</w:t>
            </w:r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>mail:</w:t>
            </w:r>
            <w:proofErr w:type="gramEnd"/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meli.center.repce@gmail.com</w:t>
            </w:r>
          </w:p>
          <w:p w14:paraId="03FBE0F5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 xml:space="preserve">URL: </w:t>
            </w: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http://www.meli-center.si/</w:t>
            </w:r>
          </w:p>
        </w:tc>
      </w:tr>
      <w:tr w:rsidR="00E84997" w:rsidRPr="00925BD6" w14:paraId="06448178" w14:textId="77777777" w:rsidTr="005955C4">
        <w:tc>
          <w:tcPr>
            <w:tcW w:w="425" w:type="dxa"/>
          </w:tcPr>
          <w:p w14:paraId="06ACA577" w14:textId="77777777" w:rsidR="00E84997" w:rsidRPr="00915593" w:rsidRDefault="00E84997" w:rsidP="00902125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8</w:t>
            </w:r>
          </w:p>
        </w:tc>
        <w:tc>
          <w:tcPr>
            <w:tcW w:w="3516" w:type="dxa"/>
            <w:shd w:val="clear" w:color="auto" w:fill="auto"/>
          </w:tcPr>
          <w:p w14:paraId="28546939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  <w:t>Zavetišče Mala hiša</w:t>
            </w:r>
          </w:p>
          <w:p w14:paraId="495582E1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</w:p>
          <w:p w14:paraId="708ABD0A" w14:textId="77777777" w:rsidR="00E84997" w:rsidRPr="003B3C00" w:rsidRDefault="00E84997" w:rsidP="00902125">
            <w:pPr>
              <w:rPr>
                <w:rFonts w:ascii="Tahoma" w:hAnsi="Tahoma" w:cs="Tahoma"/>
                <w:i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i/>
                <w:noProof/>
                <w:sz w:val="18"/>
                <w:szCs w:val="18"/>
                <w:lang w:val="it-IT"/>
              </w:rPr>
              <w:t>Mala hiša, zavetišče za živali, d.o.o.</w:t>
            </w:r>
          </w:p>
        </w:tc>
        <w:tc>
          <w:tcPr>
            <w:tcW w:w="2013" w:type="dxa"/>
            <w:shd w:val="clear" w:color="auto" w:fill="auto"/>
          </w:tcPr>
          <w:p w14:paraId="15831788" w14:textId="77777777" w:rsidR="00E84997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Lukačevci 17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612A6949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9226 Moravske Toplice</w:t>
            </w:r>
          </w:p>
        </w:tc>
        <w:tc>
          <w:tcPr>
            <w:tcW w:w="4119" w:type="dxa"/>
            <w:shd w:val="clear" w:color="auto" w:fill="auto"/>
          </w:tcPr>
          <w:p w14:paraId="33160E28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T:</w:t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+</w:t>
            </w:r>
            <w:proofErr w:type="gramEnd"/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38631732700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</w:p>
          <w:p w14:paraId="7029D8F0" w14:textId="77777777" w:rsidR="00E84997" w:rsidRPr="00925BD6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F:</w:t>
            </w:r>
            <w:proofErr w:type="gramEnd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ab/>
            </w:r>
          </w:p>
          <w:p w14:paraId="1074692D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E-</w:t>
            </w:r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>mail:</w:t>
            </w:r>
            <w:proofErr w:type="gramEnd"/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malahisa@siol.net</w:t>
            </w:r>
          </w:p>
          <w:p w14:paraId="5CF38BBC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 xml:space="preserve">URL: </w:t>
            </w: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https://www.zavetisce-malahisa.si/</w:t>
            </w:r>
          </w:p>
        </w:tc>
      </w:tr>
      <w:tr w:rsidR="00E84997" w:rsidRPr="00925BD6" w14:paraId="6762D82F" w14:textId="77777777" w:rsidTr="005955C4">
        <w:tc>
          <w:tcPr>
            <w:tcW w:w="425" w:type="dxa"/>
          </w:tcPr>
          <w:p w14:paraId="0D2787BA" w14:textId="77777777" w:rsidR="00E84997" w:rsidRPr="00915593" w:rsidRDefault="00E84997" w:rsidP="00902125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9</w:t>
            </w:r>
          </w:p>
        </w:tc>
        <w:tc>
          <w:tcPr>
            <w:tcW w:w="3516" w:type="dxa"/>
            <w:shd w:val="clear" w:color="auto" w:fill="auto"/>
          </w:tcPr>
          <w:p w14:paraId="408EA7B6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  <w:t>Zavetišče za zapuščene živali Maribor, (MOM) upravljalec Snaga, d.o.o.</w:t>
            </w:r>
          </w:p>
          <w:p w14:paraId="3BC4D359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</w:p>
          <w:p w14:paraId="08ECDC32" w14:textId="77777777" w:rsidR="00E84997" w:rsidRPr="003B3C00" w:rsidRDefault="00E84997" w:rsidP="00902125">
            <w:pPr>
              <w:rPr>
                <w:rFonts w:ascii="Tahoma" w:hAnsi="Tahoma" w:cs="Tahoma"/>
                <w:i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i/>
                <w:noProof/>
                <w:sz w:val="18"/>
                <w:szCs w:val="18"/>
                <w:lang w:val="it-IT"/>
              </w:rPr>
              <w:t>Snaga, d.o.o.</w:t>
            </w:r>
          </w:p>
        </w:tc>
        <w:tc>
          <w:tcPr>
            <w:tcW w:w="2013" w:type="dxa"/>
            <w:shd w:val="clear" w:color="auto" w:fill="auto"/>
          </w:tcPr>
          <w:p w14:paraId="01C81BFF" w14:textId="77777777" w:rsidR="00E84997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Avtomobilska ulica 25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74E6B118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2000 Maribor</w:t>
            </w:r>
          </w:p>
        </w:tc>
        <w:tc>
          <w:tcPr>
            <w:tcW w:w="4119" w:type="dxa"/>
            <w:shd w:val="clear" w:color="auto" w:fill="auto"/>
          </w:tcPr>
          <w:p w14:paraId="5124CD0C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T:</w:t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+</w:t>
            </w:r>
            <w:proofErr w:type="gramEnd"/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38624801660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</w:p>
          <w:p w14:paraId="0BDB2259" w14:textId="77777777" w:rsidR="00E84997" w:rsidRPr="00925BD6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F:</w:t>
            </w:r>
            <w:proofErr w:type="gramEnd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+38624801661</w:t>
            </w:r>
          </w:p>
          <w:p w14:paraId="70C173C4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E-</w:t>
            </w:r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>mail:</w:t>
            </w:r>
            <w:proofErr w:type="gramEnd"/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zavetisce.mb@snaga-mb.si</w:t>
            </w:r>
          </w:p>
          <w:p w14:paraId="48831253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 xml:space="preserve">URL: </w:t>
            </w: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https://www.zavetisce-mb.si/</w:t>
            </w:r>
          </w:p>
        </w:tc>
      </w:tr>
      <w:tr w:rsidR="00E84997" w:rsidRPr="00013B78" w14:paraId="7F67FAFB" w14:textId="77777777" w:rsidTr="005955C4">
        <w:tc>
          <w:tcPr>
            <w:tcW w:w="425" w:type="dxa"/>
          </w:tcPr>
          <w:p w14:paraId="560C81B4" w14:textId="77777777" w:rsidR="00E84997" w:rsidRPr="00925BD6" w:rsidRDefault="00E84997" w:rsidP="00902125">
            <w:pPr>
              <w:rPr>
                <w:rFonts w:ascii="Tahoma" w:hAnsi="Tahoma" w:cs="Tahoma"/>
                <w:bCs/>
                <w:sz w:val="18"/>
                <w:szCs w:val="18"/>
                <w:lang w:val="pl-PL"/>
              </w:rPr>
            </w:pPr>
            <w:r>
              <w:rPr>
                <w:rFonts w:ascii="Tahoma" w:hAnsi="Tahoma" w:cs="Tahoma"/>
                <w:bCs/>
                <w:sz w:val="18"/>
                <w:szCs w:val="18"/>
                <w:lang w:val="pl-PL"/>
              </w:rPr>
              <w:t>10</w:t>
            </w:r>
          </w:p>
        </w:tc>
        <w:tc>
          <w:tcPr>
            <w:tcW w:w="3516" w:type="dxa"/>
            <w:shd w:val="clear" w:color="auto" w:fill="auto"/>
          </w:tcPr>
          <w:p w14:paraId="38D8AF2E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  <w:t>Mačji dol, zavetišče za mačke</w:t>
            </w:r>
          </w:p>
          <w:p w14:paraId="6BC55AEA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</w:p>
          <w:p w14:paraId="0D3DAFBB" w14:textId="77777777" w:rsidR="00E84997" w:rsidRPr="003B3C00" w:rsidRDefault="00E84997" w:rsidP="00902125">
            <w:pPr>
              <w:rPr>
                <w:rFonts w:ascii="Tahoma" w:hAnsi="Tahoma" w:cs="Tahoma"/>
                <w:i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i/>
                <w:noProof/>
                <w:sz w:val="18"/>
                <w:szCs w:val="18"/>
                <w:lang w:val="it-IT"/>
              </w:rPr>
              <w:t>Žverca, društvo za pomoč živalim, Pod Plevno 65, 4220 Škofja Loka</w:t>
            </w:r>
          </w:p>
        </w:tc>
        <w:tc>
          <w:tcPr>
            <w:tcW w:w="2013" w:type="dxa"/>
            <w:shd w:val="clear" w:color="auto" w:fill="auto"/>
          </w:tcPr>
          <w:p w14:paraId="128B61FE" w14:textId="77777777" w:rsidR="00E84997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Puštal 115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083B0493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4220 Škofja Loka</w:t>
            </w:r>
          </w:p>
        </w:tc>
        <w:tc>
          <w:tcPr>
            <w:tcW w:w="4119" w:type="dxa"/>
            <w:shd w:val="clear" w:color="auto" w:fill="auto"/>
          </w:tcPr>
          <w:p w14:paraId="5B2B30D3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T:</w:t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+</w:t>
            </w:r>
            <w:proofErr w:type="gramEnd"/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38640218861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</w:p>
          <w:p w14:paraId="22FCFC0D" w14:textId="77777777" w:rsidR="00E84997" w:rsidRPr="00925BD6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F:</w:t>
            </w:r>
            <w:proofErr w:type="gramEnd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ab/>
            </w:r>
          </w:p>
          <w:p w14:paraId="5E5E39B1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E-</w:t>
            </w:r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>mail:</w:t>
            </w:r>
            <w:proofErr w:type="gramEnd"/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info@zverca.si</w:t>
            </w:r>
          </w:p>
          <w:p w14:paraId="5FD81344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 xml:space="preserve">URL: </w:t>
            </w: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http://www.macji-dol.si/</w:t>
            </w:r>
          </w:p>
        </w:tc>
      </w:tr>
      <w:tr w:rsidR="00E84997" w:rsidRPr="00915593" w14:paraId="2B08E36B" w14:textId="77777777" w:rsidTr="005955C4">
        <w:tc>
          <w:tcPr>
            <w:tcW w:w="425" w:type="dxa"/>
          </w:tcPr>
          <w:p w14:paraId="531462DF" w14:textId="77777777" w:rsidR="00E84997" w:rsidRPr="00925BD6" w:rsidRDefault="00E84997" w:rsidP="00902125">
            <w:pPr>
              <w:rPr>
                <w:rFonts w:ascii="Tahoma" w:hAnsi="Tahoma" w:cs="Tahoma"/>
                <w:bCs/>
                <w:sz w:val="18"/>
                <w:szCs w:val="18"/>
                <w:lang w:val="pl-PL"/>
              </w:rPr>
            </w:pPr>
            <w:r>
              <w:rPr>
                <w:rFonts w:ascii="Tahoma" w:hAnsi="Tahoma" w:cs="Tahoma"/>
                <w:bCs/>
                <w:sz w:val="18"/>
                <w:szCs w:val="18"/>
                <w:lang w:val="pl-PL"/>
              </w:rPr>
              <w:t>11</w:t>
            </w:r>
          </w:p>
        </w:tc>
        <w:tc>
          <w:tcPr>
            <w:tcW w:w="3516" w:type="dxa"/>
            <w:shd w:val="clear" w:color="auto" w:fill="auto"/>
          </w:tcPr>
          <w:p w14:paraId="5021F03C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  <w:t>Zavetišče za male živali Sevnica</w:t>
            </w:r>
          </w:p>
          <w:p w14:paraId="410A04DD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</w:p>
          <w:p w14:paraId="38696EAC" w14:textId="77777777" w:rsidR="00E84997" w:rsidRPr="003B3C00" w:rsidRDefault="00E84997" w:rsidP="00902125">
            <w:pPr>
              <w:rPr>
                <w:rFonts w:ascii="Tahoma" w:hAnsi="Tahoma" w:cs="Tahoma"/>
                <w:i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i/>
                <w:noProof/>
                <w:sz w:val="18"/>
                <w:szCs w:val="18"/>
                <w:lang w:val="it-IT"/>
              </w:rPr>
              <w:t>Veterinarska postaja Sevnica, d.o.o.</w:t>
            </w:r>
          </w:p>
        </w:tc>
        <w:tc>
          <w:tcPr>
            <w:tcW w:w="2013" w:type="dxa"/>
            <w:shd w:val="clear" w:color="auto" w:fill="auto"/>
          </w:tcPr>
          <w:p w14:paraId="3FC794E6" w14:textId="77777777" w:rsidR="00E84997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Cesta na grad 14a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66A82248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8290 Sevnica</w:t>
            </w:r>
          </w:p>
        </w:tc>
        <w:tc>
          <w:tcPr>
            <w:tcW w:w="4119" w:type="dxa"/>
            <w:shd w:val="clear" w:color="auto" w:fill="auto"/>
          </w:tcPr>
          <w:p w14:paraId="5B37FF1E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T:</w:t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+</w:t>
            </w:r>
            <w:proofErr w:type="gramEnd"/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38678160210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</w:p>
          <w:p w14:paraId="0E430F5F" w14:textId="77777777" w:rsidR="00E84997" w:rsidRPr="00925BD6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F:</w:t>
            </w:r>
            <w:proofErr w:type="gramEnd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+38678141630</w:t>
            </w:r>
          </w:p>
          <w:p w14:paraId="3DB17173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E-</w:t>
            </w:r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>mail:</w:t>
            </w:r>
            <w:proofErr w:type="gramEnd"/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vet.post.sev@siol.net</w:t>
            </w:r>
          </w:p>
          <w:p w14:paraId="5B5A1C9F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 xml:space="preserve">URL: </w:t>
            </w: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http://www.veterina-sevnica.si/index.php/zavetisce</w:t>
            </w:r>
          </w:p>
        </w:tc>
      </w:tr>
      <w:tr w:rsidR="00E84997" w:rsidRPr="00400B5D" w14:paraId="4DFC0556" w14:textId="77777777" w:rsidTr="005955C4">
        <w:tc>
          <w:tcPr>
            <w:tcW w:w="425" w:type="dxa"/>
          </w:tcPr>
          <w:p w14:paraId="0F0949AE" w14:textId="77777777" w:rsidR="00E84997" w:rsidRPr="00400B5D" w:rsidRDefault="00E84997" w:rsidP="00902125">
            <w:pPr>
              <w:rPr>
                <w:rFonts w:ascii="Tahoma" w:hAnsi="Tahoma" w:cs="Tahoma"/>
                <w:bCs/>
                <w:sz w:val="18"/>
                <w:szCs w:val="18"/>
                <w:lang w:val="pl-PL"/>
              </w:rPr>
            </w:pPr>
            <w:r>
              <w:rPr>
                <w:rFonts w:ascii="Tahoma" w:hAnsi="Tahoma" w:cs="Tahoma"/>
                <w:bCs/>
                <w:sz w:val="18"/>
                <w:szCs w:val="18"/>
                <w:lang w:val="pl-PL"/>
              </w:rPr>
              <w:t>12</w:t>
            </w:r>
          </w:p>
        </w:tc>
        <w:tc>
          <w:tcPr>
            <w:tcW w:w="3516" w:type="dxa"/>
            <w:shd w:val="clear" w:color="auto" w:fill="auto"/>
          </w:tcPr>
          <w:p w14:paraId="725C4876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  <w:t>Zavetišče za male živali Brežice</w:t>
            </w:r>
          </w:p>
          <w:p w14:paraId="5954D62B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</w:p>
          <w:p w14:paraId="26A920D7" w14:textId="77777777" w:rsidR="00E84997" w:rsidRPr="003B3C00" w:rsidRDefault="00E84997" w:rsidP="00902125">
            <w:pPr>
              <w:rPr>
                <w:rFonts w:ascii="Tahoma" w:hAnsi="Tahoma" w:cs="Tahoma"/>
                <w:i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i/>
                <w:noProof/>
                <w:sz w:val="18"/>
                <w:szCs w:val="18"/>
                <w:lang w:val="it-IT"/>
              </w:rPr>
              <w:t>Veterinarska bolnica Brežice, d.o.o.</w:t>
            </w:r>
          </w:p>
        </w:tc>
        <w:tc>
          <w:tcPr>
            <w:tcW w:w="2013" w:type="dxa"/>
            <w:shd w:val="clear" w:color="auto" w:fill="auto"/>
          </w:tcPr>
          <w:p w14:paraId="415D9D31" w14:textId="77777777" w:rsidR="00E84997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Prešernova c. 17a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3F642669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8250 Brežice</w:t>
            </w:r>
          </w:p>
        </w:tc>
        <w:tc>
          <w:tcPr>
            <w:tcW w:w="4119" w:type="dxa"/>
            <w:shd w:val="clear" w:color="auto" w:fill="auto"/>
          </w:tcPr>
          <w:p w14:paraId="00225A2C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T:</w:t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+</w:t>
            </w:r>
            <w:proofErr w:type="gramEnd"/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38674961156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</w:p>
          <w:p w14:paraId="40E9FD29" w14:textId="77777777" w:rsidR="00E84997" w:rsidRPr="00925BD6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F:</w:t>
            </w:r>
            <w:proofErr w:type="gramEnd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ab/>
            </w:r>
          </w:p>
          <w:p w14:paraId="6BA1EA0E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E-</w:t>
            </w:r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>mail:</w:t>
            </w:r>
            <w:proofErr w:type="gramEnd"/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zavetisce.brezice@vbb.si</w:t>
            </w:r>
          </w:p>
          <w:p w14:paraId="3D9D1359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 xml:space="preserve">URL: </w:t>
            </w: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https://www.veterinarskabolnica.si/zavetisce-za-male-zivali.html</w:t>
            </w:r>
          </w:p>
        </w:tc>
      </w:tr>
      <w:tr w:rsidR="00E84997" w:rsidRPr="00400B5D" w14:paraId="07CA9734" w14:textId="77777777" w:rsidTr="005955C4">
        <w:tc>
          <w:tcPr>
            <w:tcW w:w="425" w:type="dxa"/>
          </w:tcPr>
          <w:p w14:paraId="5865A36F" w14:textId="77777777" w:rsidR="00E84997" w:rsidRDefault="00E84997" w:rsidP="00902125">
            <w:pPr>
              <w:rPr>
                <w:rFonts w:ascii="Tahoma" w:hAnsi="Tahoma" w:cs="Tahoma"/>
                <w:bCs/>
                <w:sz w:val="18"/>
                <w:szCs w:val="18"/>
                <w:lang w:val="pl-PL"/>
              </w:rPr>
            </w:pPr>
            <w:r>
              <w:rPr>
                <w:rFonts w:ascii="Tahoma" w:hAnsi="Tahoma" w:cs="Tahoma"/>
                <w:bCs/>
                <w:sz w:val="18"/>
                <w:szCs w:val="18"/>
                <w:lang w:val="pl-PL"/>
              </w:rPr>
              <w:t>13</w:t>
            </w:r>
          </w:p>
        </w:tc>
        <w:tc>
          <w:tcPr>
            <w:tcW w:w="3516" w:type="dxa"/>
            <w:shd w:val="clear" w:color="auto" w:fill="auto"/>
          </w:tcPr>
          <w:p w14:paraId="4E3BC871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  <w:t>Zavetišče Mačja hiša</w:t>
            </w:r>
          </w:p>
          <w:p w14:paraId="66857F33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</w:p>
          <w:p w14:paraId="2A6DB3CD" w14:textId="77777777" w:rsidR="00E84997" w:rsidRPr="003B3C00" w:rsidRDefault="00E84997" w:rsidP="00902125">
            <w:pPr>
              <w:rPr>
                <w:rFonts w:ascii="Tahoma" w:hAnsi="Tahoma" w:cs="Tahoma"/>
                <w:i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i/>
                <w:noProof/>
                <w:sz w:val="18"/>
                <w:szCs w:val="18"/>
                <w:lang w:val="it-IT"/>
              </w:rPr>
              <w:t>Zavod Mačja hiša, zavod za oskrbo mačk in osveščanje</w:t>
            </w:r>
          </w:p>
        </w:tc>
        <w:tc>
          <w:tcPr>
            <w:tcW w:w="2013" w:type="dxa"/>
            <w:shd w:val="clear" w:color="auto" w:fill="auto"/>
          </w:tcPr>
          <w:p w14:paraId="4D978501" w14:textId="77777777" w:rsidR="00E84997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Groharjeva ulica 8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48D666C8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3000 Celje</w:t>
            </w:r>
          </w:p>
        </w:tc>
        <w:tc>
          <w:tcPr>
            <w:tcW w:w="4119" w:type="dxa"/>
            <w:shd w:val="clear" w:color="auto" w:fill="auto"/>
          </w:tcPr>
          <w:p w14:paraId="6431E451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T:</w:t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+</w:t>
            </w:r>
            <w:proofErr w:type="gramEnd"/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38631326877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</w:p>
          <w:p w14:paraId="6910D336" w14:textId="77777777" w:rsidR="00E84997" w:rsidRPr="00925BD6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F:</w:t>
            </w:r>
            <w:proofErr w:type="gramEnd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ab/>
            </w:r>
          </w:p>
          <w:p w14:paraId="4583AC03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E-</w:t>
            </w:r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>mail:</w:t>
            </w:r>
            <w:proofErr w:type="gramEnd"/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zavetisce@macjahisa.si, info@macjahisa.si</w:t>
            </w:r>
          </w:p>
          <w:p w14:paraId="676AD06B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 xml:space="preserve">URL: </w:t>
            </w: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https://www.macjahisa.si/</w:t>
            </w:r>
          </w:p>
        </w:tc>
      </w:tr>
      <w:tr w:rsidR="00E84997" w:rsidRPr="00400B5D" w14:paraId="3B57A772" w14:textId="77777777" w:rsidTr="005955C4">
        <w:tc>
          <w:tcPr>
            <w:tcW w:w="425" w:type="dxa"/>
          </w:tcPr>
          <w:p w14:paraId="021762D0" w14:textId="77777777" w:rsidR="00E84997" w:rsidRDefault="00E84997" w:rsidP="00902125">
            <w:pPr>
              <w:rPr>
                <w:rFonts w:ascii="Tahoma" w:hAnsi="Tahoma" w:cs="Tahoma"/>
                <w:bCs/>
                <w:sz w:val="18"/>
                <w:szCs w:val="18"/>
                <w:lang w:val="pl-PL"/>
              </w:rPr>
            </w:pPr>
            <w:r>
              <w:rPr>
                <w:rFonts w:ascii="Tahoma" w:hAnsi="Tahoma" w:cs="Tahoma"/>
                <w:bCs/>
                <w:sz w:val="18"/>
                <w:szCs w:val="18"/>
                <w:lang w:val="pl-PL"/>
              </w:rPr>
              <w:t>14</w:t>
            </w:r>
          </w:p>
        </w:tc>
        <w:tc>
          <w:tcPr>
            <w:tcW w:w="3516" w:type="dxa"/>
            <w:shd w:val="clear" w:color="auto" w:fill="auto"/>
          </w:tcPr>
          <w:p w14:paraId="56366C86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  <w:t>Zavetišče Johanca</w:t>
            </w:r>
          </w:p>
          <w:p w14:paraId="00EE3BE9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</w:p>
          <w:p w14:paraId="4E7CFAFD" w14:textId="77777777" w:rsidR="00E84997" w:rsidRPr="003B3C00" w:rsidRDefault="00E84997" w:rsidP="00902125">
            <w:pPr>
              <w:rPr>
                <w:rFonts w:ascii="Tahoma" w:hAnsi="Tahoma" w:cs="Tahoma"/>
                <w:i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i/>
                <w:noProof/>
                <w:sz w:val="18"/>
                <w:szCs w:val="18"/>
                <w:lang w:val="it-IT"/>
              </w:rPr>
              <w:t>Veterinarska ambulanta Tolmin d.o.o.</w:t>
            </w:r>
          </w:p>
        </w:tc>
        <w:tc>
          <w:tcPr>
            <w:tcW w:w="2013" w:type="dxa"/>
            <w:shd w:val="clear" w:color="auto" w:fill="auto"/>
          </w:tcPr>
          <w:p w14:paraId="2BB58F3C" w14:textId="77777777" w:rsidR="00E84997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Trg tigrovcev 1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6F44AF22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5220 Tolmin</w:t>
            </w:r>
          </w:p>
        </w:tc>
        <w:tc>
          <w:tcPr>
            <w:tcW w:w="4119" w:type="dxa"/>
            <w:shd w:val="clear" w:color="auto" w:fill="auto"/>
          </w:tcPr>
          <w:p w14:paraId="38FFB05A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T:</w:t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+</w:t>
            </w:r>
            <w:proofErr w:type="gramEnd"/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38653884800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</w:p>
          <w:p w14:paraId="441D300E" w14:textId="77777777" w:rsidR="00E84997" w:rsidRPr="00925BD6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F:</w:t>
            </w:r>
            <w:proofErr w:type="gramEnd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ab/>
            </w:r>
          </w:p>
          <w:p w14:paraId="2EC96E3E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E-</w:t>
            </w:r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>mail:</w:t>
            </w:r>
            <w:proofErr w:type="gramEnd"/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va.tolmin@siol.net, zavetisce@veterina-tolmin.si</w:t>
            </w:r>
          </w:p>
          <w:p w14:paraId="0096FC3F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 xml:space="preserve">URL: </w:t>
            </w: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</w:p>
        </w:tc>
      </w:tr>
      <w:tr w:rsidR="00E84997" w:rsidRPr="00400B5D" w14:paraId="057D36C9" w14:textId="77777777" w:rsidTr="005955C4">
        <w:trPr>
          <w:trHeight w:val="58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FA0D9" w14:textId="77777777" w:rsidR="00E84997" w:rsidRDefault="00E84997" w:rsidP="00902125">
            <w:pPr>
              <w:rPr>
                <w:rFonts w:ascii="Tahoma" w:hAnsi="Tahoma" w:cs="Tahoma"/>
                <w:bCs/>
                <w:sz w:val="18"/>
                <w:szCs w:val="18"/>
                <w:lang w:val="pl-PL"/>
              </w:rPr>
            </w:pPr>
            <w:r>
              <w:rPr>
                <w:rFonts w:ascii="Tahoma" w:hAnsi="Tahoma" w:cs="Tahoma"/>
                <w:bCs/>
                <w:sz w:val="18"/>
                <w:szCs w:val="18"/>
                <w:lang w:val="pl-PL"/>
              </w:rPr>
              <w:t>15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8A815E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  <w:t>Zavetišče za zapuščene mačke Zavod Muri</w:t>
            </w:r>
          </w:p>
          <w:p w14:paraId="3291D980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</w:p>
          <w:p w14:paraId="2051E1FD" w14:textId="77777777" w:rsidR="00E84997" w:rsidRPr="003B3C00" w:rsidRDefault="00E84997" w:rsidP="00902125">
            <w:pPr>
              <w:rPr>
                <w:rFonts w:ascii="Tahoma" w:hAnsi="Tahoma" w:cs="Tahoma"/>
                <w:i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i/>
                <w:noProof/>
                <w:sz w:val="18"/>
                <w:szCs w:val="18"/>
                <w:lang w:val="it-IT"/>
              </w:rPr>
              <w:t>Zavod Muri, zavod za zaščito in dobrobit živali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575C43" w14:textId="77777777" w:rsidR="00E84997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Vransko 119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327B3668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3305 Vransko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E2F2DF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T:</w:t>
            </w:r>
            <w:proofErr w:type="gramEnd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</w:p>
          <w:p w14:paraId="0C8C3AFE" w14:textId="77777777" w:rsidR="00E84997" w:rsidRPr="00925BD6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F:</w:t>
            </w:r>
            <w:proofErr w:type="gramEnd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ab/>
            </w:r>
          </w:p>
          <w:p w14:paraId="7ABFDDEA" w14:textId="4E5BA134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E-</w:t>
            </w:r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>mail:</w:t>
            </w:r>
            <w:proofErr w:type="gramEnd"/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ab/>
            </w:r>
            <w:r w:rsidR="00584F23" w:rsidRPr="00584F23">
              <w:rPr>
                <w:rFonts w:ascii="Tahoma" w:hAnsi="Tahoma" w:cs="Tahoma"/>
                <w:sz w:val="18"/>
                <w:szCs w:val="18"/>
                <w:lang w:val="fr-FR"/>
              </w:rPr>
              <w:t>zavod.muri@gmail.com</w:t>
            </w:r>
          </w:p>
          <w:p w14:paraId="2DB14A54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 xml:space="preserve">URL: </w:t>
            </w: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https://zavodmuri.si/</w:t>
            </w:r>
          </w:p>
        </w:tc>
      </w:tr>
      <w:tr w:rsidR="00E84997" w:rsidRPr="00400B5D" w14:paraId="4CB64CF1" w14:textId="77777777" w:rsidTr="005955C4">
        <w:trPr>
          <w:trHeight w:val="58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B6E53" w14:textId="77777777" w:rsidR="00E84997" w:rsidRDefault="00E84997" w:rsidP="00902125">
            <w:pPr>
              <w:rPr>
                <w:rFonts w:ascii="Tahoma" w:hAnsi="Tahoma" w:cs="Tahoma"/>
                <w:bCs/>
                <w:sz w:val="18"/>
                <w:szCs w:val="18"/>
                <w:lang w:val="pl-PL"/>
              </w:rPr>
            </w:pPr>
            <w:r>
              <w:rPr>
                <w:rFonts w:ascii="Tahoma" w:hAnsi="Tahoma" w:cs="Tahoma"/>
                <w:bCs/>
                <w:sz w:val="18"/>
                <w:szCs w:val="18"/>
                <w:lang w:val="pl-PL"/>
              </w:rPr>
              <w:t>16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B42D8F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  <w:t>Zavetišče Prijazne male zverinice</w:t>
            </w:r>
          </w:p>
          <w:p w14:paraId="4144A4C2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</w:p>
          <w:p w14:paraId="01719034" w14:textId="77777777" w:rsidR="00E84997" w:rsidRPr="003B3C00" w:rsidRDefault="00E84997" w:rsidP="00902125">
            <w:pPr>
              <w:rPr>
                <w:rFonts w:ascii="Tahoma" w:hAnsi="Tahoma" w:cs="Tahoma"/>
                <w:i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i/>
                <w:noProof/>
                <w:sz w:val="18"/>
                <w:szCs w:val="18"/>
                <w:lang w:val="it-IT"/>
              </w:rPr>
              <w:t>Humanitarni zavod za dobrobit živali Prijazne male zverinice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B5D9AD" w14:textId="77777777" w:rsidR="00E84997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gradnikova ulica 10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676CCA4B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3000 Celje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997BC8" w14:textId="00A75FE3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T: </w:t>
            </w:r>
            <w:r w:rsidR="00584F23" w:rsidRPr="00584F23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+386 31 334 047</w:t>
            </w:r>
          </w:p>
          <w:p w14:paraId="422E8E02" w14:textId="77777777" w:rsidR="00E84997" w:rsidRPr="00925BD6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F:</w:t>
            </w:r>
            <w:proofErr w:type="gramEnd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ab/>
            </w:r>
          </w:p>
          <w:p w14:paraId="0F0AC137" w14:textId="35C7CCBE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E-</w:t>
            </w:r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>mail:</w:t>
            </w:r>
            <w:proofErr w:type="gramEnd"/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ab/>
            </w:r>
            <w:r w:rsidR="00584F23" w:rsidRPr="00584F23">
              <w:rPr>
                <w:rFonts w:ascii="Tahoma" w:hAnsi="Tahoma" w:cs="Tahoma"/>
                <w:sz w:val="18"/>
                <w:szCs w:val="18"/>
                <w:lang w:val="fr-FR"/>
              </w:rPr>
              <w:t>prijazne.malezverinice@gmail.com</w:t>
            </w:r>
          </w:p>
          <w:p w14:paraId="2AA31055" w14:textId="77777777" w:rsidR="00E84997" w:rsidRPr="00915593" w:rsidRDefault="005955C4" w:rsidP="00902125">
            <w:pPr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URL:</w:t>
            </w:r>
            <w:r w:rsidR="00E84997"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https://www.facebook.com/PrijazneMaleZverinice/</w:t>
            </w:r>
            <w:proofErr w:type="gramEnd"/>
          </w:p>
        </w:tc>
      </w:tr>
    </w:tbl>
    <w:p w14:paraId="08B29F02" w14:textId="77777777" w:rsidR="00E84997" w:rsidRDefault="00E84997" w:rsidP="00E91E9A">
      <w:pPr>
        <w:rPr>
          <w:lang w:val="sl-SI"/>
        </w:rPr>
        <w:sectPr w:rsidR="00E84997" w:rsidSect="00E8499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 w:code="9"/>
          <w:pgMar w:top="1701" w:right="1701" w:bottom="1134" w:left="1701" w:header="964" w:footer="794" w:gutter="0"/>
          <w:pgNumType w:start="1"/>
          <w:cols w:space="708"/>
          <w:titlePg/>
        </w:sectPr>
      </w:pPr>
    </w:p>
    <w:p w14:paraId="478AC0F4" w14:textId="77777777" w:rsidR="005955C4" w:rsidRPr="00202A77" w:rsidRDefault="005955C4" w:rsidP="005955C4">
      <w:pPr>
        <w:rPr>
          <w:lang w:val="sl-SI"/>
        </w:rPr>
      </w:pPr>
    </w:p>
    <w:sectPr w:rsidR="005955C4" w:rsidRPr="00202A77" w:rsidSect="00E8499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8FD3B0" w14:textId="77777777" w:rsidR="00E84997" w:rsidRDefault="00E84997">
      <w:r>
        <w:separator/>
      </w:r>
    </w:p>
  </w:endnote>
  <w:endnote w:type="continuationSeparator" w:id="0">
    <w:p w14:paraId="4F347A31" w14:textId="77777777" w:rsidR="00E84997" w:rsidRDefault="00E84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BD180129-FB99-4FA2-9360-DBF0C7DC9C18}"/>
    <w:embedBold r:id="rId2" w:fontKey="{5DC98C04-FAED-4CE9-8A93-35A700500711}"/>
    <w:embedItalic r:id="rId3" w:fontKey="{180F0D82-E261-4992-83F7-ADDDC686943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E69C73AA-808F-48B8-9E5C-E0FFC3A4910A}"/>
    <w:embedBold r:id="rId5" w:fontKey="{025A7F25-8631-4547-9DEF-3763089C02D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52F393B0-44B7-4E28-83FD-6AFF5A676F3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984F1214-9085-43CC-B65C-66634D8467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F34E5" w14:textId="77777777" w:rsidR="00E84997" w:rsidRDefault="00E84997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A3B68" w14:textId="77777777" w:rsidR="00E84997" w:rsidRDefault="00E84997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2B52E" w14:textId="77777777" w:rsidR="00E84997" w:rsidRDefault="00E84997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3BB55" w14:textId="77777777" w:rsidR="003B3C00" w:rsidRDefault="003B3C00">
    <w:pPr>
      <w:pStyle w:val="Nog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A9037" w14:textId="77777777" w:rsidR="003B3C00" w:rsidRDefault="003B3C00">
    <w:pPr>
      <w:pStyle w:val="Nog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AB765" w14:textId="77777777" w:rsidR="003B3C00" w:rsidRDefault="003B3C00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0CBFC" w14:textId="77777777" w:rsidR="00E84997" w:rsidRDefault="00E84997">
      <w:r>
        <w:separator/>
      </w:r>
    </w:p>
  </w:footnote>
  <w:footnote w:type="continuationSeparator" w:id="0">
    <w:p w14:paraId="76CE5B14" w14:textId="77777777" w:rsidR="00E84997" w:rsidRDefault="00E849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348FA" w14:textId="77777777" w:rsidR="00E84997" w:rsidRDefault="00E84997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E9C04" w14:textId="77777777" w:rsidR="00E84997" w:rsidRPr="00110CBD" w:rsidRDefault="00E84997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E84997" w:rsidRPr="00B42A54" w14:paraId="115AA6A0" w14:textId="77777777">
      <w:trPr>
        <w:cantSplit/>
        <w:trHeight w:hRule="exact" w:val="847"/>
      </w:trPr>
      <w:tc>
        <w:tcPr>
          <w:tcW w:w="567" w:type="dxa"/>
        </w:tcPr>
        <w:p w14:paraId="60C1FE97" w14:textId="77777777" w:rsidR="00E84997" w:rsidRPr="00B42A54" w:rsidRDefault="00E84997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B42A54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0D50C305" w14:textId="77777777" w:rsidR="00E84997" w:rsidRPr="00B42A54" w:rsidRDefault="00E84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E565A53" w14:textId="77777777" w:rsidR="00E84997" w:rsidRPr="00B42A54" w:rsidRDefault="00E84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1D4153F" w14:textId="77777777" w:rsidR="00E84997" w:rsidRPr="00B42A54" w:rsidRDefault="00E84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03FC55D" w14:textId="77777777" w:rsidR="00E84997" w:rsidRPr="00B42A54" w:rsidRDefault="00E84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835275" w14:textId="77777777" w:rsidR="00E84997" w:rsidRPr="00B42A54" w:rsidRDefault="00E84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DFF42E5" w14:textId="77777777" w:rsidR="00E84997" w:rsidRPr="00B42A54" w:rsidRDefault="00E84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B636B6" w14:textId="77777777" w:rsidR="00E84997" w:rsidRPr="00B42A54" w:rsidRDefault="00E84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5DD723" w14:textId="77777777" w:rsidR="00E84997" w:rsidRPr="00B42A54" w:rsidRDefault="00E84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413064C" w14:textId="77777777" w:rsidR="00E84997" w:rsidRPr="00B42A54" w:rsidRDefault="00E84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8E56E5F" w14:textId="77777777" w:rsidR="00E84997" w:rsidRPr="00B42A54" w:rsidRDefault="00E84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4C80768" w14:textId="77777777" w:rsidR="00E84997" w:rsidRPr="00B42A54" w:rsidRDefault="00E84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8D0F2E8" w14:textId="77777777" w:rsidR="00E84997" w:rsidRPr="00B42A54" w:rsidRDefault="00E84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30364C0" w14:textId="77777777" w:rsidR="00E84997" w:rsidRPr="00B42A54" w:rsidRDefault="00E84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43D1BF9" w14:textId="77777777" w:rsidR="00E84997" w:rsidRPr="00B42A54" w:rsidRDefault="00E84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6713F9" w14:textId="77777777" w:rsidR="00E84997" w:rsidRPr="00B42A54" w:rsidRDefault="00E84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875FC3D" w14:textId="77777777" w:rsidR="00E84997" w:rsidRPr="00B42A54" w:rsidRDefault="00E84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DB70245" w14:textId="77777777" w:rsidR="00E84997" w:rsidRPr="00B42A54" w:rsidRDefault="00E84997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lang w:val="sl-SI" w:eastAsia="sl-SI"/>
      </w:rPr>
      <mc:AlternateContent>
        <mc:Choice Requires="wps">
          <w:drawing>
            <wp:anchor distT="4294967295" distB="4294967295" distL="114300" distR="114300" simplePos="0" relativeHeight="251661312" behindDoc="1" locked="0" layoutInCell="0" allowOverlap="1" wp14:anchorId="6278FFF0" wp14:editId="56FF7D9E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14605" b="0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54940E" id="Line 5" o:spid="_x0000_s1026" style="position:absolute;z-index:-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AOqzfv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Pr="00B42A54">
      <w:rPr>
        <w:rFonts w:ascii="Republika" w:hAnsi="Republika"/>
        <w:lang w:val="sl-SI"/>
      </w:rPr>
      <w:t>REPUBLIKA SLOVENIJA</w:t>
    </w:r>
  </w:p>
  <w:p w14:paraId="50DEE91B" w14:textId="77777777" w:rsidR="00E84997" w:rsidRPr="00B42A54" w:rsidRDefault="00E84997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42A54">
      <w:rPr>
        <w:rFonts w:ascii="Republika" w:hAnsi="Republika"/>
        <w:b/>
        <w:caps/>
        <w:lang w:val="sl-SI"/>
      </w:rPr>
      <w:t xml:space="preserve">Ministrstvo za kmetijstvo, </w:t>
    </w:r>
    <w:r w:rsidRPr="00B42A54">
      <w:rPr>
        <w:rFonts w:ascii="Republika" w:hAnsi="Republika"/>
        <w:b/>
        <w:caps/>
        <w:lang w:val="sl-SI"/>
      </w:rPr>
      <w:br/>
      <w:t xml:space="preserve">Gozdarstvo in prehrano </w:t>
    </w:r>
  </w:p>
  <w:p w14:paraId="12A19B0F" w14:textId="77777777" w:rsidR="00E84997" w:rsidRPr="000E307C" w:rsidRDefault="00E84997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14:paraId="5CC657A7" w14:textId="77777777" w:rsidR="00E84997" w:rsidRPr="008F3500" w:rsidRDefault="00E84997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01 300 13 00</w:t>
    </w:r>
  </w:p>
  <w:p w14:paraId="401D8D44" w14:textId="77777777" w:rsidR="00E84997" w:rsidRPr="008F3500" w:rsidRDefault="00E84997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01 300 13 56</w:t>
    </w:r>
    <w:r w:rsidRPr="008F3500">
      <w:rPr>
        <w:rFonts w:cs="Arial"/>
        <w:sz w:val="16"/>
        <w:lang w:val="sl-SI"/>
      </w:rPr>
      <w:t xml:space="preserve"> </w:t>
    </w:r>
  </w:p>
  <w:p w14:paraId="48C13D3F" w14:textId="77777777" w:rsidR="00E84997" w:rsidRPr="008F3500" w:rsidRDefault="00E84997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gp.uvhvvr@gov.si</w:t>
    </w:r>
  </w:p>
  <w:p w14:paraId="38578808" w14:textId="77777777" w:rsidR="00E84997" w:rsidRPr="008F3500" w:rsidRDefault="00E84997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www.uvhvvr.gov.si</w:t>
    </w:r>
  </w:p>
  <w:p w14:paraId="110A7533" w14:textId="77777777" w:rsidR="00E84997" w:rsidRPr="008F3500" w:rsidRDefault="00E84997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B83D8" w14:textId="77777777" w:rsidR="003B3C00" w:rsidRDefault="003B3C00">
    <w:pPr>
      <w:pStyle w:val="Glava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B1FD4" w14:textId="77777777" w:rsidR="003B3C00" w:rsidRPr="00110CBD" w:rsidRDefault="003B3C00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3B3C00" w:rsidRPr="00B42A54" w14:paraId="08CFC0E2" w14:textId="77777777">
      <w:trPr>
        <w:cantSplit/>
        <w:trHeight w:hRule="exact" w:val="847"/>
      </w:trPr>
      <w:tc>
        <w:tcPr>
          <w:tcW w:w="567" w:type="dxa"/>
        </w:tcPr>
        <w:p w14:paraId="10467083" w14:textId="77777777" w:rsidR="003B3C00" w:rsidRPr="00B42A54" w:rsidRDefault="003B3C00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B42A54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7957000B" w14:textId="77777777" w:rsidR="003B3C00" w:rsidRPr="00B42A54" w:rsidRDefault="003B3C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9A99784" w14:textId="77777777" w:rsidR="003B3C00" w:rsidRPr="00B42A54" w:rsidRDefault="003B3C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A265DA0" w14:textId="77777777" w:rsidR="003B3C00" w:rsidRPr="00B42A54" w:rsidRDefault="003B3C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E27F38" w14:textId="77777777" w:rsidR="003B3C00" w:rsidRPr="00B42A54" w:rsidRDefault="003B3C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83754BF" w14:textId="77777777" w:rsidR="003B3C00" w:rsidRPr="00B42A54" w:rsidRDefault="003B3C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DBAEF36" w14:textId="77777777" w:rsidR="003B3C00" w:rsidRPr="00B42A54" w:rsidRDefault="003B3C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777E3ED" w14:textId="77777777" w:rsidR="003B3C00" w:rsidRPr="00B42A54" w:rsidRDefault="003B3C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6FD7F0" w14:textId="77777777" w:rsidR="003B3C00" w:rsidRPr="00B42A54" w:rsidRDefault="003B3C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6BBC7B0" w14:textId="77777777" w:rsidR="003B3C00" w:rsidRPr="00B42A54" w:rsidRDefault="003B3C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CE878F0" w14:textId="77777777" w:rsidR="003B3C00" w:rsidRPr="00B42A54" w:rsidRDefault="003B3C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D746C66" w14:textId="77777777" w:rsidR="003B3C00" w:rsidRPr="00B42A54" w:rsidRDefault="003B3C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66F5D65" w14:textId="77777777" w:rsidR="003B3C00" w:rsidRPr="00B42A54" w:rsidRDefault="003B3C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5ECB73" w14:textId="77777777" w:rsidR="003B3C00" w:rsidRPr="00B42A54" w:rsidRDefault="003B3C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AFD9DC" w14:textId="77777777" w:rsidR="003B3C00" w:rsidRPr="00B42A54" w:rsidRDefault="003B3C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945BA05" w14:textId="77777777" w:rsidR="003B3C00" w:rsidRPr="00B42A54" w:rsidRDefault="003B3C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2FE1747" w14:textId="77777777" w:rsidR="003B3C00" w:rsidRPr="00B42A54" w:rsidRDefault="003B3C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25275986" w14:textId="77777777" w:rsidR="003B3C00" w:rsidRPr="00B42A54" w:rsidRDefault="003B3C00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lang w:val="sl-SI" w:eastAsia="sl-SI"/>
      </w:rPr>
      <mc:AlternateContent>
        <mc:Choice Requires="wps">
          <w:drawing>
            <wp:anchor distT="4294967295" distB="4294967295" distL="114300" distR="114300" simplePos="0" relativeHeight="251659264" behindDoc="1" locked="0" layoutInCell="0" allowOverlap="1" wp14:anchorId="2282F1AA" wp14:editId="147DC361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14605" b="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517D9E" id="Line 5" o:spid="_x0000_s1026" style="position:absolute;z-index:-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Pr="00B42A54">
      <w:rPr>
        <w:rFonts w:ascii="Republika" w:hAnsi="Republika"/>
        <w:lang w:val="sl-SI"/>
      </w:rPr>
      <w:t>REPUBLIKA SLOVENIJA</w:t>
    </w:r>
  </w:p>
  <w:p w14:paraId="71A21EBA" w14:textId="77777777" w:rsidR="003B3C00" w:rsidRPr="00B42A54" w:rsidRDefault="003B3C00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42A54">
      <w:rPr>
        <w:rFonts w:ascii="Republika" w:hAnsi="Republika"/>
        <w:b/>
        <w:caps/>
        <w:lang w:val="sl-SI"/>
      </w:rPr>
      <w:t xml:space="preserve">Ministrstvo za kmetijstvo, </w:t>
    </w:r>
    <w:r w:rsidRPr="00B42A54">
      <w:rPr>
        <w:rFonts w:ascii="Republika" w:hAnsi="Republika"/>
        <w:b/>
        <w:caps/>
        <w:lang w:val="sl-SI"/>
      </w:rPr>
      <w:br/>
      <w:t xml:space="preserve">Gozdarstvo in prehrano </w:t>
    </w:r>
  </w:p>
  <w:p w14:paraId="7381B67C" w14:textId="77777777" w:rsidR="003B3C00" w:rsidRPr="000E307C" w:rsidRDefault="003B3C00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14:paraId="5242A90F" w14:textId="77777777" w:rsidR="003B3C00" w:rsidRPr="008F3500" w:rsidRDefault="003B3C00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01 300 13 00</w:t>
    </w:r>
  </w:p>
  <w:p w14:paraId="625C8195" w14:textId="77777777" w:rsidR="003B3C00" w:rsidRPr="008F3500" w:rsidRDefault="003B3C00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01 300 13 56</w:t>
    </w:r>
    <w:r w:rsidRPr="008F3500">
      <w:rPr>
        <w:rFonts w:cs="Arial"/>
        <w:sz w:val="16"/>
        <w:lang w:val="sl-SI"/>
      </w:rPr>
      <w:t xml:space="preserve"> </w:t>
    </w:r>
  </w:p>
  <w:p w14:paraId="11E428DE" w14:textId="77777777" w:rsidR="003B3C00" w:rsidRPr="008F3500" w:rsidRDefault="003B3C00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gp.uvhvvr@gov.si</w:t>
    </w:r>
  </w:p>
  <w:p w14:paraId="79008A29" w14:textId="77777777" w:rsidR="003B3C00" w:rsidRPr="008F3500" w:rsidRDefault="003B3C00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www.uvhvvr.gov.si</w:t>
    </w:r>
  </w:p>
  <w:p w14:paraId="24C14BF8" w14:textId="77777777" w:rsidR="003B3C00" w:rsidRPr="008F3500" w:rsidRDefault="003B3C00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1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1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1">
    <w:nsid w:val="3DA23AE2"/>
    <w:multiLevelType w:val="hybridMultilevel"/>
    <w:tmpl w:val="BFB64838"/>
    <w:lvl w:ilvl="0" w:tplc="63449904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eastAsia="Times New Roman" w:hAnsi="Tahoma" w:cs="Tahoma" w:hint="default"/>
      </w:rPr>
    </w:lvl>
    <w:lvl w:ilvl="1" w:tplc="0424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1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1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226814">
    <w:abstractNumId w:val="5"/>
  </w:num>
  <w:num w:numId="2" w16cid:durableId="869801389">
    <w:abstractNumId w:val="2"/>
  </w:num>
  <w:num w:numId="3" w16cid:durableId="99492895">
    <w:abstractNumId w:val="4"/>
  </w:num>
  <w:num w:numId="4" w16cid:durableId="1916892317">
    <w:abstractNumId w:val="0"/>
  </w:num>
  <w:num w:numId="5" w16cid:durableId="1482119189">
    <w:abstractNumId w:val="1"/>
  </w:num>
  <w:num w:numId="6" w16cid:durableId="13424633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activeWritingStyle w:appName="MSWord" w:lang="it-IT" w:vendorID="64" w:dllVersion="6" w:nlCheck="1" w:checkStyle="0"/>
  <w:activeWritingStyle w:appName="MSWord" w:lang="en-US" w:vendorID="64" w:dllVersion="6" w:nlCheck="1" w:checkStyle="0"/>
  <w:activeWritingStyle w:appName="MSWord" w:lang="fr-FR" w:vendorID="64" w:dllVersion="6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2A54"/>
    <w:rsid w:val="00023A88"/>
    <w:rsid w:val="00031A2F"/>
    <w:rsid w:val="00040AB5"/>
    <w:rsid w:val="00083D2A"/>
    <w:rsid w:val="000A3C45"/>
    <w:rsid w:val="000A4E78"/>
    <w:rsid w:val="000A7238"/>
    <w:rsid w:val="000E307C"/>
    <w:rsid w:val="001357B2"/>
    <w:rsid w:val="001560AC"/>
    <w:rsid w:val="0017405C"/>
    <w:rsid w:val="00180886"/>
    <w:rsid w:val="00202A77"/>
    <w:rsid w:val="0024381D"/>
    <w:rsid w:val="00271CE5"/>
    <w:rsid w:val="00282020"/>
    <w:rsid w:val="0028678A"/>
    <w:rsid w:val="002909AC"/>
    <w:rsid w:val="002A3A1E"/>
    <w:rsid w:val="002A6BDF"/>
    <w:rsid w:val="002E3940"/>
    <w:rsid w:val="00317EB6"/>
    <w:rsid w:val="003636BF"/>
    <w:rsid w:val="0037479F"/>
    <w:rsid w:val="003845B4"/>
    <w:rsid w:val="00386F56"/>
    <w:rsid w:val="00387B1A"/>
    <w:rsid w:val="003B3C00"/>
    <w:rsid w:val="003E1C74"/>
    <w:rsid w:val="003F22C4"/>
    <w:rsid w:val="00442A38"/>
    <w:rsid w:val="004A3E3B"/>
    <w:rsid w:val="004C4DBB"/>
    <w:rsid w:val="004D3047"/>
    <w:rsid w:val="00502423"/>
    <w:rsid w:val="00511051"/>
    <w:rsid w:val="0051447C"/>
    <w:rsid w:val="00526246"/>
    <w:rsid w:val="005342DB"/>
    <w:rsid w:val="00535D6F"/>
    <w:rsid w:val="00567106"/>
    <w:rsid w:val="00573487"/>
    <w:rsid w:val="00582FA8"/>
    <w:rsid w:val="00584F23"/>
    <w:rsid w:val="005955C4"/>
    <w:rsid w:val="005A5015"/>
    <w:rsid w:val="005C2BAD"/>
    <w:rsid w:val="005C67DF"/>
    <w:rsid w:val="005D1D91"/>
    <w:rsid w:val="005E1D3C"/>
    <w:rsid w:val="006111D5"/>
    <w:rsid w:val="006143BB"/>
    <w:rsid w:val="00615243"/>
    <w:rsid w:val="00623C56"/>
    <w:rsid w:val="00632253"/>
    <w:rsid w:val="006378EA"/>
    <w:rsid w:val="00642714"/>
    <w:rsid w:val="006455CE"/>
    <w:rsid w:val="006728EE"/>
    <w:rsid w:val="00674605"/>
    <w:rsid w:val="006B070F"/>
    <w:rsid w:val="006D0228"/>
    <w:rsid w:val="006D42D9"/>
    <w:rsid w:val="00723389"/>
    <w:rsid w:val="00733017"/>
    <w:rsid w:val="007443CD"/>
    <w:rsid w:val="00757896"/>
    <w:rsid w:val="00775BD9"/>
    <w:rsid w:val="00783310"/>
    <w:rsid w:val="007A3FB6"/>
    <w:rsid w:val="007A4A6D"/>
    <w:rsid w:val="007D1BCF"/>
    <w:rsid w:val="007D75CF"/>
    <w:rsid w:val="007E6DC5"/>
    <w:rsid w:val="0081658E"/>
    <w:rsid w:val="0084722C"/>
    <w:rsid w:val="0088043C"/>
    <w:rsid w:val="008906C9"/>
    <w:rsid w:val="008B14BA"/>
    <w:rsid w:val="008B4AA1"/>
    <w:rsid w:val="008C5738"/>
    <w:rsid w:val="008D04F0"/>
    <w:rsid w:val="008F3500"/>
    <w:rsid w:val="00902125"/>
    <w:rsid w:val="00924E3C"/>
    <w:rsid w:val="00950A0D"/>
    <w:rsid w:val="009612BB"/>
    <w:rsid w:val="009B4A4B"/>
    <w:rsid w:val="009B65B6"/>
    <w:rsid w:val="00A03D55"/>
    <w:rsid w:val="00A125C5"/>
    <w:rsid w:val="00A5039D"/>
    <w:rsid w:val="00A65EE7"/>
    <w:rsid w:val="00A70133"/>
    <w:rsid w:val="00A81BFB"/>
    <w:rsid w:val="00AB3818"/>
    <w:rsid w:val="00B0033C"/>
    <w:rsid w:val="00B17141"/>
    <w:rsid w:val="00B26479"/>
    <w:rsid w:val="00B31575"/>
    <w:rsid w:val="00B42A54"/>
    <w:rsid w:val="00B8547D"/>
    <w:rsid w:val="00C00343"/>
    <w:rsid w:val="00C02508"/>
    <w:rsid w:val="00C250D5"/>
    <w:rsid w:val="00C31D3A"/>
    <w:rsid w:val="00C35B03"/>
    <w:rsid w:val="00C43FEC"/>
    <w:rsid w:val="00C50632"/>
    <w:rsid w:val="00C67D68"/>
    <w:rsid w:val="00C92898"/>
    <w:rsid w:val="00CC2DF1"/>
    <w:rsid w:val="00CC7337"/>
    <w:rsid w:val="00CE1EA5"/>
    <w:rsid w:val="00CE7514"/>
    <w:rsid w:val="00D01D77"/>
    <w:rsid w:val="00D052C6"/>
    <w:rsid w:val="00D248DE"/>
    <w:rsid w:val="00D8542D"/>
    <w:rsid w:val="00DC6A71"/>
    <w:rsid w:val="00DE5B46"/>
    <w:rsid w:val="00E0357D"/>
    <w:rsid w:val="00E10022"/>
    <w:rsid w:val="00E24EC2"/>
    <w:rsid w:val="00E42AB8"/>
    <w:rsid w:val="00E45266"/>
    <w:rsid w:val="00E55CEA"/>
    <w:rsid w:val="00E776D2"/>
    <w:rsid w:val="00E84997"/>
    <w:rsid w:val="00E91E9A"/>
    <w:rsid w:val="00F240BB"/>
    <w:rsid w:val="00F326AE"/>
    <w:rsid w:val="00F46724"/>
    <w:rsid w:val="00F47DFC"/>
    <w:rsid w:val="00F54026"/>
    <w:rsid w:val="00F57FED"/>
    <w:rsid w:val="00F739A6"/>
    <w:rsid w:val="00FB2023"/>
    <w:rsid w:val="00FD5229"/>
    <w:rsid w:val="00FE4F21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6B5C88A4"/>
  <w15:chartTrackingRefBased/>
  <w15:docId w15:val="{3A0A08CE-A21B-45C6-8C48-388A20757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Krepko">
    <w:name w:val="Strong"/>
    <w:qFormat/>
    <w:rsid w:val="00A81BFB"/>
    <w:rPr>
      <w:b/>
      <w:bCs/>
    </w:rPr>
  </w:style>
  <w:style w:type="character" w:customStyle="1" w:styleId="tel">
    <w:name w:val="tel"/>
    <w:rsid w:val="00A81BFB"/>
  </w:style>
  <w:style w:type="character" w:customStyle="1" w:styleId="rya">
    <w:name w:val="rya"/>
    <w:rsid w:val="00A81BFB"/>
  </w:style>
  <w:style w:type="character" w:customStyle="1" w:styleId="meta-line">
    <w:name w:val="meta-line"/>
    <w:rsid w:val="003F22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039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INFORMAT\www\NOVE%20PREDLOGE%20MKGP%202014\UvhvvrRS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ED8090D-0401-48C6-8FD5-EE4B7C944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UvhvvrRS</Template>
  <TotalTime>4</TotalTime>
  <Pages>2</Pages>
  <Words>458</Words>
  <Characters>3488</Characters>
  <Application>Microsoft Office Word</Application>
  <DocSecurity>0</DocSecurity>
  <Lines>29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3939</CharactersWithSpaces>
  <SharedDoc>false</SharedDoc>
  <HLinks>
    <vt:vector size="126" baseType="variant">
      <vt:variant>
        <vt:i4>2097235</vt:i4>
      </vt:variant>
      <vt:variant>
        <vt:i4>63</vt:i4>
      </vt:variant>
      <vt:variant>
        <vt:i4>0</vt:i4>
      </vt:variant>
      <vt:variant>
        <vt:i4>5</vt:i4>
      </vt:variant>
      <vt:variant>
        <vt:lpwstr>mailto:zavetisce@veterina-tolmin.si</vt:lpwstr>
      </vt:variant>
      <vt:variant>
        <vt:lpwstr/>
      </vt:variant>
      <vt:variant>
        <vt:i4>65649</vt:i4>
      </vt:variant>
      <vt:variant>
        <vt:i4>60</vt:i4>
      </vt:variant>
      <vt:variant>
        <vt:i4>0</vt:i4>
      </vt:variant>
      <vt:variant>
        <vt:i4>5</vt:i4>
      </vt:variant>
      <vt:variant>
        <vt:lpwstr>mailto:va.tolmin@siol.net</vt:lpwstr>
      </vt:variant>
      <vt:variant>
        <vt:lpwstr/>
      </vt:variant>
      <vt:variant>
        <vt:i4>8126568</vt:i4>
      </vt:variant>
      <vt:variant>
        <vt:i4>57</vt:i4>
      </vt:variant>
      <vt:variant>
        <vt:i4>0</vt:i4>
      </vt:variant>
      <vt:variant>
        <vt:i4>5</vt:i4>
      </vt:variant>
      <vt:variant>
        <vt:lpwstr>http://www.veterinarskabolnica.si/zavetisce-za-male-zivali.html</vt:lpwstr>
      </vt:variant>
      <vt:variant>
        <vt:lpwstr/>
      </vt:variant>
      <vt:variant>
        <vt:i4>6291469</vt:i4>
      </vt:variant>
      <vt:variant>
        <vt:i4>54</vt:i4>
      </vt:variant>
      <vt:variant>
        <vt:i4>0</vt:i4>
      </vt:variant>
      <vt:variant>
        <vt:i4>5</vt:i4>
      </vt:variant>
      <vt:variant>
        <vt:lpwstr>mailto:zavetisce.brezice@vbb.si</vt:lpwstr>
      </vt:variant>
      <vt:variant>
        <vt:lpwstr/>
      </vt:variant>
      <vt:variant>
        <vt:i4>2883685</vt:i4>
      </vt:variant>
      <vt:variant>
        <vt:i4>51</vt:i4>
      </vt:variant>
      <vt:variant>
        <vt:i4>0</vt:i4>
      </vt:variant>
      <vt:variant>
        <vt:i4>5</vt:i4>
      </vt:variant>
      <vt:variant>
        <vt:lpwstr>http://www.veterina-sevnica.si/index.php/zavetisce</vt:lpwstr>
      </vt:variant>
      <vt:variant>
        <vt:lpwstr/>
      </vt:variant>
      <vt:variant>
        <vt:i4>7798856</vt:i4>
      </vt:variant>
      <vt:variant>
        <vt:i4>48</vt:i4>
      </vt:variant>
      <vt:variant>
        <vt:i4>0</vt:i4>
      </vt:variant>
      <vt:variant>
        <vt:i4>5</vt:i4>
      </vt:variant>
      <vt:variant>
        <vt:lpwstr>mailto:vet.post.sev@siol.net</vt:lpwstr>
      </vt:variant>
      <vt:variant>
        <vt:lpwstr/>
      </vt:variant>
      <vt:variant>
        <vt:i4>1572958</vt:i4>
      </vt:variant>
      <vt:variant>
        <vt:i4>45</vt:i4>
      </vt:variant>
      <vt:variant>
        <vt:i4>0</vt:i4>
      </vt:variant>
      <vt:variant>
        <vt:i4>5</vt:i4>
      </vt:variant>
      <vt:variant>
        <vt:lpwstr>http://www.macji-dol.si/</vt:lpwstr>
      </vt:variant>
      <vt:variant>
        <vt:lpwstr/>
      </vt:variant>
      <vt:variant>
        <vt:i4>3866649</vt:i4>
      </vt:variant>
      <vt:variant>
        <vt:i4>42</vt:i4>
      </vt:variant>
      <vt:variant>
        <vt:i4>0</vt:i4>
      </vt:variant>
      <vt:variant>
        <vt:i4>5</vt:i4>
      </vt:variant>
      <vt:variant>
        <vt:lpwstr>mailto:info@zverca.si</vt:lpwstr>
      </vt:variant>
      <vt:variant>
        <vt:lpwstr/>
      </vt:variant>
      <vt:variant>
        <vt:i4>7274594</vt:i4>
      </vt:variant>
      <vt:variant>
        <vt:i4>39</vt:i4>
      </vt:variant>
      <vt:variant>
        <vt:i4>0</vt:i4>
      </vt:variant>
      <vt:variant>
        <vt:i4>5</vt:i4>
      </vt:variant>
      <vt:variant>
        <vt:lpwstr>http://www.zavetisce-mb.si/</vt:lpwstr>
      </vt:variant>
      <vt:variant>
        <vt:lpwstr/>
      </vt:variant>
      <vt:variant>
        <vt:i4>2031718</vt:i4>
      </vt:variant>
      <vt:variant>
        <vt:i4>36</vt:i4>
      </vt:variant>
      <vt:variant>
        <vt:i4>0</vt:i4>
      </vt:variant>
      <vt:variant>
        <vt:i4>5</vt:i4>
      </vt:variant>
      <vt:variant>
        <vt:lpwstr>mailto:info@zavetisce-mb.si</vt:lpwstr>
      </vt:variant>
      <vt:variant>
        <vt:lpwstr/>
      </vt:variant>
      <vt:variant>
        <vt:i4>2031718</vt:i4>
      </vt:variant>
      <vt:variant>
        <vt:i4>33</vt:i4>
      </vt:variant>
      <vt:variant>
        <vt:i4>0</vt:i4>
      </vt:variant>
      <vt:variant>
        <vt:i4>5</vt:i4>
      </vt:variant>
      <vt:variant>
        <vt:lpwstr>mailto:info@zavetisce-mb.si</vt:lpwstr>
      </vt:variant>
      <vt:variant>
        <vt:lpwstr/>
      </vt:variant>
      <vt:variant>
        <vt:i4>1572872</vt:i4>
      </vt:variant>
      <vt:variant>
        <vt:i4>30</vt:i4>
      </vt:variant>
      <vt:variant>
        <vt:i4>0</vt:i4>
      </vt:variant>
      <vt:variant>
        <vt:i4>5</vt:i4>
      </vt:variant>
      <vt:variant>
        <vt:lpwstr>http://www.zavetisce-malahisa.si/</vt:lpwstr>
      </vt:variant>
      <vt:variant>
        <vt:lpwstr/>
      </vt:variant>
      <vt:variant>
        <vt:i4>2555925</vt:i4>
      </vt:variant>
      <vt:variant>
        <vt:i4>27</vt:i4>
      </vt:variant>
      <vt:variant>
        <vt:i4>0</vt:i4>
      </vt:variant>
      <vt:variant>
        <vt:i4>5</vt:i4>
      </vt:variant>
      <vt:variant>
        <vt:lpwstr>mailto:malahisa@siol.net</vt:lpwstr>
      </vt:variant>
      <vt:variant>
        <vt:lpwstr/>
      </vt:variant>
      <vt:variant>
        <vt:i4>917623</vt:i4>
      </vt:variant>
      <vt:variant>
        <vt:i4>24</vt:i4>
      </vt:variant>
      <vt:variant>
        <vt:i4>0</vt:i4>
      </vt:variant>
      <vt:variant>
        <vt:i4>5</vt:i4>
      </vt:variant>
      <vt:variant>
        <vt:lpwstr>mailto:info@meli-center.si</vt:lpwstr>
      </vt:variant>
      <vt:variant>
        <vt:lpwstr/>
      </vt:variant>
      <vt:variant>
        <vt:i4>8192001</vt:i4>
      </vt:variant>
      <vt:variant>
        <vt:i4>21</vt:i4>
      </vt:variant>
      <vt:variant>
        <vt:i4>0</vt:i4>
      </vt:variant>
      <vt:variant>
        <vt:i4>5</vt:i4>
      </vt:variant>
      <vt:variant>
        <vt:lpwstr>mailto:info@zavetisce-horjul.net</vt:lpwstr>
      </vt:variant>
      <vt:variant>
        <vt:lpwstr/>
      </vt:variant>
      <vt:variant>
        <vt:i4>7929876</vt:i4>
      </vt:variant>
      <vt:variant>
        <vt:i4>18</vt:i4>
      </vt:variant>
      <vt:variant>
        <vt:i4>0</vt:i4>
      </vt:variant>
      <vt:variant>
        <vt:i4>5</vt:i4>
      </vt:variant>
      <vt:variant>
        <vt:lpwstr>mailto:turk.kd@siol.net</vt:lpwstr>
      </vt:variant>
      <vt:variant>
        <vt:lpwstr/>
      </vt:variant>
      <vt:variant>
        <vt:i4>2818131</vt:i4>
      </vt:variant>
      <vt:variant>
        <vt:i4>15</vt:i4>
      </vt:variant>
      <vt:variant>
        <vt:i4>0</vt:i4>
      </vt:variant>
      <vt:variant>
        <vt:i4>5</vt:i4>
      </vt:variant>
      <vt:variant>
        <vt:lpwstr>mailto:oskar.zavod@siol.net</vt:lpwstr>
      </vt:variant>
      <vt:variant>
        <vt:lpwstr/>
      </vt:variant>
      <vt:variant>
        <vt:i4>4522019</vt:i4>
      </vt:variant>
      <vt:variant>
        <vt:i4>12</vt:i4>
      </vt:variant>
      <vt:variant>
        <vt:i4>0</vt:i4>
      </vt:variant>
      <vt:variant>
        <vt:i4>5</vt:i4>
      </vt:variant>
      <vt:variant>
        <vt:lpwstr>mailto:info@zavetisce-ljubljana.si</vt:lpwstr>
      </vt:variant>
      <vt:variant>
        <vt:lpwstr/>
      </vt:variant>
      <vt:variant>
        <vt:i4>7995476</vt:i4>
      </vt:variant>
      <vt:variant>
        <vt:i4>9</vt:i4>
      </vt:variant>
      <vt:variant>
        <vt:i4>0</vt:i4>
      </vt:variant>
      <vt:variant>
        <vt:i4>5</vt:i4>
      </vt:variant>
      <vt:variant>
        <vt:lpwstr>mailto:info@perun.si</vt:lpwstr>
      </vt:variant>
      <vt:variant>
        <vt:lpwstr/>
      </vt:variant>
      <vt:variant>
        <vt:i4>393319</vt:i4>
      </vt:variant>
      <vt:variant>
        <vt:i4>6</vt:i4>
      </vt:variant>
      <vt:variant>
        <vt:i4>0</vt:i4>
      </vt:variant>
      <vt:variant>
        <vt:i4>5</vt:i4>
      </vt:variant>
      <vt:variant>
        <vt:lpwstr>mailto:elen.pejic@marjeticakoper.si</vt:lpwstr>
      </vt:variant>
      <vt:variant>
        <vt:lpwstr/>
      </vt:variant>
      <vt:variant>
        <vt:i4>1114148</vt:i4>
      </vt:variant>
      <vt:variant>
        <vt:i4>3</vt:i4>
      </vt:variant>
      <vt:variant>
        <vt:i4>0</vt:i4>
      </vt:variant>
      <vt:variant>
        <vt:i4>5</vt:i4>
      </vt:variant>
      <vt:variant>
        <vt:lpwstr>mailto:info@zonzani.si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uporabnik</dc:creator>
  <cp:keywords/>
  <cp:lastModifiedBy>Arnej Galjot</cp:lastModifiedBy>
  <cp:revision>2</cp:revision>
  <cp:lastPrinted>2021-10-22T11:08:00Z</cp:lastPrinted>
  <dcterms:created xsi:type="dcterms:W3CDTF">2023-03-27T11:49:00Z</dcterms:created>
  <dcterms:modified xsi:type="dcterms:W3CDTF">2023-03-27T11:49:00Z</dcterms:modified>
</cp:coreProperties>
</file>