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1A733" w14:textId="47932A96" w:rsidR="00F12826" w:rsidRPr="00202A77" w:rsidRDefault="00F12826" w:rsidP="00F12826">
      <w:pPr>
        <w:pStyle w:val="datumtevilka"/>
        <w:tabs>
          <w:tab w:val="clear" w:pos="1701"/>
          <w:tab w:val="left" w:pos="851"/>
        </w:tabs>
      </w:pPr>
      <w:r w:rsidRPr="00202A77">
        <w:t xml:space="preserve">Številka: </w:t>
      </w:r>
      <w:r w:rsidR="00F320E6">
        <w:t>020-14/2026-</w:t>
      </w:r>
      <w:r w:rsidR="00DB71A1">
        <w:t>1</w:t>
      </w:r>
      <w:r w:rsidR="00AF45FA">
        <w:t>9</w:t>
      </w:r>
    </w:p>
    <w:p w14:paraId="13982579" w14:textId="774C400D" w:rsidR="00F12826" w:rsidRDefault="00F12826" w:rsidP="00F12826">
      <w:pPr>
        <w:pStyle w:val="datumtevilka"/>
        <w:tabs>
          <w:tab w:val="clear" w:pos="1701"/>
          <w:tab w:val="left" w:pos="851"/>
        </w:tabs>
      </w:pPr>
      <w:r w:rsidRPr="00202A77">
        <w:t xml:space="preserve">Datum: </w:t>
      </w:r>
      <w:r w:rsidR="0053134A">
        <w:t xml:space="preserve">  </w:t>
      </w:r>
      <w:r w:rsidR="00642412">
        <w:t>2</w:t>
      </w:r>
      <w:r w:rsidR="00C07235">
        <w:t>3</w:t>
      </w:r>
      <w:r w:rsidR="0053134A">
        <w:t xml:space="preserve">. </w:t>
      </w:r>
      <w:r w:rsidR="00642412">
        <w:t>10</w:t>
      </w:r>
      <w:r w:rsidR="002F0062">
        <w:t>. 202</w:t>
      </w:r>
      <w:r w:rsidR="00A518A4">
        <w:t>6</w:t>
      </w:r>
    </w:p>
    <w:p w14:paraId="5404D8DF" w14:textId="77777777" w:rsidR="0005589B" w:rsidRDefault="0005589B" w:rsidP="00F12826">
      <w:pPr>
        <w:pStyle w:val="datumtevilka"/>
        <w:tabs>
          <w:tab w:val="clear" w:pos="1701"/>
          <w:tab w:val="left" w:pos="851"/>
        </w:tabs>
      </w:pPr>
    </w:p>
    <w:p w14:paraId="234B8F5F" w14:textId="77777777" w:rsidR="00F320E6" w:rsidRPr="0002352B" w:rsidRDefault="00F320E6" w:rsidP="00F320E6">
      <w:pPr>
        <w:rPr>
          <w:lang w:val="sl-SI"/>
        </w:rPr>
      </w:pPr>
      <w:r w:rsidRPr="0002352B">
        <w:rPr>
          <w:lang w:val="sl-SI"/>
        </w:rPr>
        <w:t>Na podlagi 319. čl</w:t>
      </w:r>
      <w:r>
        <w:rPr>
          <w:lang w:val="sl-SI"/>
        </w:rPr>
        <w:t>ena</w:t>
      </w:r>
      <w:r w:rsidRPr="0002352B">
        <w:rPr>
          <w:lang w:val="sl-SI"/>
        </w:rPr>
        <w:t xml:space="preserve"> Zakona o splošnem upravnem postopku (Ur</w:t>
      </w:r>
      <w:r>
        <w:rPr>
          <w:lang w:val="sl-SI"/>
        </w:rPr>
        <w:t>adni</w:t>
      </w:r>
      <w:r w:rsidRPr="0002352B">
        <w:rPr>
          <w:lang w:val="sl-SI"/>
        </w:rPr>
        <w:t xml:space="preserve"> l</w:t>
      </w:r>
      <w:r>
        <w:rPr>
          <w:lang w:val="sl-SI"/>
        </w:rPr>
        <w:t>ist</w:t>
      </w:r>
      <w:r w:rsidRPr="0002352B">
        <w:rPr>
          <w:lang w:val="sl-SI"/>
        </w:rPr>
        <w:t xml:space="preserve"> RS, št. 24/06-UPB, 105/06-ZUS-1, 126/07, 65/08, 8/10, 82/13, 175/20-ZIUOPDVE, 3/22-ZDeb, 85/25) objavljam </w:t>
      </w:r>
    </w:p>
    <w:p w14:paraId="4EE2538B" w14:textId="77777777" w:rsidR="00F12826" w:rsidRDefault="00F12826" w:rsidP="00F12826">
      <w:pPr>
        <w:rPr>
          <w:lang w:val="sl-SI"/>
        </w:rPr>
      </w:pPr>
    </w:p>
    <w:p w14:paraId="6077BD4B" w14:textId="77777777" w:rsidR="009B29FF" w:rsidRDefault="009B29FF" w:rsidP="00F12826">
      <w:pPr>
        <w:rPr>
          <w:lang w:val="sl-SI"/>
        </w:rPr>
      </w:pPr>
    </w:p>
    <w:p w14:paraId="12D50673" w14:textId="77777777" w:rsidR="002F0062" w:rsidRDefault="002F0062" w:rsidP="002F0062">
      <w:pPr>
        <w:jc w:val="center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>S E Z N A M  U R A D N I H  O S E B</w:t>
      </w:r>
    </w:p>
    <w:p w14:paraId="31816FA3" w14:textId="64702B20" w:rsidR="00500880" w:rsidRPr="002F0062" w:rsidRDefault="00A47E01" w:rsidP="002F0062">
      <w:pPr>
        <w:jc w:val="center"/>
        <w:rPr>
          <w:rFonts w:cs="Arial"/>
          <w:b/>
          <w:bCs/>
          <w:szCs w:val="20"/>
          <w:lang w:val="sl-SI"/>
        </w:rPr>
      </w:pPr>
      <w:r>
        <w:rPr>
          <w:rFonts w:cs="Arial"/>
          <w:b/>
          <w:bCs/>
          <w:szCs w:val="20"/>
          <w:lang w:val="sl-SI"/>
        </w:rPr>
        <w:t>s</w:t>
      </w:r>
      <w:r w:rsidR="00500880">
        <w:rPr>
          <w:rFonts w:cs="Arial"/>
          <w:b/>
          <w:bCs/>
          <w:szCs w:val="20"/>
          <w:lang w:val="sl-SI"/>
        </w:rPr>
        <w:t xml:space="preserve"> </w:t>
      </w:r>
      <w:r>
        <w:rPr>
          <w:rFonts w:cs="Arial"/>
          <w:b/>
          <w:bCs/>
          <w:szCs w:val="20"/>
          <w:lang w:val="sl-SI"/>
        </w:rPr>
        <w:t>pooblastili za vodenje in odločanje v upravnih postopkih</w:t>
      </w:r>
    </w:p>
    <w:p w14:paraId="2DB2BE92" w14:textId="77777777" w:rsidR="009B29FF" w:rsidRDefault="009B29FF" w:rsidP="002F0062">
      <w:pPr>
        <w:rPr>
          <w:rFonts w:cs="Arial"/>
          <w:sz w:val="24"/>
          <w:lang w:val="sl-SI"/>
        </w:rPr>
      </w:pPr>
    </w:p>
    <w:p w14:paraId="17B08D14" w14:textId="0EE1412E" w:rsidR="002F0062" w:rsidRPr="002F0062" w:rsidRDefault="002F0062" w:rsidP="002F0062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 w:rsidR="00E53D55">
        <w:rPr>
          <w:rFonts w:cs="Arial"/>
          <w:szCs w:val="20"/>
          <w:lang w:val="sl-SI"/>
        </w:rPr>
        <w:t xml:space="preserve"> za </w:t>
      </w:r>
      <w:r w:rsidR="006F6350">
        <w:rPr>
          <w:rFonts w:cs="Arial"/>
          <w:szCs w:val="20"/>
          <w:lang w:val="sl-SI"/>
        </w:rPr>
        <w:t>okolje</w:t>
      </w:r>
      <w:r w:rsidR="00E53D55">
        <w:rPr>
          <w:rFonts w:cs="Arial"/>
          <w:szCs w:val="20"/>
          <w:lang w:val="sl-SI"/>
        </w:rPr>
        <w:t xml:space="preserve"> in prostor</w:t>
      </w:r>
      <w:r w:rsidRPr="002F0062">
        <w:rPr>
          <w:rFonts w:cs="Arial"/>
          <w:szCs w:val="20"/>
          <w:lang w:val="sl-SI"/>
        </w:rPr>
        <w:t xml:space="preserve">, Dunajska cesta 56, 1000 Ljubljana </w:t>
      </w:r>
    </w:p>
    <w:p w14:paraId="08930FF5" w14:textId="77777777" w:rsidR="00C07235" w:rsidRPr="00C07235" w:rsidRDefault="00C07235" w:rsidP="00C07235">
      <w:pPr>
        <w:pStyle w:val="Odstavekseznama"/>
        <w:numPr>
          <w:ilvl w:val="0"/>
          <w:numId w:val="8"/>
        </w:numPr>
        <w:spacing w:line="100" w:lineRule="atLeast"/>
        <w:rPr>
          <w:rFonts w:cs="Arial"/>
          <w:sz w:val="10"/>
          <w:szCs w:val="10"/>
          <w:lang w:val="sl-SI"/>
        </w:rPr>
      </w:pPr>
    </w:p>
    <w:p w14:paraId="0DECFED2" w14:textId="77777777" w:rsidR="002F0062" w:rsidRPr="002F0062" w:rsidRDefault="002F0062" w:rsidP="002F0062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57F864BA" w14:textId="77777777" w:rsidR="002F0062" w:rsidRPr="00C53C77" w:rsidRDefault="002F0062" w:rsidP="00C53C77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6F3D1460" w14:textId="4B9F9627" w:rsidR="002F0062" w:rsidRPr="002F0062" w:rsidRDefault="00C92473" w:rsidP="002F0062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Vršilec dolžnosti g</w:t>
      </w:r>
      <w:r w:rsidR="00C07C18">
        <w:rPr>
          <w:rFonts w:cs="Arial"/>
          <w:szCs w:val="20"/>
          <w:u w:val="single"/>
          <w:lang w:val="sl-SI"/>
        </w:rPr>
        <w:t>lavn</w:t>
      </w:r>
      <w:r>
        <w:rPr>
          <w:rFonts w:cs="Arial"/>
          <w:szCs w:val="20"/>
          <w:u w:val="single"/>
          <w:lang w:val="sl-SI"/>
        </w:rPr>
        <w:t>ega</w:t>
      </w:r>
      <w:r w:rsidR="00C07C18">
        <w:rPr>
          <w:rFonts w:cs="Arial"/>
          <w:szCs w:val="20"/>
          <w:u w:val="single"/>
          <w:lang w:val="sl-SI"/>
        </w:rPr>
        <w:t xml:space="preserve"> inšpektor</w:t>
      </w:r>
      <w:r>
        <w:rPr>
          <w:rFonts w:cs="Arial"/>
          <w:szCs w:val="20"/>
          <w:u w:val="single"/>
          <w:lang w:val="sl-SI"/>
        </w:rPr>
        <w:t>ja</w:t>
      </w:r>
    </w:p>
    <w:p w14:paraId="516024A4" w14:textId="77777777" w:rsidR="00C92473" w:rsidRDefault="008F2254" w:rsidP="002F006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Franc Rančigaj</w:t>
      </w:r>
      <w:r w:rsidR="002F0062" w:rsidRPr="002F0062">
        <w:rPr>
          <w:rFonts w:cs="Arial"/>
          <w:szCs w:val="20"/>
          <w:lang w:val="sl-SI"/>
        </w:rPr>
        <w:t xml:space="preserve"> </w:t>
      </w:r>
      <w:r w:rsidR="002F0062" w:rsidRPr="002F0062">
        <w:rPr>
          <w:rFonts w:cs="Arial"/>
          <w:szCs w:val="20"/>
          <w:lang w:val="sl-SI"/>
        </w:rPr>
        <w:tab/>
      </w:r>
      <w:r w:rsidR="002F0062" w:rsidRPr="002F0062">
        <w:rPr>
          <w:rFonts w:cs="Arial"/>
          <w:szCs w:val="20"/>
          <w:lang w:val="sl-SI"/>
        </w:rPr>
        <w:tab/>
      </w:r>
      <w:r w:rsidR="002F0062" w:rsidRPr="002F0062">
        <w:rPr>
          <w:rFonts w:cs="Arial"/>
          <w:szCs w:val="20"/>
          <w:lang w:val="sl-SI"/>
        </w:rPr>
        <w:tab/>
      </w:r>
      <w:r w:rsidR="002F0062" w:rsidRPr="002F0062">
        <w:rPr>
          <w:rFonts w:cs="Arial"/>
          <w:szCs w:val="20"/>
          <w:lang w:val="sl-SI"/>
        </w:rPr>
        <w:tab/>
      </w:r>
    </w:p>
    <w:p w14:paraId="0542F439" w14:textId="77777777" w:rsidR="0087174C" w:rsidRPr="00C53C77" w:rsidRDefault="0087174C" w:rsidP="0087174C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749FD1D8" w14:textId="43C1111E" w:rsidR="0087174C" w:rsidRPr="002F0062" w:rsidRDefault="00D70471" w:rsidP="0087174C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Namestnica glavnega inšpektorja</w:t>
      </w:r>
      <w:r w:rsidR="0087174C" w:rsidRPr="002F0062">
        <w:rPr>
          <w:rFonts w:cs="Arial"/>
          <w:szCs w:val="20"/>
          <w:u w:val="single"/>
          <w:lang w:val="sl-SI"/>
        </w:rPr>
        <w:t xml:space="preserve"> </w:t>
      </w:r>
    </w:p>
    <w:p w14:paraId="324252F1" w14:textId="1DB07E22" w:rsidR="0087174C" w:rsidRPr="002F0062" w:rsidRDefault="00D70471" w:rsidP="0087174C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Dragica Hržica</w:t>
      </w:r>
      <w:r w:rsidR="0087174C" w:rsidRPr="002F0062">
        <w:rPr>
          <w:rFonts w:cs="Arial"/>
          <w:szCs w:val="20"/>
          <w:lang w:val="sl-SI"/>
        </w:rPr>
        <w:t xml:space="preserve"> </w:t>
      </w:r>
      <w:r w:rsidR="0087174C"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87174C" w:rsidRPr="002F0062">
        <w:rPr>
          <w:rFonts w:cs="Arial"/>
          <w:szCs w:val="20"/>
          <w:lang w:val="sl-SI"/>
        </w:rPr>
        <w:tab/>
      </w:r>
      <w:r w:rsidR="0087174C" w:rsidRPr="002F0062">
        <w:rPr>
          <w:rFonts w:cs="Arial"/>
          <w:szCs w:val="20"/>
          <w:lang w:val="sl-SI"/>
        </w:rPr>
        <w:tab/>
      </w:r>
      <w:r w:rsidR="0087174C" w:rsidRPr="002F0062">
        <w:rPr>
          <w:rFonts w:cs="Arial"/>
          <w:szCs w:val="20"/>
          <w:lang w:val="sl-SI"/>
        </w:rPr>
        <w:tab/>
      </w:r>
      <w:r w:rsidR="0087174C" w:rsidRPr="002F0062">
        <w:rPr>
          <w:rFonts w:cs="Arial"/>
          <w:szCs w:val="20"/>
          <w:lang w:val="sl-SI"/>
        </w:rPr>
        <w:tab/>
      </w:r>
      <w:r w:rsidR="0087174C">
        <w:rPr>
          <w:rFonts w:cs="Arial"/>
          <w:szCs w:val="20"/>
          <w:lang w:val="sl-SI"/>
        </w:rPr>
        <w:tab/>
      </w:r>
      <w:r w:rsidR="00EE7AB7">
        <w:rPr>
          <w:rFonts w:cs="Arial"/>
          <w:szCs w:val="20"/>
          <w:lang w:val="sl-SI"/>
        </w:rPr>
        <w:t>inšpektor višji svetnik</w:t>
      </w:r>
      <w:r w:rsidR="0087174C" w:rsidRPr="002F0062">
        <w:rPr>
          <w:rFonts w:cs="Arial"/>
          <w:szCs w:val="20"/>
          <w:lang w:val="sl-SI"/>
        </w:rPr>
        <w:t xml:space="preserve"> </w:t>
      </w:r>
    </w:p>
    <w:p w14:paraId="1DF5AD2B" w14:textId="77777777" w:rsidR="0087174C" w:rsidRPr="00C53C77" w:rsidRDefault="0087174C" w:rsidP="0087174C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611F8961" w14:textId="77777777" w:rsidR="002F0062" w:rsidRPr="002F0062" w:rsidRDefault="002F0062" w:rsidP="002F0062">
      <w:pPr>
        <w:rPr>
          <w:rFonts w:cs="Arial"/>
          <w:szCs w:val="20"/>
          <w:u w:val="single"/>
          <w:lang w:val="sl-SI"/>
        </w:rPr>
      </w:pPr>
      <w:r w:rsidRPr="002F0062">
        <w:rPr>
          <w:rFonts w:cs="Arial"/>
          <w:szCs w:val="20"/>
          <w:u w:val="single"/>
          <w:lang w:val="sl-SI"/>
        </w:rPr>
        <w:t xml:space="preserve">Vodja Službe za splošne in pravne zadeve </w:t>
      </w:r>
    </w:p>
    <w:p w14:paraId="11E627A2" w14:textId="5687B01D" w:rsidR="002F0062" w:rsidRPr="002F0062" w:rsidRDefault="002F0062" w:rsidP="002F0062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 xml:space="preserve">Melina Omrzel Petek 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518A4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 xml:space="preserve">sekretar </w:t>
      </w:r>
    </w:p>
    <w:p w14:paraId="16E38D56" w14:textId="77777777" w:rsidR="00EE7AB7" w:rsidRPr="00C53C77" w:rsidRDefault="00EE7AB7" w:rsidP="00EE7AB7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32B1CB73" w14:textId="7EC4A344" w:rsidR="00EE7AB7" w:rsidRPr="002F0062" w:rsidRDefault="00F66D4D" w:rsidP="00EE7AB7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Direkto</w:t>
      </w:r>
      <w:r w:rsidR="00B54DFC">
        <w:rPr>
          <w:rFonts w:cs="Arial"/>
          <w:szCs w:val="20"/>
          <w:u w:val="single"/>
          <w:lang w:val="sl-SI"/>
        </w:rPr>
        <w:t>r</w:t>
      </w:r>
      <w:r>
        <w:rPr>
          <w:rFonts w:cs="Arial"/>
          <w:szCs w:val="20"/>
          <w:u w:val="single"/>
          <w:lang w:val="sl-SI"/>
        </w:rPr>
        <w:t xml:space="preserve"> Inšpekcije za okolje</w:t>
      </w:r>
      <w:r w:rsidR="00EE7AB7" w:rsidRPr="002F0062">
        <w:rPr>
          <w:rFonts w:cs="Arial"/>
          <w:szCs w:val="20"/>
          <w:u w:val="single"/>
          <w:lang w:val="sl-SI"/>
        </w:rPr>
        <w:t xml:space="preserve"> </w:t>
      </w:r>
    </w:p>
    <w:p w14:paraId="69D6BEE3" w14:textId="5E34F82C" w:rsidR="00EE7AB7" w:rsidRPr="002F0062" w:rsidRDefault="00B54DFC" w:rsidP="00EE7AB7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mag. Dejan Mandić</w:t>
      </w:r>
      <w:r w:rsidR="00EE7AB7" w:rsidRPr="002F0062">
        <w:rPr>
          <w:rFonts w:cs="Arial"/>
          <w:szCs w:val="20"/>
          <w:lang w:val="sl-SI"/>
        </w:rPr>
        <w:t xml:space="preserve"> </w:t>
      </w:r>
      <w:r w:rsidR="00EE7AB7" w:rsidRPr="002F0062">
        <w:rPr>
          <w:rFonts w:cs="Arial"/>
          <w:szCs w:val="20"/>
          <w:lang w:val="sl-SI"/>
        </w:rPr>
        <w:tab/>
      </w:r>
      <w:r w:rsidR="00EE7AB7" w:rsidRPr="002F0062">
        <w:rPr>
          <w:rFonts w:cs="Arial"/>
          <w:szCs w:val="20"/>
          <w:lang w:val="sl-SI"/>
        </w:rPr>
        <w:tab/>
      </w:r>
      <w:r w:rsidR="00EE7AB7" w:rsidRPr="002F0062">
        <w:rPr>
          <w:rFonts w:cs="Arial"/>
          <w:szCs w:val="20"/>
          <w:lang w:val="sl-SI"/>
        </w:rPr>
        <w:tab/>
      </w:r>
      <w:r w:rsidR="00EE7AB7" w:rsidRPr="002F0062">
        <w:rPr>
          <w:rFonts w:cs="Arial"/>
          <w:szCs w:val="20"/>
          <w:lang w:val="sl-SI"/>
        </w:rPr>
        <w:tab/>
      </w:r>
      <w:r w:rsidR="00EE7AB7" w:rsidRPr="002F0062">
        <w:rPr>
          <w:rFonts w:cs="Arial"/>
          <w:szCs w:val="20"/>
          <w:lang w:val="sl-SI"/>
        </w:rPr>
        <w:tab/>
      </w:r>
      <w:r w:rsidR="00EE7AB7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višji svetnik</w:t>
      </w:r>
      <w:r w:rsidR="00EE7AB7" w:rsidRPr="002F0062">
        <w:rPr>
          <w:rFonts w:cs="Arial"/>
          <w:szCs w:val="20"/>
          <w:lang w:val="sl-SI"/>
        </w:rPr>
        <w:t xml:space="preserve"> </w:t>
      </w:r>
    </w:p>
    <w:p w14:paraId="458B19B7" w14:textId="77777777" w:rsidR="002F0062" w:rsidRPr="00C53C77" w:rsidRDefault="002F0062" w:rsidP="00C53C77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04664D3D" w14:textId="641B8FFE" w:rsidR="002F0062" w:rsidRPr="002F0062" w:rsidRDefault="002F0062" w:rsidP="002F0062">
      <w:pPr>
        <w:rPr>
          <w:rFonts w:cs="Arial"/>
          <w:szCs w:val="20"/>
          <w:u w:val="single"/>
          <w:lang w:val="sl-SI"/>
        </w:rPr>
      </w:pPr>
      <w:r w:rsidRPr="002F0062">
        <w:rPr>
          <w:rFonts w:cs="Arial"/>
          <w:szCs w:val="20"/>
          <w:u w:val="single"/>
          <w:lang w:val="sl-SI"/>
        </w:rPr>
        <w:t>Direktor</w:t>
      </w:r>
      <w:r w:rsidR="008B6CCA">
        <w:rPr>
          <w:rFonts w:cs="Arial"/>
          <w:szCs w:val="20"/>
          <w:u w:val="single"/>
          <w:lang w:val="sl-SI"/>
        </w:rPr>
        <w:t>ica</w:t>
      </w:r>
      <w:r w:rsidRPr="002F0062">
        <w:rPr>
          <w:rFonts w:cs="Arial"/>
          <w:szCs w:val="20"/>
          <w:u w:val="single"/>
          <w:lang w:val="sl-SI"/>
        </w:rPr>
        <w:t xml:space="preserve"> Inšpekcije za naravne vire in rudarstvo </w:t>
      </w:r>
    </w:p>
    <w:p w14:paraId="63ADC2C6" w14:textId="4A1303DA" w:rsidR="002F0062" w:rsidRPr="002F0062" w:rsidRDefault="002F0062" w:rsidP="002F0062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mag. Suzana Macolić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518A4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 xml:space="preserve">inšpektor višji svetnik </w:t>
      </w:r>
    </w:p>
    <w:p w14:paraId="1C1606D1" w14:textId="77777777" w:rsidR="002F0062" w:rsidRPr="00C53C77" w:rsidRDefault="002F0062" w:rsidP="00C53C77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14102E16" w14:textId="2F618DD8" w:rsidR="002F0062" w:rsidRPr="002F0062" w:rsidRDefault="002F0062" w:rsidP="002F0062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u w:val="single"/>
          <w:lang w:val="sl-SI"/>
        </w:rPr>
        <w:t>Direktor</w:t>
      </w:r>
      <w:r w:rsidR="00102958">
        <w:rPr>
          <w:rFonts w:cs="Arial"/>
          <w:szCs w:val="20"/>
          <w:u w:val="single"/>
          <w:lang w:val="sl-SI"/>
        </w:rPr>
        <w:t>ica</w:t>
      </w:r>
      <w:r w:rsidRPr="002F0062">
        <w:rPr>
          <w:rFonts w:cs="Arial"/>
          <w:szCs w:val="20"/>
          <w:u w:val="single"/>
          <w:lang w:val="sl-SI"/>
        </w:rPr>
        <w:t xml:space="preserve"> Gradbene in geodetske inšpekcije</w:t>
      </w:r>
      <w:r w:rsidRPr="002F0062">
        <w:rPr>
          <w:rFonts w:cs="Arial"/>
          <w:szCs w:val="20"/>
          <w:lang w:val="sl-SI"/>
        </w:rPr>
        <w:t xml:space="preserve">  </w:t>
      </w:r>
    </w:p>
    <w:p w14:paraId="4BC4B146" w14:textId="01919BCF" w:rsidR="002F0062" w:rsidRPr="002F0062" w:rsidRDefault="002F0062" w:rsidP="002F0062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 xml:space="preserve">Andreja Troha 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518A4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 xml:space="preserve">inšpektor višji svetnik </w:t>
      </w:r>
    </w:p>
    <w:p w14:paraId="3342EA94" w14:textId="77777777" w:rsidR="00FE6D41" w:rsidRPr="00C53C77" w:rsidRDefault="00FE6D41" w:rsidP="00FE6D41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92DFE38" w14:textId="6A6F6F1D" w:rsidR="00FE6D41" w:rsidRPr="002F0062" w:rsidRDefault="00FE6D41" w:rsidP="00FE6D41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Direktor Stanovanjske inšpekcije</w:t>
      </w:r>
      <w:r w:rsidRPr="002F0062">
        <w:rPr>
          <w:rFonts w:cs="Arial"/>
          <w:szCs w:val="20"/>
          <w:u w:val="single"/>
          <w:lang w:val="sl-SI"/>
        </w:rPr>
        <w:t xml:space="preserve"> </w:t>
      </w:r>
    </w:p>
    <w:p w14:paraId="647E64A3" w14:textId="19D92F87" w:rsidR="00FE6D41" w:rsidRPr="002F0062" w:rsidRDefault="007611ED" w:rsidP="00FE6D41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mag. Boštjan Rus</w:t>
      </w:r>
      <w:r w:rsidR="00FE6D41" w:rsidRPr="002F0062">
        <w:rPr>
          <w:rFonts w:cs="Arial"/>
          <w:szCs w:val="20"/>
          <w:lang w:val="sl-SI"/>
        </w:rPr>
        <w:t xml:space="preserve"> </w:t>
      </w:r>
      <w:r w:rsidR="00FE6D41" w:rsidRPr="002F0062">
        <w:rPr>
          <w:rFonts w:cs="Arial"/>
          <w:szCs w:val="20"/>
          <w:lang w:val="sl-SI"/>
        </w:rPr>
        <w:tab/>
      </w:r>
      <w:r w:rsidR="00FE6D41" w:rsidRPr="002F0062">
        <w:rPr>
          <w:rFonts w:cs="Arial"/>
          <w:szCs w:val="20"/>
          <w:lang w:val="sl-SI"/>
        </w:rPr>
        <w:tab/>
      </w:r>
      <w:r w:rsidR="00FE6D41" w:rsidRPr="002F0062">
        <w:rPr>
          <w:rFonts w:cs="Arial"/>
          <w:szCs w:val="20"/>
          <w:lang w:val="sl-SI"/>
        </w:rPr>
        <w:tab/>
      </w:r>
      <w:r w:rsidR="00FE6D41" w:rsidRPr="002F0062">
        <w:rPr>
          <w:rFonts w:cs="Arial"/>
          <w:szCs w:val="20"/>
          <w:lang w:val="sl-SI"/>
        </w:rPr>
        <w:tab/>
      </w:r>
      <w:r w:rsidR="00FE6D41" w:rsidRPr="002F0062">
        <w:rPr>
          <w:rFonts w:cs="Arial"/>
          <w:szCs w:val="20"/>
          <w:lang w:val="sl-SI"/>
        </w:rPr>
        <w:tab/>
      </w:r>
      <w:r w:rsidR="00FE6D41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višji svetnik</w:t>
      </w:r>
      <w:r w:rsidR="00FE6D41" w:rsidRPr="002F0062">
        <w:rPr>
          <w:rFonts w:cs="Arial"/>
          <w:szCs w:val="20"/>
          <w:lang w:val="sl-SI"/>
        </w:rPr>
        <w:t xml:space="preserve"> </w:t>
      </w:r>
    </w:p>
    <w:p w14:paraId="53D19582" w14:textId="77777777" w:rsidR="002F0062" w:rsidRPr="00C53C77" w:rsidRDefault="002F0062" w:rsidP="00C53C77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A617638" w14:textId="40818E3C" w:rsidR="002F0062" w:rsidRPr="002F0062" w:rsidRDefault="002F0062" w:rsidP="002F0062">
      <w:pPr>
        <w:rPr>
          <w:rFonts w:cs="Arial"/>
          <w:szCs w:val="20"/>
          <w:u w:val="single"/>
          <w:lang w:val="sl-SI"/>
        </w:rPr>
      </w:pPr>
      <w:r w:rsidRPr="002F0062">
        <w:rPr>
          <w:rFonts w:cs="Arial"/>
          <w:szCs w:val="20"/>
          <w:u w:val="single"/>
          <w:lang w:val="sl-SI"/>
        </w:rPr>
        <w:t xml:space="preserve">Vodja </w:t>
      </w:r>
      <w:bookmarkStart w:id="0" w:name="_Hlk152238137"/>
      <w:r w:rsidRPr="002F0062">
        <w:rPr>
          <w:rFonts w:cs="Arial"/>
          <w:szCs w:val="20"/>
          <w:u w:val="single"/>
          <w:lang w:val="sl-SI"/>
        </w:rPr>
        <w:t xml:space="preserve">Sektorja za </w:t>
      </w:r>
      <w:r w:rsidR="00F4010B">
        <w:rPr>
          <w:rFonts w:cs="Arial"/>
          <w:szCs w:val="20"/>
          <w:u w:val="single"/>
          <w:lang w:val="sl-SI"/>
        </w:rPr>
        <w:t>kakovost</w:t>
      </w:r>
      <w:r w:rsidRPr="002F0062">
        <w:rPr>
          <w:rFonts w:cs="Arial"/>
          <w:szCs w:val="20"/>
          <w:u w:val="single"/>
          <w:lang w:val="sl-SI"/>
        </w:rPr>
        <w:t xml:space="preserve"> in podporo inšpekcijam</w:t>
      </w:r>
      <w:bookmarkEnd w:id="0"/>
    </w:p>
    <w:p w14:paraId="7800FB96" w14:textId="3F177288" w:rsidR="002F0062" w:rsidRDefault="002F0062" w:rsidP="002F0062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Tanja Varljen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518A4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>inšpektor višji svetnik</w:t>
      </w:r>
    </w:p>
    <w:p w14:paraId="5E8C722F" w14:textId="77777777" w:rsidR="00781ADC" w:rsidRPr="00C53C77" w:rsidRDefault="00781ADC" w:rsidP="00781ADC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65F9594E" w14:textId="5152D46A" w:rsidR="00781ADC" w:rsidRPr="002F0062" w:rsidRDefault="00781ADC" w:rsidP="00781ADC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okolje</w:t>
      </w:r>
    </w:p>
    <w:p w14:paraId="29E3F102" w14:textId="4D4EB39C" w:rsidR="00781ADC" w:rsidRDefault="00781ADC" w:rsidP="00781ADC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Bojan Počkar, inšpektor za okolje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>inšpektor višji svetnik</w:t>
      </w:r>
    </w:p>
    <w:p w14:paraId="314756BB" w14:textId="6FE31DF7" w:rsidR="00781ADC" w:rsidRDefault="00781ADC" w:rsidP="00781ADC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Martin Golčer, sekretar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sekretar</w:t>
      </w:r>
    </w:p>
    <w:p w14:paraId="5413A121" w14:textId="42BE0CBD" w:rsidR="00781ADC" w:rsidRDefault="00781ADC" w:rsidP="002F0062">
      <w:pPr>
        <w:rPr>
          <w:rFonts w:cs="Arial"/>
          <w:szCs w:val="20"/>
          <w:lang w:val="sl-SI"/>
        </w:rPr>
      </w:pPr>
    </w:p>
    <w:p w14:paraId="604B182F" w14:textId="77777777" w:rsidR="002F0062" w:rsidRPr="002F0062" w:rsidRDefault="002F0062" w:rsidP="002F0062">
      <w:pPr>
        <w:pStyle w:val="Odstavekseznama"/>
        <w:numPr>
          <w:ilvl w:val="0"/>
          <w:numId w:val="8"/>
        </w:numPr>
        <w:ind w:left="284" w:right="-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vodenje upravnih postopkov do izdaje odločbe </w:t>
      </w:r>
    </w:p>
    <w:p w14:paraId="3BEBAE99" w14:textId="77777777" w:rsidR="002F0062" w:rsidRPr="00C53C77" w:rsidRDefault="002F0062" w:rsidP="00C53C77">
      <w:pPr>
        <w:spacing w:line="100" w:lineRule="atLeast"/>
        <w:ind w:left="360"/>
        <w:rPr>
          <w:rFonts w:cs="Arial"/>
          <w:sz w:val="10"/>
          <w:szCs w:val="10"/>
          <w:lang w:val="sl-SI"/>
        </w:rPr>
      </w:pPr>
    </w:p>
    <w:p w14:paraId="75F5DF85" w14:textId="77777777" w:rsidR="00B55CCD" w:rsidRPr="002F0062" w:rsidRDefault="00B55CCD" w:rsidP="00B55CCD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okolje</w:t>
      </w:r>
    </w:p>
    <w:p w14:paraId="748CD652" w14:textId="576BE375" w:rsidR="00B55CCD" w:rsidRDefault="00B55CCD" w:rsidP="00B55CC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Tanja Batkovič, višji svetovalec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višji svetovalec III</w:t>
      </w:r>
    </w:p>
    <w:p w14:paraId="325EA984" w14:textId="77777777" w:rsidR="006F6350" w:rsidRDefault="006F6350" w:rsidP="006F635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Mateja Žnidaršič, podsekretar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sekretar</w:t>
      </w:r>
    </w:p>
    <w:p w14:paraId="6FD9C2D1" w14:textId="77777777" w:rsidR="00992DC1" w:rsidRPr="00FE12E9" w:rsidRDefault="00992DC1" w:rsidP="00992DC1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6B960C05" w14:textId="73B46339" w:rsidR="002F0062" w:rsidRPr="002F0062" w:rsidRDefault="002F0062" w:rsidP="002F0062">
      <w:pPr>
        <w:rPr>
          <w:rFonts w:cs="Arial"/>
          <w:szCs w:val="20"/>
          <w:u w:val="single"/>
          <w:lang w:val="sl-SI"/>
        </w:rPr>
      </w:pPr>
      <w:r w:rsidRPr="002F0062">
        <w:rPr>
          <w:rFonts w:cs="Arial"/>
          <w:szCs w:val="20"/>
          <w:u w:val="single"/>
          <w:lang w:val="sl-SI"/>
        </w:rPr>
        <w:t>Služba za splošne in pravne zadeve</w:t>
      </w:r>
    </w:p>
    <w:p w14:paraId="2D09BFA2" w14:textId="4FB62B6A" w:rsidR="002F0062" w:rsidRPr="002F0062" w:rsidRDefault="002F0062" w:rsidP="002F0062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Maja Bačnik</w:t>
      </w:r>
      <w:r w:rsidR="00AA0397">
        <w:rPr>
          <w:rFonts w:cs="Arial"/>
          <w:szCs w:val="20"/>
          <w:lang w:val="sl-SI"/>
        </w:rPr>
        <w:t>, višji svetovalec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518A4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 xml:space="preserve">višji svetovalec I </w:t>
      </w:r>
    </w:p>
    <w:p w14:paraId="096CF638" w14:textId="3F870C5C" w:rsidR="002F0062" w:rsidRDefault="002F0062" w:rsidP="002F0062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Suzana Bregar</w:t>
      </w:r>
      <w:r w:rsidR="00AA0397">
        <w:rPr>
          <w:rFonts w:cs="Arial"/>
          <w:szCs w:val="20"/>
          <w:lang w:val="sl-SI"/>
        </w:rPr>
        <w:t>, višji svetovalec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518A4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 xml:space="preserve">višji svetovalec I </w:t>
      </w:r>
    </w:p>
    <w:p w14:paraId="07ED4C95" w14:textId="77777777" w:rsidR="003E3730" w:rsidRDefault="003E3730" w:rsidP="003E3730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mag. Jasna Rakuljić Zelov</w:t>
      </w:r>
      <w:r>
        <w:rPr>
          <w:rFonts w:cs="Arial"/>
          <w:szCs w:val="20"/>
          <w:lang w:val="sl-SI"/>
        </w:rPr>
        <w:t>, podsekretar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 xml:space="preserve">sekretar </w:t>
      </w:r>
    </w:p>
    <w:p w14:paraId="63D1549C" w14:textId="1CC1D722" w:rsidR="00130A95" w:rsidRDefault="00130A95" w:rsidP="003E373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Polona Sopčič, sekretar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sekretar</w:t>
      </w:r>
    </w:p>
    <w:p w14:paraId="359F930C" w14:textId="1F7B9A0B" w:rsidR="003E3730" w:rsidRDefault="003E3730" w:rsidP="003E373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Biljana Lukić, podsekretar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podsekretar</w:t>
      </w:r>
    </w:p>
    <w:p w14:paraId="3F6902BF" w14:textId="4119A4A2" w:rsidR="000C3F8D" w:rsidRPr="002F0062" w:rsidRDefault="000C3F8D" w:rsidP="002F006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Sabina Zajc, višji svetovalec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518A4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višji svetovalec I</w:t>
      </w:r>
    </w:p>
    <w:p w14:paraId="3DCFB738" w14:textId="77777777" w:rsidR="00992DC1" w:rsidRPr="00FE12E9" w:rsidRDefault="00992DC1" w:rsidP="00992DC1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7985EC89" w14:textId="794709F3" w:rsidR="002F0062" w:rsidRPr="002F0062" w:rsidRDefault="002F0062" w:rsidP="002F0062">
      <w:pPr>
        <w:rPr>
          <w:rFonts w:cs="Arial"/>
          <w:szCs w:val="20"/>
          <w:u w:val="single"/>
          <w:lang w:val="sl-SI"/>
        </w:rPr>
      </w:pPr>
      <w:r w:rsidRPr="002F0062">
        <w:rPr>
          <w:rFonts w:cs="Arial"/>
          <w:szCs w:val="20"/>
          <w:u w:val="single"/>
          <w:lang w:val="sl-SI"/>
        </w:rPr>
        <w:lastRenderedPageBreak/>
        <w:t xml:space="preserve">Sektor za </w:t>
      </w:r>
      <w:r w:rsidR="00B55CCD">
        <w:rPr>
          <w:rFonts w:cs="Arial"/>
          <w:szCs w:val="20"/>
          <w:u w:val="single"/>
          <w:lang w:val="sl-SI"/>
        </w:rPr>
        <w:t>kakovost</w:t>
      </w:r>
      <w:r w:rsidRPr="002F0062">
        <w:rPr>
          <w:rFonts w:cs="Arial"/>
          <w:szCs w:val="20"/>
          <w:u w:val="single"/>
          <w:lang w:val="sl-SI"/>
        </w:rPr>
        <w:t xml:space="preserve"> in podporo inšpekcijam</w:t>
      </w:r>
    </w:p>
    <w:p w14:paraId="4C2E8BD4" w14:textId="6CC99E12" w:rsidR="002F0062" w:rsidRPr="002F0062" w:rsidRDefault="002F0062" w:rsidP="002F0062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Vesela Baroš</w:t>
      </w:r>
      <w:r w:rsidR="00AA0397">
        <w:rPr>
          <w:rFonts w:cs="Arial"/>
          <w:szCs w:val="20"/>
          <w:lang w:val="sl-SI"/>
        </w:rPr>
        <w:t>, sekretar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  <w:t xml:space="preserve">            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518A4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 xml:space="preserve">sekretar </w:t>
      </w:r>
    </w:p>
    <w:p w14:paraId="30B70FFF" w14:textId="0DC207D0" w:rsidR="002F0062" w:rsidRPr="002F0062" w:rsidRDefault="002F0062" w:rsidP="002F0062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Darja Gabrijelčič</w:t>
      </w:r>
      <w:r w:rsidR="00AA0397">
        <w:rPr>
          <w:rFonts w:cs="Arial"/>
          <w:szCs w:val="20"/>
          <w:lang w:val="sl-SI"/>
        </w:rPr>
        <w:t>, sekretar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  <w:t xml:space="preserve">           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518A4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 xml:space="preserve">sekretar </w:t>
      </w:r>
    </w:p>
    <w:p w14:paraId="79ED6427" w14:textId="67B25FFF" w:rsidR="002F0062" w:rsidRPr="002F0062" w:rsidRDefault="002F0062" w:rsidP="002F0062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mag. Urška Lapuh Podbevšek</w:t>
      </w:r>
      <w:r w:rsidR="00AA0397">
        <w:rPr>
          <w:rFonts w:cs="Arial"/>
          <w:szCs w:val="20"/>
          <w:lang w:val="sl-SI"/>
        </w:rPr>
        <w:t>, sekretar</w:t>
      </w:r>
      <w:r w:rsidRPr="002F0062">
        <w:rPr>
          <w:rFonts w:cs="Arial"/>
          <w:szCs w:val="20"/>
          <w:lang w:val="sl-SI"/>
        </w:rPr>
        <w:tab/>
        <w:t xml:space="preserve">            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518A4">
        <w:rPr>
          <w:rFonts w:cs="Arial"/>
          <w:szCs w:val="20"/>
          <w:lang w:val="sl-SI"/>
        </w:rPr>
        <w:tab/>
      </w:r>
      <w:r w:rsidR="000B5267">
        <w:rPr>
          <w:rFonts w:cs="Arial"/>
          <w:szCs w:val="20"/>
          <w:lang w:val="sl-SI"/>
        </w:rPr>
        <w:t>sekretar</w:t>
      </w:r>
    </w:p>
    <w:p w14:paraId="291B1BA6" w14:textId="77777777" w:rsidR="00DD4454" w:rsidRDefault="00DD4454" w:rsidP="00DD4454">
      <w:pPr>
        <w:pStyle w:val="Odstavekseznama"/>
        <w:ind w:left="284"/>
        <w:jc w:val="both"/>
        <w:rPr>
          <w:rFonts w:cs="Arial"/>
          <w:b/>
          <w:bCs/>
          <w:szCs w:val="20"/>
          <w:lang w:val="sl-SI"/>
        </w:rPr>
      </w:pPr>
    </w:p>
    <w:p w14:paraId="03233142" w14:textId="558932EE" w:rsidR="00DD4454" w:rsidRDefault="00DD4454" w:rsidP="00DD4454">
      <w:pPr>
        <w:pStyle w:val="Odstavekseznama"/>
        <w:numPr>
          <w:ilvl w:val="0"/>
          <w:numId w:val="8"/>
        </w:numPr>
        <w:ind w:left="284" w:hanging="284"/>
        <w:jc w:val="both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</w:t>
      </w:r>
      <w:r>
        <w:rPr>
          <w:rFonts w:cs="Arial"/>
          <w:b/>
          <w:bCs/>
          <w:szCs w:val="20"/>
          <w:lang w:val="sl-SI"/>
        </w:rPr>
        <w:t>izdajo dovoljenj za čezmejno pošiljanje odpadkov</w:t>
      </w:r>
    </w:p>
    <w:p w14:paraId="3DDE90EE" w14:textId="77777777" w:rsidR="00DD4454" w:rsidRPr="00DD4454" w:rsidRDefault="00DD4454" w:rsidP="00DD4454">
      <w:pPr>
        <w:pStyle w:val="Odstavekseznama"/>
        <w:spacing w:line="100" w:lineRule="atLeast"/>
        <w:rPr>
          <w:rFonts w:cs="Arial"/>
          <w:sz w:val="10"/>
          <w:szCs w:val="10"/>
          <w:lang w:val="sl-SI"/>
        </w:rPr>
      </w:pPr>
    </w:p>
    <w:p w14:paraId="1E6AE17D" w14:textId="77777777" w:rsidR="00DD4454" w:rsidRPr="00B55CCD" w:rsidRDefault="00DD4454" w:rsidP="00B55CCD">
      <w:pPr>
        <w:rPr>
          <w:rFonts w:cs="Arial"/>
          <w:szCs w:val="20"/>
          <w:u w:val="single"/>
          <w:lang w:val="sl-SI"/>
        </w:rPr>
      </w:pPr>
      <w:r w:rsidRPr="00B55CCD">
        <w:rPr>
          <w:rFonts w:cs="Arial"/>
          <w:szCs w:val="20"/>
          <w:u w:val="single"/>
          <w:lang w:val="sl-SI"/>
        </w:rPr>
        <w:t>Služba za splošne in pravne zadeve</w:t>
      </w:r>
    </w:p>
    <w:p w14:paraId="6FCA5374" w14:textId="47E6862B" w:rsidR="00DD4454" w:rsidRDefault="00DD4454" w:rsidP="00DD4454">
      <w:pPr>
        <w:jc w:val="both"/>
        <w:rPr>
          <w:rFonts w:cs="Arial"/>
          <w:szCs w:val="20"/>
          <w:lang w:val="sl-SI"/>
        </w:rPr>
      </w:pPr>
      <w:r w:rsidRPr="00DD4454">
        <w:rPr>
          <w:rFonts w:cs="Arial"/>
          <w:szCs w:val="20"/>
          <w:lang w:val="sl-SI"/>
        </w:rPr>
        <w:t>Lejla Alekić, svetovalec</w:t>
      </w:r>
      <w:r w:rsidRPr="00DD4454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svetovalec III</w:t>
      </w:r>
    </w:p>
    <w:p w14:paraId="6F12DFCF" w14:textId="21CC32DD" w:rsidR="00DD4454" w:rsidRDefault="00DD4454" w:rsidP="00DD4454">
      <w:pPr>
        <w:jc w:val="both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dr. Marija Fele Beuermann, podsekretar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sekretar</w:t>
      </w:r>
    </w:p>
    <w:p w14:paraId="60F82F2A" w14:textId="7BDE1D6D" w:rsidR="00DD4454" w:rsidRDefault="00DD4454" w:rsidP="00DD4454">
      <w:pPr>
        <w:jc w:val="both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Lea Nagode, višji svetovalec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višji svetovalec III</w:t>
      </w:r>
    </w:p>
    <w:p w14:paraId="2B9BDA1F" w14:textId="4619429D" w:rsidR="00DD4454" w:rsidRDefault="00DD4454" w:rsidP="00DD4454">
      <w:pPr>
        <w:jc w:val="both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Nada Suhadolnik Gjura, podsekretar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sekretar</w:t>
      </w:r>
    </w:p>
    <w:p w14:paraId="4B289590" w14:textId="2D9565FB" w:rsidR="00DD4454" w:rsidRPr="00DD4454" w:rsidRDefault="00130A95" w:rsidP="00DD4454">
      <w:pPr>
        <w:jc w:val="both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</w:t>
      </w:r>
      <w:r w:rsidR="00DD4454">
        <w:rPr>
          <w:rFonts w:cs="Arial"/>
          <w:szCs w:val="20"/>
          <w:lang w:val="sl-SI"/>
        </w:rPr>
        <w:t>ag. Romana Turk, podsekretar</w:t>
      </w:r>
      <w:r w:rsidR="00DD4454">
        <w:rPr>
          <w:rFonts w:cs="Arial"/>
          <w:szCs w:val="20"/>
          <w:lang w:val="sl-SI"/>
        </w:rPr>
        <w:tab/>
      </w:r>
      <w:r w:rsidR="00DD4454">
        <w:rPr>
          <w:rFonts w:cs="Arial"/>
          <w:szCs w:val="20"/>
          <w:lang w:val="sl-SI"/>
        </w:rPr>
        <w:tab/>
      </w:r>
      <w:r w:rsidR="00DD4454">
        <w:rPr>
          <w:rFonts w:cs="Arial"/>
          <w:szCs w:val="20"/>
          <w:lang w:val="sl-SI"/>
        </w:rPr>
        <w:tab/>
      </w:r>
      <w:r w:rsidR="00DD4454">
        <w:rPr>
          <w:rFonts w:cs="Arial"/>
          <w:szCs w:val="20"/>
          <w:lang w:val="sl-SI"/>
        </w:rPr>
        <w:tab/>
      </w:r>
      <w:r w:rsidR="00DD4454">
        <w:rPr>
          <w:rFonts w:cs="Arial"/>
          <w:szCs w:val="20"/>
          <w:lang w:val="sl-SI"/>
        </w:rPr>
        <w:tab/>
        <w:t>sekretar</w:t>
      </w:r>
    </w:p>
    <w:p w14:paraId="7B5B92FF" w14:textId="77777777" w:rsidR="00DD4454" w:rsidRDefault="00DD4454" w:rsidP="00DD4454">
      <w:pPr>
        <w:jc w:val="both"/>
        <w:rPr>
          <w:rFonts w:cs="Arial"/>
          <w:b/>
          <w:bCs/>
          <w:szCs w:val="20"/>
          <w:lang w:val="sl-SI"/>
        </w:rPr>
      </w:pPr>
    </w:p>
    <w:p w14:paraId="797B2839" w14:textId="10006CD3" w:rsidR="002F0062" w:rsidRPr="002F0062" w:rsidRDefault="002F0062" w:rsidP="000C3F8D">
      <w:pPr>
        <w:pStyle w:val="Odstavekseznama"/>
        <w:numPr>
          <w:ilvl w:val="0"/>
          <w:numId w:val="8"/>
        </w:numPr>
        <w:ind w:left="284" w:hanging="284"/>
        <w:jc w:val="both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v zvezi s posredovanjem informacij javnega značaja </w:t>
      </w:r>
    </w:p>
    <w:p w14:paraId="04C31310" w14:textId="77777777" w:rsidR="002F0062" w:rsidRPr="00C53C77" w:rsidRDefault="002F0062" w:rsidP="00C53C77">
      <w:pPr>
        <w:spacing w:line="100" w:lineRule="atLeast"/>
        <w:ind w:left="360"/>
        <w:rPr>
          <w:rFonts w:cs="Arial"/>
          <w:sz w:val="10"/>
          <w:szCs w:val="10"/>
          <w:lang w:val="sl-SI"/>
        </w:rPr>
      </w:pPr>
    </w:p>
    <w:p w14:paraId="2BE740F9" w14:textId="26EC94A9" w:rsidR="000C3F8D" w:rsidRPr="002F0062" w:rsidRDefault="000C3F8D" w:rsidP="000C3F8D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Andreja Troha</w:t>
      </w:r>
      <w:r>
        <w:rPr>
          <w:rFonts w:cs="Arial"/>
          <w:szCs w:val="20"/>
          <w:lang w:val="sl-SI"/>
        </w:rPr>
        <w:t xml:space="preserve">, direktor Gradbene in geodetske inšpekcije </w:t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>inšpektor višji svetnik</w:t>
      </w:r>
    </w:p>
    <w:p w14:paraId="71495FC9" w14:textId="5D0FEDEF" w:rsidR="000C3F8D" w:rsidRPr="002F0062" w:rsidRDefault="000C3F8D" w:rsidP="000C3F8D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mag. Jasna Rakuljić Zelov</w:t>
      </w:r>
      <w:r>
        <w:rPr>
          <w:rFonts w:cs="Arial"/>
          <w:szCs w:val="20"/>
          <w:lang w:val="sl-SI"/>
        </w:rPr>
        <w:t>, podsekretar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 xml:space="preserve">  </w:t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 xml:space="preserve">sekretar </w:t>
      </w:r>
    </w:p>
    <w:p w14:paraId="4ABF0622" w14:textId="4727E229" w:rsidR="002F0062" w:rsidRDefault="002F0062" w:rsidP="002F0062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Maja Bačnik</w:t>
      </w:r>
      <w:r w:rsidR="00AA0397">
        <w:rPr>
          <w:rFonts w:cs="Arial"/>
          <w:szCs w:val="20"/>
          <w:lang w:val="sl-SI"/>
        </w:rPr>
        <w:t>, višji svetovalec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A0397">
        <w:rPr>
          <w:rFonts w:cs="Arial"/>
          <w:szCs w:val="20"/>
          <w:lang w:val="sl-SI"/>
        </w:rPr>
        <w:t xml:space="preserve">  </w:t>
      </w:r>
      <w:r w:rsidR="000C3F8D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 xml:space="preserve">višji svetovalec I </w:t>
      </w:r>
    </w:p>
    <w:p w14:paraId="10B56CBE" w14:textId="74A73B19" w:rsidR="00F320E6" w:rsidRPr="002F0062" w:rsidRDefault="00F320E6" w:rsidP="002F006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Polona Sopčič, sekretar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sekretar</w:t>
      </w:r>
    </w:p>
    <w:p w14:paraId="7CA633FC" w14:textId="77777777" w:rsidR="000C3F8D" w:rsidRDefault="000C3F8D">
      <w:pPr>
        <w:rPr>
          <w:rFonts w:cs="Arial"/>
          <w:szCs w:val="20"/>
          <w:lang w:val="sl-SI"/>
        </w:rPr>
      </w:pPr>
    </w:p>
    <w:p w14:paraId="1B35A020" w14:textId="77777777" w:rsidR="008B1F84" w:rsidRDefault="008B1F84" w:rsidP="008B1F84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bookmarkStart w:id="1" w:name="_Hlk179875634"/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734CA252" w14:textId="77777777" w:rsidR="008B1F84" w:rsidRDefault="008B1F84" w:rsidP="008B1F84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Ljubljana</w:t>
      </w:r>
    </w:p>
    <w:p w14:paraId="5DFC148E" w14:textId="77777777" w:rsidR="008B1F84" w:rsidRPr="00637501" w:rsidRDefault="008B1F84" w:rsidP="008B1F84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Vožarski pot 12, 1</w:t>
      </w:r>
      <w:r w:rsidRPr="00637501">
        <w:rPr>
          <w:rFonts w:cs="Arial"/>
          <w:szCs w:val="20"/>
          <w:lang w:val="sl-SI"/>
        </w:rPr>
        <w:t xml:space="preserve">000 </w:t>
      </w:r>
      <w:r>
        <w:rPr>
          <w:rFonts w:cs="Arial"/>
          <w:szCs w:val="20"/>
          <w:lang w:val="sl-SI"/>
        </w:rPr>
        <w:t>Ljubljana</w:t>
      </w:r>
    </w:p>
    <w:bookmarkEnd w:id="1"/>
    <w:p w14:paraId="2AAD73AA" w14:textId="77777777" w:rsidR="008B1F84" w:rsidRPr="002C6ABB" w:rsidRDefault="008B1F84" w:rsidP="008B1F84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5B3AFFB2" w14:textId="77777777" w:rsidR="008B1F84" w:rsidRPr="002F0062" w:rsidRDefault="008B1F84" w:rsidP="008B1F84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01703FB0" w14:textId="77777777" w:rsidR="008B1F84" w:rsidRPr="00C53C77" w:rsidRDefault="008B1F84" w:rsidP="008B1F84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4A47E541" w14:textId="77777777" w:rsidR="008B1F84" w:rsidRPr="002F0062" w:rsidRDefault="008B1F84" w:rsidP="008B1F84">
      <w:pPr>
        <w:rPr>
          <w:rFonts w:cs="Arial"/>
          <w:szCs w:val="20"/>
          <w:u w:val="single"/>
          <w:lang w:val="sl-SI"/>
        </w:rPr>
      </w:pPr>
      <w:r w:rsidRPr="002F0062">
        <w:rPr>
          <w:rFonts w:cs="Arial"/>
          <w:szCs w:val="20"/>
          <w:u w:val="single"/>
          <w:lang w:val="sl-SI"/>
        </w:rPr>
        <w:t xml:space="preserve">Vodja </w:t>
      </w:r>
      <w:r>
        <w:rPr>
          <w:rFonts w:cs="Arial"/>
          <w:szCs w:val="20"/>
          <w:u w:val="single"/>
          <w:lang w:val="sl-SI"/>
        </w:rPr>
        <w:t>območne enote po pooblastilu</w:t>
      </w:r>
      <w:r w:rsidRPr="002F0062">
        <w:rPr>
          <w:rFonts w:cs="Arial"/>
          <w:szCs w:val="20"/>
          <w:u w:val="single"/>
          <w:lang w:val="sl-SI"/>
        </w:rPr>
        <w:t xml:space="preserve"> </w:t>
      </w:r>
    </w:p>
    <w:p w14:paraId="4332CFCC" w14:textId="003EDF96" w:rsidR="008B1F84" w:rsidRPr="002F0062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Bernardka Čopar Sotenšek, inšpektor za okolje svetnik</w:t>
      </w:r>
      <w:r w:rsidRPr="002F0062">
        <w:rPr>
          <w:rFonts w:cs="Arial"/>
          <w:szCs w:val="20"/>
          <w:lang w:val="sl-SI"/>
        </w:rPr>
        <w:tab/>
      </w:r>
      <w:r w:rsidR="003861C0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 xml:space="preserve">inšpektor </w:t>
      </w:r>
      <w:r w:rsidR="003861C0">
        <w:rPr>
          <w:rFonts w:cs="Arial"/>
          <w:szCs w:val="20"/>
          <w:lang w:val="sl-SI"/>
        </w:rPr>
        <w:t xml:space="preserve">višji </w:t>
      </w:r>
      <w:r>
        <w:rPr>
          <w:rFonts w:cs="Arial"/>
          <w:szCs w:val="20"/>
          <w:lang w:val="sl-SI"/>
        </w:rPr>
        <w:t>svetnik</w:t>
      </w:r>
    </w:p>
    <w:p w14:paraId="0F5A9A9B" w14:textId="77777777" w:rsidR="008B1F84" w:rsidRPr="00FE12E9" w:rsidRDefault="008B1F84" w:rsidP="008B1F84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21E9E974" w14:textId="77777777" w:rsidR="008B1F84" w:rsidRPr="002F0062" w:rsidRDefault="008B1F84" w:rsidP="008B1F84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Gradbena in geodetska inšpekcija</w:t>
      </w:r>
    </w:p>
    <w:p w14:paraId="25ADC303" w14:textId="36050AB4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Nataša Pevc, gradbeni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161F0297" w14:textId="7A7875D3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Nina Humar, gradbeni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3EB30CAF" w14:textId="7A4D2911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Goran Golubić, gradbeni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75FA6765" w14:textId="7E8FCEE1" w:rsidR="008B1F84" w:rsidRPr="002F0062" w:rsidRDefault="00CD02FB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d</w:t>
      </w:r>
      <w:r w:rsidR="008B1F84">
        <w:rPr>
          <w:rFonts w:cs="Arial"/>
          <w:szCs w:val="20"/>
          <w:lang w:val="sl-SI"/>
        </w:rPr>
        <w:t>r. Vesna Lovec, gradbeni inšpektor svetnik</w:t>
      </w:r>
      <w:r w:rsidR="008B1F84">
        <w:rPr>
          <w:rFonts w:cs="Arial"/>
          <w:szCs w:val="20"/>
          <w:lang w:val="sl-SI"/>
        </w:rPr>
        <w:tab/>
      </w:r>
      <w:r w:rsidR="008B1F84"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 w:rsidR="008B1F84">
        <w:rPr>
          <w:rFonts w:cs="Arial"/>
          <w:szCs w:val="20"/>
          <w:lang w:val="sl-SI"/>
        </w:rPr>
        <w:t>inšpektor svetnik</w:t>
      </w:r>
    </w:p>
    <w:p w14:paraId="225D7505" w14:textId="5426DF31" w:rsidR="008B1F84" w:rsidRPr="002F0062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Vita Grmovšek, gradbeni inšpektor svetnik 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765F06DF" w14:textId="724D2F8B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Matjaž Gruden,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</w:t>
      </w:r>
    </w:p>
    <w:p w14:paraId="369792D9" w14:textId="1625D20C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Sabina Žgavc,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</w:t>
      </w:r>
    </w:p>
    <w:p w14:paraId="6FE94FCB" w14:textId="43F7D539" w:rsidR="008B1F84" w:rsidRPr="002F0062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Damjan Alešnik, gradbeni inšpektor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</w:t>
      </w:r>
      <w:r w:rsidRPr="002F0062">
        <w:rPr>
          <w:rFonts w:cs="Arial"/>
          <w:szCs w:val="20"/>
          <w:lang w:val="sl-SI"/>
        </w:rPr>
        <w:t xml:space="preserve"> I</w:t>
      </w:r>
      <w:r>
        <w:rPr>
          <w:rFonts w:cs="Arial"/>
          <w:szCs w:val="20"/>
          <w:lang w:val="sl-SI"/>
        </w:rPr>
        <w:t>I</w:t>
      </w:r>
      <w:r w:rsidRPr="002F0062">
        <w:rPr>
          <w:rFonts w:cs="Arial"/>
          <w:szCs w:val="20"/>
          <w:lang w:val="sl-SI"/>
        </w:rPr>
        <w:t xml:space="preserve"> </w:t>
      </w:r>
    </w:p>
    <w:p w14:paraId="64A70B17" w14:textId="15BBD4C2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Peter Karba,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</w:t>
      </w:r>
    </w:p>
    <w:p w14:paraId="7761645E" w14:textId="61DDE347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Natalija Zver,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III</w:t>
      </w:r>
    </w:p>
    <w:p w14:paraId="6E546361" w14:textId="1864FB9A" w:rsidR="008B1F84" w:rsidRPr="002F0062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Laura Dovč,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III</w:t>
      </w:r>
    </w:p>
    <w:p w14:paraId="36757C8C" w14:textId="77777777" w:rsidR="008B1F84" w:rsidRDefault="008B1F84" w:rsidP="008B1F84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5437C786" w14:textId="77777777" w:rsidR="008B1F84" w:rsidRPr="002F0062" w:rsidRDefault="008B1F84" w:rsidP="008B1F84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naravne vire in rudarstvo</w:t>
      </w:r>
    </w:p>
    <w:p w14:paraId="7AEE3026" w14:textId="7515107E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Simon Friškovec, rudarski inšpektor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</w:t>
      </w:r>
      <w:r w:rsidRPr="002F0062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>svetnik</w:t>
      </w:r>
    </w:p>
    <w:p w14:paraId="1EBA2528" w14:textId="77777777" w:rsidR="008B1F84" w:rsidRPr="00FE12E9" w:rsidRDefault="008B1F84" w:rsidP="008B1F84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6630330A" w14:textId="77777777" w:rsidR="008B1F84" w:rsidRPr="002F0062" w:rsidRDefault="008B1F84" w:rsidP="008B1F84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okolje</w:t>
      </w:r>
    </w:p>
    <w:p w14:paraId="6222F9B9" w14:textId="4426B1E7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Vesna Božnar, inšpektor za okolje</w:t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</w:t>
      </w:r>
      <w:r w:rsidRPr="002F0062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>II</w:t>
      </w:r>
    </w:p>
    <w:p w14:paraId="5E60A7E3" w14:textId="77777777" w:rsidR="00CD02FB" w:rsidRDefault="00CD02FB" w:rsidP="00CD02FB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Tjaša Križaj, inšpektor za okolje</w:t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</w:t>
      </w:r>
      <w:r w:rsidRPr="002F0062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>III</w:t>
      </w:r>
    </w:p>
    <w:p w14:paraId="72D3080B" w14:textId="1B83B5C6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Maja Kržin Šarlah, inšpektor za okolje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24E88609" w14:textId="26E13204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Darija Lorber,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</w:t>
      </w:r>
    </w:p>
    <w:p w14:paraId="076ABA73" w14:textId="28488910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mag. Pavel Matjačič, inšpektor za okolje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247F8394" w14:textId="01BEFAD7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dr. Katarina Pavšič Vrtač, inšpektor za okolje 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</w:t>
      </w:r>
    </w:p>
    <w:p w14:paraId="4AE78847" w14:textId="16A9BD49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Aleš Perič Močnik,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</w:t>
      </w:r>
    </w:p>
    <w:p w14:paraId="2F63D885" w14:textId="08CF4F53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Aleksander Pleško, inšpektor za okolje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24764028" w14:textId="1422D74E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Primož Rihtar, inšpektor za okolje 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</w:t>
      </w:r>
    </w:p>
    <w:p w14:paraId="67881033" w14:textId="17AA8F00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mag. Ema Starbek Gregorič, inšpektor za okolje svetnik</w:t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69E27447" w14:textId="053CA74E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Simonka Stražišar Guzelj, inšpektor za okolje svetnik</w:t>
      </w:r>
      <w:r>
        <w:rPr>
          <w:rFonts w:cs="Arial"/>
          <w:szCs w:val="20"/>
          <w:lang w:val="sl-SI"/>
        </w:rPr>
        <w:tab/>
      </w:r>
      <w:r w:rsidR="000E76C8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4861A5F6" w14:textId="77777777" w:rsidR="00992DC1" w:rsidRPr="00FE12E9" w:rsidRDefault="00992DC1" w:rsidP="00992DC1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76A62A38" w14:textId="77777777" w:rsidR="00584D5F" w:rsidRDefault="00584D5F" w:rsidP="002537B2">
      <w:pPr>
        <w:rPr>
          <w:rFonts w:cs="Arial"/>
          <w:szCs w:val="20"/>
          <w:u w:val="single"/>
          <w:lang w:val="sl-SI"/>
        </w:rPr>
      </w:pPr>
    </w:p>
    <w:p w14:paraId="49384631" w14:textId="77777777" w:rsidR="00584D5F" w:rsidRDefault="00584D5F" w:rsidP="002537B2">
      <w:pPr>
        <w:rPr>
          <w:rFonts w:cs="Arial"/>
          <w:szCs w:val="20"/>
          <w:u w:val="single"/>
          <w:lang w:val="sl-SI"/>
        </w:rPr>
      </w:pPr>
    </w:p>
    <w:p w14:paraId="331CCE12" w14:textId="77777777" w:rsidR="00584D5F" w:rsidRDefault="00584D5F" w:rsidP="002537B2">
      <w:pPr>
        <w:rPr>
          <w:rFonts w:cs="Arial"/>
          <w:szCs w:val="20"/>
          <w:u w:val="single"/>
          <w:lang w:val="sl-SI"/>
        </w:rPr>
      </w:pPr>
    </w:p>
    <w:p w14:paraId="553760AE" w14:textId="77777777" w:rsidR="00584D5F" w:rsidRDefault="00584D5F" w:rsidP="002537B2">
      <w:pPr>
        <w:rPr>
          <w:rFonts w:cs="Arial"/>
          <w:szCs w:val="20"/>
          <w:u w:val="single"/>
          <w:lang w:val="sl-SI"/>
        </w:rPr>
      </w:pPr>
    </w:p>
    <w:p w14:paraId="2C24F25D" w14:textId="731A5B8F" w:rsidR="002537B2" w:rsidRPr="002F0062" w:rsidRDefault="002537B2" w:rsidP="002537B2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Stanovanjska inšpekcija</w:t>
      </w:r>
    </w:p>
    <w:p w14:paraId="2072A34B" w14:textId="61E96584" w:rsidR="002537B2" w:rsidRDefault="002537B2" w:rsidP="002537B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mag. Boštjan Rus, stanovanjski inšpektor svetnik</w:t>
      </w:r>
      <w:r>
        <w:rPr>
          <w:rFonts w:cs="Arial"/>
          <w:szCs w:val="20"/>
          <w:lang w:val="sl-SI"/>
        </w:rPr>
        <w:tab/>
      </w:r>
      <w:r w:rsidR="009B29FF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52A37185" w14:textId="51E86A52" w:rsidR="002537B2" w:rsidRDefault="002537B2" w:rsidP="002537B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Matej Jereb, stanovanjski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9B29FF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6346EDE1" w14:textId="5C439ECF" w:rsidR="002537B2" w:rsidRDefault="002537B2" w:rsidP="002537B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Nevenka Kosec, stanovanjski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9B29FF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3320C687" w14:textId="29304EEE" w:rsidR="002537B2" w:rsidRDefault="002537B2" w:rsidP="002537B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Igor Tomaž, stanovanjski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9B29FF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3922BA09" w14:textId="77777777" w:rsidR="008B1F84" w:rsidRDefault="008B1F84" w:rsidP="008B1F84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0447CC28" w14:textId="77777777" w:rsidR="008B1F84" w:rsidRPr="002F0062" w:rsidRDefault="008B1F84" w:rsidP="008B1F84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</w:t>
      </w:r>
      <w:r>
        <w:rPr>
          <w:rFonts w:cs="Arial"/>
          <w:b/>
          <w:bCs/>
          <w:szCs w:val="20"/>
          <w:lang w:val="sl-SI"/>
        </w:rPr>
        <w:t xml:space="preserve">vodenje </w:t>
      </w:r>
      <w:r w:rsidRPr="002F0062">
        <w:rPr>
          <w:rFonts w:cs="Arial"/>
          <w:b/>
          <w:bCs/>
          <w:szCs w:val="20"/>
          <w:lang w:val="sl-SI"/>
        </w:rPr>
        <w:t>upravnih postopk</w:t>
      </w:r>
      <w:r>
        <w:rPr>
          <w:rFonts w:cs="Arial"/>
          <w:b/>
          <w:bCs/>
          <w:szCs w:val="20"/>
          <w:lang w:val="sl-SI"/>
        </w:rPr>
        <w:t>ov do izdaje odločbe</w:t>
      </w:r>
      <w:r w:rsidRPr="002F0062">
        <w:rPr>
          <w:rFonts w:cs="Arial"/>
          <w:b/>
          <w:bCs/>
          <w:szCs w:val="20"/>
          <w:lang w:val="sl-SI"/>
        </w:rPr>
        <w:t xml:space="preserve"> </w:t>
      </w:r>
    </w:p>
    <w:p w14:paraId="516FC8B0" w14:textId="77777777" w:rsidR="008B1F84" w:rsidRPr="00C53C77" w:rsidRDefault="008B1F84" w:rsidP="008B1F84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4872DD95" w14:textId="48B3BE36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Maja Košar, svetovalec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svetovalec II</w:t>
      </w:r>
    </w:p>
    <w:p w14:paraId="79AB6834" w14:textId="32950804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Petra Pustavrh, svetovalec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svetovalec I</w:t>
      </w:r>
    </w:p>
    <w:p w14:paraId="28624CEA" w14:textId="77777777" w:rsidR="00584D5F" w:rsidRDefault="00584D5F" w:rsidP="008B1F84">
      <w:pPr>
        <w:rPr>
          <w:rFonts w:cs="Arial"/>
          <w:szCs w:val="20"/>
          <w:lang w:val="sl-SI"/>
        </w:rPr>
      </w:pPr>
    </w:p>
    <w:p w14:paraId="5029765E" w14:textId="77777777" w:rsidR="008B1F84" w:rsidRDefault="008B1F84" w:rsidP="008B1F84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61AEE55D" w14:textId="77777777" w:rsidR="008B1F84" w:rsidRDefault="008B1F84" w:rsidP="008B1F84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Ljubljana</w:t>
      </w:r>
    </w:p>
    <w:p w14:paraId="0DA20C3C" w14:textId="77777777" w:rsidR="008B1F84" w:rsidRPr="00637501" w:rsidRDefault="008B1F84" w:rsidP="008B1F84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Inšpekcijska pisarna v Zagorju ob Savi, Grajska ulica 2, 1410 Zagorje ob Savi</w:t>
      </w:r>
    </w:p>
    <w:p w14:paraId="1CBC1F68" w14:textId="77777777" w:rsidR="008B1F84" w:rsidRDefault="008B1F84" w:rsidP="008B1F84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780DA8CD" w14:textId="77777777" w:rsidR="008B1F84" w:rsidRPr="00D56709" w:rsidRDefault="008B1F84" w:rsidP="008B1F84">
      <w:pPr>
        <w:pStyle w:val="Odstavekseznama"/>
        <w:numPr>
          <w:ilvl w:val="0"/>
          <w:numId w:val="8"/>
        </w:numPr>
        <w:ind w:left="284" w:hanging="284"/>
        <w:rPr>
          <w:rFonts w:cs="Arial"/>
          <w:szCs w:val="20"/>
          <w:u w:val="single"/>
          <w:lang w:val="sl-SI"/>
        </w:rPr>
      </w:pPr>
      <w:r w:rsidRPr="00D56709">
        <w:rPr>
          <w:rFonts w:cs="Arial"/>
          <w:b/>
          <w:bCs/>
          <w:szCs w:val="20"/>
          <w:lang w:val="sl-SI"/>
        </w:rPr>
        <w:t>Uradne osebe, pooblaščene za odločanje v upravnih postopkih</w:t>
      </w:r>
    </w:p>
    <w:p w14:paraId="3F11C060" w14:textId="77777777" w:rsidR="008B1F84" w:rsidRPr="00D56709" w:rsidRDefault="008B1F84" w:rsidP="008B1F84">
      <w:pPr>
        <w:spacing w:line="240" w:lineRule="auto"/>
        <w:rPr>
          <w:rFonts w:cs="Arial"/>
          <w:szCs w:val="20"/>
          <w:u w:val="single"/>
          <w:lang w:val="sl-SI"/>
        </w:rPr>
      </w:pPr>
      <w:r w:rsidRPr="00D56709">
        <w:rPr>
          <w:rFonts w:cs="Arial"/>
          <w:b/>
          <w:bCs/>
          <w:sz w:val="10"/>
          <w:szCs w:val="10"/>
          <w:lang w:val="sl-SI"/>
        </w:rPr>
        <w:br/>
      </w:r>
      <w:r w:rsidRPr="00D56709">
        <w:rPr>
          <w:rFonts w:cs="Arial"/>
          <w:szCs w:val="20"/>
          <w:u w:val="single"/>
          <w:lang w:val="sl-SI"/>
        </w:rPr>
        <w:t>Inšpekcija za naravne vire in rudarstvo</w:t>
      </w:r>
    </w:p>
    <w:p w14:paraId="270DFF1D" w14:textId="1A615899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mag. Suzana Macolić, rudarski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višji svetnik</w:t>
      </w:r>
    </w:p>
    <w:p w14:paraId="5F00C603" w14:textId="2390A293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spec. Mitja Pavlič, rudarski inšpektor svetnik 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višji svetnik</w:t>
      </w:r>
    </w:p>
    <w:p w14:paraId="3BB9500F" w14:textId="7EB9B5B1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Simon Friškovec, rudarski inšpektor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</w:t>
      </w:r>
      <w:r w:rsidRPr="002F0062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>svetnik</w:t>
      </w:r>
    </w:p>
    <w:p w14:paraId="4F4129AA" w14:textId="357C54C4" w:rsidR="008B1F84" w:rsidRPr="002F0062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Nataša Lipovec, inšpektor za naravo in vode svetnik</w:t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11E82CE9" w14:textId="77777777" w:rsidR="008B1F84" w:rsidRDefault="008B1F84" w:rsidP="008B1F84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4E7C337F" w14:textId="5E069D32" w:rsidR="00AD5150" w:rsidRPr="00AD5150" w:rsidRDefault="008B1F84" w:rsidP="00AD5150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</w:t>
      </w:r>
      <w:r>
        <w:rPr>
          <w:rFonts w:cs="Arial"/>
          <w:b/>
          <w:bCs/>
          <w:szCs w:val="20"/>
          <w:lang w:val="sl-SI"/>
        </w:rPr>
        <w:t xml:space="preserve">vodenje </w:t>
      </w:r>
      <w:r w:rsidRPr="002F0062">
        <w:rPr>
          <w:rFonts w:cs="Arial"/>
          <w:b/>
          <w:bCs/>
          <w:szCs w:val="20"/>
          <w:lang w:val="sl-SI"/>
        </w:rPr>
        <w:t>upravnih postopk</w:t>
      </w:r>
      <w:r>
        <w:rPr>
          <w:rFonts w:cs="Arial"/>
          <w:b/>
          <w:bCs/>
          <w:szCs w:val="20"/>
          <w:lang w:val="sl-SI"/>
        </w:rPr>
        <w:t>ov do izdaje odločbe</w:t>
      </w:r>
      <w:r w:rsidRPr="002F0062">
        <w:rPr>
          <w:rFonts w:cs="Arial"/>
          <w:b/>
          <w:bCs/>
          <w:szCs w:val="20"/>
          <w:lang w:val="sl-SI"/>
        </w:rPr>
        <w:t xml:space="preserve"> </w:t>
      </w:r>
    </w:p>
    <w:p w14:paraId="5B306B0F" w14:textId="77777777" w:rsidR="008B1F84" w:rsidRPr="00C53C77" w:rsidRDefault="008B1F84" w:rsidP="008B1F84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75AC5553" w14:textId="77777777" w:rsidR="00AD5150" w:rsidRPr="002F0062" w:rsidRDefault="00AD5150" w:rsidP="00AD5150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mag. Urška Lapuh Podbevšek</w:t>
      </w:r>
      <w:r>
        <w:rPr>
          <w:rFonts w:cs="Arial"/>
          <w:szCs w:val="20"/>
          <w:lang w:val="sl-SI"/>
        </w:rPr>
        <w:t>, sekretar</w:t>
      </w:r>
      <w:r w:rsidRPr="002F0062">
        <w:rPr>
          <w:rFonts w:cs="Arial"/>
          <w:szCs w:val="20"/>
          <w:lang w:val="sl-SI"/>
        </w:rPr>
        <w:tab/>
        <w:t xml:space="preserve">            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sekretar</w:t>
      </w:r>
    </w:p>
    <w:p w14:paraId="42AC1187" w14:textId="77777777" w:rsidR="00AD5150" w:rsidRDefault="00AD5150" w:rsidP="00AD515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Petra Pustavrh, svetovalec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svetovalec I</w:t>
      </w:r>
    </w:p>
    <w:p w14:paraId="6B87FEF4" w14:textId="3EC97888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Nuša Šoštar Pirš, višji svetovalec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E472F7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višji svetovalec III</w:t>
      </w:r>
    </w:p>
    <w:p w14:paraId="5B4CD50B" w14:textId="77777777" w:rsidR="008B1F84" w:rsidRDefault="008B1F84" w:rsidP="008B1F84">
      <w:pPr>
        <w:rPr>
          <w:rFonts w:cs="Arial"/>
          <w:szCs w:val="20"/>
          <w:lang w:val="sl-SI"/>
        </w:rPr>
      </w:pPr>
    </w:p>
    <w:p w14:paraId="2D95F152" w14:textId="77777777" w:rsidR="008B1F84" w:rsidRDefault="008B1F84" w:rsidP="008B1F84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6C57A6F6" w14:textId="77777777" w:rsidR="008B1F84" w:rsidRDefault="008B1F84" w:rsidP="008B1F84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Ljubljana</w:t>
      </w:r>
    </w:p>
    <w:p w14:paraId="79AD12D7" w14:textId="77777777" w:rsidR="008B1F84" w:rsidRPr="00637501" w:rsidRDefault="008B1F84" w:rsidP="008B1F84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Inšpekcijska pisarna v Kočevju, Trg zbora odposlancev 12, 1330 Kočevje</w:t>
      </w:r>
    </w:p>
    <w:p w14:paraId="7FB8BC76" w14:textId="77777777" w:rsidR="008B1F84" w:rsidRDefault="008B1F84" w:rsidP="008B1F84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3867CB7C" w14:textId="684D3CFB" w:rsidR="003861C0" w:rsidRPr="003861C0" w:rsidRDefault="008B1F84" w:rsidP="003861C0">
      <w:pPr>
        <w:pStyle w:val="Odstavekseznama"/>
        <w:numPr>
          <w:ilvl w:val="0"/>
          <w:numId w:val="8"/>
        </w:numPr>
        <w:ind w:left="284" w:hanging="284"/>
        <w:rPr>
          <w:rFonts w:cs="Arial"/>
          <w:szCs w:val="20"/>
          <w:u w:val="single"/>
          <w:lang w:val="sl-SI"/>
        </w:rPr>
      </w:pPr>
      <w:r w:rsidRPr="00D56709">
        <w:rPr>
          <w:rFonts w:cs="Arial"/>
          <w:b/>
          <w:bCs/>
          <w:szCs w:val="20"/>
          <w:lang w:val="sl-SI"/>
        </w:rPr>
        <w:t>Uradne osebe, pooblaščene za odločanje v upravnih postopkih</w:t>
      </w:r>
    </w:p>
    <w:p w14:paraId="74BC9929" w14:textId="6704F77F" w:rsidR="008B1F84" w:rsidRPr="003861C0" w:rsidRDefault="008B1F84" w:rsidP="003861C0">
      <w:pPr>
        <w:rPr>
          <w:rFonts w:cs="Arial"/>
          <w:szCs w:val="20"/>
          <w:u w:val="single"/>
          <w:lang w:val="sl-SI"/>
        </w:rPr>
      </w:pPr>
      <w:r w:rsidRPr="003861C0">
        <w:rPr>
          <w:rFonts w:cs="Arial"/>
          <w:szCs w:val="20"/>
          <w:u w:val="single"/>
          <w:lang w:val="sl-SI"/>
        </w:rPr>
        <w:t>Inšpekcija za okolje</w:t>
      </w:r>
    </w:p>
    <w:p w14:paraId="024CB575" w14:textId="7DCCBAA4" w:rsidR="008B1F8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Tjaša Križaj, inšpektor za okolje</w:t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</w:t>
      </w:r>
      <w:r w:rsidRPr="002F0062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>III</w:t>
      </w:r>
    </w:p>
    <w:p w14:paraId="53D9EAD9" w14:textId="77777777" w:rsidR="008B1F84" w:rsidRDefault="008B1F84" w:rsidP="008B1F84">
      <w:pPr>
        <w:rPr>
          <w:rFonts w:cs="Arial"/>
          <w:szCs w:val="20"/>
          <w:lang w:val="sl-SI"/>
        </w:rPr>
      </w:pPr>
    </w:p>
    <w:p w14:paraId="03767A6A" w14:textId="77777777" w:rsidR="008B1F84" w:rsidRDefault="008B1F84" w:rsidP="008B1F84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7342EBBA" w14:textId="77777777" w:rsidR="008B1F84" w:rsidRDefault="008B1F84" w:rsidP="008B1F84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Ljubljana</w:t>
      </w:r>
    </w:p>
    <w:p w14:paraId="695A39C0" w14:textId="77777777" w:rsidR="008B1F84" w:rsidRPr="00637501" w:rsidRDefault="008B1F84" w:rsidP="008B1F84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Inšpekcijska pisarna v Postojni, Kolodvorska 5a, 6230 Postojna</w:t>
      </w:r>
    </w:p>
    <w:p w14:paraId="45666C44" w14:textId="77777777" w:rsidR="008B1F84" w:rsidRDefault="008B1F84" w:rsidP="008B1F84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4F90CD79" w14:textId="77777777" w:rsidR="003861C0" w:rsidRPr="002F0062" w:rsidRDefault="008B1F84" w:rsidP="003861C0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3861C0">
        <w:rPr>
          <w:rFonts w:cs="Arial"/>
          <w:b/>
          <w:bCs/>
          <w:szCs w:val="20"/>
          <w:lang w:val="sl-SI"/>
        </w:rPr>
        <w:t>Uradne osebe, pooblaščene za odločanje v upravnih postopkih</w:t>
      </w:r>
    </w:p>
    <w:p w14:paraId="01EADAA1" w14:textId="77777777" w:rsidR="008B1F84" w:rsidRPr="003B78F4" w:rsidRDefault="008B1F84" w:rsidP="008B1F84">
      <w:pPr>
        <w:rPr>
          <w:rFonts w:cs="Arial"/>
          <w:szCs w:val="20"/>
          <w:u w:val="single"/>
          <w:lang w:val="sl-SI"/>
        </w:rPr>
      </w:pPr>
      <w:r w:rsidRPr="003B78F4">
        <w:rPr>
          <w:rFonts w:cs="Arial"/>
          <w:szCs w:val="20"/>
          <w:u w:val="single"/>
          <w:lang w:val="sl-SI"/>
        </w:rPr>
        <w:t>Inšpekcija za okolje</w:t>
      </w:r>
    </w:p>
    <w:p w14:paraId="29D1F794" w14:textId="322124CF" w:rsidR="008B1F84" w:rsidRPr="003B78F4" w:rsidRDefault="008B1F84" w:rsidP="008B1F84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Mojka Modic</w:t>
      </w:r>
      <w:r w:rsidRPr="003B78F4">
        <w:rPr>
          <w:rFonts w:cs="Arial"/>
          <w:szCs w:val="20"/>
          <w:lang w:val="sl-SI"/>
        </w:rPr>
        <w:t>, inšpektor za okolje</w:t>
      </w:r>
      <w:r>
        <w:rPr>
          <w:rFonts w:cs="Arial"/>
          <w:szCs w:val="20"/>
          <w:lang w:val="sl-SI"/>
        </w:rPr>
        <w:t xml:space="preserve"> svetnik</w:t>
      </w:r>
      <w:r w:rsidRPr="003B78F4">
        <w:rPr>
          <w:rFonts w:cs="Arial"/>
          <w:szCs w:val="20"/>
          <w:lang w:val="sl-SI"/>
        </w:rPr>
        <w:tab/>
      </w:r>
      <w:r w:rsidRPr="003B78F4">
        <w:rPr>
          <w:rFonts w:cs="Arial"/>
          <w:szCs w:val="20"/>
          <w:lang w:val="sl-SI"/>
        </w:rPr>
        <w:tab/>
      </w:r>
      <w:r w:rsidRPr="003B78F4"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 w:rsidRPr="003B78F4">
        <w:rPr>
          <w:rFonts w:cs="Arial"/>
          <w:szCs w:val="20"/>
          <w:lang w:val="sl-SI"/>
        </w:rPr>
        <w:t xml:space="preserve">inšpektor </w:t>
      </w:r>
      <w:r>
        <w:rPr>
          <w:rFonts w:cs="Arial"/>
          <w:szCs w:val="20"/>
          <w:lang w:val="sl-SI"/>
        </w:rPr>
        <w:t>svetnik</w:t>
      </w:r>
    </w:p>
    <w:p w14:paraId="5860F8CC" w14:textId="77777777" w:rsidR="008B1F84" w:rsidRDefault="008B1F84">
      <w:pPr>
        <w:rPr>
          <w:rFonts w:cs="Arial"/>
          <w:szCs w:val="20"/>
          <w:lang w:val="sl-SI"/>
        </w:rPr>
      </w:pPr>
    </w:p>
    <w:p w14:paraId="6C41DDD4" w14:textId="77777777" w:rsidR="00E90E60" w:rsidRDefault="00E90E60" w:rsidP="00E90E60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35E80EBE" w14:textId="77777777" w:rsidR="00E90E60" w:rsidRDefault="00E90E60" w:rsidP="00E90E60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Kranj</w:t>
      </w:r>
    </w:p>
    <w:p w14:paraId="228A6B43" w14:textId="77777777" w:rsidR="00E90E60" w:rsidRPr="00637501" w:rsidRDefault="00E90E60" w:rsidP="00E90E60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Bleiweisova cesta 20, 4000 Kranj</w:t>
      </w:r>
    </w:p>
    <w:p w14:paraId="3341B3D2" w14:textId="77777777" w:rsidR="00E90E60" w:rsidRPr="002C6ABB" w:rsidRDefault="00E90E60" w:rsidP="00E90E60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7A9C47E4" w14:textId="77777777" w:rsidR="00E90E60" w:rsidRPr="002F0062" w:rsidRDefault="00E90E60" w:rsidP="00E90E60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587EF667" w14:textId="77777777" w:rsidR="00E90E60" w:rsidRPr="00C53C77" w:rsidRDefault="00E90E60" w:rsidP="00E90E60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19BFC1EF" w14:textId="77777777" w:rsidR="00E90E60" w:rsidRPr="002F0062" w:rsidRDefault="00E90E60" w:rsidP="00E90E60">
      <w:pPr>
        <w:rPr>
          <w:rFonts w:cs="Arial"/>
          <w:szCs w:val="20"/>
          <w:u w:val="single"/>
          <w:lang w:val="sl-SI"/>
        </w:rPr>
      </w:pPr>
      <w:r w:rsidRPr="002F0062">
        <w:rPr>
          <w:rFonts w:cs="Arial"/>
          <w:szCs w:val="20"/>
          <w:u w:val="single"/>
          <w:lang w:val="sl-SI"/>
        </w:rPr>
        <w:t xml:space="preserve">Vodja </w:t>
      </w:r>
      <w:r>
        <w:rPr>
          <w:rFonts w:cs="Arial"/>
          <w:szCs w:val="20"/>
          <w:u w:val="single"/>
          <w:lang w:val="sl-SI"/>
        </w:rPr>
        <w:t>območne enote po pooblastilu</w:t>
      </w:r>
      <w:r w:rsidRPr="002F0062">
        <w:rPr>
          <w:rFonts w:cs="Arial"/>
          <w:szCs w:val="20"/>
          <w:u w:val="single"/>
          <w:lang w:val="sl-SI"/>
        </w:rPr>
        <w:t xml:space="preserve"> </w:t>
      </w:r>
    </w:p>
    <w:p w14:paraId="6C7FB29B" w14:textId="69E27891" w:rsidR="00E90E60" w:rsidRPr="002F0062" w:rsidRDefault="003861C0" w:rsidP="00E90E6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Mirana Omerzu</w:t>
      </w:r>
      <w:r w:rsidR="00E90E60">
        <w:rPr>
          <w:rFonts w:cs="Arial"/>
          <w:szCs w:val="20"/>
          <w:lang w:val="sl-SI"/>
        </w:rPr>
        <w:t>, inšpektor</w:t>
      </w:r>
      <w:r>
        <w:rPr>
          <w:rFonts w:cs="Arial"/>
          <w:szCs w:val="20"/>
          <w:lang w:val="sl-SI"/>
        </w:rPr>
        <w:t xml:space="preserve"> za okolje</w:t>
      </w:r>
      <w:r w:rsidR="00E90E60">
        <w:rPr>
          <w:rFonts w:cs="Arial"/>
          <w:szCs w:val="20"/>
          <w:lang w:val="sl-SI"/>
        </w:rPr>
        <w:t xml:space="preserve"> svetnik</w:t>
      </w:r>
      <w:r w:rsidR="00E90E60" w:rsidRPr="002F0062">
        <w:rPr>
          <w:rFonts w:cs="Arial"/>
          <w:szCs w:val="20"/>
          <w:lang w:val="sl-SI"/>
        </w:rPr>
        <w:tab/>
      </w:r>
      <w:r w:rsidR="00E90E60" w:rsidRPr="002F0062"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 w:rsidR="00E90E60">
        <w:rPr>
          <w:rFonts w:cs="Arial"/>
          <w:szCs w:val="20"/>
          <w:lang w:val="sl-SI"/>
        </w:rPr>
        <w:t>inšpektor svetnik</w:t>
      </w:r>
    </w:p>
    <w:p w14:paraId="79F3DAC4" w14:textId="77777777" w:rsidR="00E90E60" w:rsidRPr="00FE12E9" w:rsidRDefault="00E90E60" w:rsidP="00E90E60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1B1C9827" w14:textId="77777777" w:rsidR="00E90E60" w:rsidRPr="002F0062" w:rsidRDefault="00E90E60" w:rsidP="00E90E60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Gradbena in geodetska inšpekcija</w:t>
      </w:r>
    </w:p>
    <w:p w14:paraId="3305C8E4" w14:textId="296A3E12" w:rsidR="00E90E60" w:rsidRPr="002F0062" w:rsidRDefault="00E90E60" w:rsidP="00E90E6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Aleš Prijon, gradbeni inšpektor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višji svetnik</w:t>
      </w:r>
    </w:p>
    <w:p w14:paraId="7FF8998F" w14:textId="6BDBF9A6" w:rsidR="00E90E60" w:rsidRDefault="00E90E60" w:rsidP="00E90E6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Katja Strle Pintarič, gradbeni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7F27EEC4" w14:textId="71054F96" w:rsidR="00E90E60" w:rsidRDefault="00E90E60" w:rsidP="00E90E6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Maksimiljan Smiljan Komic, gradbeni inšpektor svetnik</w:t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39FFE418" w14:textId="73CB181D" w:rsidR="00E90E60" w:rsidRDefault="00E90E60" w:rsidP="00E90E6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Vesna Misjak,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</w:t>
      </w:r>
    </w:p>
    <w:p w14:paraId="7FC23925" w14:textId="77777777" w:rsidR="003861C0" w:rsidRPr="002F0062" w:rsidRDefault="003861C0" w:rsidP="003861C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Barbara Tavčar, gradbeni inšpektor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28DE2F2F" w14:textId="77777777" w:rsidR="00E90E60" w:rsidRDefault="00E90E60" w:rsidP="00E90E60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6EC4D5F8" w14:textId="77777777" w:rsidR="00E90E60" w:rsidRPr="002F0062" w:rsidRDefault="00E90E60" w:rsidP="00E90E60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naravne vire in rudarstvo</w:t>
      </w:r>
    </w:p>
    <w:p w14:paraId="10517844" w14:textId="5168FCA8" w:rsidR="00E90E60" w:rsidRDefault="00E90E60" w:rsidP="00E90E6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mag. Anja Horvat, inšpektor za naravo in vode svetnik</w:t>
      </w:r>
      <w:r w:rsidRPr="002F0062"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207F9535" w14:textId="43B19711" w:rsidR="00E90E60" w:rsidRDefault="00E90E60" w:rsidP="00E90E6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Robert Kljajić, inšpektor za naravo in vode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III</w:t>
      </w:r>
    </w:p>
    <w:p w14:paraId="598BD730" w14:textId="0EFD3F72" w:rsidR="00E90E60" w:rsidRDefault="00E90E60" w:rsidP="00E90E6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Suzana Hoblaj, inšpektor za naravo in vode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III</w:t>
      </w:r>
    </w:p>
    <w:p w14:paraId="542686DA" w14:textId="77777777" w:rsidR="00992DC1" w:rsidRPr="00FE12E9" w:rsidRDefault="00992DC1" w:rsidP="00992DC1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0B2F6C87" w14:textId="23BF89AA" w:rsidR="003861C0" w:rsidRPr="003861C0" w:rsidRDefault="003861C0" w:rsidP="00E90E60">
      <w:pPr>
        <w:rPr>
          <w:rFonts w:cs="Arial"/>
          <w:szCs w:val="20"/>
          <w:u w:val="single"/>
          <w:lang w:val="sl-SI"/>
        </w:rPr>
      </w:pPr>
      <w:r w:rsidRPr="003861C0">
        <w:rPr>
          <w:rFonts w:cs="Arial"/>
          <w:szCs w:val="20"/>
          <w:u w:val="single"/>
          <w:lang w:val="sl-SI"/>
        </w:rPr>
        <w:t>Inšpekcija za okolje</w:t>
      </w:r>
    </w:p>
    <w:p w14:paraId="2A1D1B70" w14:textId="77777777" w:rsidR="003861C0" w:rsidRDefault="003861C0" w:rsidP="003861C0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Anja Zarnik,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II</w:t>
      </w:r>
    </w:p>
    <w:p w14:paraId="18D42457" w14:textId="77777777" w:rsidR="00C07235" w:rsidRPr="00C07235" w:rsidRDefault="00C07235" w:rsidP="00C07235">
      <w:pPr>
        <w:pStyle w:val="Odstavekseznama"/>
        <w:numPr>
          <w:ilvl w:val="0"/>
          <w:numId w:val="8"/>
        </w:numPr>
        <w:spacing w:line="100" w:lineRule="atLeast"/>
        <w:rPr>
          <w:rFonts w:cs="Arial"/>
          <w:sz w:val="10"/>
          <w:szCs w:val="10"/>
          <w:lang w:val="sl-SI"/>
        </w:rPr>
      </w:pPr>
    </w:p>
    <w:p w14:paraId="5467474A" w14:textId="77777777" w:rsidR="00C07235" w:rsidRPr="000D5AE1" w:rsidRDefault="00C07235" w:rsidP="00C07235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</w:t>
      </w:r>
      <w:r w:rsidRPr="000D5AE1">
        <w:rPr>
          <w:rFonts w:cs="Arial"/>
          <w:b/>
          <w:bCs/>
          <w:szCs w:val="20"/>
          <w:lang w:val="sl-SI"/>
        </w:rPr>
        <w:t>vodenje upravnih postopkov do izdaje odločbe</w:t>
      </w:r>
    </w:p>
    <w:p w14:paraId="1926C637" w14:textId="77777777" w:rsidR="00C07235" w:rsidRPr="00DA2A4C" w:rsidRDefault="00C07235" w:rsidP="00C07235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2E55E81" w14:textId="7F8EE7C5" w:rsidR="00C07235" w:rsidRDefault="00C07235" w:rsidP="00C07235">
      <w:pPr>
        <w:rPr>
          <w:rFonts w:cs="Arial"/>
          <w:szCs w:val="20"/>
          <w:lang w:val="sl-SI"/>
        </w:rPr>
      </w:pPr>
      <w:r w:rsidRPr="009565FB">
        <w:rPr>
          <w:rFonts w:cs="Arial"/>
          <w:szCs w:val="20"/>
          <w:lang w:val="sl-SI"/>
        </w:rPr>
        <w:t>Urška Končan, nadzornik</w:t>
      </w:r>
      <w:r w:rsidRPr="009565FB">
        <w:rPr>
          <w:rFonts w:cs="Arial"/>
          <w:szCs w:val="20"/>
          <w:lang w:val="sl-SI"/>
        </w:rPr>
        <w:tab/>
      </w:r>
      <w:r w:rsidRPr="009565FB">
        <w:rPr>
          <w:rFonts w:cs="Arial"/>
          <w:szCs w:val="20"/>
          <w:lang w:val="sl-SI"/>
        </w:rPr>
        <w:tab/>
      </w:r>
    </w:p>
    <w:p w14:paraId="278F8E56" w14:textId="77777777" w:rsidR="00AA51E2" w:rsidRDefault="00AA51E2" w:rsidP="00E90E60">
      <w:pPr>
        <w:rPr>
          <w:rFonts w:cs="Arial"/>
          <w:szCs w:val="20"/>
          <w:lang w:val="sl-SI"/>
        </w:rPr>
      </w:pPr>
    </w:p>
    <w:p w14:paraId="39A2C6DC" w14:textId="77777777" w:rsidR="00CA293D" w:rsidRDefault="00CA293D" w:rsidP="00CA293D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34B3ACA8" w14:textId="77777777" w:rsidR="00CA293D" w:rsidRDefault="00CA293D" w:rsidP="00CA293D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Celje</w:t>
      </w:r>
    </w:p>
    <w:p w14:paraId="6BF36E7D" w14:textId="77777777" w:rsidR="00CA293D" w:rsidRPr="002F0062" w:rsidRDefault="00CA293D" w:rsidP="00CA293D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Kidričeva 24 B, 3000 Celje</w:t>
      </w:r>
      <w:r w:rsidRPr="002F0062">
        <w:rPr>
          <w:rFonts w:cs="Arial"/>
          <w:szCs w:val="20"/>
          <w:lang w:val="sl-SI"/>
        </w:rPr>
        <w:t xml:space="preserve"> </w:t>
      </w:r>
    </w:p>
    <w:p w14:paraId="5D6E2B83" w14:textId="77777777" w:rsidR="00C07235" w:rsidRPr="00C07235" w:rsidRDefault="00C07235" w:rsidP="00C07235">
      <w:pPr>
        <w:pStyle w:val="Odstavekseznama"/>
        <w:numPr>
          <w:ilvl w:val="0"/>
          <w:numId w:val="8"/>
        </w:numPr>
        <w:spacing w:line="100" w:lineRule="atLeast"/>
        <w:rPr>
          <w:rFonts w:cs="Arial"/>
          <w:sz w:val="10"/>
          <w:szCs w:val="10"/>
          <w:lang w:val="sl-SI"/>
        </w:rPr>
      </w:pPr>
    </w:p>
    <w:p w14:paraId="34356EDB" w14:textId="77777777" w:rsidR="00CA293D" w:rsidRPr="002F0062" w:rsidRDefault="00CA293D" w:rsidP="00CA293D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00EA8AA0" w14:textId="77777777" w:rsidR="00CA293D" w:rsidRPr="00C53C77" w:rsidRDefault="00CA293D" w:rsidP="00CA293D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40D4BF0B" w14:textId="77777777" w:rsidR="00CA293D" w:rsidRPr="002F0062" w:rsidRDefault="00CA293D" w:rsidP="00CA293D">
      <w:pPr>
        <w:rPr>
          <w:rFonts w:cs="Arial"/>
          <w:szCs w:val="20"/>
          <w:u w:val="single"/>
          <w:lang w:val="sl-SI"/>
        </w:rPr>
      </w:pPr>
      <w:r w:rsidRPr="002F0062">
        <w:rPr>
          <w:rFonts w:cs="Arial"/>
          <w:szCs w:val="20"/>
          <w:u w:val="single"/>
          <w:lang w:val="sl-SI"/>
        </w:rPr>
        <w:t xml:space="preserve">Vodja </w:t>
      </w:r>
      <w:r>
        <w:rPr>
          <w:rFonts w:cs="Arial"/>
          <w:szCs w:val="20"/>
          <w:u w:val="single"/>
          <w:lang w:val="sl-SI"/>
        </w:rPr>
        <w:t>območne enote</w:t>
      </w:r>
      <w:r w:rsidRPr="002F0062">
        <w:rPr>
          <w:rFonts w:cs="Arial"/>
          <w:szCs w:val="20"/>
          <w:u w:val="single"/>
          <w:lang w:val="sl-SI"/>
        </w:rPr>
        <w:t xml:space="preserve"> </w:t>
      </w:r>
    </w:p>
    <w:p w14:paraId="3CB1D533" w14:textId="4954302A" w:rsidR="00CA293D" w:rsidRPr="002F0062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mag. Andreja Slapnik, inšpektor za okolje svetnik</w:t>
      </w:r>
      <w:r w:rsidRPr="002F0062"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  <w:r w:rsidRPr="002F0062">
        <w:rPr>
          <w:rFonts w:cs="Arial"/>
          <w:szCs w:val="20"/>
          <w:lang w:val="sl-SI"/>
        </w:rPr>
        <w:t xml:space="preserve"> </w:t>
      </w:r>
    </w:p>
    <w:p w14:paraId="0D4CE06B" w14:textId="77777777" w:rsidR="00CA293D" w:rsidRPr="00C53C77" w:rsidRDefault="00CA293D" w:rsidP="00CA293D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594A2902" w14:textId="77777777" w:rsidR="00CA293D" w:rsidRPr="002F0062" w:rsidRDefault="00CA293D" w:rsidP="00CA293D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naravne vire in rudarstvo</w:t>
      </w:r>
    </w:p>
    <w:p w14:paraId="0D141E27" w14:textId="3DC89A91" w:rsidR="00CA293D" w:rsidRPr="002F0062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Andreja Vidali, inšpektor za naravo in vode svetnik</w:t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57D56B46" w14:textId="53DE8850" w:rsidR="00CA293D" w:rsidRPr="00FE12E9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Vili Jožef Tovšak, rudarski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višji svetnik</w:t>
      </w:r>
    </w:p>
    <w:p w14:paraId="3181439B" w14:textId="77777777" w:rsidR="00CA293D" w:rsidRPr="00FE12E9" w:rsidRDefault="00CA293D" w:rsidP="00CA293D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470B6FB8" w14:textId="77777777" w:rsidR="00CA293D" w:rsidRPr="002F0062" w:rsidRDefault="00CA293D" w:rsidP="00CA293D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Gradbena in geodetska inšpekcija</w:t>
      </w:r>
    </w:p>
    <w:p w14:paraId="1CC9BA97" w14:textId="1B204486" w:rsidR="00CA293D" w:rsidRPr="002F0062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Matjaž Tajnšek, gradbeni inšpektor svetnik 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0207F70B" w14:textId="3FF18BE4" w:rsidR="00CA293D" w:rsidRPr="002F0062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Barbara Prah, gradbeni inšpektor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</w:t>
      </w:r>
      <w:r w:rsidRPr="002F0062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>svetnik</w:t>
      </w:r>
      <w:r w:rsidRPr="002F0062">
        <w:rPr>
          <w:rFonts w:cs="Arial"/>
          <w:szCs w:val="20"/>
          <w:lang w:val="sl-SI"/>
        </w:rPr>
        <w:t xml:space="preserve"> </w:t>
      </w:r>
    </w:p>
    <w:p w14:paraId="069D1FB7" w14:textId="3090810C" w:rsidR="00CA293D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Urška Zagožen, gradbeni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54D6643B" w14:textId="32B36D52" w:rsidR="00CA293D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Bojan Mraz,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</w:t>
      </w:r>
    </w:p>
    <w:p w14:paraId="3FD01779" w14:textId="2875B2F7" w:rsidR="00CA293D" w:rsidRPr="002F0062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dr. Vanja Ramšak,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III</w:t>
      </w:r>
    </w:p>
    <w:p w14:paraId="2D2144AA" w14:textId="465F6ED8" w:rsidR="00CA293D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Jože Hostnik, gradbeni inšpektor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</w:t>
      </w:r>
      <w:r w:rsidRPr="002F0062">
        <w:rPr>
          <w:rFonts w:cs="Arial"/>
          <w:szCs w:val="20"/>
          <w:lang w:val="sl-SI"/>
        </w:rPr>
        <w:t xml:space="preserve"> </w:t>
      </w:r>
    </w:p>
    <w:p w14:paraId="70540113" w14:textId="77777777" w:rsidR="00CA293D" w:rsidRPr="00C53C77" w:rsidRDefault="00CA293D" w:rsidP="00CA293D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61BA3581" w14:textId="77777777" w:rsidR="00CA293D" w:rsidRPr="002F0062" w:rsidRDefault="00CA293D" w:rsidP="00CA293D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okolje</w:t>
      </w:r>
    </w:p>
    <w:p w14:paraId="3FA37C97" w14:textId="562C2863" w:rsidR="00CA293D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Kornelija Kodrič, inšpektor za okolje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7DEF87D1" w14:textId="77164896" w:rsidR="00CA293D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Mojca Bole,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</w:t>
      </w:r>
    </w:p>
    <w:p w14:paraId="693A4A65" w14:textId="2CEB8E8A" w:rsidR="00CA293D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Katarina Gabrovec,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III</w:t>
      </w:r>
    </w:p>
    <w:p w14:paraId="7C44ED10" w14:textId="63C81B46" w:rsidR="00CA293D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Tjaša Kolar,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III</w:t>
      </w:r>
    </w:p>
    <w:p w14:paraId="7B477FFC" w14:textId="0ECB2FCA" w:rsidR="00CA293D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Anja Kokol,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III</w:t>
      </w:r>
    </w:p>
    <w:p w14:paraId="0105EC73" w14:textId="23F50651" w:rsidR="00CA293D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Gabrijela Triglav Brežnik,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</w:t>
      </w:r>
    </w:p>
    <w:p w14:paraId="5B4C9BAB" w14:textId="0A00122B" w:rsidR="00CA293D" w:rsidRPr="002F0062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Karmen Železnik, inšpektor za okolje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 xml:space="preserve">inšpektor svetnik </w:t>
      </w:r>
    </w:p>
    <w:p w14:paraId="24FCC930" w14:textId="77777777" w:rsidR="00CA293D" w:rsidRPr="00C53C77" w:rsidRDefault="00CA293D" w:rsidP="00CA293D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10BF021E" w14:textId="77777777" w:rsidR="00CA293D" w:rsidRPr="002F0062" w:rsidRDefault="00CA293D" w:rsidP="00CA293D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Stanovanjska inšpekcija</w:t>
      </w:r>
    </w:p>
    <w:p w14:paraId="0AC0FDE9" w14:textId="3FC5ACB3" w:rsidR="00CA293D" w:rsidRPr="002F0062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Jasmina Tajnšek, stanovanjski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53F9739E" w14:textId="77777777" w:rsidR="00992DC1" w:rsidRPr="00FE12E9" w:rsidRDefault="00992DC1" w:rsidP="00992DC1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3DCDCEAA" w14:textId="4F214A66" w:rsidR="00CA293D" w:rsidRPr="002F0062" w:rsidRDefault="00CA293D" w:rsidP="00CA293D">
      <w:pPr>
        <w:rPr>
          <w:rFonts w:cs="Arial"/>
          <w:szCs w:val="20"/>
          <w:u w:val="single"/>
          <w:lang w:val="sl-SI"/>
        </w:rPr>
      </w:pPr>
      <w:r w:rsidRPr="002F0062">
        <w:rPr>
          <w:rFonts w:cs="Arial"/>
          <w:szCs w:val="20"/>
          <w:u w:val="single"/>
          <w:lang w:val="sl-SI"/>
        </w:rPr>
        <w:t xml:space="preserve">Sektor za </w:t>
      </w:r>
      <w:r w:rsidR="00584D5F">
        <w:rPr>
          <w:rFonts w:cs="Arial"/>
          <w:szCs w:val="20"/>
          <w:u w:val="single"/>
          <w:lang w:val="sl-SI"/>
        </w:rPr>
        <w:t>kakovost</w:t>
      </w:r>
      <w:r w:rsidRPr="002F0062">
        <w:rPr>
          <w:rFonts w:cs="Arial"/>
          <w:szCs w:val="20"/>
          <w:u w:val="single"/>
          <w:lang w:val="sl-SI"/>
        </w:rPr>
        <w:t xml:space="preserve"> in podporo inšpekcijam</w:t>
      </w:r>
    </w:p>
    <w:p w14:paraId="1B7E28ED" w14:textId="1D7F27E5" w:rsidR="00CA293D" w:rsidRPr="002F0062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Miloš Ravničan, sekretar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  <w:t xml:space="preserve">            </w:t>
      </w:r>
      <w:r w:rsidRPr="002F0062"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sekretar</w:t>
      </w:r>
    </w:p>
    <w:p w14:paraId="51F4C56B" w14:textId="77777777" w:rsidR="00CA293D" w:rsidRDefault="00CA293D" w:rsidP="00CA293D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364671FD" w14:textId="77777777" w:rsidR="00CA293D" w:rsidRPr="00C53C77" w:rsidRDefault="00CA293D" w:rsidP="00CA293D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478FC1C3" w14:textId="77777777" w:rsidR="00CA293D" w:rsidRPr="002F0062" w:rsidRDefault="00CA293D" w:rsidP="00CA293D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</w:t>
      </w:r>
      <w:r>
        <w:rPr>
          <w:rFonts w:cs="Arial"/>
          <w:b/>
          <w:bCs/>
          <w:szCs w:val="20"/>
          <w:lang w:val="sl-SI"/>
        </w:rPr>
        <w:t>za vodenje upravnih postopkov do izdaje odločbe</w:t>
      </w:r>
      <w:r w:rsidRPr="002F0062">
        <w:rPr>
          <w:rFonts w:cs="Arial"/>
          <w:b/>
          <w:bCs/>
          <w:szCs w:val="20"/>
          <w:lang w:val="sl-SI"/>
        </w:rPr>
        <w:t xml:space="preserve"> </w:t>
      </w:r>
    </w:p>
    <w:p w14:paraId="71094149" w14:textId="77777777" w:rsidR="00CA293D" w:rsidRPr="00C53C77" w:rsidRDefault="00CA293D" w:rsidP="00CA293D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0B1A797F" w14:textId="568205B7" w:rsidR="00CA293D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Pe</w:t>
      </w:r>
      <w:r w:rsidR="003861C0">
        <w:rPr>
          <w:rFonts w:cs="Arial"/>
          <w:szCs w:val="20"/>
          <w:lang w:val="sl-SI"/>
        </w:rPr>
        <w:t>t</w:t>
      </w:r>
      <w:r>
        <w:rPr>
          <w:rFonts w:cs="Arial"/>
          <w:szCs w:val="20"/>
          <w:lang w:val="sl-SI"/>
        </w:rPr>
        <w:t>ra Knez, višji nadzornik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višji nadzornik I</w:t>
      </w:r>
    </w:p>
    <w:p w14:paraId="11B3A6E0" w14:textId="19E6289A" w:rsidR="00CA293D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Andrej Koleša, nadzornik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nadzornik I</w:t>
      </w:r>
    </w:p>
    <w:p w14:paraId="41772106" w14:textId="77777777" w:rsidR="00584D5F" w:rsidRDefault="00584D5F" w:rsidP="00CA293D">
      <w:pPr>
        <w:rPr>
          <w:rFonts w:cs="Arial"/>
          <w:szCs w:val="20"/>
          <w:lang w:val="sl-SI"/>
        </w:rPr>
      </w:pPr>
    </w:p>
    <w:p w14:paraId="5A31C884" w14:textId="77777777" w:rsidR="00CA293D" w:rsidRDefault="00CA293D" w:rsidP="00CA293D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42E64380" w14:textId="77777777" w:rsidR="00CA293D" w:rsidRDefault="00CA293D" w:rsidP="00CA293D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Celje</w:t>
      </w:r>
    </w:p>
    <w:p w14:paraId="16B84D49" w14:textId="77777777" w:rsidR="00CA293D" w:rsidRDefault="00CA293D" w:rsidP="00CA293D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Inšpekcijska pisarna v Velenju</w:t>
      </w:r>
    </w:p>
    <w:p w14:paraId="37799D72" w14:textId="77777777" w:rsidR="00CA293D" w:rsidRPr="002F0062" w:rsidRDefault="00CA293D" w:rsidP="00CA293D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Rudarska cesta 6 A, 3320 Velenje</w:t>
      </w:r>
      <w:r w:rsidRPr="002F0062">
        <w:rPr>
          <w:rFonts w:cs="Arial"/>
          <w:szCs w:val="20"/>
          <w:lang w:val="sl-SI"/>
        </w:rPr>
        <w:t xml:space="preserve"> </w:t>
      </w:r>
    </w:p>
    <w:p w14:paraId="5A232C08" w14:textId="77777777" w:rsidR="00C07235" w:rsidRPr="00C07235" w:rsidRDefault="00C07235" w:rsidP="00C07235">
      <w:pPr>
        <w:pStyle w:val="Odstavekseznama"/>
        <w:numPr>
          <w:ilvl w:val="0"/>
          <w:numId w:val="8"/>
        </w:numPr>
        <w:spacing w:line="100" w:lineRule="atLeast"/>
        <w:rPr>
          <w:rFonts w:cs="Arial"/>
          <w:sz w:val="10"/>
          <w:szCs w:val="10"/>
          <w:lang w:val="sl-SI"/>
        </w:rPr>
      </w:pPr>
    </w:p>
    <w:p w14:paraId="60208F6E" w14:textId="77777777" w:rsidR="00CA293D" w:rsidRPr="002F0062" w:rsidRDefault="00CA293D" w:rsidP="00CA293D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5C2B65CC" w14:textId="77777777" w:rsidR="00CA293D" w:rsidRPr="00C53C77" w:rsidRDefault="00CA293D" w:rsidP="00CA293D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07ED2019" w14:textId="77777777" w:rsidR="00CA293D" w:rsidRPr="002F0062" w:rsidRDefault="00CA293D" w:rsidP="00CA293D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naravne vire in rudarstvo</w:t>
      </w:r>
    </w:p>
    <w:p w14:paraId="2EF52285" w14:textId="2DB0654D" w:rsidR="00CA293D" w:rsidRPr="002F0062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Peter Štraus, inšpektor za naravo in vode svetnik</w:t>
      </w:r>
      <w:r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58480D14" w14:textId="77777777" w:rsidR="00992DC1" w:rsidRPr="00FE12E9" w:rsidRDefault="00992DC1" w:rsidP="00992DC1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073ACCDE" w14:textId="77777777" w:rsidR="00CA293D" w:rsidRPr="002F0062" w:rsidRDefault="00CA293D" w:rsidP="00CA293D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Gradbena in geodetska inšpekcija</w:t>
      </w:r>
    </w:p>
    <w:p w14:paraId="75D20B94" w14:textId="632B0E24" w:rsidR="00CA293D" w:rsidRPr="002F0062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Andreja Berložnik, gradbeni inšpektor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</w:t>
      </w:r>
      <w:r w:rsidRPr="002F0062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>svetnik</w:t>
      </w:r>
      <w:r w:rsidRPr="002F0062">
        <w:rPr>
          <w:rFonts w:cs="Arial"/>
          <w:szCs w:val="20"/>
          <w:lang w:val="sl-SI"/>
        </w:rPr>
        <w:t xml:space="preserve"> </w:t>
      </w:r>
    </w:p>
    <w:p w14:paraId="1613300B" w14:textId="05CA6CC0" w:rsidR="00CA293D" w:rsidRDefault="00CA293D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Mojca Šopar, gradbeni inšpektor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AA51E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  <w:r w:rsidRPr="002F0062">
        <w:rPr>
          <w:rFonts w:cs="Arial"/>
          <w:szCs w:val="20"/>
          <w:lang w:val="sl-SI"/>
        </w:rPr>
        <w:t xml:space="preserve"> </w:t>
      </w:r>
    </w:p>
    <w:p w14:paraId="40B7C662" w14:textId="77777777" w:rsidR="00584D5F" w:rsidRDefault="00584D5F" w:rsidP="00CA293D">
      <w:pPr>
        <w:rPr>
          <w:rFonts w:cs="Arial"/>
          <w:szCs w:val="20"/>
          <w:lang w:val="sl-SI"/>
        </w:rPr>
      </w:pPr>
    </w:p>
    <w:p w14:paraId="0B7159AA" w14:textId="77777777" w:rsidR="00D02B2E" w:rsidRPr="00C53C77" w:rsidRDefault="00D02B2E" w:rsidP="00D02B2E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168974E6" w14:textId="77777777" w:rsidR="00D02B2E" w:rsidRPr="002F0062" w:rsidRDefault="00D02B2E" w:rsidP="00D02B2E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</w:t>
      </w:r>
      <w:r>
        <w:rPr>
          <w:rFonts w:cs="Arial"/>
          <w:b/>
          <w:bCs/>
          <w:szCs w:val="20"/>
          <w:lang w:val="sl-SI"/>
        </w:rPr>
        <w:t>za vodenje upravnih postopkov do izdaje odločbe</w:t>
      </w:r>
      <w:r w:rsidRPr="002F0062">
        <w:rPr>
          <w:rFonts w:cs="Arial"/>
          <w:b/>
          <w:bCs/>
          <w:szCs w:val="20"/>
          <w:lang w:val="sl-SI"/>
        </w:rPr>
        <w:t xml:space="preserve"> </w:t>
      </w:r>
    </w:p>
    <w:p w14:paraId="30756A3A" w14:textId="77777777" w:rsidR="00584D5F" w:rsidRPr="00584D5F" w:rsidRDefault="00584D5F" w:rsidP="00584D5F">
      <w:pPr>
        <w:pStyle w:val="Odstavekseznama"/>
        <w:numPr>
          <w:ilvl w:val="0"/>
          <w:numId w:val="8"/>
        </w:numPr>
        <w:spacing w:line="100" w:lineRule="atLeast"/>
        <w:rPr>
          <w:rFonts w:cs="Arial"/>
          <w:sz w:val="10"/>
          <w:szCs w:val="10"/>
          <w:lang w:val="sl-SI"/>
        </w:rPr>
      </w:pPr>
    </w:p>
    <w:p w14:paraId="13FAE6CE" w14:textId="2AFE0966" w:rsidR="00992DC1" w:rsidRDefault="00D02B2E" w:rsidP="00CA293D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Petra Kladnik, višji svetovalec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višji svetovalec I</w:t>
      </w:r>
    </w:p>
    <w:p w14:paraId="24565382" w14:textId="77777777" w:rsidR="00992DC1" w:rsidRDefault="00992DC1" w:rsidP="00CA293D">
      <w:pPr>
        <w:rPr>
          <w:rFonts w:cs="Arial"/>
          <w:szCs w:val="20"/>
          <w:lang w:val="sl-SI"/>
        </w:rPr>
      </w:pPr>
    </w:p>
    <w:p w14:paraId="4F3A8AD7" w14:textId="77777777" w:rsidR="00587E1D" w:rsidRDefault="00587E1D" w:rsidP="00587E1D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13ED3C90" w14:textId="77777777" w:rsidR="00587E1D" w:rsidRDefault="00587E1D" w:rsidP="00587E1D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Koper</w:t>
      </w:r>
    </w:p>
    <w:p w14:paraId="1F9B914F" w14:textId="5CDD857B" w:rsidR="00587E1D" w:rsidRPr="007069CC" w:rsidRDefault="00587E1D" w:rsidP="007069CC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Piranska cesta 2, 6000 Koper</w:t>
      </w:r>
    </w:p>
    <w:p w14:paraId="3FD82805" w14:textId="77777777" w:rsidR="008B05F7" w:rsidRPr="008B05F7" w:rsidRDefault="008B05F7" w:rsidP="008B05F7">
      <w:pPr>
        <w:pStyle w:val="Odstavekseznama"/>
        <w:numPr>
          <w:ilvl w:val="0"/>
          <w:numId w:val="8"/>
        </w:num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067F4EE9" w14:textId="77777777" w:rsidR="008B05F7" w:rsidRPr="002F0062" w:rsidRDefault="008B05F7" w:rsidP="008B05F7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52F9BB8D" w14:textId="77777777" w:rsidR="00FD1FC6" w:rsidRPr="00FE12E9" w:rsidRDefault="00FD1FC6" w:rsidP="00FD1FC6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299E222C" w14:textId="134D3282" w:rsidR="00587E1D" w:rsidRPr="002F0062" w:rsidRDefault="00587E1D" w:rsidP="00587E1D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V</w:t>
      </w:r>
      <w:r w:rsidRPr="002F0062">
        <w:rPr>
          <w:rFonts w:cs="Arial"/>
          <w:szCs w:val="20"/>
          <w:u w:val="single"/>
          <w:lang w:val="sl-SI"/>
        </w:rPr>
        <w:t xml:space="preserve">odja </w:t>
      </w:r>
      <w:r>
        <w:rPr>
          <w:rFonts w:cs="Arial"/>
          <w:szCs w:val="20"/>
          <w:u w:val="single"/>
          <w:lang w:val="sl-SI"/>
        </w:rPr>
        <w:t>območne enote</w:t>
      </w:r>
    </w:p>
    <w:p w14:paraId="3291B5CC" w14:textId="4FC4B6DC" w:rsidR="00587E1D" w:rsidRDefault="00587E1D" w:rsidP="00587E1D">
      <w:pPr>
        <w:tabs>
          <w:tab w:val="left" w:pos="6096"/>
        </w:tabs>
        <w:ind w:right="-1278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Katarina Majdič, gradbeni inšpektor svetni</w:t>
      </w:r>
      <w:r w:rsidR="00612AE6">
        <w:rPr>
          <w:rFonts w:cs="Arial"/>
          <w:szCs w:val="20"/>
          <w:lang w:val="sl-SI"/>
        </w:rPr>
        <w:t>k</w:t>
      </w:r>
      <w:r w:rsidR="005607A3">
        <w:rPr>
          <w:rFonts w:cs="Arial"/>
          <w:szCs w:val="20"/>
          <w:lang w:val="sl-SI"/>
        </w:rPr>
        <w:t xml:space="preserve"> </w:t>
      </w:r>
      <w:r w:rsidR="00717E86">
        <w:rPr>
          <w:rFonts w:cs="Arial"/>
          <w:szCs w:val="20"/>
          <w:lang w:val="sl-SI"/>
        </w:rPr>
        <w:t xml:space="preserve">                                  </w:t>
      </w:r>
      <w:r>
        <w:rPr>
          <w:rFonts w:cs="Arial"/>
          <w:szCs w:val="20"/>
          <w:lang w:val="sl-SI"/>
        </w:rPr>
        <w:t>inšpektor svetnik</w:t>
      </w:r>
    </w:p>
    <w:p w14:paraId="74F50C99" w14:textId="77777777" w:rsidR="00992DC1" w:rsidRPr="00FE12E9" w:rsidRDefault="00992DC1" w:rsidP="00992DC1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3A57C0B0" w14:textId="47B8A9B6" w:rsidR="00587E1D" w:rsidRPr="002F0062" w:rsidRDefault="00587E1D" w:rsidP="00587E1D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 xml:space="preserve">Gradbena </w:t>
      </w:r>
      <w:r w:rsidR="00C35366">
        <w:rPr>
          <w:rFonts w:cs="Arial"/>
          <w:szCs w:val="20"/>
          <w:u w:val="single"/>
          <w:lang w:val="sl-SI"/>
        </w:rPr>
        <w:t xml:space="preserve">in geodetska </w:t>
      </w:r>
      <w:r>
        <w:rPr>
          <w:rFonts w:cs="Arial"/>
          <w:szCs w:val="20"/>
          <w:u w:val="single"/>
          <w:lang w:val="sl-SI"/>
        </w:rPr>
        <w:t>inšpekcija</w:t>
      </w:r>
    </w:p>
    <w:p w14:paraId="5387F31B" w14:textId="7214F3A6" w:rsidR="00587E1D" w:rsidRPr="002F0062" w:rsidRDefault="00587E1D" w:rsidP="00587E1D">
      <w:pPr>
        <w:tabs>
          <w:tab w:val="left" w:pos="5812"/>
          <w:tab w:val="left" w:pos="6237"/>
          <w:tab w:val="left" w:pos="6804"/>
        </w:tabs>
        <w:ind w:right="-1136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Pavel Galjanič, </w:t>
      </w:r>
      <w:r w:rsidRPr="00A43BF8">
        <w:rPr>
          <w:rFonts w:cs="Arial"/>
          <w:szCs w:val="20"/>
          <w:lang w:val="sl-SI"/>
        </w:rPr>
        <w:t>gradbeni inšpektor</w:t>
      </w:r>
      <w:r w:rsidR="005607A3">
        <w:rPr>
          <w:rFonts w:cs="Arial"/>
          <w:szCs w:val="20"/>
          <w:lang w:val="sl-SI"/>
        </w:rPr>
        <w:t xml:space="preserve"> svetnik</w:t>
      </w:r>
      <w:r w:rsidR="00717E86">
        <w:rPr>
          <w:rFonts w:cs="Arial"/>
          <w:szCs w:val="20"/>
          <w:lang w:val="sl-SI"/>
        </w:rPr>
        <w:t xml:space="preserve"> </w:t>
      </w:r>
      <w:r w:rsidR="00717E86">
        <w:rPr>
          <w:rFonts w:cs="Arial"/>
          <w:szCs w:val="20"/>
          <w:lang w:val="sl-SI"/>
        </w:rPr>
        <w:tab/>
      </w:r>
      <w:r w:rsidR="003E3EB7">
        <w:rPr>
          <w:rFonts w:cs="Arial"/>
          <w:szCs w:val="20"/>
          <w:lang w:val="sl-SI"/>
        </w:rPr>
        <w:t>in</w:t>
      </w:r>
      <w:r w:rsidRPr="00A43BF8">
        <w:rPr>
          <w:rFonts w:cs="Arial"/>
          <w:szCs w:val="20"/>
          <w:lang w:val="sl-SI"/>
        </w:rPr>
        <w:t>špektor svetnik</w:t>
      </w:r>
    </w:p>
    <w:p w14:paraId="2186447A" w14:textId="7EE21D99" w:rsidR="00587E1D" w:rsidRDefault="00587E1D" w:rsidP="00587E1D">
      <w:pPr>
        <w:ind w:right="-1278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dr. Marko Korošic, gradbeni inšpektor svetnik</w:t>
      </w:r>
      <w:r w:rsidR="005607A3">
        <w:rPr>
          <w:rFonts w:cs="Arial"/>
          <w:szCs w:val="20"/>
          <w:lang w:val="sl-SI"/>
        </w:rPr>
        <w:tab/>
      </w:r>
      <w:r w:rsidR="005607A3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 xml:space="preserve">                  </w:t>
      </w:r>
    </w:p>
    <w:p w14:paraId="70182659" w14:textId="008E368D" w:rsidR="005840A9" w:rsidRDefault="00587E1D" w:rsidP="00587E1D">
      <w:pPr>
        <w:ind w:right="-1278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Igor Pražnikar, </w:t>
      </w:r>
      <w:r w:rsidRPr="002C4B65">
        <w:rPr>
          <w:rFonts w:cs="Arial"/>
          <w:szCs w:val="20"/>
          <w:lang w:val="sl-SI"/>
        </w:rPr>
        <w:t>gradbeni inšpektor svetni</w:t>
      </w:r>
      <w:r w:rsidR="005840A9">
        <w:rPr>
          <w:rFonts w:cs="Arial"/>
          <w:szCs w:val="20"/>
          <w:lang w:val="sl-SI"/>
        </w:rPr>
        <w:t>k</w:t>
      </w:r>
      <w:r w:rsidR="00717E86">
        <w:rPr>
          <w:rFonts w:cs="Arial"/>
          <w:szCs w:val="20"/>
          <w:lang w:val="sl-SI"/>
        </w:rPr>
        <w:t xml:space="preserve"> </w:t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 w:rsidRPr="002C4B65">
        <w:rPr>
          <w:rFonts w:cs="Arial"/>
          <w:szCs w:val="20"/>
          <w:lang w:val="sl-SI"/>
        </w:rPr>
        <w:t>inšpektor svetnik</w:t>
      </w:r>
    </w:p>
    <w:p w14:paraId="10EF1E9A" w14:textId="2E97F054" w:rsidR="005840A9" w:rsidRDefault="00587E1D" w:rsidP="00587E1D">
      <w:pPr>
        <w:ind w:right="-1278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mag. Jurij Lovšin, </w:t>
      </w:r>
      <w:bookmarkStart w:id="2" w:name="_Hlk219197439"/>
      <w:r w:rsidRPr="002C4B65">
        <w:rPr>
          <w:rFonts w:cs="Arial"/>
          <w:szCs w:val="20"/>
          <w:lang w:val="sl-SI"/>
        </w:rPr>
        <w:t>gradbeni inšpektor svetni</w:t>
      </w:r>
      <w:r w:rsidR="00717E86">
        <w:rPr>
          <w:rFonts w:cs="Arial"/>
          <w:szCs w:val="20"/>
          <w:lang w:val="sl-SI"/>
        </w:rPr>
        <w:t xml:space="preserve">k </w:t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 w:rsidRPr="002C4B65">
        <w:rPr>
          <w:rFonts w:cs="Arial"/>
          <w:szCs w:val="20"/>
          <w:lang w:val="sl-SI"/>
        </w:rPr>
        <w:t>inšpektor svetnik</w:t>
      </w:r>
    </w:p>
    <w:bookmarkEnd w:id="2"/>
    <w:p w14:paraId="36FDC4DA" w14:textId="5DFEC87D" w:rsidR="00587E1D" w:rsidRDefault="00587E1D" w:rsidP="00587E1D">
      <w:pPr>
        <w:ind w:right="-1278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Mateja Marsetič, </w:t>
      </w:r>
      <w:r w:rsidRPr="002C4B65">
        <w:rPr>
          <w:rFonts w:cs="Arial"/>
          <w:szCs w:val="20"/>
          <w:lang w:val="sl-SI"/>
        </w:rPr>
        <w:t>gradbeni inšpektor svetnik</w:t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 w:rsidRPr="002C4B65">
        <w:rPr>
          <w:rFonts w:cs="Arial"/>
          <w:szCs w:val="20"/>
          <w:lang w:val="sl-SI"/>
        </w:rPr>
        <w:t>inšpektor svetnik</w:t>
      </w:r>
    </w:p>
    <w:p w14:paraId="4075B271" w14:textId="3864C3E3" w:rsidR="00587E1D" w:rsidRDefault="00587E1D" w:rsidP="00587E1D">
      <w:pPr>
        <w:ind w:right="-1278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Kaja Muhič, </w:t>
      </w:r>
      <w:r w:rsidRPr="002C4B65">
        <w:rPr>
          <w:rFonts w:cs="Arial"/>
          <w:szCs w:val="20"/>
          <w:lang w:val="sl-SI"/>
        </w:rPr>
        <w:t>gradbeni inšpektor svetnik</w:t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 w:rsidRPr="002C4B65">
        <w:rPr>
          <w:rFonts w:cs="Arial"/>
          <w:szCs w:val="20"/>
          <w:lang w:val="sl-SI"/>
        </w:rPr>
        <w:t>inšpektor svetnik</w:t>
      </w:r>
    </w:p>
    <w:p w14:paraId="66812395" w14:textId="77777777" w:rsidR="00992DC1" w:rsidRPr="00FE12E9" w:rsidRDefault="00992DC1" w:rsidP="00992DC1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2E611390" w14:textId="6AB8682B" w:rsidR="00587E1D" w:rsidRDefault="00587E1D" w:rsidP="00587E1D">
      <w:pPr>
        <w:spacing w:line="100" w:lineRule="atLeast"/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okolje</w:t>
      </w:r>
    </w:p>
    <w:p w14:paraId="5D384F02" w14:textId="1929F75F" w:rsidR="00587E1D" w:rsidRDefault="00587E1D" w:rsidP="00587E1D">
      <w:pPr>
        <w:ind w:right="-1136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Danilo Horvat, </w:t>
      </w:r>
      <w:r w:rsidRPr="00A43BF8">
        <w:rPr>
          <w:rFonts w:cs="Arial"/>
          <w:szCs w:val="20"/>
          <w:lang w:val="sl-SI"/>
        </w:rPr>
        <w:t>inšpektor</w:t>
      </w:r>
      <w:r>
        <w:rPr>
          <w:rFonts w:cs="Arial"/>
          <w:szCs w:val="20"/>
          <w:lang w:val="sl-SI"/>
        </w:rPr>
        <w:t xml:space="preserve"> za okolje</w:t>
      </w:r>
      <w:r>
        <w:rPr>
          <w:rFonts w:cs="Arial"/>
          <w:szCs w:val="20"/>
          <w:lang w:val="sl-SI"/>
        </w:rPr>
        <w:tab/>
        <w:t xml:space="preserve">       </w:t>
      </w:r>
      <w:r w:rsidRPr="00A43BF8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 xml:space="preserve">   </w:t>
      </w:r>
      <w:r w:rsidR="00342C93">
        <w:rPr>
          <w:rFonts w:cs="Arial"/>
          <w:szCs w:val="20"/>
          <w:lang w:val="sl-SI"/>
        </w:rPr>
        <w:tab/>
      </w:r>
      <w:r w:rsidR="00342C93">
        <w:rPr>
          <w:rFonts w:cs="Arial"/>
          <w:szCs w:val="20"/>
          <w:lang w:val="sl-SI"/>
        </w:rPr>
        <w:tab/>
      </w:r>
      <w:r w:rsidR="00342C93">
        <w:rPr>
          <w:rFonts w:cs="Arial"/>
          <w:szCs w:val="20"/>
          <w:lang w:val="sl-SI"/>
        </w:rPr>
        <w:tab/>
      </w:r>
      <w:r w:rsidRPr="00A43BF8">
        <w:rPr>
          <w:rFonts w:cs="Arial"/>
          <w:szCs w:val="20"/>
          <w:lang w:val="sl-SI"/>
        </w:rPr>
        <w:t xml:space="preserve">inšpektor </w:t>
      </w:r>
      <w:r>
        <w:rPr>
          <w:rFonts w:cs="Arial"/>
          <w:szCs w:val="20"/>
          <w:lang w:val="sl-SI"/>
        </w:rPr>
        <w:t>I</w:t>
      </w:r>
    </w:p>
    <w:p w14:paraId="543BD572" w14:textId="7B9AE85F" w:rsidR="00587E1D" w:rsidRDefault="00587E1D" w:rsidP="00587E1D">
      <w:pPr>
        <w:ind w:right="-1136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Igor Erzetič, inšpektor za okolje</w:t>
      </w:r>
      <w:r>
        <w:rPr>
          <w:rFonts w:cs="Arial"/>
          <w:szCs w:val="20"/>
          <w:lang w:val="sl-SI"/>
        </w:rPr>
        <w:tab/>
        <w:t xml:space="preserve">       </w:t>
      </w:r>
      <w:r w:rsidRPr="00A43BF8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 xml:space="preserve">                 </w:t>
      </w:r>
      <w:r w:rsidR="00342C93">
        <w:rPr>
          <w:rFonts w:cs="Arial"/>
          <w:szCs w:val="20"/>
          <w:lang w:val="sl-SI"/>
        </w:rPr>
        <w:tab/>
      </w:r>
      <w:r w:rsidR="00342C93">
        <w:rPr>
          <w:rFonts w:cs="Arial"/>
          <w:szCs w:val="20"/>
          <w:lang w:val="sl-SI"/>
        </w:rPr>
        <w:tab/>
      </w:r>
      <w:r w:rsidR="00342C93">
        <w:rPr>
          <w:rFonts w:cs="Arial"/>
          <w:szCs w:val="20"/>
          <w:lang w:val="sl-SI"/>
        </w:rPr>
        <w:tab/>
      </w:r>
      <w:r w:rsidRPr="00A43BF8">
        <w:rPr>
          <w:rFonts w:cs="Arial"/>
          <w:szCs w:val="20"/>
          <w:lang w:val="sl-SI"/>
        </w:rPr>
        <w:t xml:space="preserve">inšpektor </w:t>
      </w:r>
      <w:r>
        <w:rPr>
          <w:rFonts w:cs="Arial"/>
          <w:szCs w:val="20"/>
          <w:lang w:val="sl-SI"/>
        </w:rPr>
        <w:t>I</w:t>
      </w:r>
      <w:r w:rsidRPr="00B47B04">
        <w:rPr>
          <w:rFonts w:cs="Arial"/>
          <w:szCs w:val="20"/>
          <w:lang w:val="sl-SI"/>
        </w:rPr>
        <w:t xml:space="preserve"> </w:t>
      </w:r>
    </w:p>
    <w:p w14:paraId="16784877" w14:textId="7D455B9C" w:rsidR="00587E1D" w:rsidRDefault="00587E1D" w:rsidP="00587E1D">
      <w:pPr>
        <w:ind w:right="-1136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Robert Klun, inšpektor za okolje</w:t>
      </w:r>
      <w:r>
        <w:rPr>
          <w:rFonts w:cs="Arial"/>
          <w:szCs w:val="20"/>
          <w:lang w:val="sl-SI"/>
        </w:rPr>
        <w:tab/>
        <w:t xml:space="preserve">       </w:t>
      </w:r>
      <w:r w:rsidRPr="00A43BF8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 xml:space="preserve">                 </w:t>
      </w:r>
      <w:r w:rsidR="00342C93">
        <w:rPr>
          <w:rFonts w:cs="Arial"/>
          <w:szCs w:val="20"/>
          <w:lang w:val="sl-SI"/>
        </w:rPr>
        <w:tab/>
      </w:r>
      <w:r w:rsidR="00342C93">
        <w:rPr>
          <w:rFonts w:cs="Arial"/>
          <w:szCs w:val="20"/>
          <w:lang w:val="sl-SI"/>
        </w:rPr>
        <w:tab/>
      </w:r>
      <w:r w:rsidR="00342C93">
        <w:rPr>
          <w:rFonts w:cs="Arial"/>
          <w:szCs w:val="20"/>
          <w:lang w:val="sl-SI"/>
        </w:rPr>
        <w:tab/>
      </w:r>
      <w:r w:rsidRPr="00A43BF8">
        <w:rPr>
          <w:rFonts w:cs="Arial"/>
          <w:szCs w:val="20"/>
          <w:lang w:val="sl-SI"/>
        </w:rPr>
        <w:t xml:space="preserve">inšpektor </w:t>
      </w:r>
      <w:r>
        <w:rPr>
          <w:rFonts w:cs="Arial"/>
          <w:szCs w:val="20"/>
          <w:lang w:val="sl-SI"/>
        </w:rPr>
        <w:t>I</w:t>
      </w:r>
    </w:p>
    <w:p w14:paraId="1F80ACBD" w14:textId="4FAAFFB8" w:rsidR="00587E1D" w:rsidRDefault="00587E1D" w:rsidP="00587E1D">
      <w:pPr>
        <w:ind w:right="-1136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David Primc, inšpektor za okolje</w:t>
      </w:r>
      <w:r>
        <w:rPr>
          <w:rFonts w:cs="Arial"/>
          <w:szCs w:val="20"/>
          <w:lang w:val="sl-SI"/>
        </w:rPr>
        <w:tab/>
        <w:t xml:space="preserve">       </w:t>
      </w:r>
      <w:r w:rsidRPr="00A43BF8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 xml:space="preserve">                 </w:t>
      </w:r>
      <w:r w:rsidR="00342C93">
        <w:rPr>
          <w:rFonts w:cs="Arial"/>
          <w:szCs w:val="20"/>
          <w:lang w:val="sl-SI"/>
        </w:rPr>
        <w:tab/>
      </w:r>
      <w:r w:rsidR="00342C93">
        <w:rPr>
          <w:rFonts w:cs="Arial"/>
          <w:szCs w:val="20"/>
          <w:lang w:val="sl-SI"/>
        </w:rPr>
        <w:tab/>
      </w:r>
      <w:r w:rsidR="00342C93">
        <w:rPr>
          <w:rFonts w:cs="Arial"/>
          <w:szCs w:val="20"/>
          <w:lang w:val="sl-SI"/>
        </w:rPr>
        <w:tab/>
      </w:r>
      <w:r w:rsidRPr="00A43BF8">
        <w:rPr>
          <w:rFonts w:cs="Arial"/>
          <w:szCs w:val="20"/>
          <w:lang w:val="sl-SI"/>
        </w:rPr>
        <w:t xml:space="preserve">inšpektor </w:t>
      </w:r>
      <w:r>
        <w:rPr>
          <w:rFonts w:cs="Arial"/>
          <w:szCs w:val="20"/>
          <w:lang w:val="sl-SI"/>
        </w:rPr>
        <w:t>I</w:t>
      </w:r>
    </w:p>
    <w:p w14:paraId="266F8848" w14:textId="77777777" w:rsidR="00587E1D" w:rsidRPr="004A7D07" w:rsidRDefault="00587E1D" w:rsidP="00587E1D">
      <w:pPr>
        <w:pStyle w:val="Odstavekseznama"/>
        <w:rPr>
          <w:rFonts w:cs="Arial"/>
          <w:b/>
          <w:bCs/>
          <w:szCs w:val="20"/>
          <w:lang w:val="sl-SI"/>
        </w:rPr>
      </w:pPr>
      <w:bookmarkStart w:id="3" w:name="_Hlk204948108"/>
    </w:p>
    <w:bookmarkEnd w:id="3"/>
    <w:p w14:paraId="0B2CAD63" w14:textId="77777777" w:rsidR="00342C93" w:rsidRPr="002F0062" w:rsidRDefault="00342C93" w:rsidP="00342C93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</w:t>
      </w:r>
      <w:r>
        <w:rPr>
          <w:rFonts w:cs="Arial"/>
          <w:b/>
          <w:bCs/>
          <w:szCs w:val="20"/>
          <w:lang w:val="sl-SI"/>
        </w:rPr>
        <w:t xml:space="preserve">vodenje </w:t>
      </w:r>
      <w:r w:rsidRPr="002F0062">
        <w:rPr>
          <w:rFonts w:cs="Arial"/>
          <w:b/>
          <w:bCs/>
          <w:szCs w:val="20"/>
          <w:lang w:val="sl-SI"/>
        </w:rPr>
        <w:t>upravnih postopk</w:t>
      </w:r>
      <w:r>
        <w:rPr>
          <w:rFonts w:cs="Arial"/>
          <w:b/>
          <w:bCs/>
          <w:szCs w:val="20"/>
          <w:lang w:val="sl-SI"/>
        </w:rPr>
        <w:t>ov do izdaje odločbe</w:t>
      </w:r>
      <w:r w:rsidRPr="002F0062">
        <w:rPr>
          <w:rFonts w:cs="Arial"/>
          <w:b/>
          <w:bCs/>
          <w:szCs w:val="20"/>
          <w:lang w:val="sl-SI"/>
        </w:rPr>
        <w:t xml:space="preserve"> </w:t>
      </w:r>
    </w:p>
    <w:p w14:paraId="6210EC0A" w14:textId="77777777" w:rsidR="00992DC1" w:rsidRPr="00992DC1" w:rsidRDefault="00992DC1" w:rsidP="00992DC1">
      <w:pPr>
        <w:pStyle w:val="Odstavekseznama"/>
        <w:numPr>
          <w:ilvl w:val="0"/>
          <w:numId w:val="8"/>
        </w:num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1C1E9EAF" w14:textId="05551EE6" w:rsidR="00587E1D" w:rsidRDefault="00587E1D" w:rsidP="00587E1D">
      <w:pPr>
        <w:ind w:right="-569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Andrej Ujčič, nadzornik</w:t>
      </w:r>
      <w:r w:rsidR="00926A82">
        <w:rPr>
          <w:rFonts w:cs="Arial"/>
          <w:szCs w:val="20"/>
          <w:lang w:val="sl-SI"/>
        </w:rPr>
        <w:tab/>
      </w:r>
      <w:r w:rsidR="00926A82">
        <w:rPr>
          <w:rFonts w:cs="Arial"/>
          <w:szCs w:val="20"/>
          <w:lang w:val="sl-SI"/>
        </w:rPr>
        <w:tab/>
      </w:r>
      <w:r w:rsidRPr="00A43BF8">
        <w:rPr>
          <w:rFonts w:cs="Arial"/>
          <w:szCs w:val="20"/>
          <w:lang w:val="sl-SI"/>
        </w:rPr>
        <w:tab/>
      </w:r>
      <w:r w:rsidRPr="00A43BF8">
        <w:rPr>
          <w:rFonts w:cs="Arial"/>
          <w:szCs w:val="20"/>
          <w:lang w:val="sl-SI"/>
        </w:rPr>
        <w:tab/>
        <w:t xml:space="preserve">      </w:t>
      </w:r>
      <w:r>
        <w:rPr>
          <w:rFonts w:cs="Arial"/>
          <w:szCs w:val="20"/>
          <w:lang w:val="sl-SI"/>
        </w:rPr>
        <w:t xml:space="preserve">   </w:t>
      </w:r>
      <w:r w:rsidRPr="00A43BF8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ab/>
        <w:t xml:space="preserve">            </w:t>
      </w:r>
      <w:r w:rsidR="00926A82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>nadzornik III</w:t>
      </w:r>
    </w:p>
    <w:p w14:paraId="5DBA517A" w14:textId="61D590E0" w:rsidR="00587E1D" w:rsidRPr="002F0062" w:rsidRDefault="00587E1D" w:rsidP="00587E1D">
      <w:pPr>
        <w:ind w:right="-1136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Mitja Maružin, višji svetovalec</w:t>
      </w:r>
      <w:r>
        <w:rPr>
          <w:rFonts w:cs="Arial"/>
          <w:szCs w:val="20"/>
          <w:lang w:val="sl-SI"/>
        </w:rPr>
        <w:tab/>
      </w:r>
      <w:r w:rsidR="00926A82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ab/>
        <w:t xml:space="preserve">          </w:t>
      </w:r>
      <w:r w:rsidR="00926A82">
        <w:rPr>
          <w:rFonts w:cs="Arial"/>
          <w:szCs w:val="20"/>
          <w:lang w:val="sl-SI"/>
        </w:rPr>
        <w:t xml:space="preserve">                             </w:t>
      </w:r>
      <w:r>
        <w:rPr>
          <w:rFonts w:cs="Arial"/>
          <w:szCs w:val="20"/>
          <w:lang w:val="sl-SI"/>
        </w:rPr>
        <w:t>višji svetovalec III</w:t>
      </w:r>
    </w:p>
    <w:p w14:paraId="4FD48E1C" w14:textId="77777777" w:rsidR="00587E1D" w:rsidRDefault="00587E1D" w:rsidP="00587E1D">
      <w:pPr>
        <w:ind w:right="-569"/>
        <w:rPr>
          <w:rFonts w:cs="Arial"/>
          <w:szCs w:val="20"/>
          <w:lang w:val="sl-SI"/>
        </w:rPr>
      </w:pPr>
    </w:p>
    <w:p w14:paraId="285CAB61" w14:textId="77777777" w:rsidR="00587E1D" w:rsidRDefault="00587E1D" w:rsidP="00587E1D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06276E9A" w14:textId="77777777" w:rsidR="00587E1D" w:rsidRDefault="00587E1D" w:rsidP="00587E1D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Koper</w:t>
      </w:r>
    </w:p>
    <w:p w14:paraId="31CAAC90" w14:textId="77777777" w:rsidR="00587E1D" w:rsidRDefault="00587E1D" w:rsidP="00587E1D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Inšpekcijska pisarna v Postojni</w:t>
      </w:r>
    </w:p>
    <w:p w14:paraId="474AE701" w14:textId="77777777" w:rsidR="00587E1D" w:rsidRPr="002F0062" w:rsidRDefault="00587E1D" w:rsidP="00587E1D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Kolodvorska cesta 5 A, 6230 Postojna</w:t>
      </w:r>
    </w:p>
    <w:p w14:paraId="0AE13057" w14:textId="77777777" w:rsidR="00C07235" w:rsidRPr="00C07235" w:rsidRDefault="00C07235" w:rsidP="00C07235">
      <w:pPr>
        <w:pStyle w:val="Odstavekseznama"/>
        <w:numPr>
          <w:ilvl w:val="0"/>
          <w:numId w:val="8"/>
        </w:numPr>
        <w:spacing w:line="100" w:lineRule="atLeast"/>
        <w:rPr>
          <w:rFonts w:cs="Arial"/>
          <w:sz w:val="10"/>
          <w:szCs w:val="10"/>
          <w:lang w:val="sl-SI"/>
        </w:rPr>
      </w:pPr>
    </w:p>
    <w:p w14:paraId="7D10D115" w14:textId="77777777" w:rsidR="00587E1D" w:rsidRDefault="00587E1D" w:rsidP="00587E1D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6BB609BC" w14:textId="77777777" w:rsidR="00992DC1" w:rsidRPr="00992DC1" w:rsidRDefault="00992DC1" w:rsidP="00992DC1">
      <w:pPr>
        <w:pStyle w:val="Odstavekseznama"/>
        <w:numPr>
          <w:ilvl w:val="0"/>
          <w:numId w:val="8"/>
        </w:num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0E6C24C9" w14:textId="0C368803" w:rsidR="00587E1D" w:rsidRPr="002F0062" w:rsidRDefault="00587E1D" w:rsidP="00587E1D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 xml:space="preserve">Gradbena </w:t>
      </w:r>
      <w:r w:rsidR="00C35366">
        <w:rPr>
          <w:rFonts w:cs="Arial"/>
          <w:szCs w:val="20"/>
          <w:u w:val="single"/>
          <w:lang w:val="sl-SI"/>
        </w:rPr>
        <w:t xml:space="preserve">in geodetska </w:t>
      </w:r>
      <w:r>
        <w:rPr>
          <w:rFonts w:cs="Arial"/>
          <w:szCs w:val="20"/>
          <w:u w:val="single"/>
          <w:lang w:val="sl-SI"/>
        </w:rPr>
        <w:t>inšpekcija</w:t>
      </w:r>
    </w:p>
    <w:p w14:paraId="65CBE359" w14:textId="564C1DE7" w:rsidR="00587E1D" w:rsidRPr="00D23C3F" w:rsidRDefault="00587E1D" w:rsidP="00587E1D">
      <w:pPr>
        <w:ind w:right="-1136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Vikica Vasileva, gradbeni inšp</w:t>
      </w:r>
      <w:r w:rsidR="00717E86">
        <w:rPr>
          <w:rFonts w:cs="Arial"/>
          <w:szCs w:val="20"/>
          <w:lang w:val="sl-SI"/>
        </w:rPr>
        <w:t xml:space="preserve">ektor </w:t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III</w:t>
      </w:r>
    </w:p>
    <w:p w14:paraId="0363CB92" w14:textId="7E0DAC5A" w:rsidR="00587E1D" w:rsidRDefault="00587E1D" w:rsidP="00587E1D">
      <w:pPr>
        <w:ind w:right="-1278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Marina Madotto Pušnik, geodetski inšpektor </w:t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 w:rsidR="00717E86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</w:t>
      </w:r>
    </w:p>
    <w:p w14:paraId="26853FE3" w14:textId="77777777" w:rsidR="00587E1D" w:rsidRPr="005A1D1D" w:rsidRDefault="00587E1D" w:rsidP="00587E1D">
      <w:pPr>
        <w:rPr>
          <w:rFonts w:cs="Arial"/>
          <w:b/>
          <w:bCs/>
          <w:szCs w:val="20"/>
          <w:lang w:val="sl-SI"/>
        </w:rPr>
      </w:pPr>
    </w:p>
    <w:p w14:paraId="308FD8A6" w14:textId="77777777" w:rsidR="009C335E" w:rsidRDefault="009C335E" w:rsidP="009C335E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19771A3F" w14:textId="77777777" w:rsidR="009C335E" w:rsidRDefault="009C335E" w:rsidP="009C335E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Nova Gorica</w:t>
      </w:r>
    </w:p>
    <w:p w14:paraId="0936905F" w14:textId="77777777" w:rsidR="009C335E" w:rsidRPr="00637501" w:rsidRDefault="009C335E" w:rsidP="009C335E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Trg Edvarda Kardelja 1, 5000 Nova Gorica</w:t>
      </w:r>
    </w:p>
    <w:p w14:paraId="0D4D49CE" w14:textId="77777777" w:rsidR="009C335E" w:rsidRPr="002C6ABB" w:rsidRDefault="009C335E" w:rsidP="009C335E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69152DA3" w14:textId="77777777" w:rsidR="009C335E" w:rsidRPr="002F0062" w:rsidRDefault="009C335E" w:rsidP="009C335E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3C412E1B" w14:textId="77777777" w:rsidR="009C335E" w:rsidRDefault="009C335E" w:rsidP="009C335E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B928CAA" w14:textId="77777777" w:rsidR="009C335E" w:rsidRPr="002F0062" w:rsidRDefault="009C335E" w:rsidP="009C335E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Vodja Območne enote</w:t>
      </w:r>
    </w:p>
    <w:p w14:paraId="302B1AD8" w14:textId="77777777" w:rsidR="009C335E" w:rsidRDefault="009C335E" w:rsidP="009C335E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Erika Kompara, inšpektor za okolje svetnik</w:t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0E08E3D8" w14:textId="77777777" w:rsidR="00C35366" w:rsidRDefault="00C35366" w:rsidP="00C35366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37D74D4A" w14:textId="77777777" w:rsidR="009C335E" w:rsidRPr="002F0062" w:rsidRDefault="009C335E" w:rsidP="009C335E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Gradbena in geodetska inšpekcija</w:t>
      </w:r>
    </w:p>
    <w:p w14:paraId="59BCE96C" w14:textId="77777777" w:rsidR="009C335E" w:rsidRDefault="009C335E" w:rsidP="009C335E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Adrijan Bastjančič, gradbeni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3F53BBDC" w14:textId="77777777" w:rsidR="009C335E" w:rsidRDefault="009C335E" w:rsidP="009C335E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Milena Jelenc Konič, gradbeni inšpektor</w:t>
      </w:r>
      <w:r>
        <w:rPr>
          <w:rFonts w:cs="Arial"/>
          <w:szCs w:val="20"/>
          <w:lang w:val="sl-SI"/>
        </w:rPr>
        <w:tab/>
        <w:t>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0A5AC8C8" w14:textId="77777777" w:rsidR="009C335E" w:rsidRDefault="009C335E" w:rsidP="009C335E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Peter Šatej, gradbeni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57D55CAC" w14:textId="77777777" w:rsidR="009C335E" w:rsidRDefault="009C335E" w:rsidP="009C335E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F511F48" w14:textId="77777777" w:rsidR="009C335E" w:rsidRPr="002F0062" w:rsidRDefault="009C335E" w:rsidP="009C335E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naravne vire in rudarstvo</w:t>
      </w:r>
    </w:p>
    <w:p w14:paraId="5629DD1B" w14:textId="77777777" w:rsidR="009C335E" w:rsidRDefault="009C335E" w:rsidP="009C335E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Marko Radovanović, inšpektor za naravo in vode svetnik</w:t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1F142762" w14:textId="77777777" w:rsidR="009C335E" w:rsidRDefault="009C335E" w:rsidP="009C335E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Sara Štrekelj Ličen, inšpektor za naravo in vode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63379485" w14:textId="77777777" w:rsidR="009C335E" w:rsidRDefault="009C335E" w:rsidP="009C335E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66499BD0" w14:textId="77777777" w:rsidR="009C335E" w:rsidRPr="002F0062" w:rsidRDefault="009C335E" w:rsidP="009C335E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okolje</w:t>
      </w:r>
    </w:p>
    <w:p w14:paraId="30EB712D" w14:textId="77777777" w:rsidR="009C335E" w:rsidRDefault="009C335E" w:rsidP="009C335E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Miha Grenkuš,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III</w:t>
      </w:r>
    </w:p>
    <w:p w14:paraId="6161B2C2" w14:textId="77777777" w:rsidR="009C335E" w:rsidRDefault="009C335E" w:rsidP="009C335E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Sara Raspor,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III</w:t>
      </w:r>
    </w:p>
    <w:p w14:paraId="7C13A779" w14:textId="77777777" w:rsidR="009C335E" w:rsidRDefault="009C335E" w:rsidP="009C335E">
      <w:pPr>
        <w:rPr>
          <w:rFonts w:cs="Arial"/>
          <w:szCs w:val="20"/>
          <w:lang w:val="sl-SI"/>
        </w:rPr>
      </w:pPr>
    </w:p>
    <w:p w14:paraId="3408117D" w14:textId="77777777" w:rsidR="009C335E" w:rsidRPr="002F0062" w:rsidRDefault="009C335E" w:rsidP="009C335E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</w:t>
      </w:r>
      <w:r>
        <w:rPr>
          <w:rFonts w:cs="Arial"/>
          <w:b/>
          <w:bCs/>
          <w:szCs w:val="20"/>
          <w:lang w:val="sl-SI"/>
        </w:rPr>
        <w:t xml:space="preserve">vodenje </w:t>
      </w:r>
      <w:r w:rsidRPr="002F0062">
        <w:rPr>
          <w:rFonts w:cs="Arial"/>
          <w:b/>
          <w:bCs/>
          <w:szCs w:val="20"/>
          <w:lang w:val="sl-SI"/>
        </w:rPr>
        <w:t>upravnih postopk</w:t>
      </w:r>
      <w:r>
        <w:rPr>
          <w:rFonts w:cs="Arial"/>
          <w:b/>
          <w:bCs/>
          <w:szCs w:val="20"/>
          <w:lang w:val="sl-SI"/>
        </w:rPr>
        <w:t>ov do izdaje odločbe</w:t>
      </w:r>
      <w:r w:rsidRPr="002F0062">
        <w:rPr>
          <w:rFonts w:cs="Arial"/>
          <w:b/>
          <w:bCs/>
          <w:szCs w:val="20"/>
          <w:lang w:val="sl-SI"/>
        </w:rPr>
        <w:t xml:space="preserve"> </w:t>
      </w:r>
    </w:p>
    <w:p w14:paraId="3493AF38" w14:textId="77777777" w:rsidR="009C335E" w:rsidRPr="00C53C77" w:rsidRDefault="009C335E" w:rsidP="009C335E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0B5C3C6" w14:textId="2B1A5343" w:rsidR="009C335E" w:rsidRDefault="009C335E" w:rsidP="009C335E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Katja Sosolič, svetovalec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svetovalec II</w:t>
      </w:r>
    </w:p>
    <w:p w14:paraId="782440E4" w14:textId="77777777" w:rsidR="009C335E" w:rsidRDefault="009C335E" w:rsidP="009C335E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Alen Žuber, višji nadzornik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višji nadzornik I</w:t>
      </w:r>
      <w:r>
        <w:rPr>
          <w:rFonts w:cs="Arial"/>
          <w:szCs w:val="20"/>
          <w:lang w:val="sl-SI"/>
        </w:rPr>
        <w:tab/>
      </w:r>
    </w:p>
    <w:p w14:paraId="3442F3B3" w14:textId="77777777" w:rsidR="00584D5F" w:rsidRDefault="00584D5F" w:rsidP="009C335E">
      <w:pPr>
        <w:rPr>
          <w:rFonts w:cs="Arial"/>
          <w:szCs w:val="20"/>
          <w:lang w:val="sl-SI"/>
        </w:rPr>
      </w:pPr>
    </w:p>
    <w:p w14:paraId="5487F55F" w14:textId="77777777" w:rsidR="009C335E" w:rsidRDefault="009C335E" w:rsidP="009C335E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7EDD27C2" w14:textId="77777777" w:rsidR="009C335E" w:rsidRDefault="009C335E" w:rsidP="009C335E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Nova Gorica</w:t>
      </w:r>
    </w:p>
    <w:p w14:paraId="054B2D0C" w14:textId="77777777" w:rsidR="009C335E" w:rsidRPr="00637501" w:rsidRDefault="009C335E" w:rsidP="009C335E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Inšpekcijska pisarna v Ajdovščini, Vipavska cesta 11 B, 5270 Ajdovščina</w:t>
      </w:r>
    </w:p>
    <w:p w14:paraId="300BEAAB" w14:textId="77777777" w:rsidR="009C335E" w:rsidRDefault="009C335E" w:rsidP="009C335E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54367CA2" w14:textId="77777777" w:rsidR="009C335E" w:rsidRPr="002F0062" w:rsidRDefault="009C335E" w:rsidP="009C335E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49583CE0" w14:textId="77777777" w:rsidR="009C335E" w:rsidRPr="00C53C77" w:rsidRDefault="009C335E" w:rsidP="009C335E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59243809" w14:textId="77777777" w:rsidR="009C335E" w:rsidRDefault="009C335E" w:rsidP="009C335E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Gradbena in geodetska inšpekcija</w:t>
      </w:r>
    </w:p>
    <w:p w14:paraId="5D86A93A" w14:textId="12BA2817" w:rsidR="009C335E" w:rsidRDefault="00C35366" w:rsidP="009C335E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</w:t>
      </w:r>
      <w:r w:rsidR="009C335E">
        <w:rPr>
          <w:rFonts w:cs="Arial"/>
          <w:szCs w:val="20"/>
          <w:lang w:val="sl-SI"/>
        </w:rPr>
        <w:t>ag. Miran Lesar, gradbeni inšpektor svetnik</w:t>
      </w:r>
      <w:r w:rsidR="009C335E" w:rsidRPr="002F0062">
        <w:rPr>
          <w:rFonts w:cs="Arial"/>
          <w:szCs w:val="20"/>
          <w:lang w:val="sl-SI"/>
        </w:rPr>
        <w:tab/>
      </w:r>
      <w:r w:rsidR="009C335E" w:rsidRPr="002F0062">
        <w:rPr>
          <w:rFonts w:cs="Arial"/>
          <w:szCs w:val="20"/>
          <w:lang w:val="sl-SI"/>
        </w:rPr>
        <w:tab/>
      </w:r>
      <w:r w:rsidR="009C335E">
        <w:rPr>
          <w:rFonts w:cs="Arial"/>
          <w:szCs w:val="20"/>
          <w:lang w:val="sl-SI"/>
        </w:rPr>
        <w:tab/>
        <w:t>inšpektor svetnik</w:t>
      </w:r>
    </w:p>
    <w:p w14:paraId="12170EDC" w14:textId="77777777" w:rsidR="009C335E" w:rsidRDefault="009C335E" w:rsidP="009C335E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Andreja Slejko Merkun,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</w:t>
      </w:r>
    </w:p>
    <w:p w14:paraId="42417F28" w14:textId="77777777" w:rsidR="00584D5F" w:rsidRDefault="00584D5F" w:rsidP="009C335E">
      <w:pPr>
        <w:rPr>
          <w:rFonts w:cs="Arial"/>
          <w:szCs w:val="20"/>
          <w:lang w:val="sl-SI"/>
        </w:rPr>
      </w:pPr>
    </w:p>
    <w:p w14:paraId="7AF3243C" w14:textId="77777777" w:rsidR="008A2493" w:rsidRDefault="008A2493" w:rsidP="008A2493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5CC20D81" w14:textId="77777777" w:rsidR="008A2493" w:rsidRDefault="008A2493" w:rsidP="008A2493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Maribor</w:t>
      </w:r>
    </w:p>
    <w:p w14:paraId="1B8CE382" w14:textId="77777777" w:rsidR="008A2493" w:rsidRPr="00637501" w:rsidRDefault="008A2493" w:rsidP="008A2493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Partizanska cesta 47, 2</w:t>
      </w:r>
      <w:r w:rsidRPr="00637501">
        <w:rPr>
          <w:rFonts w:cs="Arial"/>
          <w:szCs w:val="20"/>
          <w:lang w:val="sl-SI"/>
        </w:rPr>
        <w:t xml:space="preserve">000 </w:t>
      </w:r>
      <w:r>
        <w:rPr>
          <w:rFonts w:cs="Arial"/>
          <w:szCs w:val="20"/>
          <w:lang w:val="sl-SI"/>
        </w:rPr>
        <w:t>Maribor</w:t>
      </w:r>
    </w:p>
    <w:p w14:paraId="0700BD4F" w14:textId="77777777" w:rsidR="008A2493" w:rsidRPr="002C6ABB" w:rsidRDefault="008A2493" w:rsidP="008A2493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426B3353" w14:textId="77777777" w:rsidR="008A2493" w:rsidRPr="002F0062" w:rsidRDefault="008A2493" w:rsidP="008A2493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259CD6C3" w14:textId="77777777" w:rsidR="008A2493" w:rsidRPr="00C53C77" w:rsidRDefault="008A2493" w:rsidP="008A2493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0CE7C7FE" w14:textId="77777777" w:rsidR="008A2493" w:rsidRPr="002F0062" w:rsidRDefault="008A2493" w:rsidP="008A2493">
      <w:pPr>
        <w:rPr>
          <w:rFonts w:cs="Arial"/>
          <w:szCs w:val="20"/>
          <w:u w:val="single"/>
          <w:lang w:val="sl-SI"/>
        </w:rPr>
      </w:pPr>
      <w:r w:rsidRPr="002F0062">
        <w:rPr>
          <w:rFonts w:cs="Arial"/>
          <w:szCs w:val="20"/>
          <w:u w:val="single"/>
          <w:lang w:val="sl-SI"/>
        </w:rPr>
        <w:t xml:space="preserve">Vodja </w:t>
      </w:r>
      <w:r>
        <w:rPr>
          <w:rFonts w:cs="Arial"/>
          <w:szCs w:val="20"/>
          <w:u w:val="single"/>
          <w:lang w:val="sl-SI"/>
        </w:rPr>
        <w:t>območne enote</w:t>
      </w:r>
      <w:r w:rsidRPr="002F0062">
        <w:rPr>
          <w:rFonts w:cs="Arial"/>
          <w:szCs w:val="20"/>
          <w:u w:val="single"/>
          <w:lang w:val="sl-SI"/>
        </w:rPr>
        <w:t xml:space="preserve"> </w:t>
      </w:r>
    </w:p>
    <w:p w14:paraId="32F003E3" w14:textId="77777777" w:rsidR="008A2493" w:rsidRPr="002F0062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Andrej Praček, gradbeni inšpektor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3CD1E02D" w14:textId="77777777" w:rsidR="008A2493" w:rsidRPr="00FE12E9" w:rsidRDefault="008A2493" w:rsidP="008A2493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5A91E77A" w14:textId="77777777" w:rsidR="008A2493" w:rsidRPr="002F0062" w:rsidRDefault="008A2493" w:rsidP="008A2493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Gradbena in geodetska inšpekcija</w:t>
      </w:r>
    </w:p>
    <w:p w14:paraId="2A6A17F3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Natalija Simonič, gradbeni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43259CF2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Natalija Vindiš, gradbeni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1502B753" w14:textId="77777777" w:rsidR="008A2493" w:rsidRPr="002F0062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Nataša Barač, gradbeni inšpektor svetnik</w:t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243FA29A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Jurij Rudolf, gradbeni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384DB14F" w14:textId="77777777" w:rsidR="008A2493" w:rsidRPr="002F0062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Mojca Rutar, geodetski inšpektor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</w:t>
      </w:r>
      <w:r w:rsidRPr="002F0062">
        <w:rPr>
          <w:rFonts w:cs="Arial"/>
          <w:szCs w:val="20"/>
          <w:lang w:val="sl-SI"/>
        </w:rPr>
        <w:t xml:space="preserve"> </w:t>
      </w:r>
      <w:r>
        <w:rPr>
          <w:rFonts w:cs="Arial"/>
          <w:szCs w:val="20"/>
          <w:lang w:val="sl-SI"/>
        </w:rPr>
        <w:t>svetnik</w:t>
      </w:r>
    </w:p>
    <w:p w14:paraId="1797E27E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Jure Modic,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</w:t>
      </w:r>
    </w:p>
    <w:p w14:paraId="38D8B77E" w14:textId="77777777" w:rsidR="008A2493" w:rsidRPr="00FE12E9" w:rsidRDefault="008A2493" w:rsidP="008A2493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6D042DB2" w14:textId="77777777" w:rsidR="008A2493" w:rsidRPr="002F0062" w:rsidRDefault="008A2493" w:rsidP="008A2493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okolje</w:t>
      </w:r>
    </w:p>
    <w:p w14:paraId="5459E619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mag. Vladimir Kaiser, inšpektor za okolje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višji svetnik</w:t>
      </w:r>
    </w:p>
    <w:p w14:paraId="17DD1E3B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Simona Čučuković,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</w:t>
      </w:r>
    </w:p>
    <w:p w14:paraId="18DD8C69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Maja Gabor,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</w:t>
      </w:r>
    </w:p>
    <w:p w14:paraId="06605CDC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Petra Jakopič,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</w:t>
      </w:r>
    </w:p>
    <w:p w14:paraId="39D706B0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Borut Koderman, inšpektor za okolje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09287292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Tjaša Mlakar,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III</w:t>
      </w:r>
    </w:p>
    <w:p w14:paraId="6FBFFC57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Metoda Rebernak Lapuh, inšpektor za okolje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33408360" w14:textId="77777777" w:rsidR="008A2493" w:rsidRDefault="008A2493" w:rsidP="008A2493">
      <w:pPr>
        <w:rPr>
          <w:rFonts w:cs="Arial"/>
          <w:szCs w:val="20"/>
          <w:lang w:val="sl-SI"/>
        </w:rPr>
      </w:pPr>
    </w:p>
    <w:p w14:paraId="1AEE1E2C" w14:textId="77777777" w:rsidR="008A2493" w:rsidRPr="002F0062" w:rsidRDefault="008A2493" w:rsidP="008A2493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</w:t>
      </w:r>
      <w:r>
        <w:rPr>
          <w:rFonts w:cs="Arial"/>
          <w:b/>
          <w:bCs/>
          <w:szCs w:val="20"/>
          <w:lang w:val="sl-SI"/>
        </w:rPr>
        <w:t xml:space="preserve">vodenje </w:t>
      </w:r>
      <w:r w:rsidRPr="002F0062">
        <w:rPr>
          <w:rFonts w:cs="Arial"/>
          <w:b/>
          <w:bCs/>
          <w:szCs w:val="20"/>
          <w:lang w:val="sl-SI"/>
        </w:rPr>
        <w:t>upravnih postopk</w:t>
      </w:r>
      <w:r>
        <w:rPr>
          <w:rFonts w:cs="Arial"/>
          <w:b/>
          <w:bCs/>
          <w:szCs w:val="20"/>
          <w:lang w:val="sl-SI"/>
        </w:rPr>
        <w:t>ov do izdaje odločbe</w:t>
      </w:r>
      <w:r w:rsidRPr="002F0062">
        <w:rPr>
          <w:rFonts w:cs="Arial"/>
          <w:b/>
          <w:bCs/>
          <w:szCs w:val="20"/>
          <w:lang w:val="sl-SI"/>
        </w:rPr>
        <w:t xml:space="preserve"> </w:t>
      </w:r>
    </w:p>
    <w:p w14:paraId="3C0838A7" w14:textId="77777777" w:rsidR="008A2493" w:rsidRPr="00C53C77" w:rsidRDefault="008A2493" w:rsidP="008A2493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2724120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Blaž Škof, svetovalec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svetovalec II</w:t>
      </w:r>
    </w:p>
    <w:p w14:paraId="33CB1F68" w14:textId="77777777" w:rsidR="00584D5F" w:rsidRDefault="00584D5F" w:rsidP="008A2493">
      <w:pPr>
        <w:rPr>
          <w:rFonts w:cs="Arial"/>
          <w:szCs w:val="20"/>
          <w:lang w:val="sl-SI"/>
        </w:rPr>
      </w:pPr>
    </w:p>
    <w:p w14:paraId="71DA765E" w14:textId="77777777" w:rsidR="008A2493" w:rsidRDefault="008A2493" w:rsidP="008A2493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64FBED75" w14:textId="77777777" w:rsidR="008A2493" w:rsidRDefault="008A2493" w:rsidP="008A2493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Maribor</w:t>
      </w:r>
    </w:p>
    <w:p w14:paraId="2FD17E57" w14:textId="77777777" w:rsidR="008A2493" w:rsidRPr="00637501" w:rsidRDefault="008A2493" w:rsidP="008A2493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Inšpekcijska pisarna v Dravogradu, Meža 10, 2370 Dravograd</w:t>
      </w:r>
    </w:p>
    <w:p w14:paraId="12E8AB78" w14:textId="77777777" w:rsidR="008A2493" w:rsidRDefault="008A2493" w:rsidP="008A2493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0306E899" w14:textId="77777777" w:rsidR="008A2493" w:rsidRPr="002F0062" w:rsidRDefault="008A2493" w:rsidP="008A2493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3B15EC6E" w14:textId="77777777" w:rsidR="008A2493" w:rsidRPr="00C53C77" w:rsidRDefault="008A2493" w:rsidP="008A2493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531C104E" w14:textId="77777777" w:rsidR="008A2493" w:rsidRPr="002F0062" w:rsidRDefault="008A2493" w:rsidP="008A2493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Gradbena in geodetska inšpekcija</w:t>
      </w:r>
    </w:p>
    <w:p w14:paraId="76AA50BB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Milenka Špenger Benko,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</w:t>
      </w:r>
    </w:p>
    <w:p w14:paraId="7EE81250" w14:textId="77777777" w:rsidR="008A2493" w:rsidRPr="00C53C77" w:rsidRDefault="008A2493" w:rsidP="008A2493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81374FC" w14:textId="77777777" w:rsidR="008A2493" w:rsidRPr="002F0062" w:rsidRDefault="008A2493" w:rsidP="008A2493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okolje</w:t>
      </w:r>
    </w:p>
    <w:p w14:paraId="0D7BAD02" w14:textId="77777777" w:rsidR="008A2493" w:rsidRPr="002F0062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Marjetka Pečnik, inšpektor za okolje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5CA8E7D0" w14:textId="77777777" w:rsidR="008A2493" w:rsidRPr="002F0062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Marijana Poberžnik, inšpektor za okolje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56D1F858" w14:textId="77777777" w:rsidR="008A2493" w:rsidRDefault="008A2493" w:rsidP="008A2493">
      <w:pPr>
        <w:rPr>
          <w:rFonts w:cs="Arial"/>
          <w:szCs w:val="20"/>
          <w:lang w:val="sl-SI"/>
        </w:rPr>
      </w:pPr>
    </w:p>
    <w:p w14:paraId="3B022F75" w14:textId="77777777" w:rsidR="00717E86" w:rsidRDefault="00717E86" w:rsidP="008A2493">
      <w:pPr>
        <w:rPr>
          <w:rFonts w:cs="Arial"/>
          <w:szCs w:val="20"/>
          <w:lang w:val="sl-SI"/>
        </w:rPr>
      </w:pPr>
    </w:p>
    <w:p w14:paraId="77A3FEF6" w14:textId="77777777" w:rsidR="00717E86" w:rsidRDefault="00717E86" w:rsidP="008A2493">
      <w:pPr>
        <w:rPr>
          <w:rFonts w:cs="Arial"/>
          <w:szCs w:val="20"/>
          <w:lang w:val="sl-SI"/>
        </w:rPr>
      </w:pPr>
    </w:p>
    <w:p w14:paraId="5D8751E4" w14:textId="77777777" w:rsidR="0026215F" w:rsidRDefault="0026215F" w:rsidP="008A2493">
      <w:pPr>
        <w:rPr>
          <w:rFonts w:cs="Arial"/>
          <w:szCs w:val="20"/>
          <w:lang w:val="sl-SI"/>
        </w:rPr>
      </w:pPr>
    </w:p>
    <w:p w14:paraId="50312361" w14:textId="77777777" w:rsidR="008A2493" w:rsidRDefault="008A2493" w:rsidP="008A2493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08273129" w14:textId="77777777" w:rsidR="008A2493" w:rsidRDefault="008A2493" w:rsidP="008A2493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62959B1A" w14:textId="77777777" w:rsidR="008A2493" w:rsidRDefault="008A2493" w:rsidP="008A2493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Maribor</w:t>
      </w:r>
    </w:p>
    <w:p w14:paraId="206C30E7" w14:textId="77777777" w:rsidR="008A2493" w:rsidRPr="00637501" w:rsidRDefault="008A2493" w:rsidP="008A2493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Inšpekcijska pisarna v Slovenski Bistrici, Ljubljanska cesta 93, 2310 Slovenska Bistrica</w:t>
      </w:r>
    </w:p>
    <w:p w14:paraId="719CDC71" w14:textId="77777777" w:rsidR="008A2493" w:rsidRDefault="008A2493" w:rsidP="008A2493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9C1C2AE" w14:textId="77777777" w:rsidR="008A2493" w:rsidRDefault="008A2493" w:rsidP="008A2493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095648C8" w14:textId="77777777" w:rsidR="008A2493" w:rsidRPr="00B0651A" w:rsidRDefault="008A2493" w:rsidP="008A2493">
      <w:pPr>
        <w:pStyle w:val="Odstavekseznama"/>
        <w:spacing w:line="100" w:lineRule="atLeast"/>
        <w:rPr>
          <w:rFonts w:cs="Arial"/>
          <w:sz w:val="10"/>
          <w:szCs w:val="10"/>
          <w:lang w:val="sl-SI"/>
        </w:rPr>
      </w:pPr>
    </w:p>
    <w:p w14:paraId="4E32E3A4" w14:textId="77777777" w:rsidR="008A2493" w:rsidRPr="00B0651A" w:rsidRDefault="008A2493" w:rsidP="008A2493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Gradbena in geodetska inšpekcija</w:t>
      </w:r>
    </w:p>
    <w:p w14:paraId="1153F342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Aleksander Emeršič, gradbeni inšpektor svetnik 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5CA7D4EF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Lidija Medved,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</w:t>
      </w:r>
    </w:p>
    <w:p w14:paraId="2DA0CA3D" w14:textId="77777777" w:rsidR="008A2493" w:rsidRPr="00B0651A" w:rsidRDefault="008A2493" w:rsidP="008A2493">
      <w:pPr>
        <w:pStyle w:val="Odstavekseznama"/>
        <w:spacing w:line="100" w:lineRule="atLeast"/>
        <w:rPr>
          <w:rFonts w:cs="Arial"/>
          <w:sz w:val="10"/>
          <w:szCs w:val="10"/>
          <w:lang w:val="sl-SI"/>
        </w:rPr>
      </w:pPr>
    </w:p>
    <w:p w14:paraId="71FF6A1D" w14:textId="77777777" w:rsidR="008A2493" w:rsidRPr="00B0651A" w:rsidRDefault="008A2493" w:rsidP="008A2493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naravne vire in rudarstvo</w:t>
      </w:r>
    </w:p>
    <w:p w14:paraId="6E96BF89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Robert Konkolič, rudarski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II</w:t>
      </w:r>
    </w:p>
    <w:p w14:paraId="283EE547" w14:textId="77777777" w:rsidR="008A2493" w:rsidRPr="002918F9" w:rsidRDefault="008A2493" w:rsidP="008A2493">
      <w:pPr>
        <w:spacing w:line="100" w:lineRule="atLeast"/>
        <w:rPr>
          <w:rFonts w:cs="Arial"/>
          <w:b/>
          <w:bCs/>
          <w:sz w:val="10"/>
          <w:szCs w:val="10"/>
          <w:lang w:val="sl-SI"/>
        </w:rPr>
      </w:pPr>
    </w:p>
    <w:p w14:paraId="0FEEAE09" w14:textId="77777777" w:rsidR="008A2493" w:rsidRPr="002F0062" w:rsidRDefault="008A2493" w:rsidP="008A2493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</w:t>
      </w:r>
      <w:r>
        <w:rPr>
          <w:rFonts w:cs="Arial"/>
          <w:b/>
          <w:bCs/>
          <w:szCs w:val="20"/>
          <w:lang w:val="sl-SI"/>
        </w:rPr>
        <w:t xml:space="preserve">vodenje </w:t>
      </w:r>
      <w:r w:rsidRPr="002F0062">
        <w:rPr>
          <w:rFonts w:cs="Arial"/>
          <w:b/>
          <w:bCs/>
          <w:szCs w:val="20"/>
          <w:lang w:val="sl-SI"/>
        </w:rPr>
        <w:t>upravnih postopk</w:t>
      </w:r>
      <w:r>
        <w:rPr>
          <w:rFonts w:cs="Arial"/>
          <w:b/>
          <w:bCs/>
          <w:szCs w:val="20"/>
          <w:lang w:val="sl-SI"/>
        </w:rPr>
        <w:t>ov do izdaje odločbe</w:t>
      </w:r>
      <w:r w:rsidRPr="002F0062">
        <w:rPr>
          <w:rFonts w:cs="Arial"/>
          <w:b/>
          <w:bCs/>
          <w:szCs w:val="20"/>
          <w:lang w:val="sl-SI"/>
        </w:rPr>
        <w:t xml:space="preserve"> </w:t>
      </w:r>
    </w:p>
    <w:p w14:paraId="52974F8F" w14:textId="77777777" w:rsidR="008A2493" w:rsidRPr="00C53C77" w:rsidRDefault="008A2493" w:rsidP="008A2493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11D3F4F2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Helena Alenka Vihar, podsekretar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sekretar</w:t>
      </w:r>
      <w:r>
        <w:rPr>
          <w:rFonts w:cs="Arial"/>
          <w:szCs w:val="20"/>
          <w:lang w:val="sl-SI"/>
        </w:rPr>
        <w:tab/>
      </w:r>
    </w:p>
    <w:p w14:paraId="0B68B325" w14:textId="77777777" w:rsidR="008A2493" w:rsidRPr="002F0062" w:rsidRDefault="008A2493" w:rsidP="008A2493">
      <w:pPr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ab/>
      </w:r>
    </w:p>
    <w:p w14:paraId="4AAD5401" w14:textId="77777777" w:rsidR="008A2493" w:rsidRDefault="008A2493" w:rsidP="008A2493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767C81BA" w14:textId="77777777" w:rsidR="008A2493" w:rsidRDefault="008A2493" w:rsidP="008A2493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Maribor</w:t>
      </w:r>
    </w:p>
    <w:p w14:paraId="2189B4D5" w14:textId="77777777" w:rsidR="008A2493" w:rsidRPr="00637501" w:rsidRDefault="008A2493" w:rsidP="008A2493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Inšpekcijska pisarna na Ptuju, Prešernova ulica 29, 2250 Ptuj</w:t>
      </w:r>
    </w:p>
    <w:p w14:paraId="3AEB1763" w14:textId="77777777" w:rsidR="008A2493" w:rsidRDefault="008A2493" w:rsidP="008A2493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67ECF9CB" w14:textId="77777777" w:rsidR="008A2493" w:rsidRDefault="008A2493" w:rsidP="008A2493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0937CFDE" w14:textId="77777777" w:rsidR="008A2493" w:rsidRPr="00B0651A" w:rsidRDefault="008A2493" w:rsidP="008A2493">
      <w:pPr>
        <w:pStyle w:val="Odstavekseznama"/>
        <w:numPr>
          <w:ilvl w:val="0"/>
          <w:numId w:val="8"/>
        </w:numPr>
        <w:spacing w:line="100" w:lineRule="atLeast"/>
        <w:rPr>
          <w:rFonts w:cs="Arial"/>
          <w:sz w:val="10"/>
          <w:szCs w:val="10"/>
          <w:lang w:val="sl-SI"/>
        </w:rPr>
      </w:pPr>
    </w:p>
    <w:p w14:paraId="3D2E3970" w14:textId="77777777" w:rsidR="008A2493" w:rsidRPr="00C65D8D" w:rsidRDefault="008A2493" w:rsidP="008A2493">
      <w:pPr>
        <w:rPr>
          <w:rFonts w:cs="Arial"/>
          <w:szCs w:val="20"/>
          <w:u w:val="single"/>
          <w:lang w:val="sl-SI"/>
        </w:rPr>
      </w:pPr>
      <w:r w:rsidRPr="00C65D8D">
        <w:rPr>
          <w:rFonts w:cs="Arial"/>
          <w:szCs w:val="20"/>
          <w:u w:val="single"/>
          <w:lang w:val="sl-SI"/>
        </w:rPr>
        <w:t>Inšpekcija za naravne vire in rudarstvo</w:t>
      </w:r>
    </w:p>
    <w:p w14:paraId="315E4399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Domen</w:t>
      </w:r>
      <w:r w:rsidRPr="00C65D8D">
        <w:rPr>
          <w:rFonts w:cs="Arial"/>
          <w:szCs w:val="20"/>
          <w:lang w:val="sl-SI"/>
        </w:rPr>
        <w:t xml:space="preserve"> Terbuc, inšpektor za naravo in vode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Pr="00C65D8D">
        <w:rPr>
          <w:rFonts w:cs="Arial"/>
          <w:szCs w:val="20"/>
          <w:lang w:val="sl-SI"/>
        </w:rPr>
        <w:t>inšpektor</w:t>
      </w:r>
      <w:r>
        <w:rPr>
          <w:rFonts w:cs="Arial"/>
          <w:szCs w:val="20"/>
          <w:lang w:val="sl-SI"/>
        </w:rPr>
        <w:t xml:space="preserve"> III</w:t>
      </w:r>
    </w:p>
    <w:p w14:paraId="08540A1F" w14:textId="77777777" w:rsidR="008A2493" w:rsidRPr="00C65D8D" w:rsidRDefault="008A2493" w:rsidP="008A2493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1B14E9F5" w14:textId="77777777" w:rsidR="008A2493" w:rsidRPr="00B0651A" w:rsidRDefault="008A2493" w:rsidP="008A2493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Gradbena in geodetska inšpekcija</w:t>
      </w:r>
    </w:p>
    <w:p w14:paraId="0C60134E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Branko Kmetec, gradbeni inšpektor  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</w:t>
      </w:r>
    </w:p>
    <w:p w14:paraId="5CD14CC2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Patricija Sakelšek,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</w:t>
      </w:r>
    </w:p>
    <w:p w14:paraId="647A9BDF" w14:textId="77777777" w:rsidR="008A2493" w:rsidRDefault="008A2493" w:rsidP="008A2493">
      <w:pPr>
        <w:rPr>
          <w:rFonts w:cs="Arial"/>
          <w:szCs w:val="20"/>
          <w:lang w:val="sl-SI"/>
        </w:rPr>
      </w:pPr>
      <w:r w:rsidRPr="00C65D8D">
        <w:rPr>
          <w:rFonts w:cs="Arial"/>
          <w:szCs w:val="20"/>
          <w:lang w:val="sl-SI"/>
        </w:rPr>
        <w:t>Sanja Cigler, gradbeni inšpektor</w:t>
      </w:r>
      <w:r w:rsidRPr="00C65D8D">
        <w:rPr>
          <w:rFonts w:cs="Arial"/>
          <w:szCs w:val="20"/>
          <w:lang w:val="sl-SI"/>
        </w:rPr>
        <w:tab/>
      </w:r>
      <w:r w:rsidRPr="00C65D8D">
        <w:rPr>
          <w:rFonts w:cs="Arial"/>
          <w:szCs w:val="20"/>
          <w:lang w:val="sl-SI"/>
        </w:rPr>
        <w:tab/>
      </w:r>
      <w:r w:rsidRPr="00C65D8D">
        <w:rPr>
          <w:rFonts w:cs="Arial"/>
          <w:szCs w:val="20"/>
          <w:lang w:val="sl-SI"/>
        </w:rPr>
        <w:tab/>
      </w:r>
      <w:r w:rsidRPr="00C65D8D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Pr="00C65D8D">
        <w:rPr>
          <w:rFonts w:cs="Arial"/>
          <w:szCs w:val="20"/>
          <w:lang w:val="sl-SI"/>
        </w:rPr>
        <w:t>i</w:t>
      </w:r>
      <w:r>
        <w:rPr>
          <w:rFonts w:cs="Arial"/>
          <w:szCs w:val="20"/>
          <w:lang w:val="sl-SI"/>
        </w:rPr>
        <w:t>nšpektor II</w:t>
      </w:r>
    </w:p>
    <w:p w14:paraId="4EBA9B58" w14:textId="77777777" w:rsidR="008A2493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Ksenija Sagadin,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II</w:t>
      </w:r>
    </w:p>
    <w:p w14:paraId="67E656EF" w14:textId="77777777" w:rsidR="008A2493" w:rsidRPr="002918F9" w:rsidRDefault="008A2493" w:rsidP="008A2493">
      <w:pPr>
        <w:spacing w:line="100" w:lineRule="atLeast"/>
        <w:rPr>
          <w:rFonts w:cs="Arial"/>
          <w:b/>
          <w:bCs/>
          <w:sz w:val="10"/>
          <w:szCs w:val="10"/>
          <w:lang w:val="sl-SI"/>
        </w:rPr>
      </w:pPr>
    </w:p>
    <w:p w14:paraId="0AA1F21C" w14:textId="77777777" w:rsidR="008A2493" w:rsidRPr="002F0062" w:rsidRDefault="008A2493" w:rsidP="008A2493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</w:t>
      </w:r>
      <w:r>
        <w:rPr>
          <w:rFonts w:cs="Arial"/>
          <w:b/>
          <w:bCs/>
          <w:szCs w:val="20"/>
          <w:lang w:val="sl-SI"/>
        </w:rPr>
        <w:t xml:space="preserve">vodenje </w:t>
      </w:r>
      <w:r w:rsidRPr="002F0062">
        <w:rPr>
          <w:rFonts w:cs="Arial"/>
          <w:b/>
          <w:bCs/>
          <w:szCs w:val="20"/>
          <w:lang w:val="sl-SI"/>
        </w:rPr>
        <w:t>upravnih postopk</w:t>
      </w:r>
      <w:r>
        <w:rPr>
          <w:rFonts w:cs="Arial"/>
          <w:b/>
          <w:bCs/>
          <w:szCs w:val="20"/>
          <w:lang w:val="sl-SI"/>
        </w:rPr>
        <w:t>ov do izdaje odločbe</w:t>
      </w:r>
      <w:r w:rsidRPr="002F0062">
        <w:rPr>
          <w:rFonts w:cs="Arial"/>
          <w:b/>
          <w:bCs/>
          <w:szCs w:val="20"/>
          <w:lang w:val="sl-SI"/>
        </w:rPr>
        <w:t xml:space="preserve"> </w:t>
      </w:r>
    </w:p>
    <w:p w14:paraId="01D1C324" w14:textId="77777777" w:rsidR="008A2493" w:rsidRPr="00C53C77" w:rsidRDefault="008A2493" w:rsidP="008A2493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6737DA92" w14:textId="77777777" w:rsidR="008A2493" w:rsidRPr="002F0062" w:rsidRDefault="008A2493" w:rsidP="008A2493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Kostja Štiberc, nadzornik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nadzornik I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</w:p>
    <w:p w14:paraId="023104DD" w14:textId="77777777" w:rsidR="00987092" w:rsidRDefault="00987092" w:rsidP="00987092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2D94447D" w14:textId="77777777" w:rsidR="00987092" w:rsidRDefault="00987092" w:rsidP="00987092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Murska Sobota</w:t>
      </w:r>
    </w:p>
    <w:p w14:paraId="2C144C16" w14:textId="77777777" w:rsidR="00987092" w:rsidRPr="00637501" w:rsidRDefault="00987092" w:rsidP="00987092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Trg zmage 7, 9000 Murska Sobota</w:t>
      </w:r>
    </w:p>
    <w:p w14:paraId="21B7B608" w14:textId="77777777" w:rsidR="00987092" w:rsidRPr="002C6ABB" w:rsidRDefault="00987092" w:rsidP="0098709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1FCF1E6C" w14:textId="77777777" w:rsidR="00987092" w:rsidRPr="002F0062" w:rsidRDefault="00987092" w:rsidP="00987092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67CED855" w14:textId="77777777" w:rsidR="00987092" w:rsidRPr="00C53C77" w:rsidRDefault="00987092" w:rsidP="0098709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054E14D4" w14:textId="77777777" w:rsidR="00987092" w:rsidRPr="002F0062" w:rsidRDefault="00987092" w:rsidP="00987092">
      <w:pPr>
        <w:rPr>
          <w:rFonts w:cs="Arial"/>
          <w:szCs w:val="20"/>
          <w:u w:val="single"/>
          <w:lang w:val="sl-SI"/>
        </w:rPr>
      </w:pPr>
      <w:r w:rsidRPr="002F0062">
        <w:rPr>
          <w:rFonts w:cs="Arial"/>
          <w:szCs w:val="20"/>
          <w:u w:val="single"/>
          <w:lang w:val="sl-SI"/>
        </w:rPr>
        <w:t xml:space="preserve">Vodja </w:t>
      </w:r>
      <w:r>
        <w:rPr>
          <w:rFonts w:cs="Arial"/>
          <w:szCs w:val="20"/>
          <w:u w:val="single"/>
          <w:lang w:val="sl-SI"/>
        </w:rPr>
        <w:t>območne enote</w:t>
      </w:r>
      <w:r w:rsidRPr="002F0062">
        <w:rPr>
          <w:rFonts w:cs="Arial"/>
          <w:szCs w:val="20"/>
          <w:u w:val="single"/>
          <w:lang w:val="sl-SI"/>
        </w:rPr>
        <w:t xml:space="preserve"> </w:t>
      </w:r>
    </w:p>
    <w:p w14:paraId="1F81C004" w14:textId="7B583637" w:rsidR="00987092" w:rsidRPr="002F0062" w:rsidRDefault="00987092" w:rsidP="0098709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Romana Šumak, inšpektor za okolje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9F28AB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4FB0195E" w14:textId="77777777" w:rsidR="00987092" w:rsidRPr="00FE12E9" w:rsidRDefault="00987092" w:rsidP="00987092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31CA02AA" w14:textId="77777777" w:rsidR="00987092" w:rsidRPr="002F0062" w:rsidRDefault="00987092" w:rsidP="00987092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Gradbena in geodetska inšpekcija</w:t>
      </w:r>
    </w:p>
    <w:p w14:paraId="2DD51398" w14:textId="0224DE0F" w:rsidR="00987092" w:rsidRPr="002F0062" w:rsidRDefault="00987092" w:rsidP="0098709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Slobodan Genov, gradbeni inšpektor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 w:rsidR="009F28AB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625D6DE8" w14:textId="5B67A583" w:rsidR="00987092" w:rsidRDefault="00987092" w:rsidP="0098709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Nino Jarc,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9F28AB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</w:t>
      </w:r>
    </w:p>
    <w:p w14:paraId="354E4642" w14:textId="3245780C" w:rsidR="00987092" w:rsidRDefault="00987092" w:rsidP="0098709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Mojca Kovač,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9F28AB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III</w:t>
      </w:r>
    </w:p>
    <w:p w14:paraId="16EA17D0" w14:textId="77777777" w:rsidR="00987092" w:rsidRDefault="00987092" w:rsidP="0098709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DA04521" w14:textId="77777777" w:rsidR="00987092" w:rsidRPr="002F0062" w:rsidRDefault="00987092" w:rsidP="00987092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naravne vire in rudarstvo</w:t>
      </w:r>
    </w:p>
    <w:p w14:paraId="570CD3D7" w14:textId="77777777" w:rsidR="00717E86" w:rsidRDefault="00717E86" w:rsidP="00717E86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 xml:space="preserve">Anja Hujs, inšpektor za naravo in vode 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III</w:t>
      </w:r>
    </w:p>
    <w:p w14:paraId="7888D029" w14:textId="57A8C2AB" w:rsidR="00987092" w:rsidRDefault="00987092" w:rsidP="0098709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Darja Pajtler, inšpektor za naravo in vode svetnik</w:t>
      </w:r>
      <w:r w:rsidRPr="002F0062">
        <w:rPr>
          <w:rFonts w:cs="Arial"/>
          <w:szCs w:val="20"/>
          <w:lang w:val="sl-SI"/>
        </w:rPr>
        <w:tab/>
      </w:r>
      <w:r w:rsidR="009F28AB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33A6B88B" w14:textId="77777777" w:rsidR="00987092" w:rsidRDefault="00987092" w:rsidP="0098709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1E028BE2" w14:textId="77777777" w:rsidR="00987092" w:rsidRDefault="00987092" w:rsidP="00987092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okolje</w:t>
      </w:r>
    </w:p>
    <w:p w14:paraId="62BD1958" w14:textId="638A7A97" w:rsidR="00987092" w:rsidRDefault="00987092" w:rsidP="0098709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Marjan Dravec, inšpektor za okolje svetnik</w:t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9F28AB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0B82204F" w14:textId="528DD59C" w:rsidR="00987092" w:rsidRDefault="00987092" w:rsidP="0098709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Darinka Kuprivec, inšpektor za okolje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9F28AB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1A1E3A4A" w14:textId="77777777" w:rsidR="00987092" w:rsidRDefault="00987092" w:rsidP="0098709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0DE59214" w14:textId="77777777" w:rsidR="00987092" w:rsidRPr="00C53C77" w:rsidRDefault="00987092" w:rsidP="0098709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317C091" w14:textId="77777777" w:rsidR="00987092" w:rsidRPr="002F0062" w:rsidRDefault="00987092" w:rsidP="00987092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</w:t>
      </w:r>
      <w:r>
        <w:rPr>
          <w:rFonts w:cs="Arial"/>
          <w:b/>
          <w:bCs/>
          <w:szCs w:val="20"/>
          <w:lang w:val="sl-SI"/>
        </w:rPr>
        <w:t xml:space="preserve">vodenje </w:t>
      </w:r>
      <w:r w:rsidRPr="002F0062">
        <w:rPr>
          <w:rFonts w:cs="Arial"/>
          <w:b/>
          <w:bCs/>
          <w:szCs w:val="20"/>
          <w:lang w:val="sl-SI"/>
        </w:rPr>
        <w:t>upravnih postopk</w:t>
      </w:r>
      <w:r>
        <w:rPr>
          <w:rFonts w:cs="Arial"/>
          <w:b/>
          <w:bCs/>
          <w:szCs w:val="20"/>
          <w:lang w:val="sl-SI"/>
        </w:rPr>
        <w:t>ov do izdaje odločbe</w:t>
      </w:r>
      <w:r w:rsidRPr="002F0062">
        <w:rPr>
          <w:rFonts w:cs="Arial"/>
          <w:b/>
          <w:bCs/>
          <w:szCs w:val="20"/>
          <w:lang w:val="sl-SI"/>
        </w:rPr>
        <w:t xml:space="preserve"> </w:t>
      </w:r>
    </w:p>
    <w:p w14:paraId="61434142" w14:textId="77777777" w:rsidR="00987092" w:rsidRPr="001E1CE4" w:rsidRDefault="00987092" w:rsidP="001E1CE4">
      <w:pPr>
        <w:spacing w:line="100" w:lineRule="atLeast"/>
        <w:ind w:left="360"/>
        <w:rPr>
          <w:rFonts w:cs="Arial"/>
          <w:sz w:val="10"/>
          <w:szCs w:val="10"/>
          <w:lang w:val="sl-SI"/>
        </w:rPr>
      </w:pPr>
    </w:p>
    <w:p w14:paraId="6C2B5EDC" w14:textId="4CD2E79F" w:rsidR="00987092" w:rsidRDefault="00987092" w:rsidP="00987092">
      <w:pPr>
        <w:rPr>
          <w:rFonts w:cs="Arial"/>
          <w:szCs w:val="20"/>
          <w:lang w:val="sl-SI"/>
        </w:rPr>
      </w:pPr>
      <w:bookmarkStart w:id="4" w:name="_Hlk214882018"/>
      <w:r>
        <w:rPr>
          <w:rFonts w:cs="Arial"/>
          <w:szCs w:val="20"/>
          <w:lang w:val="sl-SI"/>
        </w:rPr>
        <w:t>Marta Jarc, svetovalec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9F28AB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svetovalec III</w:t>
      </w:r>
    </w:p>
    <w:p w14:paraId="56E30E9D" w14:textId="520C9335" w:rsidR="00987092" w:rsidRDefault="00987092" w:rsidP="0098709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Janja Granfola, višji nadzornik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9F28AB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višji nadzornik III</w:t>
      </w:r>
    </w:p>
    <w:p w14:paraId="5FB47E11" w14:textId="477826EE" w:rsidR="00987092" w:rsidRDefault="00987092" w:rsidP="0098709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Špela Kočar, svetovalec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9F28AB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svetovalec III</w:t>
      </w:r>
    </w:p>
    <w:p w14:paraId="2A5534A2" w14:textId="677A47A8" w:rsidR="00987092" w:rsidRDefault="00987092" w:rsidP="0098709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Boris Senger, nadzornik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9F28AB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nadzornik I</w:t>
      </w:r>
    </w:p>
    <w:bookmarkEnd w:id="4"/>
    <w:p w14:paraId="21D0F841" w14:textId="591BF802" w:rsidR="00987092" w:rsidRDefault="00987092" w:rsidP="0098709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Mateja Vučko Raščan, nadzornik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9F28AB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nadzornik III</w:t>
      </w:r>
    </w:p>
    <w:p w14:paraId="68D0A170" w14:textId="77777777" w:rsidR="00987092" w:rsidRDefault="00987092" w:rsidP="0098709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6CE3F00" w14:textId="77777777" w:rsidR="00987092" w:rsidRDefault="00987092" w:rsidP="0098709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51539966" w14:textId="77777777" w:rsidR="00987092" w:rsidRDefault="00987092" w:rsidP="00987092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0F30B2F4" w14:textId="77777777" w:rsidR="00987092" w:rsidRDefault="00987092" w:rsidP="00987092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Murska Sobota</w:t>
      </w:r>
    </w:p>
    <w:p w14:paraId="5A4DE666" w14:textId="77777777" w:rsidR="00987092" w:rsidRPr="00637501" w:rsidRDefault="00987092" w:rsidP="00987092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Inšpekcijska pisarna v Ljutomeru, Ormoška 3, 9240 Ljutomer</w:t>
      </w:r>
    </w:p>
    <w:p w14:paraId="798CB3E3" w14:textId="77777777" w:rsidR="00987092" w:rsidRDefault="00987092" w:rsidP="0098709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5DE0DB1" w14:textId="77777777" w:rsidR="00987092" w:rsidRPr="002F0062" w:rsidRDefault="00987092" w:rsidP="00987092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52C00D73" w14:textId="77777777" w:rsidR="00987092" w:rsidRPr="00C53C77" w:rsidRDefault="00987092" w:rsidP="0098709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CD0DFED" w14:textId="210647DC" w:rsidR="00987092" w:rsidRDefault="00987092" w:rsidP="0098709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Mitja Vogrinec, gradbeni inšpektor svetnik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 w:rsidR="009F28AB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76DCC9EE" w14:textId="77777777" w:rsidR="00DB71A1" w:rsidRDefault="00DB71A1" w:rsidP="00987092">
      <w:pPr>
        <w:rPr>
          <w:rFonts w:cs="Arial"/>
          <w:szCs w:val="20"/>
          <w:lang w:val="sl-SI"/>
        </w:rPr>
      </w:pPr>
    </w:p>
    <w:p w14:paraId="3DE44DC0" w14:textId="77777777" w:rsidR="008A3CA2" w:rsidRDefault="008A3CA2" w:rsidP="008A3CA2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 w:rsidRPr="002F0062">
        <w:rPr>
          <w:rFonts w:cs="Arial"/>
          <w:szCs w:val="20"/>
          <w:lang w:val="sl-SI"/>
        </w:rPr>
        <w:t>Inšpektorat Republike Slovenije</w:t>
      </w:r>
      <w:r>
        <w:rPr>
          <w:rFonts w:cs="Arial"/>
          <w:szCs w:val="20"/>
          <w:lang w:val="sl-SI"/>
        </w:rPr>
        <w:t xml:space="preserve"> za okolje in prostor</w:t>
      </w:r>
    </w:p>
    <w:p w14:paraId="7A879F54" w14:textId="77777777" w:rsidR="008A3CA2" w:rsidRDefault="008A3CA2" w:rsidP="008A3CA2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Novo mesto</w:t>
      </w:r>
    </w:p>
    <w:p w14:paraId="3FF85EE3" w14:textId="77777777" w:rsidR="008A3CA2" w:rsidRPr="00637501" w:rsidRDefault="008A3CA2" w:rsidP="008A3CA2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Defranceschijeva ulica 1, 8000 Novo mesto</w:t>
      </w:r>
    </w:p>
    <w:p w14:paraId="365D1098" w14:textId="77777777" w:rsidR="008A3CA2" w:rsidRPr="002C6ABB" w:rsidRDefault="008A3CA2" w:rsidP="008A3CA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B5260CD" w14:textId="77777777" w:rsidR="008A3CA2" w:rsidRPr="002F0062" w:rsidRDefault="008A3CA2" w:rsidP="008A3CA2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odločanje v upravnih postopkih </w:t>
      </w:r>
    </w:p>
    <w:p w14:paraId="12585A30" w14:textId="77777777" w:rsidR="008A3CA2" w:rsidRPr="00C53C77" w:rsidRDefault="008A3CA2" w:rsidP="008A3CA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6288A260" w14:textId="77777777" w:rsidR="008A3CA2" w:rsidRPr="002F0062" w:rsidRDefault="008A3CA2" w:rsidP="008A3CA2">
      <w:pPr>
        <w:rPr>
          <w:rFonts w:cs="Arial"/>
          <w:szCs w:val="20"/>
          <w:u w:val="single"/>
          <w:lang w:val="sl-SI"/>
        </w:rPr>
      </w:pPr>
      <w:r w:rsidRPr="002F0062">
        <w:rPr>
          <w:rFonts w:cs="Arial"/>
          <w:szCs w:val="20"/>
          <w:u w:val="single"/>
          <w:lang w:val="sl-SI"/>
        </w:rPr>
        <w:t xml:space="preserve">Vodja </w:t>
      </w:r>
      <w:r>
        <w:rPr>
          <w:rFonts w:cs="Arial"/>
          <w:szCs w:val="20"/>
          <w:u w:val="single"/>
          <w:lang w:val="sl-SI"/>
        </w:rPr>
        <w:t>območne enote</w:t>
      </w:r>
      <w:r w:rsidRPr="002F0062">
        <w:rPr>
          <w:rFonts w:cs="Arial"/>
          <w:szCs w:val="20"/>
          <w:u w:val="single"/>
          <w:lang w:val="sl-SI"/>
        </w:rPr>
        <w:t xml:space="preserve"> </w:t>
      </w:r>
    </w:p>
    <w:p w14:paraId="2ECA2CE5" w14:textId="77777777" w:rsidR="008A3CA2" w:rsidRPr="002F0062" w:rsidRDefault="008A3CA2" w:rsidP="008A3CA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Marko Emeršič, gradbeni inšpektor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1D2915E0" w14:textId="77777777" w:rsidR="008A3CA2" w:rsidRPr="00FE12E9" w:rsidRDefault="008A3CA2" w:rsidP="008A3CA2">
      <w:pPr>
        <w:spacing w:line="100" w:lineRule="atLeast"/>
        <w:rPr>
          <w:rFonts w:cs="Arial"/>
          <w:sz w:val="10"/>
          <w:szCs w:val="10"/>
          <w:u w:val="single"/>
          <w:lang w:val="sl-SI"/>
        </w:rPr>
      </w:pPr>
    </w:p>
    <w:p w14:paraId="4C38ED31" w14:textId="77777777" w:rsidR="008A3CA2" w:rsidRPr="002F0062" w:rsidRDefault="008A3CA2" w:rsidP="008A3CA2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Gradbena in geodetska inšpekcija</w:t>
      </w:r>
    </w:p>
    <w:p w14:paraId="3EF06132" w14:textId="77777777" w:rsidR="008A3CA2" w:rsidRPr="002F0062" w:rsidRDefault="008A3CA2" w:rsidP="008A3CA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Gregor Škrbec, gradbeni inšpektor svetnik</w:t>
      </w:r>
      <w:r w:rsidRPr="002F0062">
        <w:rPr>
          <w:rFonts w:cs="Arial"/>
          <w:szCs w:val="20"/>
          <w:lang w:val="sl-SI"/>
        </w:rPr>
        <w:tab/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26CD8053" w14:textId="52AF0342" w:rsidR="008A3CA2" w:rsidRDefault="00717E86" w:rsidP="008A3CA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s</w:t>
      </w:r>
      <w:r w:rsidR="008A3CA2">
        <w:rPr>
          <w:rFonts w:cs="Arial"/>
          <w:szCs w:val="20"/>
          <w:lang w:val="sl-SI"/>
        </w:rPr>
        <w:t>pec. Urška Račečič Skrt, gradbeni inšpektor svetnik</w:t>
      </w:r>
      <w:r w:rsidR="008A3CA2">
        <w:rPr>
          <w:rFonts w:cs="Arial"/>
          <w:szCs w:val="20"/>
          <w:lang w:val="sl-SI"/>
        </w:rPr>
        <w:tab/>
      </w:r>
      <w:r w:rsidR="008A3CA2">
        <w:rPr>
          <w:rFonts w:cs="Arial"/>
          <w:szCs w:val="20"/>
          <w:lang w:val="sl-SI"/>
        </w:rPr>
        <w:tab/>
        <w:t>inšpektor svetnik</w:t>
      </w:r>
    </w:p>
    <w:p w14:paraId="34C0BCBB" w14:textId="77777777" w:rsidR="008A3CA2" w:rsidRDefault="008A3CA2" w:rsidP="008A3CA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Tanja Slobodnik, gradbeni inšpektor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</w:t>
      </w:r>
    </w:p>
    <w:p w14:paraId="61151DD6" w14:textId="77777777" w:rsidR="008A3CA2" w:rsidRDefault="008A3CA2" w:rsidP="008A3CA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022674A9" w14:textId="77777777" w:rsidR="008A3CA2" w:rsidRPr="002F0062" w:rsidRDefault="008A3CA2" w:rsidP="008A3CA2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 xml:space="preserve">Inšpekcija za naravne vire </w:t>
      </w:r>
    </w:p>
    <w:p w14:paraId="185629AD" w14:textId="77777777" w:rsidR="008A3CA2" w:rsidRDefault="008A3CA2" w:rsidP="008A3CA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mag. Simon Rakuljić Zelov, inšpektor za naravo in vode svetnik</w:t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>inšpektor svetnik</w:t>
      </w:r>
    </w:p>
    <w:p w14:paraId="3C8980C1" w14:textId="77777777" w:rsidR="008A3CA2" w:rsidRDefault="008A3CA2" w:rsidP="008A3CA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021D51B8" w14:textId="77777777" w:rsidR="008A3CA2" w:rsidRDefault="008A3CA2" w:rsidP="008A3CA2">
      <w:pPr>
        <w:rPr>
          <w:rFonts w:cs="Arial"/>
          <w:szCs w:val="20"/>
          <w:u w:val="single"/>
          <w:lang w:val="sl-SI"/>
        </w:rPr>
      </w:pPr>
      <w:r>
        <w:rPr>
          <w:rFonts w:cs="Arial"/>
          <w:szCs w:val="20"/>
          <w:u w:val="single"/>
          <w:lang w:val="sl-SI"/>
        </w:rPr>
        <w:t>Inšpekcija za okolje</w:t>
      </w:r>
    </w:p>
    <w:p w14:paraId="39D4BF02" w14:textId="77777777" w:rsidR="008A3CA2" w:rsidRDefault="008A3CA2" w:rsidP="008A3CA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Andreja Kramar, inšpektor za okolje svetnik</w:t>
      </w:r>
      <w:r w:rsidRPr="002F0062"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svetnik</w:t>
      </w:r>
    </w:p>
    <w:p w14:paraId="31B08E4A" w14:textId="77777777" w:rsidR="008A3CA2" w:rsidRDefault="008A3CA2" w:rsidP="008A3CA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Mirjam Mujić,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III</w:t>
      </w:r>
    </w:p>
    <w:p w14:paraId="5D4F8034" w14:textId="77777777" w:rsidR="008A3CA2" w:rsidRDefault="008A3CA2" w:rsidP="008A3CA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Andreja Sintič,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III</w:t>
      </w:r>
    </w:p>
    <w:p w14:paraId="4DF62421" w14:textId="77777777" w:rsidR="008A3CA2" w:rsidRDefault="008A3CA2" w:rsidP="008A3CA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Benjamin Černugelj, inšpektor za okolje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inšpektor III</w:t>
      </w:r>
    </w:p>
    <w:p w14:paraId="76D4ECA3" w14:textId="77777777" w:rsidR="008A3CA2" w:rsidRDefault="008A3CA2" w:rsidP="008A3CA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61872392" w14:textId="77777777" w:rsidR="008A3CA2" w:rsidRDefault="008A3CA2" w:rsidP="008A3CA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186C89B5" w14:textId="77777777" w:rsidR="008A3CA2" w:rsidRPr="002F0062" w:rsidRDefault="008A3CA2" w:rsidP="008A3CA2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</w:t>
      </w:r>
      <w:r>
        <w:rPr>
          <w:rFonts w:cs="Arial"/>
          <w:b/>
          <w:bCs/>
          <w:szCs w:val="20"/>
          <w:lang w:val="sl-SI"/>
        </w:rPr>
        <w:t xml:space="preserve">vodenje </w:t>
      </w:r>
      <w:r w:rsidRPr="002F0062">
        <w:rPr>
          <w:rFonts w:cs="Arial"/>
          <w:b/>
          <w:bCs/>
          <w:szCs w:val="20"/>
          <w:lang w:val="sl-SI"/>
        </w:rPr>
        <w:t>upravnih postopk</w:t>
      </w:r>
      <w:r>
        <w:rPr>
          <w:rFonts w:cs="Arial"/>
          <w:b/>
          <w:bCs/>
          <w:szCs w:val="20"/>
          <w:lang w:val="sl-SI"/>
        </w:rPr>
        <w:t>ov do izdaje odločbe</w:t>
      </w:r>
      <w:r w:rsidRPr="002F0062">
        <w:rPr>
          <w:rFonts w:cs="Arial"/>
          <w:b/>
          <w:bCs/>
          <w:szCs w:val="20"/>
          <w:lang w:val="sl-SI"/>
        </w:rPr>
        <w:t xml:space="preserve"> </w:t>
      </w:r>
    </w:p>
    <w:p w14:paraId="16EBAD4A" w14:textId="77777777" w:rsidR="008A3CA2" w:rsidRPr="00E43679" w:rsidRDefault="008A3CA2" w:rsidP="008A3CA2">
      <w:pPr>
        <w:pStyle w:val="Odstavekseznama"/>
        <w:numPr>
          <w:ilvl w:val="0"/>
          <w:numId w:val="8"/>
        </w:numPr>
        <w:spacing w:line="100" w:lineRule="atLeast"/>
        <w:rPr>
          <w:rFonts w:cs="Arial"/>
          <w:sz w:val="10"/>
          <w:szCs w:val="10"/>
          <w:lang w:val="sl-SI"/>
        </w:rPr>
      </w:pPr>
    </w:p>
    <w:p w14:paraId="6A639CC3" w14:textId="77777777" w:rsidR="008A3CA2" w:rsidRDefault="008A3CA2" w:rsidP="008A3CA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Nastja Rom, višji svetovalec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višji svetovalec III</w:t>
      </w:r>
    </w:p>
    <w:p w14:paraId="0A81DD7A" w14:textId="77777777" w:rsidR="008A3CA2" w:rsidRDefault="008A3CA2" w:rsidP="008A3CA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Bernard Tisovec, višji nadzornik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višji nadzornik I</w:t>
      </w:r>
    </w:p>
    <w:p w14:paraId="057DEAA5" w14:textId="77777777" w:rsidR="00DB71A1" w:rsidRDefault="00DB71A1" w:rsidP="008A3CA2">
      <w:pPr>
        <w:rPr>
          <w:rFonts w:cs="Arial"/>
          <w:szCs w:val="20"/>
          <w:lang w:val="sl-SI"/>
        </w:rPr>
      </w:pPr>
    </w:p>
    <w:p w14:paraId="049CA857" w14:textId="77777777" w:rsidR="008A3CA2" w:rsidRPr="00DB71A1" w:rsidRDefault="008A3CA2" w:rsidP="00DB71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  <w:lang w:val="sl-SI"/>
        </w:rPr>
      </w:pPr>
      <w:r w:rsidRPr="00DB71A1">
        <w:rPr>
          <w:rFonts w:cs="Arial"/>
          <w:szCs w:val="20"/>
          <w:lang w:val="sl-SI"/>
        </w:rPr>
        <w:t>Inšpektorat Republike Slovenije za okolje in prostor</w:t>
      </w:r>
    </w:p>
    <w:p w14:paraId="08F2C16A" w14:textId="77777777" w:rsidR="008A3CA2" w:rsidRDefault="008A3CA2" w:rsidP="008A3CA2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Območna enota Novo mesto</w:t>
      </w:r>
    </w:p>
    <w:p w14:paraId="63F2AEA3" w14:textId="77777777" w:rsidR="008A3CA2" w:rsidRPr="00637501" w:rsidRDefault="008A3CA2" w:rsidP="008A3CA2">
      <w:pPr>
        <w:pStyle w:val="Odstavekseznam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Inšpekcijska pisarna v Brežicah, Cesta prvih borcev 24 A, 8250 Brežice</w:t>
      </w:r>
    </w:p>
    <w:p w14:paraId="702286B8" w14:textId="77777777" w:rsidR="008A3CA2" w:rsidRDefault="008A3CA2" w:rsidP="008A3CA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77972312" w14:textId="77777777" w:rsidR="008A3CA2" w:rsidRPr="002F0062" w:rsidRDefault="008A3CA2" w:rsidP="008A3CA2">
      <w:pPr>
        <w:pStyle w:val="Odstavekseznama"/>
        <w:numPr>
          <w:ilvl w:val="0"/>
          <w:numId w:val="8"/>
        </w:numPr>
        <w:ind w:left="284" w:hanging="284"/>
        <w:rPr>
          <w:rFonts w:cs="Arial"/>
          <w:b/>
          <w:bCs/>
          <w:szCs w:val="20"/>
          <w:lang w:val="sl-SI"/>
        </w:rPr>
      </w:pPr>
      <w:r w:rsidRPr="002F0062">
        <w:rPr>
          <w:rFonts w:cs="Arial"/>
          <w:b/>
          <w:bCs/>
          <w:szCs w:val="20"/>
          <w:lang w:val="sl-SI"/>
        </w:rPr>
        <w:t xml:space="preserve">Uradne osebe, pooblaščene za </w:t>
      </w:r>
      <w:r>
        <w:rPr>
          <w:rFonts w:cs="Arial"/>
          <w:b/>
          <w:bCs/>
          <w:szCs w:val="20"/>
          <w:lang w:val="sl-SI"/>
        </w:rPr>
        <w:t xml:space="preserve">vodenje </w:t>
      </w:r>
      <w:r w:rsidRPr="002F0062">
        <w:rPr>
          <w:rFonts w:cs="Arial"/>
          <w:b/>
          <w:bCs/>
          <w:szCs w:val="20"/>
          <w:lang w:val="sl-SI"/>
        </w:rPr>
        <w:t>upravnih postopk</w:t>
      </w:r>
      <w:r>
        <w:rPr>
          <w:rFonts w:cs="Arial"/>
          <w:b/>
          <w:bCs/>
          <w:szCs w:val="20"/>
          <w:lang w:val="sl-SI"/>
        </w:rPr>
        <w:t>ov do izdaje odločbe</w:t>
      </w:r>
      <w:r w:rsidRPr="002F0062">
        <w:rPr>
          <w:rFonts w:cs="Arial"/>
          <w:b/>
          <w:bCs/>
          <w:szCs w:val="20"/>
          <w:lang w:val="sl-SI"/>
        </w:rPr>
        <w:t xml:space="preserve"> </w:t>
      </w:r>
    </w:p>
    <w:p w14:paraId="7C296ED5" w14:textId="77777777" w:rsidR="008A3CA2" w:rsidRPr="00C53C77" w:rsidRDefault="008A3CA2" w:rsidP="008A3CA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5C8DE6FA" w14:textId="77777777" w:rsidR="008A3CA2" w:rsidRDefault="008A3CA2" w:rsidP="008A3CA2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>Anton Rihter, nadzornik</w:t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nadzornik I</w:t>
      </w:r>
    </w:p>
    <w:p w14:paraId="4AE2D990" w14:textId="77777777" w:rsidR="008A3CA2" w:rsidRDefault="008A3CA2" w:rsidP="008A3CA2">
      <w:pPr>
        <w:spacing w:line="100" w:lineRule="atLeast"/>
        <w:rPr>
          <w:rFonts w:cs="Arial"/>
          <w:sz w:val="10"/>
          <w:szCs w:val="10"/>
          <w:lang w:val="sl-SI"/>
        </w:rPr>
      </w:pPr>
    </w:p>
    <w:p w14:paraId="2350B33F" w14:textId="77777777" w:rsidR="0037405D" w:rsidRDefault="0037405D">
      <w:pPr>
        <w:rPr>
          <w:rFonts w:cs="Arial"/>
          <w:szCs w:val="20"/>
          <w:lang w:val="sl-SI"/>
        </w:rPr>
      </w:pPr>
    </w:p>
    <w:p w14:paraId="13D2BCD2" w14:textId="77777777" w:rsidR="00074BB1" w:rsidRDefault="00074BB1">
      <w:pPr>
        <w:rPr>
          <w:rFonts w:cs="Arial"/>
          <w:szCs w:val="20"/>
          <w:lang w:val="sl-SI"/>
        </w:rPr>
      </w:pPr>
    </w:p>
    <w:p w14:paraId="71AB6DF1" w14:textId="77777777" w:rsidR="00074BB1" w:rsidRDefault="00074BB1">
      <w:pPr>
        <w:rPr>
          <w:rFonts w:cs="Arial"/>
          <w:szCs w:val="20"/>
          <w:lang w:val="sl-SI"/>
        </w:rPr>
      </w:pPr>
    </w:p>
    <w:p w14:paraId="66B1AF42" w14:textId="77777777" w:rsidR="00074BB1" w:rsidRDefault="00074BB1">
      <w:pPr>
        <w:rPr>
          <w:rFonts w:cs="Arial"/>
          <w:szCs w:val="20"/>
          <w:lang w:val="sl-SI"/>
        </w:rPr>
      </w:pPr>
    </w:p>
    <w:p w14:paraId="34D300D9" w14:textId="77777777" w:rsidR="00074BB1" w:rsidRDefault="00074BB1">
      <w:pPr>
        <w:rPr>
          <w:rFonts w:cs="Arial"/>
          <w:szCs w:val="20"/>
          <w:lang w:val="sl-SI"/>
        </w:rPr>
      </w:pPr>
    </w:p>
    <w:p w14:paraId="73DF8515" w14:textId="77777777" w:rsidR="00074BB1" w:rsidRDefault="00074BB1">
      <w:pPr>
        <w:rPr>
          <w:rFonts w:cs="Arial"/>
          <w:szCs w:val="20"/>
          <w:lang w:val="sl-SI"/>
        </w:rPr>
      </w:pPr>
    </w:p>
    <w:p w14:paraId="0C5327EE" w14:textId="77777777" w:rsidR="00074BB1" w:rsidRDefault="00074BB1">
      <w:pPr>
        <w:rPr>
          <w:rFonts w:cs="Arial"/>
          <w:szCs w:val="20"/>
          <w:lang w:val="sl-SI"/>
        </w:rPr>
      </w:pPr>
    </w:p>
    <w:p w14:paraId="55293F66" w14:textId="03FF815B" w:rsidR="00074BB1" w:rsidRDefault="00074BB1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>Franc Rančigaj</w:t>
      </w:r>
    </w:p>
    <w:p w14:paraId="609DA875" w14:textId="25D236E5" w:rsidR="00074BB1" w:rsidRPr="002F0062" w:rsidRDefault="00074BB1">
      <w:pPr>
        <w:rPr>
          <w:rFonts w:cs="Arial"/>
          <w:szCs w:val="20"/>
          <w:lang w:val="sl-SI"/>
        </w:rPr>
      </w:pP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</w:r>
      <w:r>
        <w:rPr>
          <w:rFonts w:cs="Arial"/>
          <w:szCs w:val="20"/>
          <w:lang w:val="sl-SI"/>
        </w:rPr>
        <w:tab/>
        <w:t xml:space="preserve">     v. d. glavnega inšpektorja</w:t>
      </w:r>
    </w:p>
    <w:sectPr w:rsidR="00074BB1" w:rsidRPr="002F0062" w:rsidSect="00074BB1">
      <w:headerReference w:type="default" r:id="rId10"/>
      <w:footerReference w:type="default" r:id="rId11"/>
      <w:headerReference w:type="first" r:id="rId12"/>
      <w:footerReference w:type="first" r:id="rId13"/>
      <w:pgSz w:w="11900" w:h="16840" w:code="9"/>
      <w:pgMar w:top="567" w:right="1554" w:bottom="567" w:left="1701" w:header="964" w:footer="79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18A0E" w14:textId="77777777" w:rsidR="00177D38" w:rsidRDefault="00177D38">
      <w:r>
        <w:separator/>
      </w:r>
    </w:p>
  </w:endnote>
  <w:endnote w:type="continuationSeparator" w:id="0">
    <w:p w14:paraId="3DD407BD" w14:textId="77777777" w:rsidR="00177D38" w:rsidRDefault="00177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epublika">
    <w:panose1 w:val="02000506040000020004"/>
    <w:charset w:val="EE"/>
    <w:family w:val="auto"/>
    <w:pitch w:val="variable"/>
    <w:sig w:usb0="A00000FF" w:usb1="4000205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5A70D" w14:textId="026E4B99" w:rsidR="00065046" w:rsidRDefault="00A149E1" w:rsidP="00065046">
    <w:pPr>
      <w:pStyle w:val="Noga"/>
    </w:pPr>
    <w:r>
      <w:tab/>
    </w:r>
  </w:p>
  <w:p w14:paraId="3EFE0A6C" w14:textId="04E11EC6" w:rsidR="00065046" w:rsidRDefault="00065046" w:rsidP="00074BB1">
    <w:pPr>
      <w:pStyle w:val="Noga"/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E22CE" w14:textId="08A930CE" w:rsidR="000C3F8D" w:rsidRPr="000C3F8D" w:rsidRDefault="002F0062" w:rsidP="00847B20">
    <w:pPr>
      <w:pStyle w:val="Noga"/>
    </w:pPr>
    <w:r>
      <w:t xml:space="preserve">              </w:t>
    </w:r>
    <w:r>
      <w:tab/>
    </w:r>
    <w:r w:rsidR="000C3F8D">
      <w:t xml:space="preserve">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5C275" w14:textId="77777777" w:rsidR="00177D38" w:rsidRDefault="00177D38">
      <w:r>
        <w:separator/>
      </w:r>
    </w:p>
  </w:footnote>
  <w:footnote w:type="continuationSeparator" w:id="0">
    <w:p w14:paraId="14AE15FE" w14:textId="77777777" w:rsidR="00177D38" w:rsidRDefault="00177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ACC78" w14:textId="77777777" w:rsidR="00805AA7" w:rsidRPr="00110CBD" w:rsidRDefault="00805AA7" w:rsidP="007D75CF">
    <w:pPr>
      <w:pStyle w:val="Glava"/>
      <w:spacing w:line="240" w:lineRule="exact"/>
      <w:rPr>
        <w:rFonts w:ascii="Republika" w:hAnsi="Republika"/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EF411" w14:textId="49E5AA0C" w:rsidR="00CF4543" w:rsidRPr="006A7CAB" w:rsidRDefault="005B7A9B" w:rsidP="005B7A9B">
    <w:pPr>
      <w:autoSpaceDE w:val="0"/>
      <w:autoSpaceDN w:val="0"/>
      <w:adjustRightInd w:val="0"/>
      <w:spacing w:line="240" w:lineRule="auto"/>
      <w:rPr>
        <w:rFonts w:ascii="Republika" w:hAnsi="Republika" w:cs="Arial"/>
        <w:sz w:val="18"/>
        <w:szCs w:val="28"/>
        <w:lang w:val="sl-SI"/>
      </w:rPr>
    </w:pPr>
    <w:r w:rsidRPr="006A7CAB">
      <w:rPr>
        <w:rFonts w:ascii="Republika" w:hAnsi="Republika"/>
        <w:noProof/>
        <w:lang w:val="sl-SI"/>
      </w:rPr>
      <w:drawing>
        <wp:anchor distT="0" distB="0" distL="114300" distR="114300" simplePos="0" relativeHeight="251642368" behindDoc="0" locked="0" layoutInCell="1" allowOverlap="1" wp14:anchorId="4F8D290F" wp14:editId="3314C569">
          <wp:simplePos x="0" y="0"/>
          <wp:positionH relativeFrom="column">
            <wp:posOffset>-442595</wp:posOffset>
          </wp:positionH>
          <wp:positionV relativeFrom="paragraph">
            <wp:posOffset>-21452</wp:posOffset>
          </wp:positionV>
          <wp:extent cx="268926" cy="320040"/>
          <wp:effectExtent l="0" t="0" r="0" b="3810"/>
          <wp:wrapNone/>
          <wp:docPr id="2034090538" name="Slika 20340905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Slika 11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056" t="12990" r="17407" b="8979"/>
                  <a:stretch/>
                </pic:blipFill>
                <pic:spPr bwMode="auto">
                  <a:xfrm>
                    <a:off x="0" y="0"/>
                    <a:ext cx="268926" cy="3200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060E" w:rsidRPr="006A7CAB">
      <w:rPr>
        <w:rFonts w:ascii="Republika" w:hAnsi="Republika"/>
        <w:noProof/>
        <w:szCs w:val="20"/>
        <w:lang w:val="sl-SI" w:eastAsia="sl-SI"/>
      </w:rPr>
      <mc:AlternateContent>
        <mc:Choice Requires="wps">
          <w:drawing>
            <wp:anchor distT="0" distB="0" distL="114300" distR="114300" simplePos="0" relativeHeight="251620864" behindDoc="1" locked="0" layoutInCell="0" allowOverlap="1" wp14:anchorId="116BF92D" wp14:editId="0AB961AF">
              <wp:simplePos x="0" y="0"/>
              <wp:positionH relativeFrom="column">
                <wp:posOffset>-431800</wp:posOffset>
              </wp:positionH>
              <wp:positionV relativeFrom="page">
                <wp:posOffset>3600450</wp:posOffset>
              </wp:positionV>
              <wp:extent cx="252095" cy="0"/>
              <wp:effectExtent l="10160" t="9525" r="13970" b="9525"/>
              <wp:wrapNone/>
              <wp:docPr id="1" name="Line 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4282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7D1CD7B8" id="Line 5" o:spid="_x0000_s1026" alt="&quot;&quot;" style="position:absolute;z-index:-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34pt,283.5pt" to="-14.15pt,2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" o:allowincell="f" strokecolor="#428299" strokeweight=".5pt">
              <w10:wrap anchory="page"/>
            </v:line>
          </w:pict>
        </mc:Fallback>
      </mc:AlternateContent>
    </w:r>
    <w:r w:rsidR="00CF4543" w:rsidRPr="006A7CAB">
      <w:rPr>
        <w:rFonts w:ascii="Republika" w:hAnsi="Republika" w:cs="Arial"/>
        <w:sz w:val="18"/>
        <w:szCs w:val="28"/>
        <w:lang w:val="sl-SI"/>
      </w:rPr>
      <w:t>REPUBLIKA SLOVENIJA</w:t>
    </w:r>
  </w:p>
  <w:p w14:paraId="30963327" w14:textId="593A9187" w:rsidR="00CF4543" w:rsidRPr="006A7CAB" w:rsidRDefault="00CF4543" w:rsidP="005B7A9B">
    <w:pPr>
      <w:pStyle w:val="Glava"/>
      <w:tabs>
        <w:tab w:val="clear" w:pos="4320"/>
        <w:tab w:val="left" w:pos="5112"/>
      </w:tabs>
      <w:spacing w:line="240" w:lineRule="exact"/>
      <w:rPr>
        <w:rFonts w:ascii="Republika" w:hAnsi="Republika" w:cs="Arial"/>
        <w:b/>
        <w:bCs/>
        <w:sz w:val="18"/>
        <w:szCs w:val="28"/>
        <w:lang w:val="sl-SI"/>
      </w:rPr>
    </w:pPr>
    <w:r w:rsidRPr="006A7CAB">
      <w:rPr>
        <w:rFonts w:ascii="Republika" w:hAnsi="Republika" w:cs="Arial"/>
        <w:b/>
        <w:bCs/>
        <w:sz w:val="18"/>
        <w:szCs w:val="28"/>
        <w:lang w:val="sl-SI"/>
      </w:rPr>
      <w:t xml:space="preserve">MINISTRSTVO ZA </w:t>
    </w:r>
    <w:r w:rsidR="00A47E01">
      <w:rPr>
        <w:rFonts w:ascii="Republika" w:hAnsi="Republika" w:cs="Arial"/>
        <w:b/>
        <w:bCs/>
        <w:sz w:val="18"/>
        <w:szCs w:val="28"/>
        <w:lang w:val="sl-SI"/>
      </w:rPr>
      <w:t>OKOLJE</w:t>
    </w:r>
    <w:r w:rsidRPr="006A7CAB">
      <w:rPr>
        <w:rFonts w:ascii="Republika" w:hAnsi="Republika" w:cs="Arial"/>
        <w:b/>
        <w:bCs/>
        <w:sz w:val="18"/>
        <w:szCs w:val="28"/>
        <w:lang w:val="sl-SI"/>
      </w:rPr>
      <w:t xml:space="preserve"> IN PROSTOR</w:t>
    </w:r>
  </w:p>
  <w:p w14:paraId="5F8E1F94" w14:textId="7FCB2FB7" w:rsidR="0080686A" w:rsidRPr="006E2DAA" w:rsidRDefault="000850E3" w:rsidP="009C5E2A">
    <w:pPr>
      <w:pStyle w:val="Glava"/>
      <w:tabs>
        <w:tab w:val="clear" w:pos="4320"/>
        <w:tab w:val="left" w:pos="5112"/>
      </w:tabs>
      <w:spacing w:before="100" w:line="240" w:lineRule="exact"/>
      <w:rPr>
        <w:rFonts w:cs="Arial"/>
        <w:b/>
        <w:bCs/>
        <w:sz w:val="16"/>
        <w:lang w:val="sl-SI"/>
      </w:rPr>
    </w:pPr>
    <w:r w:rsidRPr="006A7CAB">
      <w:rPr>
        <w:rFonts w:ascii="Republika" w:hAnsi="Republika" w:cs="Arial"/>
        <w:b/>
        <w:bCs/>
        <w:sz w:val="16"/>
        <w:lang w:val="sl-SI"/>
      </w:rPr>
      <w:t>INŠPEKTORAT R</w:t>
    </w:r>
    <w:r w:rsidR="00EF6B07" w:rsidRPr="006A7CAB">
      <w:rPr>
        <w:rFonts w:ascii="Republika" w:hAnsi="Republika" w:cs="Arial"/>
        <w:b/>
        <w:bCs/>
        <w:sz w:val="16"/>
        <w:lang w:val="sl-SI"/>
      </w:rPr>
      <w:t>EPUBLIKE SLOVENIJE</w:t>
    </w:r>
    <w:r w:rsidRPr="006A7CAB">
      <w:rPr>
        <w:rFonts w:ascii="Republika" w:hAnsi="Republika" w:cs="Arial"/>
        <w:b/>
        <w:bCs/>
        <w:sz w:val="16"/>
        <w:lang w:val="sl-SI"/>
      </w:rPr>
      <w:t xml:space="preserve"> ZA </w:t>
    </w:r>
    <w:r w:rsidR="00A47E01">
      <w:rPr>
        <w:rFonts w:ascii="Republika" w:hAnsi="Republika" w:cs="Arial"/>
        <w:b/>
        <w:bCs/>
        <w:sz w:val="16"/>
        <w:lang w:val="sl-SI"/>
      </w:rPr>
      <w:t>OKOLJE</w:t>
    </w:r>
    <w:r w:rsidRPr="006A7CAB">
      <w:rPr>
        <w:rFonts w:ascii="Republika" w:hAnsi="Republika" w:cs="Arial"/>
        <w:b/>
        <w:bCs/>
        <w:sz w:val="16"/>
        <w:lang w:val="sl-SI"/>
      </w:rPr>
      <w:t xml:space="preserve"> IN PROSTOR</w:t>
    </w:r>
  </w:p>
  <w:p w14:paraId="50E97F9D" w14:textId="77777777" w:rsidR="000850E3" w:rsidRDefault="000850E3" w:rsidP="0080686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  <w:lang w:val="sl-SI"/>
      </w:rPr>
    </w:pPr>
  </w:p>
  <w:p w14:paraId="6A5E485B" w14:textId="20480012" w:rsidR="00593FC6" w:rsidRDefault="0045261C" w:rsidP="0080686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  <w:lang w:val="sl-SI"/>
      </w:rPr>
    </w:pPr>
    <w:r>
      <w:rPr>
        <w:rFonts w:cs="Arial"/>
        <w:sz w:val="16"/>
        <w:lang w:val="sl-SI"/>
      </w:rPr>
      <w:t>Dunajska cesta 5</w:t>
    </w:r>
    <w:r w:rsidR="00E54798">
      <w:rPr>
        <w:rFonts w:cs="Arial"/>
        <w:sz w:val="16"/>
        <w:lang w:val="sl-SI"/>
      </w:rPr>
      <w:t>6</w:t>
    </w:r>
    <w:r w:rsidR="00593FC6">
      <w:rPr>
        <w:rFonts w:cs="Arial"/>
        <w:sz w:val="16"/>
        <w:lang w:val="sl-SI"/>
      </w:rPr>
      <w:t xml:space="preserve">, </w:t>
    </w:r>
    <w:r>
      <w:rPr>
        <w:rFonts w:cs="Arial"/>
        <w:sz w:val="16"/>
        <w:lang w:val="sl-SI"/>
      </w:rPr>
      <w:t>1</w:t>
    </w:r>
    <w:r w:rsidR="00593FC6">
      <w:rPr>
        <w:rFonts w:cs="Arial"/>
        <w:sz w:val="16"/>
        <w:lang w:val="sl-SI"/>
      </w:rPr>
      <w:t xml:space="preserve">000 </w:t>
    </w:r>
    <w:r w:rsidR="0079684E">
      <w:rPr>
        <w:rFonts w:cs="Arial"/>
        <w:sz w:val="16"/>
        <w:lang w:val="sl-SI"/>
      </w:rPr>
      <w:t>Ljubljana</w:t>
    </w:r>
    <w:r w:rsidR="00593FC6">
      <w:rPr>
        <w:rFonts w:cs="Arial"/>
        <w:sz w:val="16"/>
        <w:lang w:val="sl-SI"/>
      </w:rPr>
      <w:tab/>
      <w:t>T: 0</w:t>
    </w:r>
    <w:r>
      <w:rPr>
        <w:rFonts w:cs="Arial"/>
        <w:sz w:val="16"/>
        <w:lang w:val="sl-SI"/>
      </w:rPr>
      <w:t>1</w:t>
    </w:r>
    <w:r w:rsidR="00593FC6">
      <w:rPr>
        <w:rFonts w:cs="Arial"/>
        <w:sz w:val="16"/>
        <w:lang w:val="sl-SI"/>
      </w:rPr>
      <w:t xml:space="preserve"> 4</w:t>
    </w:r>
    <w:r w:rsidR="000850E3">
      <w:rPr>
        <w:rFonts w:cs="Arial"/>
        <w:sz w:val="16"/>
        <w:lang w:val="sl-SI"/>
      </w:rPr>
      <w:t>2</w:t>
    </w:r>
    <w:r>
      <w:rPr>
        <w:rFonts w:cs="Arial"/>
        <w:sz w:val="16"/>
        <w:lang w:val="sl-SI"/>
      </w:rPr>
      <w:t>0</w:t>
    </w:r>
    <w:r w:rsidR="00593FC6">
      <w:rPr>
        <w:rFonts w:cs="Arial"/>
        <w:sz w:val="16"/>
        <w:lang w:val="sl-SI"/>
      </w:rPr>
      <w:t xml:space="preserve"> </w:t>
    </w:r>
    <w:r>
      <w:rPr>
        <w:rFonts w:cs="Arial"/>
        <w:sz w:val="16"/>
        <w:lang w:val="sl-SI"/>
      </w:rPr>
      <w:t>44</w:t>
    </w:r>
    <w:r w:rsidR="00593FC6">
      <w:rPr>
        <w:rFonts w:cs="Arial"/>
        <w:sz w:val="16"/>
        <w:lang w:val="sl-SI"/>
      </w:rPr>
      <w:t xml:space="preserve"> </w:t>
    </w:r>
    <w:r>
      <w:rPr>
        <w:rFonts w:cs="Arial"/>
        <w:sz w:val="16"/>
        <w:lang w:val="sl-SI"/>
      </w:rPr>
      <w:t>88</w:t>
    </w:r>
  </w:p>
  <w:p w14:paraId="3B5626DB" w14:textId="0D5F26E4" w:rsidR="00593FC6" w:rsidRDefault="00593FC6" w:rsidP="00593FC6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  <w:lang w:val="sl-SI"/>
      </w:rPr>
    </w:pPr>
    <w:r>
      <w:rPr>
        <w:rFonts w:cs="Arial"/>
        <w:sz w:val="16"/>
        <w:lang w:val="sl-SI"/>
      </w:rPr>
      <w:tab/>
      <w:t xml:space="preserve">E: </w:t>
    </w:r>
    <w:r w:rsidR="0045261C">
      <w:rPr>
        <w:rFonts w:cs="Arial"/>
        <w:sz w:val="16"/>
        <w:lang w:val="sl-SI"/>
      </w:rPr>
      <w:t>gp.irs</w:t>
    </w:r>
    <w:r w:rsidR="00DA1556">
      <w:rPr>
        <w:rFonts w:cs="Arial"/>
        <w:sz w:val="16"/>
        <w:lang w:val="sl-SI"/>
      </w:rPr>
      <w:t>o</w:t>
    </w:r>
    <w:r w:rsidR="00E54798">
      <w:rPr>
        <w:rFonts w:cs="Arial"/>
        <w:sz w:val="16"/>
        <w:lang w:val="sl-SI"/>
      </w:rPr>
      <w:t>p</w:t>
    </w:r>
    <w:r>
      <w:rPr>
        <w:rFonts w:cs="Arial"/>
        <w:sz w:val="16"/>
        <w:lang w:val="sl-SI"/>
      </w:rPr>
      <w:t>@gov.si</w:t>
    </w:r>
  </w:p>
  <w:p w14:paraId="495A572C" w14:textId="157B85C9" w:rsidR="00805AA7" w:rsidRDefault="00593FC6" w:rsidP="009C5E2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  <w:lang w:val="sl-SI"/>
      </w:rPr>
    </w:pPr>
    <w:r>
      <w:rPr>
        <w:rFonts w:cs="Arial"/>
        <w:sz w:val="16"/>
        <w:lang w:val="sl-SI"/>
      </w:rPr>
      <w:tab/>
    </w:r>
    <w:hyperlink r:id="rId2" w:history="1">
      <w:r w:rsidR="00E54798" w:rsidRPr="00591F5C">
        <w:rPr>
          <w:rStyle w:val="Hiperpovezava"/>
          <w:rFonts w:cs="Arial"/>
          <w:sz w:val="16"/>
          <w:lang w:val="sl-SI"/>
        </w:rPr>
        <w:t>www.gov.si</w:t>
      </w:r>
    </w:hyperlink>
  </w:p>
  <w:p w14:paraId="21D5B43C" w14:textId="77777777" w:rsidR="00E4346C" w:rsidRPr="009C5E2A" w:rsidRDefault="00E4346C" w:rsidP="009C5E2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  <w:lang w:val="sl-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25CD1"/>
    <w:multiLevelType w:val="hybridMultilevel"/>
    <w:tmpl w:val="2D24329E"/>
    <w:lvl w:ilvl="0" w:tplc="000F0409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185C12"/>
    <w:multiLevelType w:val="hybridMultilevel"/>
    <w:tmpl w:val="BF06C40C"/>
    <w:lvl w:ilvl="0" w:tplc="000F0409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E65FF9"/>
    <w:multiLevelType w:val="hybridMultilevel"/>
    <w:tmpl w:val="27345BE8"/>
    <w:lvl w:ilvl="0" w:tplc="0424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72372"/>
    <w:multiLevelType w:val="hybridMultilevel"/>
    <w:tmpl w:val="94FE814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D53A9B"/>
    <w:multiLevelType w:val="multilevel"/>
    <w:tmpl w:val="C3B46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5F45E7"/>
    <w:multiLevelType w:val="hybridMultilevel"/>
    <w:tmpl w:val="C374D5FA"/>
    <w:lvl w:ilvl="0" w:tplc="0424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A3508"/>
    <w:multiLevelType w:val="hybridMultilevel"/>
    <w:tmpl w:val="0BECB106"/>
    <w:lvl w:ilvl="0" w:tplc="3B105082">
      <w:start w:val="10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A4C44"/>
    <w:multiLevelType w:val="hybridMultilevel"/>
    <w:tmpl w:val="092E92F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A7E0DFD"/>
    <w:multiLevelType w:val="hybridMultilevel"/>
    <w:tmpl w:val="BF88706C"/>
    <w:lvl w:ilvl="0" w:tplc="0424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945819">
    <w:abstractNumId w:val="7"/>
  </w:num>
  <w:num w:numId="2" w16cid:durableId="1082265077">
    <w:abstractNumId w:val="3"/>
  </w:num>
  <w:num w:numId="3" w16cid:durableId="2130273583">
    <w:abstractNumId w:val="4"/>
  </w:num>
  <w:num w:numId="4" w16cid:durableId="607465385">
    <w:abstractNumId w:val="0"/>
  </w:num>
  <w:num w:numId="5" w16cid:durableId="523524047">
    <w:abstractNumId w:val="1"/>
  </w:num>
  <w:num w:numId="6" w16cid:durableId="416708864">
    <w:abstractNumId w:val="8"/>
  </w:num>
  <w:num w:numId="7" w16cid:durableId="85273539">
    <w:abstractNumId w:val="2"/>
  </w:num>
  <w:num w:numId="8" w16cid:durableId="1997100051">
    <w:abstractNumId w:val="6"/>
  </w:num>
  <w:num w:numId="9" w16cid:durableId="3624846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evenAndOddHeaders/>
  <w:drawingGridHorizontalSpacing w:val="284"/>
  <w:drawingGridVerticalSpacing w:val="284"/>
  <w:displayHorizontalDrawingGridEvery w:val="2"/>
  <w:displayVerticalDrawingGridEvery w:val="2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>
      <o:colormru v:ext="edit" colors="#42829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0E3"/>
    <w:rsid w:val="000016B9"/>
    <w:rsid w:val="0001550E"/>
    <w:rsid w:val="00023A88"/>
    <w:rsid w:val="00027744"/>
    <w:rsid w:val="00036279"/>
    <w:rsid w:val="0005589B"/>
    <w:rsid w:val="00065046"/>
    <w:rsid w:val="00074BB1"/>
    <w:rsid w:val="000850E3"/>
    <w:rsid w:val="00097159"/>
    <w:rsid w:val="000A5663"/>
    <w:rsid w:val="000A7238"/>
    <w:rsid w:val="000B5267"/>
    <w:rsid w:val="000C3F8D"/>
    <w:rsid w:val="000E1264"/>
    <w:rsid w:val="000E5360"/>
    <w:rsid w:val="000E76C8"/>
    <w:rsid w:val="000E7EDA"/>
    <w:rsid w:val="00102958"/>
    <w:rsid w:val="00110C40"/>
    <w:rsid w:val="00125590"/>
    <w:rsid w:val="00130A95"/>
    <w:rsid w:val="001357B2"/>
    <w:rsid w:val="001438EB"/>
    <w:rsid w:val="00155A15"/>
    <w:rsid w:val="00157D58"/>
    <w:rsid w:val="00164BE3"/>
    <w:rsid w:val="0017490B"/>
    <w:rsid w:val="00177D38"/>
    <w:rsid w:val="001E1CE4"/>
    <w:rsid w:val="001E68C2"/>
    <w:rsid w:val="00202A77"/>
    <w:rsid w:val="002537B2"/>
    <w:rsid w:val="0026215F"/>
    <w:rsid w:val="00264B05"/>
    <w:rsid w:val="00271CE5"/>
    <w:rsid w:val="00275B56"/>
    <w:rsid w:val="00280707"/>
    <w:rsid w:val="00282020"/>
    <w:rsid w:val="00285073"/>
    <w:rsid w:val="002A1254"/>
    <w:rsid w:val="002B7A82"/>
    <w:rsid w:val="002D1010"/>
    <w:rsid w:val="002F0062"/>
    <w:rsid w:val="002F6DF5"/>
    <w:rsid w:val="00300324"/>
    <w:rsid w:val="00303CD3"/>
    <w:rsid w:val="003138CE"/>
    <w:rsid w:val="00320B73"/>
    <w:rsid w:val="00341F02"/>
    <w:rsid w:val="00342C93"/>
    <w:rsid w:val="00345ECA"/>
    <w:rsid w:val="003636BF"/>
    <w:rsid w:val="0036435D"/>
    <w:rsid w:val="0037405D"/>
    <w:rsid w:val="0037479F"/>
    <w:rsid w:val="003845B4"/>
    <w:rsid w:val="003861C0"/>
    <w:rsid w:val="00387B1A"/>
    <w:rsid w:val="003A7A8A"/>
    <w:rsid w:val="003C392B"/>
    <w:rsid w:val="003E1C74"/>
    <w:rsid w:val="003E3730"/>
    <w:rsid w:val="003E3EB7"/>
    <w:rsid w:val="00420033"/>
    <w:rsid w:val="00442DE2"/>
    <w:rsid w:val="00446386"/>
    <w:rsid w:val="00451FC5"/>
    <w:rsid w:val="0045261C"/>
    <w:rsid w:val="004539C6"/>
    <w:rsid w:val="004621D1"/>
    <w:rsid w:val="0048055B"/>
    <w:rsid w:val="004A4098"/>
    <w:rsid w:val="004F635D"/>
    <w:rsid w:val="00500880"/>
    <w:rsid w:val="005058D6"/>
    <w:rsid w:val="00526246"/>
    <w:rsid w:val="0053134A"/>
    <w:rsid w:val="005607A3"/>
    <w:rsid w:val="00567106"/>
    <w:rsid w:val="005840A9"/>
    <w:rsid w:val="00584D5F"/>
    <w:rsid w:val="00587984"/>
    <w:rsid w:val="00587E1D"/>
    <w:rsid w:val="00593FC6"/>
    <w:rsid w:val="005955F1"/>
    <w:rsid w:val="005A07E9"/>
    <w:rsid w:val="005A515F"/>
    <w:rsid w:val="005B7A9B"/>
    <w:rsid w:val="005E1D3C"/>
    <w:rsid w:val="00612AE6"/>
    <w:rsid w:val="0062057D"/>
    <w:rsid w:val="00632253"/>
    <w:rsid w:val="00642412"/>
    <w:rsid w:val="00642714"/>
    <w:rsid w:val="006455CE"/>
    <w:rsid w:val="00677197"/>
    <w:rsid w:val="006808F7"/>
    <w:rsid w:val="00697A97"/>
    <w:rsid w:val="006A7CAB"/>
    <w:rsid w:val="006B080B"/>
    <w:rsid w:val="006C6A18"/>
    <w:rsid w:val="006D42D9"/>
    <w:rsid w:val="006E2DAA"/>
    <w:rsid w:val="006E575D"/>
    <w:rsid w:val="006F6350"/>
    <w:rsid w:val="007069CC"/>
    <w:rsid w:val="00707289"/>
    <w:rsid w:val="00717E86"/>
    <w:rsid w:val="00733017"/>
    <w:rsid w:val="00742284"/>
    <w:rsid w:val="00760DB4"/>
    <w:rsid w:val="007611ED"/>
    <w:rsid w:val="00781ADC"/>
    <w:rsid w:val="00783310"/>
    <w:rsid w:val="00787B80"/>
    <w:rsid w:val="0079684E"/>
    <w:rsid w:val="007A4A6D"/>
    <w:rsid w:val="007A6021"/>
    <w:rsid w:val="007D1BCF"/>
    <w:rsid w:val="007D75CF"/>
    <w:rsid w:val="007E6DC5"/>
    <w:rsid w:val="008021E4"/>
    <w:rsid w:val="00805AA7"/>
    <w:rsid w:val="0080686A"/>
    <w:rsid w:val="008118D4"/>
    <w:rsid w:val="0081547D"/>
    <w:rsid w:val="008312BF"/>
    <w:rsid w:val="00847B20"/>
    <w:rsid w:val="00861F57"/>
    <w:rsid w:val="00862CCB"/>
    <w:rsid w:val="00870BB5"/>
    <w:rsid w:val="0087174C"/>
    <w:rsid w:val="0088043C"/>
    <w:rsid w:val="008852ED"/>
    <w:rsid w:val="008906C9"/>
    <w:rsid w:val="008A2493"/>
    <w:rsid w:val="008A3CA2"/>
    <w:rsid w:val="008A7ECA"/>
    <w:rsid w:val="008B05F7"/>
    <w:rsid w:val="008B1F84"/>
    <w:rsid w:val="008B3FE1"/>
    <w:rsid w:val="008B6CCA"/>
    <w:rsid w:val="008C5738"/>
    <w:rsid w:val="008D04F0"/>
    <w:rsid w:val="008D7188"/>
    <w:rsid w:val="008F2254"/>
    <w:rsid w:val="008F3500"/>
    <w:rsid w:val="00902BAD"/>
    <w:rsid w:val="009119F0"/>
    <w:rsid w:val="00916237"/>
    <w:rsid w:val="00924522"/>
    <w:rsid w:val="00924E3C"/>
    <w:rsid w:val="00926A82"/>
    <w:rsid w:val="009612BB"/>
    <w:rsid w:val="009612F5"/>
    <w:rsid w:val="00972A58"/>
    <w:rsid w:val="00987092"/>
    <w:rsid w:val="009872E4"/>
    <w:rsid w:val="00992DC1"/>
    <w:rsid w:val="00994953"/>
    <w:rsid w:val="009A20ED"/>
    <w:rsid w:val="009A28D3"/>
    <w:rsid w:val="009A457A"/>
    <w:rsid w:val="009B29FF"/>
    <w:rsid w:val="009B706D"/>
    <w:rsid w:val="009C22E7"/>
    <w:rsid w:val="009C335E"/>
    <w:rsid w:val="009C5E2A"/>
    <w:rsid w:val="009D3ACD"/>
    <w:rsid w:val="009E5C8C"/>
    <w:rsid w:val="009F28AB"/>
    <w:rsid w:val="009F6B87"/>
    <w:rsid w:val="00A0060E"/>
    <w:rsid w:val="00A019E0"/>
    <w:rsid w:val="00A07A26"/>
    <w:rsid w:val="00A125C5"/>
    <w:rsid w:val="00A13BF9"/>
    <w:rsid w:val="00A13E23"/>
    <w:rsid w:val="00A1477A"/>
    <w:rsid w:val="00A149E1"/>
    <w:rsid w:val="00A3201F"/>
    <w:rsid w:val="00A34C57"/>
    <w:rsid w:val="00A47C92"/>
    <w:rsid w:val="00A47E01"/>
    <w:rsid w:val="00A5039D"/>
    <w:rsid w:val="00A518A4"/>
    <w:rsid w:val="00A65EE7"/>
    <w:rsid w:val="00A70133"/>
    <w:rsid w:val="00AA0397"/>
    <w:rsid w:val="00AA3567"/>
    <w:rsid w:val="00AA51E2"/>
    <w:rsid w:val="00AB4543"/>
    <w:rsid w:val="00AC2465"/>
    <w:rsid w:val="00AD2F8D"/>
    <w:rsid w:val="00AD5150"/>
    <w:rsid w:val="00AF0464"/>
    <w:rsid w:val="00AF45FA"/>
    <w:rsid w:val="00B17141"/>
    <w:rsid w:val="00B31575"/>
    <w:rsid w:val="00B34D0E"/>
    <w:rsid w:val="00B37CB9"/>
    <w:rsid w:val="00B54DFC"/>
    <w:rsid w:val="00B55CCD"/>
    <w:rsid w:val="00B66C2A"/>
    <w:rsid w:val="00B66CA1"/>
    <w:rsid w:val="00B7554A"/>
    <w:rsid w:val="00B80E0A"/>
    <w:rsid w:val="00B815CE"/>
    <w:rsid w:val="00B851FB"/>
    <w:rsid w:val="00B8547D"/>
    <w:rsid w:val="00B95595"/>
    <w:rsid w:val="00BC4E24"/>
    <w:rsid w:val="00BE3297"/>
    <w:rsid w:val="00BE5BEF"/>
    <w:rsid w:val="00BE74B6"/>
    <w:rsid w:val="00C00FDC"/>
    <w:rsid w:val="00C058CB"/>
    <w:rsid w:val="00C07235"/>
    <w:rsid w:val="00C07C18"/>
    <w:rsid w:val="00C14C3B"/>
    <w:rsid w:val="00C1618D"/>
    <w:rsid w:val="00C23435"/>
    <w:rsid w:val="00C250D5"/>
    <w:rsid w:val="00C35366"/>
    <w:rsid w:val="00C45090"/>
    <w:rsid w:val="00C53C77"/>
    <w:rsid w:val="00C63643"/>
    <w:rsid w:val="00C75D7F"/>
    <w:rsid w:val="00C82194"/>
    <w:rsid w:val="00C92473"/>
    <w:rsid w:val="00C92898"/>
    <w:rsid w:val="00CA293D"/>
    <w:rsid w:val="00CB39C5"/>
    <w:rsid w:val="00CB4174"/>
    <w:rsid w:val="00CC5BE7"/>
    <w:rsid w:val="00CD02FB"/>
    <w:rsid w:val="00CE7514"/>
    <w:rsid w:val="00CF39FA"/>
    <w:rsid w:val="00CF4543"/>
    <w:rsid w:val="00D02B2E"/>
    <w:rsid w:val="00D248DE"/>
    <w:rsid w:val="00D2692C"/>
    <w:rsid w:val="00D55F33"/>
    <w:rsid w:val="00D7010E"/>
    <w:rsid w:val="00D70471"/>
    <w:rsid w:val="00D71EEC"/>
    <w:rsid w:val="00D73F5C"/>
    <w:rsid w:val="00D8542D"/>
    <w:rsid w:val="00D870FC"/>
    <w:rsid w:val="00DA1556"/>
    <w:rsid w:val="00DB71A1"/>
    <w:rsid w:val="00DC161E"/>
    <w:rsid w:val="00DC37E7"/>
    <w:rsid w:val="00DC6A71"/>
    <w:rsid w:val="00DD4454"/>
    <w:rsid w:val="00DE0578"/>
    <w:rsid w:val="00DE5B46"/>
    <w:rsid w:val="00E0357D"/>
    <w:rsid w:val="00E14D59"/>
    <w:rsid w:val="00E24EC2"/>
    <w:rsid w:val="00E3524A"/>
    <w:rsid w:val="00E4346C"/>
    <w:rsid w:val="00E45B17"/>
    <w:rsid w:val="00E45BF4"/>
    <w:rsid w:val="00E472F7"/>
    <w:rsid w:val="00E47EDC"/>
    <w:rsid w:val="00E5315E"/>
    <w:rsid w:val="00E53D55"/>
    <w:rsid w:val="00E54798"/>
    <w:rsid w:val="00E7163A"/>
    <w:rsid w:val="00E90E60"/>
    <w:rsid w:val="00E96041"/>
    <w:rsid w:val="00EA0E34"/>
    <w:rsid w:val="00EB0368"/>
    <w:rsid w:val="00EB2E02"/>
    <w:rsid w:val="00EC40A7"/>
    <w:rsid w:val="00EC6E7D"/>
    <w:rsid w:val="00ED3BD6"/>
    <w:rsid w:val="00ED6855"/>
    <w:rsid w:val="00EE7AB7"/>
    <w:rsid w:val="00EF6B07"/>
    <w:rsid w:val="00F05C9E"/>
    <w:rsid w:val="00F12826"/>
    <w:rsid w:val="00F23209"/>
    <w:rsid w:val="00F240BB"/>
    <w:rsid w:val="00F2414E"/>
    <w:rsid w:val="00F25603"/>
    <w:rsid w:val="00F26989"/>
    <w:rsid w:val="00F320E6"/>
    <w:rsid w:val="00F4010B"/>
    <w:rsid w:val="00F46724"/>
    <w:rsid w:val="00F53094"/>
    <w:rsid w:val="00F56E1B"/>
    <w:rsid w:val="00F57FED"/>
    <w:rsid w:val="00F66D4D"/>
    <w:rsid w:val="00F84DDB"/>
    <w:rsid w:val="00FD1FC6"/>
    <w:rsid w:val="00FD66D4"/>
    <w:rsid w:val="00FE6D41"/>
    <w:rsid w:val="00FF68BC"/>
    <w:rsid w:val="00FF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428299"/>
    </o:shapedefaults>
    <o:shapelayout v:ext="edit">
      <o:idmap v:ext="edit" data="2"/>
    </o:shapelayout>
  </w:shapeDefaults>
  <w:doNotEmbedSmartTags/>
  <w:decimalSymbol w:val=","/>
  <w:listSeparator w:val=";"/>
  <w14:docId w14:val="5012E931"/>
  <w15:chartTrackingRefBased/>
  <w15:docId w15:val="{04453107-4DFD-4741-95D3-7F9D90079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DC6A71"/>
    <w:pPr>
      <w:spacing w:line="260" w:lineRule="atLeast"/>
    </w:pPr>
    <w:rPr>
      <w:rFonts w:ascii="Arial" w:hAnsi="Arial"/>
      <w:szCs w:val="24"/>
      <w:lang w:val="en-US" w:eastAsia="en-US"/>
    </w:rPr>
  </w:style>
  <w:style w:type="paragraph" w:styleId="Naslov1">
    <w:name w:val="heading 1"/>
    <w:aliases w:val="NASLOV"/>
    <w:basedOn w:val="Navaden"/>
    <w:next w:val="Navaden"/>
    <w:autoRedefine/>
    <w:qFormat/>
    <w:rsid w:val="003F0585"/>
    <w:pPr>
      <w:keepNext/>
      <w:spacing w:before="240" w:after="60"/>
      <w:outlineLvl w:val="0"/>
    </w:pPr>
    <w:rPr>
      <w:b/>
      <w:kern w:val="32"/>
      <w:sz w:val="28"/>
      <w:szCs w:val="32"/>
      <w:lang w:val="sl-SI"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AD2B87"/>
    <w:pPr>
      <w:tabs>
        <w:tab w:val="center" w:pos="4320"/>
        <w:tab w:val="right" w:pos="8640"/>
      </w:tabs>
    </w:pPr>
  </w:style>
  <w:style w:type="paragraph" w:styleId="Noga">
    <w:name w:val="footer"/>
    <w:basedOn w:val="Navaden"/>
    <w:link w:val="NogaZnak"/>
    <w:uiPriority w:val="99"/>
    <w:rsid w:val="00AD2B87"/>
    <w:pPr>
      <w:tabs>
        <w:tab w:val="center" w:pos="4320"/>
        <w:tab w:val="right" w:pos="8640"/>
      </w:tabs>
    </w:pPr>
  </w:style>
  <w:style w:type="paragraph" w:styleId="Zgradbadokumenta">
    <w:name w:val="Document Map"/>
    <w:basedOn w:val="Navaden"/>
    <w:link w:val="ZgradbadokumentaZnak"/>
    <w:rsid w:val="00B31575"/>
    <w:rPr>
      <w:rFonts w:ascii="Tahoma" w:hAnsi="Tahoma"/>
      <w:sz w:val="16"/>
      <w:szCs w:val="16"/>
    </w:rPr>
  </w:style>
  <w:style w:type="character" w:customStyle="1" w:styleId="ZgradbadokumentaZnak">
    <w:name w:val="Zgradba dokumenta Znak"/>
    <w:link w:val="Zgradbadokumenta"/>
    <w:rsid w:val="00B31575"/>
    <w:rPr>
      <w:rFonts w:ascii="Tahoma" w:hAnsi="Tahoma" w:cs="Tahoma"/>
      <w:sz w:val="16"/>
      <w:szCs w:val="16"/>
      <w:lang w:val="en-US" w:eastAsia="en-US"/>
    </w:rPr>
  </w:style>
  <w:style w:type="table" w:styleId="Tabelamrea">
    <w:name w:val="Table Grid"/>
    <w:basedOn w:val="Navadnatabela"/>
    <w:rsid w:val="007330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atumtevilka">
    <w:name w:val="datum številka"/>
    <w:basedOn w:val="Navaden"/>
    <w:qFormat/>
    <w:rsid w:val="00DC6A71"/>
    <w:pPr>
      <w:tabs>
        <w:tab w:val="left" w:pos="1701"/>
      </w:tabs>
    </w:pPr>
    <w:rPr>
      <w:szCs w:val="20"/>
      <w:lang w:val="sl-SI" w:eastAsia="sl-SI"/>
    </w:rPr>
  </w:style>
  <w:style w:type="paragraph" w:customStyle="1" w:styleId="ZADEVA">
    <w:name w:val="ZADEVA"/>
    <w:basedOn w:val="Navaden"/>
    <w:qFormat/>
    <w:rsid w:val="00DC6A71"/>
    <w:pPr>
      <w:tabs>
        <w:tab w:val="left" w:pos="1701"/>
      </w:tabs>
      <w:ind w:left="1701" w:hanging="1701"/>
    </w:pPr>
    <w:rPr>
      <w:b/>
      <w:lang w:val="it-IT"/>
    </w:rPr>
  </w:style>
  <w:style w:type="character" w:styleId="Hiperpovezava">
    <w:name w:val="Hyperlink"/>
    <w:rsid w:val="00783310"/>
    <w:rPr>
      <w:color w:val="0000FF"/>
      <w:u w:val="single"/>
    </w:rPr>
  </w:style>
  <w:style w:type="paragraph" w:customStyle="1" w:styleId="podpisi">
    <w:name w:val="podpisi"/>
    <w:basedOn w:val="Navaden"/>
    <w:qFormat/>
    <w:rsid w:val="003E1C74"/>
    <w:pPr>
      <w:tabs>
        <w:tab w:val="left" w:pos="3402"/>
      </w:tabs>
    </w:pPr>
    <w:rPr>
      <w:lang w:val="it-IT"/>
    </w:rPr>
  </w:style>
  <w:style w:type="character" w:customStyle="1" w:styleId="GlavaZnak">
    <w:name w:val="Glava Znak"/>
    <w:basedOn w:val="Privzetapisavaodstavka"/>
    <w:link w:val="Glava"/>
    <w:rsid w:val="00593FC6"/>
    <w:rPr>
      <w:rFonts w:ascii="Arial" w:hAnsi="Arial"/>
      <w:szCs w:val="24"/>
      <w:lang w:val="en-US" w:eastAsia="en-US"/>
    </w:rPr>
  </w:style>
  <w:style w:type="character" w:styleId="Nerazreenaomemba">
    <w:name w:val="Unresolved Mention"/>
    <w:basedOn w:val="Privzetapisavaodstavka"/>
    <w:uiPriority w:val="99"/>
    <w:semiHidden/>
    <w:unhideWhenUsed/>
    <w:rsid w:val="00E4346C"/>
    <w:rPr>
      <w:color w:val="605E5C"/>
      <w:shd w:val="clear" w:color="auto" w:fill="E1DFDD"/>
    </w:rPr>
  </w:style>
  <w:style w:type="paragraph" w:customStyle="1" w:styleId="Default">
    <w:name w:val="Default"/>
    <w:rsid w:val="002F006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Odstavekseznama">
    <w:name w:val="List Paragraph"/>
    <w:basedOn w:val="Navaden"/>
    <w:uiPriority w:val="34"/>
    <w:qFormat/>
    <w:rsid w:val="002F0062"/>
    <w:pPr>
      <w:ind w:left="720"/>
      <w:contextualSpacing/>
    </w:pPr>
  </w:style>
  <w:style w:type="character" w:customStyle="1" w:styleId="NogaZnak">
    <w:name w:val="Noga Znak"/>
    <w:basedOn w:val="Privzetapisavaodstavka"/>
    <w:link w:val="Noga"/>
    <w:uiPriority w:val="99"/>
    <w:rsid w:val="002F0062"/>
    <w:rPr>
      <w:rFonts w:ascii="Arial" w:hAnsi="Arial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0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ov.si" TargetMode="External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vnicanM79\AppData\Local\Microsoft\Windows\INetCache\Content.Outlook\OTB0PQCH\mnvp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74e623-3132-4682-8312-93ae023b49b3">
      <Terms xmlns="http://schemas.microsoft.com/office/infopath/2007/PartnerControls"/>
    </lcf76f155ced4ddcb4097134ff3c332f>
    <Datum_x0020_objave xmlns="6174e623-3132-4682-8312-93ae023b49b3">2023-01-24T14:47:48+00:00</Datum_x0020_objave>
    <TaxCatchAll xmlns="c692225b-96e9-4b86-aa9e-be5af81d02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2F491E763D3C748946BF9C3D5A61BC8" ma:contentTypeVersion="14" ma:contentTypeDescription="Ustvari nov dokument." ma:contentTypeScope="" ma:versionID="2cf272be5134f957dc7348d2b724a82a">
  <xsd:schema xmlns:xsd="http://www.w3.org/2001/XMLSchema" xmlns:xs="http://www.w3.org/2001/XMLSchema" xmlns:p="http://schemas.microsoft.com/office/2006/metadata/properties" xmlns:ns2="6174e623-3132-4682-8312-93ae023b49b3" xmlns:ns3="c692225b-96e9-4b86-aa9e-be5af81d02ac" targetNamespace="http://schemas.microsoft.com/office/2006/metadata/properties" ma:root="true" ma:fieldsID="a67914d09e3aba8d16b43cce5c1e2948" ns2:_="" ns3:_="">
    <xsd:import namespace="6174e623-3132-4682-8312-93ae023b49b3"/>
    <xsd:import namespace="c692225b-96e9-4b86-aa9e-be5af81d02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Datum_x0020_objav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74e623-3132-4682-8312-93ae023b49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Oznake slike" ma:readOnly="false" ma:fieldId="{5cf76f15-5ced-4ddc-b409-7134ff3c332f}" ma:taxonomyMulti="true" ma:sspId="1497c9cf-a874-46b4-aa75-1d1b1d9955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Datum_x0020_objave" ma:index="19" nillable="true" ma:displayName="Datum objave" ma:default="[today]" ma:format="DateOnly" ma:internalName="Datum_x0020_objav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92225b-96e9-4b86-aa9e-be5af81d02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ca1b46-32c9-4cdb-960c-6fbc90030f75}" ma:internalName="TaxCatchAll" ma:showField="CatchAllData" ma:web="c692225b-96e9-4b86-aa9e-be5af81d02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D3EF23-FD47-4934-B188-FD754E116697}">
  <ds:schemaRefs>
    <ds:schemaRef ds:uri="http://schemas.microsoft.com/office/2006/metadata/properties"/>
    <ds:schemaRef ds:uri="http://schemas.microsoft.com/office/infopath/2007/PartnerControls"/>
    <ds:schemaRef ds:uri="6174e623-3132-4682-8312-93ae023b49b3"/>
    <ds:schemaRef ds:uri="c692225b-96e9-4b86-aa9e-be5af81d02ac"/>
  </ds:schemaRefs>
</ds:datastoreItem>
</file>

<file path=customXml/itemProps2.xml><?xml version="1.0" encoding="utf-8"?>
<ds:datastoreItem xmlns:ds="http://schemas.openxmlformats.org/officeDocument/2006/customXml" ds:itemID="{BA657026-C27F-4D7F-A386-B1D5C4CEFB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74e623-3132-4682-8312-93ae023b49b3"/>
    <ds:schemaRef ds:uri="c692225b-96e9-4b86-aa9e-be5af81d02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B80E24-3518-4E15-9DB5-10B80FBDB5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mnvp</Template>
  <TotalTime>136</TotalTime>
  <Pages>8</Pages>
  <Words>2692</Words>
  <Characters>15351</Characters>
  <Application>Microsoft Office Word</Application>
  <DocSecurity>0</DocSecurity>
  <Lines>127</Lines>
  <Paragraphs>36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Številka:</vt:lpstr>
      <vt:lpstr>Številka: </vt:lpstr>
    </vt:vector>
  </TitlesOfParts>
  <Company>Indea d.o.o.</Company>
  <LinksUpToDate>false</LinksUpToDate>
  <CharactersWithSpaces>18007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Miloš Ravničan</dc:creator>
  <cp:keywords/>
  <cp:lastModifiedBy>Sabina Zajc (IRSOP)</cp:lastModifiedBy>
  <cp:revision>53</cp:revision>
  <cp:lastPrinted>2026-09-03T12:58:00Z</cp:lastPrinted>
  <dcterms:created xsi:type="dcterms:W3CDTF">2026-09-04T13:14:00Z</dcterms:created>
  <dcterms:modified xsi:type="dcterms:W3CDTF">2026-10-23T08:25:00Z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0x01010032F491E763D3C748946BF9C3D5A61BC8</vt:lpwstr>
  </property>
</Properties>
</file>