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1A733" w14:textId="258FD1C8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Številka: </w:t>
      </w:r>
      <w:r w:rsidR="00F320E6">
        <w:t>020-14/2026-</w:t>
      </w:r>
      <w:r w:rsidR="006E575D">
        <w:t>1</w:t>
      </w:r>
      <w:r w:rsidR="00285073">
        <w:t>4</w:t>
      </w:r>
    </w:p>
    <w:p w14:paraId="13982579" w14:textId="26566F93" w:rsidR="00F12826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Datum: </w:t>
      </w:r>
      <w:r w:rsidR="0053134A">
        <w:t xml:space="preserve">  </w:t>
      </w:r>
      <w:r w:rsidR="006E575D">
        <w:t>4</w:t>
      </w:r>
      <w:r w:rsidR="0053134A">
        <w:t xml:space="preserve">. </w:t>
      </w:r>
      <w:r w:rsidR="00F320E6">
        <w:t>9</w:t>
      </w:r>
      <w:r w:rsidR="002F0062">
        <w:t>. 202</w:t>
      </w:r>
      <w:r w:rsidR="00A518A4">
        <w:t>6</w:t>
      </w:r>
    </w:p>
    <w:p w14:paraId="5404D8DF" w14:textId="77777777" w:rsidR="0005589B" w:rsidRDefault="0005589B" w:rsidP="00F12826">
      <w:pPr>
        <w:pStyle w:val="datumtevilka"/>
        <w:tabs>
          <w:tab w:val="clear" w:pos="1701"/>
          <w:tab w:val="left" w:pos="851"/>
        </w:tabs>
      </w:pPr>
    </w:p>
    <w:p w14:paraId="234B8F5F" w14:textId="77777777" w:rsidR="00F320E6" w:rsidRPr="0002352B" w:rsidRDefault="00F320E6" w:rsidP="00F320E6">
      <w:pPr>
        <w:rPr>
          <w:lang w:val="sl-SI"/>
        </w:rPr>
      </w:pPr>
      <w:r w:rsidRPr="0002352B">
        <w:rPr>
          <w:lang w:val="sl-SI"/>
        </w:rPr>
        <w:t>Na podlagi 319. čl</w:t>
      </w:r>
      <w:r>
        <w:rPr>
          <w:lang w:val="sl-SI"/>
        </w:rPr>
        <w:t>ena</w:t>
      </w:r>
      <w:r w:rsidRPr="0002352B">
        <w:rPr>
          <w:lang w:val="sl-SI"/>
        </w:rPr>
        <w:t xml:space="preserve"> Zakona o splošnem upravnem postopku (Ur</w:t>
      </w:r>
      <w:r>
        <w:rPr>
          <w:lang w:val="sl-SI"/>
        </w:rPr>
        <w:t>adni</w:t>
      </w:r>
      <w:r w:rsidRPr="0002352B">
        <w:rPr>
          <w:lang w:val="sl-SI"/>
        </w:rPr>
        <w:t xml:space="preserve"> l</w:t>
      </w:r>
      <w:r>
        <w:rPr>
          <w:lang w:val="sl-SI"/>
        </w:rPr>
        <w:t>ist</w:t>
      </w:r>
      <w:r w:rsidRPr="0002352B">
        <w:rPr>
          <w:lang w:val="sl-SI"/>
        </w:rPr>
        <w:t xml:space="preserve"> RS, št. 24/06-UPB, 105/06-ZUS-1, 126/07, 65/08, 8/10, 82/13, 175/20-ZIUOPDVE, 3/22-ZDeb, 85/25) objavljam </w:t>
      </w:r>
    </w:p>
    <w:p w14:paraId="4EE2538B" w14:textId="77777777" w:rsidR="00F12826" w:rsidRDefault="00F12826" w:rsidP="00F12826">
      <w:pPr>
        <w:rPr>
          <w:lang w:val="sl-SI"/>
        </w:rPr>
      </w:pPr>
    </w:p>
    <w:p w14:paraId="6077BD4B" w14:textId="77777777" w:rsidR="009B29FF" w:rsidRDefault="009B29FF" w:rsidP="00F12826">
      <w:pPr>
        <w:rPr>
          <w:lang w:val="sl-SI"/>
        </w:rPr>
      </w:pPr>
    </w:p>
    <w:p w14:paraId="12D50673" w14:textId="77777777" w:rsidR="002F0062" w:rsidRDefault="002F0062" w:rsidP="002F0062">
      <w:pPr>
        <w:jc w:val="center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>S E Z N A M  U R A D N I H  O S E B</w:t>
      </w:r>
    </w:p>
    <w:p w14:paraId="31816FA3" w14:textId="64702B20" w:rsidR="00500880" w:rsidRPr="002F0062" w:rsidRDefault="00A47E01" w:rsidP="002F0062">
      <w:pPr>
        <w:jc w:val="center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s</w:t>
      </w:r>
      <w:r w:rsidR="00500880">
        <w:rPr>
          <w:rFonts w:cs="Arial"/>
          <w:b/>
          <w:bCs/>
          <w:szCs w:val="20"/>
          <w:lang w:val="sl-SI"/>
        </w:rPr>
        <w:t xml:space="preserve"> </w:t>
      </w:r>
      <w:r>
        <w:rPr>
          <w:rFonts w:cs="Arial"/>
          <w:b/>
          <w:bCs/>
          <w:szCs w:val="20"/>
          <w:lang w:val="sl-SI"/>
        </w:rPr>
        <w:t>pooblastili za vodenje in odločanje v upravnih postopkih</w:t>
      </w:r>
    </w:p>
    <w:p w14:paraId="11651FA7" w14:textId="77777777" w:rsidR="002F0062" w:rsidRDefault="002F0062" w:rsidP="002F0062">
      <w:pPr>
        <w:rPr>
          <w:rFonts w:cs="Arial"/>
          <w:sz w:val="24"/>
          <w:lang w:val="sl-SI"/>
        </w:rPr>
      </w:pPr>
    </w:p>
    <w:p w14:paraId="2DB2BE92" w14:textId="77777777" w:rsidR="009B29FF" w:rsidRDefault="009B29FF" w:rsidP="002F0062">
      <w:pPr>
        <w:rPr>
          <w:rFonts w:cs="Arial"/>
          <w:sz w:val="24"/>
          <w:lang w:val="sl-SI"/>
        </w:rPr>
      </w:pPr>
    </w:p>
    <w:p w14:paraId="17B08D14" w14:textId="0EE1412E" w:rsidR="002F0062" w:rsidRPr="002F0062" w:rsidRDefault="002F0062" w:rsidP="002F006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 w:rsidR="00E53D55">
        <w:rPr>
          <w:rFonts w:cs="Arial"/>
          <w:szCs w:val="20"/>
          <w:lang w:val="sl-SI"/>
        </w:rPr>
        <w:t xml:space="preserve"> za </w:t>
      </w:r>
      <w:r w:rsidR="006F6350">
        <w:rPr>
          <w:rFonts w:cs="Arial"/>
          <w:szCs w:val="20"/>
          <w:lang w:val="sl-SI"/>
        </w:rPr>
        <w:t>okolje</w:t>
      </w:r>
      <w:r w:rsidR="00E53D55">
        <w:rPr>
          <w:rFonts w:cs="Arial"/>
          <w:szCs w:val="20"/>
          <w:lang w:val="sl-SI"/>
        </w:rPr>
        <w:t xml:space="preserve"> in prostor</w:t>
      </w:r>
      <w:r w:rsidRPr="002F0062">
        <w:rPr>
          <w:rFonts w:cs="Arial"/>
          <w:szCs w:val="20"/>
          <w:lang w:val="sl-SI"/>
        </w:rPr>
        <w:t xml:space="preserve">, Dunajska cesta 56, 1000 Ljubljana </w:t>
      </w:r>
    </w:p>
    <w:p w14:paraId="6D5917A5" w14:textId="77777777" w:rsidR="002F0062" w:rsidRPr="00192D6C" w:rsidRDefault="002F0062" w:rsidP="002F0062">
      <w:pPr>
        <w:rPr>
          <w:rFonts w:cs="Arial"/>
          <w:sz w:val="24"/>
          <w:lang w:val="sl-SI"/>
        </w:rPr>
      </w:pPr>
    </w:p>
    <w:p w14:paraId="0DECFED2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7F864BA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F3D1460" w14:textId="4B9F9627" w:rsidR="002F0062" w:rsidRPr="002F0062" w:rsidRDefault="00C92473" w:rsidP="002F006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Vršilec dolžnosti g</w:t>
      </w:r>
      <w:r w:rsidR="00C07C18">
        <w:rPr>
          <w:rFonts w:cs="Arial"/>
          <w:szCs w:val="20"/>
          <w:u w:val="single"/>
          <w:lang w:val="sl-SI"/>
        </w:rPr>
        <w:t>lavn</w:t>
      </w:r>
      <w:r>
        <w:rPr>
          <w:rFonts w:cs="Arial"/>
          <w:szCs w:val="20"/>
          <w:u w:val="single"/>
          <w:lang w:val="sl-SI"/>
        </w:rPr>
        <w:t>ega</w:t>
      </w:r>
      <w:r w:rsidR="00C07C18">
        <w:rPr>
          <w:rFonts w:cs="Arial"/>
          <w:szCs w:val="20"/>
          <w:u w:val="single"/>
          <w:lang w:val="sl-SI"/>
        </w:rPr>
        <w:t xml:space="preserve"> inšpektor</w:t>
      </w:r>
      <w:r>
        <w:rPr>
          <w:rFonts w:cs="Arial"/>
          <w:szCs w:val="20"/>
          <w:u w:val="single"/>
          <w:lang w:val="sl-SI"/>
        </w:rPr>
        <w:t>ja</w:t>
      </w:r>
    </w:p>
    <w:p w14:paraId="516024A4" w14:textId="77777777" w:rsidR="00C92473" w:rsidRDefault="008F2254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Franc Rančigaj</w:t>
      </w:r>
      <w:r w:rsidR="002F0062" w:rsidRPr="002F0062">
        <w:rPr>
          <w:rFonts w:cs="Arial"/>
          <w:szCs w:val="20"/>
          <w:lang w:val="sl-SI"/>
        </w:rPr>
        <w:t xml:space="preserve"> 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</w:p>
    <w:p w14:paraId="0542F439" w14:textId="77777777" w:rsidR="0087174C" w:rsidRPr="00C53C77" w:rsidRDefault="0087174C" w:rsidP="0087174C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49FD1D8" w14:textId="43C1111E" w:rsidR="0087174C" w:rsidRPr="002F0062" w:rsidRDefault="00D70471" w:rsidP="0087174C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Namestnica glavnega inšpektorja</w:t>
      </w:r>
      <w:r w:rsidR="0087174C" w:rsidRPr="002F0062">
        <w:rPr>
          <w:rFonts w:cs="Arial"/>
          <w:szCs w:val="20"/>
          <w:u w:val="single"/>
          <w:lang w:val="sl-SI"/>
        </w:rPr>
        <w:t xml:space="preserve"> </w:t>
      </w:r>
    </w:p>
    <w:p w14:paraId="324252F1" w14:textId="1DB07E22" w:rsidR="0087174C" w:rsidRPr="002F0062" w:rsidRDefault="00D70471" w:rsidP="0087174C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Dragica Hržica</w:t>
      </w:r>
      <w:r w:rsidR="0087174C" w:rsidRPr="002F0062">
        <w:rPr>
          <w:rFonts w:cs="Arial"/>
          <w:szCs w:val="20"/>
          <w:lang w:val="sl-SI"/>
        </w:rPr>
        <w:t xml:space="preserve"> </w:t>
      </w:r>
      <w:r w:rsidR="0087174C"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87174C" w:rsidRPr="002F0062">
        <w:rPr>
          <w:rFonts w:cs="Arial"/>
          <w:szCs w:val="20"/>
          <w:lang w:val="sl-SI"/>
        </w:rPr>
        <w:tab/>
      </w:r>
      <w:r w:rsidR="0087174C" w:rsidRPr="002F0062">
        <w:rPr>
          <w:rFonts w:cs="Arial"/>
          <w:szCs w:val="20"/>
          <w:lang w:val="sl-SI"/>
        </w:rPr>
        <w:tab/>
      </w:r>
      <w:r w:rsidR="0087174C" w:rsidRPr="002F0062">
        <w:rPr>
          <w:rFonts w:cs="Arial"/>
          <w:szCs w:val="20"/>
          <w:lang w:val="sl-SI"/>
        </w:rPr>
        <w:tab/>
      </w:r>
      <w:r w:rsidR="0087174C" w:rsidRPr="002F0062">
        <w:rPr>
          <w:rFonts w:cs="Arial"/>
          <w:szCs w:val="20"/>
          <w:lang w:val="sl-SI"/>
        </w:rPr>
        <w:tab/>
      </w:r>
      <w:r w:rsidR="0087174C">
        <w:rPr>
          <w:rFonts w:cs="Arial"/>
          <w:szCs w:val="20"/>
          <w:lang w:val="sl-SI"/>
        </w:rPr>
        <w:tab/>
      </w:r>
      <w:r w:rsidR="00EE7AB7">
        <w:rPr>
          <w:rFonts w:cs="Arial"/>
          <w:szCs w:val="20"/>
          <w:lang w:val="sl-SI"/>
        </w:rPr>
        <w:t>inšpektor višji svetnik</w:t>
      </w:r>
      <w:r w:rsidR="0087174C" w:rsidRPr="002F0062">
        <w:rPr>
          <w:rFonts w:cs="Arial"/>
          <w:szCs w:val="20"/>
          <w:lang w:val="sl-SI"/>
        </w:rPr>
        <w:t xml:space="preserve"> </w:t>
      </w:r>
    </w:p>
    <w:p w14:paraId="1DF5AD2B" w14:textId="77777777" w:rsidR="0087174C" w:rsidRPr="00C53C77" w:rsidRDefault="0087174C" w:rsidP="0087174C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1F8961" w14:textId="77777777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Službe za splošne in pravne zadeve </w:t>
      </w:r>
    </w:p>
    <w:p w14:paraId="11E627A2" w14:textId="5687B01D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 xml:space="preserve">Melina Omrzel Petek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16E38D56" w14:textId="77777777" w:rsidR="00EE7AB7" w:rsidRPr="00C53C77" w:rsidRDefault="00EE7AB7" w:rsidP="00EE7AB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32B1CB73" w14:textId="7EC4A344" w:rsidR="00EE7AB7" w:rsidRPr="002F0062" w:rsidRDefault="00F66D4D" w:rsidP="00EE7AB7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Direkto</w:t>
      </w:r>
      <w:r w:rsidR="00B54DFC">
        <w:rPr>
          <w:rFonts w:cs="Arial"/>
          <w:szCs w:val="20"/>
          <w:u w:val="single"/>
          <w:lang w:val="sl-SI"/>
        </w:rPr>
        <w:t>r</w:t>
      </w:r>
      <w:r>
        <w:rPr>
          <w:rFonts w:cs="Arial"/>
          <w:szCs w:val="20"/>
          <w:u w:val="single"/>
          <w:lang w:val="sl-SI"/>
        </w:rPr>
        <w:t xml:space="preserve"> Inšpekcije za okolje</w:t>
      </w:r>
      <w:r w:rsidR="00EE7AB7" w:rsidRPr="002F0062">
        <w:rPr>
          <w:rFonts w:cs="Arial"/>
          <w:szCs w:val="20"/>
          <w:u w:val="single"/>
          <w:lang w:val="sl-SI"/>
        </w:rPr>
        <w:t xml:space="preserve"> </w:t>
      </w:r>
    </w:p>
    <w:p w14:paraId="69D6BEE3" w14:textId="5E34F82C" w:rsidR="00EE7AB7" w:rsidRPr="002F0062" w:rsidRDefault="00B54DFC" w:rsidP="00EE7AB7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Dejan Mandić</w:t>
      </w:r>
      <w:r w:rsidR="00EE7AB7" w:rsidRPr="002F0062">
        <w:rPr>
          <w:rFonts w:cs="Arial"/>
          <w:szCs w:val="20"/>
          <w:lang w:val="sl-SI"/>
        </w:rPr>
        <w:t xml:space="preserve"> </w:t>
      </w:r>
      <w:r w:rsidR="00EE7AB7" w:rsidRPr="002F0062">
        <w:rPr>
          <w:rFonts w:cs="Arial"/>
          <w:szCs w:val="20"/>
          <w:lang w:val="sl-SI"/>
        </w:rPr>
        <w:tab/>
      </w:r>
      <w:r w:rsidR="00EE7AB7" w:rsidRPr="002F0062">
        <w:rPr>
          <w:rFonts w:cs="Arial"/>
          <w:szCs w:val="20"/>
          <w:lang w:val="sl-SI"/>
        </w:rPr>
        <w:tab/>
      </w:r>
      <w:r w:rsidR="00EE7AB7" w:rsidRPr="002F0062">
        <w:rPr>
          <w:rFonts w:cs="Arial"/>
          <w:szCs w:val="20"/>
          <w:lang w:val="sl-SI"/>
        </w:rPr>
        <w:tab/>
      </w:r>
      <w:r w:rsidR="00EE7AB7" w:rsidRPr="002F0062">
        <w:rPr>
          <w:rFonts w:cs="Arial"/>
          <w:szCs w:val="20"/>
          <w:lang w:val="sl-SI"/>
        </w:rPr>
        <w:tab/>
      </w:r>
      <w:r w:rsidR="00EE7AB7" w:rsidRPr="002F0062">
        <w:rPr>
          <w:rFonts w:cs="Arial"/>
          <w:szCs w:val="20"/>
          <w:lang w:val="sl-SI"/>
        </w:rPr>
        <w:tab/>
      </w:r>
      <w:r w:rsidR="00EE7AB7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višji svetnik</w:t>
      </w:r>
      <w:r w:rsidR="00EE7AB7" w:rsidRPr="002F0062">
        <w:rPr>
          <w:rFonts w:cs="Arial"/>
          <w:szCs w:val="20"/>
          <w:lang w:val="sl-SI"/>
        </w:rPr>
        <w:t xml:space="preserve"> </w:t>
      </w:r>
    </w:p>
    <w:p w14:paraId="458B19B7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4664D3D" w14:textId="641B8FFE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Direktor</w:t>
      </w:r>
      <w:r w:rsidR="008B6CCA">
        <w:rPr>
          <w:rFonts w:cs="Arial"/>
          <w:szCs w:val="20"/>
          <w:u w:val="single"/>
          <w:lang w:val="sl-SI"/>
        </w:rPr>
        <w:t>ica</w:t>
      </w:r>
      <w:r w:rsidRPr="002F0062">
        <w:rPr>
          <w:rFonts w:cs="Arial"/>
          <w:szCs w:val="20"/>
          <w:u w:val="single"/>
          <w:lang w:val="sl-SI"/>
        </w:rPr>
        <w:t xml:space="preserve"> Inšpekcije za naravne vire in rudarstvo </w:t>
      </w:r>
    </w:p>
    <w:p w14:paraId="63ADC2C6" w14:textId="4A1303DA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mag. Suzana Macolić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inšpektor višji svetnik </w:t>
      </w:r>
    </w:p>
    <w:p w14:paraId="1C1606D1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4102E16" w14:textId="2F618DD8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Direktor</w:t>
      </w:r>
      <w:r w:rsidR="00102958">
        <w:rPr>
          <w:rFonts w:cs="Arial"/>
          <w:szCs w:val="20"/>
          <w:u w:val="single"/>
          <w:lang w:val="sl-SI"/>
        </w:rPr>
        <w:t>ica</w:t>
      </w:r>
      <w:r w:rsidRPr="002F0062">
        <w:rPr>
          <w:rFonts w:cs="Arial"/>
          <w:szCs w:val="20"/>
          <w:u w:val="single"/>
          <w:lang w:val="sl-SI"/>
        </w:rPr>
        <w:t xml:space="preserve"> Gradbene in geodetske inšpekcije</w:t>
      </w:r>
      <w:r w:rsidRPr="002F0062">
        <w:rPr>
          <w:rFonts w:cs="Arial"/>
          <w:szCs w:val="20"/>
          <w:lang w:val="sl-SI"/>
        </w:rPr>
        <w:t xml:space="preserve">  </w:t>
      </w:r>
    </w:p>
    <w:p w14:paraId="4BC4B146" w14:textId="01919BCF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 xml:space="preserve">Andreja Troha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inšpektor višji svetnik </w:t>
      </w:r>
    </w:p>
    <w:p w14:paraId="3342EA94" w14:textId="77777777" w:rsidR="00FE6D41" w:rsidRPr="00C53C77" w:rsidRDefault="00FE6D41" w:rsidP="00FE6D41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92DFE38" w14:textId="6A6F6F1D" w:rsidR="00FE6D41" w:rsidRPr="002F0062" w:rsidRDefault="00FE6D41" w:rsidP="00FE6D41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Direktor Stanovanjske inšpekcije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647E64A3" w14:textId="19D92F87" w:rsidR="00FE6D41" w:rsidRPr="002F0062" w:rsidRDefault="007611ED" w:rsidP="00FE6D41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Boštjan Rus</w:t>
      </w:r>
      <w:r w:rsidR="00FE6D41" w:rsidRPr="002F0062">
        <w:rPr>
          <w:rFonts w:cs="Arial"/>
          <w:szCs w:val="20"/>
          <w:lang w:val="sl-SI"/>
        </w:rPr>
        <w:t xml:space="preserve"> </w:t>
      </w:r>
      <w:r w:rsidR="00FE6D41" w:rsidRPr="002F0062">
        <w:rPr>
          <w:rFonts w:cs="Arial"/>
          <w:szCs w:val="20"/>
          <w:lang w:val="sl-SI"/>
        </w:rPr>
        <w:tab/>
      </w:r>
      <w:r w:rsidR="00FE6D41" w:rsidRPr="002F0062">
        <w:rPr>
          <w:rFonts w:cs="Arial"/>
          <w:szCs w:val="20"/>
          <w:lang w:val="sl-SI"/>
        </w:rPr>
        <w:tab/>
      </w:r>
      <w:r w:rsidR="00FE6D41" w:rsidRPr="002F0062">
        <w:rPr>
          <w:rFonts w:cs="Arial"/>
          <w:szCs w:val="20"/>
          <w:lang w:val="sl-SI"/>
        </w:rPr>
        <w:tab/>
      </w:r>
      <w:r w:rsidR="00FE6D41" w:rsidRPr="002F0062">
        <w:rPr>
          <w:rFonts w:cs="Arial"/>
          <w:szCs w:val="20"/>
          <w:lang w:val="sl-SI"/>
        </w:rPr>
        <w:tab/>
      </w:r>
      <w:r w:rsidR="00FE6D41" w:rsidRPr="002F0062">
        <w:rPr>
          <w:rFonts w:cs="Arial"/>
          <w:szCs w:val="20"/>
          <w:lang w:val="sl-SI"/>
        </w:rPr>
        <w:tab/>
      </w:r>
      <w:r w:rsidR="00FE6D41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višji svetnik</w:t>
      </w:r>
      <w:r w:rsidR="00FE6D41" w:rsidRPr="002F0062">
        <w:rPr>
          <w:rFonts w:cs="Arial"/>
          <w:szCs w:val="20"/>
          <w:lang w:val="sl-SI"/>
        </w:rPr>
        <w:t xml:space="preserve"> </w:t>
      </w:r>
    </w:p>
    <w:p w14:paraId="53D19582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A617638" w14:textId="40818E3C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bookmarkStart w:id="0" w:name="_Hlk152238137"/>
      <w:r w:rsidRPr="002F0062">
        <w:rPr>
          <w:rFonts w:cs="Arial"/>
          <w:szCs w:val="20"/>
          <w:u w:val="single"/>
          <w:lang w:val="sl-SI"/>
        </w:rPr>
        <w:t xml:space="preserve">Sektorja za </w:t>
      </w:r>
      <w:r w:rsidR="00F4010B">
        <w:rPr>
          <w:rFonts w:cs="Arial"/>
          <w:szCs w:val="20"/>
          <w:u w:val="single"/>
          <w:lang w:val="sl-SI"/>
        </w:rPr>
        <w:t>kakovost</w:t>
      </w:r>
      <w:r w:rsidRPr="002F0062">
        <w:rPr>
          <w:rFonts w:cs="Arial"/>
          <w:szCs w:val="20"/>
          <w:u w:val="single"/>
          <w:lang w:val="sl-SI"/>
        </w:rPr>
        <w:t xml:space="preserve"> in podporo inšpekcijam</w:t>
      </w:r>
      <w:bookmarkEnd w:id="0"/>
    </w:p>
    <w:p w14:paraId="7800FB96" w14:textId="3F177288" w:rsid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Tanja Varljen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>inšpektor višji svetnik</w:t>
      </w:r>
    </w:p>
    <w:p w14:paraId="5E8C722F" w14:textId="77777777" w:rsidR="00781ADC" w:rsidRPr="00C53C77" w:rsidRDefault="00781ADC" w:rsidP="00781ADC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5F9594E" w14:textId="5152D46A" w:rsidR="00781ADC" w:rsidRPr="002F0062" w:rsidRDefault="00781ADC" w:rsidP="00781ADC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29E3F102" w14:textId="4D4EB39C" w:rsidR="00781ADC" w:rsidRDefault="00781ADC" w:rsidP="00781ADC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Bojan Počkar, inšpektor za okolje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>inšpektor višji svetnik</w:t>
      </w:r>
    </w:p>
    <w:p w14:paraId="7EF1C9A3" w14:textId="3BD683B9" w:rsidR="00781ADC" w:rsidRDefault="00781ADC" w:rsidP="00781ADC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Mirana Omerzu,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višji svetnik</w:t>
      </w:r>
    </w:p>
    <w:p w14:paraId="314756BB" w14:textId="6FE31DF7" w:rsidR="00781ADC" w:rsidRDefault="00781ADC" w:rsidP="00781ADC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Martin Golčer, 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</w:p>
    <w:p w14:paraId="5413A121" w14:textId="42BE0CBD" w:rsidR="00781ADC" w:rsidRDefault="00781ADC" w:rsidP="002F0062">
      <w:pPr>
        <w:rPr>
          <w:rFonts w:cs="Arial"/>
          <w:szCs w:val="20"/>
          <w:lang w:val="sl-SI"/>
        </w:rPr>
      </w:pPr>
    </w:p>
    <w:p w14:paraId="604B182F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right="-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vodenje upravnih postopkov do izdaje odločbe </w:t>
      </w:r>
    </w:p>
    <w:p w14:paraId="3BEBAE99" w14:textId="77777777" w:rsidR="002F0062" w:rsidRPr="00C53C77" w:rsidRDefault="002F0062" w:rsidP="00C53C77">
      <w:pPr>
        <w:spacing w:line="100" w:lineRule="atLeast"/>
        <w:ind w:left="360"/>
        <w:rPr>
          <w:rFonts w:cs="Arial"/>
          <w:sz w:val="10"/>
          <w:szCs w:val="10"/>
          <w:lang w:val="sl-SI"/>
        </w:rPr>
      </w:pPr>
    </w:p>
    <w:p w14:paraId="75F5DF85" w14:textId="77777777" w:rsidR="00B55CCD" w:rsidRPr="002F0062" w:rsidRDefault="00B55CCD" w:rsidP="00B55CC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748CD652" w14:textId="576BE375" w:rsidR="00B55CCD" w:rsidRDefault="00B55CCD" w:rsidP="00B55CC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Tanja Batkovič,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višji svetovalec III</w:t>
      </w:r>
    </w:p>
    <w:p w14:paraId="325EA984" w14:textId="77777777" w:rsidR="006F6350" w:rsidRDefault="006F6350" w:rsidP="006F635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Mateja Žnidaršič, podsekretar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</w:p>
    <w:p w14:paraId="6A4F7937" w14:textId="77777777" w:rsidR="00B55CCD" w:rsidRDefault="00B55CCD" w:rsidP="002F0062">
      <w:pPr>
        <w:rPr>
          <w:rFonts w:cs="Arial"/>
          <w:szCs w:val="20"/>
          <w:u w:val="single"/>
          <w:lang w:val="sl-SI"/>
        </w:rPr>
      </w:pPr>
    </w:p>
    <w:p w14:paraId="6B960C05" w14:textId="73B46339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Služba za splošne in pravne zadeve</w:t>
      </w:r>
    </w:p>
    <w:p w14:paraId="2D09BFA2" w14:textId="4FB62B6A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Maja Bačnik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6A097F7E" w14:textId="63CD229F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Suzana Bregar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096CF638" w14:textId="0FCDC361" w:rsid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Petra Kladnik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07ED4C95" w14:textId="77777777" w:rsidR="003E3730" w:rsidRDefault="003E3730" w:rsidP="003E3730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lastRenderedPageBreak/>
        <w:t>mag. Jasna Rakuljić Zelov</w:t>
      </w:r>
      <w:r>
        <w:rPr>
          <w:rFonts w:cs="Arial"/>
          <w:szCs w:val="20"/>
          <w:lang w:val="sl-SI"/>
        </w:rPr>
        <w:t>, podsekretar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359F930C" w14:textId="77777777" w:rsidR="003E3730" w:rsidRDefault="003E3730" w:rsidP="003E373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Biljana Lukić, podsekretar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podsekretar</w:t>
      </w:r>
    </w:p>
    <w:p w14:paraId="3F6902BF" w14:textId="4119A4A2" w:rsidR="000C3F8D" w:rsidRPr="002F0062" w:rsidRDefault="000C3F8D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Sabina Zajc, višji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višji svetovalec I</w:t>
      </w:r>
    </w:p>
    <w:p w14:paraId="28C6AA8C" w14:textId="77777777" w:rsidR="00C07C18" w:rsidRPr="002F0062" w:rsidRDefault="00C07C18" w:rsidP="002F0062">
      <w:pPr>
        <w:rPr>
          <w:rFonts w:cs="Arial"/>
          <w:szCs w:val="20"/>
          <w:lang w:val="sl-SI"/>
        </w:rPr>
      </w:pPr>
    </w:p>
    <w:p w14:paraId="7985EC89" w14:textId="794709F3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Sektor za </w:t>
      </w:r>
      <w:r w:rsidR="00B55CCD">
        <w:rPr>
          <w:rFonts w:cs="Arial"/>
          <w:szCs w:val="20"/>
          <w:u w:val="single"/>
          <w:lang w:val="sl-SI"/>
        </w:rPr>
        <w:t>kakovost</w:t>
      </w:r>
      <w:r w:rsidRPr="002F0062">
        <w:rPr>
          <w:rFonts w:cs="Arial"/>
          <w:szCs w:val="20"/>
          <w:u w:val="single"/>
          <w:lang w:val="sl-SI"/>
        </w:rPr>
        <w:t xml:space="preserve"> in podporo inšpekcijam</w:t>
      </w:r>
    </w:p>
    <w:p w14:paraId="4C2E8BD4" w14:textId="6CC99E12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Vesela Baroš</w:t>
      </w:r>
      <w:r w:rsidR="00AA0397">
        <w:rPr>
          <w:rFonts w:cs="Arial"/>
          <w:szCs w:val="20"/>
          <w:lang w:val="sl-SI"/>
        </w:rPr>
        <w:t>, 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  <w:t xml:space="preserve">           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30B70FFF" w14:textId="0DC207D0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Darja Gabrijelčič</w:t>
      </w:r>
      <w:r w:rsidR="00AA0397">
        <w:rPr>
          <w:rFonts w:cs="Arial"/>
          <w:szCs w:val="20"/>
          <w:lang w:val="sl-SI"/>
        </w:rPr>
        <w:t>, 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  <w:t xml:space="preserve">          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79ED6427" w14:textId="67B25FFF" w:rsidR="002F0062" w:rsidRP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mag. Urška Lapuh Podbevšek</w:t>
      </w:r>
      <w:r w:rsidR="00AA0397">
        <w:rPr>
          <w:rFonts w:cs="Arial"/>
          <w:szCs w:val="20"/>
          <w:lang w:val="sl-SI"/>
        </w:rPr>
        <w:t>, sekretar</w:t>
      </w:r>
      <w:r w:rsidRPr="002F0062">
        <w:rPr>
          <w:rFonts w:cs="Arial"/>
          <w:szCs w:val="20"/>
          <w:lang w:val="sl-SI"/>
        </w:rPr>
        <w:tab/>
        <w:t xml:space="preserve">           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518A4">
        <w:rPr>
          <w:rFonts w:cs="Arial"/>
          <w:szCs w:val="20"/>
          <w:lang w:val="sl-SI"/>
        </w:rPr>
        <w:tab/>
      </w:r>
      <w:r w:rsidR="000B5267">
        <w:rPr>
          <w:rFonts w:cs="Arial"/>
          <w:szCs w:val="20"/>
          <w:lang w:val="sl-SI"/>
        </w:rPr>
        <w:t>sekretar</w:t>
      </w:r>
    </w:p>
    <w:p w14:paraId="291B1BA6" w14:textId="77777777" w:rsidR="00DD4454" w:rsidRDefault="00DD4454" w:rsidP="00DD4454">
      <w:pPr>
        <w:pStyle w:val="Odstavekseznama"/>
        <w:ind w:left="284"/>
        <w:jc w:val="both"/>
        <w:rPr>
          <w:rFonts w:cs="Arial"/>
          <w:b/>
          <w:bCs/>
          <w:szCs w:val="20"/>
          <w:lang w:val="sl-SI"/>
        </w:rPr>
      </w:pPr>
    </w:p>
    <w:p w14:paraId="03233142" w14:textId="558932EE" w:rsidR="00DD4454" w:rsidRDefault="00DD4454" w:rsidP="00DD4454">
      <w:pPr>
        <w:pStyle w:val="Odstavekseznama"/>
        <w:numPr>
          <w:ilvl w:val="0"/>
          <w:numId w:val="8"/>
        </w:numPr>
        <w:ind w:left="284" w:hanging="284"/>
        <w:jc w:val="both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>izdajo dovoljenj za čezmejno pošiljanje odpadkov</w:t>
      </w:r>
    </w:p>
    <w:p w14:paraId="3DDE90EE" w14:textId="77777777" w:rsidR="00DD4454" w:rsidRPr="00DD4454" w:rsidRDefault="00DD4454" w:rsidP="00DD4454">
      <w:pPr>
        <w:pStyle w:val="Odstavekseznama"/>
        <w:spacing w:line="100" w:lineRule="atLeast"/>
        <w:rPr>
          <w:rFonts w:cs="Arial"/>
          <w:sz w:val="10"/>
          <w:szCs w:val="10"/>
          <w:lang w:val="sl-SI"/>
        </w:rPr>
      </w:pPr>
    </w:p>
    <w:p w14:paraId="1E6AE17D" w14:textId="77777777" w:rsidR="00DD4454" w:rsidRPr="00B55CCD" w:rsidRDefault="00DD4454" w:rsidP="00B55CCD">
      <w:pPr>
        <w:rPr>
          <w:rFonts w:cs="Arial"/>
          <w:szCs w:val="20"/>
          <w:u w:val="single"/>
          <w:lang w:val="sl-SI"/>
        </w:rPr>
      </w:pPr>
      <w:r w:rsidRPr="00B55CCD">
        <w:rPr>
          <w:rFonts w:cs="Arial"/>
          <w:szCs w:val="20"/>
          <w:u w:val="single"/>
          <w:lang w:val="sl-SI"/>
        </w:rPr>
        <w:t>Služba za splošne in pravne zadeve</w:t>
      </w:r>
    </w:p>
    <w:p w14:paraId="6FCA5374" w14:textId="47E6862B" w:rsidR="00DD4454" w:rsidRDefault="00DD4454" w:rsidP="00DD4454">
      <w:pPr>
        <w:jc w:val="both"/>
        <w:rPr>
          <w:rFonts w:cs="Arial"/>
          <w:szCs w:val="20"/>
          <w:lang w:val="sl-SI"/>
        </w:rPr>
      </w:pPr>
      <w:r w:rsidRPr="00DD4454">
        <w:rPr>
          <w:rFonts w:cs="Arial"/>
          <w:szCs w:val="20"/>
          <w:lang w:val="sl-SI"/>
        </w:rPr>
        <w:t>Lejla Alekić, svetovalec</w:t>
      </w:r>
      <w:r w:rsidRPr="00DD4454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svetovalec III</w:t>
      </w:r>
    </w:p>
    <w:p w14:paraId="6F12DFCF" w14:textId="21CC32DD" w:rsidR="00DD4454" w:rsidRDefault="00DD4454" w:rsidP="00DD4454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dr. Marija Fele Beuermann, podsekretar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</w:p>
    <w:p w14:paraId="60F82F2A" w14:textId="7BDE1D6D" w:rsidR="00DD4454" w:rsidRDefault="00DD4454" w:rsidP="00DD4454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Lea Nagode, višji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višji svetovalec III</w:t>
      </w:r>
    </w:p>
    <w:p w14:paraId="2B9BDA1F" w14:textId="4619429D" w:rsidR="00DD4454" w:rsidRDefault="00DD4454" w:rsidP="00DD4454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Nada Suhadolnik Gjura, podsekretar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</w:p>
    <w:p w14:paraId="4B289590" w14:textId="2B408562" w:rsidR="00DD4454" w:rsidRPr="00DD4454" w:rsidRDefault="00DD4454" w:rsidP="00DD4454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Romana Turk, podsekretar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</w:p>
    <w:p w14:paraId="7B5B92FF" w14:textId="77777777" w:rsidR="00DD4454" w:rsidRDefault="00DD4454" w:rsidP="00DD4454">
      <w:pPr>
        <w:jc w:val="both"/>
        <w:rPr>
          <w:rFonts w:cs="Arial"/>
          <w:b/>
          <w:bCs/>
          <w:szCs w:val="20"/>
          <w:lang w:val="sl-SI"/>
        </w:rPr>
      </w:pPr>
    </w:p>
    <w:p w14:paraId="797B2839" w14:textId="10006CD3" w:rsidR="002F0062" w:rsidRPr="002F0062" w:rsidRDefault="002F0062" w:rsidP="000C3F8D">
      <w:pPr>
        <w:pStyle w:val="Odstavekseznama"/>
        <w:numPr>
          <w:ilvl w:val="0"/>
          <w:numId w:val="8"/>
        </w:numPr>
        <w:ind w:left="284" w:hanging="284"/>
        <w:jc w:val="both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v zvezi s posredovanjem informacij javnega značaja </w:t>
      </w:r>
    </w:p>
    <w:p w14:paraId="04C31310" w14:textId="77777777" w:rsidR="002F0062" w:rsidRPr="00C53C77" w:rsidRDefault="002F0062" w:rsidP="00C53C77">
      <w:pPr>
        <w:spacing w:line="100" w:lineRule="atLeast"/>
        <w:ind w:left="360"/>
        <w:rPr>
          <w:rFonts w:cs="Arial"/>
          <w:sz w:val="10"/>
          <w:szCs w:val="10"/>
          <w:lang w:val="sl-SI"/>
        </w:rPr>
      </w:pPr>
    </w:p>
    <w:p w14:paraId="2BE740F9" w14:textId="26EC94A9" w:rsidR="000C3F8D" w:rsidRPr="002F0062" w:rsidRDefault="000C3F8D" w:rsidP="000C3F8D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Andreja Troha</w:t>
      </w:r>
      <w:r>
        <w:rPr>
          <w:rFonts w:cs="Arial"/>
          <w:szCs w:val="20"/>
          <w:lang w:val="sl-SI"/>
        </w:rPr>
        <w:t xml:space="preserve">, direktor Gradbene in geodetske inšpekcije 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>inšpektor višji svetnik</w:t>
      </w:r>
    </w:p>
    <w:p w14:paraId="71495FC9" w14:textId="5D0FEDEF" w:rsidR="000C3F8D" w:rsidRPr="002F0062" w:rsidRDefault="000C3F8D" w:rsidP="000C3F8D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mag. Jasna Rakuljić Zelov</w:t>
      </w:r>
      <w:r>
        <w:rPr>
          <w:rFonts w:cs="Arial"/>
          <w:szCs w:val="20"/>
          <w:lang w:val="sl-SI"/>
        </w:rPr>
        <w:t>, podsekretar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 xml:space="preserve">  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sekretar </w:t>
      </w:r>
    </w:p>
    <w:p w14:paraId="4ABF0622" w14:textId="4727E229" w:rsidR="002F0062" w:rsidRDefault="002F0062" w:rsidP="002F0062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Maja Bačnik</w:t>
      </w:r>
      <w:r w:rsidR="00AA0397">
        <w:rPr>
          <w:rFonts w:cs="Arial"/>
          <w:szCs w:val="20"/>
          <w:lang w:val="sl-SI"/>
        </w:rPr>
        <w:t>, višji svetovalec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0397">
        <w:rPr>
          <w:rFonts w:cs="Arial"/>
          <w:szCs w:val="20"/>
          <w:lang w:val="sl-SI"/>
        </w:rPr>
        <w:t xml:space="preserve">  </w:t>
      </w:r>
      <w:r w:rsidR="000C3F8D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višji svetovalec I </w:t>
      </w:r>
    </w:p>
    <w:p w14:paraId="10B56CBE" w14:textId="74A73B19" w:rsidR="00F320E6" w:rsidRPr="002F0062" w:rsidRDefault="00F320E6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Polona Sopčič, 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</w:p>
    <w:p w14:paraId="7CA633FC" w14:textId="77777777" w:rsidR="000C3F8D" w:rsidRDefault="000C3F8D">
      <w:pPr>
        <w:rPr>
          <w:rFonts w:cs="Arial"/>
          <w:szCs w:val="20"/>
          <w:lang w:val="sl-SI"/>
        </w:rPr>
      </w:pPr>
    </w:p>
    <w:p w14:paraId="1B35A020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bookmarkStart w:id="1" w:name="_Hlk179875634"/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734CA252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5DFC148E" w14:textId="77777777" w:rsidR="008B1F84" w:rsidRPr="00637501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Vožarski pot 12, 1</w:t>
      </w:r>
      <w:r w:rsidRPr="00637501">
        <w:rPr>
          <w:rFonts w:cs="Arial"/>
          <w:szCs w:val="20"/>
          <w:lang w:val="sl-SI"/>
        </w:rPr>
        <w:t xml:space="preserve">000 </w:t>
      </w:r>
      <w:r>
        <w:rPr>
          <w:rFonts w:cs="Arial"/>
          <w:szCs w:val="20"/>
          <w:lang w:val="sl-SI"/>
        </w:rPr>
        <w:t>Ljubljana</w:t>
      </w:r>
    </w:p>
    <w:bookmarkEnd w:id="1"/>
    <w:p w14:paraId="2AAD73AA" w14:textId="77777777" w:rsidR="008B1F84" w:rsidRPr="002C6ABB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B3AFFB2" w14:textId="77777777" w:rsidR="008B1F84" w:rsidRPr="002F0062" w:rsidRDefault="008B1F84" w:rsidP="008B1F84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01703FB0" w14:textId="77777777" w:rsidR="008B1F84" w:rsidRPr="00C53C77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4A47E541" w14:textId="77777777" w:rsidR="008B1F84" w:rsidRPr="002F0062" w:rsidRDefault="008B1F84" w:rsidP="008B1F84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>
        <w:rPr>
          <w:rFonts w:cs="Arial"/>
          <w:szCs w:val="20"/>
          <w:u w:val="single"/>
          <w:lang w:val="sl-SI"/>
        </w:rPr>
        <w:t>območne enote po pooblastilu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4332CFCC" w14:textId="77777777" w:rsidR="008B1F84" w:rsidRPr="002F0062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Bernardka Čopar Sotenšek, inšpektor za okolje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0F5A9A9B" w14:textId="77777777" w:rsidR="008B1F84" w:rsidRPr="00FE12E9" w:rsidRDefault="008B1F84" w:rsidP="008B1F84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21E9E974" w14:textId="77777777" w:rsidR="008B1F84" w:rsidRPr="002F0062" w:rsidRDefault="008B1F84" w:rsidP="008B1F84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25ADC303" w14:textId="36050AB4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Pevc,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161F0297" w14:textId="7A7875D3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Nina Humar,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EB30CAF" w14:textId="7A4D2911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Goran Golubić,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75FA6765" w14:textId="7D2D7678" w:rsidR="008B1F84" w:rsidRPr="002F0062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Dr. Vesna Lovec,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25D7505" w14:textId="5426DF31" w:rsidR="008B1F84" w:rsidRPr="002F0062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Vita Grmovšek, gradbeni inšpektor svetnik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765F06DF" w14:textId="724D2F8B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Matjaž Gruden,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369792D9" w14:textId="1625D20C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Sabina Žgavc,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6FE94FCB" w14:textId="43F7D539" w:rsidR="008B1F84" w:rsidRPr="002F0062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Damjan Alešnik, gradbeni inšpektor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I</w:t>
      </w:r>
      <w:r>
        <w:rPr>
          <w:rFonts w:cs="Arial"/>
          <w:szCs w:val="20"/>
          <w:lang w:val="sl-SI"/>
        </w:rPr>
        <w:t>I</w:t>
      </w:r>
      <w:r w:rsidRPr="002F0062">
        <w:rPr>
          <w:rFonts w:cs="Arial"/>
          <w:szCs w:val="20"/>
          <w:lang w:val="sl-SI"/>
        </w:rPr>
        <w:t xml:space="preserve"> </w:t>
      </w:r>
    </w:p>
    <w:p w14:paraId="64A70B17" w14:textId="15BBD4C2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Peter Karba,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</w:t>
      </w:r>
    </w:p>
    <w:p w14:paraId="7761645E" w14:textId="61DDE347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Natalija Zver,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6E546361" w14:textId="1864FB9A" w:rsidR="008B1F84" w:rsidRPr="002F0062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Laura Dovč,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36757C8C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437C786" w14:textId="77777777" w:rsidR="008B1F84" w:rsidRPr="002F0062" w:rsidRDefault="008B1F84" w:rsidP="008B1F84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7AEE3026" w14:textId="7515107E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1EBA2528" w14:textId="77777777" w:rsidR="008B1F84" w:rsidRPr="00FE12E9" w:rsidRDefault="008B1F84" w:rsidP="008B1F84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6630330A" w14:textId="77777777" w:rsidR="008B1F84" w:rsidRPr="002F0062" w:rsidRDefault="008B1F84" w:rsidP="008B1F84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6222F9B9" w14:textId="4426B1E7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Vesna Božnar, inšpektor za okolje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II</w:t>
      </w:r>
    </w:p>
    <w:p w14:paraId="72D3080B" w14:textId="1B83B5C6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Maja Kržin Šarlah,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4E88609" w14:textId="26E13204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Darija Lorber,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076ABA73" w14:textId="28488910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Pavel Matjačič,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47F8394" w14:textId="01BEFAD7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dr. Katarina Pavšič Vrtač, inšpektor za okolje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</w:t>
      </w:r>
    </w:p>
    <w:p w14:paraId="4AE78847" w14:textId="16A9BD49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Aleš Perič Močnik,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</w:t>
      </w:r>
    </w:p>
    <w:p w14:paraId="2F63D885" w14:textId="08CF4F53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Aleksander Pleško,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4764028" w14:textId="1422D74E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Primož Rihtar, inšpektor za okolje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67881033" w14:textId="17AA8F00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Ema Starbek Gregorič, inšpektor za okolje svetnik</w:t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69E27447" w14:textId="053CA74E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Simonka Stražišar Guzelj, inšpektor za okolje svetnik</w:t>
      </w:r>
      <w:r>
        <w:rPr>
          <w:rFonts w:cs="Arial"/>
          <w:szCs w:val="20"/>
          <w:lang w:val="sl-SI"/>
        </w:rPr>
        <w:tab/>
      </w:r>
      <w:r w:rsidR="000E76C8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F93BC62" w14:textId="1CC490A2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Anja Zarnik,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</w:t>
      </w:r>
    </w:p>
    <w:p w14:paraId="41AE942C" w14:textId="77777777" w:rsidR="009A28D3" w:rsidRDefault="009A28D3" w:rsidP="002537B2">
      <w:pPr>
        <w:rPr>
          <w:rFonts w:cs="Arial"/>
          <w:szCs w:val="20"/>
          <w:u w:val="single"/>
          <w:lang w:val="sl-SI"/>
        </w:rPr>
      </w:pPr>
    </w:p>
    <w:p w14:paraId="2C24F25D" w14:textId="5EC4DF12" w:rsidR="002537B2" w:rsidRPr="002F0062" w:rsidRDefault="002537B2" w:rsidP="002537B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Stanovanjska inšpekcija</w:t>
      </w:r>
    </w:p>
    <w:p w14:paraId="2072A34B" w14:textId="61E96584" w:rsidR="002537B2" w:rsidRDefault="002537B2" w:rsidP="002537B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Boštjan Rus, stanovanjski inšpektor svetnik</w:t>
      </w:r>
      <w:r>
        <w:rPr>
          <w:rFonts w:cs="Arial"/>
          <w:szCs w:val="20"/>
          <w:lang w:val="sl-SI"/>
        </w:rPr>
        <w:tab/>
      </w:r>
      <w:r w:rsidR="009B29FF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52A37185" w14:textId="51E86A52" w:rsidR="002537B2" w:rsidRDefault="002537B2" w:rsidP="002537B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Matej Jereb, stanovanjski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B29FF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6346EDE1" w14:textId="5C439ECF" w:rsidR="002537B2" w:rsidRDefault="002537B2" w:rsidP="002537B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Nevenka Kosec, stanovanjski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B29FF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320C687" w14:textId="29304EEE" w:rsidR="002537B2" w:rsidRDefault="002537B2" w:rsidP="002537B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Igor Tomaž, stanovanjski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B29FF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922BA09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447CC28" w14:textId="77777777" w:rsidR="008B1F84" w:rsidRPr="002F0062" w:rsidRDefault="008B1F84" w:rsidP="008B1F84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516FC8B0" w14:textId="77777777" w:rsidR="008B1F84" w:rsidRPr="00C53C77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4872DD95" w14:textId="48B3BE36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Maja Košar,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svetovalec II</w:t>
      </w:r>
    </w:p>
    <w:p w14:paraId="79AB6834" w14:textId="32950804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Petra Pustavrh,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svetovalec I</w:t>
      </w:r>
    </w:p>
    <w:p w14:paraId="3FC9933E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33229135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029765E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61AEE55D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0DA20C3C" w14:textId="77777777" w:rsidR="008B1F84" w:rsidRPr="00637501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Zagorju ob Savi, Grajska ulica 2, 1410 Zagorje ob Savi</w:t>
      </w:r>
    </w:p>
    <w:p w14:paraId="1CBC1F68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80DA8CD" w14:textId="77777777" w:rsidR="008B1F84" w:rsidRPr="00D56709" w:rsidRDefault="008B1F84" w:rsidP="008B1F84">
      <w:pPr>
        <w:pStyle w:val="Odstavekseznama"/>
        <w:numPr>
          <w:ilvl w:val="0"/>
          <w:numId w:val="8"/>
        </w:numPr>
        <w:ind w:left="284" w:hanging="284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Cs w:val="20"/>
          <w:lang w:val="sl-SI"/>
        </w:rPr>
        <w:t>Uradne osebe, pooblaščene za odločanje v upravnih postopkih</w:t>
      </w:r>
    </w:p>
    <w:p w14:paraId="3F11C060" w14:textId="77777777" w:rsidR="008B1F84" w:rsidRPr="00D56709" w:rsidRDefault="008B1F84" w:rsidP="008B1F84">
      <w:pPr>
        <w:spacing w:line="240" w:lineRule="auto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 w:val="10"/>
          <w:szCs w:val="10"/>
          <w:lang w:val="sl-SI"/>
        </w:rPr>
        <w:br/>
      </w:r>
      <w:r w:rsidRPr="00D56709">
        <w:rPr>
          <w:rFonts w:cs="Arial"/>
          <w:szCs w:val="20"/>
          <w:u w:val="single"/>
          <w:lang w:val="sl-SI"/>
        </w:rPr>
        <w:t>Inšpekcija za naravne vire in rudarstvo</w:t>
      </w:r>
    </w:p>
    <w:p w14:paraId="270DFF1D" w14:textId="1A615899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Suzana Macolić, rudarski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višji svetnik</w:t>
      </w:r>
    </w:p>
    <w:p w14:paraId="5F00C603" w14:textId="2390A293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spec. Mitja Pavlič, rudarski inšpektor svetnik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višji svetnik</w:t>
      </w:r>
    </w:p>
    <w:p w14:paraId="3BB9500F" w14:textId="7EB9B5B1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4F4129AA" w14:textId="357C54C4" w:rsidR="008B1F84" w:rsidRPr="002F0062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Lipovec, inšpektor za naravo in vode svetnik</w:t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11E82CE9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30FAB6F" w14:textId="77777777" w:rsidR="008B1F84" w:rsidRPr="002F0062" w:rsidRDefault="008B1F84" w:rsidP="008B1F84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5B306B0F" w14:textId="77777777" w:rsidR="008B1F84" w:rsidRPr="00C53C77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B87FEF4" w14:textId="4C45AAE0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Nuša Šoštar Pirš, višji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E472F7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višji svetovalec III</w:t>
      </w:r>
    </w:p>
    <w:p w14:paraId="5B4CD50B" w14:textId="77777777" w:rsidR="008B1F84" w:rsidRDefault="008B1F84" w:rsidP="008B1F84">
      <w:pPr>
        <w:rPr>
          <w:rFonts w:cs="Arial"/>
          <w:szCs w:val="20"/>
          <w:lang w:val="sl-SI"/>
        </w:rPr>
      </w:pPr>
    </w:p>
    <w:p w14:paraId="2D95F152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6C57A6F6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79AD12D7" w14:textId="77777777" w:rsidR="008B1F84" w:rsidRPr="00637501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Kočevju, Trg zbora odposlancev 12, 1330 Kočevje</w:t>
      </w:r>
    </w:p>
    <w:p w14:paraId="7FB8BC76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D22EC88" w14:textId="77777777" w:rsidR="008B1F84" w:rsidRPr="007814EB" w:rsidRDefault="008B1F84" w:rsidP="008B1F84">
      <w:pPr>
        <w:pStyle w:val="Odstavekseznama"/>
        <w:numPr>
          <w:ilvl w:val="0"/>
          <w:numId w:val="8"/>
        </w:numPr>
        <w:ind w:left="284" w:hanging="284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Cs w:val="20"/>
          <w:lang w:val="sl-SI"/>
        </w:rPr>
        <w:t>Uradne osebe, pooblaščene za odločanje v upravnih postopkih</w:t>
      </w:r>
    </w:p>
    <w:p w14:paraId="6FD90C5F" w14:textId="77777777" w:rsidR="008B1F84" w:rsidRPr="007814EB" w:rsidRDefault="008B1F84" w:rsidP="008B1F84">
      <w:pPr>
        <w:pStyle w:val="Odstavekseznama"/>
        <w:ind w:left="284"/>
        <w:rPr>
          <w:rFonts w:cs="Arial"/>
          <w:szCs w:val="20"/>
          <w:u w:val="single"/>
          <w:lang w:val="sl-SI"/>
        </w:rPr>
      </w:pPr>
    </w:p>
    <w:p w14:paraId="74BC9929" w14:textId="77777777" w:rsidR="008B1F84" w:rsidRDefault="008B1F84" w:rsidP="008B1F84">
      <w:pPr>
        <w:rPr>
          <w:rFonts w:cs="Arial"/>
          <w:szCs w:val="20"/>
          <w:u w:val="single"/>
          <w:lang w:val="sl-SI"/>
        </w:rPr>
      </w:pPr>
      <w:r w:rsidRPr="007814EB">
        <w:rPr>
          <w:rFonts w:cs="Arial"/>
          <w:szCs w:val="20"/>
          <w:u w:val="single"/>
          <w:lang w:val="sl-SI"/>
        </w:rPr>
        <w:t>Inšpekcija za okolje</w:t>
      </w:r>
    </w:p>
    <w:p w14:paraId="024CB575" w14:textId="7DCCBAA4" w:rsidR="008B1F8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Tjaša Križaj, inšpektor za okolje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III</w:t>
      </w:r>
    </w:p>
    <w:p w14:paraId="53D9EAD9" w14:textId="77777777" w:rsidR="008B1F84" w:rsidRDefault="008B1F84" w:rsidP="008B1F84">
      <w:pPr>
        <w:rPr>
          <w:rFonts w:cs="Arial"/>
          <w:szCs w:val="20"/>
          <w:lang w:val="sl-SI"/>
        </w:rPr>
      </w:pPr>
    </w:p>
    <w:p w14:paraId="03767A6A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7342EBBA" w14:textId="77777777" w:rsidR="008B1F84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695A39C0" w14:textId="77777777" w:rsidR="008B1F84" w:rsidRPr="00637501" w:rsidRDefault="008B1F84" w:rsidP="008B1F84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Postojni, Kolodvorska 5a, 6230 Postojna</w:t>
      </w:r>
    </w:p>
    <w:p w14:paraId="45666C44" w14:textId="77777777" w:rsidR="008B1F84" w:rsidRDefault="008B1F84" w:rsidP="008B1F84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5544DAA" w14:textId="77777777" w:rsidR="008B1F84" w:rsidRPr="00D56709" w:rsidRDefault="008B1F84" w:rsidP="008B1F84">
      <w:pPr>
        <w:pStyle w:val="Odstavekseznama"/>
        <w:numPr>
          <w:ilvl w:val="0"/>
          <w:numId w:val="8"/>
        </w:numPr>
        <w:ind w:left="284" w:hanging="284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Cs w:val="20"/>
          <w:lang w:val="sl-SI"/>
        </w:rPr>
        <w:t>Uradne osebe, pooblaščene za odločanje v upravnih postopkih</w:t>
      </w:r>
    </w:p>
    <w:p w14:paraId="0E3427E3" w14:textId="77777777" w:rsidR="008B1F84" w:rsidRDefault="008B1F84" w:rsidP="008B1F84">
      <w:pPr>
        <w:rPr>
          <w:rFonts w:cs="Arial"/>
          <w:szCs w:val="20"/>
          <w:u w:val="single"/>
          <w:lang w:val="sl-SI"/>
        </w:rPr>
      </w:pPr>
    </w:p>
    <w:p w14:paraId="01EADAA1" w14:textId="77777777" w:rsidR="008B1F84" w:rsidRPr="003B78F4" w:rsidRDefault="008B1F84" w:rsidP="008B1F84">
      <w:pPr>
        <w:rPr>
          <w:rFonts w:cs="Arial"/>
          <w:szCs w:val="20"/>
          <w:u w:val="single"/>
          <w:lang w:val="sl-SI"/>
        </w:rPr>
      </w:pPr>
      <w:r w:rsidRPr="003B78F4">
        <w:rPr>
          <w:rFonts w:cs="Arial"/>
          <w:szCs w:val="20"/>
          <w:u w:val="single"/>
          <w:lang w:val="sl-SI"/>
        </w:rPr>
        <w:t>Inšpekcija za okolje</w:t>
      </w:r>
    </w:p>
    <w:p w14:paraId="29D1F794" w14:textId="322124CF" w:rsidR="008B1F84" w:rsidRPr="003B78F4" w:rsidRDefault="008B1F84" w:rsidP="008B1F84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Mojka Modic</w:t>
      </w:r>
      <w:r w:rsidRPr="003B78F4">
        <w:rPr>
          <w:rFonts w:cs="Arial"/>
          <w:szCs w:val="20"/>
          <w:lang w:val="sl-SI"/>
        </w:rPr>
        <w:t>, inšpektor za okolje</w:t>
      </w:r>
      <w:r>
        <w:rPr>
          <w:rFonts w:cs="Arial"/>
          <w:szCs w:val="20"/>
          <w:lang w:val="sl-SI"/>
        </w:rPr>
        <w:t xml:space="preserve"> svetnik</w:t>
      </w:r>
      <w:r w:rsidRPr="003B78F4">
        <w:rPr>
          <w:rFonts w:cs="Arial"/>
          <w:szCs w:val="20"/>
          <w:lang w:val="sl-SI"/>
        </w:rPr>
        <w:tab/>
      </w:r>
      <w:r w:rsidRPr="003B78F4">
        <w:rPr>
          <w:rFonts w:cs="Arial"/>
          <w:szCs w:val="20"/>
          <w:lang w:val="sl-SI"/>
        </w:rPr>
        <w:tab/>
      </w:r>
      <w:r w:rsidRPr="003B78F4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 w:rsidRPr="003B78F4">
        <w:rPr>
          <w:rFonts w:cs="Arial"/>
          <w:szCs w:val="20"/>
          <w:lang w:val="sl-SI"/>
        </w:rPr>
        <w:t xml:space="preserve">inšpektor </w:t>
      </w:r>
      <w:r>
        <w:rPr>
          <w:rFonts w:cs="Arial"/>
          <w:szCs w:val="20"/>
          <w:lang w:val="sl-SI"/>
        </w:rPr>
        <w:t>svetnik</w:t>
      </w:r>
    </w:p>
    <w:p w14:paraId="5860F8CC" w14:textId="77777777" w:rsidR="008B1F84" w:rsidRDefault="008B1F84">
      <w:pPr>
        <w:rPr>
          <w:rFonts w:cs="Arial"/>
          <w:szCs w:val="20"/>
          <w:lang w:val="sl-SI"/>
        </w:rPr>
      </w:pPr>
    </w:p>
    <w:p w14:paraId="6C41DDD4" w14:textId="77777777" w:rsidR="00E90E60" w:rsidRDefault="00E90E60" w:rsidP="00E90E6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35E80EBE" w14:textId="77777777" w:rsidR="00E90E60" w:rsidRDefault="00E90E60" w:rsidP="00E90E6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Kranj</w:t>
      </w:r>
    </w:p>
    <w:p w14:paraId="228A6B43" w14:textId="77777777" w:rsidR="00E90E60" w:rsidRPr="00637501" w:rsidRDefault="00E90E60" w:rsidP="00E90E60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Bleiweisova cesta 20, 4000 Kranj</w:t>
      </w:r>
    </w:p>
    <w:p w14:paraId="3341B3D2" w14:textId="77777777" w:rsidR="00E90E60" w:rsidRPr="002C6ABB" w:rsidRDefault="00E90E60" w:rsidP="00E90E60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A9C47E4" w14:textId="77777777" w:rsidR="00E90E60" w:rsidRPr="002F0062" w:rsidRDefault="00E90E60" w:rsidP="00E90E60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87EF667" w14:textId="77777777" w:rsidR="00E90E60" w:rsidRPr="00C53C77" w:rsidRDefault="00E90E60" w:rsidP="00E90E60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9BFC1EF" w14:textId="77777777" w:rsidR="00E90E60" w:rsidRPr="002F0062" w:rsidRDefault="00E90E60" w:rsidP="00E90E60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>
        <w:rPr>
          <w:rFonts w:cs="Arial"/>
          <w:szCs w:val="20"/>
          <w:u w:val="single"/>
          <w:lang w:val="sl-SI"/>
        </w:rPr>
        <w:t>območne enote po pooblastilu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6C7FB29B" w14:textId="3C8DDD29" w:rsidR="00E90E60" w:rsidRPr="002F0062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Barbara Tavčar,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79F3DAC4" w14:textId="77777777" w:rsidR="00E90E60" w:rsidRPr="00FE12E9" w:rsidRDefault="00E90E60" w:rsidP="00E90E60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1B1C9827" w14:textId="77777777" w:rsidR="00E90E60" w:rsidRPr="002F0062" w:rsidRDefault="00E90E60" w:rsidP="00E90E60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3305C8E4" w14:textId="296A3E12" w:rsidR="00E90E60" w:rsidRPr="002F0062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Aleš Prijon,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višji svetnik</w:t>
      </w:r>
    </w:p>
    <w:p w14:paraId="7FF8998F" w14:textId="6BDBF9A6" w:rsidR="00E90E60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Katja Strle Pintarič,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7F27EEC4" w14:textId="71054F96" w:rsidR="00E90E60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Maksimiljan Smiljan Komic, gradbeni inšpektor svetnik</w:t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9FFE418" w14:textId="73CB181D" w:rsidR="00E90E60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Vesna Misjak,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</w:t>
      </w:r>
    </w:p>
    <w:p w14:paraId="28DE2F2F" w14:textId="77777777" w:rsidR="00E90E60" w:rsidRDefault="00E90E60" w:rsidP="00E90E60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A8CCA44" w14:textId="77777777" w:rsidR="00A149E1" w:rsidRDefault="00A149E1" w:rsidP="00E90E60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30B6BEFE" w14:textId="77777777" w:rsidR="00A149E1" w:rsidRDefault="00A149E1" w:rsidP="00E90E60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5BA2977" w14:textId="77777777" w:rsidR="00A149E1" w:rsidRDefault="00A149E1" w:rsidP="00E90E60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EC4D5F8" w14:textId="77777777" w:rsidR="00E90E60" w:rsidRPr="002F0062" w:rsidRDefault="00E90E60" w:rsidP="00E90E60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10517844" w14:textId="5168FCA8" w:rsidR="00E90E60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Anja Horvat, inšpektor za naravo in vode svetnik</w:t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07F9535" w14:textId="43B19711" w:rsidR="00E90E60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Robert Kljajić, inšpektor za naravo in vode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598BD730" w14:textId="0EFD3F72" w:rsidR="00E90E60" w:rsidRDefault="00E90E60" w:rsidP="00E90E60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Suzana Hoblaj, inšpektor za naravo in vode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278F8E56" w14:textId="77777777" w:rsidR="00AA51E2" w:rsidRDefault="00AA51E2" w:rsidP="00E90E60">
      <w:pPr>
        <w:rPr>
          <w:rFonts w:cs="Arial"/>
          <w:szCs w:val="20"/>
          <w:lang w:val="sl-SI"/>
        </w:rPr>
      </w:pPr>
    </w:p>
    <w:p w14:paraId="39A2C6DC" w14:textId="77777777" w:rsidR="00CA293D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34B3ACA8" w14:textId="77777777" w:rsidR="00CA293D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Celje</w:t>
      </w:r>
    </w:p>
    <w:p w14:paraId="6BF36E7D" w14:textId="77777777" w:rsidR="00CA293D" w:rsidRPr="002F0062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Kidričeva 24 B, 3000 Celje</w:t>
      </w:r>
      <w:r w:rsidRPr="002F0062">
        <w:rPr>
          <w:rFonts w:cs="Arial"/>
          <w:szCs w:val="20"/>
          <w:lang w:val="sl-SI"/>
        </w:rPr>
        <w:t xml:space="preserve"> </w:t>
      </w:r>
    </w:p>
    <w:p w14:paraId="74E299DB" w14:textId="77777777" w:rsidR="00CA293D" w:rsidRPr="00192D6C" w:rsidRDefault="00CA293D" w:rsidP="00CA293D">
      <w:pPr>
        <w:rPr>
          <w:rFonts w:cs="Arial"/>
          <w:sz w:val="24"/>
          <w:lang w:val="sl-SI"/>
        </w:rPr>
      </w:pPr>
    </w:p>
    <w:p w14:paraId="34356EDB" w14:textId="77777777" w:rsidR="00CA293D" w:rsidRPr="002F0062" w:rsidRDefault="00CA293D" w:rsidP="00CA293D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00EA8AA0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40D4BF0B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3CB1D533" w14:textId="4954302A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Andreja Slapnik, inšpektor za okolje svetnik</w:t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  <w:r w:rsidRPr="002F0062">
        <w:rPr>
          <w:rFonts w:cs="Arial"/>
          <w:szCs w:val="20"/>
          <w:lang w:val="sl-SI"/>
        </w:rPr>
        <w:t xml:space="preserve"> </w:t>
      </w:r>
    </w:p>
    <w:p w14:paraId="0D4CE06B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94A2902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0D141E27" w14:textId="3DC89A91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Andreja Vidali, inšpektor za naravo in vode svetnik</w:t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57D56B46" w14:textId="53DE8850" w:rsidR="00CA293D" w:rsidRPr="00FE12E9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Vili Jožef Tovšak, rudarski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višji svetnik</w:t>
      </w:r>
    </w:p>
    <w:p w14:paraId="3181439B" w14:textId="77777777" w:rsidR="00CA293D" w:rsidRPr="00FE12E9" w:rsidRDefault="00CA293D" w:rsidP="00CA293D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470B6FB8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1CC9BA97" w14:textId="1B204486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Matjaž Tajnšek, gradbeni inšpektor svetnik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0207F70B" w14:textId="3FF18BE4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Barbara Prah,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  <w:r w:rsidRPr="002F0062">
        <w:rPr>
          <w:rFonts w:cs="Arial"/>
          <w:szCs w:val="20"/>
          <w:lang w:val="sl-SI"/>
        </w:rPr>
        <w:t xml:space="preserve"> </w:t>
      </w:r>
    </w:p>
    <w:p w14:paraId="069D1FB7" w14:textId="3090810C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Urška Zagožen,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54D6643B" w14:textId="32B36D52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Bojan Mraz,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3FD01779" w14:textId="2875B2F7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dr. Vanja Ramšak,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2D2144AA" w14:textId="465F6ED8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Jože Hostnik, gradbeni inšpektor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  <w:r w:rsidRPr="002F0062">
        <w:rPr>
          <w:rFonts w:cs="Arial"/>
          <w:szCs w:val="20"/>
          <w:lang w:val="sl-SI"/>
        </w:rPr>
        <w:t xml:space="preserve"> </w:t>
      </w:r>
    </w:p>
    <w:p w14:paraId="70540113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BA3581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3FA37C97" w14:textId="562C2863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Kornelija Kodrič,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7DEF87D1" w14:textId="77164896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Bole,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</w:t>
      </w:r>
    </w:p>
    <w:p w14:paraId="693A4A65" w14:textId="2CEB8E8A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Katarina Gabrovec,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7C44ED10" w14:textId="63C81B46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Tjaša Kolar,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7B477FFC" w14:textId="0ECB2FCA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Anja Kokol,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0105EC73" w14:textId="23F50651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Gabrijela Triglav Brežnik,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5B4C9BAB" w14:textId="0A00122B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Karmen Železnik,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 xml:space="preserve">inšpektor svetnik </w:t>
      </w:r>
    </w:p>
    <w:p w14:paraId="24FCC930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0BF021E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Stanovanjska inšpekcija</w:t>
      </w:r>
    </w:p>
    <w:p w14:paraId="0AC0FDE9" w14:textId="3FC5ACB3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Jasmina Tajnšek, stanovanjski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28D99249" w14:textId="77777777" w:rsidR="00CA293D" w:rsidRDefault="00CA293D" w:rsidP="00CA293D">
      <w:pPr>
        <w:rPr>
          <w:rFonts w:cs="Arial"/>
          <w:szCs w:val="20"/>
          <w:u w:val="single"/>
          <w:lang w:val="sl-SI"/>
        </w:rPr>
      </w:pPr>
    </w:p>
    <w:p w14:paraId="3DCDCEAA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>Sektor za sistem in podporo inšpekcijam</w:t>
      </w:r>
    </w:p>
    <w:p w14:paraId="1B7E28ED" w14:textId="1D7F27E5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Miloš Ravničan, sekretar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  <w:t xml:space="preserve">            </w:t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sekretar</w:t>
      </w:r>
    </w:p>
    <w:p w14:paraId="51F4C56B" w14:textId="77777777" w:rsidR="00CA293D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364671FD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478FC1C3" w14:textId="77777777" w:rsidR="00CA293D" w:rsidRPr="002F0062" w:rsidRDefault="00CA293D" w:rsidP="00CA293D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</w:t>
      </w:r>
      <w:r>
        <w:rPr>
          <w:rFonts w:cs="Arial"/>
          <w:b/>
          <w:bCs/>
          <w:szCs w:val="20"/>
          <w:lang w:val="sl-SI"/>
        </w:rPr>
        <w:t>za vodenje upravnih postopkov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71094149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B1A797F" w14:textId="322A4001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Pera Knez, višji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višji nadzornik I</w:t>
      </w:r>
    </w:p>
    <w:p w14:paraId="11B3A6E0" w14:textId="19E6289A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 Koleša, nadzornik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nadzornik I</w:t>
      </w:r>
    </w:p>
    <w:p w14:paraId="34159985" w14:textId="77777777" w:rsidR="00CA293D" w:rsidRDefault="00CA293D" w:rsidP="00CA293D">
      <w:pPr>
        <w:rPr>
          <w:rFonts w:cs="Arial"/>
          <w:szCs w:val="20"/>
          <w:lang w:val="sl-SI"/>
        </w:rPr>
      </w:pPr>
    </w:p>
    <w:p w14:paraId="5A31C884" w14:textId="77777777" w:rsidR="00CA293D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42E64380" w14:textId="77777777" w:rsidR="00CA293D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Celje</w:t>
      </w:r>
    </w:p>
    <w:p w14:paraId="16B84D49" w14:textId="77777777" w:rsidR="00CA293D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Velenju</w:t>
      </w:r>
    </w:p>
    <w:p w14:paraId="37799D72" w14:textId="77777777" w:rsidR="00CA293D" w:rsidRPr="002F0062" w:rsidRDefault="00CA293D" w:rsidP="00CA293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Rudarska cesta 6 A, 3320 Velenje</w:t>
      </w:r>
      <w:r w:rsidRPr="002F0062">
        <w:rPr>
          <w:rFonts w:cs="Arial"/>
          <w:szCs w:val="20"/>
          <w:lang w:val="sl-SI"/>
        </w:rPr>
        <w:t xml:space="preserve"> </w:t>
      </w:r>
    </w:p>
    <w:p w14:paraId="4F99F388" w14:textId="77777777" w:rsidR="00CA293D" w:rsidRPr="00192D6C" w:rsidRDefault="00CA293D" w:rsidP="00CA293D">
      <w:pPr>
        <w:rPr>
          <w:rFonts w:cs="Arial"/>
          <w:sz w:val="24"/>
          <w:lang w:val="sl-SI"/>
        </w:rPr>
      </w:pPr>
    </w:p>
    <w:p w14:paraId="60208F6E" w14:textId="77777777" w:rsidR="00CA293D" w:rsidRPr="002F0062" w:rsidRDefault="00CA293D" w:rsidP="00CA293D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C2B65CC" w14:textId="77777777" w:rsidR="00CA293D" w:rsidRPr="00C53C77" w:rsidRDefault="00CA293D" w:rsidP="00CA293D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7ED2019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2EF52285" w14:textId="2DB0654D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Peter Štraus, inšpektor za naravo in vode svetnik</w:t>
      </w:r>
      <w:r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0D3A0E14" w14:textId="77777777" w:rsidR="00CA293D" w:rsidRDefault="00CA293D" w:rsidP="00CA293D">
      <w:pPr>
        <w:rPr>
          <w:rFonts w:cs="Arial"/>
          <w:szCs w:val="20"/>
          <w:u w:val="single"/>
          <w:lang w:val="sl-SI"/>
        </w:rPr>
      </w:pPr>
    </w:p>
    <w:p w14:paraId="073ACCDE" w14:textId="77777777" w:rsidR="00CA293D" w:rsidRPr="002F0062" w:rsidRDefault="00CA293D" w:rsidP="00CA293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75D20B94" w14:textId="632B0E24" w:rsidR="00CA293D" w:rsidRPr="002F0062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Andreja Berložnik,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  <w:r w:rsidRPr="002F0062">
        <w:rPr>
          <w:rFonts w:cs="Arial"/>
          <w:szCs w:val="20"/>
          <w:lang w:val="sl-SI"/>
        </w:rPr>
        <w:t xml:space="preserve"> </w:t>
      </w:r>
    </w:p>
    <w:p w14:paraId="1613300B" w14:textId="05CA6CC0" w:rsidR="00CA293D" w:rsidRDefault="00CA293D" w:rsidP="00CA293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Šopar,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AA51E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  <w:r w:rsidRPr="002F0062">
        <w:rPr>
          <w:rFonts w:cs="Arial"/>
          <w:szCs w:val="20"/>
          <w:lang w:val="sl-SI"/>
        </w:rPr>
        <w:t xml:space="preserve"> </w:t>
      </w:r>
    </w:p>
    <w:p w14:paraId="4D96B575" w14:textId="77777777" w:rsidR="007069CC" w:rsidRDefault="007069CC" w:rsidP="00CA293D">
      <w:pPr>
        <w:rPr>
          <w:rFonts w:cs="Arial"/>
          <w:szCs w:val="20"/>
          <w:lang w:val="sl-SI"/>
        </w:rPr>
      </w:pPr>
    </w:p>
    <w:p w14:paraId="72EA91B3" w14:textId="77777777" w:rsidR="001E1CE4" w:rsidRDefault="001E1CE4" w:rsidP="00CA293D">
      <w:pPr>
        <w:rPr>
          <w:rFonts w:cs="Arial"/>
          <w:szCs w:val="20"/>
          <w:lang w:val="sl-SI"/>
        </w:rPr>
      </w:pPr>
    </w:p>
    <w:p w14:paraId="740D57BC" w14:textId="77777777" w:rsidR="001E1CE4" w:rsidRDefault="001E1CE4" w:rsidP="00CA293D">
      <w:pPr>
        <w:rPr>
          <w:rFonts w:cs="Arial"/>
          <w:szCs w:val="20"/>
          <w:lang w:val="sl-SI"/>
        </w:rPr>
      </w:pPr>
    </w:p>
    <w:p w14:paraId="3498B6A1" w14:textId="77777777" w:rsidR="007069CC" w:rsidRDefault="007069CC" w:rsidP="00CA293D">
      <w:pPr>
        <w:rPr>
          <w:rFonts w:cs="Arial"/>
          <w:szCs w:val="20"/>
          <w:lang w:val="sl-SI"/>
        </w:rPr>
      </w:pPr>
    </w:p>
    <w:p w14:paraId="4F3A8AD7" w14:textId="77777777" w:rsidR="00587E1D" w:rsidRDefault="00587E1D" w:rsidP="00587E1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13ED3C90" w14:textId="77777777" w:rsidR="00587E1D" w:rsidRDefault="00587E1D" w:rsidP="00587E1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Koper</w:t>
      </w:r>
    </w:p>
    <w:p w14:paraId="1F9B914F" w14:textId="5CDD857B" w:rsidR="00587E1D" w:rsidRPr="007069CC" w:rsidRDefault="00587E1D" w:rsidP="007069CC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Piranska cesta 2, 6000 Koper</w:t>
      </w:r>
    </w:p>
    <w:p w14:paraId="76D6F808" w14:textId="77777777" w:rsidR="002A1254" w:rsidRPr="00192D6C" w:rsidRDefault="002A1254" w:rsidP="002A1254">
      <w:pPr>
        <w:rPr>
          <w:rFonts w:cs="Arial"/>
          <w:sz w:val="24"/>
          <w:lang w:val="sl-SI"/>
        </w:rPr>
      </w:pPr>
    </w:p>
    <w:p w14:paraId="2FF63F1F" w14:textId="77777777" w:rsidR="002A1254" w:rsidRPr="002F0062" w:rsidRDefault="002A1254" w:rsidP="002A1254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71B78CB6" w14:textId="77777777" w:rsidR="00587E1D" w:rsidRPr="00133E49" w:rsidRDefault="00587E1D" w:rsidP="00587E1D">
      <w:pPr>
        <w:pStyle w:val="Odstavekseznama"/>
        <w:rPr>
          <w:rFonts w:cs="Arial"/>
          <w:b/>
          <w:bCs/>
          <w:szCs w:val="20"/>
          <w:lang w:val="sl-SI"/>
        </w:rPr>
      </w:pPr>
    </w:p>
    <w:p w14:paraId="299E222C" w14:textId="134D3282" w:rsidR="00587E1D" w:rsidRPr="002F0062" w:rsidRDefault="00587E1D" w:rsidP="00587E1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V</w:t>
      </w:r>
      <w:r w:rsidRPr="002F0062">
        <w:rPr>
          <w:rFonts w:cs="Arial"/>
          <w:szCs w:val="20"/>
          <w:u w:val="single"/>
          <w:lang w:val="sl-SI"/>
        </w:rPr>
        <w:t xml:space="preserve">odja </w:t>
      </w:r>
      <w:r>
        <w:rPr>
          <w:rFonts w:cs="Arial"/>
          <w:szCs w:val="20"/>
          <w:u w:val="single"/>
          <w:lang w:val="sl-SI"/>
        </w:rPr>
        <w:t>območne enote</w:t>
      </w:r>
    </w:p>
    <w:p w14:paraId="3291B5CC" w14:textId="3FE56571" w:rsidR="00587E1D" w:rsidRDefault="00587E1D" w:rsidP="00587E1D">
      <w:pPr>
        <w:tabs>
          <w:tab w:val="left" w:pos="6096"/>
        </w:tabs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Katarina Majdič, gradbeni inšpektor svetni</w:t>
      </w:r>
      <w:r w:rsidR="00612AE6">
        <w:rPr>
          <w:rFonts w:cs="Arial"/>
          <w:szCs w:val="20"/>
          <w:lang w:val="sl-SI"/>
        </w:rPr>
        <w:t xml:space="preserve">k                                  </w:t>
      </w:r>
      <w:r w:rsidR="005607A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inšpektor svetnik</w:t>
      </w:r>
    </w:p>
    <w:p w14:paraId="1AF81559" w14:textId="77777777" w:rsidR="00587E1D" w:rsidRDefault="00587E1D" w:rsidP="00587E1D">
      <w:pPr>
        <w:rPr>
          <w:rFonts w:cs="Arial"/>
          <w:b/>
          <w:bCs/>
          <w:szCs w:val="20"/>
          <w:lang w:val="sl-SI"/>
        </w:rPr>
      </w:pPr>
    </w:p>
    <w:p w14:paraId="3A57C0B0" w14:textId="01372308" w:rsidR="00587E1D" w:rsidRPr="002F0062" w:rsidRDefault="00587E1D" w:rsidP="00587E1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inšpekcija</w:t>
      </w:r>
    </w:p>
    <w:p w14:paraId="5387F31B" w14:textId="58ABBB82" w:rsidR="00587E1D" w:rsidRPr="002F0062" w:rsidRDefault="00587E1D" w:rsidP="00587E1D">
      <w:pPr>
        <w:tabs>
          <w:tab w:val="left" w:pos="5812"/>
          <w:tab w:val="left" w:pos="6237"/>
          <w:tab w:val="left" w:pos="6804"/>
        </w:tabs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Pavel Galjanič, </w:t>
      </w:r>
      <w:r w:rsidRPr="00A43BF8">
        <w:rPr>
          <w:rFonts w:cs="Arial"/>
          <w:szCs w:val="20"/>
          <w:lang w:val="sl-SI"/>
        </w:rPr>
        <w:t>gradbeni inšpektor</w:t>
      </w:r>
      <w:r w:rsidR="005607A3">
        <w:rPr>
          <w:rFonts w:cs="Arial"/>
          <w:szCs w:val="20"/>
          <w:lang w:val="sl-SI"/>
        </w:rPr>
        <w:t xml:space="preserve"> svetnik</w:t>
      </w:r>
      <w:r w:rsidR="005607A3">
        <w:rPr>
          <w:rFonts w:cs="Arial"/>
          <w:szCs w:val="20"/>
          <w:lang w:val="sl-SI"/>
        </w:rPr>
        <w:tab/>
      </w:r>
      <w:r w:rsidR="003E3EB7">
        <w:rPr>
          <w:rFonts w:cs="Arial"/>
          <w:szCs w:val="20"/>
          <w:lang w:val="sl-SI"/>
        </w:rPr>
        <w:t>in</w:t>
      </w:r>
      <w:r w:rsidRPr="00A43BF8">
        <w:rPr>
          <w:rFonts w:cs="Arial"/>
          <w:szCs w:val="20"/>
          <w:lang w:val="sl-SI"/>
        </w:rPr>
        <w:t>špektor svetnik</w:t>
      </w:r>
    </w:p>
    <w:p w14:paraId="2186447A" w14:textId="7EE21D99" w:rsidR="00587E1D" w:rsidRDefault="00587E1D" w:rsidP="00587E1D">
      <w:pPr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dr. Marko Korošic, gradbeni inšpektor svetnik</w:t>
      </w:r>
      <w:r w:rsidR="005607A3">
        <w:rPr>
          <w:rFonts w:cs="Arial"/>
          <w:szCs w:val="20"/>
          <w:lang w:val="sl-SI"/>
        </w:rPr>
        <w:tab/>
      </w:r>
      <w:r w:rsidR="005607A3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                  </w:t>
      </w:r>
    </w:p>
    <w:p w14:paraId="70182659" w14:textId="6D21CA40" w:rsidR="005840A9" w:rsidRDefault="00587E1D" w:rsidP="00587E1D">
      <w:pPr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Igor Pražnikar, </w:t>
      </w:r>
      <w:r w:rsidRPr="002C4B65">
        <w:rPr>
          <w:rFonts w:cs="Arial"/>
          <w:szCs w:val="20"/>
          <w:lang w:val="sl-SI"/>
        </w:rPr>
        <w:t>gradbeni inšpektor svetni</w:t>
      </w:r>
      <w:r w:rsidR="005840A9">
        <w:rPr>
          <w:rFonts w:cs="Arial"/>
          <w:szCs w:val="20"/>
          <w:lang w:val="sl-SI"/>
        </w:rPr>
        <w:t>k</w:t>
      </w:r>
      <w:r w:rsidR="005840A9">
        <w:rPr>
          <w:rFonts w:cs="Arial"/>
          <w:szCs w:val="20"/>
          <w:lang w:val="sl-SI"/>
        </w:rPr>
        <w:tab/>
      </w:r>
      <w:r w:rsidR="005840A9">
        <w:rPr>
          <w:rFonts w:cs="Arial"/>
          <w:szCs w:val="20"/>
          <w:lang w:val="sl-SI"/>
        </w:rPr>
        <w:tab/>
      </w:r>
      <w:r w:rsidR="005840A9">
        <w:rPr>
          <w:rFonts w:cs="Arial"/>
          <w:szCs w:val="20"/>
          <w:lang w:val="sl-SI"/>
        </w:rPr>
        <w:tab/>
        <w:t xml:space="preserve"> </w:t>
      </w:r>
      <w:r w:rsidRPr="002C4B65">
        <w:rPr>
          <w:rFonts w:cs="Arial"/>
          <w:szCs w:val="20"/>
          <w:lang w:val="sl-SI"/>
        </w:rPr>
        <w:t>inšpektor svetnik</w:t>
      </w:r>
    </w:p>
    <w:p w14:paraId="10EF1E9A" w14:textId="2CFF32A1" w:rsidR="005840A9" w:rsidRDefault="00587E1D" w:rsidP="00587E1D">
      <w:pPr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mag. Jurij Lovšin, </w:t>
      </w:r>
      <w:bookmarkStart w:id="2" w:name="_Hlk219197439"/>
      <w:r w:rsidRPr="002C4B65">
        <w:rPr>
          <w:rFonts w:cs="Arial"/>
          <w:szCs w:val="20"/>
          <w:lang w:val="sl-SI"/>
        </w:rPr>
        <w:t>gradbeni inšpektor svetnik</w:t>
      </w:r>
      <w:r>
        <w:rPr>
          <w:rFonts w:cs="Arial"/>
          <w:szCs w:val="20"/>
          <w:lang w:val="sl-SI"/>
        </w:rPr>
        <w:tab/>
        <w:t xml:space="preserve">            </w:t>
      </w:r>
      <w:r w:rsidR="00C75D7F">
        <w:rPr>
          <w:rFonts w:cs="Arial"/>
          <w:szCs w:val="20"/>
          <w:lang w:val="sl-SI"/>
        </w:rPr>
        <w:t xml:space="preserve">               </w:t>
      </w:r>
      <w:r w:rsidRPr="002C4B65">
        <w:rPr>
          <w:rFonts w:cs="Arial"/>
          <w:szCs w:val="20"/>
          <w:lang w:val="sl-SI"/>
        </w:rPr>
        <w:t>inšpektor svetnik</w:t>
      </w:r>
    </w:p>
    <w:bookmarkEnd w:id="2"/>
    <w:p w14:paraId="36FDC4DA" w14:textId="3394D5AE" w:rsidR="00587E1D" w:rsidRDefault="00587E1D" w:rsidP="00587E1D">
      <w:pPr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Mateja Marsetič, </w:t>
      </w:r>
      <w:r w:rsidRPr="002C4B65">
        <w:rPr>
          <w:rFonts w:cs="Arial"/>
          <w:szCs w:val="20"/>
          <w:lang w:val="sl-SI"/>
        </w:rPr>
        <w:t>gradbeni inšpektor svetnik</w:t>
      </w:r>
      <w:r w:rsidR="00342C93">
        <w:rPr>
          <w:rFonts w:cs="Arial"/>
          <w:szCs w:val="20"/>
          <w:lang w:val="sl-SI"/>
        </w:rPr>
        <w:t xml:space="preserve">                     </w:t>
      </w:r>
      <w:r w:rsidRPr="002C4B6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              </w:t>
      </w:r>
      <w:r w:rsidRPr="002C4B65">
        <w:rPr>
          <w:rFonts w:cs="Arial"/>
          <w:szCs w:val="20"/>
          <w:lang w:val="sl-SI"/>
        </w:rPr>
        <w:t>inšpektor svetnik</w:t>
      </w:r>
    </w:p>
    <w:p w14:paraId="4075B271" w14:textId="060AEF86" w:rsidR="00587E1D" w:rsidRDefault="00587E1D" w:rsidP="00587E1D">
      <w:pPr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Kaja Muhič, </w:t>
      </w:r>
      <w:r w:rsidRPr="002C4B65">
        <w:rPr>
          <w:rFonts w:cs="Arial"/>
          <w:szCs w:val="20"/>
          <w:lang w:val="sl-SI"/>
        </w:rPr>
        <w:t xml:space="preserve">gradbeni inšpektor svetnik </w:t>
      </w:r>
      <w:r>
        <w:rPr>
          <w:rFonts w:cs="Arial"/>
          <w:szCs w:val="20"/>
          <w:lang w:val="sl-SI"/>
        </w:rPr>
        <w:t xml:space="preserve">                            </w:t>
      </w:r>
      <w:r w:rsidR="00342C93">
        <w:rPr>
          <w:rFonts w:cs="Arial"/>
          <w:szCs w:val="20"/>
          <w:lang w:val="sl-SI"/>
        </w:rPr>
        <w:t xml:space="preserve">               </w:t>
      </w:r>
      <w:r w:rsidRPr="002C4B65">
        <w:rPr>
          <w:rFonts w:cs="Arial"/>
          <w:szCs w:val="20"/>
          <w:lang w:val="sl-SI"/>
        </w:rPr>
        <w:t>inšpektor svetnik</w:t>
      </w:r>
    </w:p>
    <w:p w14:paraId="7E4B6B52" w14:textId="77777777" w:rsidR="00587E1D" w:rsidRDefault="00587E1D" w:rsidP="00587E1D">
      <w:pPr>
        <w:rPr>
          <w:rFonts w:cs="Arial"/>
          <w:b/>
          <w:bCs/>
          <w:szCs w:val="20"/>
          <w:lang w:val="sl-SI"/>
        </w:rPr>
      </w:pPr>
    </w:p>
    <w:p w14:paraId="2E611390" w14:textId="6AB8682B" w:rsidR="00587E1D" w:rsidRDefault="00587E1D" w:rsidP="00587E1D">
      <w:pPr>
        <w:spacing w:line="100" w:lineRule="atLeast"/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5D384F02" w14:textId="494E2A57" w:rsidR="00587E1D" w:rsidRDefault="00587E1D" w:rsidP="00587E1D">
      <w:pPr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Danilo Horvat, </w:t>
      </w:r>
      <w:r w:rsidRPr="00A43BF8">
        <w:rPr>
          <w:rFonts w:cs="Arial"/>
          <w:szCs w:val="20"/>
          <w:lang w:val="sl-SI"/>
        </w:rPr>
        <w:t>inšpektor</w:t>
      </w:r>
      <w:r>
        <w:rPr>
          <w:rFonts w:cs="Arial"/>
          <w:szCs w:val="20"/>
          <w:lang w:val="sl-SI"/>
        </w:rPr>
        <w:t xml:space="preserve"> za okolje</w:t>
      </w:r>
      <w:r>
        <w:rPr>
          <w:rFonts w:cs="Arial"/>
          <w:szCs w:val="20"/>
          <w:lang w:val="sl-SI"/>
        </w:rPr>
        <w:tab/>
        <w:t xml:space="preserve">       </w:t>
      </w:r>
      <w:r w:rsidRPr="00A43BF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   </w:t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  <w:t xml:space="preserve">  </w:t>
      </w:r>
      <w:r w:rsidRPr="00A43BF8">
        <w:rPr>
          <w:rFonts w:cs="Arial"/>
          <w:szCs w:val="20"/>
          <w:lang w:val="sl-SI"/>
        </w:rPr>
        <w:t xml:space="preserve">inšpektor </w:t>
      </w:r>
      <w:r>
        <w:rPr>
          <w:rFonts w:cs="Arial"/>
          <w:szCs w:val="20"/>
          <w:lang w:val="sl-SI"/>
        </w:rPr>
        <w:t>I</w:t>
      </w:r>
    </w:p>
    <w:p w14:paraId="543BD572" w14:textId="1251CBBF" w:rsidR="00587E1D" w:rsidRDefault="00587E1D" w:rsidP="00587E1D">
      <w:pPr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Igor Erzetič, inšpektor za okolje</w:t>
      </w:r>
      <w:r>
        <w:rPr>
          <w:rFonts w:cs="Arial"/>
          <w:szCs w:val="20"/>
          <w:lang w:val="sl-SI"/>
        </w:rPr>
        <w:tab/>
        <w:t xml:space="preserve">       </w:t>
      </w:r>
      <w:r w:rsidRPr="00A43BF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                 </w:t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  <w:t xml:space="preserve">  </w:t>
      </w:r>
      <w:r w:rsidRPr="00A43BF8">
        <w:rPr>
          <w:rFonts w:cs="Arial"/>
          <w:szCs w:val="20"/>
          <w:lang w:val="sl-SI"/>
        </w:rPr>
        <w:t xml:space="preserve">inšpektor </w:t>
      </w:r>
      <w:r>
        <w:rPr>
          <w:rFonts w:cs="Arial"/>
          <w:szCs w:val="20"/>
          <w:lang w:val="sl-SI"/>
        </w:rPr>
        <w:t>I</w:t>
      </w:r>
      <w:r w:rsidRPr="00B47B04">
        <w:rPr>
          <w:rFonts w:cs="Arial"/>
          <w:szCs w:val="20"/>
          <w:lang w:val="sl-SI"/>
        </w:rPr>
        <w:t xml:space="preserve"> </w:t>
      </w:r>
    </w:p>
    <w:p w14:paraId="16784877" w14:textId="052B528B" w:rsidR="00587E1D" w:rsidRDefault="00587E1D" w:rsidP="00587E1D">
      <w:pPr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Robert Klun, inšpektor za okolje</w:t>
      </w:r>
      <w:r>
        <w:rPr>
          <w:rFonts w:cs="Arial"/>
          <w:szCs w:val="20"/>
          <w:lang w:val="sl-SI"/>
        </w:rPr>
        <w:tab/>
        <w:t xml:space="preserve">       </w:t>
      </w:r>
      <w:r w:rsidRPr="00A43BF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                 </w:t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  <w:t xml:space="preserve">  </w:t>
      </w:r>
      <w:r w:rsidRPr="00A43BF8">
        <w:rPr>
          <w:rFonts w:cs="Arial"/>
          <w:szCs w:val="20"/>
          <w:lang w:val="sl-SI"/>
        </w:rPr>
        <w:t xml:space="preserve">inšpektor </w:t>
      </w:r>
      <w:r>
        <w:rPr>
          <w:rFonts w:cs="Arial"/>
          <w:szCs w:val="20"/>
          <w:lang w:val="sl-SI"/>
        </w:rPr>
        <w:t>I</w:t>
      </w:r>
    </w:p>
    <w:p w14:paraId="1F80ACBD" w14:textId="1DC05400" w:rsidR="00587E1D" w:rsidRDefault="00587E1D" w:rsidP="00587E1D">
      <w:pPr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David Primc, inšpektor za okolje</w:t>
      </w:r>
      <w:r>
        <w:rPr>
          <w:rFonts w:cs="Arial"/>
          <w:szCs w:val="20"/>
          <w:lang w:val="sl-SI"/>
        </w:rPr>
        <w:tab/>
        <w:t xml:space="preserve">       </w:t>
      </w:r>
      <w:r w:rsidRPr="00A43BF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                 </w:t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</w:r>
      <w:r w:rsidR="00342C93">
        <w:rPr>
          <w:rFonts w:cs="Arial"/>
          <w:szCs w:val="20"/>
          <w:lang w:val="sl-SI"/>
        </w:rPr>
        <w:tab/>
        <w:t xml:space="preserve">  </w:t>
      </w:r>
      <w:r w:rsidRPr="00A43BF8">
        <w:rPr>
          <w:rFonts w:cs="Arial"/>
          <w:szCs w:val="20"/>
          <w:lang w:val="sl-SI"/>
        </w:rPr>
        <w:t xml:space="preserve">inšpektor </w:t>
      </w:r>
      <w:r>
        <w:rPr>
          <w:rFonts w:cs="Arial"/>
          <w:szCs w:val="20"/>
          <w:lang w:val="sl-SI"/>
        </w:rPr>
        <w:t>I</w:t>
      </w:r>
    </w:p>
    <w:p w14:paraId="266F8848" w14:textId="77777777" w:rsidR="00587E1D" w:rsidRPr="004A7D07" w:rsidRDefault="00587E1D" w:rsidP="00587E1D">
      <w:pPr>
        <w:pStyle w:val="Odstavekseznama"/>
        <w:rPr>
          <w:rFonts w:cs="Arial"/>
          <w:b/>
          <w:bCs/>
          <w:szCs w:val="20"/>
          <w:lang w:val="sl-SI"/>
        </w:rPr>
      </w:pPr>
      <w:bookmarkStart w:id="3" w:name="_Hlk204948108"/>
    </w:p>
    <w:bookmarkEnd w:id="3"/>
    <w:p w14:paraId="0B2CAD63" w14:textId="77777777" w:rsidR="00342C93" w:rsidRPr="002F0062" w:rsidRDefault="00342C93" w:rsidP="00342C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2950CEEA" w14:textId="77777777" w:rsidR="00587E1D" w:rsidRDefault="00587E1D" w:rsidP="00587E1D">
      <w:pPr>
        <w:pStyle w:val="Odstavekseznama"/>
        <w:ind w:left="284"/>
        <w:rPr>
          <w:rFonts w:cs="Arial"/>
          <w:b/>
          <w:bCs/>
          <w:szCs w:val="20"/>
          <w:lang w:val="sl-SI"/>
        </w:rPr>
      </w:pPr>
    </w:p>
    <w:p w14:paraId="1C1E9EAF" w14:textId="6E8A32F9" w:rsidR="00587E1D" w:rsidRDefault="00587E1D" w:rsidP="00587E1D">
      <w:pPr>
        <w:ind w:right="-569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 Ujčič, nadzornik</w:t>
      </w:r>
      <w:r w:rsidR="00926A82">
        <w:rPr>
          <w:rFonts w:cs="Arial"/>
          <w:szCs w:val="20"/>
          <w:lang w:val="sl-SI"/>
        </w:rPr>
        <w:tab/>
      </w:r>
      <w:r w:rsidR="00926A82">
        <w:rPr>
          <w:rFonts w:cs="Arial"/>
          <w:szCs w:val="20"/>
          <w:lang w:val="sl-SI"/>
        </w:rPr>
        <w:tab/>
      </w:r>
      <w:r w:rsidRPr="00A43BF8">
        <w:rPr>
          <w:rFonts w:cs="Arial"/>
          <w:szCs w:val="20"/>
          <w:lang w:val="sl-SI"/>
        </w:rPr>
        <w:tab/>
      </w:r>
      <w:r w:rsidRPr="00A43BF8">
        <w:rPr>
          <w:rFonts w:cs="Arial"/>
          <w:szCs w:val="20"/>
          <w:lang w:val="sl-SI"/>
        </w:rPr>
        <w:tab/>
        <w:t xml:space="preserve">      </w:t>
      </w:r>
      <w:r>
        <w:rPr>
          <w:rFonts w:cs="Arial"/>
          <w:szCs w:val="20"/>
          <w:lang w:val="sl-SI"/>
        </w:rPr>
        <w:t xml:space="preserve">   </w:t>
      </w:r>
      <w:r w:rsidRPr="00A43BF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ab/>
        <w:t xml:space="preserve">            </w:t>
      </w:r>
      <w:r w:rsidR="00926A82">
        <w:rPr>
          <w:rFonts w:cs="Arial"/>
          <w:szCs w:val="20"/>
          <w:lang w:val="sl-SI"/>
        </w:rPr>
        <w:t xml:space="preserve">   </w:t>
      </w:r>
      <w:r>
        <w:rPr>
          <w:rFonts w:cs="Arial"/>
          <w:szCs w:val="20"/>
          <w:lang w:val="sl-SI"/>
        </w:rPr>
        <w:t>nadzornik III</w:t>
      </w:r>
    </w:p>
    <w:p w14:paraId="5DBA517A" w14:textId="653780A6" w:rsidR="00587E1D" w:rsidRPr="002F0062" w:rsidRDefault="00587E1D" w:rsidP="00587E1D">
      <w:pPr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Mitja Maružin, višji svetovalec</w:t>
      </w:r>
      <w:r>
        <w:rPr>
          <w:rFonts w:cs="Arial"/>
          <w:szCs w:val="20"/>
          <w:lang w:val="sl-SI"/>
        </w:rPr>
        <w:tab/>
      </w:r>
      <w:r w:rsidR="00926A8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ab/>
        <w:t xml:space="preserve">          </w:t>
      </w:r>
      <w:r w:rsidR="00926A82">
        <w:rPr>
          <w:rFonts w:cs="Arial"/>
          <w:szCs w:val="20"/>
          <w:lang w:val="sl-SI"/>
        </w:rPr>
        <w:t xml:space="preserve">                               </w:t>
      </w:r>
      <w:r>
        <w:rPr>
          <w:rFonts w:cs="Arial"/>
          <w:szCs w:val="20"/>
          <w:lang w:val="sl-SI"/>
        </w:rPr>
        <w:t>višji svetovalec III</w:t>
      </w:r>
    </w:p>
    <w:p w14:paraId="4FD48E1C" w14:textId="77777777" w:rsidR="00587E1D" w:rsidRDefault="00587E1D" w:rsidP="00587E1D">
      <w:pPr>
        <w:ind w:right="-569"/>
        <w:rPr>
          <w:rFonts w:cs="Arial"/>
          <w:szCs w:val="20"/>
          <w:lang w:val="sl-SI"/>
        </w:rPr>
      </w:pPr>
    </w:p>
    <w:p w14:paraId="285CAB61" w14:textId="77777777" w:rsidR="00587E1D" w:rsidRDefault="00587E1D" w:rsidP="00587E1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06276E9A" w14:textId="77777777" w:rsidR="00587E1D" w:rsidRDefault="00587E1D" w:rsidP="00587E1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Koper</w:t>
      </w:r>
    </w:p>
    <w:p w14:paraId="31CAAC90" w14:textId="77777777" w:rsidR="00587E1D" w:rsidRDefault="00587E1D" w:rsidP="00587E1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Postojni</w:t>
      </w:r>
    </w:p>
    <w:p w14:paraId="474AE701" w14:textId="77777777" w:rsidR="00587E1D" w:rsidRPr="002F0062" w:rsidRDefault="00587E1D" w:rsidP="00587E1D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Kolodvorska cesta 5 A, 6230 Postojna</w:t>
      </w:r>
    </w:p>
    <w:p w14:paraId="1F8CF146" w14:textId="77777777" w:rsidR="00587E1D" w:rsidRDefault="00587E1D" w:rsidP="00587E1D">
      <w:pPr>
        <w:rPr>
          <w:rFonts w:cs="Arial"/>
          <w:szCs w:val="20"/>
          <w:lang w:val="sl-SI"/>
        </w:rPr>
      </w:pPr>
    </w:p>
    <w:p w14:paraId="7D10D115" w14:textId="77777777" w:rsidR="00587E1D" w:rsidRDefault="00587E1D" w:rsidP="00587E1D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62AFD430" w14:textId="77777777" w:rsidR="00587E1D" w:rsidRDefault="00587E1D" w:rsidP="00587E1D">
      <w:pPr>
        <w:rPr>
          <w:rFonts w:cs="Arial"/>
          <w:b/>
          <w:bCs/>
          <w:szCs w:val="20"/>
          <w:lang w:val="sl-SI"/>
        </w:rPr>
      </w:pPr>
    </w:p>
    <w:p w14:paraId="0E6C24C9" w14:textId="5D04E7FD" w:rsidR="00587E1D" w:rsidRPr="002F0062" w:rsidRDefault="00587E1D" w:rsidP="00587E1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inšpekcija</w:t>
      </w:r>
    </w:p>
    <w:p w14:paraId="65CBE359" w14:textId="2C76635B" w:rsidR="00587E1D" w:rsidRPr="00D23C3F" w:rsidRDefault="00587E1D" w:rsidP="00587E1D">
      <w:pPr>
        <w:ind w:right="-1136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Vikica Vasileva,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            </w:t>
      </w:r>
      <w:r w:rsidR="00320B73">
        <w:rPr>
          <w:rFonts w:cs="Arial"/>
          <w:szCs w:val="20"/>
          <w:lang w:val="sl-SI"/>
        </w:rPr>
        <w:t xml:space="preserve">                </w:t>
      </w:r>
      <w:r>
        <w:rPr>
          <w:rFonts w:cs="Arial"/>
          <w:szCs w:val="20"/>
          <w:lang w:val="sl-SI"/>
        </w:rPr>
        <w:t>inšpektor III</w:t>
      </w:r>
    </w:p>
    <w:p w14:paraId="59DDAD3D" w14:textId="77777777" w:rsidR="00587E1D" w:rsidRDefault="00587E1D" w:rsidP="00587E1D">
      <w:pPr>
        <w:rPr>
          <w:rFonts w:cs="Arial"/>
          <w:b/>
          <w:bCs/>
          <w:szCs w:val="20"/>
          <w:lang w:val="sl-SI"/>
        </w:rPr>
      </w:pPr>
    </w:p>
    <w:p w14:paraId="284BEA2F" w14:textId="7F44D1CF" w:rsidR="00587E1D" w:rsidRPr="002F0062" w:rsidRDefault="00587E1D" w:rsidP="00587E1D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Geodetska inšpekcija</w:t>
      </w:r>
    </w:p>
    <w:p w14:paraId="0363CB92" w14:textId="007929A3" w:rsidR="00587E1D" w:rsidRDefault="00587E1D" w:rsidP="00587E1D">
      <w:pPr>
        <w:ind w:right="-1278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Marina Madotto Pušnik, geodetski inšpektor            </w:t>
      </w:r>
      <w:r w:rsidR="00320B73">
        <w:rPr>
          <w:rFonts w:cs="Arial"/>
          <w:szCs w:val="20"/>
          <w:lang w:val="sl-SI"/>
        </w:rPr>
        <w:t xml:space="preserve">                        </w:t>
      </w:r>
      <w:r>
        <w:rPr>
          <w:rFonts w:cs="Arial"/>
          <w:szCs w:val="20"/>
          <w:lang w:val="sl-SI"/>
        </w:rPr>
        <w:t>inšpektor II</w:t>
      </w:r>
    </w:p>
    <w:p w14:paraId="26853FE3" w14:textId="77777777" w:rsidR="00587E1D" w:rsidRPr="005A1D1D" w:rsidRDefault="00587E1D" w:rsidP="00587E1D">
      <w:pPr>
        <w:rPr>
          <w:rFonts w:cs="Arial"/>
          <w:b/>
          <w:bCs/>
          <w:szCs w:val="20"/>
          <w:lang w:val="sl-SI"/>
        </w:rPr>
      </w:pPr>
    </w:p>
    <w:p w14:paraId="308FD8A6" w14:textId="77777777" w:rsidR="009C335E" w:rsidRDefault="009C335E" w:rsidP="009C335E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19771A3F" w14:textId="77777777" w:rsidR="009C335E" w:rsidRDefault="009C335E" w:rsidP="009C335E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Nova Gorica</w:t>
      </w:r>
    </w:p>
    <w:p w14:paraId="0936905F" w14:textId="77777777" w:rsidR="009C335E" w:rsidRPr="00637501" w:rsidRDefault="009C335E" w:rsidP="009C335E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Trg Edvarda Kardelja 1, 5000 Nova Gorica</w:t>
      </w:r>
    </w:p>
    <w:p w14:paraId="0D4D49CE" w14:textId="77777777" w:rsidR="009C335E" w:rsidRPr="002C6ABB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9152DA3" w14:textId="77777777" w:rsidR="009C335E" w:rsidRPr="002F0062" w:rsidRDefault="009C335E" w:rsidP="009C335E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6C84C331" w14:textId="77777777" w:rsidR="009C335E" w:rsidRPr="00C53C77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3C412E1B" w14:textId="77777777" w:rsidR="009C335E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B928CAA" w14:textId="77777777" w:rsidR="009C335E" w:rsidRPr="002F0062" w:rsidRDefault="009C335E" w:rsidP="009C335E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Vodja Območne enote</w:t>
      </w:r>
    </w:p>
    <w:p w14:paraId="302B1AD8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Erika Kompara, inšpektor za okolje svetnik</w:t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00B19615" w14:textId="77777777" w:rsidR="009C335E" w:rsidRDefault="009C335E" w:rsidP="009C335E">
      <w:pPr>
        <w:rPr>
          <w:rFonts w:cs="Arial"/>
          <w:szCs w:val="20"/>
          <w:u w:val="single"/>
          <w:lang w:val="sl-SI"/>
        </w:rPr>
      </w:pPr>
    </w:p>
    <w:p w14:paraId="37D74D4A" w14:textId="77777777" w:rsidR="009C335E" w:rsidRPr="002F0062" w:rsidRDefault="009C335E" w:rsidP="009C335E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59BCE96C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Adrijan Bastjančič,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3F53BBDC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Milena Jelenc Konič, gradbeni inšpektor</w:t>
      </w:r>
      <w:r>
        <w:rPr>
          <w:rFonts w:cs="Arial"/>
          <w:szCs w:val="20"/>
          <w:lang w:val="sl-SI"/>
        </w:rPr>
        <w:tab/>
        <w:t>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0A5AC8C8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Peter Šatej,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57D55CAC" w14:textId="77777777" w:rsidR="009C335E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F511F48" w14:textId="77777777" w:rsidR="009C335E" w:rsidRPr="002F0062" w:rsidRDefault="009C335E" w:rsidP="009C335E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5629DD1B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Marko Radovanović, inšpektor za naravo in vode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1F142762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Sara Štrekelj Ličen, inšpektor za naravo in vode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63379485" w14:textId="77777777" w:rsidR="009C335E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6499BD0" w14:textId="77777777" w:rsidR="009C335E" w:rsidRPr="002F0062" w:rsidRDefault="009C335E" w:rsidP="009C335E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30EB712D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Miha Grenkuš,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5361936E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Ivana Likar,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6161B2C2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Sara Raspor,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7C13A779" w14:textId="77777777" w:rsidR="009C335E" w:rsidRDefault="009C335E" w:rsidP="009C335E">
      <w:pPr>
        <w:rPr>
          <w:rFonts w:cs="Arial"/>
          <w:szCs w:val="20"/>
          <w:lang w:val="sl-SI"/>
        </w:rPr>
      </w:pPr>
    </w:p>
    <w:p w14:paraId="3408117D" w14:textId="77777777" w:rsidR="009C335E" w:rsidRPr="002F0062" w:rsidRDefault="009C335E" w:rsidP="009C335E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3493AF38" w14:textId="77777777" w:rsidR="009C335E" w:rsidRPr="00C53C77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0B5C3C6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Katja Sosolič,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svetovalec II</w:t>
      </w:r>
    </w:p>
    <w:p w14:paraId="782440E4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Alen Žuber, višji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višji nadzornik I</w:t>
      </w:r>
      <w:r>
        <w:rPr>
          <w:rFonts w:cs="Arial"/>
          <w:szCs w:val="20"/>
          <w:lang w:val="sl-SI"/>
        </w:rPr>
        <w:tab/>
      </w:r>
    </w:p>
    <w:p w14:paraId="21DA735A" w14:textId="77777777" w:rsidR="009C335E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487F55F" w14:textId="77777777" w:rsidR="009C335E" w:rsidRDefault="009C335E" w:rsidP="009C335E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7EDD27C2" w14:textId="77777777" w:rsidR="009C335E" w:rsidRDefault="009C335E" w:rsidP="009C335E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Nova Gorica</w:t>
      </w:r>
    </w:p>
    <w:p w14:paraId="054B2D0C" w14:textId="77777777" w:rsidR="009C335E" w:rsidRPr="00637501" w:rsidRDefault="009C335E" w:rsidP="009C335E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Ajdovščini, Vipavska cesta 11 B, 5270 Ajdovščina</w:t>
      </w:r>
    </w:p>
    <w:p w14:paraId="300BEAAB" w14:textId="77777777" w:rsidR="009C335E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4367CA2" w14:textId="77777777" w:rsidR="009C335E" w:rsidRPr="002F0062" w:rsidRDefault="009C335E" w:rsidP="009C335E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49583CE0" w14:textId="77777777" w:rsidR="009C335E" w:rsidRPr="00C53C77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9243809" w14:textId="77777777" w:rsidR="009C335E" w:rsidRDefault="009C335E" w:rsidP="009C335E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5D86A93A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Miran Lesar,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12170EDC" w14:textId="77777777" w:rsidR="009C335E" w:rsidRDefault="009C335E" w:rsidP="009C335E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Andreja Slejko Merkun,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19A1B9E8" w14:textId="77777777" w:rsidR="009C335E" w:rsidRDefault="009C335E" w:rsidP="009C335E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AF3243C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5CC20D81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Maribor</w:t>
      </w:r>
    </w:p>
    <w:p w14:paraId="1B8CE382" w14:textId="77777777" w:rsidR="008A2493" w:rsidRPr="00637501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Partizanska cesta 47, 2</w:t>
      </w:r>
      <w:r w:rsidRPr="00637501">
        <w:rPr>
          <w:rFonts w:cs="Arial"/>
          <w:szCs w:val="20"/>
          <w:lang w:val="sl-SI"/>
        </w:rPr>
        <w:t xml:space="preserve">000 </w:t>
      </w:r>
      <w:r>
        <w:rPr>
          <w:rFonts w:cs="Arial"/>
          <w:szCs w:val="20"/>
          <w:lang w:val="sl-SI"/>
        </w:rPr>
        <w:t>Maribor</w:t>
      </w:r>
    </w:p>
    <w:p w14:paraId="0700BD4F" w14:textId="77777777" w:rsidR="008A2493" w:rsidRPr="002C6ABB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426B3353" w14:textId="77777777" w:rsidR="008A2493" w:rsidRPr="002F0062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259CD6C3" w14:textId="77777777" w:rsidR="008A2493" w:rsidRPr="00C53C77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CE7C7FE" w14:textId="77777777" w:rsidR="008A2493" w:rsidRPr="002F0062" w:rsidRDefault="008A2493" w:rsidP="008A2493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32F003E3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 Praček,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3CD1E02D" w14:textId="77777777" w:rsidR="008A2493" w:rsidRPr="00FE12E9" w:rsidRDefault="008A2493" w:rsidP="008A2493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5A91E77A" w14:textId="77777777" w:rsidR="008A2493" w:rsidRPr="002F0062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2A6A17F3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Natalija Simonič,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43259CF2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Natalija Vindiš,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1502B753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Barač, gradbeni inšpektor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243FA29A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Jurij Rudolf,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384DB14F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Rutar, geodetski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1797E27E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Jure Modic,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38D8B77E" w14:textId="77777777" w:rsidR="008A2493" w:rsidRPr="00FE12E9" w:rsidRDefault="008A2493" w:rsidP="008A2493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6D042DB2" w14:textId="77777777" w:rsidR="008A2493" w:rsidRPr="002F0062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5459E619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Vladimir Kaiser,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višji svetnik</w:t>
      </w:r>
    </w:p>
    <w:p w14:paraId="17DD1E3B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Simona Čučuković,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18DD8C69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Maja Gabor,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06605CDC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Petra Jakopič,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39D706B0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Borut Koderman,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09287292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Tjaša Mlakar,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6FBFFC57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Metoda Rebernak Lapuh,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33408360" w14:textId="77777777" w:rsidR="008A2493" w:rsidRDefault="008A2493" w:rsidP="008A2493">
      <w:pPr>
        <w:rPr>
          <w:rFonts w:cs="Arial"/>
          <w:szCs w:val="20"/>
          <w:lang w:val="sl-SI"/>
        </w:rPr>
      </w:pPr>
    </w:p>
    <w:p w14:paraId="1AEE1E2C" w14:textId="77777777" w:rsidR="008A2493" w:rsidRPr="002F0062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3C0838A7" w14:textId="77777777" w:rsidR="008A2493" w:rsidRPr="00C53C77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2724120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Blaž Škof,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svetovalec II</w:t>
      </w:r>
    </w:p>
    <w:p w14:paraId="14393607" w14:textId="77777777" w:rsidR="008A2493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1DA765E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64FBED75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Maribor</w:t>
      </w:r>
    </w:p>
    <w:p w14:paraId="2FD17E57" w14:textId="77777777" w:rsidR="008A2493" w:rsidRPr="00637501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Dravogradu, Meža 10, 2370 Dravograd</w:t>
      </w:r>
    </w:p>
    <w:p w14:paraId="12E8AB78" w14:textId="77777777" w:rsidR="008A2493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306E899" w14:textId="77777777" w:rsidR="008A2493" w:rsidRPr="002F0062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3B15EC6E" w14:textId="77777777" w:rsidR="008A2493" w:rsidRPr="00C53C77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31C104E" w14:textId="77777777" w:rsidR="008A2493" w:rsidRPr="002F0062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76AA50BB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Milenka Špenger Benko,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7EE81250" w14:textId="77777777" w:rsidR="008A2493" w:rsidRPr="00C53C77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81374FC" w14:textId="77777777" w:rsidR="008A2493" w:rsidRPr="002F0062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0D7BAD02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Marjetka Pečnik,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5CA8E7D0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Marijana Poberžnik,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56D1F858" w14:textId="77777777" w:rsidR="008A2493" w:rsidRDefault="008A2493" w:rsidP="008A2493">
      <w:pPr>
        <w:rPr>
          <w:rFonts w:cs="Arial"/>
          <w:szCs w:val="20"/>
          <w:lang w:val="sl-SI"/>
        </w:rPr>
      </w:pPr>
    </w:p>
    <w:p w14:paraId="50312361" w14:textId="77777777" w:rsidR="008A2493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8273129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62959B1A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Maribor</w:t>
      </w:r>
    </w:p>
    <w:p w14:paraId="206C30E7" w14:textId="77777777" w:rsidR="008A2493" w:rsidRPr="00637501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Slovenski Bistrici, Ljubljanska cesta 93, 2310 Slovenska Bistrica</w:t>
      </w:r>
    </w:p>
    <w:p w14:paraId="719CDC71" w14:textId="77777777" w:rsidR="008A2493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9C1C2AE" w14:textId="77777777" w:rsidR="008A2493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095648C8" w14:textId="77777777" w:rsidR="008A2493" w:rsidRPr="00B0651A" w:rsidRDefault="008A2493" w:rsidP="008A2493">
      <w:pPr>
        <w:pStyle w:val="Odstavekseznama"/>
        <w:spacing w:line="100" w:lineRule="atLeast"/>
        <w:rPr>
          <w:rFonts w:cs="Arial"/>
          <w:sz w:val="10"/>
          <w:szCs w:val="10"/>
          <w:lang w:val="sl-SI"/>
        </w:rPr>
      </w:pPr>
    </w:p>
    <w:p w14:paraId="4E32E3A4" w14:textId="77777777" w:rsidR="008A2493" w:rsidRPr="00B0651A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1153F342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Aleksander Emeršič, gradbeni inšpektor svetnik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5CA7D4EF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Lidija Medved,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2DA0CA3D" w14:textId="77777777" w:rsidR="008A2493" w:rsidRPr="00B0651A" w:rsidRDefault="008A2493" w:rsidP="008A2493">
      <w:pPr>
        <w:pStyle w:val="Odstavekseznama"/>
        <w:spacing w:line="100" w:lineRule="atLeast"/>
        <w:rPr>
          <w:rFonts w:cs="Arial"/>
          <w:sz w:val="10"/>
          <w:szCs w:val="10"/>
          <w:lang w:val="sl-SI"/>
        </w:rPr>
      </w:pPr>
    </w:p>
    <w:p w14:paraId="0C7B51D7" w14:textId="77777777" w:rsidR="008A2493" w:rsidRDefault="008A2493" w:rsidP="008A2493">
      <w:pPr>
        <w:rPr>
          <w:rFonts w:cs="Arial"/>
          <w:szCs w:val="20"/>
          <w:u w:val="single"/>
          <w:lang w:val="sl-SI"/>
        </w:rPr>
      </w:pPr>
    </w:p>
    <w:p w14:paraId="71FF6A1D" w14:textId="77777777" w:rsidR="008A2493" w:rsidRPr="00B0651A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6E96BF89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Robert Konkolič, rudarski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</w:t>
      </w:r>
    </w:p>
    <w:p w14:paraId="283EE547" w14:textId="77777777" w:rsidR="008A2493" w:rsidRPr="002918F9" w:rsidRDefault="008A2493" w:rsidP="008A2493">
      <w:pPr>
        <w:spacing w:line="100" w:lineRule="atLeast"/>
        <w:rPr>
          <w:rFonts w:cs="Arial"/>
          <w:b/>
          <w:bCs/>
          <w:sz w:val="10"/>
          <w:szCs w:val="10"/>
          <w:lang w:val="sl-SI"/>
        </w:rPr>
      </w:pPr>
    </w:p>
    <w:p w14:paraId="0FEEAE09" w14:textId="77777777" w:rsidR="008A2493" w:rsidRPr="002F0062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52974F8F" w14:textId="77777777" w:rsidR="008A2493" w:rsidRPr="00C53C77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1D3F4F2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Helena Alenka Vihar, podsekretar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sekretar</w:t>
      </w:r>
      <w:r>
        <w:rPr>
          <w:rFonts w:cs="Arial"/>
          <w:szCs w:val="20"/>
          <w:lang w:val="sl-SI"/>
        </w:rPr>
        <w:tab/>
      </w:r>
    </w:p>
    <w:p w14:paraId="0B68B325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ab/>
      </w:r>
    </w:p>
    <w:p w14:paraId="4AAD5401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767C81BA" w14:textId="77777777" w:rsidR="008A2493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Maribor</w:t>
      </w:r>
    </w:p>
    <w:p w14:paraId="2189B4D5" w14:textId="77777777" w:rsidR="008A2493" w:rsidRPr="00637501" w:rsidRDefault="008A2493" w:rsidP="008A249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na Ptuju, Prešernova ulica 29, 2250 Ptuj</w:t>
      </w:r>
    </w:p>
    <w:p w14:paraId="3AEB1763" w14:textId="77777777" w:rsidR="008A2493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7ECF9CB" w14:textId="77777777" w:rsidR="008A2493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0937CFDE" w14:textId="77777777" w:rsidR="008A2493" w:rsidRPr="00B0651A" w:rsidRDefault="008A2493" w:rsidP="008A2493">
      <w:pPr>
        <w:pStyle w:val="Odstavekseznama"/>
        <w:numPr>
          <w:ilvl w:val="0"/>
          <w:numId w:val="8"/>
        </w:numPr>
        <w:spacing w:line="100" w:lineRule="atLeast"/>
        <w:rPr>
          <w:rFonts w:cs="Arial"/>
          <w:sz w:val="10"/>
          <w:szCs w:val="10"/>
          <w:lang w:val="sl-SI"/>
        </w:rPr>
      </w:pPr>
    </w:p>
    <w:p w14:paraId="3D2E3970" w14:textId="77777777" w:rsidR="008A2493" w:rsidRPr="00C65D8D" w:rsidRDefault="008A2493" w:rsidP="008A2493">
      <w:pPr>
        <w:rPr>
          <w:rFonts w:cs="Arial"/>
          <w:szCs w:val="20"/>
          <w:u w:val="single"/>
          <w:lang w:val="sl-SI"/>
        </w:rPr>
      </w:pPr>
      <w:r w:rsidRPr="00C65D8D">
        <w:rPr>
          <w:rFonts w:cs="Arial"/>
          <w:szCs w:val="20"/>
          <w:u w:val="single"/>
          <w:lang w:val="sl-SI"/>
        </w:rPr>
        <w:t>Inšpekcija za naravne vire in rudarstvo</w:t>
      </w:r>
    </w:p>
    <w:p w14:paraId="315E4399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Domen</w:t>
      </w:r>
      <w:r w:rsidRPr="00C65D8D">
        <w:rPr>
          <w:rFonts w:cs="Arial"/>
          <w:szCs w:val="20"/>
          <w:lang w:val="sl-SI"/>
        </w:rPr>
        <w:t xml:space="preserve"> Terbuc, inšpektor za naravo in vode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C65D8D">
        <w:rPr>
          <w:rFonts w:cs="Arial"/>
          <w:szCs w:val="20"/>
          <w:lang w:val="sl-SI"/>
        </w:rPr>
        <w:t>inšpektor</w:t>
      </w:r>
      <w:r>
        <w:rPr>
          <w:rFonts w:cs="Arial"/>
          <w:szCs w:val="20"/>
          <w:lang w:val="sl-SI"/>
        </w:rPr>
        <w:t xml:space="preserve"> III</w:t>
      </w:r>
    </w:p>
    <w:p w14:paraId="08540A1F" w14:textId="77777777" w:rsidR="008A2493" w:rsidRPr="00C65D8D" w:rsidRDefault="008A2493" w:rsidP="008A2493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1B14E9F5" w14:textId="77777777" w:rsidR="008A2493" w:rsidRPr="00B0651A" w:rsidRDefault="008A2493" w:rsidP="008A249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0C60134E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Branko Kmetec, gradbeni inšpektor 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5CD14CC2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Patricija Sakelšek,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647A9BDF" w14:textId="77777777" w:rsidR="008A2493" w:rsidRDefault="008A2493" w:rsidP="008A2493">
      <w:pPr>
        <w:rPr>
          <w:rFonts w:cs="Arial"/>
          <w:szCs w:val="20"/>
          <w:lang w:val="sl-SI"/>
        </w:rPr>
      </w:pPr>
      <w:r w:rsidRPr="00C65D8D">
        <w:rPr>
          <w:rFonts w:cs="Arial"/>
          <w:szCs w:val="20"/>
          <w:lang w:val="sl-SI"/>
        </w:rPr>
        <w:t>Sanja Cigler, gradbeni inšpektor</w:t>
      </w:r>
      <w:r w:rsidRPr="00C65D8D">
        <w:rPr>
          <w:rFonts w:cs="Arial"/>
          <w:szCs w:val="20"/>
          <w:lang w:val="sl-SI"/>
        </w:rPr>
        <w:tab/>
      </w:r>
      <w:r w:rsidRPr="00C65D8D">
        <w:rPr>
          <w:rFonts w:cs="Arial"/>
          <w:szCs w:val="20"/>
          <w:lang w:val="sl-SI"/>
        </w:rPr>
        <w:tab/>
      </w:r>
      <w:r w:rsidRPr="00C65D8D">
        <w:rPr>
          <w:rFonts w:cs="Arial"/>
          <w:szCs w:val="20"/>
          <w:lang w:val="sl-SI"/>
        </w:rPr>
        <w:tab/>
      </w:r>
      <w:r w:rsidRPr="00C65D8D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C65D8D">
        <w:rPr>
          <w:rFonts w:cs="Arial"/>
          <w:szCs w:val="20"/>
          <w:lang w:val="sl-SI"/>
        </w:rPr>
        <w:t>i</w:t>
      </w:r>
      <w:r>
        <w:rPr>
          <w:rFonts w:cs="Arial"/>
          <w:szCs w:val="20"/>
          <w:lang w:val="sl-SI"/>
        </w:rPr>
        <w:t>nšpektor II</w:t>
      </w:r>
    </w:p>
    <w:p w14:paraId="4EBA9B58" w14:textId="77777777" w:rsidR="008A2493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Ksenija Sagadin,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</w:t>
      </w:r>
    </w:p>
    <w:p w14:paraId="67E656EF" w14:textId="77777777" w:rsidR="008A2493" w:rsidRPr="002918F9" w:rsidRDefault="008A2493" w:rsidP="008A2493">
      <w:pPr>
        <w:spacing w:line="100" w:lineRule="atLeast"/>
        <w:rPr>
          <w:rFonts w:cs="Arial"/>
          <w:b/>
          <w:bCs/>
          <w:sz w:val="10"/>
          <w:szCs w:val="10"/>
          <w:lang w:val="sl-SI"/>
        </w:rPr>
      </w:pPr>
    </w:p>
    <w:p w14:paraId="0AA1F21C" w14:textId="77777777" w:rsidR="008A2493" w:rsidRPr="002F0062" w:rsidRDefault="008A2493" w:rsidP="008A2493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01D1C324" w14:textId="77777777" w:rsidR="008A2493" w:rsidRPr="00C53C77" w:rsidRDefault="008A2493" w:rsidP="008A249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737DA92" w14:textId="77777777" w:rsidR="008A2493" w:rsidRPr="002F0062" w:rsidRDefault="008A2493" w:rsidP="008A249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Kostja Štiberc,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nadzornik I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</w:p>
    <w:p w14:paraId="023104DD" w14:textId="77777777" w:rsidR="00987092" w:rsidRDefault="00987092" w:rsidP="0098709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2D94447D" w14:textId="77777777" w:rsidR="00987092" w:rsidRDefault="00987092" w:rsidP="0098709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Murska Sobota</w:t>
      </w:r>
    </w:p>
    <w:p w14:paraId="2C144C16" w14:textId="77777777" w:rsidR="00987092" w:rsidRPr="00637501" w:rsidRDefault="00987092" w:rsidP="0098709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Trg zmage 7, 9000 Murska Sobota</w:t>
      </w:r>
    </w:p>
    <w:p w14:paraId="21B7B608" w14:textId="77777777" w:rsidR="00987092" w:rsidRPr="002C6ABB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FCF1E6C" w14:textId="77777777" w:rsidR="00987092" w:rsidRPr="002F0062" w:rsidRDefault="00987092" w:rsidP="0098709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67CED855" w14:textId="77777777" w:rsidR="00987092" w:rsidRPr="00C53C77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54E14D4" w14:textId="77777777" w:rsidR="00987092" w:rsidRPr="002F0062" w:rsidRDefault="00987092" w:rsidP="0098709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1F81C004" w14:textId="7B583637" w:rsidR="00987092" w:rsidRPr="002F006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Romana Šumak, inšpektor za okolje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4FB0195E" w14:textId="77777777" w:rsidR="00987092" w:rsidRPr="00FE12E9" w:rsidRDefault="00987092" w:rsidP="00987092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31CA02AA" w14:textId="77777777" w:rsidR="00987092" w:rsidRPr="002F0062" w:rsidRDefault="00987092" w:rsidP="0098709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2DD51398" w14:textId="0224DE0F" w:rsidR="00987092" w:rsidRPr="002F006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Slobodan Genov,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625D6DE8" w14:textId="5B67A583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Nino Jarc,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</w:t>
      </w:r>
    </w:p>
    <w:p w14:paraId="354E4642" w14:textId="3245780C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Kovač,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16EA17D0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DA04521" w14:textId="77777777" w:rsidR="00987092" w:rsidRPr="002F0062" w:rsidRDefault="00987092" w:rsidP="0098709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7888D029" w14:textId="2E1B2C97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Darja Pajtler, inšpektor za naravo in vode svetnik</w:t>
      </w:r>
      <w:r w:rsidRPr="002F0062"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3A6B88B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E028BE2" w14:textId="77777777" w:rsidR="00987092" w:rsidRDefault="00987092" w:rsidP="0098709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62BD1958" w14:textId="638A7A97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Marjan Dravec, inšpektor za okolje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0B82204F" w14:textId="528DD59C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Darinka Kuprivec, inšpektor za okolje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1A1E3A4A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4AED638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25CD1B4" w14:textId="77777777" w:rsidR="00987092" w:rsidRPr="002F0062" w:rsidRDefault="00987092" w:rsidP="0098709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0DE59214" w14:textId="77777777" w:rsidR="00987092" w:rsidRPr="00C53C77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3B21B8C5" w14:textId="77777777" w:rsidR="00987092" w:rsidRPr="002F0062" w:rsidRDefault="00987092" w:rsidP="0098709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17BA3D8D" w14:textId="2648AAF3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Anja Hujs, inšpektor za naravo in vode 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III</w:t>
      </w:r>
    </w:p>
    <w:p w14:paraId="5ED817D9" w14:textId="77777777" w:rsidR="00987092" w:rsidRDefault="00987092" w:rsidP="00987092">
      <w:pPr>
        <w:rPr>
          <w:rFonts w:cs="Arial"/>
          <w:szCs w:val="20"/>
          <w:lang w:val="sl-SI"/>
        </w:rPr>
      </w:pPr>
    </w:p>
    <w:p w14:paraId="77425E8D" w14:textId="77777777" w:rsidR="006B080B" w:rsidRDefault="006B080B" w:rsidP="00987092">
      <w:pPr>
        <w:rPr>
          <w:rFonts w:cs="Arial"/>
          <w:szCs w:val="20"/>
          <w:lang w:val="sl-SI"/>
        </w:rPr>
      </w:pPr>
    </w:p>
    <w:p w14:paraId="2317C091" w14:textId="77777777" w:rsidR="00987092" w:rsidRPr="002F0062" w:rsidRDefault="00987092" w:rsidP="0098709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61434142" w14:textId="77777777" w:rsidR="00987092" w:rsidRPr="001E1CE4" w:rsidRDefault="00987092" w:rsidP="001E1CE4">
      <w:pPr>
        <w:spacing w:line="100" w:lineRule="atLeast"/>
        <w:ind w:left="360"/>
        <w:rPr>
          <w:rFonts w:cs="Arial"/>
          <w:sz w:val="10"/>
          <w:szCs w:val="10"/>
          <w:lang w:val="sl-SI"/>
        </w:rPr>
      </w:pPr>
    </w:p>
    <w:p w14:paraId="6C2B5EDC" w14:textId="4CD2E79F" w:rsidR="00987092" w:rsidRDefault="00987092" w:rsidP="00987092">
      <w:pPr>
        <w:rPr>
          <w:rFonts w:cs="Arial"/>
          <w:szCs w:val="20"/>
          <w:lang w:val="sl-SI"/>
        </w:rPr>
      </w:pPr>
      <w:bookmarkStart w:id="4" w:name="_Hlk214882018"/>
      <w:r>
        <w:rPr>
          <w:rFonts w:cs="Arial"/>
          <w:szCs w:val="20"/>
          <w:lang w:val="sl-SI"/>
        </w:rPr>
        <w:t>Marta Jarc,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svetovalec III</w:t>
      </w:r>
    </w:p>
    <w:p w14:paraId="56E30E9D" w14:textId="520C9335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Janja Granfola, višji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višji nadzornik III</w:t>
      </w:r>
    </w:p>
    <w:p w14:paraId="5FB47E11" w14:textId="477826EE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Špela Kočar,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svetovalec III</w:t>
      </w:r>
    </w:p>
    <w:p w14:paraId="2A5534A2" w14:textId="677A47A8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Boris Senger,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nadzornik I</w:t>
      </w:r>
    </w:p>
    <w:bookmarkEnd w:id="4"/>
    <w:p w14:paraId="21D0F841" w14:textId="591BF802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Mateja Vučko Raščan,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nadzornik III</w:t>
      </w:r>
    </w:p>
    <w:p w14:paraId="68D0A170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6CE3F00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1539966" w14:textId="77777777" w:rsidR="00987092" w:rsidRDefault="00987092" w:rsidP="0098709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0F30B2F4" w14:textId="77777777" w:rsidR="00987092" w:rsidRDefault="00987092" w:rsidP="0098709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Murska Sobota</w:t>
      </w:r>
    </w:p>
    <w:p w14:paraId="5A4DE666" w14:textId="77777777" w:rsidR="00987092" w:rsidRPr="00637501" w:rsidRDefault="00987092" w:rsidP="0098709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Ljutomeru, Ormoška 3, 9240 Ljutomer</w:t>
      </w:r>
    </w:p>
    <w:p w14:paraId="798CB3E3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5DE0DB1" w14:textId="77777777" w:rsidR="00987092" w:rsidRPr="002F0062" w:rsidRDefault="00987092" w:rsidP="0098709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2C00D73" w14:textId="77777777" w:rsidR="00987092" w:rsidRPr="00C53C77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CD0DFED" w14:textId="210647DC" w:rsidR="00987092" w:rsidRDefault="00987092" w:rsidP="0098709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Mitja Vogrinec,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9F28AB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642B5732" w14:textId="77777777" w:rsidR="00987092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DBCF9AB" w14:textId="77777777" w:rsidR="00987092" w:rsidRPr="00C53C77" w:rsidRDefault="00987092" w:rsidP="0098709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5C31387" w14:textId="77777777" w:rsidR="00987092" w:rsidRPr="0082644E" w:rsidRDefault="00987092" w:rsidP="00987092">
      <w:pPr>
        <w:spacing w:line="240" w:lineRule="auto"/>
        <w:rPr>
          <w:rFonts w:cs="Arial"/>
          <w:sz w:val="10"/>
          <w:szCs w:val="10"/>
          <w:u w:val="single"/>
          <w:lang w:val="sl-SI"/>
        </w:rPr>
      </w:pPr>
    </w:p>
    <w:p w14:paraId="3DE44DC0" w14:textId="77777777" w:rsidR="008A3CA2" w:rsidRDefault="008A3CA2" w:rsidP="008A3CA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7A879F54" w14:textId="77777777" w:rsidR="008A3CA2" w:rsidRDefault="008A3CA2" w:rsidP="008A3CA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Novo mesto</w:t>
      </w:r>
    </w:p>
    <w:p w14:paraId="3FF85EE3" w14:textId="77777777" w:rsidR="008A3CA2" w:rsidRPr="00637501" w:rsidRDefault="008A3CA2" w:rsidP="008A3CA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Defranceschijeva ulica 1, 8000 Novo mesto</w:t>
      </w:r>
    </w:p>
    <w:p w14:paraId="365D1098" w14:textId="77777777" w:rsidR="008A3CA2" w:rsidRPr="002C6ABB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B5260CD" w14:textId="77777777" w:rsidR="008A3CA2" w:rsidRPr="002F0062" w:rsidRDefault="008A3CA2" w:rsidP="008A3CA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12585A30" w14:textId="77777777" w:rsidR="008A3CA2" w:rsidRPr="00C53C77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288A260" w14:textId="77777777" w:rsidR="008A3CA2" w:rsidRPr="002F0062" w:rsidRDefault="008A3CA2" w:rsidP="008A3CA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2ECA2CE5" w14:textId="77777777" w:rsidR="008A3CA2" w:rsidRPr="002F006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Marko Emeršič,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1D2915E0" w14:textId="77777777" w:rsidR="008A3CA2" w:rsidRPr="00FE12E9" w:rsidRDefault="008A3CA2" w:rsidP="008A3CA2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4C38ED31" w14:textId="77777777" w:rsidR="008A3CA2" w:rsidRPr="002F0062" w:rsidRDefault="008A3CA2" w:rsidP="008A3CA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3EF06132" w14:textId="77777777" w:rsidR="008A3CA2" w:rsidRPr="002F006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Gregor Škrbec, gradbeni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26CD8053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Spec. Urška Račečič Skrt,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34C0BCBB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Tanja Slobodnik,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61151DD6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22674A9" w14:textId="77777777" w:rsidR="008A3CA2" w:rsidRPr="002F0062" w:rsidRDefault="008A3CA2" w:rsidP="008A3CA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 xml:space="preserve">Inšpekcija za naravne vire </w:t>
      </w:r>
    </w:p>
    <w:p w14:paraId="185629AD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Simon Rakuljić Zelov, inšpektor za naravo in vode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C8980C1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21D51B8" w14:textId="77777777" w:rsidR="008A3CA2" w:rsidRDefault="008A3CA2" w:rsidP="008A3CA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okolje</w:t>
      </w:r>
    </w:p>
    <w:p w14:paraId="39D4BF02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Andreja Kramar, inšpektor za okolje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31B08E4A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Mirjam Mujić,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5D4F8034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Andreja Sintič,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4DF62421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Benjamin Černugelj, inšpektor za okolje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76D4ECA3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872392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86C89B5" w14:textId="77777777" w:rsidR="008A3CA2" w:rsidRPr="002F0062" w:rsidRDefault="008A3CA2" w:rsidP="008A3CA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16EBAD4A" w14:textId="77777777" w:rsidR="008A3CA2" w:rsidRPr="00E43679" w:rsidRDefault="008A3CA2" w:rsidP="008A3CA2">
      <w:pPr>
        <w:pStyle w:val="Odstavekseznama"/>
        <w:numPr>
          <w:ilvl w:val="0"/>
          <w:numId w:val="8"/>
        </w:numPr>
        <w:spacing w:line="100" w:lineRule="atLeast"/>
        <w:rPr>
          <w:rFonts w:cs="Arial"/>
          <w:sz w:val="10"/>
          <w:szCs w:val="10"/>
          <w:lang w:val="sl-SI"/>
        </w:rPr>
      </w:pPr>
    </w:p>
    <w:p w14:paraId="6A639CC3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Nastja Rom, višji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višji svetovalec III</w:t>
      </w:r>
    </w:p>
    <w:p w14:paraId="0A81DD7A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Bernard Tisovec, višji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višji nadzornik I</w:t>
      </w:r>
    </w:p>
    <w:p w14:paraId="331A55BB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457BA8E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49CA857" w14:textId="77777777" w:rsidR="008A3CA2" w:rsidRDefault="008A3CA2" w:rsidP="008A3CA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okolje in prostor</w:t>
      </w:r>
    </w:p>
    <w:p w14:paraId="08F2C16A" w14:textId="77777777" w:rsidR="008A3CA2" w:rsidRDefault="008A3CA2" w:rsidP="008A3CA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Novo mesto</w:t>
      </w:r>
    </w:p>
    <w:p w14:paraId="63F2AEA3" w14:textId="77777777" w:rsidR="008A3CA2" w:rsidRPr="00637501" w:rsidRDefault="008A3CA2" w:rsidP="008A3CA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Brežicah, Cesta prvih borcev 24 A, 8250 Brežice</w:t>
      </w:r>
    </w:p>
    <w:p w14:paraId="702286B8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7972312" w14:textId="77777777" w:rsidR="008A3CA2" w:rsidRPr="002F0062" w:rsidRDefault="008A3CA2" w:rsidP="008A3CA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7C296ED5" w14:textId="77777777" w:rsidR="008A3CA2" w:rsidRPr="00C53C77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5C8DE6FA" w14:textId="77777777" w:rsidR="008A3CA2" w:rsidRDefault="008A3CA2" w:rsidP="008A3CA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Anton Rihter, nadzornik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nadzornik I</w:t>
      </w:r>
    </w:p>
    <w:p w14:paraId="4AE2D990" w14:textId="77777777" w:rsidR="008A3CA2" w:rsidRDefault="008A3CA2" w:rsidP="008A3CA2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350B33F" w14:textId="77777777" w:rsidR="0037405D" w:rsidRDefault="0037405D">
      <w:pPr>
        <w:rPr>
          <w:rFonts w:cs="Arial"/>
          <w:szCs w:val="20"/>
          <w:lang w:val="sl-SI"/>
        </w:rPr>
      </w:pPr>
    </w:p>
    <w:p w14:paraId="13D2BCD2" w14:textId="77777777" w:rsidR="00074BB1" w:rsidRDefault="00074BB1">
      <w:pPr>
        <w:rPr>
          <w:rFonts w:cs="Arial"/>
          <w:szCs w:val="20"/>
          <w:lang w:val="sl-SI"/>
        </w:rPr>
      </w:pPr>
    </w:p>
    <w:p w14:paraId="71AB6DF1" w14:textId="77777777" w:rsidR="00074BB1" w:rsidRDefault="00074BB1">
      <w:pPr>
        <w:rPr>
          <w:rFonts w:cs="Arial"/>
          <w:szCs w:val="20"/>
          <w:lang w:val="sl-SI"/>
        </w:rPr>
      </w:pPr>
    </w:p>
    <w:p w14:paraId="66B1AF42" w14:textId="77777777" w:rsidR="00074BB1" w:rsidRDefault="00074BB1">
      <w:pPr>
        <w:rPr>
          <w:rFonts w:cs="Arial"/>
          <w:szCs w:val="20"/>
          <w:lang w:val="sl-SI"/>
        </w:rPr>
      </w:pPr>
    </w:p>
    <w:p w14:paraId="34D300D9" w14:textId="77777777" w:rsidR="00074BB1" w:rsidRDefault="00074BB1">
      <w:pPr>
        <w:rPr>
          <w:rFonts w:cs="Arial"/>
          <w:szCs w:val="20"/>
          <w:lang w:val="sl-SI"/>
        </w:rPr>
      </w:pPr>
    </w:p>
    <w:p w14:paraId="73DF8515" w14:textId="77777777" w:rsidR="00074BB1" w:rsidRDefault="00074BB1">
      <w:pPr>
        <w:rPr>
          <w:rFonts w:cs="Arial"/>
          <w:szCs w:val="20"/>
          <w:lang w:val="sl-SI"/>
        </w:rPr>
      </w:pPr>
    </w:p>
    <w:p w14:paraId="0C5327EE" w14:textId="77777777" w:rsidR="00074BB1" w:rsidRDefault="00074BB1">
      <w:pPr>
        <w:rPr>
          <w:rFonts w:cs="Arial"/>
          <w:szCs w:val="20"/>
          <w:lang w:val="sl-SI"/>
        </w:rPr>
      </w:pPr>
    </w:p>
    <w:p w14:paraId="55293F66" w14:textId="03FF815B" w:rsidR="00074BB1" w:rsidRDefault="00074BB1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Franc Rančigaj</w:t>
      </w:r>
    </w:p>
    <w:p w14:paraId="609DA875" w14:textId="25D236E5" w:rsidR="00074BB1" w:rsidRPr="002F0062" w:rsidRDefault="00074BB1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 xml:space="preserve">     v. d. glavnega inšpektorja</w:t>
      </w:r>
    </w:p>
    <w:sectPr w:rsidR="00074BB1" w:rsidRPr="002F0062" w:rsidSect="00074BB1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567" w:right="1554" w:bottom="567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9319D" w14:textId="77777777" w:rsidR="00B66C2A" w:rsidRDefault="00B66C2A">
      <w:r>
        <w:separator/>
      </w:r>
    </w:p>
  </w:endnote>
  <w:endnote w:type="continuationSeparator" w:id="0">
    <w:p w14:paraId="39C55CA3" w14:textId="77777777" w:rsidR="00B66C2A" w:rsidRDefault="00B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A70D" w14:textId="026E4B99" w:rsidR="00065046" w:rsidRDefault="00A149E1" w:rsidP="00065046">
    <w:pPr>
      <w:pStyle w:val="Noga"/>
    </w:pPr>
    <w:r>
      <w:tab/>
    </w:r>
  </w:p>
  <w:p w14:paraId="3EFE0A6C" w14:textId="04E11EC6" w:rsidR="00065046" w:rsidRDefault="00065046" w:rsidP="00074BB1">
    <w:pPr>
      <w:pStyle w:val="Nog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22CE" w14:textId="08A930CE" w:rsidR="000C3F8D" w:rsidRPr="000C3F8D" w:rsidRDefault="002F0062" w:rsidP="00847B20">
    <w:pPr>
      <w:pStyle w:val="Noga"/>
    </w:pPr>
    <w:r>
      <w:t xml:space="preserve">              </w:t>
    </w:r>
    <w:r>
      <w:tab/>
    </w:r>
    <w:r w:rsidR="000C3F8D"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789A9" w14:textId="77777777" w:rsidR="00B66C2A" w:rsidRDefault="00B66C2A">
      <w:r>
        <w:separator/>
      </w:r>
    </w:p>
  </w:footnote>
  <w:footnote w:type="continuationSeparator" w:id="0">
    <w:p w14:paraId="5DC97F87" w14:textId="77777777" w:rsidR="00B66C2A" w:rsidRDefault="00B6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F411" w14:textId="49E5AA0C" w:rsidR="00CF4543" w:rsidRPr="006A7CAB" w:rsidRDefault="005B7A9B" w:rsidP="005B7A9B">
    <w:pPr>
      <w:autoSpaceDE w:val="0"/>
      <w:autoSpaceDN w:val="0"/>
      <w:adjustRightInd w:val="0"/>
      <w:spacing w:line="240" w:lineRule="auto"/>
      <w:rPr>
        <w:rFonts w:ascii="Republika" w:hAnsi="Republika" w:cs="Arial"/>
        <w:sz w:val="18"/>
        <w:szCs w:val="28"/>
        <w:lang w:val="sl-SI"/>
      </w:rPr>
    </w:pPr>
    <w:r w:rsidRPr="006A7CAB">
      <w:rPr>
        <w:rFonts w:ascii="Republika" w:hAnsi="Republika"/>
        <w:noProof/>
        <w:lang w:val="sl-SI"/>
      </w:rPr>
      <w:drawing>
        <wp:anchor distT="0" distB="0" distL="114300" distR="114300" simplePos="0" relativeHeight="251642368" behindDoc="0" locked="0" layoutInCell="1" allowOverlap="1" wp14:anchorId="4F8D290F" wp14:editId="3314C569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2034090538" name="Slika 2034090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6A7CAB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20864" behindDoc="1" locked="0" layoutInCell="0" allowOverlap="1" wp14:anchorId="116BF92D" wp14:editId="0AB961A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1CD7B8" id="Line 5" o:spid="_x0000_s1026" alt="&quot;&quot;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F4543" w:rsidRPr="006A7CAB">
      <w:rPr>
        <w:rFonts w:ascii="Republika" w:hAnsi="Republika" w:cs="Arial"/>
        <w:sz w:val="18"/>
        <w:szCs w:val="28"/>
        <w:lang w:val="sl-SI"/>
      </w:rPr>
      <w:t>REPUBLIKA SLOVENIJA</w:t>
    </w:r>
  </w:p>
  <w:p w14:paraId="30963327" w14:textId="593A9187" w:rsidR="00CF4543" w:rsidRPr="006A7CAB" w:rsidRDefault="00CF4543" w:rsidP="005B7A9B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b/>
        <w:bCs/>
        <w:sz w:val="18"/>
        <w:szCs w:val="28"/>
        <w:lang w:val="sl-SI"/>
      </w:rPr>
    </w:pPr>
    <w:r w:rsidRPr="006A7CAB">
      <w:rPr>
        <w:rFonts w:ascii="Republika" w:hAnsi="Republika" w:cs="Arial"/>
        <w:b/>
        <w:bCs/>
        <w:sz w:val="18"/>
        <w:szCs w:val="28"/>
        <w:lang w:val="sl-SI"/>
      </w:rPr>
      <w:t xml:space="preserve">MINISTRSTVO ZA </w:t>
    </w:r>
    <w:r w:rsidR="00A47E01">
      <w:rPr>
        <w:rFonts w:ascii="Republika" w:hAnsi="Republika" w:cs="Arial"/>
        <w:b/>
        <w:bCs/>
        <w:sz w:val="18"/>
        <w:szCs w:val="28"/>
        <w:lang w:val="sl-SI"/>
      </w:rPr>
      <w:t>OKOLJE</w:t>
    </w:r>
    <w:r w:rsidRPr="006A7CAB">
      <w:rPr>
        <w:rFonts w:ascii="Republika" w:hAnsi="Republika" w:cs="Arial"/>
        <w:b/>
        <w:bCs/>
        <w:sz w:val="18"/>
        <w:szCs w:val="28"/>
        <w:lang w:val="sl-SI"/>
      </w:rPr>
      <w:t xml:space="preserve"> IN PROSTOR</w:t>
    </w:r>
  </w:p>
  <w:p w14:paraId="5F8E1F94" w14:textId="7FCB2FB7" w:rsidR="0080686A" w:rsidRPr="006E2DAA" w:rsidRDefault="000850E3" w:rsidP="009C5E2A">
    <w:pPr>
      <w:pStyle w:val="Glava"/>
      <w:tabs>
        <w:tab w:val="clear" w:pos="4320"/>
        <w:tab w:val="left" w:pos="5112"/>
      </w:tabs>
      <w:spacing w:before="100" w:line="240" w:lineRule="exact"/>
      <w:rPr>
        <w:rFonts w:cs="Arial"/>
        <w:b/>
        <w:bCs/>
        <w:sz w:val="16"/>
        <w:lang w:val="sl-SI"/>
      </w:rPr>
    </w:pPr>
    <w:r w:rsidRPr="006A7CAB">
      <w:rPr>
        <w:rFonts w:ascii="Republika" w:hAnsi="Republika" w:cs="Arial"/>
        <w:b/>
        <w:bCs/>
        <w:sz w:val="16"/>
        <w:lang w:val="sl-SI"/>
      </w:rPr>
      <w:t>INŠPEKTORAT R</w:t>
    </w:r>
    <w:r w:rsidR="00EF6B07" w:rsidRPr="006A7CAB">
      <w:rPr>
        <w:rFonts w:ascii="Republika" w:hAnsi="Republika" w:cs="Arial"/>
        <w:b/>
        <w:bCs/>
        <w:sz w:val="16"/>
        <w:lang w:val="sl-SI"/>
      </w:rPr>
      <w:t>EPUBLIKE SLOVENIJE</w:t>
    </w:r>
    <w:r w:rsidRPr="006A7CAB">
      <w:rPr>
        <w:rFonts w:ascii="Republika" w:hAnsi="Republika" w:cs="Arial"/>
        <w:b/>
        <w:bCs/>
        <w:sz w:val="16"/>
        <w:lang w:val="sl-SI"/>
      </w:rPr>
      <w:t xml:space="preserve"> ZA </w:t>
    </w:r>
    <w:r w:rsidR="00A47E01">
      <w:rPr>
        <w:rFonts w:ascii="Republika" w:hAnsi="Republika" w:cs="Arial"/>
        <w:b/>
        <w:bCs/>
        <w:sz w:val="16"/>
        <w:lang w:val="sl-SI"/>
      </w:rPr>
      <w:t>OKOLJE</w:t>
    </w:r>
    <w:r w:rsidRPr="006A7CAB">
      <w:rPr>
        <w:rFonts w:ascii="Republika" w:hAnsi="Republika" w:cs="Arial"/>
        <w:b/>
        <w:bCs/>
        <w:sz w:val="16"/>
        <w:lang w:val="sl-SI"/>
      </w:rPr>
      <w:t xml:space="preserve"> IN PROSTOR</w:t>
    </w:r>
  </w:p>
  <w:p w14:paraId="50E97F9D" w14:textId="77777777" w:rsidR="000850E3" w:rsidRDefault="000850E3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6A5E485B" w14:textId="20480012" w:rsidR="00593FC6" w:rsidRDefault="0045261C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5</w:t>
    </w:r>
    <w:r w:rsidR="00E54798">
      <w:rPr>
        <w:rFonts w:cs="Arial"/>
        <w:sz w:val="16"/>
        <w:lang w:val="sl-SI"/>
      </w:rPr>
      <w:t>6</w:t>
    </w:r>
    <w:r w:rsidR="00593FC6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000 </w:t>
    </w:r>
    <w:r w:rsidR="0079684E">
      <w:rPr>
        <w:rFonts w:cs="Arial"/>
        <w:sz w:val="16"/>
        <w:lang w:val="sl-SI"/>
      </w:rPr>
      <w:t>Ljubljana</w:t>
    </w:r>
    <w:r w:rsidR="00593FC6">
      <w:rPr>
        <w:rFonts w:cs="Arial"/>
        <w:sz w:val="16"/>
        <w:lang w:val="sl-SI"/>
      </w:rPr>
      <w:tab/>
      <w:t>T: 0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 4</w:t>
    </w:r>
    <w:r w:rsidR="000850E3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>0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44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88</w:t>
    </w:r>
  </w:p>
  <w:p w14:paraId="3B5626DB" w14:textId="0D5F26E4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r w:rsidR="0045261C">
      <w:rPr>
        <w:rFonts w:cs="Arial"/>
        <w:sz w:val="16"/>
        <w:lang w:val="sl-SI"/>
      </w:rPr>
      <w:t>gp.irs</w:t>
    </w:r>
    <w:r w:rsidR="00DA1556">
      <w:rPr>
        <w:rFonts w:cs="Arial"/>
        <w:sz w:val="16"/>
        <w:lang w:val="sl-SI"/>
      </w:rPr>
      <w:t>o</w:t>
    </w:r>
    <w:r w:rsidR="00E54798">
      <w:rPr>
        <w:rFonts w:cs="Arial"/>
        <w:sz w:val="16"/>
        <w:lang w:val="sl-SI"/>
      </w:rPr>
      <w:t>p</w:t>
    </w:r>
    <w:r>
      <w:rPr>
        <w:rFonts w:cs="Arial"/>
        <w:sz w:val="16"/>
        <w:lang w:val="sl-SI"/>
      </w:rPr>
      <w:t>@gov.si</w:t>
    </w:r>
  </w:p>
  <w:p w14:paraId="495A572C" w14:textId="157B85C9" w:rsidR="00805AA7" w:rsidRDefault="00593FC6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54798" w:rsidRPr="00591F5C">
        <w:rPr>
          <w:rStyle w:val="Hiperpovezava"/>
          <w:rFonts w:cs="Arial"/>
          <w:sz w:val="16"/>
          <w:lang w:val="sl-SI"/>
        </w:rPr>
        <w:t>www.gov.si</w:t>
      </w:r>
    </w:hyperlink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65FF9"/>
    <w:multiLevelType w:val="hybridMultilevel"/>
    <w:tmpl w:val="27345BE8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F45E7"/>
    <w:multiLevelType w:val="hybridMultilevel"/>
    <w:tmpl w:val="C374D5FA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A3508"/>
    <w:multiLevelType w:val="hybridMultilevel"/>
    <w:tmpl w:val="0BECB106"/>
    <w:lvl w:ilvl="0" w:tplc="3B10508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7E0DFD"/>
    <w:multiLevelType w:val="hybridMultilevel"/>
    <w:tmpl w:val="BF88706C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19">
    <w:abstractNumId w:val="7"/>
  </w:num>
  <w:num w:numId="2" w16cid:durableId="1082265077">
    <w:abstractNumId w:val="3"/>
  </w:num>
  <w:num w:numId="3" w16cid:durableId="2130273583">
    <w:abstractNumId w:val="4"/>
  </w:num>
  <w:num w:numId="4" w16cid:durableId="607465385">
    <w:abstractNumId w:val="0"/>
  </w:num>
  <w:num w:numId="5" w16cid:durableId="523524047">
    <w:abstractNumId w:val="1"/>
  </w:num>
  <w:num w:numId="6" w16cid:durableId="416708864">
    <w:abstractNumId w:val="8"/>
  </w:num>
  <w:num w:numId="7" w16cid:durableId="85273539">
    <w:abstractNumId w:val="2"/>
  </w:num>
  <w:num w:numId="8" w16cid:durableId="1997100051">
    <w:abstractNumId w:val="6"/>
  </w:num>
  <w:num w:numId="9" w16cid:durableId="362484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evenAndOddHeaders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36279"/>
    <w:rsid w:val="0005589B"/>
    <w:rsid w:val="00065046"/>
    <w:rsid w:val="00074BB1"/>
    <w:rsid w:val="000850E3"/>
    <w:rsid w:val="00097159"/>
    <w:rsid w:val="000A5663"/>
    <w:rsid w:val="000A7238"/>
    <w:rsid w:val="000B5267"/>
    <w:rsid w:val="000C3F8D"/>
    <w:rsid w:val="000E1264"/>
    <w:rsid w:val="000E5360"/>
    <w:rsid w:val="000E76C8"/>
    <w:rsid w:val="000E7EDA"/>
    <w:rsid w:val="00102958"/>
    <w:rsid w:val="00110C40"/>
    <w:rsid w:val="00125590"/>
    <w:rsid w:val="001357B2"/>
    <w:rsid w:val="001438EB"/>
    <w:rsid w:val="00155A15"/>
    <w:rsid w:val="00164BE3"/>
    <w:rsid w:val="0017490B"/>
    <w:rsid w:val="001E1CE4"/>
    <w:rsid w:val="001E68C2"/>
    <w:rsid w:val="00202A77"/>
    <w:rsid w:val="002537B2"/>
    <w:rsid w:val="00264B05"/>
    <w:rsid w:val="00271CE5"/>
    <w:rsid w:val="00275B56"/>
    <w:rsid w:val="00280707"/>
    <w:rsid w:val="00282020"/>
    <w:rsid w:val="00285073"/>
    <w:rsid w:val="002A1254"/>
    <w:rsid w:val="002B7A82"/>
    <w:rsid w:val="002D1010"/>
    <w:rsid w:val="002F0062"/>
    <w:rsid w:val="002F6DF5"/>
    <w:rsid w:val="00300324"/>
    <w:rsid w:val="00303CD3"/>
    <w:rsid w:val="003138CE"/>
    <w:rsid w:val="00320B73"/>
    <w:rsid w:val="00341F02"/>
    <w:rsid w:val="00342C93"/>
    <w:rsid w:val="00345ECA"/>
    <w:rsid w:val="003636BF"/>
    <w:rsid w:val="0036435D"/>
    <w:rsid w:val="0037405D"/>
    <w:rsid w:val="0037479F"/>
    <w:rsid w:val="003845B4"/>
    <w:rsid w:val="00387B1A"/>
    <w:rsid w:val="003A7A8A"/>
    <w:rsid w:val="003C392B"/>
    <w:rsid w:val="003E1C74"/>
    <w:rsid w:val="003E3730"/>
    <w:rsid w:val="003E3EB7"/>
    <w:rsid w:val="00420033"/>
    <w:rsid w:val="00442DE2"/>
    <w:rsid w:val="00446386"/>
    <w:rsid w:val="00451FC5"/>
    <w:rsid w:val="0045261C"/>
    <w:rsid w:val="004539C6"/>
    <w:rsid w:val="004621D1"/>
    <w:rsid w:val="0048055B"/>
    <w:rsid w:val="004A4098"/>
    <w:rsid w:val="004F635D"/>
    <w:rsid w:val="00500880"/>
    <w:rsid w:val="005058D6"/>
    <w:rsid w:val="00526246"/>
    <w:rsid w:val="0053134A"/>
    <w:rsid w:val="005607A3"/>
    <w:rsid w:val="00567106"/>
    <w:rsid w:val="005840A9"/>
    <w:rsid w:val="00587984"/>
    <w:rsid w:val="00587E1D"/>
    <w:rsid w:val="00593FC6"/>
    <w:rsid w:val="005A07E9"/>
    <w:rsid w:val="005A515F"/>
    <w:rsid w:val="005B7A9B"/>
    <w:rsid w:val="005E1D3C"/>
    <w:rsid w:val="00612AE6"/>
    <w:rsid w:val="0062057D"/>
    <w:rsid w:val="00632253"/>
    <w:rsid w:val="00642714"/>
    <w:rsid w:val="006455CE"/>
    <w:rsid w:val="00677197"/>
    <w:rsid w:val="006808F7"/>
    <w:rsid w:val="00697A97"/>
    <w:rsid w:val="006A7CAB"/>
    <w:rsid w:val="006B080B"/>
    <w:rsid w:val="006C6A18"/>
    <w:rsid w:val="006D42D9"/>
    <w:rsid w:val="006E2DAA"/>
    <w:rsid w:val="006E575D"/>
    <w:rsid w:val="006F6350"/>
    <w:rsid w:val="007069CC"/>
    <w:rsid w:val="00707289"/>
    <w:rsid w:val="00733017"/>
    <w:rsid w:val="00742284"/>
    <w:rsid w:val="007611ED"/>
    <w:rsid w:val="00781ADC"/>
    <w:rsid w:val="00783310"/>
    <w:rsid w:val="00787B80"/>
    <w:rsid w:val="0079684E"/>
    <w:rsid w:val="007A4A6D"/>
    <w:rsid w:val="007A6021"/>
    <w:rsid w:val="007D1BCF"/>
    <w:rsid w:val="007D75CF"/>
    <w:rsid w:val="007E6DC5"/>
    <w:rsid w:val="008021E4"/>
    <w:rsid w:val="00805AA7"/>
    <w:rsid w:val="0080686A"/>
    <w:rsid w:val="008118D4"/>
    <w:rsid w:val="0081547D"/>
    <w:rsid w:val="008312BF"/>
    <w:rsid w:val="00847B20"/>
    <w:rsid w:val="00862CCB"/>
    <w:rsid w:val="00870BB5"/>
    <w:rsid w:val="0087174C"/>
    <w:rsid w:val="0088043C"/>
    <w:rsid w:val="008852ED"/>
    <w:rsid w:val="008906C9"/>
    <w:rsid w:val="008A2493"/>
    <w:rsid w:val="008A3CA2"/>
    <w:rsid w:val="008A7ECA"/>
    <w:rsid w:val="008B1F84"/>
    <w:rsid w:val="008B3FE1"/>
    <w:rsid w:val="008B6CCA"/>
    <w:rsid w:val="008C5738"/>
    <w:rsid w:val="008D04F0"/>
    <w:rsid w:val="008D7188"/>
    <w:rsid w:val="008F2254"/>
    <w:rsid w:val="008F3500"/>
    <w:rsid w:val="00902BAD"/>
    <w:rsid w:val="009119F0"/>
    <w:rsid w:val="00916237"/>
    <w:rsid w:val="00924522"/>
    <w:rsid w:val="00924E3C"/>
    <w:rsid w:val="00926A82"/>
    <w:rsid w:val="009612BB"/>
    <w:rsid w:val="009612F5"/>
    <w:rsid w:val="00972A58"/>
    <w:rsid w:val="00987092"/>
    <w:rsid w:val="009872E4"/>
    <w:rsid w:val="00994953"/>
    <w:rsid w:val="009A20ED"/>
    <w:rsid w:val="009A28D3"/>
    <w:rsid w:val="009A457A"/>
    <w:rsid w:val="009B29FF"/>
    <w:rsid w:val="009B706D"/>
    <w:rsid w:val="009C22E7"/>
    <w:rsid w:val="009C335E"/>
    <w:rsid w:val="009C5E2A"/>
    <w:rsid w:val="009D3ACD"/>
    <w:rsid w:val="009E5C8C"/>
    <w:rsid w:val="009F28AB"/>
    <w:rsid w:val="009F6B87"/>
    <w:rsid w:val="00A0060E"/>
    <w:rsid w:val="00A019E0"/>
    <w:rsid w:val="00A07A26"/>
    <w:rsid w:val="00A125C5"/>
    <w:rsid w:val="00A13BF9"/>
    <w:rsid w:val="00A13E23"/>
    <w:rsid w:val="00A1477A"/>
    <w:rsid w:val="00A149E1"/>
    <w:rsid w:val="00A3201F"/>
    <w:rsid w:val="00A34C57"/>
    <w:rsid w:val="00A47C92"/>
    <w:rsid w:val="00A47E01"/>
    <w:rsid w:val="00A5039D"/>
    <w:rsid w:val="00A518A4"/>
    <w:rsid w:val="00A65EE7"/>
    <w:rsid w:val="00A70133"/>
    <w:rsid w:val="00AA0397"/>
    <w:rsid w:val="00AA3567"/>
    <w:rsid w:val="00AA51E2"/>
    <w:rsid w:val="00AB4543"/>
    <w:rsid w:val="00AC2465"/>
    <w:rsid w:val="00AD2F8D"/>
    <w:rsid w:val="00AF0464"/>
    <w:rsid w:val="00B17141"/>
    <w:rsid w:val="00B31575"/>
    <w:rsid w:val="00B34D0E"/>
    <w:rsid w:val="00B37CB9"/>
    <w:rsid w:val="00B54DFC"/>
    <w:rsid w:val="00B55CCD"/>
    <w:rsid w:val="00B66C2A"/>
    <w:rsid w:val="00B66CA1"/>
    <w:rsid w:val="00B7554A"/>
    <w:rsid w:val="00B80E0A"/>
    <w:rsid w:val="00B815CE"/>
    <w:rsid w:val="00B851FB"/>
    <w:rsid w:val="00B8547D"/>
    <w:rsid w:val="00B95595"/>
    <w:rsid w:val="00BC4E24"/>
    <w:rsid w:val="00BE3297"/>
    <w:rsid w:val="00BE5BEF"/>
    <w:rsid w:val="00BE74B6"/>
    <w:rsid w:val="00C00FDC"/>
    <w:rsid w:val="00C058CB"/>
    <w:rsid w:val="00C07C18"/>
    <w:rsid w:val="00C14C3B"/>
    <w:rsid w:val="00C1618D"/>
    <w:rsid w:val="00C23435"/>
    <w:rsid w:val="00C250D5"/>
    <w:rsid w:val="00C45090"/>
    <w:rsid w:val="00C53C77"/>
    <w:rsid w:val="00C63643"/>
    <w:rsid w:val="00C75D7F"/>
    <w:rsid w:val="00C82194"/>
    <w:rsid w:val="00C92473"/>
    <w:rsid w:val="00C92898"/>
    <w:rsid w:val="00CA293D"/>
    <w:rsid w:val="00CB39C5"/>
    <w:rsid w:val="00CC5BE7"/>
    <w:rsid w:val="00CE7514"/>
    <w:rsid w:val="00CF39FA"/>
    <w:rsid w:val="00CF4543"/>
    <w:rsid w:val="00D248DE"/>
    <w:rsid w:val="00D55F33"/>
    <w:rsid w:val="00D7010E"/>
    <w:rsid w:val="00D70471"/>
    <w:rsid w:val="00D71EEC"/>
    <w:rsid w:val="00D73F5C"/>
    <w:rsid w:val="00D8542D"/>
    <w:rsid w:val="00D870FC"/>
    <w:rsid w:val="00DA1556"/>
    <w:rsid w:val="00DC161E"/>
    <w:rsid w:val="00DC37E7"/>
    <w:rsid w:val="00DC6A71"/>
    <w:rsid w:val="00DD4454"/>
    <w:rsid w:val="00DE0578"/>
    <w:rsid w:val="00DE5B46"/>
    <w:rsid w:val="00E0357D"/>
    <w:rsid w:val="00E14D59"/>
    <w:rsid w:val="00E24EC2"/>
    <w:rsid w:val="00E3524A"/>
    <w:rsid w:val="00E4346C"/>
    <w:rsid w:val="00E45B17"/>
    <w:rsid w:val="00E45BF4"/>
    <w:rsid w:val="00E472F7"/>
    <w:rsid w:val="00E47EDC"/>
    <w:rsid w:val="00E5315E"/>
    <w:rsid w:val="00E53D55"/>
    <w:rsid w:val="00E54798"/>
    <w:rsid w:val="00E7163A"/>
    <w:rsid w:val="00E90E60"/>
    <w:rsid w:val="00E96041"/>
    <w:rsid w:val="00EA0E34"/>
    <w:rsid w:val="00EB0368"/>
    <w:rsid w:val="00EB2E02"/>
    <w:rsid w:val="00EC40A7"/>
    <w:rsid w:val="00EC6E7D"/>
    <w:rsid w:val="00ED3BD6"/>
    <w:rsid w:val="00ED6855"/>
    <w:rsid w:val="00EE7AB7"/>
    <w:rsid w:val="00EF6B07"/>
    <w:rsid w:val="00F05C9E"/>
    <w:rsid w:val="00F12826"/>
    <w:rsid w:val="00F23209"/>
    <w:rsid w:val="00F240BB"/>
    <w:rsid w:val="00F2414E"/>
    <w:rsid w:val="00F25603"/>
    <w:rsid w:val="00F26989"/>
    <w:rsid w:val="00F320E6"/>
    <w:rsid w:val="00F4010B"/>
    <w:rsid w:val="00F46724"/>
    <w:rsid w:val="00F53094"/>
    <w:rsid w:val="00F57FED"/>
    <w:rsid w:val="00F66D4D"/>
    <w:rsid w:val="00F84DDB"/>
    <w:rsid w:val="00FD66D4"/>
    <w:rsid w:val="00FE6D4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  <w:style w:type="paragraph" w:customStyle="1" w:styleId="Default">
    <w:name w:val="Default"/>
    <w:rsid w:val="002F00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2F0062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2F006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32</TotalTime>
  <Pages>8</Pages>
  <Words>2683</Words>
  <Characters>15296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Sabina Zajc (IRSNVP)</cp:lastModifiedBy>
  <cp:revision>38</cp:revision>
  <cp:lastPrinted>2026-09-03T12:58:00Z</cp:lastPrinted>
  <dcterms:created xsi:type="dcterms:W3CDTF">2026-09-04T13:14:00Z</dcterms:created>
  <dcterms:modified xsi:type="dcterms:W3CDTF">2026-09-04T13:51:00Z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