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85CEB" w14:textId="3EB78653" w:rsidR="0025606D" w:rsidRDefault="0025606D" w:rsidP="00DE5888">
      <w:pPr>
        <w:pStyle w:val="datumtevilka"/>
        <w:tabs>
          <w:tab w:val="clear" w:pos="1701"/>
        </w:tabs>
      </w:pPr>
    </w:p>
    <w:p w14:paraId="21A8F97E" w14:textId="77777777" w:rsidR="00520370" w:rsidRDefault="00520370" w:rsidP="00DE5888">
      <w:pPr>
        <w:pStyle w:val="datumtevilka"/>
        <w:tabs>
          <w:tab w:val="clear" w:pos="1701"/>
        </w:tabs>
      </w:pPr>
    </w:p>
    <w:p w14:paraId="75871F45" w14:textId="77777777" w:rsidR="00D230CF" w:rsidRPr="00401D0A" w:rsidRDefault="00D230CF" w:rsidP="002C3198"/>
    <w:p w14:paraId="29336FBE" w14:textId="1756256B" w:rsidR="007A2F5E" w:rsidRPr="00D714E8" w:rsidRDefault="007A2F5E" w:rsidP="007A2F5E">
      <w:pPr>
        <w:autoSpaceDE w:val="0"/>
        <w:spacing w:line="276" w:lineRule="auto"/>
        <w:jc w:val="both"/>
      </w:pPr>
      <w:r>
        <w:t xml:space="preserve">Na podlagi 33. čl., 68. čl. in 3. odst. 70. čl. Zakona o javnih uslužbencih (Ur. l. RS, št. 63/07 ZJU-UPB3, s spremembami, v nadaljevanju: ZJU) in 25. čl. Zakona o delovnih razmerjih (Ur. l. RS, št. 21/13, s spremembami, ZDR-1) Ministrstvo za </w:t>
      </w:r>
      <w:r w:rsidR="007B777F">
        <w:t>naravne vire</w:t>
      </w:r>
      <w:r>
        <w:t xml:space="preserve"> in prostor, Inšpektorat R</w:t>
      </w:r>
      <w:r w:rsidR="007B777F">
        <w:t xml:space="preserve">epublike </w:t>
      </w:r>
      <w:r>
        <w:t>S</w:t>
      </w:r>
      <w:r w:rsidR="007B777F">
        <w:t>lovenije</w:t>
      </w:r>
      <w:r>
        <w:t xml:space="preserve"> za </w:t>
      </w:r>
      <w:r w:rsidR="007B777F">
        <w:t xml:space="preserve">naravne vire </w:t>
      </w:r>
      <w:r>
        <w:t>in prostor, Dunajska cesta 5</w:t>
      </w:r>
      <w:r w:rsidR="007B777F">
        <w:t>6</w:t>
      </w:r>
      <w:r>
        <w:t xml:space="preserve">, 1000 Ljubljana, objavlja </w:t>
      </w:r>
      <w:r w:rsidR="007B777F">
        <w:t xml:space="preserve">prosto </w:t>
      </w:r>
      <w:r>
        <w:t>delovno mesto:</w:t>
      </w:r>
    </w:p>
    <w:p w14:paraId="355283FF" w14:textId="77777777" w:rsidR="007A2F5E" w:rsidRPr="00D714E8" w:rsidRDefault="007A2F5E" w:rsidP="007A2F5E">
      <w:pPr>
        <w:autoSpaceDE w:val="0"/>
        <w:spacing w:line="276" w:lineRule="auto"/>
        <w:jc w:val="both"/>
      </w:pPr>
    </w:p>
    <w:p w14:paraId="399E9B6A" w14:textId="2D21E549" w:rsidR="007A2F5E" w:rsidRDefault="007A2F5E" w:rsidP="007A2F5E">
      <w:pPr>
        <w:autoSpaceDE w:val="0"/>
        <w:spacing w:line="276" w:lineRule="auto"/>
        <w:jc w:val="center"/>
        <w:rPr>
          <w:b/>
          <w:bCs/>
        </w:rPr>
      </w:pPr>
      <w:r>
        <w:rPr>
          <w:b/>
          <w:bCs/>
        </w:rPr>
        <w:t>SVETOVALEC</w:t>
      </w:r>
      <w:r w:rsidRPr="00D714E8">
        <w:rPr>
          <w:b/>
          <w:bCs/>
        </w:rPr>
        <w:t xml:space="preserve"> v </w:t>
      </w:r>
      <w:r>
        <w:rPr>
          <w:b/>
          <w:bCs/>
        </w:rPr>
        <w:t>Območni enoti Maribor (</w:t>
      </w:r>
      <w:r w:rsidRPr="00D714E8">
        <w:rPr>
          <w:b/>
          <w:bCs/>
        </w:rPr>
        <w:t xml:space="preserve">DM: </w:t>
      </w:r>
      <w:r w:rsidR="00C80ED0">
        <w:rPr>
          <w:b/>
          <w:bCs/>
        </w:rPr>
        <w:t>190</w:t>
      </w:r>
      <w:r>
        <w:rPr>
          <w:b/>
          <w:bCs/>
        </w:rPr>
        <w:t xml:space="preserve">) </w:t>
      </w:r>
    </w:p>
    <w:p w14:paraId="14BCF9D1" w14:textId="77777777" w:rsidR="007A2F5E" w:rsidRPr="00C80ED0" w:rsidRDefault="007A2F5E" w:rsidP="007A2F5E">
      <w:pPr>
        <w:autoSpaceDE w:val="0"/>
        <w:spacing w:line="276" w:lineRule="auto"/>
        <w:jc w:val="center"/>
      </w:pPr>
      <w:r w:rsidRPr="00C80ED0">
        <w:t xml:space="preserve">–  zaposlitev za določen čas </w:t>
      </w:r>
    </w:p>
    <w:p w14:paraId="17AD6057" w14:textId="5AA1D191" w:rsidR="007A2F5E" w:rsidRDefault="007A2F5E" w:rsidP="007A2F5E">
      <w:pPr>
        <w:pStyle w:val="Telobesedila"/>
        <w:spacing w:after="0" w:line="276" w:lineRule="auto"/>
        <w:jc w:val="both"/>
        <w:rPr>
          <w:rFonts w:ascii="Arial" w:hAnsi="Arial" w:cs="Arial"/>
          <w:bCs/>
          <w:iCs/>
          <w:sz w:val="20"/>
          <w:szCs w:val="20"/>
        </w:rPr>
      </w:pPr>
    </w:p>
    <w:p w14:paraId="7155ACE3" w14:textId="77777777" w:rsidR="007A2F5E" w:rsidRPr="007B777F" w:rsidRDefault="007A2F5E" w:rsidP="007A2F5E">
      <w:pPr>
        <w:pStyle w:val="Telobesedila"/>
        <w:spacing w:after="0" w:line="276" w:lineRule="auto"/>
        <w:jc w:val="both"/>
        <w:rPr>
          <w:rFonts w:ascii="Arial" w:hAnsi="Arial" w:cs="Arial"/>
          <w:bCs/>
          <w:iCs/>
          <w:sz w:val="20"/>
          <w:szCs w:val="20"/>
        </w:rPr>
      </w:pPr>
    </w:p>
    <w:p w14:paraId="7ED68502" w14:textId="77777777" w:rsidR="007A2F5E" w:rsidRPr="00D714E8" w:rsidRDefault="007A2F5E" w:rsidP="007A2F5E">
      <w:pPr>
        <w:pStyle w:val="Telobesedila"/>
        <w:spacing w:after="0" w:line="276" w:lineRule="auto"/>
        <w:jc w:val="both"/>
        <w:rPr>
          <w:rFonts w:ascii="Arial" w:hAnsi="Arial" w:cs="Arial"/>
          <w:b/>
          <w:sz w:val="20"/>
          <w:szCs w:val="20"/>
        </w:rPr>
      </w:pPr>
      <w:r w:rsidRPr="00D714E8">
        <w:rPr>
          <w:rFonts w:ascii="Arial" w:hAnsi="Arial" w:cs="Arial"/>
          <w:b/>
          <w:sz w:val="20"/>
          <w:szCs w:val="20"/>
        </w:rPr>
        <w:t>Kandidati, ki se bodo prijavili na prosto delovno mesto, morajo izpolnjevati naslednje pogoje:</w:t>
      </w:r>
    </w:p>
    <w:p w14:paraId="06B9AA5F" w14:textId="77777777" w:rsidR="007A2F5E" w:rsidRPr="00D714E8" w:rsidRDefault="007A2F5E" w:rsidP="007A2F5E">
      <w:pPr>
        <w:suppressAutoHyphens/>
        <w:spacing w:line="276" w:lineRule="auto"/>
        <w:ind w:left="567"/>
        <w:jc w:val="both"/>
        <w:rPr>
          <w:sz w:val="6"/>
          <w:szCs w:val="6"/>
        </w:rPr>
      </w:pPr>
    </w:p>
    <w:p w14:paraId="1BC9AFBE" w14:textId="6ADE5F05" w:rsidR="007A2F5E" w:rsidRPr="00875073" w:rsidRDefault="007A2F5E" w:rsidP="007A2F5E">
      <w:pPr>
        <w:numPr>
          <w:ilvl w:val="0"/>
          <w:numId w:val="6"/>
        </w:numPr>
        <w:suppressAutoHyphens/>
        <w:spacing w:line="276" w:lineRule="auto"/>
        <w:ind w:left="567"/>
        <w:jc w:val="both"/>
        <w:rPr>
          <w:b/>
        </w:rPr>
      </w:pPr>
      <w:r w:rsidRPr="00D714E8">
        <w:t xml:space="preserve">najmanj visokošolsko </w:t>
      </w:r>
      <w:r>
        <w:t>strokovno</w:t>
      </w:r>
      <w:r w:rsidRPr="00D714E8">
        <w:t xml:space="preserve"> izobraževanje (prejšnje) / visokošolska </w:t>
      </w:r>
      <w:r>
        <w:t xml:space="preserve">strokovna </w:t>
      </w:r>
      <w:r w:rsidRPr="00D714E8">
        <w:t>izobrazba (prejšnja) ali</w:t>
      </w:r>
      <w:r>
        <w:t xml:space="preserve"> najmanj visokošolsko strokovno izobraževanje (1. bolonjska stopnja) / visokošolska strokovna izobrazba (1. bolonjska stopnja) ali najmanj visokošolsko univerzitetno izobraževanje (1. bolonjska stopnja) / visokošolska univerzitetna izobrazba (1. bolonjska stopnja); </w:t>
      </w:r>
    </w:p>
    <w:p w14:paraId="2367CC77" w14:textId="77777777" w:rsidR="007A2F5E" w:rsidRPr="00D714E8" w:rsidRDefault="007A2F5E" w:rsidP="007A2F5E">
      <w:pPr>
        <w:numPr>
          <w:ilvl w:val="0"/>
          <w:numId w:val="6"/>
        </w:numPr>
        <w:suppressAutoHyphens/>
        <w:spacing w:line="276" w:lineRule="auto"/>
        <w:ind w:left="567"/>
        <w:jc w:val="both"/>
      </w:pPr>
      <w:r w:rsidRPr="00D714E8">
        <w:t xml:space="preserve">najmanj </w:t>
      </w:r>
      <w:r w:rsidRPr="00C51D66">
        <w:rPr>
          <w:b/>
        </w:rPr>
        <w:t xml:space="preserve">7 </w:t>
      </w:r>
      <w:r>
        <w:rPr>
          <w:b/>
        </w:rPr>
        <w:t>mesecev</w:t>
      </w:r>
      <w:r w:rsidRPr="00D714E8">
        <w:t xml:space="preserve"> delovnih izkušenj</w:t>
      </w:r>
      <w:r>
        <w:t xml:space="preserve"> </w:t>
      </w:r>
      <w:r w:rsidRPr="0004091C">
        <w:t>(po pridobitvi strokovnega naziva)</w:t>
      </w:r>
      <w:r w:rsidRPr="00D714E8">
        <w:t>;</w:t>
      </w:r>
    </w:p>
    <w:p w14:paraId="601BACCC" w14:textId="77777777" w:rsidR="007A2F5E" w:rsidRPr="00D714E8" w:rsidRDefault="007A2F5E" w:rsidP="007A2F5E">
      <w:pPr>
        <w:numPr>
          <w:ilvl w:val="0"/>
          <w:numId w:val="6"/>
        </w:numPr>
        <w:suppressAutoHyphens/>
        <w:spacing w:line="276" w:lineRule="auto"/>
        <w:ind w:left="567"/>
        <w:jc w:val="both"/>
      </w:pPr>
      <w:r w:rsidRPr="00D714E8">
        <w:t xml:space="preserve">strokovni izpit iz upravnega postopka (če ga kandidat nima, ga mora opraviti v 3 mesecih od </w:t>
      </w:r>
      <w:r w:rsidRPr="00EC26AB">
        <w:t>sklenitve delovnega razmerja);</w:t>
      </w:r>
    </w:p>
    <w:p w14:paraId="20C0F776" w14:textId="77777777" w:rsidR="007A2F5E" w:rsidRDefault="007A2F5E" w:rsidP="007A2F5E">
      <w:pPr>
        <w:numPr>
          <w:ilvl w:val="0"/>
          <w:numId w:val="7"/>
        </w:numPr>
        <w:suppressAutoHyphens/>
        <w:spacing w:line="276" w:lineRule="auto"/>
        <w:ind w:left="567"/>
        <w:jc w:val="both"/>
      </w:pPr>
      <w:r w:rsidRPr="00D714E8">
        <w:t>državljanstvo Republike Slovenije;</w:t>
      </w:r>
      <w:r>
        <w:t xml:space="preserve"> </w:t>
      </w:r>
    </w:p>
    <w:p w14:paraId="25E22C2E" w14:textId="1ACD7EB9" w:rsidR="007A2F5E" w:rsidRDefault="007A2F5E" w:rsidP="007A2F5E">
      <w:pPr>
        <w:numPr>
          <w:ilvl w:val="0"/>
          <w:numId w:val="7"/>
        </w:numPr>
        <w:suppressAutoHyphens/>
        <w:spacing w:line="276" w:lineRule="auto"/>
        <w:ind w:left="567"/>
        <w:jc w:val="both"/>
      </w:pPr>
      <w:r>
        <w:t>znanje uradnega jezika;</w:t>
      </w:r>
    </w:p>
    <w:p w14:paraId="3F1C1424" w14:textId="77777777" w:rsidR="002B464A" w:rsidRPr="00AF4663" w:rsidRDefault="002B464A" w:rsidP="002B464A">
      <w:pPr>
        <w:numPr>
          <w:ilvl w:val="0"/>
          <w:numId w:val="7"/>
        </w:numPr>
        <w:suppressAutoHyphens/>
        <w:spacing w:line="276" w:lineRule="auto"/>
        <w:ind w:left="567"/>
        <w:jc w:val="both"/>
      </w:pPr>
      <w:r w:rsidRPr="001660B3">
        <w:t xml:space="preserve">kandidat ne sme biti pravnomočno obsojen zaradi naklepnega kaznivega dejanja, ki se preganja po uradni dolžnosti, in ne sme biti obsojen na nepogojno </w:t>
      </w:r>
      <w:r w:rsidRPr="00AF4663">
        <w:t>kazen zapora v trajanju več kot šest mesecev</w:t>
      </w:r>
      <w:r>
        <w:t>,</w:t>
      </w:r>
    </w:p>
    <w:p w14:paraId="6B257551" w14:textId="5B2F1AF4" w:rsidR="007A2F5E" w:rsidRPr="00D714E8" w:rsidRDefault="002B464A" w:rsidP="002B464A">
      <w:pPr>
        <w:numPr>
          <w:ilvl w:val="0"/>
          <w:numId w:val="7"/>
        </w:numPr>
        <w:suppressAutoHyphens/>
        <w:spacing w:line="276" w:lineRule="auto"/>
        <w:ind w:left="567"/>
        <w:jc w:val="both"/>
      </w:pPr>
      <w:r w:rsidRPr="00AF4663">
        <w:t xml:space="preserve">zoper kandidata ne sme biti vložena </w:t>
      </w:r>
      <w:r w:rsidRPr="00B3068F">
        <w:t>pravnomočna obtožnica zaradi naklepnega kaznivega dejanja, ki se preganja po uradni dolžnosti.</w:t>
      </w:r>
    </w:p>
    <w:p w14:paraId="1712968B" w14:textId="02436701" w:rsidR="007A2F5E" w:rsidRDefault="007A2F5E" w:rsidP="007A2F5E">
      <w:pPr>
        <w:suppressAutoHyphens/>
        <w:spacing w:line="276" w:lineRule="auto"/>
        <w:jc w:val="both"/>
      </w:pPr>
    </w:p>
    <w:p w14:paraId="6ED355EC" w14:textId="77777777" w:rsidR="00AA0550" w:rsidRPr="00D714E8" w:rsidRDefault="00AA0550" w:rsidP="007A2F5E">
      <w:pPr>
        <w:suppressAutoHyphens/>
        <w:spacing w:line="276" w:lineRule="auto"/>
        <w:jc w:val="both"/>
      </w:pPr>
    </w:p>
    <w:p w14:paraId="3F261E8C" w14:textId="0E8021D0" w:rsidR="007A2F5E" w:rsidRDefault="007A2F5E" w:rsidP="007A2F5E">
      <w:pPr>
        <w:suppressAutoHyphens/>
        <w:spacing w:line="276" w:lineRule="auto"/>
        <w:jc w:val="both"/>
      </w:pPr>
      <w:r w:rsidRPr="00D714E8">
        <w:rPr>
          <w:b/>
        </w:rPr>
        <w:t>Zaželeno</w:t>
      </w:r>
      <w:r w:rsidRPr="00D714E8">
        <w:t xml:space="preserve"> </w:t>
      </w:r>
      <w:r>
        <w:t xml:space="preserve">je, da ima kandidat opravljen preizkus znanja za vodenje in odločanje v prekrškovnem postopku, vozniški izpit B kategorije in </w:t>
      </w:r>
      <w:r w:rsidRPr="00D714E8">
        <w:t xml:space="preserve">osnovno znanje z delom na računalniku (Word, Excell, </w:t>
      </w:r>
      <w:r w:rsidR="00E545ED">
        <w:t xml:space="preserve">    </w:t>
      </w:r>
      <w:r w:rsidRPr="00D714E8">
        <w:t>e-pošta, baze podatkov, internet)</w:t>
      </w:r>
      <w:r>
        <w:t xml:space="preserve">. </w:t>
      </w:r>
    </w:p>
    <w:p w14:paraId="346EC8B6" w14:textId="77777777" w:rsidR="007A2F5E" w:rsidRDefault="007A2F5E" w:rsidP="007A2F5E">
      <w:pPr>
        <w:spacing w:line="276" w:lineRule="auto"/>
        <w:jc w:val="both"/>
      </w:pPr>
    </w:p>
    <w:p w14:paraId="1916BE85" w14:textId="77777777" w:rsidR="007A2F5E" w:rsidRPr="00294A00" w:rsidRDefault="007A2F5E" w:rsidP="007A2F5E">
      <w:pPr>
        <w:spacing w:line="276" w:lineRule="auto"/>
        <w:jc w:val="both"/>
      </w:pPr>
      <w:r>
        <w:t xml:space="preserve">Kot delovne izkušnje se šteje 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897A3F9" w14:textId="6A781A5B" w:rsidR="007A2F5E" w:rsidRDefault="007A2F5E" w:rsidP="00D230CF">
      <w:pPr>
        <w:autoSpaceDE w:val="0"/>
        <w:spacing w:line="276" w:lineRule="auto"/>
        <w:jc w:val="both"/>
      </w:pPr>
    </w:p>
    <w:p w14:paraId="1C980F1F" w14:textId="1088C79F" w:rsidR="00520370" w:rsidRDefault="00520370" w:rsidP="00D230CF">
      <w:pPr>
        <w:autoSpaceDE w:val="0"/>
        <w:spacing w:line="276" w:lineRule="auto"/>
        <w:jc w:val="both"/>
      </w:pPr>
    </w:p>
    <w:p w14:paraId="6A5ECA71" w14:textId="77777777" w:rsidR="00520370" w:rsidRDefault="00520370" w:rsidP="00D230CF">
      <w:pPr>
        <w:autoSpaceDE w:val="0"/>
        <w:spacing w:line="276" w:lineRule="auto"/>
        <w:jc w:val="both"/>
      </w:pPr>
    </w:p>
    <w:p w14:paraId="4D7C109C" w14:textId="620CE030" w:rsidR="007A2F5E" w:rsidRPr="00D714E8" w:rsidRDefault="007A2F5E" w:rsidP="007A2F5E">
      <w:pPr>
        <w:autoSpaceDE w:val="0"/>
        <w:spacing w:line="276" w:lineRule="auto"/>
        <w:jc w:val="both"/>
        <w:rPr>
          <w:b/>
        </w:rPr>
      </w:pPr>
      <w:r>
        <w:rPr>
          <w:b/>
        </w:rPr>
        <w:lastRenderedPageBreak/>
        <w:t xml:space="preserve">Naloge </w:t>
      </w:r>
      <w:r w:rsidRPr="00D714E8">
        <w:rPr>
          <w:b/>
        </w:rPr>
        <w:t>delovnega mesta so:</w:t>
      </w:r>
    </w:p>
    <w:p w14:paraId="2B960BB6" w14:textId="77777777" w:rsidR="007A2F5E" w:rsidRPr="00EF3DFE" w:rsidRDefault="007A2F5E" w:rsidP="007A2F5E">
      <w:pPr>
        <w:pStyle w:val="Telobesedila"/>
        <w:tabs>
          <w:tab w:val="left" w:pos="709"/>
        </w:tabs>
        <w:suppressAutoHyphens w:val="0"/>
        <w:spacing w:after="0" w:line="276" w:lineRule="auto"/>
        <w:ind w:left="709"/>
        <w:jc w:val="both"/>
        <w:rPr>
          <w:rFonts w:ascii="Arial" w:hAnsi="Arial" w:cs="Arial"/>
          <w:sz w:val="6"/>
          <w:szCs w:val="6"/>
        </w:rPr>
      </w:pPr>
    </w:p>
    <w:p w14:paraId="364C1332" w14:textId="77777777" w:rsidR="007A2F5E" w:rsidRPr="00EF3DF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sidRPr="00EF3DFE">
        <w:rPr>
          <w:rFonts w:ascii="Arial" w:hAnsi="Arial" w:cs="Arial"/>
          <w:sz w:val="20"/>
          <w:szCs w:val="20"/>
        </w:rPr>
        <w:t>pomoč pri pripravi osnutkov predpisov in drugih zahtevnejših gradiv;</w:t>
      </w:r>
    </w:p>
    <w:p w14:paraId="1F8922FB" w14:textId="77777777" w:rsidR="007A2F5E" w:rsidRPr="00EF3DF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sidRPr="00EF3DFE">
        <w:rPr>
          <w:rFonts w:ascii="Arial" w:hAnsi="Arial" w:cs="Arial"/>
          <w:sz w:val="20"/>
          <w:szCs w:val="20"/>
        </w:rPr>
        <w:t>zbiranje, urejanje in priprava podatkov za oblikovanje zahtevnejših gradiv;</w:t>
      </w:r>
    </w:p>
    <w:p w14:paraId="6B0FCB67" w14:textId="77777777" w:rsidR="007A2F5E" w:rsidRPr="00EF3DF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sidRPr="00EF3DFE">
        <w:rPr>
          <w:rFonts w:ascii="Arial" w:hAnsi="Arial" w:cs="Arial"/>
          <w:sz w:val="20"/>
          <w:szCs w:val="20"/>
        </w:rPr>
        <w:t>samostojno oblikovanje manj zahtevnih gradiv s predlogi ukrepov;</w:t>
      </w:r>
    </w:p>
    <w:p w14:paraId="57FB0E8D" w14:textId="77777777" w:rsidR="007A2F5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sidRPr="00EF3DFE">
        <w:rPr>
          <w:rFonts w:ascii="Arial" w:hAnsi="Arial" w:cs="Arial"/>
          <w:sz w:val="20"/>
          <w:szCs w:val="20"/>
        </w:rPr>
        <w:t>vodenje zahtevnih upravnih postopkov na prvi stopnji;</w:t>
      </w:r>
    </w:p>
    <w:p w14:paraId="556A12DC" w14:textId="77777777" w:rsidR="007A2F5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priprava dokumentov za vodenje prekrškovnih postopkov na prvi stopnji;</w:t>
      </w:r>
    </w:p>
    <w:p w14:paraId="61626161" w14:textId="77777777" w:rsidR="007A2F5E" w:rsidRPr="00E8424F"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sidRPr="00E8424F">
        <w:rPr>
          <w:rFonts w:ascii="Arial" w:hAnsi="Arial" w:cs="Arial"/>
          <w:sz w:val="20"/>
          <w:szCs w:val="20"/>
        </w:rPr>
        <w:t>dajanje splošnih informacij in informacij o drugih javnih storitvah uporabnikom;</w:t>
      </w:r>
    </w:p>
    <w:p w14:paraId="163EAFD1" w14:textId="77777777" w:rsidR="007A2F5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inšpekcijskih opravil v postopku pred izdajo odločbe;</w:t>
      </w:r>
    </w:p>
    <w:p w14:paraId="608E5736" w14:textId="1208D951" w:rsidR="00855292" w:rsidRDefault="00855292"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opravljanje zgoraj navedenih nalog po navodilu nadrejenega za IRSOE in IRSS;</w:t>
      </w:r>
    </w:p>
    <w:p w14:paraId="7DEB95C7" w14:textId="7E2EB2CD" w:rsidR="007A2F5E" w:rsidRPr="00EF3DFE" w:rsidRDefault="007A2F5E" w:rsidP="007A2F5E">
      <w:pPr>
        <w:pStyle w:val="Telobesedila"/>
        <w:numPr>
          <w:ilvl w:val="0"/>
          <w:numId w:val="8"/>
        </w:numPr>
        <w:tabs>
          <w:tab w:val="clear" w:pos="780"/>
        </w:tabs>
        <w:suppressAutoHyphens w:val="0"/>
        <w:spacing w:after="0" w:line="276" w:lineRule="auto"/>
        <w:ind w:left="709" w:hanging="289"/>
        <w:jc w:val="both"/>
        <w:rPr>
          <w:rFonts w:ascii="Arial" w:hAnsi="Arial" w:cs="Arial"/>
          <w:sz w:val="20"/>
          <w:szCs w:val="20"/>
        </w:rPr>
      </w:pPr>
      <w:r w:rsidRPr="00EF3DFE">
        <w:rPr>
          <w:rFonts w:ascii="Arial" w:hAnsi="Arial" w:cs="Arial"/>
          <w:sz w:val="20"/>
          <w:szCs w:val="20"/>
        </w:rPr>
        <w:t>opravljanje drugih nalog podobne zahtevnosti.</w:t>
      </w:r>
    </w:p>
    <w:p w14:paraId="51DDDD9E" w14:textId="77777777" w:rsidR="007A2F5E" w:rsidRPr="00EF3DFE" w:rsidRDefault="007A2F5E" w:rsidP="007A2F5E">
      <w:pPr>
        <w:autoSpaceDE w:val="0"/>
        <w:spacing w:line="276" w:lineRule="auto"/>
        <w:jc w:val="both"/>
      </w:pPr>
    </w:p>
    <w:p w14:paraId="478BC6A6" w14:textId="77777777" w:rsidR="007A2F5E" w:rsidRDefault="007A2F5E" w:rsidP="007A2F5E">
      <w:pPr>
        <w:spacing w:line="276" w:lineRule="auto"/>
        <w:rPr>
          <w:b/>
        </w:rPr>
      </w:pPr>
      <w:r>
        <w:rPr>
          <w:b/>
        </w:rPr>
        <w:t xml:space="preserve">Prijava mora vsebovati (obrazec): </w:t>
      </w:r>
    </w:p>
    <w:p w14:paraId="58509662" w14:textId="77777777" w:rsidR="007A2F5E" w:rsidRDefault="007A2F5E" w:rsidP="007A2F5E">
      <w:pPr>
        <w:suppressAutoHyphens/>
        <w:spacing w:line="276" w:lineRule="auto"/>
        <w:ind w:left="720"/>
        <w:jc w:val="both"/>
        <w:rPr>
          <w:sz w:val="6"/>
          <w:szCs w:val="6"/>
        </w:rPr>
      </w:pPr>
    </w:p>
    <w:p w14:paraId="26A623C4" w14:textId="77777777" w:rsidR="007A2F5E" w:rsidRDefault="007A2F5E" w:rsidP="007A2F5E">
      <w:pPr>
        <w:numPr>
          <w:ilvl w:val="0"/>
          <w:numId w:val="9"/>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14:paraId="4EB6DAD6" w14:textId="77777777" w:rsidR="007A2F5E" w:rsidRDefault="007A2F5E" w:rsidP="007A2F5E">
      <w:pPr>
        <w:numPr>
          <w:ilvl w:val="0"/>
          <w:numId w:val="9"/>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57F62C44" w14:textId="77777777" w:rsidR="007A2F5E" w:rsidRDefault="007A2F5E" w:rsidP="007A2F5E">
      <w:pPr>
        <w:numPr>
          <w:ilvl w:val="0"/>
          <w:numId w:val="9"/>
        </w:numPr>
        <w:suppressAutoHyphens/>
        <w:spacing w:line="276" w:lineRule="auto"/>
        <w:jc w:val="both"/>
      </w:pPr>
      <w:r>
        <w:t>izjavo kandidata, da:</w:t>
      </w:r>
    </w:p>
    <w:p w14:paraId="1A0D1575" w14:textId="77777777" w:rsidR="007A2F5E" w:rsidRDefault="007A2F5E" w:rsidP="007A2F5E">
      <w:pPr>
        <w:numPr>
          <w:ilvl w:val="0"/>
          <w:numId w:val="10"/>
        </w:numPr>
        <w:suppressAutoHyphens/>
        <w:spacing w:line="276" w:lineRule="auto"/>
        <w:ind w:left="1134" w:hanging="283"/>
        <w:jc w:val="both"/>
      </w:pPr>
      <w:r>
        <w:t>je državljan Republike Slovenije,</w:t>
      </w:r>
    </w:p>
    <w:p w14:paraId="02FCDA70" w14:textId="77777777" w:rsidR="007A2F5E" w:rsidRDefault="007A2F5E" w:rsidP="007A2F5E">
      <w:pPr>
        <w:numPr>
          <w:ilvl w:val="0"/>
          <w:numId w:val="10"/>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14:paraId="39549F41" w14:textId="77777777" w:rsidR="007A2F5E" w:rsidRDefault="007A2F5E" w:rsidP="007A2F5E">
      <w:pPr>
        <w:numPr>
          <w:ilvl w:val="0"/>
          <w:numId w:val="10"/>
        </w:numPr>
        <w:suppressAutoHyphens/>
        <w:spacing w:line="276" w:lineRule="auto"/>
        <w:ind w:left="1134" w:hanging="283"/>
        <w:jc w:val="both"/>
      </w:pPr>
      <w:r>
        <w:t>zoper njega ni vložena pravnomočna obtožnica zaradi naklepnega kaznivega dejanja, ki se preganja po uradni dolžnosti.</w:t>
      </w:r>
    </w:p>
    <w:p w14:paraId="7E6E4CAA" w14:textId="77777777" w:rsidR="007A2F5E" w:rsidRDefault="007A2F5E" w:rsidP="007A2F5E">
      <w:pPr>
        <w:numPr>
          <w:ilvl w:val="0"/>
          <w:numId w:val="9"/>
        </w:numPr>
        <w:suppressAutoHyphens/>
        <w:spacing w:line="276" w:lineRule="auto"/>
        <w:jc w:val="both"/>
      </w:pPr>
      <w:r>
        <w:t xml:space="preserve">izjavo kandidata, da za namen tega postopka dovoljuje Inšpektoratu RS za okolje in prostor, da iz uradnih evidenc pridobi podatke iz 1. in 3. točke. </w:t>
      </w:r>
    </w:p>
    <w:p w14:paraId="6880149C" w14:textId="77777777" w:rsidR="007A2F5E" w:rsidRPr="00F435CE" w:rsidRDefault="007A2F5E" w:rsidP="007A2F5E">
      <w:pPr>
        <w:spacing w:line="276" w:lineRule="auto"/>
        <w:jc w:val="both"/>
      </w:pPr>
    </w:p>
    <w:p w14:paraId="14A39272" w14:textId="4A833CF5" w:rsidR="007A2F5E" w:rsidRPr="00F435CE" w:rsidRDefault="007A2F5E" w:rsidP="007A2F5E">
      <w:pPr>
        <w:spacing w:line="276" w:lineRule="auto"/>
        <w:jc w:val="both"/>
      </w:pPr>
      <w:r w:rsidRPr="00F435CE">
        <w:t>Izpolnjevanje zahtevanih pogojev kandidat d</w:t>
      </w:r>
      <w:r>
        <w:t>okazuje s predložitvijo pisne »I</w:t>
      </w:r>
      <w:r w:rsidRPr="00F435CE">
        <w:t xml:space="preserve">zjave kandidata o izpolnjevanju </w:t>
      </w:r>
      <w:r w:rsidRPr="00D714E8">
        <w:t>pogojev« (</w:t>
      </w:r>
      <w:r w:rsidR="00FB3CD1">
        <w:t xml:space="preserve">izpolnjen </w:t>
      </w:r>
      <w:r w:rsidRPr="00D714E8">
        <w:t xml:space="preserve">obrazec). Če </w:t>
      </w:r>
      <w:r w:rsidRPr="00F435CE">
        <w:t>kandidat z vpogledom v uradne evidence ne soglaša (ne podpiše izjave), mora vlogi sam priložiti ustrezna dokazila</w:t>
      </w:r>
      <w:r w:rsidR="0025398C">
        <w:t xml:space="preserve"> –</w:t>
      </w:r>
      <w:r w:rsidRPr="00F435CE">
        <w:t xml:space="preserve"> v nasprotnem primeru se vloga kot nepopolna zavrže.</w:t>
      </w:r>
    </w:p>
    <w:p w14:paraId="6235D6DC" w14:textId="77777777" w:rsidR="007A2F5E" w:rsidRDefault="007A2F5E" w:rsidP="007A2F5E">
      <w:pPr>
        <w:suppressAutoHyphens/>
        <w:spacing w:line="276" w:lineRule="auto"/>
        <w:jc w:val="both"/>
      </w:pPr>
    </w:p>
    <w:p w14:paraId="24A17927" w14:textId="11E8F199" w:rsidR="00BB39C4" w:rsidRDefault="007A2F5E" w:rsidP="007A2F5E">
      <w:pPr>
        <w:suppressAutoHyphens/>
        <w:spacing w:line="276" w:lineRule="auto"/>
        <w:jc w:val="both"/>
      </w:pPr>
      <w:r w:rsidRPr="00372C1A">
        <w:rPr>
          <w:b/>
        </w:rPr>
        <w:t>Prijava</w:t>
      </w:r>
      <w:r w:rsidR="00795E47">
        <w:rPr>
          <w:b/>
        </w:rPr>
        <w:t xml:space="preserve"> na delovno mesto</w:t>
      </w:r>
      <w:r w:rsidRPr="00372C1A">
        <w:rPr>
          <w:b/>
        </w:rPr>
        <w:t xml:space="preserve"> se obvezno odda na priložen</w:t>
      </w:r>
      <w:r w:rsidR="001832ED">
        <w:rPr>
          <w:b/>
        </w:rPr>
        <w:t xml:space="preserve">ih </w:t>
      </w:r>
      <w:r w:rsidRPr="00372C1A">
        <w:rPr>
          <w:b/>
        </w:rPr>
        <w:t>obrazc</w:t>
      </w:r>
      <w:r w:rsidR="001832ED">
        <w:rPr>
          <w:b/>
        </w:rPr>
        <w:t>ih</w:t>
      </w:r>
      <w:r>
        <w:rPr>
          <w:b/>
        </w:rPr>
        <w:t xml:space="preserve"> »Vloga za zaposlitev«</w:t>
      </w:r>
      <w:r w:rsidR="00795E47">
        <w:rPr>
          <w:b/>
        </w:rPr>
        <w:t xml:space="preserve"> in »Izjava kandidata«</w:t>
      </w:r>
      <w:r w:rsidR="00795E47">
        <w:rPr>
          <w:bCs/>
        </w:rPr>
        <w:t xml:space="preserve"> z natančno izpolnjenimi vsemi rubrikami in izjavami.</w:t>
      </w:r>
      <w:r>
        <w:t xml:space="preserve"> </w:t>
      </w:r>
      <w:r w:rsidR="00BB39C4" w:rsidRPr="00966DAC">
        <w:t>Obrazca »Vloga za zaposlitev« se ne spreminja, lahko pa se po potrebi doda vrstice za vnos podatkov.</w:t>
      </w:r>
    </w:p>
    <w:p w14:paraId="71DA8906" w14:textId="77777777" w:rsidR="00BB39C4" w:rsidRDefault="00BB39C4" w:rsidP="007A2F5E">
      <w:pPr>
        <w:suppressAutoHyphens/>
        <w:spacing w:line="276" w:lineRule="auto"/>
        <w:jc w:val="both"/>
      </w:pPr>
    </w:p>
    <w:p w14:paraId="46809FA5" w14:textId="4C9D7D32" w:rsidR="007A2F5E" w:rsidRPr="0026761B" w:rsidRDefault="007A2F5E" w:rsidP="007A2F5E">
      <w:pPr>
        <w:suppressAutoHyphens/>
        <w:spacing w:line="276" w:lineRule="auto"/>
        <w:jc w:val="both"/>
      </w:pPr>
      <w:r w:rsidRPr="00881C84">
        <w:rPr>
          <w:b/>
          <w:bCs/>
        </w:rPr>
        <w:t>Zaželeno</w:t>
      </w:r>
      <w:r w:rsidRPr="00372C1A">
        <w:t xml:space="preserve"> je, da </w:t>
      </w:r>
      <w:r w:rsidR="00881C84">
        <w:t>kandidat</w:t>
      </w:r>
      <w:r w:rsidRPr="00372C1A">
        <w:t xml:space="preserve"> prijavi priloži tudi kopij</w:t>
      </w:r>
      <w:r w:rsidR="003929F4">
        <w:t>o</w:t>
      </w:r>
      <w:r w:rsidRPr="00372C1A">
        <w:t xml:space="preserve"> dokazila </w:t>
      </w:r>
      <w:r w:rsidRPr="0026761B">
        <w:t>o izobrazbi (diploma), Europass življenjepis in dokazila o opravljenih strokovnih izpitih.</w:t>
      </w:r>
    </w:p>
    <w:p w14:paraId="4F796218" w14:textId="77777777" w:rsidR="007A2F5E" w:rsidRDefault="007A2F5E" w:rsidP="007A2F5E">
      <w:pPr>
        <w:autoSpaceDE w:val="0"/>
        <w:spacing w:line="276" w:lineRule="auto"/>
        <w:jc w:val="both"/>
      </w:pPr>
    </w:p>
    <w:p w14:paraId="7EB514CC" w14:textId="7FF72D7C" w:rsidR="007A2F5E" w:rsidRDefault="007A2F5E" w:rsidP="007A2F5E">
      <w:pPr>
        <w:autoSpaceDE w:val="0"/>
        <w:spacing w:line="276" w:lineRule="auto"/>
        <w:jc w:val="both"/>
      </w:pPr>
      <w:r>
        <w:t>Strokovna usposobljenost kandidatov se bo presojala na podlagi navedb v prijavi, priloženih pisnih izjav in dokazil ter na podlagi razgovora, poleg tega pa lahko tudi z drugimi metodami preverjanja (pisno oz. praktično preverjanje znanja).</w:t>
      </w:r>
    </w:p>
    <w:p w14:paraId="03EBCD66" w14:textId="77777777" w:rsidR="007A2F5E" w:rsidRDefault="007A2F5E" w:rsidP="007A2F5E">
      <w:pPr>
        <w:autoSpaceDE w:val="0"/>
        <w:spacing w:line="276" w:lineRule="auto"/>
        <w:jc w:val="both"/>
      </w:pPr>
    </w:p>
    <w:p w14:paraId="08337C21" w14:textId="02A44F95" w:rsidR="007A2F5E" w:rsidRPr="00647DB2" w:rsidRDefault="007A2F5E" w:rsidP="007A2F5E">
      <w:pPr>
        <w:spacing w:line="276" w:lineRule="auto"/>
        <w:jc w:val="both"/>
      </w:pPr>
      <w:r w:rsidRPr="00647DB2">
        <w:t xml:space="preserve">Kandidat, ki nima opravljenega strokovnega izpita iz splošnega upravnega postopka 2. stopnje, </w:t>
      </w:r>
      <w:r w:rsidR="001E1F39">
        <w:t>mora ta izpit</w:t>
      </w:r>
      <w:r w:rsidRPr="00647DB2">
        <w:t xml:space="preserve"> opraviti v treh mesecih od sklenitve delovnega razmerja (3. odst. 31. čl. ZUP).</w:t>
      </w:r>
    </w:p>
    <w:p w14:paraId="3A2DA8B3" w14:textId="77777777" w:rsidR="007A2F5E" w:rsidRDefault="007A2F5E" w:rsidP="007A2F5E">
      <w:pPr>
        <w:autoSpaceDE w:val="0"/>
        <w:spacing w:line="276" w:lineRule="auto"/>
        <w:jc w:val="both"/>
      </w:pPr>
    </w:p>
    <w:p w14:paraId="04ADA30A" w14:textId="56653366" w:rsidR="007A2F5E" w:rsidRDefault="00F12FE3" w:rsidP="007A2F5E">
      <w:pPr>
        <w:autoSpaceDE w:val="0"/>
        <w:spacing w:line="276" w:lineRule="auto"/>
        <w:jc w:val="both"/>
      </w:pPr>
      <w:r>
        <w:t>V</w:t>
      </w:r>
      <w:r w:rsidR="007A2F5E">
        <w:t xml:space="preserve"> skladu z 21. čl. Uredbe o postopku za zasedbo delovnega mesta v organih državne uprave in v pravosodnih organih (Ur. l. RS, št. 139/06 in 104/10) </w:t>
      </w:r>
      <w:r>
        <w:t xml:space="preserve">se </w:t>
      </w:r>
      <w:r w:rsidR="000B7670">
        <w:t xml:space="preserve">bodo </w:t>
      </w:r>
      <w:r>
        <w:t xml:space="preserve">v izbirni postopek </w:t>
      </w:r>
      <w:r w:rsidR="007A2F5E">
        <w:t>uvrsti</w:t>
      </w:r>
      <w:r w:rsidR="000B7670">
        <w:t>le</w:t>
      </w:r>
      <w:r w:rsidR="007A2F5E">
        <w:t xml:space="preserve"> samo popolne in pravočasno prispele prijave ter le tisti kandidati, ki izpolnjujejo pogoje iz razpisa.</w:t>
      </w:r>
    </w:p>
    <w:p w14:paraId="07221020" w14:textId="1387B040" w:rsidR="007A2F5E" w:rsidRPr="007A5231" w:rsidRDefault="007A2F5E" w:rsidP="007A2F5E">
      <w:pPr>
        <w:autoSpaceDE w:val="0"/>
        <w:spacing w:line="276" w:lineRule="auto"/>
        <w:jc w:val="both"/>
      </w:pPr>
      <w:r w:rsidRPr="00372C1A">
        <w:t>Z izbranim kandidatom bomo sklenili pogodbo o zaposlitvi</w:t>
      </w:r>
      <w:r>
        <w:t xml:space="preserve"> </w:t>
      </w:r>
      <w:r w:rsidRPr="00BC49F3">
        <w:rPr>
          <w:b/>
          <w:bCs/>
        </w:rPr>
        <w:t xml:space="preserve">za določen čas </w:t>
      </w:r>
      <w:r w:rsidR="00BC49F3" w:rsidRPr="00BC49F3">
        <w:rPr>
          <w:b/>
          <w:bCs/>
        </w:rPr>
        <w:t xml:space="preserve">– </w:t>
      </w:r>
      <w:r w:rsidR="0027453D">
        <w:rPr>
          <w:b/>
          <w:bCs/>
        </w:rPr>
        <w:t xml:space="preserve">do </w:t>
      </w:r>
      <w:r w:rsidRPr="00BC49F3">
        <w:rPr>
          <w:b/>
          <w:bCs/>
        </w:rPr>
        <w:t>30. 12. 202</w:t>
      </w:r>
      <w:r w:rsidR="00975E2A" w:rsidRPr="00BC49F3">
        <w:rPr>
          <w:b/>
          <w:bCs/>
        </w:rPr>
        <w:t>4</w:t>
      </w:r>
      <w:r w:rsidR="00BC49F3" w:rsidRPr="00BC49F3">
        <w:rPr>
          <w:b/>
          <w:bCs/>
        </w:rPr>
        <w:t>,</w:t>
      </w:r>
      <w:r>
        <w:t xml:space="preserve"> s polnim delovnim časom</w:t>
      </w:r>
      <w:r w:rsidR="00975E2A">
        <w:t xml:space="preserve"> (40 ur na teden)</w:t>
      </w:r>
      <w:r>
        <w:t>.</w:t>
      </w:r>
      <w:r w:rsidR="00B04E10">
        <w:t xml:space="preserve"> </w:t>
      </w:r>
      <w:r>
        <w:t xml:space="preserve">Izbrani kandidat bo delo opravljal na uradniškem delovnem mestu </w:t>
      </w:r>
      <w:r w:rsidR="0025089D">
        <w:t>S</w:t>
      </w:r>
      <w:r>
        <w:t>vetovalec</w:t>
      </w:r>
      <w:r w:rsidR="00F91F1F">
        <w:t xml:space="preserve"> (DM: 190)</w:t>
      </w:r>
      <w:r w:rsidR="002343B0">
        <w:t>,</w:t>
      </w:r>
      <w:r>
        <w:t xml:space="preserve"> brez imenovanja v naziv, pravice oz</w:t>
      </w:r>
      <w:r w:rsidR="00145D1D">
        <w:t>.</w:t>
      </w:r>
      <w:r>
        <w:t xml:space="preserve"> obveznosti pa se mu </w:t>
      </w:r>
      <w:r w:rsidR="00122CC7">
        <w:t xml:space="preserve">bodo </w:t>
      </w:r>
      <w:r>
        <w:t>določi</w:t>
      </w:r>
      <w:r w:rsidR="00122CC7">
        <w:t>le</w:t>
      </w:r>
      <w:r>
        <w:t xml:space="preserve"> glede na uradniški naziv svetovalec III (izhodiščni plačni razred: 3</w:t>
      </w:r>
      <w:r w:rsidR="00050381">
        <w:t>1</w:t>
      </w:r>
      <w:r>
        <w:t xml:space="preserve"> oz. </w:t>
      </w:r>
      <w:r w:rsidR="001E5145">
        <w:t xml:space="preserve">1.492,62 </w:t>
      </w:r>
      <w:r w:rsidR="002343B0">
        <w:t>EUR</w:t>
      </w:r>
      <w:r>
        <w:t xml:space="preserve"> bruto). Kandidat bo delo opravljal</w:t>
      </w:r>
      <w:r w:rsidRPr="00D714E8">
        <w:t xml:space="preserve"> v prostorih Inšpektorata R</w:t>
      </w:r>
      <w:r w:rsidR="00145D1D">
        <w:t xml:space="preserve">epublike </w:t>
      </w:r>
      <w:r w:rsidRPr="00D714E8">
        <w:t>S</w:t>
      </w:r>
      <w:r w:rsidR="00145D1D">
        <w:t>lovenije</w:t>
      </w:r>
      <w:r w:rsidRPr="00D714E8">
        <w:t xml:space="preserve"> za </w:t>
      </w:r>
      <w:r w:rsidR="00145D1D">
        <w:t>naravne vire</w:t>
      </w:r>
      <w:r w:rsidRPr="00D714E8">
        <w:t xml:space="preserve"> in prostor, </w:t>
      </w:r>
      <w:r w:rsidRPr="00900262">
        <w:t>Območn</w:t>
      </w:r>
      <w:r w:rsidR="00A8466D" w:rsidRPr="00900262">
        <w:t>a</w:t>
      </w:r>
      <w:r w:rsidRPr="00900262">
        <w:t xml:space="preserve"> enot</w:t>
      </w:r>
      <w:r w:rsidR="00A8466D" w:rsidRPr="00900262">
        <w:t>a</w:t>
      </w:r>
      <w:r w:rsidRPr="00900262">
        <w:t xml:space="preserve"> Maribor, Partizanska</w:t>
      </w:r>
      <w:r w:rsidR="00A8466D" w:rsidRPr="00900262">
        <w:t xml:space="preserve"> cesta</w:t>
      </w:r>
      <w:r w:rsidRPr="00900262">
        <w:t xml:space="preserve"> 47, 2000 Maribor</w:t>
      </w:r>
      <w:r w:rsidR="00BC49F3" w:rsidRPr="00900262">
        <w:t xml:space="preserve"> </w:t>
      </w:r>
      <w:r w:rsidR="003934D7" w:rsidRPr="00900262">
        <w:t>in Območna enota Murska Sobota, Trg zmage 7, 9000 Murska Sobota</w:t>
      </w:r>
      <w:r w:rsidR="003934D7">
        <w:t xml:space="preserve">, </w:t>
      </w:r>
      <w:r w:rsidR="00BC49F3">
        <w:t>oz. v drugih uradnih prostorih, kjer Inšpektorat Republike Slovenije za naravne vire in prostor opravlja svoje naloge.</w:t>
      </w:r>
      <w:r>
        <w:t xml:space="preserve"> </w:t>
      </w:r>
    </w:p>
    <w:p w14:paraId="40D151CA" w14:textId="77777777" w:rsidR="007A2F5E" w:rsidRPr="00D714E8" w:rsidRDefault="007A2F5E" w:rsidP="007A2F5E">
      <w:pPr>
        <w:autoSpaceDE w:val="0"/>
        <w:spacing w:line="276" w:lineRule="auto"/>
        <w:jc w:val="both"/>
      </w:pPr>
    </w:p>
    <w:p w14:paraId="393B897A" w14:textId="77777777" w:rsidR="007A2F5E" w:rsidRPr="00290709" w:rsidRDefault="007A2F5E" w:rsidP="007A2F5E">
      <w:pPr>
        <w:autoSpaceDE w:val="0"/>
        <w:spacing w:line="276" w:lineRule="auto"/>
        <w:jc w:val="both"/>
      </w:pPr>
      <w:r w:rsidRPr="00D714E8">
        <w:rPr>
          <w:b/>
        </w:rPr>
        <w:t>Rok za prijavo</w:t>
      </w:r>
      <w:r w:rsidRPr="00D714E8">
        <w:t xml:space="preserve"> je </w:t>
      </w:r>
      <w:r>
        <w:rPr>
          <w:b/>
        </w:rPr>
        <w:t>3</w:t>
      </w:r>
      <w:r w:rsidRPr="00D714E8">
        <w:rPr>
          <w:b/>
        </w:rPr>
        <w:t xml:space="preserve"> </w:t>
      </w:r>
      <w:r>
        <w:rPr>
          <w:b/>
        </w:rPr>
        <w:t xml:space="preserve">delovne </w:t>
      </w:r>
      <w:r w:rsidRPr="00D714E8">
        <w:rPr>
          <w:b/>
        </w:rPr>
        <w:t>dni</w:t>
      </w:r>
      <w:r>
        <w:t xml:space="preserve"> od objave delovnega mesta</w:t>
      </w:r>
      <w:r w:rsidRPr="00D714E8">
        <w:t xml:space="preserve"> na spletni strani </w:t>
      </w:r>
      <w:r>
        <w:t xml:space="preserve">portala GOV.SI </w:t>
      </w:r>
      <w:r w:rsidRPr="00290709">
        <w:t>in Zavoda RS za zaposlovanje.</w:t>
      </w:r>
    </w:p>
    <w:p w14:paraId="3C15F120" w14:textId="77777777" w:rsidR="007A2F5E" w:rsidRPr="00D714E8" w:rsidRDefault="007A2F5E" w:rsidP="007A2F5E">
      <w:pPr>
        <w:autoSpaceDE w:val="0"/>
        <w:spacing w:line="276" w:lineRule="auto"/>
        <w:jc w:val="both"/>
      </w:pPr>
    </w:p>
    <w:p w14:paraId="30D0305E" w14:textId="6344C09D" w:rsidR="007A2F5E" w:rsidRDefault="007A2F5E" w:rsidP="007A2F5E">
      <w:pPr>
        <w:autoSpaceDE w:val="0"/>
        <w:spacing w:line="276" w:lineRule="auto"/>
        <w:jc w:val="both"/>
      </w:pPr>
      <w:r w:rsidRPr="00D714E8">
        <w:t xml:space="preserve">Kandidat pošlje pisno prijavo na priloženem obrazcu </w:t>
      </w:r>
      <w:r w:rsidRPr="00D714E8">
        <w:rPr>
          <w:b/>
        </w:rPr>
        <w:t>»Vloga za zaposlitev«,</w:t>
      </w:r>
      <w:r w:rsidRPr="00D714E8">
        <w:t xml:space="preserve"> </w:t>
      </w:r>
      <w:r w:rsidR="0009509F">
        <w:t xml:space="preserve">s priloženo </w:t>
      </w:r>
      <w:r w:rsidR="0009509F">
        <w:rPr>
          <w:b/>
          <w:bCs/>
        </w:rPr>
        <w:t>I</w:t>
      </w:r>
      <w:r w:rsidR="0009509F" w:rsidRPr="0009509F">
        <w:rPr>
          <w:b/>
          <w:bCs/>
        </w:rPr>
        <w:t>zjavo o izpolnjevanju pogojev,</w:t>
      </w:r>
      <w:r w:rsidR="0009509F">
        <w:t xml:space="preserve"> </w:t>
      </w:r>
      <w:r w:rsidRPr="00D714E8">
        <w:t>ki jo pošlje v zaprti kuverti z oznako: »</w:t>
      </w:r>
      <w:r w:rsidR="003940F5">
        <w:t xml:space="preserve">Prijava na delovno mesto </w:t>
      </w:r>
      <w:r>
        <w:t>Svetovalec</w:t>
      </w:r>
      <w:r w:rsidR="00AD3C70">
        <w:t xml:space="preserve"> (DM: 190)</w:t>
      </w:r>
      <w:r w:rsidRPr="00D714E8">
        <w:t xml:space="preserve">«, </w:t>
      </w:r>
      <w:r>
        <w:t xml:space="preserve">na naslov: Inšpektorat Republike Slovenije za </w:t>
      </w:r>
      <w:r w:rsidR="0094363D">
        <w:t>naravne vire</w:t>
      </w:r>
      <w:r>
        <w:t xml:space="preserve"> in prostor, Služba za s</w:t>
      </w:r>
      <w:r w:rsidR="00887EBF">
        <w:t>plošne</w:t>
      </w:r>
      <w:r>
        <w:t xml:space="preserve"> in pravne zadeve, Dunajska cesta 5</w:t>
      </w:r>
      <w:r w:rsidR="005B778F">
        <w:t>6</w:t>
      </w:r>
      <w:r>
        <w:t xml:space="preserve">, 1000 Ljubljana. Za pisno obliko prijave se šteje tudi elektronska oblika, poslana na elektronski naslov: </w:t>
      </w:r>
      <w:hyperlink r:id="rId10" w:history="1">
        <w:r w:rsidR="00881FBB" w:rsidRPr="00D02E79">
          <w:rPr>
            <w:rStyle w:val="Hiperpovezava"/>
          </w:rPr>
          <w:t>kadrovska.irsnvp@gov.si</w:t>
        </w:r>
      </w:hyperlink>
      <w:r>
        <w:t>, pri čemer veljavnost prijave ni pogojena z elektronskim podpisom.</w:t>
      </w:r>
      <w:r w:rsidR="00881FBB">
        <w:t xml:space="preserve"> </w:t>
      </w:r>
      <w:r w:rsidR="00881FBB" w:rsidRPr="00C81204">
        <w:t>Prijava je pravočasna, če je oddana priporočeno na pošto ali poslana po e-pošti najkasneje zadnji dan roka za prijavo.</w:t>
      </w:r>
    </w:p>
    <w:p w14:paraId="429D7F1C" w14:textId="77777777" w:rsidR="00DA3EBD" w:rsidRDefault="00DA3EBD" w:rsidP="000B15DC">
      <w:pPr>
        <w:spacing w:line="240" w:lineRule="auto"/>
        <w:jc w:val="both"/>
      </w:pPr>
    </w:p>
    <w:p w14:paraId="058C0700" w14:textId="1F029F14" w:rsidR="000B15DC" w:rsidRPr="00AF4663" w:rsidRDefault="000B15DC" w:rsidP="000B15DC">
      <w:pPr>
        <w:spacing w:line="240" w:lineRule="auto"/>
        <w:jc w:val="both"/>
        <w:rPr>
          <w:color w:val="FF0000"/>
        </w:rPr>
      </w:pPr>
      <w:r w:rsidRPr="00AF4663">
        <w:t xml:space="preserve">Informacije o izvedbi postopka dobite vsak delovni dan med 10. in 11. uro na telefonski številki: </w:t>
      </w:r>
      <w:r w:rsidRPr="00063F42">
        <w:rPr>
          <w:rFonts w:cs="Arial"/>
          <w:szCs w:val="20"/>
          <w:lang w:eastAsia="sl-SI"/>
        </w:rPr>
        <w:t>01</w:t>
      </w:r>
      <w:r>
        <w:rPr>
          <w:rFonts w:cs="Arial"/>
          <w:szCs w:val="20"/>
          <w:lang w:eastAsia="sl-SI"/>
        </w:rPr>
        <w:t>/</w:t>
      </w:r>
      <w:r w:rsidRPr="00063F42">
        <w:rPr>
          <w:rFonts w:cs="Arial"/>
          <w:szCs w:val="20"/>
          <w:lang w:eastAsia="sl-SI"/>
        </w:rPr>
        <w:t xml:space="preserve"> 420 44 75</w:t>
      </w:r>
      <w:r>
        <w:rPr>
          <w:rFonts w:cs="Arial"/>
          <w:szCs w:val="20"/>
          <w:lang w:eastAsia="sl-SI"/>
        </w:rPr>
        <w:t xml:space="preserve"> </w:t>
      </w:r>
      <w:r w:rsidRPr="00A40A23">
        <w:t>pri mag. Jasni Rakuljić Zelov.</w:t>
      </w:r>
    </w:p>
    <w:p w14:paraId="4EEB3AFD" w14:textId="77777777" w:rsidR="000B15DC" w:rsidRDefault="000B15DC" w:rsidP="007A2F5E">
      <w:pPr>
        <w:autoSpaceDE w:val="0"/>
        <w:spacing w:line="276" w:lineRule="auto"/>
        <w:jc w:val="both"/>
      </w:pPr>
    </w:p>
    <w:p w14:paraId="48A3725E" w14:textId="77777777" w:rsidR="007A2F5E" w:rsidRDefault="007A2F5E" w:rsidP="007A2F5E">
      <w:pPr>
        <w:autoSpaceDE w:val="0"/>
        <w:spacing w:line="276" w:lineRule="auto"/>
        <w:jc w:val="both"/>
        <w:rPr>
          <w:rStyle w:val="Hiperpovezava"/>
        </w:rPr>
      </w:pPr>
      <w:r>
        <w:t xml:space="preserve">Obvestilo o končanem postopku bo objavljeno na spletni strani Portala GOV.SI (Prosta delovna mesta v državni upravi): </w:t>
      </w:r>
      <w:hyperlink r:id="rId11" w:history="1">
        <w:r w:rsidRPr="002941AD">
          <w:rPr>
            <w:rStyle w:val="Hiperpovezava"/>
          </w:rPr>
          <w:t>https://www.gov.si/zbirke/delovna-mesta/</w:t>
        </w:r>
      </w:hyperlink>
      <w:r>
        <w:rPr>
          <w:rStyle w:val="Hiperpovezava"/>
        </w:rPr>
        <w:t>.</w:t>
      </w:r>
    </w:p>
    <w:p w14:paraId="0BDCBFCC" w14:textId="77777777" w:rsidR="007A2F5E" w:rsidRDefault="007A2F5E" w:rsidP="007A2F5E">
      <w:pPr>
        <w:autoSpaceDE w:val="0"/>
        <w:spacing w:line="276" w:lineRule="auto"/>
        <w:jc w:val="both"/>
      </w:pPr>
    </w:p>
    <w:p w14:paraId="2EB6A18B" w14:textId="77777777" w:rsidR="007A2F5E" w:rsidRDefault="007A2F5E" w:rsidP="007A2F5E">
      <w:pPr>
        <w:autoSpaceDE w:val="0"/>
        <w:spacing w:line="276" w:lineRule="auto"/>
        <w:jc w:val="both"/>
      </w:pPr>
      <w:r>
        <w:t>V besedilu javne objave so izrazi, zapisani v moški slovnični obliki, uporabljeni kot nevtralni za ženske in moške.</w:t>
      </w:r>
    </w:p>
    <w:p w14:paraId="2F602052" w14:textId="77777777" w:rsidR="007A2F5E" w:rsidRDefault="007A2F5E" w:rsidP="007A2F5E">
      <w:pPr>
        <w:spacing w:line="276" w:lineRule="auto"/>
        <w:rPr>
          <w:lang w:eastAsia="sl-SI"/>
        </w:rPr>
      </w:pPr>
    </w:p>
    <w:p w14:paraId="15C4C6EE" w14:textId="77777777" w:rsidR="007A2F5E" w:rsidRDefault="007A2F5E" w:rsidP="007A2F5E">
      <w:pPr>
        <w:spacing w:line="276" w:lineRule="auto"/>
        <w:rPr>
          <w:lang w:eastAsia="sl-SI"/>
        </w:rPr>
      </w:pPr>
    </w:p>
    <w:p w14:paraId="39104378" w14:textId="77777777" w:rsidR="007A2F5E" w:rsidRDefault="007A2F5E" w:rsidP="007A2F5E">
      <w:pPr>
        <w:spacing w:line="276" w:lineRule="auto"/>
        <w:rPr>
          <w:lang w:eastAsia="sl-SI"/>
        </w:rPr>
      </w:pPr>
    </w:p>
    <w:p w14:paraId="3FF93679" w14:textId="77777777" w:rsidR="007A2F5E" w:rsidRDefault="007A2F5E" w:rsidP="007A2F5E">
      <w:pPr>
        <w:spacing w:line="276" w:lineRule="auto"/>
        <w:rPr>
          <w:lang w:eastAsia="sl-SI"/>
        </w:rPr>
      </w:pPr>
    </w:p>
    <w:p w14:paraId="56AB9EAA" w14:textId="77777777" w:rsidR="007A2F5E" w:rsidRDefault="007A2F5E" w:rsidP="007A2F5E">
      <w:pPr>
        <w:spacing w:line="276" w:lineRule="auto"/>
        <w:rPr>
          <w:lang w:eastAsia="sl-SI"/>
        </w:rPr>
      </w:pPr>
    </w:p>
    <w:p w14:paraId="10F2D061" w14:textId="77777777" w:rsidR="007A2F5E" w:rsidRDefault="007A2F5E" w:rsidP="007A2F5E">
      <w:pPr>
        <w:spacing w:line="276" w:lineRule="auto"/>
        <w:rPr>
          <w:lang w:eastAsia="sl-SI"/>
        </w:rPr>
      </w:pPr>
    </w:p>
    <w:p w14:paraId="4E30CCF0" w14:textId="77777777" w:rsidR="007A2F5E" w:rsidRDefault="007A2F5E" w:rsidP="007A2F5E">
      <w:pPr>
        <w:spacing w:line="276" w:lineRule="auto"/>
        <w:rPr>
          <w:lang w:eastAsia="sl-SI"/>
        </w:rPr>
      </w:pPr>
    </w:p>
    <w:p w14:paraId="5BA4A13A" w14:textId="77777777" w:rsidR="007A2F5E" w:rsidRDefault="007A2F5E" w:rsidP="007A2F5E">
      <w:pPr>
        <w:spacing w:line="276" w:lineRule="auto"/>
        <w:rPr>
          <w:lang w:eastAsia="sl-SI"/>
        </w:rPr>
      </w:pPr>
    </w:p>
    <w:p w14:paraId="55CA23C8" w14:textId="77777777" w:rsidR="007A2F5E" w:rsidRDefault="007A2F5E" w:rsidP="007A2F5E">
      <w:pPr>
        <w:spacing w:line="276" w:lineRule="auto"/>
        <w:rPr>
          <w:lang w:eastAsia="sl-SI"/>
        </w:rPr>
      </w:pPr>
    </w:p>
    <w:p w14:paraId="46CB9735" w14:textId="77777777" w:rsidR="007A2F5E" w:rsidRDefault="007A2F5E" w:rsidP="007A2F5E">
      <w:pPr>
        <w:spacing w:line="276" w:lineRule="auto"/>
        <w:rPr>
          <w:lang w:eastAsia="sl-SI"/>
        </w:rPr>
      </w:pPr>
    </w:p>
    <w:p w14:paraId="5DB151EF" w14:textId="77777777" w:rsidR="007A2F5E" w:rsidRDefault="007A2F5E" w:rsidP="007A2F5E">
      <w:pPr>
        <w:spacing w:line="276" w:lineRule="auto"/>
        <w:rPr>
          <w:lang w:eastAsia="sl-SI"/>
        </w:rPr>
      </w:pPr>
    </w:p>
    <w:p w14:paraId="76A11A6F" w14:textId="77777777" w:rsidR="007A2F5E" w:rsidRDefault="007A2F5E" w:rsidP="007A2F5E">
      <w:pPr>
        <w:spacing w:line="276" w:lineRule="auto"/>
        <w:rPr>
          <w:lang w:eastAsia="sl-SI"/>
        </w:rPr>
      </w:pPr>
    </w:p>
    <w:p w14:paraId="1D8001A6" w14:textId="18F1B30A" w:rsidR="007A2F5E" w:rsidRDefault="007A2F5E" w:rsidP="007A2F5E">
      <w:pPr>
        <w:spacing w:line="276" w:lineRule="auto"/>
        <w:rPr>
          <w:lang w:eastAsia="sl-SI"/>
        </w:rPr>
      </w:pPr>
    </w:p>
    <w:p w14:paraId="0B6E43ED" w14:textId="4505E177" w:rsidR="000B15DC" w:rsidRDefault="000B15DC" w:rsidP="007A2F5E">
      <w:pPr>
        <w:spacing w:line="276" w:lineRule="auto"/>
        <w:rPr>
          <w:lang w:eastAsia="sl-SI"/>
        </w:rPr>
      </w:pPr>
    </w:p>
    <w:p w14:paraId="0DA779B6" w14:textId="07E3F3B7" w:rsidR="00AF3335" w:rsidRDefault="00AF3335" w:rsidP="007A2F5E">
      <w:pPr>
        <w:spacing w:line="276" w:lineRule="auto"/>
        <w:rPr>
          <w:lang w:eastAsia="sl-SI"/>
        </w:rPr>
      </w:pPr>
    </w:p>
    <w:p w14:paraId="4F0956C5" w14:textId="77777777" w:rsidR="00506C53" w:rsidRDefault="00506C53" w:rsidP="007A2F5E">
      <w:pPr>
        <w:spacing w:line="276" w:lineRule="auto"/>
        <w:rPr>
          <w:lang w:eastAsia="sl-SI"/>
        </w:rPr>
      </w:pPr>
    </w:p>
    <w:p w14:paraId="52CBF161" w14:textId="77777777" w:rsidR="007A2F5E" w:rsidRDefault="007A2F5E" w:rsidP="007A2F5E">
      <w:pPr>
        <w:spacing w:line="276" w:lineRule="auto"/>
        <w:rPr>
          <w:lang w:eastAsia="sl-SI"/>
        </w:rPr>
      </w:pPr>
    </w:p>
    <w:p w14:paraId="74F7F94A" w14:textId="77777777" w:rsidR="007A2F5E" w:rsidRDefault="007A2F5E" w:rsidP="007A2F5E">
      <w:pPr>
        <w:spacing w:line="276" w:lineRule="auto"/>
        <w:rPr>
          <w:lang w:eastAsia="sl-SI"/>
        </w:rPr>
      </w:pPr>
    </w:p>
    <w:p w14:paraId="68239107" w14:textId="77777777" w:rsidR="007A2F5E" w:rsidRDefault="007A2F5E" w:rsidP="007A2F5E">
      <w:pPr>
        <w:spacing w:line="276" w:lineRule="auto"/>
        <w:rPr>
          <w:lang w:eastAsia="sl-SI"/>
        </w:rPr>
      </w:pPr>
    </w:p>
    <w:p w14:paraId="377FB134" w14:textId="77777777" w:rsidR="007A2F5E" w:rsidRDefault="007A2F5E" w:rsidP="007A2F5E">
      <w:pPr>
        <w:spacing w:line="276" w:lineRule="auto"/>
        <w:rPr>
          <w:lang w:eastAsia="sl-SI"/>
        </w:rPr>
      </w:pPr>
    </w:p>
    <w:p w14:paraId="38BDF4CD" w14:textId="77777777" w:rsidR="007A2F5E" w:rsidRDefault="007A2F5E" w:rsidP="007A2F5E">
      <w:pPr>
        <w:spacing w:line="276" w:lineRule="auto"/>
        <w:rPr>
          <w:lang w:eastAsia="sl-SI"/>
        </w:rPr>
      </w:pPr>
    </w:p>
    <w:p w14:paraId="6A653F4D" w14:textId="77777777" w:rsidR="007A2F5E" w:rsidRDefault="007A2F5E" w:rsidP="007A2F5E">
      <w:pPr>
        <w:spacing w:line="276" w:lineRule="auto"/>
        <w:rPr>
          <w:lang w:eastAsia="sl-SI"/>
        </w:rPr>
      </w:pPr>
    </w:p>
    <w:p w14:paraId="493A5D37" w14:textId="4625A319" w:rsidR="007A2F5E" w:rsidRPr="000B15DC" w:rsidRDefault="000B15DC" w:rsidP="007A2F5E">
      <w:pPr>
        <w:pStyle w:val="datumtevilka"/>
        <w:tabs>
          <w:tab w:val="left" w:pos="1100"/>
        </w:tabs>
      </w:pPr>
      <w:r w:rsidRPr="000B15DC">
        <w:t>Objaviti: Portal GOV.SI in Zavod RS za zaposlovanje</w:t>
      </w:r>
    </w:p>
    <w:p w14:paraId="070CBBA5" w14:textId="77777777" w:rsidR="002C3198" w:rsidRPr="00401D0A" w:rsidRDefault="002C3198" w:rsidP="002C3198"/>
    <w:sectPr w:rsidR="002C3198" w:rsidRPr="00401D0A" w:rsidSect="00D230CF">
      <w:headerReference w:type="default" r:id="rId12"/>
      <w:footerReference w:type="default" r:id="rId13"/>
      <w:headerReference w:type="first" r:id="rId14"/>
      <w:footerReference w:type="first" r:id="rId15"/>
      <w:pgSz w:w="11900" w:h="16840" w:code="9"/>
      <w:pgMar w:top="1701" w:right="1701" w:bottom="1276" w:left="1701" w:header="964" w:footer="586"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83AF3" w14:textId="77777777" w:rsidR="000E2F9D" w:rsidRDefault="000E2F9D">
      <w:r>
        <w:separator/>
      </w:r>
    </w:p>
  </w:endnote>
  <w:endnote w:type="continuationSeparator" w:id="0">
    <w:p w14:paraId="02A1F941" w14:textId="77777777" w:rsidR="000E2F9D" w:rsidRDefault="000E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331610"/>
      <w:docPartObj>
        <w:docPartGallery w:val="Page Numbers (Bottom of Page)"/>
        <w:docPartUnique/>
      </w:docPartObj>
    </w:sdtPr>
    <w:sdtContent>
      <w:p w14:paraId="423C9CF0" w14:textId="77777777" w:rsidR="00D230CF" w:rsidRDefault="00D230CF">
        <w:pPr>
          <w:pStyle w:val="Noga"/>
          <w:jc w:val="center"/>
        </w:pPr>
        <w:r w:rsidRPr="00D230CF">
          <w:rPr>
            <w:sz w:val="16"/>
            <w:szCs w:val="16"/>
          </w:rPr>
          <w:fldChar w:fldCharType="begin"/>
        </w:r>
        <w:r w:rsidRPr="00D230CF">
          <w:rPr>
            <w:sz w:val="16"/>
            <w:szCs w:val="16"/>
          </w:rPr>
          <w:instrText>PAGE   \* MERGEFORMAT</w:instrText>
        </w:r>
        <w:r w:rsidRPr="00D230CF">
          <w:rPr>
            <w:sz w:val="16"/>
            <w:szCs w:val="16"/>
          </w:rPr>
          <w:fldChar w:fldCharType="separate"/>
        </w:r>
        <w:r w:rsidRPr="00D230CF">
          <w:rPr>
            <w:sz w:val="16"/>
            <w:szCs w:val="16"/>
          </w:rPr>
          <w:t>2</w:t>
        </w:r>
        <w:r w:rsidRPr="00D230CF">
          <w:rPr>
            <w:sz w:val="16"/>
            <w:szCs w:val="16"/>
          </w:rPr>
          <w:fldChar w:fldCharType="end"/>
        </w:r>
      </w:p>
    </w:sdtContent>
  </w:sdt>
  <w:p w14:paraId="069E6541" w14:textId="77777777" w:rsidR="00D230CF" w:rsidRDefault="00D230C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788595"/>
      <w:docPartObj>
        <w:docPartGallery w:val="Page Numbers (Bottom of Page)"/>
        <w:docPartUnique/>
      </w:docPartObj>
    </w:sdtPr>
    <w:sdtContent>
      <w:p w14:paraId="6543D08A" w14:textId="33888961" w:rsidR="00D230CF" w:rsidRDefault="00000000">
        <w:pPr>
          <w:pStyle w:val="Noga"/>
          <w:jc w:val="center"/>
        </w:pPr>
      </w:p>
    </w:sdtContent>
  </w:sdt>
  <w:p w14:paraId="5CAC9E5A" w14:textId="77777777" w:rsidR="00D230CF" w:rsidRDefault="00D230C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707C1" w14:textId="77777777" w:rsidR="000E2F9D" w:rsidRDefault="000E2F9D">
      <w:r>
        <w:separator/>
      </w:r>
    </w:p>
  </w:footnote>
  <w:footnote w:type="continuationSeparator" w:id="0">
    <w:p w14:paraId="48C71727" w14:textId="77777777" w:rsidR="000E2F9D" w:rsidRDefault="000E2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ACC78" w14:textId="77777777"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EF411" w14:textId="49E5AA0C" w:rsidR="00CF4543" w:rsidRPr="006A7CAB" w:rsidRDefault="005B7A9B" w:rsidP="005B7A9B">
    <w:pPr>
      <w:autoSpaceDE w:val="0"/>
      <w:autoSpaceDN w:val="0"/>
      <w:adjustRightInd w:val="0"/>
      <w:spacing w:line="240" w:lineRule="auto"/>
      <w:rPr>
        <w:rFonts w:ascii="Republika" w:hAnsi="Republika" w:cs="Arial"/>
        <w:sz w:val="18"/>
        <w:szCs w:val="28"/>
      </w:rPr>
    </w:pPr>
    <w:r w:rsidRPr="006A7CAB">
      <w:rPr>
        <w:rFonts w:ascii="Republika" w:hAnsi="Republika"/>
      </w:rPr>
      <w:drawing>
        <wp:anchor distT="0" distB="0" distL="114300" distR="114300" simplePos="0" relativeHeight="251642368" behindDoc="0" locked="0" layoutInCell="1" allowOverlap="1" wp14:anchorId="4F8D290F" wp14:editId="3314C569">
          <wp:simplePos x="0" y="0"/>
          <wp:positionH relativeFrom="column">
            <wp:posOffset>-442595</wp:posOffset>
          </wp:positionH>
          <wp:positionV relativeFrom="paragraph">
            <wp:posOffset>-21452</wp:posOffset>
          </wp:positionV>
          <wp:extent cx="268926" cy="320040"/>
          <wp:effectExtent l="0" t="0" r="0" b="3810"/>
          <wp:wrapNone/>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rotWithShape="1">
                  <a:blip r:embed="rId1" cstate="print">
                    <a:extLst>
                      <a:ext uri="{28A0092B-C50C-407E-A947-70E740481C1C}">
                        <a14:useLocalDpi xmlns:a14="http://schemas.microsoft.com/office/drawing/2010/main" val="0"/>
                      </a:ext>
                    </a:extLst>
                  </a:blip>
                  <a:srcRect l="17056" t="12990" r="17407" b="8979"/>
                  <a:stretch/>
                </pic:blipFill>
                <pic:spPr bwMode="auto">
                  <a:xfrm>
                    <a:off x="0" y="0"/>
                    <a:ext cx="268926" cy="320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060E" w:rsidRPr="006A7CAB">
      <w:rPr>
        <w:rFonts w:ascii="Republika" w:hAnsi="Republika"/>
        <w:szCs w:val="20"/>
        <w:lang w:eastAsia="sl-SI"/>
      </w:rPr>
      <mc:AlternateContent>
        <mc:Choice Requires="wps">
          <w:drawing>
            <wp:anchor distT="0" distB="0" distL="114300" distR="114300" simplePos="0" relativeHeight="251620864" behindDoc="1" locked="0" layoutInCell="0" allowOverlap="1" wp14:anchorId="116BF92D" wp14:editId="0AB961AF">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2230D" id="Line 5" o:spid="_x0000_s1026" alt="&quot;&quot;"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qk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Vs&#10;kZwZXagpYWN3PmkTk312WxQ/A7O46cF2KjN8OTkqm6eK4reSdAiO8PfjV5SUA4eI2aap9UOCJAPY&#10;lKdxuk1DTZEJuqwWVblccCauoQLqa53zIX5ROLC0abghyhkXjtsQEw+orympjcUnbUyetbFsbPjd&#10;x0WZCwIaLVMwpQXf7TfGsyPQa/lU3VfLZRZFkbdpHg9WZrBegfx82UfQ5ryn5sZevEjyz0buUZ52&#10;/uoRjTOzvDy99F7ennP16wdZ/wI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BEEuqT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CF4543" w:rsidRPr="006A7CAB">
      <w:rPr>
        <w:rFonts w:ascii="Republika" w:hAnsi="Republika" w:cs="Arial"/>
        <w:sz w:val="18"/>
        <w:szCs w:val="28"/>
      </w:rPr>
      <w:t>REPUBLIKA SLOVENIJA</w:t>
    </w:r>
  </w:p>
  <w:p w14:paraId="30963327" w14:textId="5AB27FC9" w:rsidR="00CF4543" w:rsidRPr="006A7CAB" w:rsidRDefault="00CF4543" w:rsidP="005B7A9B">
    <w:pPr>
      <w:pStyle w:val="Glava"/>
      <w:tabs>
        <w:tab w:val="clear" w:pos="4320"/>
        <w:tab w:val="left" w:pos="5112"/>
      </w:tabs>
      <w:spacing w:line="240" w:lineRule="exact"/>
      <w:rPr>
        <w:rFonts w:ascii="Republika" w:hAnsi="Republika" w:cs="Arial"/>
        <w:b/>
        <w:bCs/>
        <w:sz w:val="18"/>
        <w:szCs w:val="28"/>
      </w:rPr>
    </w:pPr>
    <w:r w:rsidRPr="006A7CAB">
      <w:rPr>
        <w:rFonts w:ascii="Republika" w:hAnsi="Republika" w:cs="Arial"/>
        <w:b/>
        <w:bCs/>
        <w:sz w:val="18"/>
        <w:szCs w:val="28"/>
      </w:rPr>
      <w:t>MINISTRSTVO ZA NARAVNE VIRE IN PROSTOR</w:t>
    </w:r>
  </w:p>
  <w:p w14:paraId="5F8E1F94" w14:textId="2BF21E44" w:rsidR="0080686A" w:rsidRPr="006D7BBA" w:rsidRDefault="000850E3" w:rsidP="009C5E2A">
    <w:pPr>
      <w:pStyle w:val="Glava"/>
      <w:tabs>
        <w:tab w:val="clear" w:pos="4320"/>
        <w:tab w:val="left" w:pos="5112"/>
      </w:tabs>
      <w:spacing w:before="100" w:line="240" w:lineRule="exact"/>
      <w:rPr>
        <w:rFonts w:cs="Arial"/>
        <w:sz w:val="16"/>
      </w:rPr>
    </w:pPr>
    <w:r w:rsidRPr="006D7BBA">
      <w:rPr>
        <w:rFonts w:ascii="Republika" w:hAnsi="Republika" w:cs="Arial"/>
        <w:sz w:val="16"/>
      </w:rPr>
      <w:t>INŠPEKTORAT R</w:t>
    </w:r>
    <w:r w:rsidR="00EF6B07" w:rsidRPr="006D7BBA">
      <w:rPr>
        <w:rFonts w:ascii="Republika" w:hAnsi="Republika" w:cs="Arial"/>
        <w:sz w:val="16"/>
      </w:rPr>
      <w:t>EPUBLIKE SLOVENIJE</w:t>
    </w:r>
    <w:r w:rsidRPr="006D7BBA">
      <w:rPr>
        <w:rFonts w:ascii="Republika" w:hAnsi="Republika" w:cs="Arial"/>
        <w:sz w:val="16"/>
      </w:rPr>
      <w:t xml:space="preserve"> ZA </w:t>
    </w:r>
    <w:r w:rsidR="00A3201F" w:rsidRPr="006D7BBA">
      <w:rPr>
        <w:rFonts w:ascii="Republika" w:hAnsi="Republika" w:cs="Arial"/>
        <w:sz w:val="16"/>
      </w:rPr>
      <w:t>NARAVNE VIRE</w:t>
    </w:r>
    <w:r w:rsidRPr="006D7BBA">
      <w:rPr>
        <w:rFonts w:ascii="Republika" w:hAnsi="Republika" w:cs="Arial"/>
        <w:sz w:val="16"/>
      </w:rPr>
      <w:t xml:space="preserve"> IN PROSTOR</w:t>
    </w:r>
  </w:p>
  <w:p w14:paraId="50E97F9D" w14:textId="77777777" w:rsidR="000850E3" w:rsidRDefault="000850E3" w:rsidP="0080686A">
    <w:pPr>
      <w:pStyle w:val="Glava"/>
      <w:tabs>
        <w:tab w:val="clear" w:pos="4320"/>
        <w:tab w:val="left" w:pos="5112"/>
      </w:tabs>
      <w:spacing w:line="240" w:lineRule="exact"/>
      <w:rPr>
        <w:rFonts w:cs="Arial"/>
        <w:sz w:val="16"/>
      </w:rPr>
    </w:pPr>
  </w:p>
  <w:p w14:paraId="6A5E485B" w14:textId="20480012" w:rsidR="00593FC6" w:rsidRDefault="0045261C" w:rsidP="0080686A">
    <w:pPr>
      <w:pStyle w:val="Glava"/>
      <w:tabs>
        <w:tab w:val="clear" w:pos="4320"/>
        <w:tab w:val="left" w:pos="5112"/>
      </w:tabs>
      <w:spacing w:line="240" w:lineRule="exact"/>
      <w:rPr>
        <w:rFonts w:cs="Arial"/>
        <w:sz w:val="16"/>
      </w:rPr>
    </w:pPr>
    <w:r>
      <w:rPr>
        <w:rFonts w:cs="Arial"/>
        <w:sz w:val="16"/>
      </w:rPr>
      <w:t>Dunajska cesta 5</w:t>
    </w:r>
    <w:r w:rsidR="00E54798">
      <w:rPr>
        <w:rFonts w:cs="Arial"/>
        <w:sz w:val="16"/>
      </w:rPr>
      <w:t>6</w:t>
    </w:r>
    <w:r w:rsidR="00593FC6">
      <w:rPr>
        <w:rFonts w:cs="Arial"/>
        <w:sz w:val="16"/>
      </w:rPr>
      <w:t xml:space="preserve">, </w:t>
    </w:r>
    <w:r>
      <w:rPr>
        <w:rFonts w:cs="Arial"/>
        <w:sz w:val="16"/>
      </w:rPr>
      <w:t>1</w:t>
    </w:r>
    <w:r w:rsidR="00593FC6">
      <w:rPr>
        <w:rFonts w:cs="Arial"/>
        <w:sz w:val="16"/>
      </w:rPr>
      <w:t xml:space="preserve">000 </w:t>
    </w:r>
    <w:r w:rsidR="0079684E">
      <w:rPr>
        <w:rFonts w:cs="Arial"/>
        <w:sz w:val="16"/>
      </w:rPr>
      <w:t>Ljubljana</w:t>
    </w:r>
    <w:r w:rsidR="00593FC6">
      <w:rPr>
        <w:rFonts w:cs="Arial"/>
        <w:sz w:val="16"/>
      </w:rPr>
      <w:tab/>
      <w:t>T: 0</w:t>
    </w:r>
    <w:r>
      <w:rPr>
        <w:rFonts w:cs="Arial"/>
        <w:sz w:val="16"/>
      </w:rPr>
      <w:t>1</w:t>
    </w:r>
    <w:r w:rsidR="00593FC6">
      <w:rPr>
        <w:rFonts w:cs="Arial"/>
        <w:sz w:val="16"/>
      </w:rPr>
      <w:t xml:space="preserve"> 4</w:t>
    </w:r>
    <w:r w:rsidR="000850E3">
      <w:rPr>
        <w:rFonts w:cs="Arial"/>
        <w:sz w:val="16"/>
      </w:rPr>
      <w:t>2</w:t>
    </w:r>
    <w:r>
      <w:rPr>
        <w:rFonts w:cs="Arial"/>
        <w:sz w:val="16"/>
      </w:rPr>
      <w:t>0</w:t>
    </w:r>
    <w:r w:rsidR="00593FC6">
      <w:rPr>
        <w:rFonts w:cs="Arial"/>
        <w:sz w:val="16"/>
      </w:rPr>
      <w:t xml:space="preserve"> </w:t>
    </w:r>
    <w:r>
      <w:rPr>
        <w:rFonts w:cs="Arial"/>
        <w:sz w:val="16"/>
      </w:rPr>
      <w:t>44</w:t>
    </w:r>
    <w:r w:rsidR="00593FC6">
      <w:rPr>
        <w:rFonts w:cs="Arial"/>
        <w:sz w:val="16"/>
      </w:rPr>
      <w:t xml:space="preserve"> </w:t>
    </w:r>
    <w:r>
      <w:rPr>
        <w:rFonts w:cs="Arial"/>
        <w:sz w:val="16"/>
      </w:rPr>
      <w:t>88</w:t>
    </w:r>
  </w:p>
  <w:p w14:paraId="3B5626DB" w14:textId="2774D828" w:rsidR="00593FC6" w:rsidRDefault="00593FC6" w:rsidP="00593FC6">
    <w:pPr>
      <w:pStyle w:val="Glava"/>
      <w:tabs>
        <w:tab w:val="clear" w:pos="4320"/>
        <w:tab w:val="left" w:pos="5112"/>
      </w:tabs>
      <w:spacing w:line="240" w:lineRule="exact"/>
      <w:rPr>
        <w:rFonts w:cs="Arial"/>
        <w:sz w:val="16"/>
      </w:rPr>
    </w:pPr>
    <w:r>
      <w:rPr>
        <w:rFonts w:cs="Arial"/>
        <w:sz w:val="16"/>
      </w:rPr>
      <w:tab/>
      <w:t xml:space="preserve">E: </w:t>
    </w:r>
    <w:r w:rsidR="0045261C">
      <w:rPr>
        <w:rFonts w:cs="Arial"/>
        <w:sz w:val="16"/>
      </w:rPr>
      <w:t>gp.irs</w:t>
    </w:r>
    <w:r w:rsidR="00E54798">
      <w:rPr>
        <w:rFonts w:cs="Arial"/>
        <w:sz w:val="16"/>
      </w:rPr>
      <w:t>nvp</w:t>
    </w:r>
    <w:r>
      <w:rPr>
        <w:rFonts w:cs="Arial"/>
        <w:sz w:val="16"/>
      </w:rPr>
      <w:t>@gov.si</w:t>
    </w:r>
  </w:p>
  <w:p w14:paraId="495A572C" w14:textId="157B85C9" w:rsidR="00805AA7" w:rsidRDefault="00593FC6" w:rsidP="009C5E2A">
    <w:pPr>
      <w:pStyle w:val="Glava"/>
      <w:tabs>
        <w:tab w:val="clear" w:pos="4320"/>
        <w:tab w:val="left" w:pos="5112"/>
      </w:tabs>
      <w:spacing w:line="240" w:lineRule="exact"/>
      <w:rPr>
        <w:rFonts w:cs="Arial"/>
        <w:sz w:val="16"/>
      </w:rPr>
    </w:pPr>
    <w:r>
      <w:rPr>
        <w:rFonts w:cs="Arial"/>
        <w:sz w:val="16"/>
      </w:rPr>
      <w:tab/>
    </w:r>
    <w:hyperlink r:id="rId2" w:history="1">
      <w:r w:rsidR="00E54798" w:rsidRPr="00591F5C">
        <w:rPr>
          <w:rStyle w:val="Hiperpovezava"/>
          <w:rFonts w:cs="Arial"/>
          <w:sz w:val="16"/>
        </w:rPr>
        <w:t>www.gov.si</w:t>
      </w:r>
    </w:hyperlink>
  </w:p>
  <w:p w14:paraId="21D5B43C" w14:textId="77777777" w:rsidR="00E4346C" w:rsidRPr="009C5E2A" w:rsidRDefault="00E4346C" w:rsidP="009C5E2A">
    <w:pPr>
      <w:pStyle w:val="Glava"/>
      <w:tabs>
        <w:tab w:val="clear" w:pos="4320"/>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289945819">
    <w:abstractNumId w:val="9"/>
  </w:num>
  <w:num w:numId="2" w16cid:durableId="1082265077">
    <w:abstractNumId w:val="5"/>
  </w:num>
  <w:num w:numId="3" w16cid:durableId="2130273583">
    <w:abstractNumId w:val="6"/>
  </w:num>
  <w:num w:numId="4" w16cid:durableId="607465385">
    <w:abstractNumId w:val="3"/>
  </w:num>
  <w:num w:numId="5" w16cid:durableId="523524047">
    <w:abstractNumId w:val="4"/>
  </w:num>
  <w:num w:numId="6" w16cid:durableId="1689211263">
    <w:abstractNumId w:val="1"/>
  </w:num>
  <w:num w:numId="7" w16cid:durableId="967471467">
    <w:abstractNumId w:val="2"/>
  </w:num>
  <w:num w:numId="8" w16cid:durableId="1922788610">
    <w:abstractNumId w:val="0"/>
  </w:num>
  <w:num w:numId="9" w16cid:durableId="726297752">
    <w:abstractNumId w:val="8"/>
    <w:lvlOverride w:ilvl="0">
      <w:startOverride w:val="1"/>
    </w:lvlOverride>
    <w:lvlOverride w:ilvl="1"/>
    <w:lvlOverride w:ilvl="2"/>
    <w:lvlOverride w:ilvl="3"/>
    <w:lvlOverride w:ilvl="4"/>
    <w:lvlOverride w:ilvl="5"/>
    <w:lvlOverride w:ilvl="6"/>
    <w:lvlOverride w:ilvl="7"/>
    <w:lvlOverride w:ilvl="8"/>
  </w:num>
  <w:num w:numId="10" w16cid:durableId="13241615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savePreviewPicture/>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E3"/>
    <w:rsid w:val="000016B9"/>
    <w:rsid w:val="0001550E"/>
    <w:rsid w:val="00023A88"/>
    <w:rsid w:val="00027744"/>
    <w:rsid w:val="00050381"/>
    <w:rsid w:val="0006008D"/>
    <w:rsid w:val="000726EF"/>
    <w:rsid w:val="000850E3"/>
    <w:rsid w:val="0009509F"/>
    <w:rsid w:val="000A5663"/>
    <w:rsid w:val="000A7238"/>
    <w:rsid w:val="000B15DC"/>
    <w:rsid w:val="000B7670"/>
    <w:rsid w:val="000E1264"/>
    <w:rsid w:val="000E2F9D"/>
    <w:rsid w:val="000F7DD6"/>
    <w:rsid w:val="00104F7E"/>
    <w:rsid w:val="00122CC7"/>
    <w:rsid w:val="00125590"/>
    <w:rsid w:val="001357B2"/>
    <w:rsid w:val="001438EB"/>
    <w:rsid w:val="00145D1D"/>
    <w:rsid w:val="00155A15"/>
    <w:rsid w:val="001644B5"/>
    <w:rsid w:val="00164BE3"/>
    <w:rsid w:val="0017490B"/>
    <w:rsid w:val="001832ED"/>
    <w:rsid w:val="001A5C55"/>
    <w:rsid w:val="001A67A5"/>
    <w:rsid w:val="001E1F39"/>
    <w:rsid w:val="001E5145"/>
    <w:rsid w:val="001E68C2"/>
    <w:rsid w:val="00202A77"/>
    <w:rsid w:val="00231514"/>
    <w:rsid w:val="002343B0"/>
    <w:rsid w:val="002460D7"/>
    <w:rsid w:val="0025089D"/>
    <w:rsid w:val="0025398C"/>
    <w:rsid w:val="0025606D"/>
    <w:rsid w:val="00264B05"/>
    <w:rsid w:val="00271CE5"/>
    <w:rsid w:val="0027453D"/>
    <w:rsid w:val="00275B56"/>
    <w:rsid w:val="00282020"/>
    <w:rsid w:val="002B464A"/>
    <w:rsid w:val="002B7A82"/>
    <w:rsid w:val="002C3198"/>
    <w:rsid w:val="002D1010"/>
    <w:rsid w:val="002D4ED2"/>
    <w:rsid w:val="002F6DF5"/>
    <w:rsid w:val="00300324"/>
    <w:rsid w:val="003138CE"/>
    <w:rsid w:val="00345ECA"/>
    <w:rsid w:val="003636BF"/>
    <w:rsid w:val="0037479F"/>
    <w:rsid w:val="00377805"/>
    <w:rsid w:val="003845B4"/>
    <w:rsid w:val="00387B1A"/>
    <w:rsid w:val="003929F4"/>
    <w:rsid w:val="003934D7"/>
    <w:rsid w:val="003940F5"/>
    <w:rsid w:val="003C22D9"/>
    <w:rsid w:val="003E1940"/>
    <w:rsid w:val="003E1C74"/>
    <w:rsid w:val="00401D0A"/>
    <w:rsid w:val="00411892"/>
    <w:rsid w:val="0042247C"/>
    <w:rsid w:val="00442DE2"/>
    <w:rsid w:val="00446386"/>
    <w:rsid w:val="0045261C"/>
    <w:rsid w:val="0048055B"/>
    <w:rsid w:val="00504AA6"/>
    <w:rsid w:val="00506C53"/>
    <w:rsid w:val="00520370"/>
    <w:rsid w:val="00526246"/>
    <w:rsid w:val="00552C92"/>
    <w:rsid w:val="00567106"/>
    <w:rsid w:val="00593FC6"/>
    <w:rsid w:val="005A07E9"/>
    <w:rsid w:val="005B6AA1"/>
    <w:rsid w:val="005B778F"/>
    <w:rsid w:val="005B7A9B"/>
    <w:rsid w:val="005E1D3C"/>
    <w:rsid w:val="0062057D"/>
    <w:rsid w:val="00624A22"/>
    <w:rsid w:val="00632253"/>
    <w:rsid w:val="00642714"/>
    <w:rsid w:val="006455CE"/>
    <w:rsid w:val="00677197"/>
    <w:rsid w:val="006808F7"/>
    <w:rsid w:val="00697A97"/>
    <w:rsid w:val="006A7CAB"/>
    <w:rsid w:val="006A7D16"/>
    <w:rsid w:val="006D42D9"/>
    <w:rsid w:val="006D7BBA"/>
    <w:rsid w:val="006E2DAA"/>
    <w:rsid w:val="00707289"/>
    <w:rsid w:val="00733017"/>
    <w:rsid w:val="00742284"/>
    <w:rsid w:val="00753EB9"/>
    <w:rsid w:val="00783310"/>
    <w:rsid w:val="00787B80"/>
    <w:rsid w:val="00791045"/>
    <w:rsid w:val="00795E47"/>
    <w:rsid w:val="0079684E"/>
    <w:rsid w:val="007A2F5E"/>
    <w:rsid w:val="007A4A6D"/>
    <w:rsid w:val="007B777F"/>
    <w:rsid w:val="007D1BCF"/>
    <w:rsid w:val="007D75CF"/>
    <w:rsid w:val="007E6DC5"/>
    <w:rsid w:val="00805AA7"/>
    <w:rsid w:val="0080686A"/>
    <w:rsid w:val="00855292"/>
    <w:rsid w:val="00862CCB"/>
    <w:rsid w:val="0088043C"/>
    <w:rsid w:val="00881C84"/>
    <w:rsid w:val="00881FBB"/>
    <w:rsid w:val="008852ED"/>
    <w:rsid w:val="00887EBF"/>
    <w:rsid w:val="008906C9"/>
    <w:rsid w:val="008A7ECA"/>
    <w:rsid w:val="008B3FE1"/>
    <w:rsid w:val="008C5738"/>
    <w:rsid w:val="008D04F0"/>
    <w:rsid w:val="008D7188"/>
    <w:rsid w:val="008F3500"/>
    <w:rsid w:val="00900262"/>
    <w:rsid w:val="009119F0"/>
    <w:rsid w:val="0091517F"/>
    <w:rsid w:val="00924E3C"/>
    <w:rsid w:val="0094363D"/>
    <w:rsid w:val="009612BB"/>
    <w:rsid w:val="00975E2A"/>
    <w:rsid w:val="00994953"/>
    <w:rsid w:val="009A20ED"/>
    <w:rsid w:val="009A2A6B"/>
    <w:rsid w:val="009B706D"/>
    <w:rsid w:val="009C22E7"/>
    <w:rsid w:val="009C5E2A"/>
    <w:rsid w:val="009E4DDD"/>
    <w:rsid w:val="009F0EFD"/>
    <w:rsid w:val="00A0060E"/>
    <w:rsid w:val="00A07A26"/>
    <w:rsid w:val="00A125C5"/>
    <w:rsid w:val="00A3201F"/>
    <w:rsid w:val="00A44A96"/>
    <w:rsid w:val="00A47C92"/>
    <w:rsid w:val="00A5039D"/>
    <w:rsid w:val="00A637F9"/>
    <w:rsid w:val="00A65EE7"/>
    <w:rsid w:val="00A70133"/>
    <w:rsid w:val="00A71581"/>
    <w:rsid w:val="00A76D30"/>
    <w:rsid w:val="00A8466D"/>
    <w:rsid w:val="00AA0550"/>
    <w:rsid w:val="00AC16D6"/>
    <w:rsid w:val="00AC2465"/>
    <w:rsid w:val="00AD3C70"/>
    <w:rsid w:val="00AF0464"/>
    <w:rsid w:val="00AF3335"/>
    <w:rsid w:val="00B04E10"/>
    <w:rsid w:val="00B17141"/>
    <w:rsid w:val="00B30A4A"/>
    <w:rsid w:val="00B31575"/>
    <w:rsid w:val="00B3608C"/>
    <w:rsid w:val="00B37CB9"/>
    <w:rsid w:val="00B66CA1"/>
    <w:rsid w:val="00B7554A"/>
    <w:rsid w:val="00B80E0A"/>
    <w:rsid w:val="00B851FB"/>
    <w:rsid w:val="00B8547D"/>
    <w:rsid w:val="00B95595"/>
    <w:rsid w:val="00BB39C4"/>
    <w:rsid w:val="00BC49F3"/>
    <w:rsid w:val="00BC4E24"/>
    <w:rsid w:val="00BE3297"/>
    <w:rsid w:val="00C00FDC"/>
    <w:rsid w:val="00C1618D"/>
    <w:rsid w:val="00C23435"/>
    <w:rsid w:val="00C250D5"/>
    <w:rsid w:val="00C63643"/>
    <w:rsid w:val="00C80ED0"/>
    <w:rsid w:val="00C82194"/>
    <w:rsid w:val="00C92898"/>
    <w:rsid w:val="00CC5BE7"/>
    <w:rsid w:val="00CD4D3D"/>
    <w:rsid w:val="00CE7514"/>
    <w:rsid w:val="00CF39FA"/>
    <w:rsid w:val="00CF4543"/>
    <w:rsid w:val="00D230CF"/>
    <w:rsid w:val="00D248DE"/>
    <w:rsid w:val="00D55F33"/>
    <w:rsid w:val="00D610E9"/>
    <w:rsid w:val="00D71EEC"/>
    <w:rsid w:val="00D8542D"/>
    <w:rsid w:val="00D870FC"/>
    <w:rsid w:val="00DA3EBD"/>
    <w:rsid w:val="00DC37E7"/>
    <w:rsid w:val="00DC6A71"/>
    <w:rsid w:val="00DE5888"/>
    <w:rsid w:val="00DE5B46"/>
    <w:rsid w:val="00DF5913"/>
    <w:rsid w:val="00E0357D"/>
    <w:rsid w:val="00E24EC2"/>
    <w:rsid w:val="00E33560"/>
    <w:rsid w:val="00E3524A"/>
    <w:rsid w:val="00E4346C"/>
    <w:rsid w:val="00E45B17"/>
    <w:rsid w:val="00E46387"/>
    <w:rsid w:val="00E47EDC"/>
    <w:rsid w:val="00E53405"/>
    <w:rsid w:val="00E545ED"/>
    <w:rsid w:val="00E54798"/>
    <w:rsid w:val="00E96041"/>
    <w:rsid w:val="00EA0E34"/>
    <w:rsid w:val="00EB0368"/>
    <w:rsid w:val="00EB2E02"/>
    <w:rsid w:val="00EC40A7"/>
    <w:rsid w:val="00EC6E7D"/>
    <w:rsid w:val="00EF6B07"/>
    <w:rsid w:val="00F0140F"/>
    <w:rsid w:val="00F05C9E"/>
    <w:rsid w:val="00F118E7"/>
    <w:rsid w:val="00F12FE3"/>
    <w:rsid w:val="00F160A8"/>
    <w:rsid w:val="00F23209"/>
    <w:rsid w:val="00F240BB"/>
    <w:rsid w:val="00F2414E"/>
    <w:rsid w:val="00F25603"/>
    <w:rsid w:val="00F26989"/>
    <w:rsid w:val="00F46724"/>
    <w:rsid w:val="00F57FED"/>
    <w:rsid w:val="00F84DDB"/>
    <w:rsid w:val="00F91F1F"/>
    <w:rsid w:val="00FB3CD1"/>
    <w:rsid w:val="00FB5753"/>
    <w:rsid w:val="00FD66D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012E931"/>
  <w15:chartTrackingRefBased/>
  <w15:docId w15:val="{04453107-4DFD-4741-95D3-7F9D9007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noProof/>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593FC6"/>
    <w:rPr>
      <w:rFonts w:ascii="Arial" w:hAnsi="Arial"/>
      <w:szCs w:val="24"/>
      <w:lang w:val="en-US" w:eastAsia="en-US"/>
    </w:rPr>
  </w:style>
  <w:style w:type="character" w:styleId="Nerazreenaomemba">
    <w:name w:val="Unresolved Mention"/>
    <w:basedOn w:val="Privzetapisavaodstavka"/>
    <w:uiPriority w:val="99"/>
    <w:semiHidden/>
    <w:unhideWhenUsed/>
    <w:rsid w:val="00E4346C"/>
    <w:rPr>
      <w:color w:val="605E5C"/>
      <w:shd w:val="clear" w:color="auto" w:fill="E1DFDD"/>
    </w:rPr>
  </w:style>
  <w:style w:type="paragraph" w:styleId="Telobesedila">
    <w:name w:val="Body Text"/>
    <w:basedOn w:val="Navaden"/>
    <w:link w:val="TelobesedilaZnak"/>
    <w:unhideWhenUsed/>
    <w:rsid w:val="007A2F5E"/>
    <w:pPr>
      <w:suppressAutoHyphens/>
      <w:spacing w:after="120" w:line="240" w:lineRule="auto"/>
    </w:pPr>
    <w:rPr>
      <w:rFonts w:ascii="Times New Roman" w:hAnsi="Times New Roman"/>
      <w:noProof w:val="0"/>
      <w:sz w:val="24"/>
      <w:lang w:eastAsia="zh-CN"/>
    </w:rPr>
  </w:style>
  <w:style w:type="character" w:customStyle="1" w:styleId="TelobesedilaZnak">
    <w:name w:val="Telo besedila Znak"/>
    <w:basedOn w:val="Privzetapisavaodstavka"/>
    <w:link w:val="Telobesedila"/>
    <w:rsid w:val="007A2F5E"/>
    <w:rPr>
      <w:sz w:val="24"/>
      <w:szCs w:val="24"/>
      <w:lang w:eastAsia="zh-CN"/>
    </w:rPr>
  </w:style>
  <w:style w:type="character" w:customStyle="1" w:styleId="NogaZnak">
    <w:name w:val="Noga Znak"/>
    <w:basedOn w:val="Privzetapisavaodstavka"/>
    <w:link w:val="Noga"/>
    <w:uiPriority w:val="99"/>
    <w:rsid w:val="00D230CF"/>
    <w:rPr>
      <w:rFonts w:ascii="Arial" w:hAnsi="Arial"/>
      <w:noProo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07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si/zbirke/delovna-mest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kadrovska.irsnvp@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gov.si"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nicanM79\AppData\Local\Microsoft\Windows\INetCache\Content.Outlook\OTB0PQCH\mnv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4" ma:contentTypeDescription="Ustvari nov dokument." ma:contentTypeScope="" ma:versionID="2cf272be5134f957dc7348d2b724a82a">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a67914d09e3aba8d16b43cce5c1e2948"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2023-01-24T14:47:48+00:00</Datum_x0020_objave>
    <TaxCatchAll xmlns="c692225b-96e9-4b86-aa9e-be5af81d02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57026-C27F-4D7F-A386-B1D5C4CEF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3EF23-FD47-4934-B188-FD754E116697}">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16B80E24-3518-4E15-9DB5-10B80FBDB5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mnvp.dotx</Template>
  <TotalTime>1</TotalTime>
  <Pages>3</Pages>
  <Words>1160</Words>
  <Characters>6618</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Miloš Ravničan</dc:creator>
  <cp:keywords/>
  <cp:lastModifiedBy>Jasna Rakuljić Zelov</cp:lastModifiedBy>
  <cp:revision>3</cp:revision>
  <cp:lastPrinted>2024-01-18T09:59:00Z</cp:lastPrinted>
  <dcterms:created xsi:type="dcterms:W3CDTF">2024-01-18T10:00:00Z</dcterms:created>
  <dcterms:modified xsi:type="dcterms:W3CDTF">2024-01-18T10:14:00Z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