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A733" w14:textId="1A8C2B49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7C3736">
        <w:t>41</w:t>
      </w:r>
    </w:p>
    <w:p w14:paraId="13982579" w14:textId="7E797934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846549">
        <w:t xml:space="preserve"> </w:t>
      </w:r>
      <w:r w:rsidR="002F1D3E">
        <w:t>2</w:t>
      </w:r>
      <w:r w:rsidR="007C3736">
        <w:t>4</w:t>
      </w:r>
      <w:r w:rsidR="002F0062">
        <w:t xml:space="preserve">. </w:t>
      </w:r>
      <w:r w:rsidR="007C3736">
        <w:t>11</w:t>
      </w:r>
      <w:r w:rsidR="002F0062">
        <w:t>. 202</w:t>
      </w:r>
      <w:r w:rsidR="00846549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3605EAC" w14:textId="77777777" w:rsidR="00E34024" w:rsidRPr="002C6ABB" w:rsidRDefault="00E34024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6265F523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871AF9">
        <w:rPr>
          <w:rFonts w:cs="Arial"/>
          <w:szCs w:val="20"/>
          <w:lang w:val="sl-SI"/>
        </w:rPr>
        <w:t>Murska Sobota</w:t>
      </w:r>
    </w:p>
    <w:p w14:paraId="17B08D14" w14:textId="22F5E19A" w:rsidR="002F0062" w:rsidRPr="00637501" w:rsidRDefault="00871AF9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Trg zmage 7, 9000 Murska Sobota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31BFC0C6" w:rsidR="002F0062" w:rsidRPr="002F0062" w:rsidRDefault="00871AF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Slobodan Genov</w:t>
      </w:r>
      <w:r w:rsidR="00FE12E9">
        <w:rPr>
          <w:rFonts w:cs="Arial"/>
          <w:szCs w:val="20"/>
          <w:lang w:val="sl-SI"/>
        </w:rPr>
        <w:t>, gradbeni inšpektor</w:t>
      </w:r>
      <w:r w:rsidR="00271EB4"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 xml:space="preserve">inšpektor </w:t>
      </w:r>
      <w:r w:rsidR="00271EB4">
        <w:rPr>
          <w:rFonts w:cs="Arial"/>
          <w:szCs w:val="20"/>
          <w:lang w:val="sl-SI"/>
        </w:rPr>
        <w:t>svetnik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31664E0F" w14:textId="77777777" w:rsidR="00867CB4" w:rsidRDefault="00867CB4" w:rsidP="00867CB4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Mojca Kovač,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inšpektor</w:t>
      </w:r>
      <w:proofErr w:type="spellEnd"/>
      <w:r>
        <w:rPr>
          <w:rFonts w:cs="Arial"/>
          <w:szCs w:val="20"/>
          <w:lang w:val="sl-SI"/>
        </w:rPr>
        <w:t xml:space="preserve"> III</w:t>
      </w:r>
    </w:p>
    <w:p w14:paraId="780CAF45" w14:textId="448777B9" w:rsidR="00FF0C22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Nino Jarc</w:t>
      </w:r>
      <w:r w:rsidR="00FF0C22">
        <w:rPr>
          <w:rFonts w:cs="Arial"/>
          <w:szCs w:val="20"/>
          <w:lang w:val="sl-SI"/>
        </w:rPr>
        <w:t>, gradbeni inšpektor</w:t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proofErr w:type="spellStart"/>
      <w:r w:rsidR="002F1D3E">
        <w:rPr>
          <w:rFonts w:cs="Arial"/>
          <w:szCs w:val="20"/>
          <w:lang w:val="sl-SI"/>
        </w:rPr>
        <w:t>inšpektor</w:t>
      </w:r>
      <w:proofErr w:type="spellEnd"/>
      <w:r w:rsidR="002F1D3E">
        <w:rPr>
          <w:rFonts w:cs="Arial"/>
          <w:szCs w:val="20"/>
          <w:lang w:val="sl-SI"/>
        </w:rPr>
        <w:t xml:space="preserve"> I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2931FAF6" w14:textId="0133743C" w:rsidR="00B87D23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Darja Pajtler</w:t>
      </w:r>
      <w:r w:rsidR="00B87D23">
        <w:rPr>
          <w:rFonts w:cs="Arial"/>
          <w:szCs w:val="20"/>
          <w:lang w:val="sl-SI"/>
        </w:rPr>
        <w:t>, inšpektor</w:t>
      </w:r>
      <w:r>
        <w:rPr>
          <w:rFonts w:cs="Arial"/>
          <w:szCs w:val="20"/>
          <w:lang w:val="sl-SI"/>
        </w:rPr>
        <w:t xml:space="preserve"> za naravo in vode</w:t>
      </w:r>
      <w:r w:rsidR="00846549">
        <w:rPr>
          <w:rFonts w:cs="Arial"/>
          <w:szCs w:val="20"/>
          <w:lang w:val="sl-SI"/>
        </w:rPr>
        <w:t xml:space="preserve"> svetnik</w:t>
      </w:r>
      <w:r w:rsidR="00B87D23"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</w:t>
      </w:r>
      <w:r w:rsidR="00B87D23">
        <w:rPr>
          <w:rFonts w:cs="Arial"/>
          <w:szCs w:val="20"/>
          <w:lang w:val="sl-SI"/>
        </w:rPr>
        <w:t>nšpektor</w:t>
      </w:r>
      <w:r>
        <w:rPr>
          <w:rFonts w:cs="Arial"/>
          <w:szCs w:val="20"/>
          <w:lang w:val="sl-SI"/>
        </w:rPr>
        <w:t xml:space="preserve"> </w:t>
      </w:r>
      <w:r w:rsidR="00846549">
        <w:rPr>
          <w:rFonts w:cs="Arial"/>
          <w:szCs w:val="20"/>
          <w:lang w:val="sl-SI"/>
        </w:rPr>
        <w:t>svetnik</w:t>
      </w:r>
    </w:p>
    <w:p w14:paraId="2B236181" w14:textId="77777777" w:rsidR="0082644E" w:rsidRDefault="0082644E" w:rsidP="0082644E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7605E38" w14:textId="77777777" w:rsidR="0082644E" w:rsidRPr="002F0062" w:rsidRDefault="0082644E" w:rsidP="0082644E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170B4158" w14:textId="77777777" w:rsidR="0082644E" w:rsidRPr="00C53C77" w:rsidRDefault="0082644E" w:rsidP="0082644E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128CF7D" w14:textId="77777777" w:rsidR="0082644E" w:rsidRPr="002F0062" w:rsidRDefault="0082644E" w:rsidP="0082644E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15ACB12D" w14:textId="77777777" w:rsidR="0082644E" w:rsidRDefault="0082644E" w:rsidP="0082644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Anja Hujs, inšpektor za naravo in vode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III</w:t>
      </w:r>
    </w:p>
    <w:p w14:paraId="29C143B3" w14:textId="77777777" w:rsidR="002F1D3E" w:rsidRDefault="002F1D3E" w:rsidP="0082644E">
      <w:pPr>
        <w:rPr>
          <w:rFonts w:cs="Arial"/>
          <w:szCs w:val="20"/>
          <w:lang w:val="sl-SI"/>
        </w:rPr>
      </w:pPr>
    </w:p>
    <w:p w14:paraId="59BE6CCF" w14:textId="77777777" w:rsidR="002F1D3E" w:rsidRPr="002F0062" w:rsidRDefault="002F1D3E" w:rsidP="002F1D3E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44DA04BF" w14:textId="77777777" w:rsidR="00E43679" w:rsidRPr="00E43679" w:rsidRDefault="00E43679" w:rsidP="00E43679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4A62F26F" w14:textId="77777777" w:rsidR="00867CB4" w:rsidRDefault="00867CB4" w:rsidP="00867CB4">
      <w:pPr>
        <w:rPr>
          <w:rFonts w:cs="Arial"/>
          <w:szCs w:val="20"/>
          <w:lang w:val="sl-SI"/>
        </w:rPr>
      </w:pPr>
      <w:bookmarkStart w:id="1" w:name="_Hlk214882018"/>
      <w:r>
        <w:rPr>
          <w:rFonts w:cs="Arial"/>
          <w:szCs w:val="20"/>
          <w:lang w:val="sl-SI"/>
        </w:rPr>
        <w:t>Janja Granfola, višji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višji nadzornik III</w:t>
      </w:r>
    </w:p>
    <w:p w14:paraId="5D783975" w14:textId="7D8E4E03" w:rsidR="002F1D3E" w:rsidRDefault="00867CB4" w:rsidP="002F1D3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Marta Jarc</w:t>
      </w:r>
      <w:r w:rsidR="002F1D3E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svetovalec</w:t>
      </w:r>
      <w:r w:rsidR="002F1D3E">
        <w:rPr>
          <w:rFonts w:cs="Arial"/>
          <w:szCs w:val="20"/>
          <w:lang w:val="sl-SI"/>
        </w:rPr>
        <w:tab/>
      </w:r>
      <w:r w:rsidR="002F1D3E">
        <w:rPr>
          <w:rFonts w:cs="Arial"/>
          <w:szCs w:val="20"/>
          <w:lang w:val="sl-SI"/>
        </w:rPr>
        <w:tab/>
      </w:r>
      <w:r w:rsidR="002F1D3E">
        <w:rPr>
          <w:rFonts w:cs="Arial"/>
          <w:szCs w:val="20"/>
          <w:lang w:val="sl-SI"/>
        </w:rPr>
        <w:tab/>
      </w:r>
      <w:r w:rsidR="002F1D3E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 xml:space="preserve">svetovalec </w:t>
      </w:r>
      <w:r w:rsidR="002F1D3E">
        <w:rPr>
          <w:rFonts w:cs="Arial"/>
          <w:szCs w:val="20"/>
          <w:lang w:val="sl-SI"/>
        </w:rPr>
        <w:t>III</w:t>
      </w:r>
    </w:p>
    <w:bookmarkEnd w:id="1"/>
    <w:p w14:paraId="35891766" w14:textId="0398912A" w:rsidR="00E43679" w:rsidRDefault="00E43679" w:rsidP="002F1D3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Mateja Vučko Raščan,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nadzornik III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B8DA9AD" w14:textId="77777777" w:rsidR="00E43679" w:rsidRDefault="00E43679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66E1301A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B50145">
        <w:rPr>
          <w:rFonts w:cs="Arial"/>
          <w:szCs w:val="20"/>
          <w:lang w:val="sl-SI"/>
        </w:rPr>
        <w:t>Murska Sobota</w:t>
      </w:r>
    </w:p>
    <w:p w14:paraId="0AD55BD4" w14:textId="269D4505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B50145">
        <w:rPr>
          <w:rFonts w:cs="Arial"/>
          <w:szCs w:val="20"/>
          <w:lang w:val="sl-SI"/>
        </w:rPr>
        <w:t>Ljutomeru</w:t>
      </w:r>
      <w:r w:rsidR="002C6ABB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>Ormoška 3</w:t>
      </w:r>
      <w:r w:rsidR="002918F9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>9240 Ljutomer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66FAF0E" w14:textId="79FBF48F" w:rsidR="00B87D23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Mitja Vogrinec</w:t>
      </w:r>
      <w:r w:rsidR="00B87D23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 xml:space="preserve">gradbeni inšpektor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 xml:space="preserve">inšpektor </w:t>
      </w:r>
      <w:r>
        <w:rPr>
          <w:rFonts w:cs="Arial"/>
          <w:szCs w:val="20"/>
          <w:lang w:val="sl-SI"/>
        </w:rPr>
        <w:t>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39C4F4D6" w14:textId="42B9079E" w:rsidR="002918F9" w:rsidRPr="002F0062" w:rsidRDefault="002918F9" w:rsidP="002918F9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bookmarkStart w:id="2" w:name="_Hlk204595890"/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bookmarkEnd w:id="2"/>
    <w:p w14:paraId="53F17714" w14:textId="77777777" w:rsidR="002918F9" w:rsidRPr="00C53C77" w:rsidRDefault="002918F9" w:rsidP="002918F9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62EA4DC" w14:textId="2D1CBD45" w:rsidR="0066457C" w:rsidRDefault="00B50145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Milan Korošec</w:t>
      </w:r>
      <w:r w:rsidR="002918F9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nadzornik</w:t>
      </w:r>
      <w:r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054170">
        <w:rPr>
          <w:rFonts w:cs="Arial"/>
          <w:szCs w:val="20"/>
          <w:lang w:val="sl-SI"/>
        </w:rPr>
        <w:t>nadzornik I</w:t>
      </w:r>
      <w:r w:rsidR="002918F9">
        <w:rPr>
          <w:rFonts w:cs="Arial"/>
          <w:szCs w:val="20"/>
          <w:lang w:val="sl-SI"/>
        </w:rPr>
        <w:tab/>
      </w:r>
    </w:p>
    <w:p w14:paraId="447FA0E4" w14:textId="77777777" w:rsidR="0082644E" w:rsidRPr="0082644E" w:rsidRDefault="0082644E" w:rsidP="0082644E">
      <w:pPr>
        <w:spacing w:line="240" w:lineRule="auto"/>
        <w:rPr>
          <w:rFonts w:cs="Arial"/>
          <w:sz w:val="10"/>
          <w:szCs w:val="10"/>
          <w:u w:val="single"/>
          <w:lang w:val="sl-SI"/>
        </w:rPr>
      </w:pPr>
    </w:p>
    <w:p w14:paraId="71722316" w14:textId="72822101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C5BA9" w14:textId="77777777" w:rsidR="00846549" w:rsidRDefault="0084654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5098" w14:textId="4EA90503" w:rsidR="00846549" w:rsidRDefault="00846549" w:rsidP="00846549">
    <w:pPr>
      <w:pStyle w:val="Noga"/>
      <w:jc w:val="center"/>
    </w:pPr>
    <w:r>
      <w:tab/>
      <w:t xml:space="preserve">                                                                                                              Dr. Marko Korošic</w:t>
    </w:r>
  </w:p>
  <w:p w14:paraId="054891D1" w14:textId="3D63754C" w:rsidR="00846549" w:rsidRPr="000C3F8D" w:rsidRDefault="00846549" w:rsidP="00846549">
    <w:pPr>
      <w:pStyle w:val="Noga"/>
    </w:pPr>
    <w:r>
      <w:tab/>
    </w:r>
    <w:r>
      <w:tab/>
      <w:t xml:space="preserve">     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D8F14ED" w14:textId="4C0EB40D" w:rsidR="002F0062" w:rsidRPr="00846549" w:rsidRDefault="002F0062" w:rsidP="0084654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74119" w14:textId="77777777" w:rsidR="00846549" w:rsidRDefault="0084654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54170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84709"/>
    <w:rsid w:val="001E68C2"/>
    <w:rsid w:val="00202A77"/>
    <w:rsid w:val="00246554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1D3E"/>
    <w:rsid w:val="002F534A"/>
    <w:rsid w:val="002F6DF5"/>
    <w:rsid w:val="00300324"/>
    <w:rsid w:val="003138CE"/>
    <w:rsid w:val="00341F02"/>
    <w:rsid w:val="00345ECA"/>
    <w:rsid w:val="00357F56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1087"/>
    <w:rsid w:val="004621D1"/>
    <w:rsid w:val="0048055B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26356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C3736"/>
    <w:rsid w:val="007D1BCF"/>
    <w:rsid w:val="007D75CF"/>
    <w:rsid w:val="007E6DC5"/>
    <w:rsid w:val="008021E4"/>
    <w:rsid w:val="00805AA7"/>
    <w:rsid w:val="0080686A"/>
    <w:rsid w:val="0081547D"/>
    <w:rsid w:val="0082644E"/>
    <w:rsid w:val="008312BF"/>
    <w:rsid w:val="00843194"/>
    <w:rsid w:val="00846549"/>
    <w:rsid w:val="00862CCB"/>
    <w:rsid w:val="00867CB4"/>
    <w:rsid w:val="00870BB5"/>
    <w:rsid w:val="00871AF9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765F9"/>
    <w:rsid w:val="00994953"/>
    <w:rsid w:val="009A20ED"/>
    <w:rsid w:val="009A3D43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3B9C"/>
    <w:rsid w:val="00A65EE7"/>
    <w:rsid w:val="00A6753F"/>
    <w:rsid w:val="00A70133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440A9"/>
    <w:rsid w:val="00B50145"/>
    <w:rsid w:val="00B602A6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D4631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4024"/>
    <w:rsid w:val="00E3524A"/>
    <w:rsid w:val="00E4346C"/>
    <w:rsid w:val="00E43679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654A3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246554"/>
    <w:rsid w:val="00357F56"/>
    <w:rsid w:val="00626356"/>
    <w:rsid w:val="006F1988"/>
    <w:rsid w:val="009765F9"/>
    <w:rsid w:val="009A3D43"/>
    <w:rsid w:val="00B6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5</TotalTime>
  <Pages>1</Pages>
  <Words>199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2024-10-15T10:02:00Z</cp:lastPrinted>
  <dcterms:created xsi:type="dcterms:W3CDTF">2025-11-24T12:11:00Z</dcterms:created>
  <dcterms:modified xsi:type="dcterms:W3CDTF">2025-11-24T12:11:00Z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