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15D" w:rsidRPr="001E63DE" w:rsidRDefault="00324D1E" w:rsidP="00944F04">
      <w:pPr>
        <w:rPr>
          <w:rFonts w:eastAsia="Times New Roman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90195" cy="351790"/>
            <wp:effectExtent l="0" t="0" r="0" b="0"/>
            <wp:wrapThrough wrapText="bothSides">
              <wp:wrapPolygon edited="0">
                <wp:start x="0" y="0"/>
                <wp:lineTo x="0" y="19884"/>
                <wp:lineTo x="19851" y="19884"/>
                <wp:lineTo x="19851" y="0"/>
                <wp:lineTo x="0" y="0"/>
              </wp:wrapPolygon>
            </wp:wrapThrough>
            <wp:docPr id="2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112" w:rsidRDefault="00195559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B2375E2" wp14:editId="4A6E3CE9">
                <wp:simplePos x="0" y="0"/>
                <wp:positionH relativeFrom="column">
                  <wp:posOffset>-73660</wp:posOffset>
                </wp:positionH>
                <wp:positionV relativeFrom="paragraph">
                  <wp:posOffset>50165</wp:posOffset>
                </wp:positionV>
                <wp:extent cx="6172200" cy="1409700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533" y="21308"/>
                    <wp:lineTo x="21533" y="0"/>
                    <wp:lineTo x="0" y="0"/>
                  </wp:wrapPolygon>
                </wp:wrapThrough>
                <wp:docPr id="1" name="Polje z besedilo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20C" w:rsidRPr="0039278A" w:rsidRDefault="0075720C" w:rsidP="009F2D44">
                            <w:pPr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:rsidR="0075720C" w:rsidRDefault="0075720C" w:rsidP="009D01C1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 w:rsidRPr="005F5340"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</w:t>
                            </w: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>ZA OKOLJE IN PROSTOR</w:t>
                            </w:r>
                          </w:p>
                          <w:p w:rsidR="0075720C" w:rsidRDefault="0075720C" w:rsidP="009D01C1">
                            <w:pPr>
                              <w:spacing w:before="40"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INŠPEKTORAT</w:t>
                            </w:r>
                            <w:r>
                              <w:rPr>
                                <w:rFonts w:ascii="Republika" w:hAnsi="Republika" w:cs="Republika"/>
                              </w:rPr>
                              <w:t xml:space="preserve"> RS ZA OKOLJE IN PROSTOR</w:t>
                            </w:r>
                          </w:p>
                          <w:p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:rsidR="0075720C" w:rsidRDefault="001F4449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Dunajska cesta 58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>, 1000 Ljubljana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75720C" w:rsidRPr="0039278A">
                              <w:rPr>
                                <w:sz w:val="16"/>
                                <w:szCs w:val="16"/>
                              </w:rPr>
                              <w:t xml:space="preserve">T: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01-420-44-88</w:t>
                            </w:r>
                          </w:p>
                          <w:p w:rsidR="00B2396E" w:rsidRPr="0039278A" w:rsidRDefault="00B2396E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AD43B7">
                              <w:rPr>
                                <w:sz w:val="16"/>
                                <w:szCs w:val="16"/>
                              </w:rPr>
                              <w:t xml:space="preserve">F: </w:t>
                            </w:r>
                            <w:r w:rsidR="00EE604C">
                              <w:rPr>
                                <w:sz w:val="16"/>
                                <w:szCs w:val="16"/>
                              </w:rPr>
                              <w:t>01-420-44-83</w:t>
                            </w:r>
                          </w:p>
                          <w:p w:rsidR="0075720C" w:rsidRPr="0039278A" w:rsidRDefault="009C1C20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gp.irsop@gov.si</w:t>
                            </w:r>
                          </w:p>
                          <w:p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39278A">
                              <w:rPr>
                                <w:sz w:val="16"/>
                                <w:szCs w:val="16"/>
                              </w:rPr>
                              <w:tab/>
                              <w:t>www.</w:t>
                            </w:r>
                            <w:r w:rsidRPr="00622FD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iop.gov.si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375E2" id="_x0000_t202" coordsize="21600,21600" o:spt="202" path="m,l,21600r21600,l21600,xe">
                <v:stroke joinstyle="miter"/>
                <v:path gradientshapeok="t" o:connecttype="rect"/>
              </v:shapetype>
              <v:shape id="Polje z besedilom 74" o:spid="_x0000_s1026" type="#_x0000_t202" style="position:absolute;left:0;text-align:left;margin-left:-5.8pt;margin-top:3.95pt;width:486pt;height:11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" stroked="f">
                <v:textbox>
                  <w:txbxContent>
                    <w:p w:rsidR="0075720C" w:rsidRPr="0039278A" w:rsidRDefault="0075720C" w:rsidP="009F2D44">
                      <w:pPr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:rsidR="0075720C" w:rsidRDefault="0075720C" w:rsidP="009D01C1">
                      <w:pPr>
                        <w:spacing w:line="360" w:lineRule="auto"/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 w:rsidRPr="005F5340"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</w:t>
                      </w: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>ZA OKOLJE IN PROSTOR</w:t>
                      </w:r>
                    </w:p>
                    <w:p w:rsidR="0075720C" w:rsidRDefault="0075720C" w:rsidP="009D01C1">
                      <w:pPr>
                        <w:spacing w:before="40" w:line="360" w:lineRule="auto"/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INŠPEKTORAT</w:t>
                      </w:r>
                      <w:r>
                        <w:rPr>
                          <w:rFonts w:ascii="Republika" w:hAnsi="Republika" w:cs="Republika"/>
                        </w:rPr>
                        <w:t xml:space="preserve"> RS ZA OKOLJE IN PROSTOR</w:t>
                      </w:r>
                    </w:p>
                    <w:p w:rsidR="0075720C" w:rsidRPr="0039278A" w:rsidRDefault="0075720C" w:rsidP="009F2D44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:rsidR="0075720C" w:rsidRDefault="001F4449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Dunajska cesta 58</w:t>
                      </w:r>
                      <w:r w:rsidR="0075720C">
                        <w:rPr>
                          <w:sz w:val="16"/>
                          <w:szCs w:val="16"/>
                        </w:rPr>
                        <w:t>, 1000 Ljubljana</w:t>
                      </w:r>
                      <w:r w:rsidR="0075720C">
                        <w:rPr>
                          <w:sz w:val="16"/>
                          <w:szCs w:val="16"/>
                        </w:rPr>
                        <w:tab/>
                      </w:r>
                      <w:r w:rsidR="0075720C" w:rsidRPr="0039278A">
                        <w:rPr>
                          <w:sz w:val="16"/>
                          <w:szCs w:val="16"/>
                        </w:rPr>
                        <w:t xml:space="preserve">T: </w:t>
                      </w:r>
                      <w:r w:rsidR="009C1C20">
                        <w:rPr>
                          <w:sz w:val="16"/>
                          <w:szCs w:val="16"/>
                        </w:rPr>
                        <w:t>01-420-44-88</w:t>
                      </w:r>
                    </w:p>
                    <w:p w:rsidR="00B2396E" w:rsidRPr="0039278A" w:rsidRDefault="00B2396E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AD43B7">
                        <w:rPr>
                          <w:sz w:val="16"/>
                          <w:szCs w:val="16"/>
                        </w:rPr>
                        <w:t xml:space="preserve">F: </w:t>
                      </w:r>
                      <w:r w:rsidR="00EE604C">
                        <w:rPr>
                          <w:sz w:val="16"/>
                          <w:szCs w:val="16"/>
                        </w:rPr>
                        <w:t>01-420-44-83</w:t>
                      </w:r>
                    </w:p>
                    <w:p w:rsidR="0075720C" w:rsidRPr="0039278A" w:rsidRDefault="009C1C20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gp.irsop@gov.si</w:t>
                      </w:r>
                    </w:p>
                    <w:p w:rsidR="0075720C" w:rsidRPr="0039278A" w:rsidRDefault="0075720C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 w:rsidRPr="0039278A">
                        <w:rPr>
                          <w:sz w:val="16"/>
                          <w:szCs w:val="16"/>
                        </w:rPr>
                        <w:tab/>
                        <w:t>www.</w:t>
                      </w:r>
                      <w:r w:rsidRPr="00622FD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C1C20">
                        <w:rPr>
                          <w:sz w:val="16"/>
                          <w:szCs w:val="16"/>
                        </w:rPr>
                        <w:t>iop.gov.si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42558" w:rsidRDefault="00342558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  <w:bookmarkStart w:id="0" w:name="_GoBack"/>
      <w:bookmarkEnd w:id="0"/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:rsidR="00396510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Številka:</w:t>
      </w:r>
      <w:r>
        <w:t xml:space="preserve"> </w:t>
      </w:r>
      <w:r w:rsidR="00BF793D">
        <w:t xml:space="preserve"> (pril.)</w:t>
      </w:r>
    </w:p>
    <w:p w:rsidR="003B5361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Datum:</w:t>
      </w:r>
      <w:r>
        <w:t xml:space="preserve"> </w:t>
      </w:r>
      <w:r w:rsidR="00E534A6">
        <w:t xml:space="preserve">16. </w:t>
      </w:r>
      <w:r w:rsidR="00750C20">
        <w:t>9</w:t>
      </w:r>
      <w:r w:rsidR="00E534A6">
        <w:t>. 201</w:t>
      </w:r>
      <w:r w:rsidR="00750C20">
        <w:t>9</w:t>
      </w:r>
    </w:p>
    <w:p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:rsidR="003B5361" w:rsidRDefault="00E65CFC" w:rsidP="003B5361">
      <w:pPr>
        <w:shd w:val="clear" w:color="auto" w:fill="FFFFFF"/>
        <w:tabs>
          <w:tab w:val="left" w:pos="9000"/>
        </w:tabs>
        <w:jc w:val="both"/>
        <w:rPr>
          <w:b/>
          <w:color w:val="000000"/>
          <w:lang w:eastAsia="en-US"/>
        </w:rPr>
      </w:pPr>
      <w:r>
        <w:rPr>
          <w:b/>
          <w:color w:val="000000"/>
          <w:lang w:eastAsia="en-US"/>
        </w:rPr>
        <w:t>Priloga 1: Opis vozil</w:t>
      </w:r>
    </w:p>
    <w:p w:rsidR="00342558" w:rsidRDefault="00342558" w:rsidP="00AC6FD3">
      <w:pPr>
        <w:shd w:val="clear" w:color="auto" w:fill="FFFFFF"/>
        <w:tabs>
          <w:tab w:val="left" w:pos="9000"/>
        </w:tabs>
        <w:jc w:val="both"/>
      </w:pPr>
    </w:p>
    <w:p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PREDMET OBJAVE</w:t>
      </w:r>
    </w:p>
    <w:p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  <w:r w:rsidRPr="00817CAA">
        <w:rPr>
          <w:color w:val="000000"/>
          <w:lang w:eastAsia="en-US"/>
        </w:rPr>
        <w:t xml:space="preserve">Inšpektorat RS za okolje in prostor </w:t>
      </w:r>
      <w:r w:rsidR="002E6523">
        <w:rPr>
          <w:color w:val="000000"/>
          <w:lang w:eastAsia="en-US"/>
        </w:rPr>
        <w:t xml:space="preserve">objavlja </w:t>
      </w:r>
      <w:r w:rsidRPr="00817CAA">
        <w:rPr>
          <w:color w:val="000000"/>
          <w:lang w:eastAsia="en-US"/>
        </w:rPr>
        <w:t>namero za</w:t>
      </w:r>
      <w:r w:rsidR="00FD5180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 xml:space="preserve">prodajo </w:t>
      </w:r>
      <w:r w:rsidR="00D13D4A">
        <w:rPr>
          <w:color w:val="000000"/>
          <w:lang w:eastAsia="en-US"/>
        </w:rPr>
        <w:t>petih</w:t>
      </w:r>
      <w:r w:rsidRPr="00817CAA">
        <w:rPr>
          <w:color w:val="000000"/>
          <w:lang w:eastAsia="en-US"/>
        </w:rPr>
        <w:t xml:space="preserve"> </w:t>
      </w:r>
      <w:r w:rsidR="00C73F9D">
        <w:rPr>
          <w:color w:val="000000"/>
          <w:lang w:eastAsia="en-US"/>
        </w:rPr>
        <w:t>s</w:t>
      </w:r>
      <w:r w:rsidR="00C73F9D">
        <w:t xml:space="preserve">lužbenih avtomobilov znamk Opel </w:t>
      </w:r>
      <w:r w:rsidR="00D13D4A">
        <w:t xml:space="preserve">in </w:t>
      </w:r>
      <w:r w:rsidR="00C73F9D">
        <w:t>Hyundai</w:t>
      </w:r>
      <w:r w:rsidR="000437E6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>na podlagi metode neposredne pogodbe</w:t>
      </w:r>
      <w:r>
        <w:rPr>
          <w:color w:val="000000"/>
          <w:lang w:eastAsia="en-US"/>
        </w:rPr>
        <w:t>.</w:t>
      </w:r>
    </w:p>
    <w:p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:rsidR="00FD5180" w:rsidRDefault="00FD5180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OPIS VOZIL IN KONTAKTNE INFORMACIJE</w:t>
      </w:r>
    </w:p>
    <w:p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:rsidR="00685EA7" w:rsidRDefault="00685EA7" w:rsidP="00685EA7">
      <w:pPr>
        <w:shd w:val="clear" w:color="auto" w:fill="FFFFFF"/>
        <w:tabs>
          <w:tab w:val="left" w:pos="9000"/>
        </w:tabs>
        <w:ind w:left="426"/>
        <w:jc w:val="both"/>
      </w:pPr>
      <w:r>
        <w:t>Informacije o vozilih dobite</w:t>
      </w:r>
      <w:r w:rsidR="009E1EDF">
        <w:t xml:space="preserve"> od 9:00 do 15.</w:t>
      </w:r>
      <w:r w:rsidR="00B57BD0">
        <w:t>0</w:t>
      </w:r>
      <w:r w:rsidR="009E1EDF">
        <w:t>0 ure</w:t>
      </w:r>
      <w:r>
        <w:t xml:space="preserve"> </w:t>
      </w:r>
      <w:r w:rsidR="009E1EDF">
        <w:t>pri kontaktnih osebah</w:t>
      </w:r>
      <w:r>
        <w:t xml:space="preserve">, navedenih pri posameznem vozilu. </w:t>
      </w: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tbl>
      <w:tblPr>
        <w:tblStyle w:val="Tabelamrea"/>
        <w:tblW w:w="8784" w:type="dxa"/>
        <w:tblLayout w:type="fixed"/>
        <w:tblLook w:val="04A0" w:firstRow="1" w:lastRow="0" w:firstColumn="1" w:lastColumn="0" w:noHBand="0" w:noVBand="1"/>
      </w:tblPr>
      <w:tblGrid>
        <w:gridCol w:w="1716"/>
        <w:gridCol w:w="2390"/>
        <w:gridCol w:w="1276"/>
        <w:gridCol w:w="709"/>
        <w:gridCol w:w="708"/>
        <w:gridCol w:w="709"/>
        <w:gridCol w:w="1276"/>
      </w:tblGrid>
      <w:tr w:rsidR="007A6FE2" w:rsidRPr="00E657FA" w:rsidTr="00FB2C68">
        <w:tc>
          <w:tcPr>
            <w:tcW w:w="1716" w:type="dxa"/>
          </w:tcPr>
          <w:p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sz w:val="18"/>
                <w:szCs w:val="18"/>
              </w:rPr>
              <w:t>Znamka/model</w:t>
            </w:r>
          </w:p>
        </w:tc>
        <w:tc>
          <w:tcPr>
            <w:tcW w:w="2390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Št. šasije</w:t>
            </w:r>
          </w:p>
        </w:tc>
        <w:tc>
          <w:tcPr>
            <w:tcW w:w="1276" w:type="dxa"/>
          </w:tcPr>
          <w:p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Reg. ozn.</w:t>
            </w:r>
          </w:p>
        </w:tc>
        <w:tc>
          <w:tcPr>
            <w:tcW w:w="709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ccm</w:t>
            </w:r>
          </w:p>
        </w:tc>
        <w:tc>
          <w:tcPr>
            <w:tcW w:w="708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Moč</w:t>
            </w:r>
          </w:p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kW</w:t>
            </w:r>
          </w:p>
        </w:tc>
        <w:tc>
          <w:tcPr>
            <w:tcW w:w="709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Leto izd.</w:t>
            </w:r>
          </w:p>
        </w:tc>
        <w:tc>
          <w:tcPr>
            <w:tcW w:w="1276" w:type="dxa"/>
          </w:tcPr>
          <w:p w:rsidR="007A6FE2" w:rsidRPr="00F97AD2" w:rsidRDefault="00F97AD2" w:rsidP="00F97AD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Veljavnost r</w:t>
            </w:r>
            <w:r w:rsidR="007A6FE2" w:rsidRPr="00F97AD2">
              <w:rPr>
                <w:b/>
                <w:color w:val="000000"/>
                <w:sz w:val="18"/>
                <w:szCs w:val="18"/>
                <w:lang w:eastAsia="en-US"/>
              </w:rPr>
              <w:t>eg. do</w:t>
            </w:r>
          </w:p>
        </w:tc>
      </w:tr>
      <w:tr w:rsidR="00D20939" w:rsidRPr="00E657FA" w:rsidTr="00FB2C68">
        <w:trPr>
          <w:trHeight w:val="184"/>
        </w:trPr>
        <w:tc>
          <w:tcPr>
            <w:tcW w:w="1716" w:type="dxa"/>
          </w:tcPr>
          <w:p w:rsidR="00D20939" w:rsidRPr="00E657FA" w:rsidRDefault="00D20939" w:rsidP="006C6CAF">
            <w:pPr>
              <w:spacing w:line="360" w:lineRule="auto"/>
              <w:jc w:val="both"/>
            </w:pPr>
            <w:bookmarkStart w:id="1" w:name="_Hlk19010848"/>
            <w:r>
              <w:t>Opel C</w:t>
            </w:r>
            <w:r w:rsidR="006C6CAF">
              <w:t>orsa</w:t>
            </w:r>
            <w:r>
              <w:t xml:space="preserve"> 1.2</w:t>
            </w:r>
          </w:p>
        </w:tc>
        <w:tc>
          <w:tcPr>
            <w:tcW w:w="2390" w:type="dxa"/>
          </w:tcPr>
          <w:p w:rsidR="00D20939" w:rsidRDefault="00D20939" w:rsidP="00AF2922">
            <w:pPr>
              <w:spacing w:line="360" w:lineRule="auto"/>
              <w:jc w:val="center"/>
            </w:pPr>
            <w:r w:rsidRPr="00D20939">
              <w:rPr>
                <w:rFonts w:eastAsia="Times New Roman"/>
                <w:lang w:eastAsia="sl-SI"/>
              </w:rPr>
              <w:t>W</w:t>
            </w:r>
            <w:r w:rsidR="00AF2922">
              <w:rPr>
                <w:rFonts w:eastAsia="Times New Roman"/>
                <w:lang w:eastAsia="sl-SI"/>
              </w:rPr>
              <w:t>0</w:t>
            </w:r>
            <w:r w:rsidRPr="00D20939">
              <w:rPr>
                <w:rFonts w:eastAsia="Times New Roman"/>
                <w:lang w:eastAsia="sl-SI"/>
              </w:rPr>
              <w:t>L</w:t>
            </w:r>
            <w:r w:rsidR="00AF2922">
              <w:rPr>
                <w:rFonts w:eastAsia="Times New Roman"/>
                <w:lang w:eastAsia="sl-SI"/>
              </w:rPr>
              <w:t>0</w:t>
            </w:r>
            <w:r w:rsidRPr="00D20939">
              <w:rPr>
                <w:rFonts w:eastAsia="Times New Roman"/>
                <w:lang w:eastAsia="sl-SI"/>
              </w:rPr>
              <w:t>SDL0876113831</w:t>
            </w:r>
          </w:p>
        </w:tc>
        <w:tc>
          <w:tcPr>
            <w:tcW w:w="1276" w:type="dxa"/>
            <w:vAlign w:val="bottom"/>
          </w:tcPr>
          <w:p w:rsidR="00D20939" w:rsidRPr="00D20939" w:rsidRDefault="00D20939" w:rsidP="00D20939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LJ UC-862</w:t>
            </w:r>
          </w:p>
        </w:tc>
        <w:tc>
          <w:tcPr>
            <w:tcW w:w="709" w:type="dxa"/>
          </w:tcPr>
          <w:p w:rsidR="00D20939" w:rsidRPr="00E657FA" w:rsidRDefault="00D20939" w:rsidP="00D20939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708" w:type="dxa"/>
          </w:tcPr>
          <w:p w:rsidR="00D20939" w:rsidRPr="00E657FA" w:rsidRDefault="00D20939" w:rsidP="00D2093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:rsidR="00D20939" w:rsidRPr="00E657FA" w:rsidRDefault="00D20939" w:rsidP="00D20939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2007</w:t>
            </w:r>
          </w:p>
        </w:tc>
        <w:tc>
          <w:tcPr>
            <w:tcW w:w="1276" w:type="dxa"/>
          </w:tcPr>
          <w:p w:rsidR="00D20939" w:rsidRDefault="00D20939" w:rsidP="00D2093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</w:tr>
      <w:tr w:rsidR="00D20939" w:rsidRPr="00E657FA" w:rsidTr="00FB2C68">
        <w:trPr>
          <w:trHeight w:val="184"/>
        </w:trPr>
        <w:tc>
          <w:tcPr>
            <w:tcW w:w="1716" w:type="dxa"/>
          </w:tcPr>
          <w:p w:rsidR="00D20939" w:rsidRPr="00D20939" w:rsidRDefault="00D20939" w:rsidP="00D20939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2" w:name="_Hlk19010920"/>
            <w:bookmarkEnd w:id="1"/>
            <w:r w:rsidRPr="00D20939">
              <w:t xml:space="preserve">Hyundai Tucson </w:t>
            </w:r>
          </w:p>
        </w:tc>
        <w:tc>
          <w:tcPr>
            <w:tcW w:w="2390" w:type="dxa"/>
          </w:tcPr>
          <w:p w:rsidR="00D20939" w:rsidRPr="00D20939" w:rsidRDefault="00D20939" w:rsidP="00D20939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KMHJN81BP8U774824</w:t>
            </w:r>
          </w:p>
        </w:tc>
        <w:tc>
          <w:tcPr>
            <w:tcW w:w="1276" w:type="dxa"/>
          </w:tcPr>
          <w:p w:rsidR="00D20939" w:rsidRPr="00D20939" w:rsidRDefault="00D20939" w:rsidP="00D20939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LJ 18-1DT</w:t>
            </w:r>
          </w:p>
        </w:tc>
        <w:tc>
          <w:tcPr>
            <w:tcW w:w="709" w:type="dxa"/>
          </w:tcPr>
          <w:p w:rsidR="00D20939" w:rsidRPr="00D20939" w:rsidRDefault="00D20939" w:rsidP="00D20939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708" w:type="dxa"/>
          </w:tcPr>
          <w:p w:rsidR="00D20939" w:rsidRPr="00D20939" w:rsidRDefault="00D20939" w:rsidP="00D20939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104</w:t>
            </w:r>
          </w:p>
        </w:tc>
        <w:tc>
          <w:tcPr>
            <w:tcW w:w="709" w:type="dxa"/>
          </w:tcPr>
          <w:p w:rsidR="00D20939" w:rsidRPr="00E657FA" w:rsidDel="00C03909" w:rsidRDefault="00D20939" w:rsidP="00D2093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D20939" w:rsidRDefault="00D20939" w:rsidP="00D2093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</w:tr>
      <w:tr w:rsidR="00621E65" w:rsidRPr="00E657FA" w:rsidTr="00FB2C68">
        <w:trPr>
          <w:trHeight w:val="184"/>
        </w:trPr>
        <w:tc>
          <w:tcPr>
            <w:tcW w:w="1716" w:type="dxa"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3" w:name="_Hlk19011428"/>
            <w:bookmarkEnd w:id="2"/>
            <w:r w:rsidRPr="00D20939">
              <w:t>Hyundai Tucson</w:t>
            </w:r>
          </w:p>
        </w:tc>
        <w:tc>
          <w:tcPr>
            <w:tcW w:w="2390" w:type="dxa"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KMHJN81BP7U677213</w:t>
            </w:r>
          </w:p>
        </w:tc>
        <w:tc>
          <w:tcPr>
            <w:tcW w:w="1276" w:type="dxa"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LJ 19-8SM</w:t>
            </w:r>
          </w:p>
        </w:tc>
        <w:tc>
          <w:tcPr>
            <w:tcW w:w="709" w:type="dxa"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708" w:type="dxa"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104</w:t>
            </w:r>
          </w:p>
        </w:tc>
        <w:tc>
          <w:tcPr>
            <w:tcW w:w="709" w:type="dxa"/>
          </w:tcPr>
          <w:p w:rsidR="00621E65" w:rsidRPr="00E657FA" w:rsidDel="00C03909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621E65" w:rsidRDefault="00DA30FC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10.8.2020</w:t>
            </w:r>
          </w:p>
        </w:tc>
      </w:tr>
      <w:tr w:rsidR="00621E65" w:rsidRPr="00E657FA" w:rsidTr="00FB2C68">
        <w:trPr>
          <w:trHeight w:val="184"/>
        </w:trPr>
        <w:tc>
          <w:tcPr>
            <w:tcW w:w="1716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4" w:name="_Hlk19013802"/>
            <w:bookmarkEnd w:id="3"/>
            <w:r w:rsidRPr="00621E65">
              <w:t>Hyundai Tucson</w:t>
            </w:r>
          </w:p>
        </w:tc>
        <w:tc>
          <w:tcPr>
            <w:tcW w:w="2390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KMHJN81BP8U774766</w:t>
            </w:r>
          </w:p>
        </w:tc>
        <w:tc>
          <w:tcPr>
            <w:tcW w:w="1276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LJ 18-4DT</w:t>
            </w:r>
          </w:p>
        </w:tc>
        <w:tc>
          <w:tcPr>
            <w:tcW w:w="709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1975</w:t>
            </w:r>
          </w:p>
        </w:tc>
        <w:tc>
          <w:tcPr>
            <w:tcW w:w="708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104</w:t>
            </w:r>
          </w:p>
        </w:tc>
        <w:tc>
          <w:tcPr>
            <w:tcW w:w="709" w:type="dxa"/>
          </w:tcPr>
          <w:p w:rsidR="00621E65" w:rsidRPr="00E657FA" w:rsidDel="00C03909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621E65" w:rsidRDefault="00DA30FC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7.11.2019</w:t>
            </w:r>
          </w:p>
        </w:tc>
      </w:tr>
      <w:bookmarkEnd w:id="4"/>
      <w:tr w:rsidR="00621E65" w:rsidRPr="00E657FA" w:rsidTr="00FB2C68">
        <w:trPr>
          <w:trHeight w:val="184"/>
        </w:trPr>
        <w:tc>
          <w:tcPr>
            <w:tcW w:w="1716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 xml:space="preserve">Hyundai Tucson  </w:t>
            </w:r>
          </w:p>
        </w:tc>
        <w:tc>
          <w:tcPr>
            <w:tcW w:w="2390" w:type="dxa"/>
          </w:tcPr>
          <w:p w:rsidR="00621E65" w:rsidRPr="00621E65" w:rsidRDefault="00621E65" w:rsidP="00F85DCC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KMHJN81</w:t>
            </w:r>
            <w:r w:rsidR="00F85DCC">
              <w:t>B</w:t>
            </w:r>
            <w:r w:rsidRPr="00621E65">
              <w:t>P8U774753</w:t>
            </w:r>
          </w:p>
        </w:tc>
        <w:tc>
          <w:tcPr>
            <w:tcW w:w="1276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LJ 18-5DT</w:t>
            </w:r>
          </w:p>
        </w:tc>
        <w:tc>
          <w:tcPr>
            <w:tcW w:w="709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1975</w:t>
            </w:r>
          </w:p>
        </w:tc>
        <w:tc>
          <w:tcPr>
            <w:tcW w:w="708" w:type="dxa"/>
          </w:tcPr>
          <w:p w:rsidR="00621E65" w:rsidRPr="00621E65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104</w:t>
            </w:r>
          </w:p>
        </w:tc>
        <w:tc>
          <w:tcPr>
            <w:tcW w:w="709" w:type="dxa"/>
          </w:tcPr>
          <w:p w:rsidR="00621E65" w:rsidRPr="00E657FA" w:rsidDel="00C03909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621E65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</w:tr>
    </w:tbl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FD5180" w:rsidRDefault="00FD5180" w:rsidP="00275B15">
      <w:pPr>
        <w:shd w:val="clear" w:color="auto" w:fill="FFFFFF"/>
        <w:tabs>
          <w:tab w:val="left" w:pos="9000"/>
        </w:tabs>
        <w:jc w:val="both"/>
        <w:sectPr w:rsidR="00FD5180" w:rsidSect="00FD5180">
          <w:footerReference w:type="even" r:id="rId9"/>
          <w:footerReference w:type="default" r:id="rId10"/>
          <w:pgSz w:w="11907" w:h="16840" w:code="9"/>
          <w:pgMar w:top="1247" w:right="1418" w:bottom="1361" w:left="1701" w:header="709" w:footer="709" w:gutter="0"/>
          <w:cols w:space="708"/>
          <w:docGrid w:linePitch="360"/>
        </w:sectPr>
      </w:pPr>
    </w:p>
    <w:p w:rsidR="00B57BD0" w:rsidRDefault="00B57BD0" w:rsidP="00B57BD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1. </w:t>
      </w:r>
      <w:r w:rsidR="00C73F9D" w:rsidRPr="00C73F9D">
        <w:rPr>
          <w:b/>
        </w:rPr>
        <w:t>OPEL CORSA 1.2, 16 V</w:t>
      </w:r>
    </w:p>
    <w:p w:rsidR="007E2C01" w:rsidRPr="00C27A06" w:rsidRDefault="007E2C01" w:rsidP="00B57BD0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941"/>
        <w:gridCol w:w="827"/>
        <w:gridCol w:w="567"/>
        <w:gridCol w:w="709"/>
        <w:gridCol w:w="2409"/>
      </w:tblGrid>
      <w:tr w:rsidR="00C73F9D" w:rsidTr="00C73F9D">
        <w:trPr>
          <w:trHeight w:val="283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Teh</w:t>
            </w:r>
            <w:r w:rsidR="00FE608C">
              <w:t>ničen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Stanje vozila</w:t>
            </w:r>
            <w:r w:rsidR="00C82AC7">
              <w:t xml:space="preserve"> </w:t>
            </w:r>
            <w:r w:rsidR="00A13B6B">
              <w:t>- opis</w:t>
            </w:r>
          </w:p>
        </w:tc>
      </w:tr>
      <w:tr w:rsidR="00621E65" w:rsidTr="00AF2922">
        <w:trPr>
          <w:trHeight w:val="283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AF2922">
            <w:pPr>
              <w:spacing w:line="360" w:lineRule="auto"/>
              <w:jc w:val="center"/>
            </w:pPr>
            <w:r>
              <w:t>Opel C</w:t>
            </w:r>
            <w:r w:rsidR="006C6CAF">
              <w:t xml:space="preserve">orsa </w:t>
            </w:r>
            <w:r>
              <w:t>1.2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AF2922">
            <w:pPr>
              <w:spacing w:line="360" w:lineRule="auto"/>
              <w:jc w:val="center"/>
            </w:pPr>
            <w:r w:rsidRPr="00D20939">
              <w:rPr>
                <w:rFonts w:eastAsia="Times New Roman"/>
                <w:lang w:eastAsia="sl-SI"/>
              </w:rPr>
              <w:t>W</w:t>
            </w:r>
            <w:r w:rsidR="006C6CAF">
              <w:rPr>
                <w:rFonts w:eastAsia="Times New Roman"/>
                <w:lang w:eastAsia="sl-SI"/>
              </w:rPr>
              <w:t>0</w:t>
            </w:r>
            <w:r w:rsidRPr="00D20939">
              <w:rPr>
                <w:rFonts w:eastAsia="Times New Roman"/>
                <w:lang w:eastAsia="sl-SI"/>
              </w:rPr>
              <w:t>L</w:t>
            </w:r>
            <w:r w:rsidR="006C6CAF">
              <w:rPr>
                <w:rFonts w:eastAsia="Times New Roman"/>
                <w:lang w:eastAsia="sl-SI"/>
              </w:rPr>
              <w:t>0</w:t>
            </w:r>
            <w:r w:rsidRPr="00D20939">
              <w:rPr>
                <w:rFonts w:eastAsia="Times New Roman"/>
                <w:lang w:eastAsia="sl-SI"/>
              </w:rPr>
              <w:t>SDL0876113831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AF2922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LJ UC-862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AF2922">
            <w:pPr>
              <w:jc w:val="center"/>
            </w:pPr>
            <w:r>
              <w:t>170.000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AF2922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BE38AF" w:rsidRDefault="00621E65" w:rsidP="00AF2922">
            <w:pPr>
              <w:jc w:val="center"/>
            </w:pPr>
            <w:r>
              <w:t>Ljubljana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AF2922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AF2922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AF2922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BE38AF" w:rsidRDefault="00FE608C" w:rsidP="00AF2922">
            <w:pPr>
              <w:jc w:val="center"/>
            </w:pPr>
            <w:r>
              <w:rPr>
                <w:noProof/>
                <w:lang w:eastAsia="sl-SI"/>
              </w:rPr>
              <w:t>Poškodovan zadnji odbijač, sicer dobro ohranjeno in vozno</w:t>
            </w:r>
          </w:p>
        </w:tc>
      </w:tr>
    </w:tbl>
    <w:p w:rsidR="00B57BD0" w:rsidRDefault="00B57BD0" w:rsidP="00B57BD0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color w:val="000000"/>
        </w:rPr>
        <w:t xml:space="preserve">Kontaktna oseba: </w:t>
      </w:r>
      <w:bookmarkStart w:id="5" w:name="_Hlk19011368"/>
      <w:r w:rsidR="005560C9">
        <w:rPr>
          <w:noProof/>
          <w:lang w:eastAsia="sl-SI"/>
        </w:rPr>
        <w:t>Boštjan Bajs, tel.:041 297 358</w:t>
      </w:r>
    </w:p>
    <w:bookmarkEnd w:id="5"/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FE608C" w:rsidRDefault="00FE608C" w:rsidP="00B57BD0">
      <w:pPr>
        <w:shd w:val="clear" w:color="auto" w:fill="FFFFFF"/>
        <w:jc w:val="both"/>
        <w:rPr>
          <w:color w:val="000000"/>
        </w:rPr>
      </w:pP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A86CB0" w:rsidRDefault="00A86CB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B57BD0" w:rsidRPr="00D13D4A" w:rsidRDefault="00B57BD0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  <w:r>
        <w:rPr>
          <w:color w:val="000000"/>
        </w:rPr>
        <w:t xml:space="preserve"> </w:t>
      </w:r>
      <w:r w:rsidR="007E2C01">
        <w:rPr>
          <w:color w:val="000000"/>
        </w:rPr>
        <w:t xml:space="preserve">      </w:t>
      </w:r>
      <w:r>
        <w:rPr>
          <w:color w:val="000000"/>
        </w:rPr>
        <w:t xml:space="preserve">  </w:t>
      </w:r>
      <w:r w:rsidR="007E2C01">
        <w:rPr>
          <w:color w:val="000000"/>
        </w:rPr>
        <w:t xml:space="preserve">  </w:t>
      </w:r>
      <w:r>
        <w:rPr>
          <w:color w:val="000000"/>
        </w:rPr>
        <w:t xml:space="preserve">        </w:t>
      </w: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B57BD0" w:rsidRDefault="005560C9" w:rsidP="00B57BD0">
      <w:pPr>
        <w:shd w:val="clear" w:color="auto" w:fill="FFFFFF"/>
        <w:jc w:val="both"/>
        <w:rPr>
          <w:color w:val="000000"/>
        </w:rPr>
      </w:pPr>
      <w:r>
        <w:rPr>
          <w:noProof/>
          <w:lang w:eastAsia="sl-SI"/>
        </w:rPr>
        <w:drawing>
          <wp:inline distT="0" distB="0" distL="0" distR="0" wp14:anchorId="301C1DAA" wp14:editId="41AABDBA">
            <wp:extent cx="4171950" cy="3267075"/>
            <wp:effectExtent l="0" t="0" r="0" b="9525"/>
            <wp:docPr id="14" name="Slika 14" descr="C:\Users\apmocnik\Pictures\2019-09-12\IMG_20190911_12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C:\Users\apmocnik\Pictures\2019-09-12\IMG_20190911_120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08595A96" wp14:editId="66F4DD32">
            <wp:extent cx="4295775" cy="3314700"/>
            <wp:effectExtent l="0" t="0" r="9525" b="0"/>
            <wp:docPr id="12" name="Slika 12" descr="C:\Users\apmocnik\Pictures\2019-09-12\IMG_20190911_12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C:\Users\apmocnik\Pictures\2019-09-12\IMG_20190911_12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b/>
          <w:color w:val="000000"/>
        </w:rPr>
      </w:pPr>
    </w:p>
    <w:p w:rsidR="005560C9" w:rsidRDefault="005560C9" w:rsidP="00B57BD0">
      <w:pPr>
        <w:shd w:val="clear" w:color="auto" w:fill="FFFFFF"/>
        <w:jc w:val="both"/>
        <w:rPr>
          <w:b/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b/>
          <w:color w:val="000000"/>
        </w:rPr>
      </w:pPr>
    </w:p>
    <w:p w:rsidR="00B57BD0" w:rsidRDefault="00B57BD0" w:rsidP="00B57BD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2. </w:t>
      </w:r>
      <w:r w:rsidR="00D13D4A">
        <w:rPr>
          <w:b/>
        </w:rPr>
        <w:t>HYUNDAI TUSCON</w:t>
      </w:r>
    </w:p>
    <w:p w:rsidR="00285EE7" w:rsidRPr="00C27A06" w:rsidRDefault="00285EE7" w:rsidP="00B57BD0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941"/>
        <w:gridCol w:w="827"/>
        <w:gridCol w:w="567"/>
        <w:gridCol w:w="709"/>
        <w:gridCol w:w="2409"/>
      </w:tblGrid>
      <w:tr w:rsidR="00C73F9D" w:rsidTr="00C73F9D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Teh</w:t>
            </w:r>
            <w:r w:rsidR="00FE608C">
              <w:t>ničen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Stanje vozila</w:t>
            </w:r>
            <w:r w:rsidR="00A13B6B">
              <w:t xml:space="preserve"> - opis</w:t>
            </w:r>
          </w:p>
        </w:tc>
      </w:tr>
      <w:tr w:rsidR="00621E65" w:rsidTr="00BE38AF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 xml:space="preserve">Hyundai Tucson 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KMHJN81BP8U774824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LJ 18-1DT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621E65">
            <w:pPr>
              <w:jc w:val="center"/>
            </w:pPr>
            <w:r>
              <w:t>140.000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621E65">
            <w:r>
              <w:t>Ljubljana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D20939" w:rsidRDefault="00621E65" w:rsidP="00621E65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Del="00C03909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8F3287" w:rsidP="00621E65">
            <w:r>
              <w:t>Dobro ohranjeno, vozno</w:t>
            </w:r>
          </w:p>
        </w:tc>
      </w:tr>
    </w:tbl>
    <w:p w:rsidR="005560C9" w:rsidRDefault="00B57BD0" w:rsidP="005560C9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color w:val="000000"/>
        </w:rPr>
        <w:t xml:space="preserve">Kontaktna oseba: </w:t>
      </w:r>
      <w:r w:rsidR="005560C9">
        <w:rPr>
          <w:noProof/>
          <w:lang w:eastAsia="sl-SI"/>
        </w:rPr>
        <w:t>Boštjan Bajs, tel.:041 297 358</w:t>
      </w:r>
    </w:p>
    <w:p w:rsidR="006F1B64" w:rsidRDefault="006F1B64" w:rsidP="006F1B64">
      <w:pPr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285EE7" w:rsidRDefault="00285EE7" w:rsidP="007E2C01">
      <w:pPr>
        <w:shd w:val="clear" w:color="auto" w:fill="FFFFFF"/>
        <w:jc w:val="both"/>
        <w:rPr>
          <w:color w:val="000000"/>
        </w:rPr>
      </w:pPr>
    </w:p>
    <w:p w:rsidR="00C73F9D" w:rsidRDefault="00C73F9D" w:rsidP="007E2C01">
      <w:pPr>
        <w:shd w:val="clear" w:color="auto" w:fill="FFFFFF"/>
        <w:jc w:val="both"/>
        <w:rPr>
          <w:color w:val="000000"/>
        </w:rPr>
      </w:pPr>
    </w:p>
    <w:p w:rsidR="00C73F9D" w:rsidRDefault="00C73F9D" w:rsidP="007E2C01">
      <w:pPr>
        <w:shd w:val="clear" w:color="auto" w:fill="FFFFFF"/>
        <w:jc w:val="both"/>
        <w:rPr>
          <w:color w:val="000000"/>
        </w:rPr>
      </w:pPr>
    </w:p>
    <w:p w:rsidR="00C73F9D" w:rsidRDefault="00C73F9D" w:rsidP="007E2C01">
      <w:pPr>
        <w:shd w:val="clear" w:color="auto" w:fill="FFFFFF"/>
        <w:jc w:val="both"/>
        <w:rPr>
          <w:color w:val="000000"/>
        </w:rPr>
      </w:pPr>
    </w:p>
    <w:p w:rsidR="00C73F9D" w:rsidRDefault="00C73F9D" w:rsidP="007E2C01">
      <w:pPr>
        <w:shd w:val="clear" w:color="auto" w:fill="FFFFFF"/>
        <w:jc w:val="both"/>
        <w:rPr>
          <w:color w:val="000000"/>
        </w:rPr>
      </w:pPr>
    </w:p>
    <w:p w:rsidR="00C73F9D" w:rsidRDefault="00C73F9D" w:rsidP="007E2C01">
      <w:pPr>
        <w:shd w:val="clear" w:color="auto" w:fill="FFFFFF"/>
        <w:jc w:val="both"/>
        <w:rPr>
          <w:color w:val="000000"/>
        </w:rPr>
      </w:pPr>
    </w:p>
    <w:p w:rsidR="00285EE7" w:rsidRDefault="00285EE7" w:rsidP="007E2C0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9E4782" w:rsidRDefault="009E4782" w:rsidP="007E2C0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5560C9">
        <w:rPr>
          <w:noProof/>
          <w:lang w:eastAsia="sl-SI"/>
        </w:rPr>
        <w:drawing>
          <wp:inline distT="0" distB="0" distL="0" distR="0" wp14:anchorId="33B86060" wp14:editId="43562269">
            <wp:extent cx="4200525" cy="3248025"/>
            <wp:effectExtent l="0" t="0" r="9525" b="9525"/>
            <wp:docPr id="11" name="Slika 11" descr="M:\Vozni park OE LJ\Hyundai TUSCON LJ 18 -1DT\IMG_1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M:\Vozni park OE LJ\Hyundai TUSCON LJ 18 -1DT\IMG_1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5560C9">
        <w:rPr>
          <w:color w:val="000000"/>
        </w:rPr>
        <w:t xml:space="preserve">  </w:t>
      </w:r>
      <w:r w:rsidR="005560C9">
        <w:rPr>
          <w:noProof/>
          <w:lang w:eastAsia="sl-SI"/>
        </w:rPr>
        <w:drawing>
          <wp:inline distT="0" distB="0" distL="0" distR="0" wp14:anchorId="3A356A7C" wp14:editId="2E42EDBE">
            <wp:extent cx="4324350" cy="3190875"/>
            <wp:effectExtent l="0" t="0" r="0" b="9525"/>
            <wp:docPr id="7" name="Slika 7" descr="M:\Vozni park OE LJ\Hyundai TUSCON LJ 18 -1DT\IMG_1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M:\Vozni park OE LJ\Hyundai TUSCON LJ 18 -1DT\IMG_17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B57BD0" w:rsidRPr="00D13D4A" w:rsidRDefault="00285EE7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  <w:r>
        <w:rPr>
          <w:color w:val="000000"/>
        </w:rPr>
        <w:t xml:space="preserve">                  </w:t>
      </w:r>
    </w:p>
    <w:p w:rsidR="00C73F9D" w:rsidRPr="00D13D4A" w:rsidRDefault="00C73F9D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</w:p>
    <w:p w:rsidR="00D13D4A" w:rsidRDefault="00D13D4A">
      <w:pPr>
        <w:rPr>
          <w:noProof/>
          <w:color w:val="000000"/>
          <w:lang w:val="de-AT" w:eastAsia="en-GB"/>
        </w:rPr>
      </w:pPr>
      <w:r>
        <w:rPr>
          <w:noProof/>
          <w:color w:val="000000"/>
          <w:lang w:val="de-AT" w:eastAsia="en-GB"/>
        </w:rPr>
        <w:br w:type="page"/>
      </w:r>
    </w:p>
    <w:p w:rsidR="00C73F9D" w:rsidRPr="00D13D4A" w:rsidRDefault="00C73F9D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</w:p>
    <w:p w:rsidR="00D13D4A" w:rsidRDefault="00D13D4A" w:rsidP="00D13D4A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3. </w:t>
      </w:r>
      <w:r>
        <w:rPr>
          <w:b/>
        </w:rPr>
        <w:t>HYUNDAI TUSCON</w:t>
      </w:r>
    </w:p>
    <w:p w:rsidR="00D13D4A" w:rsidRPr="00C27A06" w:rsidRDefault="00D13D4A" w:rsidP="00D13D4A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1134"/>
        <w:gridCol w:w="993"/>
        <w:gridCol w:w="1134"/>
        <w:gridCol w:w="1167"/>
        <w:gridCol w:w="827"/>
        <w:gridCol w:w="567"/>
        <w:gridCol w:w="709"/>
        <w:gridCol w:w="2409"/>
      </w:tblGrid>
      <w:tr w:rsidR="00D13D4A" w:rsidTr="00AF2922">
        <w:trPr>
          <w:trHeight w:val="276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Znamka/model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Številka šasije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Reg. ozn.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Teh</w:t>
            </w:r>
            <w:r w:rsidR="00FE608C">
              <w:t xml:space="preserve">ničen 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Stanje vozila - opis</w:t>
            </w:r>
          </w:p>
        </w:tc>
      </w:tr>
      <w:tr w:rsidR="006F1B64" w:rsidTr="00AF2922">
        <w:trPr>
          <w:trHeight w:val="261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D20939" w:rsidRDefault="006F1B64" w:rsidP="006F1B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Hyundai Tucson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D20939" w:rsidRDefault="006F1B64" w:rsidP="006F1B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KMHJN81BP7U677213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D20939" w:rsidRDefault="006F1B64" w:rsidP="006F1B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LJ 19-8SM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Default="006F1B64" w:rsidP="006F1B64">
            <w:pPr>
              <w:jc w:val="center"/>
            </w:pPr>
            <w:r>
              <w:t>182.000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Default="00FE608C" w:rsidP="006F1B64">
            <w:pPr>
              <w:jc w:val="center"/>
            </w:pPr>
            <w:r>
              <w:t>10.8.2020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Default="00FE608C" w:rsidP="006F1B64">
            <w:r>
              <w:t>Sl. Bistrica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D20939" w:rsidRDefault="006F1B64" w:rsidP="006F1B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D20939" w:rsidRDefault="006F1B64" w:rsidP="006F1B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Pr="00E657FA" w:rsidDel="00C03909" w:rsidRDefault="006F1B64" w:rsidP="006F1B6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1B64" w:rsidRDefault="00FE608C" w:rsidP="006F1B64">
            <w:r>
              <w:t>Dobro ohranjeno, vozno</w:t>
            </w:r>
          </w:p>
        </w:tc>
      </w:tr>
    </w:tbl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Kontaktna oseba: </w:t>
      </w:r>
      <w:r w:rsidR="006F1B64">
        <w:rPr>
          <w:color w:val="000000"/>
        </w:rPr>
        <w:t>Darko Vrhovšek   tel.:</w:t>
      </w:r>
      <w:r w:rsidR="00AF2922">
        <w:rPr>
          <w:color w:val="000000"/>
        </w:rPr>
        <w:t xml:space="preserve"> 02/707 31 01</w:t>
      </w: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912786" w:rsidRDefault="00A27F18" w:rsidP="00B57BD0">
      <w:pPr>
        <w:shd w:val="clear" w:color="auto" w:fill="FFFFFF"/>
        <w:jc w:val="both"/>
        <w:rPr>
          <w:color w:val="000000"/>
        </w:rPr>
      </w:pPr>
      <w:r>
        <w:rPr>
          <w:noProof/>
          <w:lang w:eastAsia="sl-SI"/>
        </w:rPr>
        <w:drawing>
          <wp:inline distT="0" distB="0" distL="0" distR="0">
            <wp:extent cx="4417803" cy="331470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99" cy="33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4392207" cy="3295497"/>
            <wp:effectExtent l="0" t="0" r="889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46" cy="32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86" w:rsidRDefault="00912786" w:rsidP="00912786">
      <w:pPr>
        <w:autoSpaceDE w:val="0"/>
        <w:autoSpaceDN w:val="0"/>
        <w:adjustRightInd w:val="0"/>
        <w:rPr>
          <w:rFonts w:ascii="Helv" w:hAnsi="Helv" w:cs="Helv"/>
          <w:color w:val="000000"/>
          <w:lang w:eastAsia="sl-SI"/>
        </w:rPr>
      </w:pPr>
    </w:p>
    <w:p w:rsidR="00912786" w:rsidRDefault="00912786" w:rsidP="00912786">
      <w:pPr>
        <w:autoSpaceDE w:val="0"/>
        <w:autoSpaceDN w:val="0"/>
        <w:adjustRightInd w:val="0"/>
        <w:rPr>
          <w:rFonts w:ascii="Helv" w:hAnsi="Helv" w:cs="Helv"/>
          <w:color w:val="000000"/>
          <w:lang w:eastAsia="sl-SI"/>
        </w:rPr>
      </w:pPr>
      <w:r>
        <w:rPr>
          <w:rFonts w:ascii="Helv" w:hAnsi="Helv" w:cs="Helv"/>
          <w:color w:val="000000"/>
          <w:lang w:eastAsia="sl-SI"/>
        </w:rPr>
        <w:t xml:space="preserve">     </w:t>
      </w:r>
    </w:p>
    <w:p w:rsidR="00D13D4A" w:rsidRDefault="00C82AC7" w:rsidP="00D13D4A">
      <w:pPr>
        <w:shd w:val="clear" w:color="auto" w:fill="FFFFFF"/>
        <w:jc w:val="both"/>
        <w:rPr>
          <w:b/>
          <w:color w:val="000000"/>
        </w:rPr>
      </w:pPr>
      <w:r>
        <w:rPr>
          <w:rFonts w:ascii="Helv" w:hAnsi="Helv" w:cs="Helv"/>
          <w:color w:val="000000"/>
          <w:lang w:eastAsia="sl-SI"/>
        </w:rPr>
        <w:br w:type="page"/>
      </w:r>
      <w:r w:rsidR="00D13D4A">
        <w:rPr>
          <w:b/>
          <w:color w:val="000000"/>
        </w:rPr>
        <w:lastRenderedPageBreak/>
        <w:t xml:space="preserve">4. </w:t>
      </w:r>
      <w:r w:rsidR="00D13D4A">
        <w:rPr>
          <w:b/>
        </w:rPr>
        <w:t>HYUNDAI TUSCON</w:t>
      </w:r>
    </w:p>
    <w:p w:rsidR="00D13D4A" w:rsidRPr="00C27A06" w:rsidRDefault="00D13D4A" w:rsidP="00D13D4A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874"/>
        <w:gridCol w:w="827"/>
        <w:gridCol w:w="567"/>
        <w:gridCol w:w="709"/>
        <w:gridCol w:w="2409"/>
      </w:tblGrid>
      <w:tr w:rsidR="00D13D4A" w:rsidTr="009341DD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Teh</w:t>
            </w:r>
            <w:r w:rsidR="00FE608C">
              <w:t xml:space="preserve">ničen 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Stanje vozila - opis</w:t>
            </w:r>
          </w:p>
        </w:tc>
      </w:tr>
      <w:tr w:rsidR="005A64EA" w:rsidTr="009341DD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Hyundai Tucson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KMHJN81BP8U774766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LJ 18-4DT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pPr>
              <w:jc w:val="center"/>
            </w:pPr>
            <w:r>
              <w:t>170.000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DA30FC" w:rsidP="005A64EA">
            <w:pPr>
              <w:jc w:val="center"/>
            </w:pPr>
            <w:r>
              <w:t>7.11.2019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r>
              <w:t>Murska Sobota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E657FA" w:rsidDel="00C03909" w:rsidRDefault="005A64EA" w:rsidP="005A64EA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DA30FC" w:rsidP="005A64EA">
            <w:r>
              <w:t>Dobro ohranjeno, vozno</w:t>
            </w:r>
          </w:p>
        </w:tc>
      </w:tr>
    </w:tbl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Kontaktna oseba: </w:t>
      </w:r>
      <w:r w:rsidR="005A64EA">
        <w:rPr>
          <w:color w:val="000000"/>
        </w:rPr>
        <w:t xml:space="preserve">Boris </w:t>
      </w:r>
      <w:proofErr w:type="spellStart"/>
      <w:r w:rsidR="005A64EA">
        <w:rPr>
          <w:color w:val="000000"/>
        </w:rPr>
        <w:t>Senger</w:t>
      </w:r>
      <w:proofErr w:type="spellEnd"/>
      <w:r w:rsidR="00AF2922">
        <w:rPr>
          <w:color w:val="000000"/>
        </w:rPr>
        <w:t>, 02/512 49 01</w:t>
      </w: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750C20" w:rsidRDefault="00750C20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D13D4A" w:rsidRDefault="007A4BD1" w:rsidP="00D13D4A">
      <w:pPr>
        <w:shd w:val="clear" w:color="auto" w:fill="FFFFFF"/>
        <w:jc w:val="both"/>
        <w:rPr>
          <w:color w:val="000000"/>
        </w:rPr>
      </w:pPr>
      <w:r>
        <w:rPr>
          <w:noProof/>
          <w:lang w:eastAsia="sl-SI"/>
        </w:rPr>
        <w:drawing>
          <wp:inline distT="0" distB="0" distL="0" distR="0">
            <wp:extent cx="4357146" cy="3267075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22" cy="32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D4A">
        <w:rPr>
          <w:color w:val="000000"/>
        </w:rPr>
        <w:t xml:space="preserve">  </w:t>
      </w:r>
      <w:r>
        <w:rPr>
          <w:color w:val="000000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4371546" cy="32778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08" cy="32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4A" w:rsidRDefault="00D13D4A" w:rsidP="00D13D4A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13D4A" w:rsidRDefault="00D13D4A" w:rsidP="00D13D4A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13D4A" w:rsidRDefault="00D13D4A" w:rsidP="00D13D4A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13D4A" w:rsidRDefault="00D13D4A">
      <w:pPr>
        <w:rPr>
          <w:rFonts w:ascii="Helv" w:hAnsi="Helv" w:cs="Helv"/>
          <w:noProof/>
          <w:color w:val="000000"/>
          <w:lang w:eastAsia="sl-SI"/>
        </w:rPr>
      </w:pPr>
      <w:r>
        <w:rPr>
          <w:rFonts w:ascii="Helv" w:hAnsi="Helv" w:cs="Helv"/>
          <w:noProof/>
          <w:color w:val="000000"/>
          <w:lang w:eastAsia="sl-SI"/>
        </w:rPr>
        <w:br w:type="page"/>
      </w:r>
    </w:p>
    <w:p w:rsidR="00D13D4A" w:rsidRDefault="00D13D4A" w:rsidP="00D13D4A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13D4A" w:rsidRDefault="00D13D4A" w:rsidP="00D13D4A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13D4A" w:rsidRDefault="00D13D4A" w:rsidP="00D13D4A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5. </w:t>
      </w:r>
      <w:r>
        <w:rPr>
          <w:b/>
        </w:rPr>
        <w:t>HYUNDAI TUSCON</w:t>
      </w:r>
    </w:p>
    <w:p w:rsidR="00D13D4A" w:rsidRPr="00C27A06" w:rsidRDefault="00D13D4A" w:rsidP="00D13D4A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874"/>
        <w:gridCol w:w="827"/>
        <w:gridCol w:w="567"/>
        <w:gridCol w:w="709"/>
        <w:gridCol w:w="2409"/>
      </w:tblGrid>
      <w:tr w:rsidR="00D13D4A" w:rsidTr="009341DD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Teh</w:t>
            </w:r>
            <w:r w:rsidR="00FE608C">
              <w:t xml:space="preserve">ničen </w:t>
            </w:r>
            <w:r>
              <w:t>pregled</w:t>
            </w:r>
            <w:r w:rsidR="00FE608C">
              <w:t xml:space="preserve"> do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13D4A" w:rsidRDefault="00D13D4A" w:rsidP="009341DD">
            <w:r>
              <w:t>Stanje vozila - opis</w:t>
            </w:r>
          </w:p>
        </w:tc>
      </w:tr>
      <w:tr w:rsidR="005A64EA" w:rsidTr="009341DD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 xml:space="preserve">Hyundai Tucson  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F85DCC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KMHJN81B</w:t>
            </w:r>
            <w:r w:rsidR="005A64EA" w:rsidRPr="00621E65">
              <w:t>P8U774753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LJ 18-5DT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pPr>
              <w:jc w:val="center"/>
            </w:pPr>
            <w:r>
              <w:t>130.000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r>
              <w:t>Celje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621E65" w:rsidRDefault="005A64EA" w:rsidP="005A64EA">
            <w:pPr>
              <w:shd w:val="clear" w:color="auto" w:fill="FFFFFF"/>
              <w:tabs>
                <w:tab w:val="left" w:pos="9000"/>
              </w:tabs>
              <w:jc w:val="both"/>
            </w:pPr>
            <w:r w:rsidRPr="00621E65"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Pr="00E657FA" w:rsidDel="00C03909" w:rsidRDefault="005A64EA" w:rsidP="005A64EA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64EA" w:rsidRDefault="005A64EA" w:rsidP="005A64EA">
            <w:r>
              <w:t>Dobro ohranjeno, vozno</w:t>
            </w:r>
          </w:p>
        </w:tc>
      </w:tr>
    </w:tbl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Kontaktna oseba: </w:t>
      </w:r>
      <w:r w:rsidR="00AF2922">
        <w:rPr>
          <w:color w:val="000000"/>
        </w:rPr>
        <w:t>Andrej Koleša  Tel.: 03/</w:t>
      </w:r>
      <w:r w:rsidR="005A64EA">
        <w:rPr>
          <w:color w:val="000000"/>
        </w:rPr>
        <w:t>425 27 11</w:t>
      </w: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D13D4A" w:rsidRDefault="00D13D4A" w:rsidP="00D13D4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5A64EA" w:rsidRDefault="005D5129" w:rsidP="00D13D4A">
      <w:pPr>
        <w:shd w:val="clear" w:color="auto" w:fill="FFFFFF"/>
        <w:jc w:val="both"/>
        <w:rPr>
          <w:rFonts w:ascii="Helv" w:hAnsi="Helv" w:cs="Helv"/>
          <w:color w:val="000000"/>
          <w:lang w:eastAsia="sl-SI"/>
        </w:rPr>
      </w:pPr>
      <w:r>
        <w:rPr>
          <w:rFonts w:ascii="Helv" w:hAnsi="Helv" w:cs="Helv"/>
          <w:color w:val="000000"/>
          <w:lang w:eastAsia="sl-SI"/>
        </w:rPr>
        <w:t xml:space="preserve">    </w:t>
      </w:r>
    </w:p>
    <w:p w:rsidR="005D5129" w:rsidRDefault="005560C9" w:rsidP="00D13D4A">
      <w:pPr>
        <w:shd w:val="clear" w:color="auto" w:fill="FFFFFF"/>
        <w:jc w:val="both"/>
        <w:rPr>
          <w:rFonts w:ascii="Helv" w:hAnsi="Helv" w:cs="Helv"/>
          <w:color w:val="000000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432300" cy="3324225"/>
            <wp:effectExtent l="0" t="0" r="635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08C">
        <w:rPr>
          <w:rFonts w:ascii="Helv" w:hAnsi="Helv" w:cs="Helv"/>
          <w:color w:val="000000"/>
          <w:lang w:eastAsia="sl-SI"/>
        </w:rPr>
        <w:t xml:space="preserve">   </w:t>
      </w:r>
      <w:r w:rsidR="00FE608C">
        <w:rPr>
          <w:noProof/>
          <w:lang w:eastAsia="sl-SI"/>
        </w:rPr>
        <w:drawing>
          <wp:inline distT="0" distB="0" distL="0" distR="0">
            <wp:extent cx="4432300" cy="3324225"/>
            <wp:effectExtent l="0" t="0" r="635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08" cy="33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129" w:rsidSect="00285EE7">
      <w:pgSz w:w="16840" w:h="11907" w:orient="landscape" w:code="9"/>
      <w:pgMar w:top="851" w:right="1247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1EC" w:rsidRDefault="00A221EC">
      <w:r>
        <w:separator/>
      </w:r>
    </w:p>
  </w:endnote>
  <w:endnote w:type="continuationSeparator" w:id="0">
    <w:p w:rsidR="00A221EC" w:rsidRDefault="00A22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9DE" w:rsidRDefault="005769DE" w:rsidP="0095567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5769DE" w:rsidRDefault="005769DE">
    <w:pPr>
      <w:pStyle w:val="Noga"/>
    </w:pPr>
  </w:p>
  <w:p w:rsidR="009D28C2" w:rsidRDefault="009D28C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20C" w:rsidRDefault="0075720C" w:rsidP="005769DE">
    <w:pPr>
      <w:pStyle w:val="Noga"/>
      <w:framePr w:wrap="around" w:vAnchor="text" w:hAnchor="margin" w:xAlign="center" w:y="1"/>
      <w:rPr>
        <w:rStyle w:val="tevilkastrani"/>
        <w:rFonts w:cs="Arial"/>
      </w:rPr>
    </w:pPr>
    <w:r>
      <w:rPr>
        <w:rStyle w:val="tevilkastrani"/>
        <w:rFonts w:cs="Arial"/>
      </w:rPr>
      <w:fldChar w:fldCharType="begin"/>
    </w:r>
    <w:r>
      <w:rPr>
        <w:rStyle w:val="tevilkastrani"/>
        <w:rFonts w:cs="Arial"/>
      </w:rPr>
      <w:instrText xml:space="preserve">PAGE  </w:instrText>
    </w:r>
    <w:r>
      <w:rPr>
        <w:rStyle w:val="tevilkastrani"/>
        <w:rFonts w:cs="Arial"/>
      </w:rPr>
      <w:fldChar w:fldCharType="separate"/>
    </w:r>
    <w:r w:rsidR="00AF2922">
      <w:rPr>
        <w:rStyle w:val="tevilkastrani"/>
        <w:rFonts w:cs="Arial"/>
        <w:noProof/>
      </w:rPr>
      <w:t>2</w:t>
    </w:r>
    <w:r>
      <w:rPr>
        <w:rStyle w:val="tevilkastrani"/>
        <w:rFonts w:cs="Arial"/>
      </w:rPr>
      <w:fldChar w:fldCharType="end"/>
    </w:r>
  </w:p>
  <w:p w:rsidR="0075720C" w:rsidRDefault="0075720C" w:rsidP="00711649">
    <w:pPr>
      <w:pStyle w:val="Noga"/>
      <w:ind w:right="360"/>
    </w:pPr>
  </w:p>
  <w:p w:rsidR="009D28C2" w:rsidRDefault="009D28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1EC" w:rsidRDefault="00A221EC">
      <w:r>
        <w:separator/>
      </w:r>
    </w:p>
  </w:footnote>
  <w:footnote w:type="continuationSeparator" w:id="0">
    <w:p w:rsidR="00A221EC" w:rsidRDefault="00A22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E7BB5"/>
    <w:multiLevelType w:val="hybridMultilevel"/>
    <w:tmpl w:val="3D821712"/>
    <w:lvl w:ilvl="0" w:tplc="74FA044E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A3F"/>
    <w:multiLevelType w:val="hybridMultilevel"/>
    <w:tmpl w:val="77BE54B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D11"/>
    <w:multiLevelType w:val="hybridMultilevel"/>
    <w:tmpl w:val="73BA14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531E6F"/>
    <w:multiLevelType w:val="multilevel"/>
    <w:tmpl w:val="9D30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16871"/>
    <w:multiLevelType w:val="hybridMultilevel"/>
    <w:tmpl w:val="8C32E73E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D71DC"/>
    <w:multiLevelType w:val="hybridMultilevel"/>
    <w:tmpl w:val="8E8C22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BAB3EAD"/>
    <w:multiLevelType w:val="hybridMultilevel"/>
    <w:tmpl w:val="95A205CA"/>
    <w:lvl w:ilvl="0" w:tplc="0424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E1516"/>
    <w:multiLevelType w:val="hybridMultilevel"/>
    <w:tmpl w:val="3D5677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A8A49CB"/>
    <w:multiLevelType w:val="hybridMultilevel"/>
    <w:tmpl w:val="4C5248AC"/>
    <w:lvl w:ilvl="0" w:tplc="1B7258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5D0B"/>
    <w:multiLevelType w:val="hybridMultilevel"/>
    <w:tmpl w:val="A8486F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C7C28">
      <w:numFmt w:val="bullet"/>
      <w:lvlText w:val="–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223D7"/>
    <w:multiLevelType w:val="hybridMultilevel"/>
    <w:tmpl w:val="0CAEC60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63218"/>
    <w:multiLevelType w:val="hybridMultilevel"/>
    <w:tmpl w:val="D876B69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69C"/>
    <w:multiLevelType w:val="hybridMultilevel"/>
    <w:tmpl w:val="B32A09F6"/>
    <w:lvl w:ilvl="0" w:tplc="EA52F7E2">
      <w:start w:val="1"/>
      <w:numFmt w:val="bullet"/>
      <w:lvlText w:val=""/>
      <w:lvlJc w:val="left"/>
      <w:pPr>
        <w:tabs>
          <w:tab w:val="num" w:pos="228"/>
        </w:tabs>
        <w:ind w:left="228" w:firstLine="57"/>
      </w:pPr>
      <w:rPr>
        <w:rFonts w:ascii="Symbol" w:hAnsi="Symbol" w:hint="default"/>
      </w:rPr>
    </w:lvl>
    <w:lvl w:ilvl="1" w:tplc="18DE44E4">
      <w:start w:val="7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7E6D5EA5"/>
    <w:multiLevelType w:val="multilevel"/>
    <w:tmpl w:val="DB1ED160"/>
    <w:lvl w:ilvl="0">
      <w:start w:val="1"/>
      <w:numFmt w:val="decimal"/>
      <w:pStyle w:val="SlikaNr"/>
      <w:lvlText w:val="Slika %1:"/>
      <w:lvlJc w:val="left"/>
      <w:pPr>
        <w:tabs>
          <w:tab w:val="num" w:pos="3240"/>
        </w:tabs>
      </w:pPr>
      <w:rPr>
        <w:rFonts w:cs="Times New Roman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360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7"/>
  </w:num>
  <w:num w:numId="11">
    <w:abstractNumId w:val="6"/>
  </w:num>
  <w:num w:numId="12">
    <w:abstractNumId w:val="3"/>
  </w:num>
  <w:num w:numId="13">
    <w:abstractNumId w:val="9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61"/>
    <w:rsid w:val="00005685"/>
    <w:rsid w:val="00007AF0"/>
    <w:rsid w:val="00007FDA"/>
    <w:rsid w:val="00013772"/>
    <w:rsid w:val="00025392"/>
    <w:rsid w:val="00027D6A"/>
    <w:rsid w:val="00036113"/>
    <w:rsid w:val="00037843"/>
    <w:rsid w:val="00037C9C"/>
    <w:rsid w:val="000422AE"/>
    <w:rsid w:val="000437E6"/>
    <w:rsid w:val="0004412A"/>
    <w:rsid w:val="00045D9E"/>
    <w:rsid w:val="0005047F"/>
    <w:rsid w:val="00054960"/>
    <w:rsid w:val="000571EC"/>
    <w:rsid w:val="000601D1"/>
    <w:rsid w:val="000603B6"/>
    <w:rsid w:val="00062AE0"/>
    <w:rsid w:val="00064D17"/>
    <w:rsid w:val="00065E4B"/>
    <w:rsid w:val="000661F0"/>
    <w:rsid w:val="000672E6"/>
    <w:rsid w:val="00067DC6"/>
    <w:rsid w:val="000717FC"/>
    <w:rsid w:val="00072DA8"/>
    <w:rsid w:val="00072E54"/>
    <w:rsid w:val="00080B22"/>
    <w:rsid w:val="00082687"/>
    <w:rsid w:val="00085DE0"/>
    <w:rsid w:val="00086D22"/>
    <w:rsid w:val="00087FA3"/>
    <w:rsid w:val="00090DC7"/>
    <w:rsid w:val="0009223C"/>
    <w:rsid w:val="00092A3D"/>
    <w:rsid w:val="00092C87"/>
    <w:rsid w:val="00095EB2"/>
    <w:rsid w:val="000A1798"/>
    <w:rsid w:val="000A17E0"/>
    <w:rsid w:val="000A61FE"/>
    <w:rsid w:val="000A71F6"/>
    <w:rsid w:val="000B00B4"/>
    <w:rsid w:val="000B3A68"/>
    <w:rsid w:val="000C5F66"/>
    <w:rsid w:val="000C6F91"/>
    <w:rsid w:val="000C75A4"/>
    <w:rsid w:val="000D30AB"/>
    <w:rsid w:val="000D7356"/>
    <w:rsid w:val="000D77E1"/>
    <w:rsid w:val="000D7D11"/>
    <w:rsid w:val="000E16C3"/>
    <w:rsid w:val="000E1FE4"/>
    <w:rsid w:val="000E2B9C"/>
    <w:rsid w:val="000E6FE7"/>
    <w:rsid w:val="000F0A60"/>
    <w:rsid w:val="000F0FB0"/>
    <w:rsid w:val="000F32C1"/>
    <w:rsid w:val="000F35A0"/>
    <w:rsid w:val="000F371D"/>
    <w:rsid w:val="000F5F14"/>
    <w:rsid w:val="00102107"/>
    <w:rsid w:val="001123E2"/>
    <w:rsid w:val="00112713"/>
    <w:rsid w:val="00114AFA"/>
    <w:rsid w:val="00117364"/>
    <w:rsid w:val="001246D2"/>
    <w:rsid w:val="0012561A"/>
    <w:rsid w:val="00130C37"/>
    <w:rsid w:val="0013112C"/>
    <w:rsid w:val="0013209F"/>
    <w:rsid w:val="0013399B"/>
    <w:rsid w:val="00136A84"/>
    <w:rsid w:val="00137A31"/>
    <w:rsid w:val="00141D95"/>
    <w:rsid w:val="00142BE4"/>
    <w:rsid w:val="001442DE"/>
    <w:rsid w:val="00145720"/>
    <w:rsid w:val="0014786B"/>
    <w:rsid w:val="00150A78"/>
    <w:rsid w:val="00156F17"/>
    <w:rsid w:val="00163815"/>
    <w:rsid w:val="001648E6"/>
    <w:rsid w:val="00174F19"/>
    <w:rsid w:val="00182C50"/>
    <w:rsid w:val="00183F5C"/>
    <w:rsid w:val="00184535"/>
    <w:rsid w:val="00185CB2"/>
    <w:rsid w:val="00186CDE"/>
    <w:rsid w:val="00186DD5"/>
    <w:rsid w:val="00187D65"/>
    <w:rsid w:val="00192287"/>
    <w:rsid w:val="00195559"/>
    <w:rsid w:val="00196953"/>
    <w:rsid w:val="00196CBB"/>
    <w:rsid w:val="00196E69"/>
    <w:rsid w:val="001A1E55"/>
    <w:rsid w:val="001A41D7"/>
    <w:rsid w:val="001A5CFD"/>
    <w:rsid w:val="001A6137"/>
    <w:rsid w:val="001B0686"/>
    <w:rsid w:val="001B15F4"/>
    <w:rsid w:val="001B3228"/>
    <w:rsid w:val="001B5A13"/>
    <w:rsid w:val="001B699D"/>
    <w:rsid w:val="001B77B7"/>
    <w:rsid w:val="001C032A"/>
    <w:rsid w:val="001C1AFF"/>
    <w:rsid w:val="001C1B5C"/>
    <w:rsid w:val="001C2C7E"/>
    <w:rsid w:val="001C41F2"/>
    <w:rsid w:val="001C508C"/>
    <w:rsid w:val="001C58AB"/>
    <w:rsid w:val="001C5913"/>
    <w:rsid w:val="001D3B85"/>
    <w:rsid w:val="001D45C1"/>
    <w:rsid w:val="001E11CC"/>
    <w:rsid w:val="001E1B87"/>
    <w:rsid w:val="001E1DF1"/>
    <w:rsid w:val="001E288F"/>
    <w:rsid w:val="001E63DE"/>
    <w:rsid w:val="001E65BA"/>
    <w:rsid w:val="001F2770"/>
    <w:rsid w:val="001F4449"/>
    <w:rsid w:val="001F4C37"/>
    <w:rsid w:val="00205FA7"/>
    <w:rsid w:val="00207DF7"/>
    <w:rsid w:val="00211D81"/>
    <w:rsid w:val="0021409D"/>
    <w:rsid w:val="002167C5"/>
    <w:rsid w:val="002201C8"/>
    <w:rsid w:val="00225814"/>
    <w:rsid w:val="00226E2F"/>
    <w:rsid w:val="00237643"/>
    <w:rsid w:val="002462CD"/>
    <w:rsid w:val="00247061"/>
    <w:rsid w:val="00256F77"/>
    <w:rsid w:val="00262189"/>
    <w:rsid w:val="00262545"/>
    <w:rsid w:val="0026321D"/>
    <w:rsid w:val="00264F68"/>
    <w:rsid w:val="00265477"/>
    <w:rsid w:val="002656D1"/>
    <w:rsid w:val="00266B52"/>
    <w:rsid w:val="00271610"/>
    <w:rsid w:val="00271CC8"/>
    <w:rsid w:val="00272913"/>
    <w:rsid w:val="00275B15"/>
    <w:rsid w:val="002761A4"/>
    <w:rsid w:val="002763A2"/>
    <w:rsid w:val="0028098A"/>
    <w:rsid w:val="0028100A"/>
    <w:rsid w:val="002836BB"/>
    <w:rsid w:val="00285EE7"/>
    <w:rsid w:val="00290DF9"/>
    <w:rsid w:val="00291491"/>
    <w:rsid w:val="0029195F"/>
    <w:rsid w:val="002935B8"/>
    <w:rsid w:val="00293EC0"/>
    <w:rsid w:val="002A0FE3"/>
    <w:rsid w:val="002A7E73"/>
    <w:rsid w:val="002B0478"/>
    <w:rsid w:val="002B49FD"/>
    <w:rsid w:val="002B4F54"/>
    <w:rsid w:val="002B5561"/>
    <w:rsid w:val="002C2F3C"/>
    <w:rsid w:val="002C5AAB"/>
    <w:rsid w:val="002D7E4A"/>
    <w:rsid w:val="002E0327"/>
    <w:rsid w:val="002E0814"/>
    <w:rsid w:val="002E23D0"/>
    <w:rsid w:val="002E6523"/>
    <w:rsid w:val="002E7BA0"/>
    <w:rsid w:val="002F009E"/>
    <w:rsid w:val="002F2B08"/>
    <w:rsid w:val="002F2E6D"/>
    <w:rsid w:val="002F4415"/>
    <w:rsid w:val="003030FA"/>
    <w:rsid w:val="00304997"/>
    <w:rsid w:val="00306CE6"/>
    <w:rsid w:val="003126EE"/>
    <w:rsid w:val="00313BC9"/>
    <w:rsid w:val="003154B0"/>
    <w:rsid w:val="00317499"/>
    <w:rsid w:val="00323705"/>
    <w:rsid w:val="00324633"/>
    <w:rsid w:val="00324D1E"/>
    <w:rsid w:val="003300EB"/>
    <w:rsid w:val="00332DA3"/>
    <w:rsid w:val="003336F9"/>
    <w:rsid w:val="00335E7C"/>
    <w:rsid w:val="00342558"/>
    <w:rsid w:val="00342E11"/>
    <w:rsid w:val="00347739"/>
    <w:rsid w:val="0034793E"/>
    <w:rsid w:val="0035247D"/>
    <w:rsid w:val="003530BD"/>
    <w:rsid w:val="00353C1C"/>
    <w:rsid w:val="00361355"/>
    <w:rsid w:val="00362307"/>
    <w:rsid w:val="00364173"/>
    <w:rsid w:val="00366B8A"/>
    <w:rsid w:val="00367B81"/>
    <w:rsid w:val="00370DD6"/>
    <w:rsid w:val="003718A1"/>
    <w:rsid w:val="00373791"/>
    <w:rsid w:val="0037581B"/>
    <w:rsid w:val="00381E90"/>
    <w:rsid w:val="0038232E"/>
    <w:rsid w:val="00387AD1"/>
    <w:rsid w:val="003918AD"/>
    <w:rsid w:val="00392209"/>
    <w:rsid w:val="0039278A"/>
    <w:rsid w:val="003929A3"/>
    <w:rsid w:val="003951AD"/>
    <w:rsid w:val="00396510"/>
    <w:rsid w:val="003A065C"/>
    <w:rsid w:val="003A2525"/>
    <w:rsid w:val="003B061D"/>
    <w:rsid w:val="003B1765"/>
    <w:rsid w:val="003B1865"/>
    <w:rsid w:val="003B2AF6"/>
    <w:rsid w:val="003B30CE"/>
    <w:rsid w:val="003B5361"/>
    <w:rsid w:val="003B743B"/>
    <w:rsid w:val="003C4DD9"/>
    <w:rsid w:val="003C519A"/>
    <w:rsid w:val="003C5565"/>
    <w:rsid w:val="003C5898"/>
    <w:rsid w:val="003C6D02"/>
    <w:rsid w:val="003C7AA8"/>
    <w:rsid w:val="003D0DCE"/>
    <w:rsid w:val="003D40FB"/>
    <w:rsid w:val="003D42F2"/>
    <w:rsid w:val="003E0B7E"/>
    <w:rsid w:val="003E0CED"/>
    <w:rsid w:val="003E1037"/>
    <w:rsid w:val="003E2D8D"/>
    <w:rsid w:val="003F2391"/>
    <w:rsid w:val="003F3011"/>
    <w:rsid w:val="003F3DC7"/>
    <w:rsid w:val="003F5DF3"/>
    <w:rsid w:val="003F6166"/>
    <w:rsid w:val="003F6B93"/>
    <w:rsid w:val="003F7366"/>
    <w:rsid w:val="00401A67"/>
    <w:rsid w:val="0040243F"/>
    <w:rsid w:val="0040359E"/>
    <w:rsid w:val="004107FD"/>
    <w:rsid w:val="0041363D"/>
    <w:rsid w:val="00414892"/>
    <w:rsid w:val="00420A2B"/>
    <w:rsid w:val="0042183E"/>
    <w:rsid w:val="004237F7"/>
    <w:rsid w:val="00426360"/>
    <w:rsid w:val="004272B7"/>
    <w:rsid w:val="004276AF"/>
    <w:rsid w:val="004302C5"/>
    <w:rsid w:val="004319B5"/>
    <w:rsid w:val="004327AE"/>
    <w:rsid w:val="00433DB3"/>
    <w:rsid w:val="0043649F"/>
    <w:rsid w:val="0043736C"/>
    <w:rsid w:val="004439DD"/>
    <w:rsid w:val="00443F99"/>
    <w:rsid w:val="00445BEC"/>
    <w:rsid w:val="00446DF8"/>
    <w:rsid w:val="00452A3B"/>
    <w:rsid w:val="004530AE"/>
    <w:rsid w:val="00453410"/>
    <w:rsid w:val="0045525C"/>
    <w:rsid w:val="00461F86"/>
    <w:rsid w:val="0046251B"/>
    <w:rsid w:val="00462537"/>
    <w:rsid w:val="00462B58"/>
    <w:rsid w:val="00465668"/>
    <w:rsid w:val="0046622A"/>
    <w:rsid w:val="0047484D"/>
    <w:rsid w:val="00476321"/>
    <w:rsid w:val="004775EA"/>
    <w:rsid w:val="004804AE"/>
    <w:rsid w:val="0048081C"/>
    <w:rsid w:val="004808E5"/>
    <w:rsid w:val="00480FF4"/>
    <w:rsid w:val="004812E8"/>
    <w:rsid w:val="004836DF"/>
    <w:rsid w:val="004850E2"/>
    <w:rsid w:val="00486228"/>
    <w:rsid w:val="0048754A"/>
    <w:rsid w:val="00491D99"/>
    <w:rsid w:val="0049436A"/>
    <w:rsid w:val="004A3F78"/>
    <w:rsid w:val="004A65BF"/>
    <w:rsid w:val="004A7C3D"/>
    <w:rsid w:val="004B176B"/>
    <w:rsid w:val="004B5DBD"/>
    <w:rsid w:val="004B7D19"/>
    <w:rsid w:val="004C1FE1"/>
    <w:rsid w:val="004C3382"/>
    <w:rsid w:val="004C6490"/>
    <w:rsid w:val="004C6E20"/>
    <w:rsid w:val="004D010C"/>
    <w:rsid w:val="004D023A"/>
    <w:rsid w:val="004D62D3"/>
    <w:rsid w:val="004D6F9A"/>
    <w:rsid w:val="004D7871"/>
    <w:rsid w:val="004E6F9F"/>
    <w:rsid w:val="004F14CC"/>
    <w:rsid w:val="004F1826"/>
    <w:rsid w:val="004F1C1D"/>
    <w:rsid w:val="004F216A"/>
    <w:rsid w:val="004F2918"/>
    <w:rsid w:val="004F502F"/>
    <w:rsid w:val="004F7DFD"/>
    <w:rsid w:val="00510B99"/>
    <w:rsid w:val="00511357"/>
    <w:rsid w:val="00513CF6"/>
    <w:rsid w:val="00517AAE"/>
    <w:rsid w:val="005204E5"/>
    <w:rsid w:val="00524306"/>
    <w:rsid w:val="00530A35"/>
    <w:rsid w:val="005322A1"/>
    <w:rsid w:val="00533B54"/>
    <w:rsid w:val="00537DBD"/>
    <w:rsid w:val="0054001D"/>
    <w:rsid w:val="005411E4"/>
    <w:rsid w:val="00551BCD"/>
    <w:rsid w:val="00551E49"/>
    <w:rsid w:val="00554569"/>
    <w:rsid w:val="005560C9"/>
    <w:rsid w:val="005607C6"/>
    <w:rsid w:val="00560D76"/>
    <w:rsid w:val="005627BA"/>
    <w:rsid w:val="00562EBC"/>
    <w:rsid w:val="00567D8B"/>
    <w:rsid w:val="00570D37"/>
    <w:rsid w:val="00570FF7"/>
    <w:rsid w:val="005769DE"/>
    <w:rsid w:val="00576C9F"/>
    <w:rsid w:val="0057786A"/>
    <w:rsid w:val="00582E4D"/>
    <w:rsid w:val="00586973"/>
    <w:rsid w:val="005901E0"/>
    <w:rsid w:val="00593C3D"/>
    <w:rsid w:val="00593CAC"/>
    <w:rsid w:val="00594C3C"/>
    <w:rsid w:val="005A56A9"/>
    <w:rsid w:val="005A6491"/>
    <w:rsid w:val="005A64EA"/>
    <w:rsid w:val="005B12D0"/>
    <w:rsid w:val="005B1350"/>
    <w:rsid w:val="005B1E4F"/>
    <w:rsid w:val="005B2DEB"/>
    <w:rsid w:val="005B4EB4"/>
    <w:rsid w:val="005B6EA4"/>
    <w:rsid w:val="005C00F8"/>
    <w:rsid w:val="005C2103"/>
    <w:rsid w:val="005C2B44"/>
    <w:rsid w:val="005C70D4"/>
    <w:rsid w:val="005C7D9D"/>
    <w:rsid w:val="005D3E99"/>
    <w:rsid w:val="005D5129"/>
    <w:rsid w:val="005D7671"/>
    <w:rsid w:val="005E2E09"/>
    <w:rsid w:val="005E619C"/>
    <w:rsid w:val="005F0186"/>
    <w:rsid w:val="005F0572"/>
    <w:rsid w:val="005F0C97"/>
    <w:rsid w:val="005F0E34"/>
    <w:rsid w:val="005F5340"/>
    <w:rsid w:val="005F704E"/>
    <w:rsid w:val="00601859"/>
    <w:rsid w:val="006027BD"/>
    <w:rsid w:val="00602ACE"/>
    <w:rsid w:val="00604C11"/>
    <w:rsid w:val="006052BE"/>
    <w:rsid w:val="00606C2B"/>
    <w:rsid w:val="00607391"/>
    <w:rsid w:val="006103BC"/>
    <w:rsid w:val="00610FDC"/>
    <w:rsid w:val="0061196B"/>
    <w:rsid w:val="00613D0A"/>
    <w:rsid w:val="006147FE"/>
    <w:rsid w:val="00616D2A"/>
    <w:rsid w:val="00621E65"/>
    <w:rsid w:val="00622FDB"/>
    <w:rsid w:val="0062304C"/>
    <w:rsid w:val="00626C87"/>
    <w:rsid w:val="00634F5A"/>
    <w:rsid w:val="00636E59"/>
    <w:rsid w:val="00637401"/>
    <w:rsid w:val="00642552"/>
    <w:rsid w:val="00644980"/>
    <w:rsid w:val="006453D1"/>
    <w:rsid w:val="006454DD"/>
    <w:rsid w:val="006454E2"/>
    <w:rsid w:val="006455F0"/>
    <w:rsid w:val="006456D8"/>
    <w:rsid w:val="0064660F"/>
    <w:rsid w:val="00646AB2"/>
    <w:rsid w:val="00646B16"/>
    <w:rsid w:val="0064758B"/>
    <w:rsid w:val="006479C3"/>
    <w:rsid w:val="006567F3"/>
    <w:rsid w:val="006601DD"/>
    <w:rsid w:val="00660F57"/>
    <w:rsid w:val="00661A96"/>
    <w:rsid w:val="00662598"/>
    <w:rsid w:val="006659CE"/>
    <w:rsid w:val="00671A95"/>
    <w:rsid w:val="00671F2A"/>
    <w:rsid w:val="00673B61"/>
    <w:rsid w:val="00675F87"/>
    <w:rsid w:val="00685EA7"/>
    <w:rsid w:val="006875A9"/>
    <w:rsid w:val="00694C55"/>
    <w:rsid w:val="006A0086"/>
    <w:rsid w:val="006A3118"/>
    <w:rsid w:val="006A3DC4"/>
    <w:rsid w:val="006A7C5E"/>
    <w:rsid w:val="006B1912"/>
    <w:rsid w:val="006B2689"/>
    <w:rsid w:val="006B4175"/>
    <w:rsid w:val="006B449A"/>
    <w:rsid w:val="006B4552"/>
    <w:rsid w:val="006B5FD2"/>
    <w:rsid w:val="006C2016"/>
    <w:rsid w:val="006C6CAF"/>
    <w:rsid w:val="006C7D92"/>
    <w:rsid w:val="006D2AF6"/>
    <w:rsid w:val="006D376F"/>
    <w:rsid w:val="006D5779"/>
    <w:rsid w:val="006E1C5F"/>
    <w:rsid w:val="006E2A4B"/>
    <w:rsid w:val="006E50CE"/>
    <w:rsid w:val="006E6229"/>
    <w:rsid w:val="006E7161"/>
    <w:rsid w:val="006F191C"/>
    <w:rsid w:val="006F1ABE"/>
    <w:rsid w:val="006F1B64"/>
    <w:rsid w:val="006F410D"/>
    <w:rsid w:val="006F5337"/>
    <w:rsid w:val="007016F4"/>
    <w:rsid w:val="00703BE0"/>
    <w:rsid w:val="00704B4D"/>
    <w:rsid w:val="00710D5D"/>
    <w:rsid w:val="00710EAF"/>
    <w:rsid w:val="00711649"/>
    <w:rsid w:val="00716237"/>
    <w:rsid w:val="007206F9"/>
    <w:rsid w:val="007218B2"/>
    <w:rsid w:val="0072192E"/>
    <w:rsid w:val="00722DB8"/>
    <w:rsid w:val="00731EE3"/>
    <w:rsid w:val="00737863"/>
    <w:rsid w:val="00742FCE"/>
    <w:rsid w:val="007436CE"/>
    <w:rsid w:val="00743CF3"/>
    <w:rsid w:val="00750C20"/>
    <w:rsid w:val="00751A71"/>
    <w:rsid w:val="007525F7"/>
    <w:rsid w:val="00752F8D"/>
    <w:rsid w:val="007536E9"/>
    <w:rsid w:val="00754DC9"/>
    <w:rsid w:val="00754E0E"/>
    <w:rsid w:val="00755716"/>
    <w:rsid w:val="0075720C"/>
    <w:rsid w:val="00760546"/>
    <w:rsid w:val="0076147B"/>
    <w:rsid w:val="00761AFE"/>
    <w:rsid w:val="00761D80"/>
    <w:rsid w:val="00762A07"/>
    <w:rsid w:val="007647B5"/>
    <w:rsid w:val="00765F80"/>
    <w:rsid w:val="007666FC"/>
    <w:rsid w:val="00766C99"/>
    <w:rsid w:val="00773173"/>
    <w:rsid w:val="0077621A"/>
    <w:rsid w:val="00777FAE"/>
    <w:rsid w:val="00784C2B"/>
    <w:rsid w:val="007867D7"/>
    <w:rsid w:val="007901D5"/>
    <w:rsid w:val="0079311E"/>
    <w:rsid w:val="007A1134"/>
    <w:rsid w:val="007A155F"/>
    <w:rsid w:val="007A2B32"/>
    <w:rsid w:val="007A2FB3"/>
    <w:rsid w:val="007A4BD1"/>
    <w:rsid w:val="007A6FE2"/>
    <w:rsid w:val="007B1A5A"/>
    <w:rsid w:val="007B396A"/>
    <w:rsid w:val="007B686D"/>
    <w:rsid w:val="007C1756"/>
    <w:rsid w:val="007C268F"/>
    <w:rsid w:val="007C626E"/>
    <w:rsid w:val="007D170B"/>
    <w:rsid w:val="007D400C"/>
    <w:rsid w:val="007E1838"/>
    <w:rsid w:val="007E2C01"/>
    <w:rsid w:val="007E5A14"/>
    <w:rsid w:val="007E7443"/>
    <w:rsid w:val="007F3317"/>
    <w:rsid w:val="007F717D"/>
    <w:rsid w:val="007F7953"/>
    <w:rsid w:val="0080233C"/>
    <w:rsid w:val="0080509A"/>
    <w:rsid w:val="0080673D"/>
    <w:rsid w:val="008117C7"/>
    <w:rsid w:val="00813950"/>
    <w:rsid w:val="00813AD1"/>
    <w:rsid w:val="0082073E"/>
    <w:rsid w:val="008300E4"/>
    <w:rsid w:val="0083202C"/>
    <w:rsid w:val="00832174"/>
    <w:rsid w:val="00834E23"/>
    <w:rsid w:val="008379CB"/>
    <w:rsid w:val="008429E1"/>
    <w:rsid w:val="008432F1"/>
    <w:rsid w:val="0084417A"/>
    <w:rsid w:val="0084549C"/>
    <w:rsid w:val="00851BC5"/>
    <w:rsid w:val="00853AA3"/>
    <w:rsid w:val="00856DC9"/>
    <w:rsid w:val="008616CB"/>
    <w:rsid w:val="0086390A"/>
    <w:rsid w:val="00864024"/>
    <w:rsid w:val="00865B19"/>
    <w:rsid w:val="0087018F"/>
    <w:rsid w:val="00871E32"/>
    <w:rsid w:val="00872D8F"/>
    <w:rsid w:val="00873A2C"/>
    <w:rsid w:val="00873F04"/>
    <w:rsid w:val="008801BF"/>
    <w:rsid w:val="00882385"/>
    <w:rsid w:val="00882CC1"/>
    <w:rsid w:val="00883307"/>
    <w:rsid w:val="008855D3"/>
    <w:rsid w:val="00887F24"/>
    <w:rsid w:val="00892C3E"/>
    <w:rsid w:val="0089744C"/>
    <w:rsid w:val="008976EB"/>
    <w:rsid w:val="008A3134"/>
    <w:rsid w:val="008A503F"/>
    <w:rsid w:val="008B1377"/>
    <w:rsid w:val="008B17D5"/>
    <w:rsid w:val="008B4AD3"/>
    <w:rsid w:val="008C0D27"/>
    <w:rsid w:val="008C308B"/>
    <w:rsid w:val="008C56AC"/>
    <w:rsid w:val="008C5C67"/>
    <w:rsid w:val="008C6FDF"/>
    <w:rsid w:val="008D0743"/>
    <w:rsid w:val="008D6DEB"/>
    <w:rsid w:val="008E1451"/>
    <w:rsid w:val="008F26E8"/>
    <w:rsid w:val="008F27C7"/>
    <w:rsid w:val="008F3287"/>
    <w:rsid w:val="008F3B7D"/>
    <w:rsid w:val="008F451C"/>
    <w:rsid w:val="008F532B"/>
    <w:rsid w:val="008F633C"/>
    <w:rsid w:val="00900B3B"/>
    <w:rsid w:val="009010E9"/>
    <w:rsid w:val="009026B1"/>
    <w:rsid w:val="00903370"/>
    <w:rsid w:val="009042F5"/>
    <w:rsid w:val="00906ED0"/>
    <w:rsid w:val="00906EE7"/>
    <w:rsid w:val="00910688"/>
    <w:rsid w:val="00910EB3"/>
    <w:rsid w:val="009118C6"/>
    <w:rsid w:val="0091242C"/>
    <w:rsid w:val="00912786"/>
    <w:rsid w:val="00914021"/>
    <w:rsid w:val="00915861"/>
    <w:rsid w:val="00916FBB"/>
    <w:rsid w:val="00930144"/>
    <w:rsid w:val="00930D21"/>
    <w:rsid w:val="0093205A"/>
    <w:rsid w:val="009347E2"/>
    <w:rsid w:val="00934E51"/>
    <w:rsid w:val="00941D47"/>
    <w:rsid w:val="00942112"/>
    <w:rsid w:val="009423F4"/>
    <w:rsid w:val="00944C3F"/>
    <w:rsid w:val="00944F04"/>
    <w:rsid w:val="009453C0"/>
    <w:rsid w:val="00955675"/>
    <w:rsid w:val="00961FAA"/>
    <w:rsid w:val="009635CF"/>
    <w:rsid w:val="009637D6"/>
    <w:rsid w:val="009650D5"/>
    <w:rsid w:val="00970748"/>
    <w:rsid w:val="0097641D"/>
    <w:rsid w:val="00976F7A"/>
    <w:rsid w:val="00980C77"/>
    <w:rsid w:val="00990880"/>
    <w:rsid w:val="00990E72"/>
    <w:rsid w:val="00994243"/>
    <w:rsid w:val="009A0E35"/>
    <w:rsid w:val="009B15CA"/>
    <w:rsid w:val="009B2CA7"/>
    <w:rsid w:val="009B6D43"/>
    <w:rsid w:val="009C1C20"/>
    <w:rsid w:val="009C21BD"/>
    <w:rsid w:val="009C5853"/>
    <w:rsid w:val="009D01C1"/>
    <w:rsid w:val="009D2613"/>
    <w:rsid w:val="009D28C2"/>
    <w:rsid w:val="009D4DEE"/>
    <w:rsid w:val="009E17ED"/>
    <w:rsid w:val="009E18FB"/>
    <w:rsid w:val="009E1EDF"/>
    <w:rsid w:val="009E4782"/>
    <w:rsid w:val="009E6891"/>
    <w:rsid w:val="009E7B45"/>
    <w:rsid w:val="009E7DA2"/>
    <w:rsid w:val="009F285A"/>
    <w:rsid w:val="009F2D44"/>
    <w:rsid w:val="009F6326"/>
    <w:rsid w:val="009F7269"/>
    <w:rsid w:val="00A01461"/>
    <w:rsid w:val="00A03112"/>
    <w:rsid w:val="00A059F7"/>
    <w:rsid w:val="00A06B92"/>
    <w:rsid w:val="00A13B6B"/>
    <w:rsid w:val="00A14B48"/>
    <w:rsid w:val="00A153D9"/>
    <w:rsid w:val="00A221EC"/>
    <w:rsid w:val="00A27F18"/>
    <w:rsid w:val="00A34784"/>
    <w:rsid w:val="00A362C6"/>
    <w:rsid w:val="00A41DFE"/>
    <w:rsid w:val="00A427F0"/>
    <w:rsid w:val="00A44ACC"/>
    <w:rsid w:val="00A55BD6"/>
    <w:rsid w:val="00A57E12"/>
    <w:rsid w:val="00A645FC"/>
    <w:rsid w:val="00A721B1"/>
    <w:rsid w:val="00A74E1E"/>
    <w:rsid w:val="00A76720"/>
    <w:rsid w:val="00A86CB0"/>
    <w:rsid w:val="00A9246C"/>
    <w:rsid w:val="00A933A0"/>
    <w:rsid w:val="00A95D31"/>
    <w:rsid w:val="00A977D2"/>
    <w:rsid w:val="00AA413E"/>
    <w:rsid w:val="00AA7BDC"/>
    <w:rsid w:val="00AA7DBB"/>
    <w:rsid w:val="00AB4C9E"/>
    <w:rsid w:val="00AB6D1C"/>
    <w:rsid w:val="00AB73EC"/>
    <w:rsid w:val="00AC147E"/>
    <w:rsid w:val="00AC2249"/>
    <w:rsid w:val="00AC3FD1"/>
    <w:rsid w:val="00AC6FD3"/>
    <w:rsid w:val="00AD1177"/>
    <w:rsid w:val="00AD378F"/>
    <w:rsid w:val="00AD43B7"/>
    <w:rsid w:val="00AD4736"/>
    <w:rsid w:val="00AD5984"/>
    <w:rsid w:val="00AD5D19"/>
    <w:rsid w:val="00AE0538"/>
    <w:rsid w:val="00AF2666"/>
    <w:rsid w:val="00AF2922"/>
    <w:rsid w:val="00AF7AE6"/>
    <w:rsid w:val="00B0218A"/>
    <w:rsid w:val="00B03021"/>
    <w:rsid w:val="00B03413"/>
    <w:rsid w:val="00B04516"/>
    <w:rsid w:val="00B05429"/>
    <w:rsid w:val="00B10068"/>
    <w:rsid w:val="00B13A84"/>
    <w:rsid w:val="00B22774"/>
    <w:rsid w:val="00B2396E"/>
    <w:rsid w:val="00B24012"/>
    <w:rsid w:val="00B241D6"/>
    <w:rsid w:val="00B254E5"/>
    <w:rsid w:val="00B26342"/>
    <w:rsid w:val="00B2743A"/>
    <w:rsid w:val="00B277D7"/>
    <w:rsid w:val="00B31491"/>
    <w:rsid w:val="00B32082"/>
    <w:rsid w:val="00B33327"/>
    <w:rsid w:val="00B337F7"/>
    <w:rsid w:val="00B358DB"/>
    <w:rsid w:val="00B37438"/>
    <w:rsid w:val="00B42872"/>
    <w:rsid w:val="00B42912"/>
    <w:rsid w:val="00B46672"/>
    <w:rsid w:val="00B575E0"/>
    <w:rsid w:val="00B57BD0"/>
    <w:rsid w:val="00B6068E"/>
    <w:rsid w:val="00B61CE5"/>
    <w:rsid w:val="00B63C4C"/>
    <w:rsid w:val="00B6560D"/>
    <w:rsid w:val="00B7248F"/>
    <w:rsid w:val="00B83E41"/>
    <w:rsid w:val="00B8537A"/>
    <w:rsid w:val="00B87207"/>
    <w:rsid w:val="00B94831"/>
    <w:rsid w:val="00B9495C"/>
    <w:rsid w:val="00BA1C95"/>
    <w:rsid w:val="00BA405C"/>
    <w:rsid w:val="00BA673C"/>
    <w:rsid w:val="00BA71EB"/>
    <w:rsid w:val="00BB3F58"/>
    <w:rsid w:val="00BB58A5"/>
    <w:rsid w:val="00BC2E1C"/>
    <w:rsid w:val="00BC45C3"/>
    <w:rsid w:val="00BC7A06"/>
    <w:rsid w:val="00BD095E"/>
    <w:rsid w:val="00BD6130"/>
    <w:rsid w:val="00BD7267"/>
    <w:rsid w:val="00BE1DAE"/>
    <w:rsid w:val="00BE2C36"/>
    <w:rsid w:val="00BE38AF"/>
    <w:rsid w:val="00BE55EB"/>
    <w:rsid w:val="00BF3173"/>
    <w:rsid w:val="00BF6ED9"/>
    <w:rsid w:val="00BF793D"/>
    <w:rsid w:val="00C01655"/>
    <w:rsid w:val="00C059E3"/>
    <w:rsid w:val="00C1118C"/>
    <w:rsid w:val="00C13301"/>
    <w:rsid w:val="00C2036A"/>
    <w:rsid w:val="00C249E1"/>
    <w:rsid w:val="00C2696C"/>
    <w:rsid w:val="00C322B5"/>
    <w:rsid w:val="00C3417D"/>
    <w:rsid w:val="00C360B8"/>
    <w:rsid w:val="00C40699"/>
    <w:rsid w:val="00C42BFF"/>
    <w:rsid w:val="00C42D16"/>
    <w:rsid w:val="00C46B8F"/>
    <w:rsid w:val="00C5347E"/>
    <w:rsid w:val="00C639D8"/>
    <w:rsid w:val="00C64A88"/>
    <w:rsid w:val="00C7391C"/>
    <w:rsid w:val="00C73F9D"/>
    <w:rsid w:val="00C75A0C"/>
    <w:rsid w:val="00C82AC7"/>
    <w:rsid w:val="00C86BDF"/>
    <w:rsid w:val="00C90757"/>
    <w:rsid w:val="00C90890"/>
    <w:rsid w:val="00C94F3D"/>
    <w:rsid w:val="00C95E50"/>
    <w:rsid w:val="00CA4E31"/>
    <w:rsid w:val="00CA5BCE"/>
    <w:rsid w:val="00CB161F"/>
    <w:rsid w:val="00CB2ECF"/>
    <w:rsid w:val="00CB48B6"/>
    <w:rsid w:val="00CB5167"/>
    <w:rsid w:val="00CB5AE0"/>
    <w:rsid w:val="00CC34E5"/>
    <w:rsid w:val="00CC3532"/>
    <w:rsid w:val="00CC4F0A"/>
    <w:rsid w:val="00CD06FA"/>
    <w:rsid w:val="00CD2F8F"/>
    <w:rsid w:val="00CD4855"/>
    <w:rsid w:val="00CD7FC0"/>
    <w:rsid w:val="00CE0732"/>
    <w:rsid w:val="00CE4518"/>
    <w:rsid w:val="00CF1A19"/>
    <w:rsid w:val="00D066BB"/>
    <w:rsid w:val="00D06EAC"/>
    <w:rsid w:val="00D10271"/>
    <w:rsid w:val="00D13786"/>
    <w:rsid w:val="00D13D4A"/>
    <w:rsid w:val="00D20939"/>
    <w:rsid w:val="00D224E7"/>
    <w:rsid w:val="00D2368D"/>
    <w:rsid w:val="00D2741B"/>
    <w:rsid w:val="00D31823"/>
    <w:rsid w:val="00D33407"/>
    <w:rsid w:val="00D446AC"/>
    <w:rsid w:val="00D461BC"/>
    <w:rsid w:val="00D47568"/>
    <w:rsid w:val="00D477FF"/>
    <w:rsid w:val="00D5556F"/>
    <w:rsid w:val="00D60ABF"/>
    <w:rsid w:val="00D7496B"/>
    <w:rsid w:val="00D8503C"/>
    <w:rsid w:val="00D8585F"/>
    <w:rsid w:val="00D8741E"/>
    <w:rsid w:val="00D926B0"/>
    <w:rsid w:val="00D9339C"/>
    <w:rsid w:val="00D93F61"/>
    <w:rsid w:val="00D97B30"/>
    <w:rsid w:val="00DA30FC"/>
    <w:rsid w:val="00DA3D34"/>
    <w:rsid w:val="00DA58B6"/>
    <w:rsid w:val="00DA679E"/>
    <w:rsid w:val="00DB46B2"/>
    <w:rsid w:val="00DB5C06"/>
    <w:rsid w:val="00DB5EAF"/>
    <w:rsid w:val="00DC0125"/>
    <w:rsid w:val="00DC0BED"/>
    <w:rsid w:val="00DC0C53"/>
    <w:rsid w:val="00DC4B9D"/>
    <w:rsid w:val="00DC6669"/>
    <w:rsid w:val="00DD1DDC"/>
    <w:rsid w:val="00DD437E"/>
    <w:rsid w:val="00DD6003"/>
    <w:rsid w:val="00DD65B4"/>
    <w:rsid w:val="00DE6B0A"/>
    <w:rsid w:val="00DF1524"/>
    <w:rsid w:val="00DF42F6"/>
    <w:rsid w:val="00E02652"/>
    <w:rsid w:val="00E02701"/>
    <w:rsid w:val="00E10157"/>
    <w:rsid w:val="00E13DFB"/>
    <w:rsid w:val="00E16E1D"/>
    <w:rsid w:val="00E2123A"/>
    <w:rsid w:val="00E24847"/>
    <w:rsid w:val="00E2526F"/>
    <w:rsid w:val="00E2626E"/>
    <w:rsid w:val="00E37138"/>
    <w:rsid w:val="00E37FEB"/>
    <w:rsid w:val="00E4518D"/>
    <w:rsid w:val="00E5103C"/>
    <w:rsid w:val="00E534A6"/>
    <w:rsid w:val="00E53736"/>
    <w:rsid w:val="00E65CFC"/>
    <w:rsid w:val="00E6613B"/>
    <w:rsid w:val="00E75B46"/>
    <w:rsid w:val="00E766D2"/>
    <w:rsid w:val="00E7744E"/>
    <w:rsid w:val="00E80826"/>
    <w:rsid w:val="00E83AA6"/>
    <w:rsid w:val="00E8769F"/>
    <w:rsid w:val="00E90520"/>
    <w:rsid w:val="00E92381"/>
    <w:rsid w:val="00E92CF0"/>
    <w:rsid w:val="00E93779"/>
    <w:rsid w:val="00E93B4D"/>
    <w:rsid w:val="00E9465C"/>
    <w:rsid w:val="00E94A26"/>
    <w:rsid w:val="00E94A70"/>
    <w:rsid w:val="00E96A64"/>
    <w:rsid w:val="00E977E0"/>
    <w:rsid w:val="00EA6A49"/>
    <w:rsid w:val="00EB30F4"/>
    <w:rsid w:val="00EB39D2"/>
    <w:rsid w:val="00EB4240"/>
    <w:rsid w:val="00EB73AE"/>
    <w:rsid w:val="00EC124C"/>
    <w:rsid w:val="00EC4E1A"/>
    <w:rsid w:val="00EC5CDD"/>
    <w:rsid w:val="00EC5DCD"/>
    <w:rsid w:val="00EC6974"/>
    <w:rsid w:val="00EC73C1"/>
    <w:rsid w:val="00EC7896"/>
    <w:rsid w:val="00ED088C"/>
    <w:rsid w:val="00ED1764"/>
    <w:rsid w:val="00ED2D11"/>
    <w:rsid w:val="00ED41A6"/>
    <w:rsid w:val="00EE1C45"/>
    <w:rsid w:val="00EE1FFC"/>
    <w:rsid w:val="00EE2255"/>
    <w:rsid w:val="00EE4BC7"/>
    <w:rsid w:val="00EE4EE5"/>
    <w:rsid w:val="00EE4F08"/>
    <w:rsid w:val="00EE604C"/>
    <w:rsid w:val="00EE7926"/>
    <w:rsid w:val="00EF36D0"/>
    <w:rsid w:val="00EF78AE"/>
    <w:rsid w:val="00EF7CE1"/>
    <w:rsid w:val="00F03A59"/>
    <w:rsid w:val="00F10128"/>
    <w:rsid w:val="00F1152E"/>
    <w:rsid w:val="00F12263"/>
    <w:rsid w:val="00F14FAE"/>
    <w:rsid w:val="00F207E0"/>
    <w:rsid w:val="00F241BC"/>
    <w:rsid w:val="00F24276"/>
    <w:rsid w:val="00F2435F"/>
    <w:rsid w:val="00F24B9D"/>
    <w:rsid w:val="00F2733A"/>
    <w:rsid w:val="00F2773D"/>
    <w:rsid w:val="00F358C9"/>
    <w:rsid w:val="00F37473"/>
    <w:rsid w:val="00F40AC8"/>
    <w:rsid w:val="00F41365"/>
    <w:rsid w:val="00F479B4"/>
    <w:rsid w:val="00F5119F"/>
    <w:rsid w:val="00F52133"/>
    <w:rsid w:val="00F5712B"/>
    <w:rsid w:val="00F63D7F"/>
    <w:rsid w:val="00F675E5"/>
    <w:rsid w:val="00F67E59"/>
    <w:rsid w:val="00F70B0E"/>
    <w:rsid w:val="00F718F5"/>
    <w:rsid w:val="00F720B9"/>
    <w:rsid w:val="00F734F0"/>
    <w:rsid w:val="00F818F9"/>
    <w:rsid w:val="00F84961"/>
    <w:rsid w:val="00F84D32"/>
    <w:rsid w:val="00F85DCC"/>
    <w:rsid w:val="00F90F82"/>
    <w:rsid w:val="00F9315D"/>
    <w:rsid w:val="00F93F83"/>
    <w:rsid w:val="00F951ED"/>
    <w:rsid w:val="00F954C9"/>
    <w:rsid w:val="00F97AD2"/>
    <w:rsid w:val="00FA1E7D"/>
    <w:rsid w:val="00FA462D"/>
    <w:rsid w:val="00FB0FD3"/>
    <w:rsid w:val="00FB2C68"/>
    <w:rsid w:val="00FB57CF"/>
    <w:rsid w:val="00FB597A"/>
    <w:rsid w:val="00FC0027"/>
    <w:rsid w:val="00FC0C65"/>
    <w:rsid w:val="00FC0E15"/>
    <w:rsid w:val="00FC2896"/>
    <w:rsid w:val="00FC5023"/>
    <w:rsid w:val="00FC6897"/>
    <w:rsid w:val="00FD0335"/>
    <w:rsid w:val="00FD078F"/>
    <w:rsid w:val="00FD5180"/>
    <w:rsid w:val="00FD7324"/>
    <w:rsid w:val="00FE1F30"/>
    <w:rsid w:val="00FE33BA"/>
    <w:rsid w:val="00FE4DBF"/>
    <w:rsid w:val="00FE608C"/>
    <w:rsid w:val="00FE6596"/>
    <w:rsid w:val="00FE74C7"/>
    <w:rsid w:val="00FF0E1B"/>
    <w:rsid w:val="00FF5DFB"/>
    <w:rsid w:val="00FF6AC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chartTrackingRefBased/>
  <w15:docId w15:val="{51CC380B-F5FB-4207-977C-FD98C882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01D5"/>
    <w:rPr>
      <w:rFonts w:ascii="Arial" w:hAnsi="Arial" w:cs="Arial"/>
      <w:lang w:eastAsia="ko-KR"/>
    </w:rPr>
  </w:style>
  <w:style w:type="paragraph" w:styleId="Naslov2">
    <w:name w:val="heading 2"/>
    <w:basedOn w:val="Navaden"/>
    <w:qFormat/>
    <w:locked/>
    <w:rsid w:val="00AC6F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ikaNr">
    <w:name w:val="Slika Nr."/>
    <w:basedOn w:val="Navaden"/>
    <w:next w:val="Navaden"/>
    <w:rsid w:val="002201C8"/>
    <w:pPr>
      <w:numPr>
        <w:numId w:val="1"/>
      </w:numPr>
      <w:spacing w:before="160"/>
      <w:jc w:val="both"/>
    </w:pPr>
    <w:rPr>
      <w:sz w:val="18"/>
      <w:szCs w:val="18"/>
    </w:rPr>
  </w:style>
  <w:style w:type="paragraph" w:customStyle="1" w:styleId="podpisi">
    <w:name w:val="podpisi"/>
    <w:basedOn w:val="Navaden"/>
    <w:rsid w:val="00013772"/>
    <w:pPr>
      <w:tabs>
        <w:tab w:val="left" w:pos="3402"/>
      </w:tabs>
    </w:pPr>
    <w:rPr>
      <w:lang w:val="it-IT" w:eastAsia="en-US"/>
    </w:rPr>
  </w:style>
  <w:style w:type="character" w:styleId="tevilkastrani">
    <w:name w:val="page number"/>
    <w:rsid w:val="00013772"/>
    <w:rPr>
      <w:rFonts w:cs="Times New Roman"/>
    </w:rPr>
  </w:style>
  <w:style w:type="paragraph" w:styleId="Noga">
    <w:name w:val="footer"/>
    <w:basedOn w:val="Navaden"/>
    <w:link w:val="NogaZnak"/>
    <w:rsid w:val="00013772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Glava">
    <w:name w:val="header"/>
    <w:basedOn w:val="Navaden"/>
    <w:link w:val="GlavaZnak"/>
    <w:rsid w:val="00711649"/>
    <w:pPr>
      <w:tabs>
        <w:tab w:val="center" w:pos="4703"/>
        <w:tab w:val="right" w:pos="9406"/>
      </w:tabs>
    </w:pPr>
  </w:style>
  <w:style w:type="character" w:customStyle="1" w:styleId="GlavaZnak">
    <w:name w:val="Glava Znak"/>
    <w:link w:val="Glav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Besedilooblaka">
    <w:name w:val="Balloon Text"/>
    <w:basedOn w:val="Navaden"/>
    <w:link w:val="BesedilooblakaZnak"/>
    <w:semiHidden/>
    <w:rsid w:val="001E63D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locked/>
    <w:rsid w:val="001E63DE"/>
    <w:rPr>
      <w:rFonts w:ascii="Tahoma" w:hAnsi="Tahoma" w:cs="Tahoma"/>
      <w:sz w:val="14"/>
      <w:szCs w:val="14"/>
      <w:lang w:val="x-none" w:eastAsia="ko-KR"/>
    </w:rPr>
  </w:style>
  <w:style w:type="character" w:styleId="Hiperpovezava">
    <w:name w:val="Hyperlink"/>
    <w:rsid w:val="009F2D44"/>
    <w:rPr>
      <w:rFonts w:cs="Times New Roman"/>
      <w:color w:val="0000FF"/>
      <w:u w:val="single"/>
    </w:rPr>
  </w:style>
  <w:style w:type="paragraph" w:customStyle="1" w:styleId="Default">
    <w:name w:val="Default"/>
    <w:rsid w:val="00AC6FD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Odstavekseznama1">
    <w:name w:val="Odstavek seznama1"/>
    <w:basedOn w:val="Navaden"/>
    <w:rsid w:val="00AC6FD3"/>
    <w:pPr>
      <w:ind w:left="720"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customStyle="1" w:styleId="ZnakZnakZnakZnakZnakZnak">
    <w:name w:val="Znak Znak Znak Znak Znak Znak"/>
    <w:basedOn w:val="Navaden"/>
    <w:rsid w:val="00AC6FD3"/>
    <w:pPr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Telobesedila">
    <w:name w:val="Body Text"/>
    <w:basedOn w:val="Navaden"/>
    <w:rsid w:val="00476321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styleId="Kazalovsebine2">
    <w:name w:val="toc 2"/>
    <w:basedOn w:val="Navaden"/>
    <w:next w:val="Navaden"/>
    <w:autoRedefine/>
    <w:semiHidden/>
    <w:locked/>
    <w:rsid w:val="006E2A4B"/>
    <w:pPr>
      <w:tabs>
        <w:tab w:val="right" w:leader="dot" w:pos="9061"/>
      </w:tabs>
      <w:ind w:left="200"/>
    </w:pPr>
    <w:rPr>
      <w:rFonts w:ascii="Times New Roman" w:eastAsia="Times New Roman" w:hAnsi="Times New Roman" w:cs="Times New Roman"/>
      <w:noProof/>
      <w:lang w:eastAsia="en-US"/>
    </w:rPr>
  </w:style>
  <w:style w:type="paragraph" w:customStyle="1" w:styleId="Navodilo">
    <w:name w:val="Navodilo"/>
    <w:basedOn w:val="Navaden"/>
    <w:link w:val="NavodiloZnak"/>
    <w:rsid w:val="007647B5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vodiloZnak">
    <w:name w:val="Navodilo Znak"/>
    <w:link w:val="Navodilo"/>
    <w:rsid w:val="007647B5"/>
    <w:rPr>
      <w:sz w:val="24"/>
      <w:szCs w:val="24"/>
      <w:lang w:val="sl-SI" w:eastAsia="sl-SI" w:bidi="ar-SA"/>
    </w:rPr>
  </w:style>
  <w:style w:type="character" w:styleId="Besedilooznabemesta">
    <w:name w:val="Placeholder Text"/>
    <w:basedOn w:val="Privzetapisavaodstavka"/>
    <w:uiPriority w:val="99"/>
    <w:semiHidden/>
    <w:rsid w:val="00342558"/>
    <w:rPr>
      <w:color w:val="808080"/>
    </w:rPr>
  </w:style>
  <w:style w:type="paragraph" w:styleId="Odstavekseznama">
    <w:name w:val="List Paragraph"/>
    <w:basedOn w:val="Navaden"/>
    <w:uiPriority w:val="34"/>
    <w:qFormat/>
    <w:rsid w:val="003B5361"/>
    <w:pPr>
      <w:ind w:left="720"/>
      <w:contextualSpacing/>
    </w:pPr>
  </w:style>
  <w:style w:type="table" w:styleId="Tabelamrea">
    <w:name w:val="Table Grid"/>
    <w:basedOn w:val="Navadnatabela"/>
    <w:locked/>
    <w:rsid w:val="002B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tnik\Documents\Officeove%20predloge%20po%20meri\Urad%20IRSOP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C6FDDEE-DA58-4DFF-9F8F-11BE87E7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Urad IRSOP nov.dotx</Template>
  <TotalTime>107</TotalTime>
  <Pages>6</Pages>
  <Words>349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Metka Čretnik</cp:lastModifiedBy>
  <cp:revision>14</cp:revision>
  <cp:lastPrinted>2018-08-16T09:11:00Z</cp:lastPrinted>
  <dcterms:created xsi:type="dcterms:W3CDTF">2019-09-10T08:03:00Z</dcterms:created>
  <dcterms:modified xsi:type="dcterms:W3CDTF">2019-09-16T07:08:00Z</dcterms:modified>
</cp:coreProperties>
</file>