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88AFB" w14:textId="77777777" w:rsidR="00F9315D" w:rsidRPr="001E63DE" w:rsidRDefault="00324D1E" w:rsidP="00944F04">
      <w:pPr>
        <w:rPr>
          <w:rFonts w:eastAsia="Times New Roman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0A7E56C" wp14:editId="74195485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90195" cy="351790"/>
            <wp:effectExtent l="0" t="0" r="0" b="0"/>
            <wp:wrapThrough wrapText="bothSides">
              <wp:wrapPolygon edited="0">
                <wp:start x="0" y="0"/>
                <wp:lineTo x="0" y="19884"/>
                <wp:lineTo x="19851" y="19884"/>
                <wp:lineTo x="19851" y="0"/>
                <wp:lineTo x="0" y="0"/>
              </wp:wrapPolygon>
            </wp:wrapThrough>
            <wp:docPr id="2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88816" w14:textId="77777777" w:rsidR="00A03112" w:rsidRDefault="00195559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ACC6EED" wp14:editId="5FC83045">
                <wp:simplePos x="0" y="0"/>
                <wp:positionH relativeFrom="column">
                  <wp:posOffset>-73660</wp:posOffset>
                </wp:positionH>
                <wp:positionV relativeFrom="paragraph">
                  <wp:posOffset>50165</wp:posOffset>
                </wp:positionV>
                <wp:extent cx="6172200" cy="1409700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533" y="21308"/>
                    <wp:lineTo x="21533" y="0"/>
                    <wp:lineTo x="0" y="0"/>
                  </wp:wrapPolygon>
                </wp:wrapThrough>
                <wp:docPr id="1" name="Polje z besedilo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B2FCE" w14:textId="77777777" w:rsidR="0075720C" w:rsidRPr="0039278A" w:rsidRDefault="0075720C" w:rsidP="009F2D44">
                            <w:pPr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7915BF62" w14:textId="77777777" w:rsidR="0075720C" w:rsidRDefault="0075720C" w:rsidP="009D01C1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 w:rsidRPr="005F5340"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</w:t>
                            </w: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>ZA OKOLJE IN PROSTOR</w:t>
                            </w:r>
                          </w:p>
                          <w:p w14:paraId="525C12BA" w14:textId="77777777" w:rsidR="0075720C" w:rsidRDefault="0075720C" w:rsidP="009D01C1">
                            <w:pPr>
                              <w:spacing w:before="40"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INŠPEKTORAT</w:t>
                            </w:r>
                            <w:r>
                              <w:rPr>
                                <w:rFonts w:ascii="Republika" w:hAnsi="Republika" w:cs="Republika"/>
                              </w:rPr>
                              <w:t xml:space="preserve"> RS ZA OKOLJE IN PROSTOR</w:t>
                            </w:r>
                          </w:p>
                          <w:p w14:paraId="31475ACA" w14:textId="77777777"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972BC78" w14:textId="77777777" w:rsidR="0075720C" w:rsidRDefault="001F4449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Dunajska cesta 58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>, 1000 Ljubljana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75720C" w:rsidRPr="0039278A">
                              <w:rPr>
                                <w:sz w:val="16"/>
                                <w:szCs w:val="16"/>
                              </w:rPr>
                              <w:t xml:space="preserve">T: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01-420-44-88</w:t>
                            </w:r>
                          </w:p>
                          <w:p w14:paraId="61B50D33" w14:textId="77777777" w:rsidR="00B2396E" w:rsidRPr="0039278A" w:rsidRDefault="00B2396E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AD43B7">
                              <w:rPr>
                                <w:sz w:val="16"/>
                                <w:szCs w:val="16"/>
                              </w:rPr>
                              <w:t>F: 03-425-27-33</w:t>
                            </w:r>
                          </w:p>
                          <w:p w14:paraId="79C853E9" w14:textId="77777777" w:rsidR="0075720C" w:rsidRPr="0039278A" w:rsidRDefault="009C1C20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gp.irsop@gov.si</w:t>
                            </w:r>
                          </w:p>
                          <w:p w14:paraId="1548118D" w14:textId="77777777"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39278A">
                              <w:rPr>
                                <w:sz w:val="16"/>
                                <w:szCs w:val="16"/>
                              </w:rPr>
                              <w:tab/>
                              <w:t>www.</w:t>
                            </w:r>
                            <w:r w:rsidRPr="00622FD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iop.gov.si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C6EED" id="_x0000_t202" coordsize="21600,21600" o:spt="202" path="m,l,21600r21600,l21600,xe">
                <v:stroke joinstyle="miter"/>
                <v:path gradientshapeok="t" o:connecttype="rect"/>
              </v:shapetype>
              <v:shape id="Polje z besedilom 74" o:spid="_x0000_s1026" type="#_x0000_t202" style="position:absolute;left:0;text-align:left;margin-left:-5.8pt;margin-top:3.95pt;width:486pt;height:11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" stroked="f">
                <v:textbox>
                  <w:txbxContent>
                    <w:p w14:paraId="266B2FCE" w14:textId="77777777" w:rsidR="0075720C" w:rsidRPr="0039278A" w:rsidRDefault="0075720C" w:rsidP="009F2D44">
                      <w:pPr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7915BF62" w14:textId="77777777" w:rsidR="0075720C" w:rsidRDefault="0075720C" w:rsidP="009D01C1">
                      <w:pPr>
                        <w:spacing w:line="360" w:lineRule="auto"/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 w:rsidRPr="005F5340"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</w:t>
                      </w: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>ZA OKOLJE IN PROSTOR</w:t>
                      </w:r>
                    </w:p>
                    <w:p w14:paraId="525C12BA" w14:textId="77777777" w:rsidR="0075720C" w:rsidRDefault="0075720C" w:rsidP="009D01C1">
                      <w:pPr>
                        <w:spacing w:before="40" w:line="360" w:lineRule="auto"/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INŠPEKTORAT</w:t>
                      </w:r>
                      <w:r>
                        <w:rPr>
                          <w:rFonts w:ascii="Republika" w:hAnsi="Republika" w:cs="Republika"/>
                        </w:rPr>
                        <w:t xml:space="preserve"> RS ZA OKOLJE IN PROSTOR</w:t>
                      </w:r>
                    </w:p>
                    <w:p w14:paraId="31475ACA" w14:textId="77777777" w:rsidR="0075720C" w:rsidRPr="0039278A" w:rsidRDefault="0075720C" w:rsidP="009F2D44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972BC78" w14:textId="77777777" w:rsidR="0075720C" w:rsidRDefault="001F4449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Dunajska cesta 58</w:t>
                      </w:r>
                      <w:r w:rsidR="0075720C">
                        <w:rPr>
                          <w:sz w:val="16"/>
                          <w:szCs w:val="16"/>
                        </w:rPr>
                        <w:t>, 1000 Ljubljana</w:t>
                      </w:r>
                      <w:r w:rsidR="0075720C">
                        <w:rPr>
                          <w:sz w:val="16"/>
                          <w:szCs w:val="16"/>
                        </w:rPr>
                        <w:tab/>
                      </w:r>
                      <w:r w:rsidR="0075720C" w:rsidRPr="0039278A">
                        <w:rPr>
                          <w:sz w:val="16"/>
                          <w:szCs w:val="16"/>
                        </w:rPr>
                        <w:t xml:space="preserve">T: </w:t>
                      </w:r>
                      <w:r w:rsidR="009C1C20">
                        <w:rPr>
                          <w:sz w:val="16"/>
                          <w:szCs w:val="16"/>
                        </w:rPr>
                        <w:t>01-420-44-88</w:t>
                      </w:r>
                    </w:p>
                    <w:p w14:paraId="61B50D33" w14:textId="77777777" w:rsidR="00B2396E" w:rsidRPr="0039278A" w:rsidRDefault="00B2396E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AD43B7">
                        <w:rPr>
                          <w:sz w:val="16"/>
                          <w:szCs w:val="16"/>
                        </w:rPr>
                        <w:t>F: 03-425-27-33</w:t>
                      </w:r>
                    </w:p>
                    <w:p w14:paraId="79C853E9" w14:textId="77777777" w:rsidR="0075720C" w:rsidRPr="0039278A" w:rsidRDefault="009C1C20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gp.irsop@gov.si</w:t>
                      </w:r>
                    </w:p>
                    <w:p w14:paraId="1548118D" w14:textId="77777777" w:rsidR="0075720C" w:rsidRPr="0039278A" w:rsidRDefault="0075720C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 w:rsidRPr="0039278A">
                        <w:rPr>
                          <w:sz w:val="16"/>
                          <w:szCs w:val="16"/>
                        </w:rPr>
                        <w:tab/>
                        <w:t>www.</w:t>
                      </w:r>
                      <w:r w:rsidRPr="00622FD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C1C20">
                        <w:rPr>
                          <w:sz w:val="16"/>
                          <w:szCs w:val="16"/>
                        </w:rPr>
                        <w:t>iop.gov.si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89AA14" w14:textId="77777777" w:rsidR="00342558" w:rsidRDefault="00342558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</w:p>
    <w:p w14:paraId="294EA54C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49281AE4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229C8535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69AEF6B4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783B36EC" w14:textId="77777777"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14:paraId="12B6EC48" w14:textId="091E9C15" w:rsidR="00396510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Številka:</w:t>
      </w:r>
      <w:r>
        <w:t xml:space="preserve"> </w:t>
      </w:r>
      <w:r w:rsidR="006C08AE">
        <w:t>023-17/2021-2</w:t>
      </w:r>
      <w:r w:rsidR="00BF793D">
        <w:t xml:space="preserve"> (pril.)</w:t>
      </w:r>
    </w:p>
    <w:p w14:paraId="0E93330B" w14:textId="120EDD70" w:rsidR="003B5361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Datum:</w:t>
      </w:r>
      <w:r>
        <w:t xml:space="preserve"> </w:t>
      </w:r>
      <w:r w:rsidR="003225B4">
        <w:t>18</w:t>
      </w:r>
      <w:r w:rsidR="00E534A6">
        <w:t xml:space="preserve">. </w:t>
      </w:r>
      <w:r w:rsidR="003225B4">
        <w:t>3</w:t>
      </w:r>
      <w:r w:rsidR="00E534A6">
        <w:t>. 20</w:t>
      </w:r>
      <w:r w:rsidR="005C5964">
        <w:t>2</w:t>
      </w:r>
      <w:r w:rsidR="003225B4">
        <w:t>1</w:t>
      </w:r>
    </w:p>
    <w:p w14:paraId="4019D8E8" w14:textId="77777777"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14:paraId="3AA300B1" w14:textId="77777777"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14:paraId="1A5E59EC" w14:textId="77777777"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14:paraId="30AC817C" w14:textId="77777777" w:rsidR="003B5361" w:rsidRDefault="00E65CFC" w:rsidP="003B5361">
      <w:pPr>
        <w:shd w:val="clear" w:color="auto" w:fill="FFFFFF"/>
        <w:tabs>
          <w:tab w:val="left" w:pos="9000"/>
        </w:tabs>
        <w:jc w:val="both"/>
        <w:rPr>
          <w:b/>
          <w:color w:val="000000"/>
          <w:lang w:eastAsia="en-US"/>
        </w:rPr>
      </w:pPr>
      <w:r>
        <w:rPr>
          <w:b/>
          <w:color w:val="000000"/>
          <w:lang w:eastAsia="en-US"/>
        </w:rPr>
        <w:t>Priloga 1: Opis vozil</w:t>
      </w:r>
    </w:p>
    <w:p w14:paraId="64F04836" w14:textId="77777777" w:rsidR="00342558" w:rsidRDefault="00342558" w:rsidP="00AC6FD3">
      <w:pPr>
        <w:shd w:val="clear" w:color="auto" w:fill="FFFFFF"/>
        <w:tabs>
          <w:tab w:val="left" w:pos="9000"/>
        </w:tabs>
        <w:jc w:val="both"/>
      </w:pPr>
    </w:p>
    <w:p w14:paraId="710F3B79" w14:textId="77777777"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PREDMET OBJAVE</w:t>
      </w:r>
    </w:p>
    <w:p w14:paraId="70697476" w14:textId="77777777"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14:paraId="18A5B51A" w14:textId="0F7B86B4"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  <w:r w:rsidRPr="00817CAA">
        <w:rPr>
          <w:color w:val="000000"/>
          <w:lang w:eastAsia="en-US"/>
        </w:rPr>
        <w:t xml:space="preserve">Inšpektorat RS za okolje in prostor </w:t>
      </w:r>
      <w:r w:rsidR="002E6523">
        <w:rPr>
          <w:color w:val="000000"/>
          <w:lang w:eastAsia="en-US"/>
        </w:rPr>
        <w:t xml:space="preserve">objavlja </w:t>
      </w:r>
      <w:r w:rsidRPr="00817CAA">
        <w:rPr>
          <w:color w:val="000000"/>
          <w:lang w:eastAsia="en-US"/>
        </w:rPr>
        <w:t>namero za</w:t>
      </w:r>
      <w:r w:rsidR="00FD5180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 xml:space="preserve">prodajo </w:t>
      </w:r>
      <w:r w:rsidR="00A328D2">
        <w:rPr>
          <w:color w:val="000000"/>
          <w:lang w:eastAsia="en-US"/>
        </w:rPr>
        <w:t>dveh</w:t>
      </w:r>
      <w:r w:rsidRPr="00817CAA">
        <w:rPr>
          <w:color w:val="000000"/>
          <w:lang w:eastAsia="en-US"/>
        </w:rPr>
        <w:t xml:space="preserve"> </w:t>
      </w:r>
      <w:r w:rsidR="00C73F9D">
        <w:rPr>
          <w:color w:val="000000"/>
          <w:lang w:eastAsia="en-US"/>
        </w:rPr>
        <w:t>s</w:t>
      </w:r>
      <w:r w:rsidR="00C73F9D">
        <w:t xml:space="preserve">lužbenih avtomobilov znamk Opel </w:t>
      </w:r>
      <w:r w:rsidRPr="00817CAA">
        <w:rPr>
          <w:color w:val="000000"/>
          <w:lang w:eastAsia="en-US"/>
        </w:rPr>
        <w:t>na podlagi metode neposredne pogodbe</w:t>
      </w:r>
      <w:r>
        <w:rPr>
          <w:color w:val="000000"/>
          <w:lang w:eastAsia="en-US"/>
        </w:rPr>
        <w:t>.</w:t>
      </w:r>
    </w:p>
    <w:p w14:paraId="28215F05" w14:textId="77777777"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14:paraId="2346FB9D" w14:textId="77777777" w:rsidR="00FD5180" w:rsidRDefault="00FD5180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14:paraId="752F83BC" w14:textId="77777777"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OPIS VOZIL IN KONTAKTNE INFORMACIJE</w:t>
      </w:r>
    </w:p>
    <w:p w14:paraId="3ADDAB00" w14:textId="77777777"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14:paraId="64F5E176" w14:textId="77777777" w:rsidR="00685EA7" w:rsidRDefault="00685EA7" w:rsidP="00685EA7">
      <w:pPr>
        <w:shd w:val="clear" w:color="auto" w:fill="FFFFFF"/>
        <w:tabs>
          <w:tab w:val="left" w:pos="9000"/>
        </w:tabs>
        <w:ind w:left="426"/>
        <w:jc w:val="both"/>
      </w:pPr>
      <w:r>
        <w:t>Informacije o vozilih dobite</w:t>
      </w:r>
      <w:r w:rsidR="009E1EDF">
        <w:t xml:space="preserve"> od 9:00 do 15.</w:t>
      </w:r>
      <w:r w:rsidR="00B57BD0">
        <w:t>0</w:t>
      </w:r>
      <w:r w:rsidR="009E1EDF">
        <w:t>0 ure</w:t>
      </w:r>
      <w:r>
        <w:t xml:space="preserve"> </w:t>
      </w:r>
      <w:r w:rsidR="009E1EDF">
        <w:t>pri kontaktnih osebah</w:t>
      </w:r>
      <w:r>
        <w:t xml:space="preserve">, navedenih pri posameznem vozilu. </w:t>
      </w:r>
    </w:p>
    <w:p w14:paraId="47D74A20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tbl>
      <w:tblPr>
        <w:tblStyle w:val="Tabelamrea"/>
        <w:tblW w:w="8784" w:type="dxa"/>
        <w:tblLayout w:type="fixed"/>
        <w:tblLook w:val="04A0" w:firstRow="1" w:lastRow="0" w:firstColumn="1" w:lastColumn="0" w:noHBand="0" w:noVBand="1"/>
      </w:tblPr>
      <w:tblGrid>
        <w:gridCol w:w="1716"/>
        <w:gridCol w:w="2390"/>
        <w:gridCol w:w="1276"/>
        <w:gridCol w:w="709"/>
        <w:gridCol w:w="708"/>
        <w:gridCol w:w="709"/>
        <w:gridCol w:w="1276"/>
      </w:tblGrid>
      <w:tr w:rsidR="007A6FE2" w:rsidRPr="00E657FA" w14:paraId="5C60B032" w14:textId="77777777" w:rsidTr="00FB2C68">
        <w:tc>
          <w:tcPr>
            <w:tcW w:w="1716" w:type="dxa"/>
          </w:tcPr>
          <w:p w14:paraId="29439ACC" w14:textId="77777777"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sz w:val="18"/>
                <w:szCs w:val="18"/>
              </w:rPr>
              <w:t>Znamka/model</w:t>
            </w:r>
          </w:p>
        </w:tc>
        <w:tc>
          <w:tcPr>
            <w:tcW w:w="2390" w:type="dxa"/>
          </w:tcPr>
          <w:p w14:paraId="2196508A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Št. šasije</w:t>
            </w:r>
          </w:p>
        </w:tc>
        <w:tc>
          <w:tcPr>
            <w:tcW w:w="1276" w:type="dxa"/>
          </w:tcPr>
          <w:p w14:paraId="1E9C7C1A" w14:textId="77777777"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Reg. ozn.</w:t>
            </w:r>
          </w:p>
        </w:tc>
        <w:tc>
          <w:tcPr>
            <w:tcW w:w="709" w:type="dxa"/>
          </w:tcPr>
          <w:p w14:paraId="7451AD3C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ccm</w:t>
            </w:r>
          </w:p>
        </w:tc>
        <w:tc>
          <w:tcPr>
            <w:tcW w:w="708" w:type="dxa"/>
          </w:tcPr>
          <w:p w14:paraId="7C6FD50C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Moč</w:t>
            </w:r>
          </w:p>
          <w:p w14:paraId="694D301B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kW</w:t>
            </w:r>
          </w:p>
        </w:tc>
        <w:tc>
          <w:tcPr>
            <w:tcW w:w="709" w:type="dxa"/>
          </w:tcPr>
          <w:p w14:paraId="513B7AA9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Leto izd.</w:t>
            </w:r>
          </w:p>
        </w:tc>
        <w:tc>
          <w:tcPr>
            <w:tcW w:w="1276" w:type="dxa"/>
          </w:tcPr>
          <w:p w14:paraId="71DD9316" w14:textId="77777777" w:rsidR="007A6FE2" w:rsidRPr="00F97AD2" w:rsidRDefault="00F97AD2" w:rsidP="00F97AD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Veljavnost r</w:t>
            </w:r>
            <w:r w:rsidR="007A6FE2" w:rsidRPr="00F97AD2">
              <w:rPr>
                <w:b/>
                <w:color w:val="000000"/>
                <w:sz w:val="18"/>
                <w:szCs w:val="18"/>
                <w:lang w:eastAsia="en-US"/>
              </w:rPr>
              <w:t>eg. do</w:t>
            </w:r>
          </w:p>
        </w:tc>
      </w:tr>
      <w:tr w:rsidR="002F5678" w:rsidRPr="00E657FA" w14:paraId="077A0FD2" w14:textId="77777777" w:rsidTr="008B5894">
        <w:trPr>
          <w:trHeight w:val="184"/>
        </w:trPr>
        <w:tc>
          <w:tcPr>
            <w:tcW w:w="1716" w:type="dxa"/>
          </w:tcPr>
          <w:p w14:paraId="7BE499C6" w14:textId="3E881003" w:rsidR="002F5678" w:rsidRDefault="002F5678" w:rsidP="008B5894">
            <w:pPr>
              <w:spacing w:line="360" w:lineRule="auto"/>
              <w:jc w:val="both"/>
            </w:pPr>
            <w:bookmarkStart w:id="0" w:name="_Hlk19010848"/>
            <w:bookmarkStart w:id="1" w:name="_Hlk66948358"/>
            <w:r>
              <w:t>Opel Corsa</w:t>
            </w:r>
            <w:r w:rsidR="00275DC8">
              <w:t xml:space="preserve">  1.2</w:t>
            </w:r>
          </w:p>
        </w:tc>
        <w:tc>
          <w:tcPr>
            <w:tcW w:w="2390" w:type="dxa"/>
          </w:tcPr>
          <w:p w14:paraId="0BEC40B0" w14:textId="66AF7818" w:rsidR="002F5678" w:rsidRPr="00AE478C" w:rsidRDefault="002F5678" w:rsidP="008B5894">
            <w:pPr>
              <w:spacing w:line="360" w:lineRule="auto"/>
              <w:jc w:val="center"/>
              <w:rPr>
                <w:color w:val="000000"/>
              </w:rPr>
            </w:pPr>
            <w:r w:rsidRPr="002F5678">
              <w:t>W</w:t>
            </w:r>
            <w:r w:rsidR="00A328D2">
              <w:t>0</w:t>
            </w:r>
            <w:r w:rsidRPr="002F5678">
              <w:t>L</w:t>
            </w:r>
            <w:r w:rsidR="00A328D2">
              <w:t>0</w:t>
            </w:r>
            <w:r w:rsidRPr="002F5678">
              <w:t>SDL0876140777</w:t>
            </w:r>
          </w:p>
        </w:tc>
        <w:tc>
          <w:tcPr>
            <w:tcW w:w="1276" w:type="dxa"/>
          </w:tcPr>
          <w:p w14:paraId="017A47E1" w14:textId="77777777" w:rsidR="002F5678" w:rsidRDefault="002F5678" w:rsidP="008B5894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 w:rsidRPr="002F5678">
              <w:t>LJ UC-863</w:t>
            </w:r>
          </w:p>
        </w:tc>
        <w:tc>
          <w:tcPr>
            <w:tcW w:w="709" w:type="dxa"/>
          </w:tcPr>
          <w:p w14:paraId="4B242F18" w14:textId="77777777" w:rsidR="002F5678" w:rsidRDefault="002F5678" w:rsidP="008B5894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2F5678">
              <w:t>1229</w:t>
            </w:r>
          </w:p>
        </w:tc>
        <w:tc>
          <w:tcPr>
            <w:tcW w:w="708" w:type="dxa"/>
          </w:tcPr>
          <w:p w14:paraId="462F99F0" w14:textId="77777777" w:rsidR="002F5678" w:rsidRDefault="002F5678" w:rsidP="008B589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14:paraId="2B3178E9" w14:textId="77777777" w:rsidR="002F5678" w:rsidRDefault="002F5678" w:rsidP="008B5894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2007</w:t>
            </w:r>
          </w:p>
        </w:tc>
        <w:tc>
          <w:tcPr>
            <w:tcW w:w="1276" w:type="dxa"/>
          </w:tcPr>
          <w:p w14:paraId="23F84BA0" w14:textId="77777777" w:rsidR="002F5678" w:rsidRDefault="002F5678" w:rsidP="008B589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8.6.2021</w:t>
            </w:r>
          </w:p>
        </w:tc>
      </w:tr>
      <w:tr w:rsidR="002F5678" w:rsidRPr="00E657FA" w14:paraId="720B3328" w14:textId="77777777" w:rsidTr="00251AF0">
        <w:trPr>
          <w:trHeight w:val="184"/>
        </w:trPr>
        <w:tc>
          <w:tcPr>
            <w:tcW w:w="1716" w:type="dxa"/>
          </w:tcPr>
          <w:p w14:paraId="0B8F43F0" w14:textId="04DB0721" w:rsidR="002F5678" w:rsidRDefault="002F5678" w:rsidP="002F5678">
            <w:pPr>
              <w:spacing w:line="360" w:lineRule="auto"/>
              <w:jc w:val="both"/>
            </w:pPr>
            <w:r>
              <w:t>Opel Corsa</w:t>
            </w:r>
            <w:r w:rsidR="00275DC8">
              <w:t xml:space="preserve">  1.2</w:t>
            </w:r>
          </w:p>
        </w:tc>
        <w:tc>
          <w:tcPr>
            <w:tcW w:w="2390" w:type="dxa"/>
          </w:tcPr>
          <w:p w14:paraId="122DF2E8" w14:textId="74814976" w:rsidR="002F5678" w:rsidRPr="00AE478C" w:rsidRDefault="002F5678" w:rsidP="002F5678">
            <w:pPr>
              <w:spacing w:line="360" w:lineRule="auto"/>
              <w:jc w:val="center"/>
              <w:rPr>
                <w:color w:val="000000"/>
              </w:rPr>
            </w:pPr>
            <w:r w:rsidRPr="002F5678">
              <w:t>W</w:t>
            </w:r>
            <w:r w:rsidR="00A328D2">
              <w:t>0</w:t>
            </w:r>
            <w:r w:rsidRPr="002F5678">
              <w:t>L</w:t>
            </w:r>
            <w:r w:rsidR="00A328D2">
              <w:t>0</w:t>
            </w:r>
            <w:r w:rsidRPr="002F5678">
              <w:t>XCF6866034734</w:t>
            </w:r>
          </w:p>
        </w:tc>
        <w:tc>
          <w:tcPr>
            <w:tcW w:w="1276" w:type="dxa"/>
            <w:vAlign w:val="bottom"/>
          </w:tcPr>
          <w:p w14:paraId="07CC61E9" w14:textId="55E804A7" w:rsidR="002F5678" w:rsidRDefault="002F5678" w:rsidP="002F5678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LJ 51-0US</w:t>
            </w:r>
          </w:p>
        </w:tc>
        <w:tc>
          <w:tcPr>
            <w:tcW w:w="709" w:type="dxa"/>
          </w:tcPr>
          <w:p w14:paraId="46D4E0E4" w14:textId="522578AC" w:rsidR="002F5678" w:rsidRDefault="002F5678" w:rsidP="002F5678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2F5678">
              <w:t>1229</w:t>
            </w:r>
          </w:p>
        </w:tc>
        <w:tc>
          <w:tcPr>
            <w:tcW w:w="708" w:type="dxa"/>
          </w:tcPr>
          <w:p w14:paraId="6FC45BF9" w14:textId="12CCF9F6" w:rsidR="002F5678" w:rsidRDefault="002F5678" w:rsidP="002F567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14:paraId="5B0954CB" w14:textId="5105739D" w:rsidR="002F5678" w:rsidRDefault="002F5678" w:rsidP="002F5678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2006</w:t>
            </w:r>
          </w:p>
        </w:tc>
        <w:tc>
          <w:tcPr>
            <w:tcW w:w="1276" w:type="dxa"/>
          </w:tcPr>
          <w:p w14:paraId="1006DAF9" w14:textId="6BBEA47A" w:rsidR="002F5678" w:rsidRDefault="002F5678" w:rsidP="002F567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24.3.2021</w:t>
            </w:r>
          </w:p>
        </w:tc>
      </w:tr>
      <w:bookmarkEnd w:id="0"/>
      <w:bookmarkEnd w:id="1"/>
    </w:tbl>
    <w:p w14:paraId="57DE20A5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7F97380C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674E29F4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3CAC70C0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3E6E39EF" w14:textId="77777777" w:rsidR="00FD5180" w:rsidRDefault="00FD5180" w:rsidP="00275B15">
      <w:pPr>
        <w:shd w:val="clear" w:color="auto" w:fill="FFFFFF"/>
        <w:tabs>
          <w:tab w:val="left" w:pos="9000"/>
        </w:tabs>
        <w:jc w:val="both"/>
        <w:sectPr w:rsidR="00FD5180" w:rsidSect="00FD5180">
          <w:footerReference w:type="even" r:id="rId9"/>
          <w:footerReference w:type="default" r:id="rId10"/>
          <w:pgSz w:w="11907" w:h="16840" w:code="9"/>
          <w:pgMar w:top="1247" w:right="1418" w:bottom="1361" w:left="1701" w:header="709" w:footer="709" w:gutter="0"/>
          <w:cols w:space="708"/>
          <w:docGrid w:linePitch="360"/>
        </w:sectPr>
      </w:pPr>
    </w:p>
    <w:p w14:paraId="25B16AE8" w14:textId="77777777" w:rsidR="00B57BD0" w:rsidRDefault="00B57BD0" w:rsidP="00B57BD0">
      <w:pPr>
        <w:shd w:val="clear" w:color="auto" w:fill="FFFFFF"/>
        <w:jc w:val="both"/>
        <w:rPr>
          <w:b/>
          <w:color w:val="000000"/>
        </w:rPr>
      </w:pPr>
      <w:bookmarkStart w:id="2" w:name="_Hlk66948263"/>
      <w:r>
        <w:rPr>
          <w:b/>
          <w:color w:val="000000"/>
        </w:rPr>
        <w:lastRenderedPageBreak/>
        <w:t xml:space="preserve">1. </w:t>
      </w:r>
      <w:r w:rsidR="00C73F9D" w:rsidRPr="00C73F9D">
        <w:rPr>
          <w:b/>
        </w:rPr>
        <w:t>OPEL CORSA 1.2, 16 V</w:t>
      </w:r>
    </w:p>
    <w:bookmarkEnd w:id="2"/>
    <w:p w14:paraId="225EFB08" w14:textId="77777777" w:rsidR="007E2C01" w:rsidRPr="00C27A06" w:rsidRDefault="007E2C01" w:rsidP="00B57BD0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31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1266"/>
        <w:gridCol w:w="652"/>
        <w:gridCol w:w="567"/>
        <w:gridCol w:w="709"/>
        <w:gridCol w:w="2409"/>
      </w:tblGrid>
      <w:tr w:rsidR="00C73F9D" w14:paraId="33BCD8EF" w14:textId="77777777" w:rsidTr="00275DC8">
        <w:trPr>
          <w:trHeight w:val="283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0D136F3" w14:textId="77777777" w:rsidR="00C73F9D" w:rsidRDefault="00C73F9D" w:rsidP="002F3E3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535E855" w14:textId="77777777" w:rsidR="00C73F9D" w:rsidRDefault="00C73F9D" w:rsidP="002F3E3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01EFFD6" w14:textId="77777777" w:rsidR="00C73F9D" w:rsidRDefault="00C73F9D" w:rsidP="002F3E3D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049915B" w14:textId="77777777" w:rsidR="00C73F9D" w:rsidRDefault="00C73F9D" w:rsidP="002F3E3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15A1704" w14:textId="0A8BB04A" w:rsidR="00C73F9D" w:rsidRDefault="00C73F9D" w:rsidP="002F3E3D">
            <w:r>
              <w:t>Teh</w:t>
            </w:r>
            <w:r w:rsidR="00FE608C">
              <w:t>nič</w:t>
            </w:r>
            <w:r w:rsidR="00A328D2">
              <w:t xml:space="preserve">ni </w:t>
            </w:r>
            <w:r>
              <w:t>pregled</w:t>
            </w:r>
            <w:r w:rsidR="00FE608C">
              <w:t xml:space="preserve"> do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831CED1" w14:textId="77777777" w:rsidR="00C73F9D" w:rsidRDefault="00C73F9D" w:rsidP="002F3E3D">
            <w:r>
              <w:t>Lokacija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9D80403" w14:textId="77777777" w:rsidR="00C73F9D" w:rsidRDefault="00C73F9D" w:rsidP="002F3E3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F1EC9FF" w14:textId="77777777" w:rsidR="00C73F9D" w:rsidRDefault="00C73F9D" w:rsidP="002F3E3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B380C7B" w14:textId="77777777" w:rsidR="00C73F9D" w:rsidRDefault="00C73F9D" w:rsidP="002F3E3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043CA83" w14:textId="77777777" w:rsidR="00C73F9D" w:rsidRDefault="00C73F9D" w:rsidP="002F3E3D">
            <w:r>
              <w:t>Stanje vozila</w:t>
            </w:r>
            <w:r w:rsidR="00C82AC7">
              <w:t xml:space="preserve"> </w:t>
            </w:r>
            <w:r w:rsidR="00A13B6B">
              <w:t>- opis</w:t>
            </w:r>
          </w:p>
        </w:tc>
      </w:tr>
      <w:tr w:rsidR="00275DC8" w14:paraId="422C3B5E" w14:textId="77777777" w:rsidTr="00275DC8">
        <w:trPr>
          <w:trHeight w:val="283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B1E64" w14:textId="77777777" w:rsidR="00275DC8" w:rsidRPr="00E657FA" w:rsidRDefault="00275DC8" w:rsidP="00275DC8">
            <w:pPr>
              <w:spacing w:line="360" w:lineRule="auto"/>
              <w:jc w:val="both"/>
            </w:pPr>
            <w:r>
              <w:t>Opel CORSA 1.2/16V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CCCD" w14:textId="60D53073" w:rsidR="00275DC8" w:rsidRDefault="00275DC8" w:rsidP="00275DC8">
            <w:pPr>
              <w:spacing w:line="360" w:lineRule="auto"/>
              <w:jc w:val="center"/>
            </w:pPr>
            <w:r w:rsidRPr="002F5678">
              <w:t>W</w:t>
            </w:r>
            <w:r w:rsidR="00A328D2">
              <w:t>0</w:t>
            </w:r>
            <w:r w:rsidRPr="002F5678">
              <w:t>L</w:t>
            </w:r>
            <w:r w:rsidR="00A328D2">
              <w:t>0</w:t>
            </w:r>
            <w:r w:rsidRPr="002F5678">
              <w:t>SDL0876140777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B2A8" w14:textId="41608FCA" w:rsidR="00275DC8" w:rsidRPr="00D20939" w:rsidRDefault="00275DC8" w:rsidP="00275DC8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 w:rsidRPr="00AE478C">
              <w:rPr>
                <w:rFonts w:eastAsia="Times New Roman"/>
                <w:lang w:eastAsia="sl-SI"/>
              </w:rPr>
              <w:t xml:space="preserve">LJ </w:t>
            </w:r>
            <w:r>
              <w:rPr>
                <w:rFonts w:eastAsia="Times New Roman"/>
                <w:lang w:eastAsia="sl-SI"/>
              </w:rPr>
              <w:t>UC-863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CBD3D" w14:textId="0C66B4E0" w:rsidR="00275DC8" w:rsidRDefault="003123AF" w:rsidP="00275DC8">
            <w:pPr>
              <w:jc w:val="center"/>
            </w:pPr>
            <w:r>
              <w:t>121.500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47758" w14:textId="334E6FCA" w:rsidR="00275DC8" w:rsidRDefault="00275DC8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8.6.2021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34EEE" w14:textId="18707D3D" w:rsidR="00275DC8" w:rsidRPr="00BE38AF" w:rsidRDefault="00275DC8" w:rsidP="00275DC8">
            <w:pPr>
              <w:jc w:val="center"/>
            </w:pPr>
            <w:r>
              <w:t>Ljubljana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7B06B" w14:textId="77777777" w:rsidR="00275DC8" w:rsidRPr="00E657FA" w:rsidRDefault="00275DC8" w:rsidP="00275DC8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7B5F0" w14:textId="77777777" w:rsidR="00275DC8" w:rsidRPr="00E657FA" w:rsidRDefault="00275DC8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9372" w14:textId="2E9C8A45" w:rsidR="00275DC8" w:rsidRPr="00E657FA" w:rsidRDefault="00275DC8" w:rsidP="00275DC8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485C3" w14:textId="30C49FEA" w:rsidR="00275DC8" w:rsidRPr="00BE38AF" w:rsidRDefault="00275DC8" w:rsidP="00275DC8">
            <w:r>
              <w:t xml:space="preserve">Vozno, </w:t>
            </w:r>
            <w:r w:rsidR="003123AF">
              <w:t>okvara lopute plin</w:t>
            </w:r>
            <w:r w:rsidR="00A328D2">
              <w:t>a</w:t>
            </w:r>
          </w:p>
        </w:tc>
      </w:tr>
    </w:tbl>
    <w:p w14:paraId="35EE6176" w14:textId="3B705316" w:rsidR="00B57BD0" w:rsidRDefault="00B57BD0" w:rsidP="00B57BD0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bookmarkStart w:id="3" w:name="_Hlk43108917"/>
      <w:r>
        <w:rPr>
          <w:color w:val="000000"/>
        </w:rPr>
        <w:t xml:space="preserve">Kontaktna oseba: </w:t>
      </w:r>
      <w:bookmarkStart w:id="4" w:name="_Hlk19011368"/>
      <w:r w:rsidR="002F5678">
        <w:rPr>
          <w:noProof/>
          <w:lang w:eastAsia="sl-SI"/>
        </w:rPr>
        <w:t>Aleš PERIČ MOČNIK</w:t>
      </w:r>
      <w:r w:rsidR="005C5964">
        <w:rPr>
          <w:noProof/>
          <w:lang w:eastAsia="sl-SI"/>
        </w:rPr>
        <w:t xml:space="preserve">, tel. št.: </w:t>
      </w:r>
      <w:r w:rsidR="00A5350D" w:rsidRPr="00A5350D">
        <w:rPr>
          <w:b/>
          <w:bCs/>
          <w:noProof/>
          <w:lang w:eastAsia="sl-SI"/>
        </w:rPr>
        <w:t>0</w:t>
      </w:r>
      <w:r w:rsidR="00662A33">
        <w:rPr>
          <w:b/>
          <w:bCs/>
          <w:noProof/>
          <w:lang w:eastAsia="sl-SI"/>
        </w:rPr>
        <w:t>1 420 45 93</w:t>
      </w:r>
    </w:p>
    <w:bookmarkEnd w:id="3"/>
    <w:bookmarkEnd w:id="4"/>
    <w:p w14:paraId="151DBD51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</w:p>
    <w:p w14:paraId="30F490E9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3168153C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0103696E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7AF05123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7065A40C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0653612A" w14:textId="77777777" w:rsidR="00FE608C" w:rsidRDefault="00FE608C" w:rsidP="00B57BD0">
      <w:pPr>
        <w:shd w:val="clear" w:color="auto" w:fill="FFFFFF"/>
        <w:jc w:val="both"/>
        <w:rPr>
          <w:color w:val="000000"/>
        </w:rPr>
      </w:pPr>
    </w:p>
    <w:p w14:paraId="47C34506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14:paraId="293BDCEF" w14:textId="77777777" w:rsidR="00A86CB0" w:rsidRDefault="00A86CB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789789EC" w14:textId="42889633" w:rsidR="00B57BD0" w:rsidRPr="00D13D4A" w:rsidRDefault="00B57BD0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  <w:r>
        <w:rPr>
          <w:color w:val="000000"/>
        </w:rPr>
        <w:t xml:space="preserve"> </w:t>
      </w:r>
      <w:r w:rsidR="007E2C01">
        <w:rPr>
          <w:color w:val="000000"/>
        </w:rPr>
        <w:t xml:space="preserve"> </w:t>
      </w:r>
      <w:r w:rsidR="003123AF">
        <w:rPr>
          <w:noProof/>
        </w:rPr>
        <w:drawing>
          <wp:inline distT="0" distB="0" distL="0" distR="0" wp14:anchorId="0A66BE6C" wp14:editId="6133B52E">
            <wp:extent cx="4213860" cy="3160312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97" cy="3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C01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3123AF">
        <w:rPr>
          <w:noProof/>
        </w:rPr>
        <w:drawing>
          <wp:inline distT="0" distB="0" distL="0" distR="0" wp14:anchorId="3874CB76" wp14:editId="2C770309">
            <wp:extent cx="4213860" cy="3160314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51" cy="31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1F6A" w14:textId="77777777" w:rsidR="00B57BD0" w:rsidRDefault="005560C9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</w:t>
      </w:r>
    </w:p>
    <w:p w14:paraId="6F2908EF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</w:p>
    <w:p w14:paraId="4525B0E8" w14:textId="67000BE7"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14:paraId="07D58034" w14:textId="77777777" w:rsidR="003123AF" w:rsidRDefault="003123AF" w:rsidP="00B57BD0">
      <w:pPr>
        <w:shd w:val="clear" w:color="auto" w:fill="FFFFFF"/>
        <w:jc w:val="both"/>
        <w:rPr>
          <w:b/>
          <w:color w:val="000000"/>
        </w:rPr>
      </w:pPr>
    </w:p>
    <w:p w14:paraId="52009A08" w14:textId="77777777"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14:paraId="7C22185E" w14:textId="77777777" w:rsidR="00C73F9D" w:rsidRDefault="00C73F9D" w:rsidP="00B57BD0">
      <w:pPr>
        <w:shd w:val="clear" w:color="auto" w:fill="FFFFFF"/>
        <w:jc w:val="both"/>
        <w:rPr>
          <w:b/>
          <w:color w:val="000000"/>
        </w:rPr>
      </w:pPr>
    </w:p>
    <w:p w14:paraId="430DCAD4" w14:textId="6CBC3773" w:rsidR="000E73DC" w:rsidRDefault="000E73DC" w:rsidP="000E73DC">
      <w:pPr>
        <w:shd w:val="clear" w:color="auto" w:fill="FFFFFF"/>
        <w:jc w:val="both"/>
        <w:rPr>
          <w:b/>
          <w:color w:val="000000"/>
        </w:rPr>
      </w:pPr>
    </w:p>
    <w:p w14:paraId="746CD689" w14:textId="77777777" w:rsidR="003123AF" w:rsidRDefault="003123AF" w:rsidP="000E73DC">
      <w:pPr>
        <w:shd w:val="clear" w:color="auto" w:fill="FFFFFF"/>
        <w:jc w:val="both"/>
        <w:rPr>
          <w:b/>
          <w:color w:val="000000"/>
        </w:rPr>
      </w:pPr>
    </w:p>
    <w:p w14:paraId="192C54D7" w14:textId="331E735A" w:rsidR="002F5678" w:rsidRDefault="002F5678" w:rsidP="002F5678">
      <w:pPr>
        <w:shd w:val="clear" w:color="auto" w:fill="FFFFFF"/>
        <w:jc w:val="both"/>
        <w:rPr>
          <w:b/>
          <w:color w:val="000000"/>
        </w:rPr>
      </w:pPr>
      <w:r w:rsidRPr="002F5678">
        <w:rPr>
          <w:b/>
          <w:color w:val="000000"/>
        </w:rPr>
        <w:lastRenderedPageBreak/>
        <w:t xml:space="preserve"> </w:t>
      </w:r>
      <w:r>
        <w:rPr>
          <w:b/>
          <w:color w:val="000000"/>
        </w:rPr>
        <w:t xml:space="preserve">2. </w:t>
      </w:r>
      <w:r w:rsidRPr="00C73F9D">
        <w:rPr>
          <w:b/>
        </w:rPr>
        <w:t>OPEL CORSA 1.2, 16 V</w:t>
      </w:r>
    </w:p>
    <w:p w14:paraId="113AA477" w14:textId="54BF7B45" w:rsidR="00D03719" w:rsidRPr="002F5678" w:rsidRDefault="00D03719" w:rsidP="002F5678">
      <w:pPr>
        <w:shd w:val="clear" w:color="auto" w:fill="FFFFFF"/>
        <w:jc w:val="both"/>
        <w:rPr>
          <w:b/>
          <w:color w:val="000000"/>
        </w:rPr>
      </w:pPr>
    </w:p>
    <w:p w14:paraId="11C414C4" w14:textId="77777777" w:rsidR="00D03719" w:rsidRPr="00C27A06" w:rsidRDefault="00D03719" w:rsidP="00D03719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941"/>
        <w:gridCol w:w="827"/>
        <w:gridCol w:w="567"/>
        <w:gridCol w:w="709"/>
        <w:gridCol w:w="2409"/>
      </w:tblGrid>
      <w:tr w:rsidR="00D03719" w14:paraId="03DD8D4A" w14:textId="77777777" w:rsidTr="00275DC8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A5D6B23" w14:textId="77777777" w:rsidR="00D03719" w:rsidRDefault="00D03719" w:rsidP="00764B2E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CE3DF93" w14:textId="77777777" w:rsidR="00D03719" w:rsidRDefault="00D03719" w:rsidP="00764B2E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D04FDA5" w14:textId="77777777" w:rsidR="00D03719" w:rsidRDefault="00D03719" w:rsidP="00764B2E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383645B" w14:textId="77777777" w:rsidR="00D03719" w:rsidRDefault="00D03719" w:rsidP="00764B2E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2ADC07D" w14:textId="445EA642" w:rsidR="00D03719" w:rsidRDefault="00D03719" w:rsidP="00764B2E">
            <w:r>
              <w:t>Tehnič</w:t>
            </w:r>
            <w:r w:rsidR="00A328D2">
              <w:t>ni</w:t>
            </w:r>
            <w:r>
              <w:t xml:space="preserve">  pregled do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EBE558C" w14:textId="77777777" w:rsidR="00D03719" w:rsidRDefault="00D03719" w:rsidP="00764B2E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6E4C968" w14:textId="77777777" w:rsidR="00D03719" w:rsidRDefault="00D03719" w:rsidP="00764B2E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20F63D6" w14:textId="77777777" w:rsidR="00D03719" w:rsidRDefault="00D03719" w:rsidP="00764B2E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375E668" w14:textId="77777777" w:rsidR="00D03719" w:rsidRDefault="00D03719" w:rsidP="00764B2E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D14D934" w14:textId="77777777" w:rsidR="00D03719" w:rsidRDefault="00D03719" w:rsidP="00764B2E">
            <w:r>
              <w:t>Stanje vozila - opis</w:t>
            </w:r>
          </w:p>
        </w:tc>
      </w:tr>
      <w:tr w:rsidR="00275DC8" w14:paraId="7AD5C42F" w14:textId="77777777" w:rsidTr="00275DC8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20AD9" w14:textId="1773F7DD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Opel CORSA 1.2/16V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72529" w14:textId="3F571468" w:rsidR="00275DC8" w:rsidRPr="00227A9A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 w:rsidRPr="002F5678">
              <w:t>W</w:t>
            </w:r>
            <w:r w:rsidR="00A328D2">
              <w:t>0</w:t>
            </w:r>
            <w:r w:rsidRPr="002F5678">
              <w:t>L</w:t>
            </w:r>
            <w:r w:rsidR="00A328D2">
              <w:t>0</w:t>
            </w:r>
            <w:r w:rsidRPr="002F5678">
              <w:t>XCF6866034734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9792C" w14:textId="55A34E14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rPr>
                <w:rFonts w:eastAsia="Times New Roman"/>
                <w:lang w:eastAsia="sl-SI"/>
              </w:rPr>
              <w:t>LJ 51-0US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A80AC" w14:textId="1E55DE1D" w:rsidR="00275DC8" w:rsidRDefault="0080639F" w:rsidP="00275DC8">
            <w:pPr>
              <w:jc w:val="center"/>
            </w:pPr>
            <w:r>
              <w:t>110.000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731B6" w14:textId="1F2A097C" w:rsidR="00275DC8" w:rsidRDefault="00275DC8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8.6.2021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AC3D2" w14:textId="2C21617B" w:rsidR="00275DC8" w:rsidRDefault="00275DC8" w:rsidP="00275DC8">
            <w:r>
              <w:t>Koper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2BAD" w14:textId="5849AE76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6444" w14:textId="08264744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A4511" w14:textId="429047E8" w:rsidR="00275DC8" w:rsidRDefault="00275DC8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color w:val="000000"/>
                <w:lang w:eastAsia="en-US"/>
              </w:rPr>
              <w:t>2006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6CACC" w14:textId="495E388E" w:rsidR="00275DC8" w:rsidRDefault="00275DC8" w:rsidP="00275DC8">
            <w:r>
              <w:t xml:space="preserve">Vozno, </w:t>
            </w:r>
            <w:r w:rsidR="0080639F">
              <w:t>lepo ohranjeno,</w:t>
            </w:r>
          </w:p>
          <w:p w14:paraId="18687824" w14:textId="520C9FE0" w:rsidR="0080639F" w:rsidRDefault="0080639F" w:rsidP="00275DC8">
            <w:r>
              <w:t>potrebno manjše popravilo</w:t>
            </w:r>
          </w:p>
        </w:tc>
      </w:tr>
    </w:tbl>
    <w:p w14:paraId="75D4275F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Kontaktna oseba: Fredi KOTNIK  tel.:</w:t>
      </w:r>
      <w:r w:rsidR="00A5350D">
        <w:rPr>
          <w:color w:val="000000"/>
        </w:rPr>
        <w:t xml:space="preserve"> </w:t>
      </w:r>
      <w:r w:rsidR="00A5350D" w:rsidRPr="00A5350D">
        <w:rPr>
          <w:b/>
          <w:color w:val="000000"/>
        </w:rPr>
        <w:t>05 663 23 40</w:t>
      </w:r>
    </w:p>
    <w:p w14:paraId="66F761B8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3B6CB393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5431DF2D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184B93D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26739EC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3C9F4C47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7358F9F6" w14:textId="77777777" w:rsidR="0080639F" w:rsidRDefault="0080639F" w:rsidP="0080639F">
      <w:pPr>
        <w:shd w:val="clear" w:color="auto" w:fill="FFFFFF"/>
        <w:jc w:val="both"/>
        <w:rPr>
          <w:color w:val="000000"/>
        </w:rPr>
      </w:pPr>
    </w:p>
    <w:p w14:paraId="463E0FAB" w14:textId="38B0D7F1" w:rsidR="00D03719" w:rsidRDefault="00D03719" w:rsidP="0080639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14:paraId="55EBDEB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54CC439C" w14:textId="2528C02A" w:rsidR="00D03719" w:rsidRDefault="00D03719" w:rsidP="00D03719">
      <w:pPr>
        <w:shd w:val="clear" w:color="auto" w:fill="FFFFFF"/>
        <w:jc w:val="both"/>
        <w:rPr>
          <w:noProof/>
        </w:rPr>
      </w:pPr>
      <w:r>
        <w:rPr>
          <w:color w:val="000000"/>
        </w:rPr>
        <w:t xml:space="preserve">  </w:t>
      </w:r>
      <w:r w:rsidR="00884508">
        <w:rPr>
          <w:color w:val="000000"/>
        </w:rPr>
        <w:t xml:space="preserve">  </w:t>
      </w:r>
    </w:p>
    <w:p w14:paraId="3B4AA0CC" w14:textId="3FC5346A" w:rsidR="00D03719" w:rsidRDefault="0080639F" w:rsidP="00D03719">
      <w:pPr>
        <w:shd w:val="clear" w:color="auto" w:fill="FFFFFF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E313EB4" wp14:editId="759892D9">
            <wp:extent cx="4109204" cy="3080385"/>
            <wp:effectExtent l="0" t="0" r="571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98" cy="30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19">
        <w:rPr>
          <w:color w:val="000000"/>
        </w:rPr>
        <w:t xml:space="preserve">   </w:t>
      </w:r>
      <w:r>
        <w:rPr>
          <w:noProof/>
        </w:rPr>
        <w:drawing>
          <wp:inline distT="0" distB="0" distL="0" distR="0" wp14:anchorId="2C4077CF" wp14:editId="03FC802D">
            <wp:extent cx="4106575" cy="3078414"/>
            <wp:effectExtent l="0" t="0" r="8255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17" cy="30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85E1" w14:textId="2F69A68E"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sectPr w:rsidR="00D03719" w:rsidSect="00285EE7">
      <w:pgSz w:w="16840" w:h="11907" w:orient="landscape" w:code="9"/>
      <w:pgMar w:top="851" w:right="1247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88115" w14:textId="77777777" w:rsidR="002A6C0C" w:rsidRDefault="002A6C0C">
      <w:r>
        <w:separator/>
      </w:r>
    </w:p>
  </w:endnote>
  <w:endnote w:type="continuationSeparator" w:id="0">
    <w:p w14:paraId="452A76D3" w14:textId="77777777" w:rsidR="002A6C0C" w:rsidRDefault="002A6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E296D" w14:textId="77777777" w:rsidR="005769DE" w:rsidRDefault="005769DE" w:rsidP="0095567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59C82106" w14:textId="77777777" w:rsidR="005769DE" w:rsidRDefault="005769DE">
    <w:pPr>
      <w:pStyle w:val="Noga"/>
    </w:pPr>
  </w:p>
  <w:p w14:paraId="6DA7C8A1" w14:textId="77777777" w:rsidR="009D28C2" w:rsidRDefault="009D28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1C3EE" w14:textId="77777777" w:rsidR="0075720C" w:rsidRDefault="0075720C" w:rsidP="005769DE">
    <w:pPr>
      <w:pStyle w:val="Noga"/>
      <w:framePr w:wrap="around" w:vAnchor="text" w:hAnchor="margin" w:xAlign="center" w:y="1"/>
      <w:rPr>
        <w:rStyle w:val="tevilkastrani"/>
        <w:rFonts w:cs="Arial"/>
      </w:rPr>
    </w:pPr>
    <w:r>
      <w:rPr>
        <w:rStyle w:val="tevilkastrani"/>
        <w:rFonts w:cs="Arial"/>
      </w:rPr>
      <w:fldChar w:fldCharType="begin"/>
    </w:r>
    <w:r>
      <w:rPr>
        <w:rStyle w:val="tevilkastrani"/>
        <w:rFonts w:cs="Arial"/>
      </w:rPr>
      <w:instrText xml:space="preserve">PAGE  </w:instrText>
    </w:r>
    <w:r>
      <w:rPr>
        <w:rStyle w:val="tevilkastrani"/>
        <w:rFonts w:cs="Arial"/>
      </w:rPr>
      <w:fldChar w:fldCharType="separate"/>
    </w:r>
    <w:r w:rsidR="00D13D4A">
      <w:rPr>
        <w:rStyle w:val="tevilkastrani"/>
        <w:rFonts w:cs="Arial"/>
        <w:noProof/>
      </w:rPr>
      <w:t>5</w:t>
    </w:r>
    <w:r>
      <w:rPr>
        <w:rStyle w:val="tevilkastrani"/>
        <w:rFonts w:cs="Arial"/>
      </w:rPr>
      <w:fldChar w:fldCharType="end"/>
    </w:r>
  </w:p>
  <w:p w14:paraId="0C764400" w14:textId="77777777" w:rsidR="0075720C" w:rsidRDefault="0075720C" w:rsidP="00711649">
    <w:pPr>
      <w:pStyle w:val="Noga"/>
      <w:ind w:right="360"/>
    </w:pPr>
  </w:p>
  <w:p w14:paraId="301B72DE" w14:textId="77777777" w:rsidR="009D28C2" w:rsidRDefault="009D2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B4853" w14:textId="77777777" w:rsidR="002A6C0C" w:rsidRDefault="002A6C0C">
      <w:r>
        <w:separator/>
      </w:r>
    </w:p>
  </w:footnote>
  <w:footnote w:type="continuationSeparator" w:id="0">
    <w:p w14:paraId="6745CCDE" w14:textId="77777777" w:rsidR="002A6C0C" w:rsidRDefault="002A6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7BB5"/>
    <w:multiLevelType w:val="hybridMultilevel"/>
    <w:tmpl w:val="3D821712"/>
    <w:lvl w:ilvl="0" w:tplc="74FA044E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A3F"/>
    <w:multiLevelType w:val="hybridMultilevel"/>
    <w:tmpl w:val="77BE54B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D11"/>
    <w:multiLevelType w:val="hybridMultilevel"/>
    <w:tmpl w:val="73BA14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531E6F"/>
    <w:multiLevelType w:val="multilevel"/>
    <w:tmpl w:val="9D30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16871"/>
    <w:multiLevelType w:val="hybridMultilevel"/>
    <w:tmpl w:val="8C32E73E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D71DC"/>
    <w:multiLevelType w:val="hybridMultilevel"/>
    <w:tmpl w:val="8E8C22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BAB3EAD"/>
    <w:multiLevelType w:val="hybridMultilevel"/>
    <w:tmpl w:val="95A205CA"/>
    <w:lvl w:ilvl="0" w:tplc="0424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E1516"/>
    <w:multiLevelType w:val="hybridMultilevel"/>
    <w:tmpl w:val="3D5677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A8A49CB"/>
    <w:multiLevelType w:val="hybridMultilevel"/>
    <w:tmpl w:val="4C5248AC"/>
    <w:lvl w:ilvl="0" w:tplc="1B7258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5D0B"/>
    <w:multiLevelType w:val="hybridMultilevel"/>
    <w:tmpl w:val="A8486F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C7C28">
      <w:numFmt w:val="bullet"/>
      <w:lvlText w:val="–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223D7"/>
    <w:multiLevelType w:val="hybridMultilevel"/>
    <w:tmpl w:val="0CAEC60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63218"/>
    <w:multiLevelType w:val="hybridMultilevel"/>
    <w:tmpl w:val="D876B69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69C"/>
    <w:multiLevelType w:val="hybridMultilevel"/>
    <w:tmpl w:val="B32A09F6"/>
    <w:lvl w:ilvl="0" w:tplc="EA52F7E2">
      <w:start w:val="1"/>
      <w:numFmt w:val="bullet"/>
      <w:lvlText w:val=""/>
      <w:lvlJc w:val="left"/>
      <w:pPr>
        <w:tabs>
          <w:tab w:val="num" w:pos="228"/>
        </w:tabs>
        <w:ind w:left="228" w:firstLine="57"/>
      </w:pPr>
      <w:rPr>
        <w:rFonts w:ascii="Symbol" w:hAnsi="Symbol" w:hint="default"/>
      </w:rPr>
    </w:lvl>
    <w:lvl w:ilvl="1" w:tplc="18DE44E4">
      <w:start w:val="7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7E6D5EA5"/>
    <w:multiLevelType w:val="multilevel"/>
    <w:tmpl w:val="DB1ED160"/>
    <w:lvl w:ilvl="0">
      <w:start w:val="1"/>
      <w:numFmt w:val="decimal"/>
      <w:pStyle w:val="SlikaNr"/>
      <w:lvlText w:val="Slika %1:"/>
      <w:lvlJc w:val="left"/>
      <w:pPr>
        <w:tabs>
          <w:tab w:val="num" w:pos="3240"/>
        </w:tabs>
      </w:pPr>
      <w:rPr>
        <w:rFonts w:cs="Times New Roman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360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7"/>
  </w:num>
  <w:num w:numId="11">
    <w:abstractNumId w:val="6"/>
  </w:num>
  <w:num w:numId="12">
    <w:abstractNumId w:val="3"/>
  </w:num>
  <w:num w:numId="13">
    <w:abstractNumId w:val="9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61"/>
    <w:rsid w:val="00005685"/>
    <w:rsid w:val="00007AF0"/>
    <w:rsid w:val="00007FDA"/>
    <w:rsid w:val="00013772"/>
    <w:rsid w:val="00025392"/>
    <w:rsid w:val="00027D6A"/>
    <w:rsid w:val="00036113"/>
    <w:rsid w:val="00037843"/>
    <w:rsid w:val="00037C9C"/>
    <w:rsid w:val="000422AE"/>
    <w:rsid w:val="000437E6"/>
    <w:rsid w:val="0004412A"/>
    <w:rsid w:val="00045D9E"/>
    <w:rsid w:val="0005047F"/>
    <w:rsid w:val="00054960"/>
    <w:rsid w:val="000571EC"/>
    <w:rsid w:val="000601D1"/>
    <w:rsid w:val="000603B6"/>
    <w:rsid w:val="00062AE0"/>
    <w:rsid w:val="00064D17"/>
    <w:rsid w:val="00065E4B"/>
    <w:rsid w:val="000661F0"/>
    <w:rsid w:val="000672E6"/>
    <w:rsid w:val="00067DC6"/>
    <w:rsid w:val="000717FC"/>
    <w:rsid w:val="00072DA8"/>
    <w:rsid w:val="00072E54"/>
    <w:rsid w:val="00080B22"/>
    <w:rsid w:val="00082687"/>
    <w:rsid w:val="00085DE0"/>
    <w:rsid w:val="00086D22"/>
    <w:rsid w:val="00087FA3"/>
    <w:rsid w:val="00090DC7"/>
    <w:rsid w:val="0009223C"/>
    <w:rsid w:val="00092A3D"/>
    <w:rsid w:val="00092C87"/>
    <w:rsid w:val="00095EB2"/>
    <w:rsid w:val="00096E8E"/>
    <w:rsid w:val="000A1798"/>
    <w:rsid w:val="000A17E0"/>
    <w:rsid w:val="000A61FE"/>
    <w:rsid w:val="000A71F6"/>
    <w:rsid w:val="000B00B4"/>
    <w:rsid w:val="000B3A68"/>
    <w:rsid w:val="000B6287"/>
    <w:rsid w:val="000C5F66"/>
    <w:rsid w:val="000C6F91"/>
    <w:rsid w:val="000C75A4"/>
    <w:rsid w:val="000D30AB"/>
    <w:rsid w:val="000D7356"/>
    <w:rsid w:val="000D77E1"/>
    <w:rsid w:val="000D7D11"/>
    <w:rsid w:val="000E16C3"/>
    <w:rsid w:val="000E1FE4"/>
    <w:rsid w:val="000E2B9C"/>
    <w:rsid w:val="000E6FE7"/>
    <w:rsid w:val="000E73DC"/>
    <w:rsid w:val="000F0A60"/>
    <w:rsid w:val="000F0FB0"/>
    <w:rsid w:val="000F32C1"/>
    <w:rsid w:val="000F35A0"/>
    <w:rsid w:val="000F371D"/>
    <w:rsid w:val="000F5F14"/>
    <w:rsid w:val="00102107"/>
    <w:rsid w:val="001123E2"/>
    <w:rsid w:val="00112713"/>
    <w:rsid w:val="00114AFA"/>
    <w:rsid w:val="00117364"/>
    <w:rsid w:val="00124475"/>
    <w:rsid w:val="001246D2"/>
    <w:rsid w:val="0012561A"/>
    <w:rsid w:val="00130C37"/>
    <w:rsid w:val="0013112C"/>
    <w:rsid w:val="0013209F"/>
    <w:rsid w:val="0013399B"/>
    <w:rsid w:val="00136A84"/>
    <w:rsid w:val="00137A31"/>
    <w:rsid w:val="00141D95"/>
    <w:rsid w:val="00142BE4"/>
    <w:rsid w:val="001442DE"/>
    <w:rsid w:val="00145720"/>
    <w:rsid w:val="0014786B"/>
    <w:rsid w:val="00150A78"/>
    <w:rsid w:val="00156F17"/>
    <w:rsid w:val="00163815"/>
    <w:rsid w:val="001648E6"/>
    <w:rsid w:val="00174F19"/>
    <w:rsid w:val="00182C50"/>
    <w:rsid w:val="00183F5C"/>
    <w:rsid w:val="00184535"/>
    <w:rsid w:val="00185CB2"/>
    <w:rsid w:val="00186CDE"/>
    <w:rsid w:val="00186DD5"/>
    <w:rsid w:val="00187D65"/>
    <w:rsid w:val="00192287"/>
    <w:rsid w:val="00195559"/>
    <w:rsid w:val="00196953"/>
    <w:rsid w:val="00196CBB"/>
    <w:rsid w:val="00196E69"/>
    <w:rsid w:val="001A1E55"/>
    <w:rsid w:val="001A41D7"/>
    <w:rsid w:val="001A5CFD"/>
    <w:rsid w:val="001A6137"/>
    <w:rsid w:val="001B0686"/>
    <w:rsid w:val="001B15F4"/>
    <w:rsid w:val="001B3228"/>
    <w:rsid w:val="001B5A13"/>
    <w:rsid w:val="001B699D"/>
    <w:rsid w:val="001B77B7"/>
    <w:rsid w:val="001C032A"/>
    <w:rsid w:val="001C1AFF"/>
    <w:rsid w:val="001C1B5C"/>
    <w:rsid w:val="001C2C7E"/>
    <w:rsid w:val="001C41F2"/>
    <w:rsid w:val="001C508C"/>
    <w:rsid w:val="001C58AB"/>
    <w:rsid w:val="001C5913"/>
    <w:rsid w:val="001D3B85"/>
    <w:rsid w:val="001D45C1"/>
    <w:rsid w:val="001E11CC"/>
    <w:rsid w:val="001E1B87"/>
    <w:rsid w:val="001E1DF1"/>
    <w:rsid w:val="001E288F"/>
    <w:rsid w:val="001E63DE"/>
    <w:rsid w:val="001E65BA"/>
    <w:rsid w:val="001F2770"/>
    <w:rsid w:val="001F4449"/>
    <w:rsid w:val="001F4C37"/>
    <w:rsid w:val="00205FA7"/>
    <w:rsid w:val="00207DF7"/>
    <w:rsid w:val="00211D81"/>
    <w:rsid w:val="0021409D"/>
    <w:rsid w:val="002167C5"/>
    <w:rsid w:val="002201C8"/>
    <w:rsid w:val="00225814"/>
    <w:rsid w:val="00226E2F"/>
    <w:rsid w:val="00227A9A"/>
    <w:rsid w:val="00236612"/>
    <w:rsid w:val="00237643"/>
    <w:rsid w:val="002462CD"/>
    <w:rsid w:val="00247061"/>
    <w:rsid w:val="00256F77"/>
    <w:rsid w:val="00262189"/>
    <w:rsid w:val="00262545"/>
    <w:rsid w:val="0026321D"/>
    <w:rsid w:val="00264F68"/>
    <w:rsid w:val="00265477"/>
    <w:rsid w:val="002656D1"/>
    <w:rsid w:val="00266B52"/>
    <w:rsid w:val="00271610"/>
    <w:rsid w:val="00271CC8"/>
    <w:rsid w:val="00272913"/>
    <w:rsid w:val="00275B15"/>
    <w:rsid w:val="00275DC8"/>
    <w:rsid w:val="002761A4"/>
    <w:rsid w:val="002763A2"/>
    <w:rsid w:val="0028098A"/>
    <w:rsid w:val="0028100A"/>
    <w:rsid w:val="002836BB"/>
    <w:rsid w:val="00285EE7"/>
    <w:rsid w:val="00290DF9"/>
    <w:rsid w:val="00291491"/>
    <w:rsid w:val="0029195F"/>
    <w:rsid w:val="002935B8"/>
    <w:rsid w:val="00293EC0"/>
    <w:rsid w:val="002A0FE3"/>
    <w:rsid w:val="002A6C0C"/>
    <w:rsid w:val="002A7E73"/>
    <w:rsid w:val="002B0478"/>
    <w:rsid w:val="002B49FD"/>
    <w:rsid w:val="002B4F54"/>
    <w:rsid w:val="002B5561"/>
    <w:rsid w:val="002C2F3C"/>
    <w:rsid w:val="002C5AAB"/>
    <w:rsid w:val="002D7E4A"/>
    <w:rsid w:val="002E0327"/>
    <w:rsid w:val="002E0814"/>
    <w:rsid w:val="002E23D0"/>
    <w:rsid w:val="002E30D4"/>
    <w:rsid w:val="002E6523"/>
    <w:rsid w:val="002E7BA0"/>
    <w:rsid w:val="002F009E"/>
    <w:rsid w:val="002F2B08"/>
    <w:rsid w:val="002F2E6D"/>
    <w:rsid w:val="002F4415"/>
    <w:rsid w:val="002F5678"/>
    <w:rsid w:val="003030FA"/>
    <w:rsid w:val="00304997"/>
    <w:rsid w:val="00306CE6"/>
    <w:rsid w:val="003123AF"/>
    <w:rsid w:val="003126EE"/>
    <w:rsid w:val="00313BC9"/>
    <w:rsid w:val="003154B0"/>
    <w:rsid w:val="00317499"/>
    <w:rsid w:val="003225B4"/>
    <w:rsid w:val="00323705"/>
    <w:rsid w:val="00324633"/>
    <w:rsid w:val="00324D1E"/>
    <w:rsid w:val="003300EB"/>
    <w:rsid w:val="00332DA3"/>
    <w:rsid w:val="003336F9"/>
    <w:rsid w:val="00335E7C"/>
    <w:rsid w:val="00342558"/>
    <w:rsid w:val="00342E11"/>
    <w:rsid w:val="00347739"/>
    <w:rsid w:val="0034793E"/>
    <w:rsid w:val="0035247D"/>
    <w:rsid w:val="003530BD"/>
    <w:rsid w:val="00353C1C"/>
    <w:rsid w:val="00361355"/>
    <w:rsid w:val="00362307"/>
    <w:rsid w:val="00364173"/>
    <w:rsid w:val="00366B8A"/>
    <w:rsid w:val="00367B81"/>
    <w:rsid w:val="00370DD6"/>
    <w:rsid w:val="003718A1"/>
    <w:rsid w:val="00373791"/>
    <w:rsid w:val="0037581B"/>
    <w:rsid w:val="00381E90"/>
    <w:rsid w:val="0038232E"/>
    <w:rsid w:val="00387AD1"/>
    <w:rsid w:val="003918AD"/>
    <w:rsid w:val="00392209"/>
    <w:rsid w:val="0039278A"/>
    <w:rsid w:val="003929A3"/>
    <w:rsid w:val="003951AD"/>
    <w:rsid w:val="00396510"/>
    <w:rsid w:val="003A065C"/>
    <w:rsid w:val="003A2525"/>
    <w:rsid w:val="003B061D"/>
    <w:rsid w:val="003B1765"/>
    <w:rsid w:val="003B1865"/>
    <w:rsid w:val="003B2AF6"/>
    <w:rsid w:val="003B30CE"/>
    <w:rsid w:val="003B5361"/>
    <w:rsid w:val="003B743B"/>
    <w:rsid w:val="003C4DD9"/>
    <w:rsid w:val="003C519A"/>
    <w:rsid w:val="003C5565"/>
    <w:rsid w:val="003C5898"/>
    <w:rsid w:val="003C6D02"/>
    <w:rsid w:val="003C7AA8"/>
    <w:rsid w:val="003D0DCE"/>
    <w:rsid w:val="003D40FB"/>
    <w:rsid w:val="003D42F2"/>
    <w:rsid w:val="003E0B7E"/>
    <w:rsid w:val="003E0CED"/>
    <w:rsid w:val="003E1037"/>
    <w:rsid w:val="003E2D8D"/>
    <w:rsid w:val="003F2391"/>
    <w:rsid w:val="003F3011"/>
    <w:rsid w:val="003F3DC7"/>
    <w:rsid w:val="003F5DF3"/>
    <w:rsid w:val="003F6166"/>
    <w:rsid w:val="003F6B93"/>
    <w:rsid w:val="003F7366"/>
    <w:rsid w:val="00401A67"/>
    <w:rsid w:val="0040243F"/>
    <w:rsid w:val="0040359E"/>
    <w:rsid w:val="004107FD"/>
    <w:rsid w:val="0041363D"/>
    <w:rsid w:val="00414892"/>
    <w:rsid w:val="00420A2B"/>
    <w:rsid w:val="0042183E"/>
    <w:rsid w:val="004237F7"/>
    <w:rsid w:val="00426360"/>
    <w:rsid w:val="004272B7"/>
    <w:rsid w:val="004276AF"/>
    <w:rsid w:val="004302C5"/>
    <w:rsid w:val="004319B5"/>
    <w:rsid w:val="004327AE"/>
    <w:rsid w:val="00433DB3"/>
    <w:rsid w:val="0043649F"/>
    <w:rsid w:val="0043736C"/>
    <w:rsid w:val="004439DD"/>
    <w:rsid w:val="00443F99"/>
    <w:rsid w:val="00445BEC"/>
    <w:rsid w:val="00446DF8"/>
    <w:rsid w:val="00452A3B"/>
    <w:rsid w:val="004530AE"/>
    <w:rsid w:val="00453410"/>
    <w:rsid w:val="0045525C"/>
    <w:rsid w:val="00461F86"/>
    <w:rsid w:val="0046251B"/>
    <w:rsid w:val="00462537"/>
    <w:rsid w:val="00462B58"/>
    <w:rsid w:val="00465668"/>
    <w:rsid w:val="0046622A"/>
    <w:rsid w:val="0047484D"/>
    <w:rsid w:val="00476321"/>
    <w:rsid w:val="004775EA"/>
    <w:rsid w:val="004804AE"/>
    <w:rsid w:val="0048081C"/>
    <w:rsid w:val="004808E5"/>
    <w:rsid w:val="00480FF4"/>
    <w:rsid w:val="004812E8"/>
    <w:rsid w:val="004836DF"/>
    <w:rsid w:val="004850E2"/>
    <w:rsid w:val="00486228"/>
    <w:rsid w:val="00486336"/>
    <w:rsid w:val="0048754A"/>
    <w:rsid w:val="00491D99"/>
    <w:rsid w:val="0049436A"/>
    <w:rsid w:val="004A3F78"/>
    <w:rsid w:val="004A65BF"/>
    <w:rsid w:val="004A7C3D"/>
    <w:rsid w:val="004B176B"/>
    <w:rsid w:val="004B1E71"/>
    <w:rsid w:val="004B5DBD"/>
    <w:rsid w:val="004B7D19"/>
    <w:rsid w:val="004C1FE1"/>
    <w:rsid w:val="004C3382"/>
    <w:rsid w:val="004C6490"/>
    <w:rsid w:val="004C6E20"/>
    <w:rsid w:val="004D010C"/>
    <w:rsid w:val="004D023A"/>
    <w:rsid w:val="004D62D3"/>
    <w:rsid w:val="004D6F9A"/>
    <w:rsid w:val="004D7871"/>
    <w:rsid w:val="004E6F9F"/>
    <w:rsid w:val="004E7016"/>
    <w:rsid w:val="004F14CC"/>
    <w:rsid w:val="004F1826"/>
    <w:rsid w:val="004F1C1D"/>
    <w:rsid w:val="004F1E4A"/>
    <w:rsid w:val="004F216A"/>
    <w:rsid w:val="004F2918"/>
    <w:rsid w:val="004F502F"/>
    <w:rsid w:val="004F7DFD"/>
    <w:rsid w:val="00510B99"/>
    <w:rsid w:val="00511357"/>
    <w:rsid w:val="00513CF6"/>
    <w:rsid w:val="00517AAE"/>
    <w:rsid w:val="005204E5"/>
    <w:rsid w:val="00524306"/>
    <w:rsid w:val="00530A35"/>
    <w:rsid w:val="005322A1"/>
    <w:rsid w:val="00533B54"/>
    <w:rsid w:val="00537DBD"/>
    <w:rsid w:val="0054001D"/>
    <w:rsid w:val="005411E4"/>
    <w:rsid w:val="00551BCD"/>
    <w:rsid w:val="00551E49"/>
    <w:rsid w:val="00554569"/>
    <w:rsid w:val="005560C9"/>
    <w:rsid w:val="005607C6"/>
    <w:rsid w:val="00560D76"/>
    <w:rsid w:val="005627BA"/>
    <w:rsid w:val="00562EBC"/>
    <w:rsid w:val="00567D8B"/>
    <w:rsid w:val="00570D37"/>
    <w:rsid w:val="00570FF7"/>
    <w:rsid w:val="005769DE"/>
    <w:rsid w:val="00576C9F"/>
    <w:rsid w:val="0057786A"/>
    <w:rsid w:val="00582E4D"/>
    <w:rsid w:val="00586973"/>
    <w:rsid w:val="005901E0"/>
    <w:rsid w:val="00593C3D"/>
    <w:rsid w:val="00593CAC"/>
    <w:rsid w:val="00594C3C"/>
    <w:rsid w:val="005A56A9"/>
    <w:rsid w:val="005A6491"/>
    <w:rsid w:val="005A64EA"/>
    <w:rsid w:val="005B12D0"/>
    <w:rsid w:val="005B1350"/>
    <w:rsid w:val="005B1E4F"/>
    <w:rsid w:val="005B2DEB"/>
    <w:rsid w:val="005B4EB4"/>
    <w:rsid w:val="005B6EA4"/>
    <w:rsid w:val="005C00F8"/>
    <w:rsid w:val="005C2103"/>
    <w:rsid w:val="005C2B44"/>
    <w:rsid w:val="005C5964"/>
    <w:rsid w:val="005C70D4"/>
    <w:rsid w:val="005C7D9D"/>
    <w:rsid w:val="005D3E99"/>
    <w:rsid w:val="005D5129"/>
    <w:rsid w:val="005D7671"/>
    <w:rsid w:val="005E2E09"/>
    <w:rsid w:val="005E619C"/>
    <w:rsid w:val="005F0186"/>
    <w:rsid w:val="005F0572"/>
    <w:rsid w:val="005F0C97"/>
    <w:rsid w:val="005F0E34"/>
    <w:rsid w:val="005F5340"/>
    <w:rsid w:val="005F704E"/>
    <w:rsid w:val="00601859"/>
    <w:rsid w:val="006027BD"/>
    <w:rsid w:val="00602ACE"/>
    <w:rsid w:val="00604C11"/>
    <w:rsid w:val="006052BE"/>
    <w:rsid w:val="00606C2B"/>
    <w:rsid w:val="00607391"/>
    <w:rsid w:val="006103BC"/>
    <w:rsid w:val="00610FDC"/>
    <w:rsid w:val="0061196B"/>
    <w:rsid w:val="00613D0A"/>
    <w:rsid w:val="006147FE"/>
    <w:rsid w:val="00616D2A"/>
    <w:rsid w:val="00621E65"/>
    <w:rsid w:val="00622FDB"/>
    <w:rsid w:val="0062304C"/>
    <w:rsid w:val="00626C87"/>
    <w:rsid w:val="00634F5A"/>
    <w:rsid w:val="00636E59"/>
    <w:rsid w:val="00637401"/>
    <w:rsid w:val="00642552"/>
    <w:rsid w:val="00644980"/>
    <w:rsid w:val="006453D1"/>
    <w:rsid w:val="006454DD"/>
    <w:rsid w:val="006454E2"/>
    <w:rsid w:val="006455F0"/>
    <w:rsid w:val="006456D8"/>
    <w:rsid w:val="0064660F"/>
    <w:rsid w:val="00646AB2"/>
    <w:rsid w:val="00646B16"/>
    <w:rsid w:val="0064758B"/>
    <w:rsid w:val="006479C3"/>
    <w:rsid w:val="006567F3"/>
    <w:rsid w:val="006601DD"/>
    <w:rsid w:val="00660F57"/>
    <w:rsid w:val="00661A96"/>
    <w:rsid w:val="00662598"/>
    <w:rsid w:val="00662A33"/>
    <w:rsid w:val="006659CE"/>
    <w:rsid w:val="00671A95"/>
    <w:rsid w:val="00671F2A"/>
    <w:rsid w:val="00673B61"/>
    <w:rsid w:val="00675F87"/>
    <w:rsid w:val="00685EA7"/>
    <w:rsid w:val="006875A9"/>
    <w:rsid w:val="00694C55"/>
    <w:rsid w:val="006A0086"/>
    <w:rsid w:val="006A3118"/>
    <w:rsid w:val="006A3DC4"/>
    <w:rsid w:val="006A7C5E"/>
    <w:rsid w:val="006B1912"/>
    <w:rsid w:val="006B2689"/>
    <w:rsid w:val="006B4175"/>
    <w:rsid w:val="006B449A"/>
    <w:rsid w:val="006B4552"/>
    <w:rsid w:val="006B5FD2"/>
    <w:rsid w:val="006C08AE"/>
    <w:rsid w:val="006C2016"/>
    <w:rsid w:val="006C7D92"/>
    <w:rsid w:val="006D2AF6"/>
    <w:rsid w:val="006D376F"/>
    <w:rsid w:val="006D5779"/>
    <w:rsid w:val="006E1C5F"/>
    <w:rsid w:val="006E2A4B"/>
    <w:rsid w:val="006E50CE"/>
    <w:rsid w:val="006E6229"/>
    <w:rsid w:val="006E7161"/>
    <w:rsid w:val="006F191C"/>
    <w:rsid w:val="006F1ABE"/>
    <w:rsid w:val="006F1B64"/>
    <w:rsid w:val="006F410D"/>
    <w:rsid w:val="006F5337"/>
    <w:rsid w:val="007016F4"/>
    <w:rsid w:val="00703BE0"/>
    <w:rsid w:val="00704B4D"/>
    <w:rsid w:val="00710D5D"/>
    <w:rsid w:val="00710EAF"/>
    <w:rsid w:val="00711649"/>
    <w:rsid w:val="00716237"/>
    <w:rsid w:val="007206F9"/>
    <w:rsid w:val="007218B2"/>
    <w:rsid w:val="0072192E"/>
    <w:rsid w:val="00722DB8"/>
    <w:rsid w:val="00731EE3"/>
    <w:rsid w:val="00737863"/>
    <w:rsid w:val="00742FCE"/>
    <w:rsid w:val="007436CE"/>
    <w:rsid w:val="00743CF3"/>
    <w:rsid w:val="00750C20"/>
    <w:rsid w:val="00751A71"/>
    <w:rsid w:val="007525F7"/>
    <w:rsid w:val="00752F8D"/>
    <w:rsid w:val="007536E9"/>
    <w:rsid w:val="00754DC9"/>
    <w:rsid w:val="00754E0E"/>
    <w:rsid w:val="00755716"/>
    <w:rsid w:val="0075720C"/>
    <w:rsid w:val="00760546"/>
    <w:rsid w:val="0076147B"/>
    <w:rsid w:val="00761AFE"/>
    <w:rsid w:val="00761D80"/>
    <w:rsid w:val="00762A07"/>
    <w:rsid w:val="007647B5"/>
    <w:rsid w:val="00765F80"/>
    <w:rsid w:val="007666FC"/>
    <w:rsid w:val="00766C99"/>
    <w:rsid w:val="00773173"/>
    <w:rsid w:val="0077621A"/>
    <w:rsid w:val="00777FAE"/>
    <w:rsid w:val="00784C2B"/>
    <w:rsid w:val="007867D7"/>
    <w:rsid w:val="007901D5"/>
    <w:rsid w:val="0079311E"/>
    <w:rsid w:val="007A1134"/>
    <w:rsid w:val="007A155F"/>
    <w:rsid w:val="007A2B32"/>
    <w:rsid w:val="007A2FB3"/>
    <w:rsid w:val="007A4BD1"/>
    <w:rsid w:val="007A6FE2"/>
    <w:rsid w:val="007B1A5A"/>
    <w:rsid w:val="007B396A"/>
    <w:rsid w:val="007B686D"/>
    <w:rsid w:val="007C1756"/>
    <w:rsid w:val="007C268F"/>
    <w:rsid w:val="007C626E"/>
    <w:rsid w:val="007D170B"/>
    <w:rsid w:val="007D400C"/>
    <w:rsid w:val="007E1838"/>
    <w:rsid w:val="007E2C01"/>
    <w:rsid w:val="007E5A14"/>
    <w:rsid w:val="007E7443"/>
    <w:rsid w:val="007F3317"/>
    <w:rsid w:val="007F717D"/>
    <w:rsid w:val="007F7953"/>
    <w:rsid w:val="0080233C"/>
    <w:rsid w:val="0080509A"/>
    <w:rsid w:val="0080639F"/>
    <w:rsid w:val="0080673D"/>
    <w:rsid w:val="008117C7"/>
    <w:rsid w:val="00813950"/>
    <w:rsid w:val="00813AD1"/>
    <w:rsid w:val="0082073E"/>
    <w:rsid w:val="008300E4"/>
    <w:rsid w:val="0083202C"/>
    <w:rsid w:val="00832174"/>
    <w:rsid w:val="00834E23"/>
    <w:rsid w:val="008379CB"/>
    <w:rsid w:val="008429E1"/>
    <w:rsid w:val="008432F1"/>
    <w:rsid w:val="0084417A"/>
    <w:rsid w:val="0084549C"/>
    <w:rsid w:val="00851BC5"/>
    <w:rsid w:val="00853AA3"/>
    <w:rsid w:val="00856DC9"/>
    <w:rsid w:val="008616CB"/>
    <w:rsid w:val="0086390A"/>
    <w:rsid w:val="00864024"/>
    <w:rsid w:val="00865B19"/>
    <w:rsid w:val="0087018F"/>
    <w:rsid w:val="00871E32"/>
    <w:rsid w:val="00872D8F"/>
    <w:rsid w:val="00873A2C"/>
    <w:rsid w:val="00873F04"/>
    <w:rsid w:val="008801BF"/>
    <w:rsid w:val="00882385"/>
    <w:rsid w:val="00882CC1"/>
    <w:rsid w:val="00883307"/>
    <w:rsid w:val="00884508"/>
    <w:rsid w:val="008855D3"/>
    <w:rsid w:val="00887F24"/>
    <w:rsid w:val="00892C3E"/>
    <w:rsid w:val="0089744C"/>
    <w:rsid w:val="008976EB"/>
    <w:rsid w:val="008A3134"/>
    <w:rsid w:val="008A503F"/>
    <w:rsid w:val="008B1377"/>
    <w:rsid w:val="008B17D5"/>
    <w:rsid w:val="008B4AD3"/>
    <w:rsid w:val="008C0D27"/>
    <w:rsid w:val="008C308B"/>
    <w:rsid w:val="008C56AC"/>
    <w:rsid w:val="008C5C67"/>
    <w:rsid w:val="008C6FDF"/>
    <w:rsid w:val="008D0743"/>
    <w:rsid w:val="008D6DEB"/>
    <w:rsid w:val="008E1451"/>
    <w:rsid w:val="008E3486"/>
    <w:rsid w:val="008F26E8"/>
    <w:rsid w:val="008F27C7"/>
    <w:rsid w:val="008F3B7D"/>
    <w:rsid w:val="008F451C"/>
    <w:rsid w:val="008F532B"/>
    <w:rsid w:val="008F633C"/>
    <w:rsid w:val="00900B3B"/>
    <w:rsid w:val="009010E9"/>
    <w:rsid w:val="009026B1"/>
    <w:rsid w:val="00903370"/>
    <w:rsid w:val="009042F5"/>
    <w:rsid w:val="00906ED0"/>
    <w:rsid w:val="00906EE7"/>
    <w:rsid w:val="00910688"/>
    <w:rsid w:val="00910EB3"/>
    <w:rsid w:val="009118C6"/>
    <w:rsid w:val="0091242C"/>
    <w:rsid w:val="00912786"/>
    <w:rsid w:val="00914021"/>
    <w:rsid w:val="00915861"/>
    <w:rsid w:val="00916F70"/>
    <w:rsid w:val="00916FBB"/>
    <w:rsid w:val="00930144"/>
    <w:rsid w:val="00930D21"/>
    <w:rsid w:val="0093205A"/>
    <w:rsid w:val="009347E2"/>
    <w:rsid w:val="00934E51"/>
    <w:rsid w:val="00941D47"/>
    <w:rsid w:val="00942112"/>
    <w:rsid w:val="009423F4"/>
    <w:rsid w:val="00944C3F"/>
    <w:rsid w:val="00944DE2"/>
    <w:rsid w:val="00944F04"/>
    <w:rsid w:val="009453C0"/>
    <w:rsid w:val="00955675"/>
    <w:rsid w:val="00961FAA"/>
    <w:rsid w:val="009635CF"/>
    <w:rsid w:val="009637D6"/>
    <w:rsid w:val="009650D5"/>
    <w:rsid w:val="00970748"/>
    <w:rsid w:val="0097641D"/>
    <w:rsid w:val="00976F7A"/>
    <w:rsid w:val="00980C77"/>
    <w:rsid w:val="00990880"/>
    <w:rsid w:val="00990E72"/>
    <w:rsid w:val="00994243"/>
    <w:rsid w:val="009A0E35"/>
    <w:rsid w:val="009B15CA"/>
    <w:rsid w:val="009B2CA7"/>
    <w:rsid w:val="009B6D43"/>
    <w:rsid w:val="009C1C20"/>
    <w:rsid w:val="009C21BD"/>
    <w:rsid w:val="009C5853"/>
    <w:rsid w:val="009D01C1"/>
    <w:rsid w:val="009D2613"/>
    <w:rsid w:val="009D28C2"/>
    <w:rsid w:val="009D4DEE"/>
    <w:rsid w:val="009E17ED"/>
    <w:rsid w:val="009E18FB"/>
    <w:rsid w:val="009E1EDF"/>
    <w:rsid w:val="009E4782"/>
    <w:rsid w:val="009E6891"/>
    <w:rsid w:val="009E7B45"/>
    <w:rsid w:val="009E7DA2"/>
    <w:rsid w:val="009F285A"/>
    <w:rsid w:val="009F2D44"/>
    <w:rsid w:val="009F6326"/>
    <w:rsid w:val="009F7269"/>
    <w:rsid w:val="00A01461"/>
    <w:rsid w:val="00A03112"/>
    <w:rsid w:val="00A059F7"/>
    <w:rsid w:val="00A06B92"/>
    <w:rsid w:val="00A13B6B"/>
    <w:rsid w:val="00A14B48"/>
    <w:rsid w:val="00A153D9"/>
    <w:rsid w:val="00A221EC"/>
    <w:rsid w:val="00A27F18"/>
    <w:rsid w:val="00A328D2"/>
    <w:rsid w:val="00A34784"/>
    <w:rsid w:val="00A362C6"/>
    <w:rsid w:val="00A41DFE"/>
    <w:rsid w:val="00A427F0"/>
    <w:rsid w:val="00A44ACC"/>
    <w:rsid w:val="00A5350D"/>
    <w:rsid w:val="00A55BD6"/>
    <w:rsid w:val="00A57E12"/>
    <w:rsid w:val="00A645FC"/>
    <w:rsid w:val="00A721B1"/>
    <w:rsid w:val="00A74E1E"/>
    <w:rsid w:val="00A76720"/>
    <w:rsid w:val="00A806F4"/>
    <w:rsid w:val="00A86CB0"/>
    <w:rsid w:val="00A9246C"/>
    <w:rsid w:val="00A933A0"/>
    <w:rsid w:val="00A95D31"/>
    <w:rsid w:val="00A977D2"/>
    <w:rsid w:val="00AA413E"/>
    <w:rsid w:val="00AA7BDC"/>
    <w:rsid w:val="00AA7DBB"/>
    <w:rsid w:val="00AB4C9E"/>
    <w:rsid w:val="00AB6D1C"/>
    <w:rsid w:val="00AB73EC"/>
    <w:rsid w:val="00AC147E"/>
    <w:rsid w:val="00AC2249"/>
    <w:rsid w:val="00AC3FD1"/>
    <w:rsid w:val="00AC6FD3"/>
    <w:rsid w:val="00AD1177"/>
    <w:rsid w:val="00AD378F"/>
    <w:rsid w:val="00AD43B7"/>
    <w:rsid w:val="00AD4736"/>
    <w:rsid w:val="00AD5984"/>
    <w:rsid w:val="00AD5D19"/>
    <w:rsid w:val="00AE0538"/>
    <w:rsid w:val="00AE478C"/>
    <w:rsid w:val="00AF2666"/>
    <w:rsid w:val="00AF7AE6"/>
    <w:rsid w:val="00B0218A"/>
    <w:rsid w:val="00B03021"/>
    <w:rsid w:val="00B03413"/>
    <w:rsid w:val="00B04516"/>
    <w:rsid w:val="00B05429"/>
    <w:rsid w:val="00B10068"/>
    <w:rsid w:val="00B13A84"/>
    <w:rsid w:val="00B22774"/>
    <w:rsid w:val="00B2396E"/>
    <w:rsid w:val="00B24012"/>
    <w:rsid w:val="00B241D6"/>
    <w:rsid w:val="00B254E5"/>
    <w:rsid w:val="00B26342"/>
    <w:rsid w:val="00B2743A"/>
    <w:rsid w:val="00B277D7"/>
    <w:rsid w:val="00B31491"/>
    <w:rsid w:val="00B32082"/>
    <w:rsid w:val="00B33327"/>
    <w:rsid w:val="00B337F7"/>
    <w:rsid w:val="00B358DB"/>
    <w:rsid w:val="00B37438"/>
    <w:rsid w:val="00B42872"/>
    <w:rsid w:val="00B42912"/>
    <w:rsid w:val="00B46672"/>
    <w:rsid w:val="00B575E0"/>
    <w:rsid w:val="00B57BD0"/>
    <w:rsid w:val="00B6068E"/>
    <w:rsid w:val="00B61CE5"/>
    <w:rsid w:val="00B63C4C"/>
    <w:rsid w:val="00B6560D"/>
    <w:rsid w:val="00B7248F"/>
    <w:rsid w:val="00B83E41"/>
    <w:rsid w:val="00B8537A"/>
    <w:rsid w:val="00B87207"/>
    <w:rsid w:val="00B94831"/>
    <w:rsid w:val="00B9495C"/>
    <w:rsid w:val="00BA1C95"/>
    <w:rsid w:val="00BA405C"/>
    <w:rsid w:val="00BA673C"/>
    <w:rsid w:val="00BA71EB"/>
    <w:rsid w:val="00BB3F58"/>
    <w:rsid w:val="00BB58A5"/>
    <w:rsid w:val="00BC2E1C"/>
    <w:rsid w:val="00BC45C3"/>
    <w:rsid w:val="00BC7A06"/>
    <w:rsid w:val="00BD095E"/>
    <w:rsid w:val="00BD6130"/>
    <w:rsid w:val="00BD7267"/>
    <w:rsid w:val="00BE1DAE"/>
    <w:rsid w:val="00BE2C36"/>
    <w:rsid w:val="00BE38AF"/>
    <w:rsid w:val="00BE55EB"/>
    <w:rsid w:val="00BF3173"/>
    <w:rsid w:val="00BF6ED9"/>
    <w:rsid w:val="00BF793D"/>
    <w:rsid w:val="00C01655"/>
    <w:rsid w:val="00C059E3"/>
    <w:rsid w:val="00C1118C"/>
    <w:rsid w:val="00C13301"/>
    <w:rsid w:val="00C2036A"/>
    <w:rsid w:val="00C249E1"/>
    <w:rsid w:val="00C2696C"/>
    <w:rsid w:val="00C322B5"/>
    <w:rsid w:val="00C3417D"/>
    <w:rsid w:val="00C360B8"/>
    <w:rsid w:val="00C40699"/>
    <w:rsid w:val="00C42BFF"/>
    <w:rsid w:val="00C42D16"/>
    <w:rsid w:val="00C46B8F"/>
    <w:rsid w:val="00C5347E"/>
    <w:rsid w:val="00C639D8"/>
    <w:rsid w:val="00C64A88"/>
    <w:rsid w:val="00C7391C"/>
    <w:rsid w:val="00C73F9D"/>
    <w:rsid w:val="00C75A0C"/>
    <w:rsid w:val="00C82AC7"/>
    <w:rsid w:val="00C86BDF"/>
    <w:rsid w:val="00C90757"/>
    <w:rsid w:val="00C90890"/>
    <w:rsid w:val="00C94F3D"/>
    <w:rsid w:val="00C95E50"/>
    <w:rsid w:val="00CA4E31"/>
    <w:rsid w:val="00CA5BCE"/>
    <w:rsid w:val="00CB161F"/>
    <w:rsid w:val="00CB2ECF"/>
    <w:rsid w:val="00CB48B6"/>
    <w:rsid w:val="00CB5167"/>
    <w:rsid w:val="00CB5AE0"/>
    <w:rsid w:val="00CC34E5"/>
    <w:rsid w:val="00CC3532"/>
    <w:rsid w:val="00CC4F0A"/>
    <w:rsid w:val="00CD06FA"/>
    <w:rsid w:val="00CD2F8F"/>
    <w:rsid w:val="00CD4855"/>
    <w:rsid w:val="00CD7FC0"/>
    <w:rsid w:val="00CE0732"/>
    <w:rsid w:val="00CE4518"/>
    <w:rsid w:val="00CF0B8A"/>
    <w:rsid w:val="00CF1A19"/>
    <w:rsid w:val="00D03719"/>
    <w:rsid w:val="00D066BB"/>
    <w:rsid w:val="00D06EAC"/>
    <w:rsid w:val="00D10271"/>
    <w:rsid w:val="00D13786"/>
    <w:rsid w:val="00D13D4A"/>
    <w:rsid w:val="00D20939"/>
    <w:rsid w:val="00D224E7"/>
    <w:rsid w:val="00D2368D"/>
    <w:rsid w:val="00D2741B"/>
    <w:rsid w:val="00D31823"/>
    <w:rsid w:val="00D33407"/>
    <w:rsid w:val="00D446AC"/>
    <w:rsid w:val="00D461BC"/>
    <w:rsid w:val="00D47568"/>
    <w:rsid w:val="00D477FF"/>
    <w:rsid w:val="00D5556F"/>
    <w:rsid w:val="00D60ABF"/>
    <w:rsid w:val="00D7496B"/>
    <w:rsid w:val="00D8503C"/>
    <w:rsid w:val="00D8585F"/>
    <w:rsid w:val="00D8741E"/>
    <w:rsid w:val="00D926B0"/>
    <w:rsid w:val="00D9339C"/>
    <w:rsid w:val="00D93F61"/>
    <w:rsid w:val="00D97B30"/>
    <w:rsid w:val="00DA30FC"/>
    <w:rsid w:val="00DA3D34"/>
    <w:rsid w:val="00DA58B6"/>
    <w:rsid w:val="00DA679E"/>
    <w:rsid w:val="00DB46B2"/>
    <w:rsid w:val="00DB5C06"/>
    <w:rsid w:val="00DB5EAF"/>
    <w:rsid w:val="00DC0125"/>
    <w:rsid w:val="00DC0BED"/>
    <w:rsid w:val="00DC0C53"/>
    <w:rsid w:val="00DC4B9D"/>
    <w:rsid w:val="00DC6669"/>
    <w:rsid w:val="00DD1DDC"/>
    <w:rsid w:val="00DD437E"/>
    <w:rsid w:val="00DD6003"/>
    <w:rsid w:val="00DD65B4"/>
    <w:rsid w:val="00DE6B0A"/>
    <w:rsid w:val="00DF1524"/>
    <w:rsid w:val="00DF42F6"/>
    <w:rsid w:val="00E02652"/>
    <w:rsid w:val="00E02701"/>
    <w:rsid w:val="00E10157"/>
    <w:rsid w:val="00E13DFB"/>
    <w:rsid w:val="00E16E1D"/>
    <w:rsid w:val="00E2123A"/>
    <w:rsid w:val="00E24847"/>
    <w:rsid w:val="00E2526F"/>
    <w:rsid w:val="00E2626E"/>
    <w:rsid w:val="00E37138"/>
    <w:rsid w:val="00E37FEB"/>
    <w:rsid w:val="00E4518D"/>
    <w:rsid w:val="00E5103C"/>
    <w:rsid w:val="00E534A6"/>
    <w:rsid w:val="00E53736"/>
    <w:rsid w:val="00E65CFC"/>
    <w:rsid w:val="00E6613B"/>
    <w:rsid w:val="00E712E0"/>
    <w:rsid w:val="00E75B46"/>
    <w:rsid w:val="00E766D2"/>
    <w:rsid w:val="00E7744E"/>
    <w:rsid w:val="00E80826"/>
    <w:rsid w:val="00E83AA6"/>
    <w:rsid w:val="00E8769F"/>
    <w:rsid w:val="00E90520"/>
    <w:rsid w:val="00E92381"/>
    <w:rsid w:val="00E92CF0"/>
    <w:rsid w:val="00E93779"/>
    <w:rsid w:val="00E93B4D"/>
    <w:rsid w:val="00E9465C"/>
    <w:rsid w:val="00E94A26"/>
    <w:rsid w:val="00E94A70"/>
    <w:rsid w:val="00E96A64"/>
    <w:rsid w:val="00E977E0"/>
    <w:rsid w:val="00EA6A49"/>
    <w:rsid w:val="00EB30F4"/>
    <w:rsid w:val="00EB39D2"/>
    <w:rsid w:val="00EB4240"/>
    <w:rsid w:val="00EB73AE"/>
    <w:rsid w:val="00EC124C"/>
    <w:rsid w:val="00EC4E1A"/>
    <w:rsid w:val="00EC5CDD"/>
    <w:rsid w:val="00EC5DCD"/>
    <w:rsid w:val="00EC6974"/>
    <w:rsid w:val="00EC73C1"/>
    <w:rsid w:val="00EC7896"/>
    <w:rsid w:val="00ED088C"/>
    <w:rsid w:val="00ED1764"/>
    <w:rsid w:val="00ED2D11"/>
    <w:rsid w:val="00ED41A6"/>
    <w:rsid w:val="00EE1C45"/>
    <w:rsid w:val="00EE1FFC"/>
    <w:rsid w:val="00EE2255"/>
    <w:rsid w:val="00EE4BC7"/>
    <w:rsid w:val="00EE4EE5"/>
    <w:rsid w:val="00EE4F08"/>
    <w:rsid w:val="00EE7926"/>
    <w:rsid w:val="00EF36D0"/>
    <w:rsid w:val="00EF78AE"/>
    <w:rsid w:val="00EF7CE1"/>
    <w:rsid w:val="00F03A59"/>
    <w:rsid w:val="00F10128"/>
    <w:rsid w:val="00F1152E"/>
    <w:rsid w:val="00F12263"/>
    <w:rsid w:val="00F14FAE"/>
    <w:rsid w:val="00F207E0"/>
    <w:rsid w:val="00F241BC"/>
    <w:rsid w:val="00F24276"/>
    <w:rsid w:val="00F2435F"/>
    <w:rsid w:val="00F24B9D"/>
    <w:rsid w:val="00F2733A"/>
    <w:rsid w:val="00F2773D"/>
    <w:rsid w:val="00F358C9"/>
    <w:rsid w:val="00F37473"/>
    <w:rsid w:val="00F40AC8"/>
    <w:rsid w:val="00F41365"/>
    <w:rsid w:val="00F479B4"/>
    <w:rsid w:val="00F5119F"/>
    <w:rsid w:val="00F52133"/>
    <w:rsid w:val="00F5712B"/>
    <w:rsid w:val="00F63D7F"/>
    <w:rsid w:val="00F675E5"/>
    <w:rsid w:val="00F67E59"/>
    <w:rsid w:val="00F70B0E"/>
    <w:rsid w:val="00F718F5"/>
    <w:rsid w:val="00F720B9"/>
    <w:rsid w:val="00F734F0"/>
    <w:rsid w:val="00F818F9"/>
    <w:rsid w:val="00F84961"/>
    <w:rsid w:val="00F84D32"/>
    <w:rsid w:val="00F90F82"/>
    <w:rsid w:val="00F9315D"/>
    <w:rsid w:val="00F93F83"/>
    <w:rsid w:val="00F951ED"/>
    <w:rsid w:val="00F954C9"/>
    <w:rsid w:val="00F97AD2"/>
    <w:rsid w:val="00FA0185"/>
    <w:rsid w:val="00FA1E7D"/>
    <w:rsid w:val="00FA462D"/>
    <w:rsid w:val="00FB0FD3"/>
    <w:rsid w:val="00FB2C68"/>
    <w:rsid w:val="00FB57CF"/>
    <w:rsid w:val="00FB597A"/>
    <w:rsid w:val="00FC0027"/>
    <w:rsid w:val="00FC0C65"/>
    <w:rsid w:val="00FC0E15"/>
    <w:rsid w:val="00FC2896"/>
    <w:rsid w:val="00FC5023"/>
    <w:rsid w:val="00FC6897"/>
    <w:rsid w:val="00FD0335"/>
    <w:rsid w:val="00FD078F"/>
    <w:rsid w:val="00FD5180"/>
    <w:rsid w:val="00FD7324"/>
    <w:rsid w:val="00FE1F30"/>
    <w:rsid w:val="00FE33BA"/>
    <w:rsid w:val="00FE4DBF"/>
    <w:rsid w:val="00FE608C"/>
    <w:rsid w:val="00FE6596"/>
    <w:rsid w:val="00FE74C7"/>
    <w:rsid w:val="00FF0E1B"/>
    <w:rsid w:val="00FF5DFB"/>
    <w:rsid w:val="00FF6AC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67C22295"/>
  <w15:chartTrackingRefBased/>
  <w15:docId w15:val="{51CC380B-F5FB-4207-977C-FD98C882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901D5"/>
    <w:rPr>
      <w:rFonts w:ascii="Arial" w:hAnsi="Arial" w:cs="Arial"/>
      <w:lang w:eastAsia="ko-KR"/>
    </w:rPr>
  </w:style>
  <w:style w:type="paragraph" w:styleId="Naslov2">
    <w:name w:val="heading 2"/>
    <w:basedOn w:val="Navaden"/>
    <w:qFormat/>
    <w:locked/>
    <w:rsid w:val="00AC6F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ikaNr">
    <w:name w:val="Slika Nr."/>
    <w:basedOn w:val="Navaden"/>
    <w:next w:val="Navaden"/>
    <w:rsid w:val="002201C8"/>
    <w:pPr>
      <w:numPr>
        <w:numId w:val="1"/>
      </w:numPr>
      <w:spacing w:before="160"/>
      <w:jc w:val="both"/>
    </w:pPr>
    <w:rPr>
      <w:sz w:val="18"/>
      <w:szCs w:val="18"/>
    </w:rPr>
  </w:style>
  <w:style w:type="paragraph" w:customStyle="1" w:styleId="podpisi">
    <w:name w:val="podpisi"/>
    <w:basedOn w:val="Navaden"/>
    <w:rsid w:val="00013772"/>
    <w:pPr>
      <w:tabs>
        <w:tab w:val="left" w:pos="3402"/>
      </w:tabs>
    </w:pPr>
    <w:rPr>
      <w:lang w:val="it-IT" w:eastAsia="en-US"/>
    </w:rPr>
  </w:style>
  <w:style w:type="character" w:styleId="tevilkastrani">
    <w:name w:val="page number"/>
    <w:rsid w:val="00013772"/>
    <w:rPr>
      <w:rFonts w:cs="Times New Roman"/>
    </w:rPr>
  </w:style>
  <w:style w:type="paragraph" w:styleId="Noga">
    <w:name w:val="footer"/>
    <w:basedOn w:val="Navaden"/>
    <w:link w:val="NogaZnak"/>
    <w:rsid w:val="00013772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Glava">
    <w:name w:val="header"/>
    <w:basedOn w:val="Navaden"/>
    <w:link w:val="GlavaZnak"/>
    <w:rsid w:val="00711649"/>
    <w:pPr>
      <w:tabs>
        <w:tab w:val="center" w:pos="4703"/>
        <w:tab w:val="right" w:pos="9406"/>
      </w:tabs>
    </w:pPr>
  </w:style>
  <w:style w:type="character" w:customStyle="1" w:styleId="GlavaZnak">
    <w:name w:val="Glava Znak"/>
    <w:link w:val="Glav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Besedilooblaka">
    <w:name w:val="Balloon Text"/>
    <w:basedOn w:val="Navaden"/>
    <w:link w:val="BesedilooblakaZnak"/>
    <w:semiHidden/>
    <w:rsid w:val="001E63D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locked/>
    <w:rsid w:val="001E63DE"/>
    <w:rPr>
      <w:rFonts w:ascii="Tahoma" w:hAnsi="Tahoma" w:cs="Tahoma"/>
      <w:sz w:val="14"/>
      <w:szCs w:val="14"/>
      <w:lang w:val="x-none" w:eastAsia="ko-KR"/>
    </w:rPr>
  </w:style>
  <w:style w:type="character" w:styleId="Hiperpovezava">
    <w:name w:val="Hyperlink"/>
    <w:rsid w:val="009F2D44"/>
    <w:rPr>
      <w:rFonts w:cs="Times New Roman"/>
      <w:color w:val="0000FF"/>
      <w:u w:val="single"/>
    </w:rPr>
  </w:style>
  <w:style w:type="paragraph" w:customStyle="1" w:styleId="Default">
    <w:name w:val="Default"/>
    <w:rsid w:val="00AC6FD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Odstavekseznama1">
    <w:name w:val="Odstavek seznama1"/>
    <w:basedOn w:val="Navaden"/>
    <w:rsid w:val="00AC6FD3"/>
    <w:pPr>
      <w:ind w:left="720"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customStyle="1" w:styleId="ZnakZnakZnakZnakZnakZnak">
    <w:name w:val="Znak Znak Znak Znak Znak Znak"/>
    <w:basedOn w:val="Navaden"/>
    <w:rsid w:val="00AC6FD3"/>
    <w:pPr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Telobesedila">
    <w:name w:val="Body Text"/>
    <w:basedOn w:val="Navaden"/>
    <w:rsid w:val="00476321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styleId="Kazalovsebine2">
    <w:name w:val="toc 2"/>
    <w:basedOn w:val="Navaden"/>
    <w:next w:val="Navaden"/>
    <w:autoRedefine/>
    <w:semiHidden/>
    <w:locked/>
    <w:rsid w:val="006E2A4B"/>
    <w:pPr>
      <w:tabs>
        <w:tab w:val="right" w:leader="dot" w:pos="9061"/>
      </w:tabs>
      <w:ind w:left="200"/>
    </w:pPr>
    <w:rPr>
      <w:rFonts w:ascii="Times New Roman" w:eastAsia="Times New Roman" w:hAnsi="Times New Roman" w:cs="Times New Roman"/>
      <w:noProof/>
      <w:lang w:eastAsia="en-US"/>
    </w:rPr>
  </w:style>
  <w:style w:type="paragraph" w:customStyle="1" w:styleId="Navodilo">
    <w:name w:val="Navodilo"/>
    <w:basedOn w:val="Navaden"/>
    <w:link w:val="NavodiloZnak"/>
    <w:rsid w:val="007647B5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vodiloZnak">
    <w:name w:val="Navodilo Znak"/>
    <w:link w:val="Navodilo"/>
    <w:rsid w:val="007647B5"/>
    <w:rPr>
      <w:sz w:val="24"/>
      <w:szCs w:val="24"/>
      <w:lang w:val="sl-SI" w:eastAsia="sl-SI" w:bidi="ar-SA"/>
    </w:rPr>
  </w:style>
  <w:style w:type="character" w:styleId="Besedilooznabemesta">
    <w:name w:val="Placeholder Text"/>
    <w:basedOn w:val="Privzetapisavaodstavka"/>
    <w:uiPriority w:val="99"/>
    <w:semiHidden/>
    <w:rsid w:val="00342558"/>
    <w:rPr>
      <w:color w:val="808080"/>
    </w:rPr>
  </w:style>
  <w:style w:type="paragraph" w:styleId="Odstavekseznama">
    <w:name w:val="List Paragraph"/>
    <w:basedOn w:val="Navaden"/>
    <w:uiPriority w:val="34"/>
    <w:qFormat/>
    <w:rsid w:val="003B5361"/>
    <w:pPr>
      <w:ind w:left="720"/>
      <w:contextualSpacing/>
    </w:pPr>
  </w:style>
  <w:style w:type="table" w:styleId="Tabelamrea">
    <w:name w:val="Table Grid"/>
    <w:basedOn w:val="Navadnatabela"/>
    <w:locked/>
    <w:rsid w:val="002B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tnik\Documents\Officeove%20predloge%20po%20meri\Urad%20IRSOP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8815C0-86FF-476D-AC69-86B56841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Urad IRSOP nov</Template>
  <TotalTime>23</TotalTime>
  <Pages>3</Pages>
  <Words>195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Metka Čretnik</cp:lastModifiedBy>
  <cp:revision>4</cp:revision>
  <cp:lastPrinted>2018-08-16T09:11:00Z</cp:lastPrinted>
  <dcterms:created xsi:type="dcterms:W3CDTF">2021-03-19T10:54:00Z</dcterms:created>
  <dcterms:modified xsi:type="dcterms:W3CDTF">2021-03-22T08:43:00Z</dcterms:modified>
</cp:coreProperties>
</file>