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315D" w:rsidRPr="001E63DE" w:rsidRDefault="00324D1E" w:rsidP="00944F04">
      <w:pPr>
        <w:rPr>
          <w:rFonts w:eastAsia="Times New Roman"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-428625</wp:posOffset>
            </wp:positionH>
            <wp:positionV relativeFrom="paragraph">
              <wp:posOffset>250825</wp:posOffset>
            </wp:positionV>
            <wp:extent cx="290195" cy="351790"/>
            <wp:effectExtent l="0" t="0" r="0" b="0"/>
            <wp:wrapThrough wrapText="bothSides">
              <wp:wrapPolygon edited="0">
                <wp:start x="0" y="0"/>
                <wp:lineTo x="0" y="19884"/>
                <wp:lineTo x="19851" y="19884"/>
                <wp:lineTo x="19851" y="0"/>
                <wp:lineTo x="0" y="0"/>
              </wp:wrapPolygon>
            </wp:wrapThrough>
            <wp:docPr id="2" name="Slika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7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" cy="35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3112" w:rsidRDefault="00195559" w:rsidP="00AC6FD3">
      <w:pPr>
        <w:shd w:val="clear" w:color="auto" w:fill="FFFFFF"/>
        <w:tabs>
          <w:tab w:val="left" w:pos="9000"/>
        </w:tabs>
        <w:jc w:val="both"/>
        <w:rPr>
          <w:color w:val="000000"/>
          <w:sz w:val="22"/>
          <w:szCs w:val="22"/>
          <w:lang w:eastAsia="en-US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6B2375E2" wp14:editId="4A6E3CE9">
                <wp:simplePos x="0" y="0"/>
                <wp:positionH relativeFrom="column">
                  <wp:posOffset>-73660</wp:posOffset>
                </wp:positionH>
                <wp:positionV relativeFrom="paragraph">
                  <wp:posOffset>50165</wp:posOffset>
                </wp:positionV>
                <wp:extent cx="6172200" cy="1409700"/>
                <wp:effectExtent l="0" t="0" r="0" b="0"/>
                <wp:wrapThrough wrapText="bothSides">
                  <wp:wrapPolygon edited="0">
                    <wp:start x="0" y="0"/>
                    <wp:lineTo x="0" y="21308"/>
                    <wp:lineTo x="21533" y="21308"/>
                    <wp:lineTo x="21533" y="0"/>
                    <wp:lineTo x="0" y="0"/>
                  </wp:wrapPolygon>
                </wp:wrapThrough>
                <wp:docPr id="1" name="Polje z besedilom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140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720C" w:rsidRPr="0039278A" w:rsidRDefault="0075720C" w:rsidP="009F2D44">
                            <w:pPr>
                              <w:rPr>
                                <w:rFonts w:ascii="Republika" w:hAnsi="Republika" w:cs="Republika"/>
                              </w:rPr>
                            </w:pPr>
                            <w:r w:rsidRPr="0039278A">
                              <w:rPr>
                                <w:rFonts w:ascii="Republika" w:hAnsi="Republika" w:cs="Republika"/>
                              </w:rPr>
                              <w:t>REPUBLIKA SLOVENIJA</w:t>
                            </w:r>
                          </w:p>
                          <w:p w:rsidR="0075720C" w:rsidRDefault="0075720C" w:rsidP="009D01C1">
                            <w:pPr>
                              <w:spacing w:line="360" w:lineRule="auto"/>
                              <w:rPr>
                                <w:rFonts w:ascii="Republika" w:hAnsi="Republika" w:cs="Republika"/>
                                <w:b/>
                                <w:bCs/>
                              </w:rPr>
                            </w:pPr>
                            <w:r w:rsidRPr="005F5340">
                              <w:rPr>
                                <w:rFonts w:ascii="Republika" w:hAnsi="Republika" w:cs="Republika"/>
                                <w:b/>
                                <w:bCs/>
                              </w:rPr>
                              <w:t xml:space="preserve">MINISTRSTVO </w:t>
                            </w:r>
                            <w:r>
                              <w:rPr>
                                <w:rFonts w:ascii="Republika" w:hAnsi="Republika" w:cs="Republika"/>
                                <w:b/>
                                <w:bCs/>
                              </w:rPr>
                              <w:t>ZA OKOLJE IN PROSTOR</w:t>
                            </w:r>
                          </w:p>
                          <w:p w:rsidR="0075720C" w:rsidRDefault="0075720C" w:rsidP="009D01C1">
                            <w:pPr>
                              <w:spacing w:before="40" w:line="360" w:lineRule="auto"/>
                              <w:rPr>
                                <w:rFonts w:ascii="Republika" w:hAnsi="Republika" w:cs="Republika"/>
                              </w:rPr>
                            </w:pPr>
                            <w:r w:rsidRPr="0039278A">
                              <w:rPr>
                                <w:rFonts w:ascii="Republika" w:hAnsi="Republika" w:cs="Republika"/>
                              </w:rPr>
                              <w:t>INŠPEKTORAT</w:t>
                            </w:r>
                            <w:r>
                              <w:rPr>
                                <w:rFonts w:ascii="Republika" w:hAnsi="Republika" w:cs="Republika"/>
                              </w:rPr>
                              <w:t xml:space="preserve"> RS ZA OKOLJE IN PROSTOR</w:t>
                            </w:r>
                          </w:p>
                          <w:p w:rsidR="0075720C" w:rsidRPr="0039278A" w:rsidRDefault="0075720C" w:rsidP="009F2D44">
                            <w:pPr>
                              <w:tabs>
                                <w:tab w:val="left" w:pos="6120"/>
                              </w:tabs>
                              <w:spacing w:line="360" w:lineRule="auto"/>
                              <w:rPr>
                                <w:rFonts w:ascii="Republika" w:hAnsi="Republika" w:cs="Republika"/>
                              </w:rPr>
                            </w:pPr>
                          </w:p>
                          <w:p w:rsidR="009234E4" w:rsidRDefault="001F4449" w:rsidP="009234E4">
                            <w:pPr>
                              <w:tabs>
                                <w:tab w:val="left" w:pos="6120"/>
                              </w:tabs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Dunajska cesta 58</w:t>
                            </w:r>
                            <w:r w:rsidR="0075720C">
                              <w:rPr>
                                <w:sz w:val="16"/>
                                <w:szCs w:val="16"/>
                              </w:rPr>
                              <w:t>, 1000 Ljubljana</w:t>
                            </w:r>
                            <w:r w:rsidR="0075720C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="009234E4" w:rsidRPr="0039278A">
                              <w:rPr>
                                <w:sz w:val="16"/>
                                <w:szCs w:val="16"/>
                              </w:rPr>
                              <w:t xml:space="preserve">T: </w:t>
                            </w:r>
                            <w:r w:rsidR="009234E4">
                              <w:rPr>
                                <w:sz w:val="16"/>
                                <w:szCs w:val="16"/>
                              </w:rPr>
                              <w:t>01-420-44-88</w:t>
                            </w:r>
                          </w:p>
                          <w:p w:rsidR="009234E4" w:rsidRPr="0039278A" w:rsidRDefault="009234E4" w:rsidP="009234E4">
                            <w:pPr>
                              <w:tabs>
                                <w:tab w:val="left" w:pos="6120"/>
                              </w:tabs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F: 01-420-44-83</w:t>
                            </w:r>
                          </w:p>
                          <w:p w:rsidR="009234E4" w:rsidRPr="0039278A" w:rsidRDefault="009234E4" w:rsidP="009234E4">
                            <w:pPr>
                              <w:tabs>
                                <w:tab w:val="left" w:pos="6120"/>
                              </w:tabs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E: gp.irsop@gov.si</w:t>
                            </w:r>
                          </w:p>
                          <w:p w:rsidR="009234E4" w:rsidRPr="0039278A" w:rsidRDefault="009234E4" w:rsidP="009234E4">
                            <w:pPr>
                              <w:tabs>
                                <w:tab w:val="left" w:pos="6120"/>
                              </w:tabs>
                              <w:rPr>
                                <w:sz w:val="16"/>
                                <w:szCs w:val="16"/>
                              </w:rPr>
                            </w:pPr>
                            <w:r w:rsidRPr="0039278A">
                              <w:rPr>
                                <w:sz w:val="16"/>
                                <w:szCs w:val="16"/>
                              </w:rPr>
                              <w:tab/>
                              <w:t>www.</w:t>
                            </w:r>
                            <w:r w:rsidRPr="00622FDB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iop.gov.si</w:t>
                            </w:r>
                          </w:p>
                          <w:p w:rsidR="0075720C" w:rsidRPr="0039278A" w:rsidRDefault="0075720C" w:rsidP="009234E4">
                            <w:pPr>
                              <w:tabs>
                                <w:tab w:val="left" w:pos="6120"/>
                              </w:tabs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2375E2" id="_x0000_t202" coordsize="21600,21600" o:spt="202" path="m,l,21600r21600,l21600,xe">
                <v:stroke joinstyle="miter"/>
                <v:path gradientshapeok="t" o:connecttype="rect"/>
              </v:shapetype>
              <v:shape id="Polje z besedilom 74" o:spid="_x0000_s1026" type="#_x0000_t202" style="position:absolute;left:0;text-align:left;margin-left:-5.8pt;margin-top:3.95pt;width:486pt;height:111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" stroked="f">
                <v:textbox>
                  <w:txbxContent>
                    <w:p w:rsidR="0075720C" w:rsidRPr="0039278A" w:rsidRDefault="0075720C" w:rsidP="009F2D44">
                      <w:pPr>
                        <w:rPr>
                          <w:rFonts w:ascii="Republika" w:hAnsi="Republika" w:cs="Republika"/>
                        </w:rPr>
                      </w:pPr>
                      <w:r w:rsidRPr="0039278A">
                        <w:rPr>
                          <w:rFonts w:ascii="Republika" w:hAnsi="Republika" w:cs="Republika"/>
                        </w:rPr>
                        <w:t>REPUBLIKA SLOVENIJA</w:t>
                      </w:r>
                    </w:p>
                    <w:p w:rsidR="0075720C" w:rsidRDefault="0075720C" w:rsidP="009D01C1">
                      <w:pPr>
                        <w:spacing w:line="360" w:lineRule="auto"/>
                        <w:rPr>
                          <w:rFonts w:ascii="Republika" w:hAnsi="Republika" w:cs="Republika"/>
                          <w:b/>
                          <w:bCs/>
                        </w:rPr>
                      </w:pPr>
                      <w:r w:rsidRPr="005F5340">
                        <w:rPr>
                          <w:rFonts w:ascii="Republika" w:hAnsi="Republika" w:cs="Republika"/>
                          <w:b/>
                          <w:bCs/>
                        </w:rPr>
                        <w:t xml:space="preserve">MINISTRSTVO </w:t>
                      </w:r>
                      <w:r>
                        <w:rPr>
                          <w:rFonts w:ascii="Republika" w:hAnsi="Republika" w:cs="Republika"/>
                          <w:b/>
                          <w:bCs/>
                        </w:rPr>
                        <w:t>ZA OKOLJE IN PROSTOR</w:t>
                      </w:r>
                    </w:p>
                    <w:p w:rsidR="0075720C" w:rsidRDefault="0075720C" w:rsidP="009D01C1">
                      <w:pPr>
                        <w:spacing w:before="40" w:line="360" w:lineRule="auto"/>
                        <w:rPr>
                          <w:rFonts w:ascii="Republika" w:hAnsi="Republika" w:cs="Republika"/>
                        </w:rPr>
                      </w:pPr>
                      <w:r w:rsidRPr="0039278A">
                        <w:rPr>
                          <w:rFonts w:ascii="Republika" w:hAnsi="Republika" w:cs="Republika"/>
                        </w:rPr>
                        <w:t>INŠPEKTORAT</w:t>
                      </w:r>
                      <w:r>
                        <w:rPr>
                          <w:rFonts w:ascii="Republika" w:hAnsi="Republika" w:cs="Republika"/>
                        </w:rPr>
                        <w:t xml:space="preserve"> RS ZA OKOLJE IN PROSTOR</w:t>
                      </w:r>
                    </w:p>
                    <w:p w:rsidR="0075720C" w:rsidRPr="0039278A" w:rsidRDefault="0075720C" w:rsidP="009F2D44">
                      <w:pPr>
                        <w:tabs>
                          <w:tab w:val="left" w:pos="6120"/>
                        </w:tabs>
                        <w:spacing w:line="360" w:lineRule="auto"/>
                        <w:rPr>
                          <w:rFonts w:ascii="Republika" w:hAnsi="Republika" w:cs="Republika"/>
                        </w:rPr>
                      </w:pPr>
                    </w:p>
                    <w:p w:rsidR="009234E4" w:rsidRDefault="001F4449" w:rsidP="009234E4">
                      <w:pPr>
                        <w:tabs>
                          <w:tab w:val="left" w:pos="6120"/>
                        </w:tabs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Dunajska cesta 58</w:t>
                      </w:r>
                      <w:r w:rsidR="0075720C">
                        <w:rPr>
                          <w:sz w:val="16"/>
                          <w:szCs w:val="16"/>
                        </w:rPr>
                        <w:t>, 1000 Ljubljana</w:t>
                      </w:r>
                      <w:r w:rsidR="0075720C">
                        <w:rPr>
                          <w:sz w:val="16"/>
                          <w:szCs w:val="16"/>
                        </w:rPr>
                        <w:tab/>
                      </w:r>
                      <w:r w:rsidR="009234E4" w:rsidRPr="0039278A">
                        <w:rPr>
                          <w:sz w:val="16"/>
                          <w:szCs w:val="16"/>
                        </w:rPr>
                        <w:t xml:space="preserve">T: </w:t>
                      </w:r>
                      <w:r w:rsidR="009234E4">
                        <w:rPr>
                          <w:sz w:val="16"/>
                          <w:szCs w:val="16"/>
                        </w:rPr>
                        <w:t>01-420-44-88</w:t>
                      </w:r>
                    </w:p>
                    <w:p w:rsidR="009234E4" w:rsidRPr="0039278A" w:rsidRDefault="009234E4" w:rsidP="009234E4">
                      <w:pPr>
                        <w:tabs>
                          <w:tab w:val="left" w:pos="6120"/>
                        </w:tabs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ab/>
                        <w:t>F: 01-420-44-83</w:t>
                      </w:r>
                    </w:p>
                    <w:p w:rsidR="009234E4" w:rsidRPr="0039278A" w:rsidRDefault="009234E4" w:rsidP="009234E4">
                      <w:pPr>
                        <w:tabs>
                          <w:tab w:val="left" w:pos="6120"/>
                        </w:tabs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ab/>
                        <w:t>E: gp.irsop@gov.si</w:t>
                      </w:r>
                    </w:p>
                    <w:p w:rsidR="009234E4" w:rsidRPr="0039278A" w:rsidRDefault="009234E4" w:rsidP="009234E4">
                      <w:pPr>
                        <w:tabs>
                          <w:tab w:val="left" w:pos="6120"/>
                        </w:tabs>
                        <w:rPr>
                          <w:sz w:val="16"/>
                          <w:szCs w:val="16"/>
                        </w:rPr>
                      </w:pPr>
                      <w:r w:rsidRPr="0039278A">
                        <w:rPr>
                          <w:sz w:val="16"/>
                          <w:szCs w:val="16"/>
                        </w:rPr>
                        <w:tab/>
                        <w:t>www.</w:t>
                      </w:r>
                      <w:r w:rsidRPr="00622FDB"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>iop.gov.si</w:t>
                      </w:r>
                    </w:p>
                    <w:p w:rsidR="0075720C" w:rsidRPr="0039278A" w:rsidRDefault="0075720C" w:rsidP="009234E4">
                      <w:pPr>
                        <w:tabs>
                          <w:tab w:val="left" w:pos="6120"/>
                        </w:tabs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342558" w:rsidRDefault="00342558" w:rsidP="00AC6FD3">
      <w:pPr>
        <w:shd w:val="clear" w:color="auto" w:fill="FFFFFF"/>
        <w:tabs>
          <w:tab w:val="left" w:pos="9000"/>
        </w:tabs>
        <w:jc w:val="both"/>
        <w:rPr>
          <w:color w:val="000000"/>
          <w:sz w:val="22"/>
          <w:szCs w:val="22"/>
          <w:lang w:eastAsia="en-US"/>
        </w:rPr>
      </w:pPr>
    </w:p>
    <w:p w:rsidR="003B5361" w:rsidRDefault="003B5361" w:rsidP="00AC6FD3">
      <w:pPr>
        <w:shd w:val="clear" w:color="auto" w:fill="FFFFFF"/>
        <w:tabs>
          <w:tab w:val="left" w:pos="9000"/>
        </w:tabs>
        <w:jc w:val="both"/>
      </w:pPr>
    </w:p>
    <w:p w:rsidR="003B5361" w:rsidRDefault="003B5361" w:rsidP="00AC6FD3">
      <w:pPr>
        <w:shd w:val="clear" w:color="auto" w:fill="FFFFFF"/>
        <w:tabs>
          <w:tab w:val="left" w:pos="9000"/>
        </w:tabs>
        <w:jc w:val="both"/>
      </w:pPr>
    </w:p>
    <w:p w:rsidR="00195559" w:rsidRDefault="00195559" w:rsidP="00AC6FD3">
      <w:pPr>
        <w:shd w:val="clear" w:color="auto" w:fill="FFFFFF"/>
        <w:tabs>
          <w:tab w:val="left" w:pos="9000"/>
        </w:tabs>
        <w:jc w:val="both"/>
      </w:pPr>
    </w:p>
    <w:p w:rsidR="00396510" w:rsidRDefault="00342558" w:rsidP="00AC6FD3">
      <w:pPr>
        <w:shd w:val="clear" w:color="auto" w:fill="FFFFFF"/>
        <w:tabs>
          <w:tab w:val="left" w:pos="9000"/>
        </w:tabs>
        <w:jc w:val="both"/>
      </w:pPr>
      <w:r w:rsidRPr="00247F36">
        <w:t>Številka:</w:t>
      </w:r>
      <w:r>
        <w:t xml:space="preserve"> </w:t>
      </w:r>
      <w:r w:rsidR="00D26F8F">
        <w:t>023-19/2020-2</w:t>
      </w:r>
      <w:bookmarkStart w:id="0" w:name="_GoBack"/>
      <w:bookmarkEnd w:id="0"/>
      <w:r w:rsidR="00BF793D">
        <w:t xml:space="preserve"> (pril.)</w:t>
      </w:r>
    </w:p>
    <w:p w:rsidR="003B5361" w:rsidRDefault="00342558" w:rsidP="00AC6FD3">
      <w:pPr>
        <w:shd w:val="clear" w:color="auto" w:fill="FFFFFF"/>
        <w:tabs>
          <w:tab w:val="left" w:pos="9000"/>
        </w:tabs>
        <w:jc w:val="both"/>
      </w:pPr>
      <w:r w:rsidRPr="00247F36">
        <w:t>Datum:</w:t>
      </w:r>
      <w:r>
        <w:t xml:space="preserve"> </w:t>
      </w:r>
      <w:r w:rsidR="009234E4">
        <w:t>22</w:t>
      </w:r>
      <w:r w:rsidR="00E534A6">
        <w:t xml:space="preserve">. </w:t>
      </w:r>
      <w:r w:rsidR="005C5964">
        <w:t>6</w:t>
      </w:r>
      <w:r w:rsidR="00E534A6">
        <w:t>. 20</w:t>
      </w:r>
      <w:r w:rsidR="005C5964">
        <w:t>20</w:t>
      </w:r>
    </w:p>
    <w:p w:rsidR="00275B15" w:rsidRDefault="00275B15" w:rsidP="00AC6FD3">
      <w:pPr>
        <w:shd w:val="clear" w:color="auto" w:fill="FFFFFF"/>
        <w:tabs>
          <w:tab w:val="left" w:pos="9000"/>
        </w:tabs>
        <w:jc w:val="both"/>
      </w:pPr>
    </w:p>
    <w:p w:rsidR="00275B15" w:rsidRDefault="00275B15" w:rsidP="00AC6FD3">
      <w:pPr>
        <w:shd w:val="clear" w:color="auto" w:fill="FFFFFF"/>
        <w:tabs>
          <w:tab w:val="left" w:pos="9000"/>
        </w:tabs>
        <w:jc w:val="both"/>
      </w:pPr>
    </w:p>
    <w:p w:rsidR="00195559" w:rsidRDefault="00195559" w:rsidP="00AC6FD3">
      <w:pPr>
        <w:shd w:val="clear" w:color="auto" w:fill="FFFFFF"/>
        <w:tabs>
          <w:tab w:val="left" w:pos="9000"/>
        </w:tabs>
        <w:jc w:val="both"/>
      </w:pPr>
    </w:p>
    <w:p w:rsidR="003B5361" w:rsidRDefault="00E65CFC" w:rsidP="003B5361">
      <w:pPr>
        <w:shd w:val="clear" w:color="auto" w:fill="FFFFFF"/>
        <w:tabs>
          <w:tab w:val="left" w:pos="9000"/>
        </w:tabs>
        <w:jc w:val="both"/>
        <w:rPr>
          <w:b/>
          <w:color w:val="000000"/>
          <w:lang w:eastAsia="en-US"/>
        </w:rPr>
      </w:pPr>
      <w:r>
        <w:rPr>
          <w:b/>
          <w:color w:val="000000"/>
          <w:lang w:eastAsia="en-US"/>
        </w:rPr>
        <w:t>Priloga 1: Opis vozil</w:t>
      </w:r>
    </w:p>
    <w:p w:rsidR="00342558" w:rsidRDefault="00342558" w:rsidP="00AC6FD3">
      <w:pPr>
        <w:shd w:val="clear" w:color="auto" w:fill="FFFFFF"/>
        <w:tabs>
          <w:tab w:val="left" w:pos="9000"/>
        </w:tabs>
        <w:jc w:val="both"/>
      </w:pPr>
    </w:p>
    <w:p w:rsidR="003B5361" w:rsidRDefault="003B5361" w:rsidP="003B5361">
      <w:pPr>
        <w:pStyle w:val="Odstavekseznama"/>
        <w:numPr>
          <w:ilvl w:val="0"/>
          <w:numId w:val="15"/>
        </w:numPr>
        <w:shd w:val="clear" w:color="auto" w:fill="FFFFFF"/>
        <w:tabs>
          <w:tab w:val="left" w:pos="9000"/>
        </w:tabs>
        <w:ind w:left="426"/>
        <w:jc w:val="both"/>
        <w:rPr>
          <w:b/>
          <w:color w:val="000000"/>
          <w:lang w:eastAsia="en-US"/>
        </w:rPr>
      </w:pPr>
      <w:r w:rsidRPr="003B5361">
        <w:rPr>
          <w:b/>
          <w:color w:val="000000"/>
          <w:lang w:eastAsia="en-US"/>
        </w:rPr>
        <w:t>PREDMET OBJAVE</w:t>
      </w:r>
    </w:p>
    <w:p w:rsidR="00FD5180" w:rsidRPr="003B5361" w:rsidRDefault="00FD5180" w:rsidP="00FD5180">
      <w:pPr>
        <w:pStyle w:val="Odstavekseznama"/>
        <w:shd w:val="clear" w:color="auto" w:fill="FFFFFF"/>
        <w:tabs>
          <w:tab w:val="left" w:pos="9000"/>
        </w:tabs>
        <w:ind w:left="426"/>
        <w:jc w:val="both"/>
        <w:rPr>
          <w:b/>
          <w:color w:val="000000"/>
          <w:lang w:eastAsia="en-US"/>
        </w:rPr>
      </w:pPr>
    </w:p>
    <w:p w:rsidR="003B5361" w:rsidRDefault="003B5361" w:rsidP="003B5361">
      <w:pPr>
        <w:pStyle w:val="Odstavekseznama"/>
        <w:shd w:val="clear" w:color="auto" w:fill="FFFFFF"/>
        <w:tabs>
          <w:tab w:val="left" w:pos="9000"/>
        </w:tabs>
        <w:ind w:left="426"/>
        <w:jc w:val="both"/>
        <w:rPr>
          <w:color w:val="000000"/>
          <w:lang w:eastAsia="en-US"/>
        </w:rPr>
      </w:pPr>
      <w:r w:rsidRPr="00817CAA">
        <w:rPr>
          <w:color w:val="000000"/>
          <w:lang w:eastAsia="en-US"/>
        </w:rPr>
        <w:t xml:space="preserve">Inšpektorat RS za okolje in prostor </w:t>
      </w:r>
      <w:r w:rsidR="002E6523">
        <w:rPr>
          <w:color w:val="000000"/>
          <w:lang w:eastAsia="en-US"/>
        </w:rPr>
        <w:t xml:space="preserve">objavlja </w:t>
      </w:r>
      <w:r w:rsidRPr="00817CAA">
        <w:rPr>
          <w:color w:val="000000"/>
          <w:lang w:eastAsia="en-US"/>
        </w:rPr>
        <w:t>namero za</w:t>
      </w:r>
      <w:r w:rsidR="00FD5180">
        <w:rPr>
          <w:color w:val="000000"/>
          <w:lang w:eastAsia="en-US"/>
        </w:rPr>
        <w:t xml:space="preserve"> </w:t>
      </w:r>
      <w:r w:rsidRPr="00817CAA">
        <w:rPr>
          <w:color w:val="000000"/>
          <w:lang w:eastAsia="en-US"/>
        </w:rPr>
        <w:t xml:space="preserve">prodajo </w:t>
      </w:r>
      <w:r w:rsidR="005C5964">
        <w:rPr>
          <w:color w:val="000000"/>
          <w:lang w:eastAsia="en-US"/>
        </w:rPr>
        <w:t>treh</w:t>
      </w:r>
      <w:r w:rsidRPr="00817CAA">
        <w:rPr>
          <w:color w:val="000000"/>
          <w:lang w:eastAsia="en-US"/>
        </w:rPr>
        <w:t xml:space="preserve"> </w:t>
      </w:r>
      <w:r w:rsidR="00C73F9D">
        <w:rPr>
          <w:color w:val="000000"/>
          <w:lang w:eastAsia="en-US"/>
        </w:rPr>
        <w:t>s</w:t>
      </w:r>
      <w:r w:rsidR="00C73F9D">
        <w:t xml:space="preserve">lužbenih avtomobilov znamk Opel </w:t>
      </w:r>
      <w:r w:rsidR="00D13D4A">
        <w:t xml:space="preserve">in </w:t>
      </w:r>
      <w:proofErr w:type="spellStart"/>
      <w:r w:rsidR="00C73F9D">
        <w:t>Hyundai</w:t>
      </w:r>
      <w:proofErr w:type="spellEnd"/>
      <w:r w:rsidR="000437E6">
        <w:rPr>
          <w:color w:val="000000"/>
          <w:lang w:eastAsia="en-US"/>
        </w:rPr>
        <w:t xml:space="preserve"> </w:t>
      </w:r>
      <w:r w:rsidRPr="00817CAA">
        <w:rPr>
          <w:color w:val="000000"/>
          <w:lang w:eastAsia="en-US"/>
        </w:rPr>
        <w:t>na podlagi metode neposredne pogodbe</w:t>
      </w:r>
      <w:r>
        <w:rPr>
          <w:color w:val="000000"/>
          <w:lang w:eastAsia="en-US"/>
        </w:rPr>
        <w:t>.</w:t>
      </w:r>
    </w:p>
    <w:p w:rsidR="003B5361" w:rsidRDefault="003B5361" w:rsidP="003B5361">
      <w:pPr>
        <w:pStyle w:val="Odstavekseznama"/>
        <w:shd w:val="clear" w:color="auto" w:fill="FFFFFF"/>
        <w:tabs>
          <w:tab w:val="left" w:pos="9000"/>
        </w:tabs>
        <w:ind w:left="426"/>
        <w:jc w:val="both"/>
        <w:rPr>
          <w:color w:val="000000"/>
          <w:lang w:eastAsia="en-US"/>
        </w:rPr>
      </w:pPr>
    </w:p>
    <w:p w:rsidR="00FD5180" w:rsidRDefault="00FD5180" w:rsidP="003B5361">
      <w:pPr>
        <w:pStyle w:val="Odstavekseznama"/>
        <w:shd w:val="clear" w:color="auto" w:fill="FFFFFF"/>
        <w:tabs>
          <w:tab w:val="left" w:pos="9000"/>
        </w:tabs>
        <w:ind w:left="426"/>
        <w:jc w:val="both"/>
        <w:rPr>
          <w:color w:val="000000"/>
          <w:lang w:eastAsia="en-US"/>
        </w:rPr>
      </w:pPr>
    </w:p>
    <w:p w:rsidR="003B5361" w:rsidRDefault="003B5361" w:rsidP="003B5361">
      <w:pPr>
        <w:pStyle w:val="Odstavekseznama"/>
        <w:numPr>
          <w:ilvl w:val="0"/>
          <w:numId w:val="15"/>
        </w:numPr>
        <w:shd w:val="clear" w:color="auto" w:fill="FFFFFF"/>
        <w:tabs>
          <w:tab w:val="left" w:pos="9000"/>
        </w:tabs>
        <w:ind w:left="426"/>
        <w:jc w:val="both"/>
        <w:rPr>
          <w:b/>
          <w:color w:val="000000"/>
          <w:lang w:eastAsia="en-US"/>
        </w:rPr>
      </w:pPr>
      <w:r w:rsidRPr="003B5361">
        <w:rPr>
          <w:b/>
          <w:color w:val="000000"/>
          <w:lang w:eastAsia="en-US"/>
        </w:rPr>
        <w:t>OPIS VOZIL IN KONTAKTNE INFORMACIJE</w:t>
      </w:r>
    </w:p>
    <w:p w:rsidR="00FD5180" w:rsidRPr="003B5361" w:rsidRDefault="00FD5180" w:rsidP="00FD5180">
      <w:pPr>
        <w:pStyle w:val="Odstavekseznama"/>
        <w:shd w:val="clear" w:color="auto" w:fill="FFFFFF"/>
        <w:tabs>
          <w:tab w:val="left" w:pos="9000"/>
        </w:tabs>
        <w:ind w:left="426"/>
        <w:jc w:val="both"/>
        <w:rPr>
          <w:b/>
          <w:color w:val="000000"/>
          <w:lang w:eastAsia="en-US"/>
        </w:rPr>
      </w:pPr>
    </w:p>
    <w:p w:rsidR="00685EA7" w:rsidRDefault="00685EA7" w:rsidP="00685EA7">
      <w:pPr>
        <w:shd w:val="clear" w:color="auto" w:fill="FFFFFF"/>
        <w:tabs>
          <w:tab w:val="left" w:pos="9000"/>
        </w:tabs>
        <w:ind w:left="426"/>
        <w:jc w:val="both"/>
      </w:pPr>
      <w:r>
        <w:t>Informacije o vozilih dobite</w:t>
      </w:r>
      <w:r w:rsidR="009E1EDF">
        <w:t xml:space="preserve"> od 9:00 do 15.</w:t>
      </w:r>
      <w:r w:rsidR="00B57BD0">
        <w:t>0</w:t>
      </w:r>
      <w:r w:rsidR="009E1EDF">
        <w:t>0 ure</w:t>
      </w:r>
      <w:r>
        <w:t xml:space="preserve"> </w:t>
      </w:r>
      <w:r w:rsidR="009E1EDF">
        <w:t>pri kontaktnih osebah</w:t>
      </w:r>
      <w:r>
        <w:t xml:space="preserve">, navedenih pri posameznem vozilu. </w:t>
      </w:r>
    </w:p>
    <w:p w:rsidR="00195559" w:rsidRDefault="00195559" w:rsidP="00275B15">
      <w:pPr>
        <w:shd w:val="clear" w:color="auto" w:fill="FFFFFF"/>
        <w:tabs>
          <w:tab w:val="left" w:pos="9000"/>
        </w:tabs>
        <w:jc w:val="both"/>
      </w:pPr>
    </w:p>
    <w:tbl>
      <w:tblPr>
        <w:tblStyle w:val="Tabelamrea"/>
        <w:tblW w:w="8784" w:type="dxa"/>
        <w:tblLayout w:type="fixed"/>
        <w:tblLook w:val="04A0" w:firstRow="1" w:lastRow="0" w:firstColumn="1" w:lastColumn="0" w:noHBand="0" w:noVBand="1"/>
      </w:tblPr>
      <w:tblGrid>
        <w:gridCol w:w="1716"/>
        <w:gridCol w:w="2390"/>
        <w:gridCol w:w="1276"/>
        <w:gridCol w:w="709"/>
        <w:gridCol w:w="708"/>
        <w:gridCol w:w="709"/>
        <w:gridCol w:w="1276"/>
      </w:tblGrid>
      <w:tr w:rsidR="007A6FE2" w:rsidRPr="00E657FA" w:rsidTr="00FB2C68">
        <w:tc>
          <w:tcPr>
            <w:tcW w:w="1716" w:type="dxa"/>
          </w:tcPr>
          <w:p w:rsidR="007A6FE2" w:rsidRPr="00F97AD2" w:rsidRDefault="007A6FE2" w:rsidP="007A6FE2">
            <w:pPr>
              <w:jc w:val="center"/>
              <w:rPr>
                <w:b/>
                <w:sz w:val="18"/>
                <w:szCs w:val="18"/>
              </w:rPr>
            </w:pPr>
            <w:r w:rsidRPr="00F97AD2">
              <w:rPr>
                <w:b/>
                <w:sz w:val="18"/>
                <w:szCs w:val="18"/>
              </w:rPr>
              <w:t>Znamka/model</w:t>
            </w:r>
          </w:p>
        </w:tc>
        <w:tc>
          <w:tcPr>
            <w:tcW w:w="2390" w:type="dxa"/>
          </w:tcPr>
          <w:p w:rsidR="007A6FE2" w:rsidRPr="00F97AD2" w:rsidRDefault="007A6FE2" w:rsidP="007A6FE2">
            <w:pPr>
              <w:jc w:val="center"/>
              <w:rPr>
                <w:b/>
                <w:color w:val="000000"/>
                <w:sz w:val="18"/>
                <w:szCs w:val="18"/>
                <w:lang w:eastAsia="en-US"/>
              </w:rPr>
            </w:pPr>
            <w:r w:rsidRPr="00F97AD2">
              <w:rPr>
                <w:b/>
                <w:color w:val="000000"/>
                <w:sz w:val="18"/>
                <w:szCs w:val="18"/>
                <w:lang w:eastAsia="en-US"/>
              </w:rPr>
              <w:t>Št. šasije</w:t>
            </w:r>
          </w:p>
        </w:tc>
        <w:tc>
          <w:tcPr>
            <w:tcW w:w="1276" w:type="dxa"/>
          </w:tcPr>
          <w:p w:rsidR="007A6FE2" w:rsidRPr="00F97AD2" w:rsidRDefault="007A6FE2" w:rsidP="007A6FE2">
            <w:pPr>
              <w:jc w:val="center"/>
              <w:rPr>
                <w:b/>
                <w:sz w:val="18"/>
                <w:szCs w:val="18"/>
              </w:rPr>
            </w:pPr>
            <w:r w:rsidRPr="00F97AD2">
              <w:rPr>
                <w:b/>
                <w:color w:val="000000"/>
                <w:sz w:val="18"/>
                <w:szCs w:val="18"/>
                <w:lang w:eastAsia="en-US"/>
              </w:rPr>
              <w:t xml:space="preserve">Reg. </w:t>
            </w:r>
            <w:proofErr w:type="spellStart"/>
            <w:r w:rsidRPr="00F97AD2">
              <w:rPr>
                <w:b/>
                <w:color w:val="000000"/>
                <w:sz w:val="18"/>
                <w:szCs w:val="18"/>
                <w:lang w:eastAsia="en-US"/>
              </w:rPr>
              <w:t>ozn</w:t>
            </w:r>
            <w:proofErr w:type="spellEnd"/>
            <w:r w:rsidRPr="00F97AD2">
              <w:rPr>
                <w:b/>
                <w:color w:val="000000"/>
                <w:sz w:val="18"/>
                <w:szCs w:val="18"/>
                <w:lang w:eastAsia="en-US"/>
              </w:rPr>
              <w:t>.</w:t>
            </w:r>
          </w:p>
        </w:tc>
        <w:tc>
          <w:tcPr>
            <w:tcW w:w="709" w:type="dxa"/>
          </w:tcPr>
          <w:p w:rsidR="007A6FE2" w:rsidRPr="00F97AD2" w:rsidRDefault="007A6FE2" w:rsidP="007A6FE2">
            <w:pPr>
              <w:jc w:val="center"/>
              <w:rPr>
                <w:b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F97AD2">
              <w:rPr>
                <w:b/>
                <w:color w:val="000000"/>
                <w:sz w:val="18"/>
                <w:szCs w:val="18"/>
                <w:lang w:eastAsia="en-US"/>
              </w:rPr>
              <w:t>ccm</w:t>
            </w:r>
            <w:proofErr w:type="spellEnd"/>
          </w:p>
        </w:tc>
        <w:tc>
          <w:tcPr>
            <w:tcW w:w="708" w:type="dxa"/>
          </w:tcPr>
          <w:p w:rsidR="007A6FE2" w:rsidRPr="00F97AD2" w:rsidRDefault="007A6FE2" w:rsidP="007A6FE2">
            <w:pPr>
              <w:jc w:val="center"/>
              <w:rPr>
                <w:b/>
                <w:color w:val="000000"/>
                <w:sz w:val="18"/>
                <w:szCs w:val="18"/>
                <w:lang w:eastAsia="en-US"/>
              </w:rPr>
            </w:pPr>
            <w:r w:rsidRPr="00F97AD2">
              <w:rPr>
                <w:b/>
                <w:color w:val="000000"/>
                <w:sz w:val="18"/>
                <w:szCs w:val="18"/>
                <w:lang w:eastAsia="en-US"/>
              </w:rPr>
              <w:t>Moč</w:t>
            </w:r>
          </w:p>
          <w:p w:rsidR="007A6FE2" w:rsidRPr="00F97AD2" w:rsidRDefault="007A6FE2" w:rsidP="007A6FE2">
            <w:pPr>
              <w:jc w:val="center"/>
              <w:rPr>
                <w:b/>
                <w:color w:val="000000"/>
                <w:sz w:val="18"/>
                <w:szCs w:val="18"/>
                <w:lang w:eastAsia="en-US"/>
              </w:rPr>
            </w:pPr>
            <w:r w:rsidRPr="00F97AD2">
              <w:rPr>
                <w:b/>
                <w:color w:val="000000"/>
                <w:sz w:val="18"/>
                <w:szCs w:val="18"/>
                <w:lang w:eastAsia="en-US"/>
              </w:rPr>
              <w:t>kW</w:t>
            </w:r>
          </w:p>
        </w:tc>
        <w:tc>
          <w:tcPr>
            <w:tcW w:w="709" w:type="dxa"/>
          </w:tcPr>
          <w:p w:rsidR="007A6FE2" w:rsidRPr="00F97AD2" w:rsidRDefault="007A6FE2" w:rsidP="007A6FE2">
            <w:pPr>
              <w:jc w:val="center"/>
              <w:rPr>
                <w:b/>
                <w:color w:val="000000"/>
                <w:sz w:val="18"/>
                <w:szCs w:val="18"/>
                <w:lang w:eastAsia="en-US"/>
              </w:rPr>
            </w:pPr>
            <w:r w:rsidRPr="00F97AD2">
              <w:rPr>
                <w:b/>
                <w:color w:val="000000"/>
                <w:sz w:val="18"/>
                <w:szCs w:val="18"/>
                <w:lang w:eastAsia="en-US"/>
              </w:rPr>
              <w:t>Leto izd.</w:t>
            </w:r>
          </w:p>
        </w:tc>
        <w:tc>
          <w:tcPr>
            <w:tcW w:w="1276" w:type="dxa"/>
          </w:tcPr>
          <w:p w:rsidR="007A6FE2" w:rsidRPr="00F97AD2" w:rsidRDefault="00F97AD2" w:rsidP="00F97AD2">
            <w:pPr>
              <w:jc w:val="center"/>
              <w:rPr>
                <w:b/>
                <w:color w:val="000000"/>
                <w:sz w:val="18"/>
                <w:szCs w:val="18"/>
                <w:lang w:eastAsia="en-US"/>
              </w:rPr>
            </w:pPr>
            <w:r w:rsidRPr="00F97AD2">
              <w:rPr>
                <w:b/>
                <w:color w:val="000000"/>
                <w:sz w:val="18"/>
                <w:szCs w:val="18"/>
                <w:lang w:eastAsia="en-US"/>
              </w:rPr>
              <w:t>Veljavnost r</w:t>
            </w:r>
            <w:r w:rsidR="007A6FE2" w:rsidRPr="00F97AD2">
              <w:rPr>
                <w:b/>
                <w:color w:val="000000"/>
                <w:sz w:val="18"/>
                <w:szCs w:val="18"/>
                <w:lang w:eastAsia="en-US"/>
              </w:rPr>
              <w:t>eg. do</w:t>
            </w:r>
          </w:p>
        </w:tc>
      </w:tr>
      <w:tr w:rsidR="00D20939" w:rsidRPr="00E657FA" w:rsidTr="00FB2C68">
        <w:trPr>
          <w:trHeight w:val="184"/>
        </w:trPr>
        <w:tc>
          <w:tcPr>
            <w:tcW w:w="1716" w:type="dxa"/>
          </w:tcPr>
          <w:p w:rsidR="00D20939" w:rsidRPr="00E657FA" w:rsidRDefault="00D20939" w:rsidP="00D20939">
            <w:pPr>
              <w:spacing w:line="360" w:lineRule="auto"/>
              <w:jc w:val="both"/>
            </w:pPr>
            <w:bookmarkStart w:id="1" w:name="_Hlk19010848"/>
            <w:r>
              <w:t>Opel CORSA 1.2</w:t>
            </w:r>
          </w:p>
        </w:tc>
        <w:tc>
          <w:tcPr>
            <w:tcW w:w="2390" w:type="dxa"/>
          </w:tcPr>
          <w:p w:rsidR="00D20939" w:rsidRDefault="00A56B6C" w:rsidP="00D20939">
            <w:pPr>
              <w:spacing w:line="360" w:lineRule="auto"/>
              <w:jc w:val="center"/>
            </w:pPr>
            <w:r>
              <w:rPr>
                <w:color w:val="000000"/>
              </w:rPr>
              <w:t>W0L0</w:t>
            </w:r>
            <w:r w:rsidR="00124475" w:rsidRPr="00AE478C">
              <w:rPr>
                <w:color w:val="000000"/>
              </w:rPr>
              <w:t>XCF6866036139</w:t>
            </w:r>
          </w:p>
        </w:tc>
        <w:tc>
          <w:tcPr>
            <w:tcW w:w="1276" w:type="dxa"/>
            <w:vAlign w:val="bottom"/>
          </w:tcPr>
          <w:p w:rsidR="00D20939" w:rsidRPr="00D20939" w:rsidRDefault="00124475" w:rsidP="00236612">
            <w:pPr>
              <w:shd w:val="clear" w:color="auto" w:fill="FFFFFF"/>
              <w:spacing w:line="360" w:lineRule="auto"/>
              <w:jc w:val="center"/>
              <w:rPr>
                <w:rFonts w:eastAsia="Times New Roman"/>
                <w:lang w:eastAsia="sl-SI"/>
              </w:rPr>
            </w:pPr>
            <w:r>
              <w:rPr>
                <w:rFonts w:eastAsia="Times New Roman"/>
                <w:lang w:eastAsia="sl-SI"/>
              </w:rPr>
              <w:t>LJ 51-4US</w:t>
            </w:r>
          </w:p>
        </w:tc>
        <w:tc>
          <w:tcPr>
            <w:tcW w:w="709" w:type="dxa"/>
          </w:tcPr>
          <w:p w:rsidR="00D20939" w:rsidRPr="00E657FA" w:rsidRDefault="008E3486" w:rsidP="00D20939">
            <w:pPr>
              <w:shd w:val="clear" w:color="auto" w:fill="FFFFFF"/>
              <w:spacing w:line="360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1229</w:t>
            </w:r>
          </w:p>
        </w:tc>
        <w:tc>
          <w:tcPr>
            <w:tcW w:w="708" w:type="dxa"/>
          </w:tcPr>
          <w:p w:rsidR="00D20939" w:rsidRPr="00E657FA" w:rsidRDefault="008E3486" w:rsidP="004F1E4A">
            <w:pPr>
              <w:spacing w:line="360" w:lineRule="auto"/>
              <w:jc w:val="center"/>
              <w:rPr>
                <w:rFonts w:eastAsia="Times New Roman"/>
                <w:lang w:eastAsia="sl-SI"/>
              </w:rPr>
            </w:pPr>
            <w:r>
              <w:rPr>
                <w:rFonts w:eastAsia="Times New Roman"/>
                <w:lang w:eastAsia="sl-SI"/>
              </w:rPr>
              <w:t>59</w:t>
            </w:r>
          </w:p>
        </w:tc>
        <w:tc>
          <w:tcPr>
            <w:tcW w:w="709" w:type="dxa"/>
          </w:tcPr>
          <w:p w:rsidR="00D20939" w:rsidRPr="00E657FA" w:rsidRDefault="008E3486" w:rsidP="00D20939">
            <w:pPr>
              <w:spacing w:line="360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2006</w:t>
            </w:r>
          </w:p>
        </w:tc>
        <w:tc>
          <w:tcPr>
            <w:tcW w:w="1276" w:type="dxa"/>
          </w:tcPr>
          <w:p w:rsidR="00D20939" w:rsidRDefault="00227A9A" w:rsidP="00D20939">
            <w:pPr>
              <w:spacing w:line="360" w:lineRule="auto"/>
              <w:jc w:val="center"/>
              <w:rPr>
                <w:rFonts w:eastAsia="Times New Roman"/>
                <w:lang w:eastAsia="sl-SI"/>
              </w:rPr>
            </w:pPr>
            <w:r>
              <w:rPr>
                <w:rFonts w:eastAsia="Times New Roman"/>
                <w:lang w:eastAsia="sl-SI"/>
              </w:rPr>
              <w:t>11.7.2020</w:t>
            </w:r>
          </w:p>
        </w:tc>
      </w:tr>
      <w:tr w:rsidR="005C5964" w:rsidRPr="00E657FA" w:rsidTr="00FB2C68">
        <w:trPr>
          <w:trHeight w:val="184"/>
        </w:trPr>
        <w:tc>
          <w:tcPr>
            <w:tcW w:w="1716" w:type="dxa"/>
          </w:tcPr>
          <w:p w:rsidR="005C5964" w:rsidRPr="00D20939" w:rsidRDefault="005C5964" w:rsidP="005C5964">
            <w:pPr>
              <w:shd w:val="clear" w:color="auto" w:fill="FFFFFF"/>
              <w:tabs>
                <w:tab w:val="left" w:pos="9000"/>
              </w:tabs>
              <w:jc w:val="both"/>
            </w:pPr>
            <w:bookmarkStart w:id="2" w:name="_Hlk19013802"/>
            <w:bookmarkEnd w:id="1"/>
            <w:proofErr w:type="spellStart"/>
            <w:r w:rsidRPr="00D20939">
              <w:t>Hyundai</w:t>
            </w:r>
            <w:proofErr w:type="spellEnd"/>
            <w:r w:rsidRPr="00D20939">
              <w:t xml:space="preserve"> Tucson</w:t>
            </w:r>
          </w:p>
        </w:tc>
        <w:tc>
          <w:tcPr>
            <w:tcW w:w="2390" w:type="dxa"/>
          </w:tcPr>
          <w:p w:rsidR="005C5964" w:rsidRPr="00D20939" w:rsidRDefault="00227A9A" w:rsidP="005C5964">
            <w:pPr>
              <w:shd w:val="clear" w:color="auto" w:fill="FFFFFF"/>
              <w:tabs>
                <w:tab w:val="left" w:pos="9000"/>
              </w:tabs>
              <w:jc w:val="both"/>
            </w:pPr>
            <w:r w:rsidRPr="00227A9A">
              <w:t>KMHJN81BP8U774779</w:t>
            </w:r>
          </w:p>
        </w:tc>
        <w:tc>
          <w:tcPr>
            <w:tcW w:w="1276" w:type="dxa"/>
          </w:tcPr>
          <w:p w:rsidR="005C5964" w:rsidRPr="00D20939" w:rsidRDefault="005C5964" w:rsidP="00236612">
            <w:pPr>
              <w:shd w:val="clear" w:color="auto" w:fill="FFFFFF"/>
              <w:tabs>
                <w:tab w:val="left" w:pos="9000"/>
              </w:tabs>
              <w:jc w:val="center"/>
            </w:pPr>
            <w:r w:rsidRPr="00D20939">
              <w:t xml:space="preserve">LJ </w:t>
            </w:r>
            <w:r w:rsidR="00124475">
              <w:t>18-3DT</w:t>
            </w:r>
          </w:p>
        </w:tc>
        <w:tc>
          <w:tcPr>
            <w:tcW w:w="709" w:type="dxa"/>
          </w:tcPr>
          <w:p w:rsidR="005C5964" w:rsidRPr="00D20939" w:rsidRDefault="005C5964" w:rsidP="005C5964">
            <w:pPr>
              <w:shd w:val="clear" w:color="auto" w:fill="FFFFFF"/>
              <w:tabs>
                <w:tab w:val="left" w:pos="9000"/>
              </w:tabs>
              <w:jc w:val="both"/>
            </w:pPr>
            <w:r w:rsidRPr="00D20939">
              <w:t>1975</w:t>
            </w:r>
          </w:p>
        </w:tc>
        <w:tc>
          <w:tcPr>
            <w:tcW w:w="708" w:type="dxa"/>
          </w:tcPr>
          <w:p w:rsidR="005C5964" w:rsidRPr="00D20939" w:rsidRDefault="005C5964" w:rsidP="004F1E4A">
            <w:pPr>
              <w:shd w:val="clear" w:color="auto" w:fill="FFFFFF"/>
              <w:tabs>
                <w:tab w:val="left" w:pos="9000"/>
              </w:tabs>
              <w:jc w:val="center"/>
            </w:pPr>
            <w:r w:rsidRPr="00D20939">
              <w:t>104</w:t>
            </w:r>
          </w:p>
        </w:tc>
        <w:tc>
          <w:tcPr>
            <w:tcW w:w="709" w:type="dxa"/>
          </w:tcPr>
          <w:p w:rsidR="005C5964" w:rsidRPr="00E657FA" w:rsidDel="00C03909" w:rsidRDefault="005C5964" w:rsidP="005C5964">
            <w:pPr>
              <w:spacing w:line="360" w:lineRule="auto"/>
              <w:jc w:val="center"/>
              <w:rPr>
                <w:rFonts w:eastAsia="Times New Roman"/>
                <w:lang w:eastAsia="sl-SI"/>
              </w:rPr>
            </w:pPr>
            <w:r>
              <w:rPr>
                <w:rFonts w:eastAsia="Times New Roman"/>
                <w:lang w:eastAsia="sl-SI"/>
              </w:rPr>
              <w:t>2007</w:t>
            </w:r>
          </w:p>
        </w:tc>
        <w:tc>
          <w:tcPr>
            <w:tcW w:w="1276" w:type="dxa"/>
          </w:tcPr>
          <w:p w:rsidR="005C5964" w:rsidRDefault="00227A9A" w:rsidP="005C5964">
            <w:pPr>
              <w:spacing w:line="360" w:lineRule="auto"/>
              <w:jc w:val="center"/>
              <w:rPr>
                <w:rFonts w:eastAsia="Times New Roman"/>
                <w:lang w:eastAsia="sl-SI"/>
              </w:rPr>
            </w:pPr>
            <w:r>
              <w:rPr>
                <w:rFonts w:eastAsia="Times New Roman"/>
                <w:lang w:eastAsia="sl-SI"/>
              </w:rPr>
              <w:t>11.7.2020</w:t>
            </w:r>
          </w:p>
        </w:tc>
      </w:tr>
      <w:tr w:rsidR="00D03719" w:rsidRPr="00E657FA" w:rsidTr="00FB2C68">
        <w:trPr>
          <w:trHeight w:val="184"/>
        </w:trPr>
        <w:tc>
          <w:tcPr>
            <w:tcW w:w="1716" w:type="dxa"/>
          </w:tcPr>
          <w:p w:rsidR="00D03719" w:rsidRPr="00D20939" w:rsidRDefault="00D03719" w:rsidP="00D03719">
            <w:pPr>
              <w:shd w:val="clear" w:color="auto" w:fill="FFFFFF"/>
              <w:tabs>
                <w:tab w:val="left" w:pos="9000"/>
              </w:tabs>
              <w:jc w:val="both"/>
            </w:pPr>
            <w:proofErr w:type="spellStart"/>
            <w:r w:rsidRPr="00D20939">
              <w:t>Hyundai</w:t>
            </w:r>
            <w:proofErr w:type="spellEnd"/>
            <w:r w:rsidRPr="00D20939">
              <w:t xml:space="preserve"> Tucson</w:t>
            </w:r>
          </w:p>
        </w:tc>
        <w:tc>
          <w:tcPr>
            <w:tcW w:w="2390" w:type="dxa"/>
          </w:tcPr>
          <w:p w:rsidR="00D03719" w:rsidRPr="00227A9A" w:rsidRDefault="00D03719" w:rsidP="00D03719">
            <w:pPr>
              <w:shd w:val="clear" w:color="auto" w:fill="FFFFFF"/>
              <w:tabs>
                <w:tab w:val="left" w:pos="9000"/>
              </w:tabs>
              <w:jc w:val="both"/>
            </w:pPr>
            <w:r w:rsidRPr="00D03719">
              <w:t>KMHJN81BP8U774797</w:t>
            </w:r>
          </w:p>
        </w:tc>
        <w:tc>
          <w:tcPr>
            <w:tcW w:w="1276" w:type="dxa"/>
          </w:tcPr>
          <w:p w:rsidR="00D03719" w:rsidRPr="00D20939" w:rsidRDefault="00D03719" w:rsidP="00D03719">
            <w:pPr>
              <w:shd w:val="clear" w:color="auto" w:fill="FFFFFF"/>
              <w:tabs>
                <w:tab w:val="left" w:pos="9000"/>
              </w:tabs>
              <w:jc w:val="center"/>
            </w:pPr>
            <w:r>
              <w:t>LJ 18-2DT</w:t>
            </w:r>
          </w:p>
        </w:tc>
        <w:tc>
          <w:tcPr>
            <w:tcW w:w="709" w:type="dxa"/>
          </w:tcPr>
          <w:p w:rsidR="00D03719" w:rsidRPr="00D20939" w:rsidRDefault="00D03719" w:rsidP="00D03719">
            <w:pPr>
              <w:shd w:val="clear" w:color="auto" w:fill="FFFFFF"/>
              <w:tabs>
                <w:tab w:val="left" w:pos="9000"/>
              </w:tabs>
              <w:jc w:val="both"/>
            </w:pPr>
            <w:r>
              <w:t>1975</w:t>
            </w:r>
          </w:p>
        </w:tc>
        <w:tc>
          <w:tcPr>
            <w:tcW w:w="708" w:type="dxa"/>
          </w:tcPr>
          <w:p w:rsidR="00D03719" w:rsidRPr="00D20939" w:rsidRDefault="00D03719" w:rsidP="00D03719">
            <w:pPr>
              <w:shd w:val="clear" w:color="auto" w:fill="FFFFFF"/>
              <w:tabs>
                <w:tab w:val="left" w:pos="9000"/>
              </w:tabs>
              <w:jc w:val="center"/>
            </w:pPr>
            <w:r>
              <w:t>104</w:t>
            </w:r>
          </w:p>
        </w:tc>
        <w:tc>
          <w:tcPr>
            <w:tcW w:w="709" w:type="dxa"/>
          </w:tcPr>
          <w:p w:rsidR="00D03719" w:rsidRDefault="00D03719" w:rsidP="00D03719">
            <w:pPr>
              <w:spacing w:line="360" w:lineRule="auto"/>
              <w:jc w:val="center"/>
              <w:rPr>
                <w:rFonts w:eastAsia="Times New Roman"/>
                <w:lang w:eastAsia="sl-SI"/>
              </w:rPr>
            </w:pPr>
            <w:r>
              <w:rPr>
                <w:rFonts w:eastAsia="Times New Roman"/>
                <w:lang w:eastAsia="sl-SI"/>
              </w:rPr>
              <w:t>2007</w:t>
            </w:r>
          </w:p>
        </w:tc>
        <w:tc>
          <w:tcPr>
            <w:tcW w:w="1276" w:type="dxa"/>
          </w:tcPr>
          <w:p w:rsidR="00D03719" w:rsidRDefault="00D03719" w:rsidP="00D03719">
            <w:pPr>
              <w:spacing w:line="360" w:lineRule="auto"/>
              <w:jc w:val="center"/>
              <w:rPr>
                <w:rFonts w:eastAsia="Times New Roman"/>
                <w:lang w:eastAsia="sl-SI"/>
              </w:rPr>
            </w:pPr>
            <w:r>
              <w:rPr>
                <w:rFonts w:eastAsia="Times New Roman"/>
                <w:lang w:eastAsia="sl-SI"/>
              </w:rPr>
              <w:t>7.11.2020</w:t>
            </w:r>
          </w:p>
        </w:tc>
      </w:tr>
      <w:bookmarkEnd w:id="2"/>
    </w:tbl>
    <w:p w:rsidR="00195559" w:rsidRDefault="00195559" w:rsidP="00275B15">
      <w:pPr>
        <w:shd w:val="clear" w:color="auto" w:fill="FFFFFF"/>
        <w:tabs>
          <w:tab w:val="left" w:pos="9000"/>
        </w:tabs>
        <w:jc w:val="both"/>
      </w:pPr>
    </w:p>
    <w:p w:rsidR="00195559" w:rsidRDefault="00195559" w:rsidP="00275B15">
      <w:pPr>
        <w:shd w:val="clear" w:color="auto" w:fill="FFFFFF"/>
        <w:tabs>
          <w:tab w:val="left" w:pos="9000"/>
        </w:tabs>
        <w:jc w:val="both"/>
      </w:pPr>
    </w:p>
    <w:p w:rsidR="00195559" w:rsidRDefault="00195559" w:rsidP="00275B15">
      <w:pPr>
        <w:shd w:val="clear" w:color="auto" w:fill="FFFFFF"/>
        <w:tabs>
          <w:tab w:val="left" w:pos="9000"/>
        </w:tabs>
        <w:jc w:val="both"/>
      </w:pPr>
    </w:p>
    <w:p w:rsidR="00195559" w:rsidRDefault="00195559" w:rsidP="00275B15">
      <w:pPr>
        <w:shd w:val="clear" w:color="auto" w:fill="FFFFFF"/>
        <w:tabs>
          <w:tab w:val="left" w:pos="9000"/>
        </w:tabs>
        <w:jc w:val="both"/>
      </w:pPr>
    </w:p>
    <w:p w:rsidR="00195559" w:rsidRDefault="00195559" w:rsidP="00275B15">
      <w:pPr>
        <w:shd w:val="clear" w:color="auto" w:fill="FFFFFF"/>
        <w:tabs>
          <w:tab w:val="left" w:pos="9000"/>
        </w:tabs>
        <w:jc w:val="both"/>
      </w:pPr>
    </w:p>
    <w:p w:rsidR="00FD5180" w:rsidRDefault="00FD5180" w:rsidP="00275B15">
      <w:pPr>
        <w:shd w:val="clear" w:color="auto" w:fill="FFFFFF"/>
        <w:tabs>
          <w:tab w:val="left" w:pos="9000"/>
        </w:tabs>
        <w:jc w:val="both"/>
        <w:sectPr w:rsidR="00FD5180" w:rsidSect="00FD5180">
          <w:footerReference w:type="even" r:id="rId9"/>
          <w:footerReference w:type="default" r:id="rId10"/>
          <w:pgSz w:w="11907" w:h="16840" w:code="9"/>
          <w:pgMar w:top="1247" w:right="1418" w:bottom="1361" w:left="1701" w:header="709" w:footer="709" w:gutter="0"/>
          <w:cols w:space="708"/>
          <w:docGrid w:linePitch="360"/>
        </w:sectPr>
      </w:pPr>
    </w:p>
    <w:p w:rsidR="00B57BD0" w:rsidRDefault="00B57BD0" w:rsidP="00B57BD0">
      <w:pPr>
        <w:shd w:val="clear" w:color="auto" w:fill="FFFFFF"/>
        <w:jc w:val="both"/>
        <w:rPr>
          <w:b/>
          <w:color w:val="000000"/>
        </w:rPr>
      </w:pPr>
      <w:r>
        <w:rPr>
          <w:b/>
          <w:color w:val="000000"/>
        </w:rPr>
        <w:lastRenderedPageBreak/>
        <w:t xml:space="preserve">1. </w:t>
      </w:r>
      <w:r w:rsidR="00C73F9D" w:rsidRPr="00C73F9D">
        <w:rPr>
          <w:b/>
        </w:rPr>
        <w:t>OPEL CORSA 1.2, 16 V</w:t>
      </w:r>
    </w:p>
    <w:p w:rsidR="007E2C01" w:rsidRPr="00C27A06" w:rsidRDefault="007E2C01" w:rsidP="00B57BD0">
      <w:pPr>
        <w:shd w:val="clear" w:color="auto" w:fill="FFFFFF"/>
        <w:jc w:val="both"/>
        <w:rPr>
          <w:b/>
          <w:color w:val="000000"/>
        </w:rPr>
      </w:pPr>
    </w:p>
    <w:tbl>
      <w:tblPr>
        <w:tblpPr w:leftFromText="141" w:rightFromText="141" w:vertAnchor="text" w:horzAnchor="margin" w:tblpY="428"/>
        <w:tblW w:w="12909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36"/>
        <w:gridCol w:w="2264"/>
        <w:gridCol w:w="1103"/>
        <w:gridCol w:w="886"/>
        <w:gridCol w:w="1134"/>
        <w:gridCol w:w="1266"/>
        <w:gridCol w:w="652"/>
        <w:gridCol w:w="567"/>
        <w:gridCol w:w="709"/>
        <w:gridCol w:w="2409"/>
      </w:tblGrid>
      <w:tr w:rsidR="00C73F9D" w:rsidTr="00AE478C">
        <w:trPr>
          <w:trHeight w:val="283"/>
        </w:trPr>
        <w:tc>
          <w:tcPr>
            <w:tcW w:w="213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73F9D" w:rsidRDefault="00C73F9D" w:rsidP="002F3E3D">
            <w:r>
              <w:t>Znamka/model</w:t>
            </w:r>
          </w:p>
        </w:tc>
        <w:tc>
          <w:tcPr>
            <w:tcW w:w="22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73F9D" w:rsidRDefault="00C73F9D" w:rsidP="002F3E3D">
            <w:r>
              <w:t>Številka šasije</w:t>
            </w:r>
          </w:p>
        </w:tc>
        <w:tc>
          <w:tcPr>
            <w:tcW w:w="110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73F9D" w:rsidRDefault="00C73F9D" w:rsidP="002F3E3D">
            <w:r>
              <w:t xml:space="preserve">Reg. </w:t>
            </w:r>
            <w:proofErr w:type="spellStart"/>
            <w:r>
              <w:t>ozn</w:t>
            </w:r>
            <w:proofErr w:type="spellEnd"/>
            <w:r>
              <w:t>.</w:t>
            </w:r>
          </w:p>
        </w:tc>
        <w:tc>
          <w:tcPr>
            <w:tcW w:w="88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73F9D" w:rsidRDefault="00C73F9D" w:rsidP="002F3E3D">
            <w:r>
              <w:t>Prev. km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73F9D" w:rsidRDefault="00C73F9D" w:rsidP="002F3E3D">
            <w:r>
              <w:t>Teh</w:t>
            </w:r>
            <w:r w:rsidR="00FE608C">
              <w:t>ničen</w:t>
            </w:r>
            <w:r>
              <w:t xml:space="preserve"> pregled</w:t>
            </w:r>
            <w:r w:rsidR="00FE608C">
              <w:t xml:space="preserve"> do</w:t>
            </w:r>
          </w:p>
        </w:tc>
        <w:tc>
          <w:tcPr>
            <w:tcW w:w="126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73F9D" w:rsidRDefault="00C73F9D" w:rsidP="002F3E3D">
            <w:r>
              <w:t>Lokacija</w:t>
            </w:r>
          </w:p>
        </w:tc>
        <w:tc>
          <w:tcPr>
            <w:tcW w:w="4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73F9D" w:rsidRDefault="00C73F9D" w:rsidP="002F3E3D">
            <w:r>
              <w:t xml:space="preserve">motor </w:t>
            </w:r>
            <w:proofErr w:type="spellStart"/>
            <w:r>
              <w:t>ccm</w:t>
            </w:r>
            <w:proofErr w:type="spellEnd"/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73F9D" w:rsidRDefault="00C73F9D" w:rsidP="002F3E3D">
            <w:r>
              <w:t>kW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C73F9D" w:rsidRDefault="00C73F9D" w:rsidP="002F3E3D">
            <w:r>
              <w:t>Letnik</w:t>
            </w:r>
          </w:p>
        </w:tc>
        <w:tc>
          <w:tcPr>
            <w:tcW w:w="24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C73F9D" w:rsidRDefault="00C73F9D" w:rsidP="002F3E3D">
            <w:r>
              <w:t>Stanje vozila</w:t>
            </w:r>
            <w:r w:rsidR="00C82AC7">
              <w:t xml:space="preserve"> </w:t>
            </w:r>
            <w:r w:rsidR="00A13B6B">
              <w:t>- opis</w:t>
            </w:r>
          </w:p>
        </w:tc>
      </w:tr>
      <w:tr w:rsidR="00621E65" w:rsidTr="00AE478C">
        <w:trPr>
          <w:trHeight w:val="283"/>
        </w:trPr>
        <w:tc>
          <w:tcPr>
            <w:tcW w:w="2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1E65" w:rsidRPr="00E657FA" w:rsidRDefault="00621E65" w:rsidP="00621E65">
            <w:pPr>
              <w:spacing w:line="360" w:lineRule="auto"/>
              <w:jc w:val="both"/>
            </w:pPr>
            <w:r>
              <w:t>Opel CORSA 1.2</w:t>
            </w:r>
            <w:r w:rsidR="00AE478C">
              <w:t>/16V</w:t>
            </w:r>
          </w:p>
        </w:tc>
        <w:tc>
          <w:tcPr>
            <w:tcW w:w="2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1E65" w:rsidRDefault="00A56B6C" w:rsidP="00621E65">
            <w:pPr>
              <w:spacing w:line="360" w:lineRule="auto"/>
              <w:jc w:val="center"/>
            </w:pPr>
            <w:r>
              <w:rPr>
                <w:color w:val="000000"/>
              </w:rPr>
              <w:t>W0L0</w:t>
            </w:r>
            <w:r w:rsidR="00AE478C" w:rsidRPr="00AE478C">
              <w:rPr>
                <w:color w:val="000000"/>
              </w:rPr>
              <w:t>XCF6866036139</w:t>
            </w: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1E65" w:rsidRPr="00D20939" w:rsidRDefault="00AE478C" w:rsidP="00621E65">
            <w:pPr>
              <w:shd w:val="clear" w:color="auto" w:fill="FFFFFF"/>
              <w:spacing w:line="360" w:lineRule="auto"/>
              <w:jc w:val="center"/>
              <w:rPr>
                <w:rFonts w:eastAsia="Times New Roman"/>
                <w:lang w:eastAsia="sl-SI"/>
              </w:rPr>
            </w:pPr>
            <w:r w:rsidRPr="00AE478C">
              <w:rPr>
                <w:rFonts w:eastAsia="Times New Roman"/>
                <w:lang w:eastAsia="sl-SI"/>
              </w:rPr>
              <w:t>LJ 51-4US</w:t>
            </w: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1E65" w:rsidRDefault="00916F70" w:rsidP="00621E65">
            <w:pPr>
              <w:jc w:val="center"/>
            </w:pPr>
            <w:r>
              <w:t>110.000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1E65" w:rsidRDefault="00621E65" w:rsidP="00621E65">
            <w:pPr>
              <w:spacing w:line="360" w:lineRule="auto"/>
              <w:jc w:val="center"/>
              <w:rPr>
                <w:rFonts w:eastAsia="Times New Roman"/>
                <w:lang w:eastAsia="sl-SI"/>
              </w:rPr>
            </w:pPr>
            <w:r>
              <w:rPr>
                <w:rFonts w:eastAsia="Times New Roman"/>
                <w:lang w:eastAsia="sl-SI"/>
              </w:rPr>
              <w:t>7.6.2020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1E65" w:rsidRPr="00BE38AF" w:rsidRDefault="00AE478C" w:rsidP="00621E65">
            <w:pPr>
              <w:jc w:val="center"/>
            </w:pPr>
            <w:r>
              <w:t>Novo mesto</w:t>
            </w: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1E65" w:rsidRPr="00E657FA" w:rsidRDefault="00621E65" w:rsidP="00621E65">
            <w:pPr>
              <w:shd w:val="clear" w:color="auto" w:fill="FFFFFF"/>
              <w:spacing w:line="360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1229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1E65" w:rsidRPr="00E657FA" w:rsidRDefault="00621E65" w:rsidP="00621E65">
            <w:pPr>
              <w:spacing w:line="360" w:lineRule="auto"/>
              <w:jc w:val="center"/>
              <w:rPr>
                <w:rFonts w:eastAsia="Times New Roman"/>
                <w:lang w:eastAsia="sl-SI"/>
              </w:rPr>
            </w:pPr>
            <w:r>
              <w:rPr>
                <w:rFonts w:eastAsia="Times New Roman"/>
                <w:lang w:eastAsia="sl-SI"/>
              </w:rPr>
              <w:t>59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1E65" w:rsidRPr="00E657FA" w:rsidRDefault="00621E65" w:rsidP="00621E65">
            <w:pPr>
              <w:spacing w:line="360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200</w:t>
            </w:r>
            <w:r w:rsidR="00AE478C">
              <w:rPr>
                <w:color w:val="000000"/>
                <w:lang w:eastAsia="en-US"/>
              </w:rPr>
              <w:t>6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21E65" w:rsidRPr="00BE38AF" w:rsidRDefault="00CF0B8A" w:rsidP="00621E65">
            <w:r>
              <w:t>N</w:t>
            </w:r>
            <w:r w:rsidR="00A94B51">
              <w:t>e</w:t>
            </w:r>
            <w:r>
              <w:t>voz</w:t>
            </w:r>
            <w:r w:rsidR="00A94B51">
              <w:t>e</w:t>
            </w:r>
            <w:r w:rsidR="00A56B6C">
              <w:t>n, potreben</w:t>
            </w:r>
            <w:r w:rsidR="00A94B51">
              <w:t xml:space="preserve"> </w:t>
            </w:r>
            <w:r>
              <w:t>večjega popravila</w:t>
            </w:r>
          </w:p>
        </w:tc>
      </w:tr>
    </w:tbl>
    <w:p w:rsidR="00B57BD0" w:rsidRDefault="00B57BD0" w:rsidP="00B57BD0">
      <w:pPr>
        <w:autoSpaceDE w:val="0"/>
        <w:autoSpaceDN w:val="0"/>
        <w:adjustRightInd w:val="0"/>
        <w:rPr>
          <w:rFonts w:ascii="Helv" w:hAnsi="Helv" w:cs="Helv"/>
          <w:color w:val="000000"/>
        </w:rPr>
      </w:pPr>
      <w:bookmarkStart w:id="3" w:name="_Hlk43108917"/>
      <w:r>
        <w:rPr>
          <w:color w:val="000000"/>
        </w:rPr>
        <w:t xml:space="preserve">Kontaktna oseba: </w:t>
      </w:r>
      <w:bookmarkStart w:id="4" w:name="_Hlk19011368"/>
      <w:r w:rsidR="005C5964">
        <w:rPr>
          <w:noProof/>
          <w:lang w:eastAsia="sl-SI"/>
        </w:rPr>
        <w:t xml:space="preserve">Bernard TISOVEC, tel. št.: </w:t>
      </w:r>
      <w:r w:rsidR="00A5350D" w:rsidRPr="00A5350D">
        <w:rPr>
          <w:b/>
          <w:bCs/>
          <w:noProof/>
          <w:lang w:eastAsia="sl-SI"/>
        </w:rPr>
        <w:t>07 394 21 60</w:t>
      </w:r>
    </w:p>
    <w:bookmarkEnd w:id="3"/>
    <w:bookmarkEnd w:id="4"/>
    <w:p w:rsidR="00B57BD0" w:rsidRDefault="00B57BD0" w:rsidP="00B57BD0">
      <w:pPr>
        <w:shd w:val="clear" w:color="auto" w:fill="FFFFFF"/>
        <w:jc w:val="both"/>
        <w:rPr>
          <w:color w:val="000000"/>
        </w:rPr>
      </w:pPr>
    </w:p>
    <w:p w:rsidR="00C73F9D" w:rsidRDefault="00C73F9D" w:rsidP="00B57BD0">
      <w:pPr>
        <w:shd w:val="clear" w:color="auto" w:fill="FFFFFF"/>
        <w:jc w:val="both"/>
        <w:rPr>
          <w:color w:val="000000"/>
        </w:rPr>
      </w:pPr>
    </w:p>
    <w:p w:rsidR="00C73F9D" w:rsidRDefault="00C73F9D" w:rsidP="00B57BD0">
      <w:pPr>
        <w:shd w:val="clear" w:color="auto" w:fill="FFFFFF"/>
        <w:jc w:val="both"/>
        <w:rPr>
          <w:color w:val="000000"/>
        </w:rPr>
      </w:pPr>
    </w:p>
    <w:p w:rsidR="00C73F9D" w:rsidRDefault="00C73F9D" w:rsidP="00B57BD0">
      <w:pPr>
        <w:shd w:val="clear" w:color="auto" w:fill="FFFFFF"/>
        <w:jc w:val="both"/>
        <w:rPr>
          <w:color w:val="000000"/>
        </w:rPr>
      </w:pPr>
    </w:p>
    <w:p w:rsidR="00C73F9D" w:rsidRDefault="00C73F9D" w:rsidP="00B57BD0">
      <w:pPr>
        <w:shd w:val="clear" w:color="auto" w:fill="FFFFFF"/>
        <w:jc w:val="both"/>
        <w:rPr>
          <w:color w:val="000000"/>
        </w:rPr>
      </w:pPr>
    </w:p>
    <w:p w:rsidR="00C73F9D" w:rsidRDefault="00C73F9D" w:rsidP="00B57BD0">
      <w:pPr>
        <w:shd w:val="clear" w:color="auto" w:fill="FFFFFF"/>
        <w:jc w:val="both"/>
        <w:rPr>
          <w:color w:val="000000"/>
        </w:rPr>
      </w:pPr>
    </w:p>
    <w:p w:rsidR="00FE608C" w:rsidRDefault="00FE608C" w:rsidP="00B57BD0">
      <w:pPr>
        <w:shd w:val="clear" w:color="auto" w:fill="FFFFFF"/>
        <w:jc w:val="both"/>
        <w:rPr>
          <w:color w:val="000000"/>
        </w:rPr>
      </w:pPr>
    </w:p>
    <w:p w:rsidR="00B57BD0" w:rsidRDefault="00B57BD0" w:rsidP="00B57BD0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>Fotografije:</w:t>
      </w:r>
    </w:p>
    <w:p w:rsidR="00A86CB0" w:rsidRDefault="00A86CB0" w:rsidP="00B57BD0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  </w:t>
      </w:r>
    </w:p>
    <w:p w:rsidR="00B57BD0" w:rsidRPr="00D13D4A" w:rsidRDefault="00B57BD0" w:rsidP="00B57BD0">
      <w:pPr>
        <w:shd w:val="clear" w:color="auto" w:fill="FFFFFF"/>
        <w:jc w:val="both"/>
        <w:rPr>
          <w:noProof/>
          <w:color w:val="000000"/>
          <w:lang w:val="de-AT" w:eastAsia="en-GB"/>
        </w:rPr>
      </w:pPr>
      <w:r>
        <w:rPr>
          <w:color w:val="000000"/>
        </w:rPr>
        <w:t xml:space="preserve"> </w:t>
      </w:r>
      <w:r w:rsidR="007E2C01">
        <w:rPr>
          <w:color w:val="000000"/>
        </w:rPr>
        <w:t xml:space="preserve"> </w:t>
      </w:r>
      <w:r w:rsidR="00FA0185">
        <w:rPr>
          <w:noProof/>
        </w:rPr>
        <w:drawing>
          <wp:inline distT="0" distB="0" distL="0" distR="0">
            <wp:extent cx="4234937" cy="3174747"/>
            <wp:effectExtent l="0" t="0" r="0" b="698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672" cy="319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2C01">
        <w:rPr>
          <w:color w:val="000000"/>
        </w:rPr>
        <w:t xml:space="preserve"> </w:t>
      </w:r>
      <w:r>
        <w:rPr>
          <w:color w:val="000000"/>
        </w:rPr>
        <w:t xml:space="preserve"> </w:t>
      </w:r>
      <w:r w:rsidR="00A5350D">
        <w:rPr>
          <w:noProof/>
        </w:rPr>
        <w:drawing>
          <wp:inline distT="0" distB="0" distL="0" distR="0">
            <wp:extent cx="4314825" cy="3234634"/>
            <wp:effectExtent l="0" t="0" r="0" b="444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905" cy="324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BD0" w:rsidRDefault="005560C9" w:rsidP="00B57BD0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   </w:t>
      </w:r>
    </w:p>
    <w:p w:rsidR="00B57BD0" w:rsidRDefault="00B57BD0" w:rsidP="00B57BD0">
      <w:pPr>
        <w:shd w:val="clear" w:color="auto" w:fill="FFFFFF"/>
        <w:jc w:val="both"/>
        <w:rPr>
          <w:color w:val="000000"/>
        </w:rPr>
      </w:pPr>
    </w:p>
    <w:p w:rsidR="00B57BD0" w:rsidRDefault="00B57BD0" w:rsidP="00B57BD0">
      <w:pPr>
        <w:shd w:val="clear" w:color="auto" w:fill="FFFFFF"/>
        <w:jc w:val="both"/>
        <w:rPr>
          <w:color w:val="000000"/>
        </w:rPr>
      </w:pPr>
    </w:p>
    <w:p w:rsidR="00285EE7" w:rsidRDefault="00285EE7" w:rsidP="00B57BD0">
      <w:pPr>
        <w:shd w:val="clear" w:color="auto" w:fill="FFFFFF"/>
        <w:jc w:val="both"/>
        <w:rPr>
          <w:b/>
          <w:color w:val="000000"/>
        </w:rPr>
      </w:pPr>
    </w:p>
    <w:p w:rsidR="00285EE7" w:rsidRDefault="00285EE7" w:rsidP="00B57BD0">
      <w:pPr>
        <w:shd w:val="clear" w:color="auto" w:fill="FFFFFF"/>
        <w:jc w:val="both"/>
        <w:rPr>
          <w:b/>
          <w:color w:val="000000"/>
        </w:rPr>
      </w:pPr>
    </w:p>
    <w:p w:rsidR="00C73F9D" w:rsidRDefault="00C73F9D" w:rsidP="00B57BD0">
      <w:pPr>
        <w:shd w:val="clear" w:color="auto" w:fill="FFFFFF"/>
        <w:jc w:val="both"/>
        <w:rPr>
          <w:b/>
          <w:color w:val="000000"/>
        </w:rPr>
      </w:pPr>
    </w:p>
    <w:p w:rsidR="000E73DC" w:rsidRDefault="000E73DC" w:rsidP="000E73DC">
      <w:pPr>
        <w:shd w:val="clear" w:color="auto" w:fill="FFFFFF"/>
        <w:jc w:val="both"/>
        <w:rPr>
          <w:b/>
          <w:color w:val="000000"/>
        </w:rPr>
      </w:pPr>
    </w:p>
    <w:p w:rsidR="000E73DC" w:rsidRDefault="000E73DC" w:rsidP="000E73DC">
      <w:pPr>
        <w:shd w:val="clear" w:color="auto" w:fill="FFFFFF"/>
        <w:jc w:val="both"/>
        <w:rPr>
          <w:b/>
          <w:color w:val="000000"/>
        </w:rPr>
      </w:pPr>
    </w:p>
    <w:p w:rsidR="000E73DC" w:rsidRDefault="000E73DC" w:rsidP="000E73DC">
      <w:pPr>
        <w:shd w:val="clear" w:color="auto" w:fill="FFFFFF"/>
        <w:jc w:val="both"/>
        <w:rPr>
          <w:b/>
          <w:color w:val="000000"/>
        </w:rPr>
      </w:pPr>
    </w:p>
    <w:p w:rsidR="000E73DC" w:rsidRDefault="000E73DC" w:rsidP="000E73DC">
      <w:pPr>
        <w:shd w:val="clear" w:color="auto" w:fill="FFFFFF"/>
        <w:jc w:val="both"/>
        <w:rPr>
          <w:b/>
          <w:color w:val="000000"/>
        </w:rPr>
      </w:pPr>
      <w:r>
        <w:rPr>
          <w:b/>
          <w:color w:val="000000"/>
        </w:rPr>
        <w:t xml:space="preserve">2. </w:t>
      </w:r>
      <w:r>
        <w:rPr>
          <w:b/>
        </w:rPr>
        <w:t>HYUNDAI TUSCON</w:t>
      </w:r>
    </w:p>
    <w:p w:rsidR="000E73DC" w:rsidRPr="00C27A06" w:rsidRDefault="000E73DC" w:rsidP="000E73DC">
      <w:pPr>
        <w:shd w:val="clear" w:color="auto" w:fill="FFFFFF"/>
        <w:jc w:val="both"/>
        <w:rPr>
          <w:b/>
          <w:color w:val="000000"/>
        </w:rPr>
      </w:pPr>
    </w:p>
    <w:tbl>
      <w:tblPr>
        <w:tblpPr w:leftFromText="141" w:rightFromText="141" w:vertAnchor="text" w:horzAnchor="margin" w:tblpY="428"/>
        <w:tblW w:w="12976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36"/>
        <w:gridCol w:w="2264"/>
        <w:gridCol w:w="1103"/>
        <w:gridCol w:w="886"/>
        <w:gridCol w:w="1134"/>
        <w:gridCol w:w="1266"/>
        <w:gridCol w:w="652"/>
        <w:gridCol w:w="567"/>
        <w:gridCol w:w="709"/>
        <w:gridCol w:w="2409"/>
      </w:tblGrid>
      <w:tr w:rsidR="000E73DC" w:rsidTr="00173581">
        <w:trPr>
          <w:trHeight w:val="276"/>
        </w:trPr>
        <w:tc>
          <w:tcPr>
            <w:tcW w:w="213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0E73DC" w:rsidRDefault="000E73DC" w:rsidP="00173581">
            <w:r>
              <w:t>Znamka/model</w:t>
            </w:r>
          </w:p>
        </w:tc>
        <w:tc>
          <w:tcPr>
            <w:tcW w:w="22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0E73DC" w:rsidRDefault="000E73DC" w:rsidP="00173581">
            <w:r>
              <w:t>Številka šasije</w:t>
            </w:r>
          </w:p>
        </w:tc>
        <w:tc>
          <w:tcPr>
            <w:tcW w:w="110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0E73DC" w:rsidRDefault="000E73DC" w:rsidP="00173581">
            <w:r>
              <w:t xml:space="preserve">Reg. </w:t>
            </w:r>
            <w:proofErr w:type="spellStart"/>
            <w:r>
              <w:t>ozn</w:t>
            </w:r>
            <w:proofErr w:type="spellEnd"/>
            <w:r>
              <w:t>.</w:t>
            </w:r>
          </w:p>
        </w:tc>
        <w:tc>
          <w:tcPr>
            <w:tcW w:w="88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0E73DC" w:rsidRDefault="000E73DC" w:rsidP="00173581">
            <w:r>
              <w:t>Prev. km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0E73DC" w:rsidRDefault="000E73DC" w:rsidP="00173581">
            <w:r>
              <w:t>Tehničen pregled do</w:t>
            </w:r>
          </w:p>
        </w:tc>
        <w:tc>
          <w:tcPr>
            <w:tcW w:w="126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0E73DC" w:rsidRDefault="000E73DC" w:rsidP="00173581">
            <w:r>
              <w:t>Lokacija</w:t>
            </w:r>
          </w:p>
        </w:tc>
        <w:tc>
          <w:tcPr>
            <w:tcW w:w="50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0E73DC" w:rsidRDefault="000E73DC" w:rsidP="00173581">
            <w:r>
              <w:t xml:space="preserve">motor </w:t>
            </w:r>
            <w:proofErr w:type="spellStart"/>
            <w:r>
              <w:t>ccm</w:t>
            </w:r>
            <w:proofErr w:type="spellEnd"/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0E73DC" w:rsidRDefault="000E73DC" w:rsidP="00173581">
            <w:r>
              <w:t>kW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0E73DC" w:rsidRDefault="000E73DC" w:rsidP="00173581">
            <w:r>
              <w:t>Letnik</w:t>
            </w:r>
          </w:p>
        </w:tc>
        <w:tc>
          <w:tcPr>
            <w:tcW w:w="24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0E73DC" w:rsidRDefault="000E73DC" w:rsidP="00173581">
            <w:r>
              <w:t>Stanje vozila - opis</w:t>
            </w:r>
          </w:p>
        </w:tc>
      </w:tr>
      <w:tr w:rsidR="000E73DC" w:rsidTr="00173581">
        <w:trPr>
          <w:trHeight w:val="261"/>
        </w:trPr>
        <w:tc>
          <w:tcPr>
            <w:tcW w:w="2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73DC" w:rsidRPr="00D20939" w:rsidRDefault="000E73DC" w:rsidP="00173581">
            <w:pPr>
              <w:shd w:val="clear" w:color="auto" w:fill="FFFFFF"/>
              <w:tabs>
                <w:tab w:val="left" w:pos="9000"/>
              </w:tabs>
              <w:jc w:val="both"/>
            </w:pPr>
            <w:bookmarkStart w:id="5" w:name="_Hlk43110664"/>
            <w:proofErr w:type="spellStart"/>
            <w:r w:rsidRPr="00D20939">
              <w:t>Hyundai</w:t>
            </w:r>
            <w:proofErr w:type="spellEnd"/>
            <w:r w:rsidRPr="00D20939">
              <w:t xml:space="preserve"> Tucson </w:t>
            </w:r>
          </w:p>
        </w:tc>
        <w:tc>
          <w:tcPr>
            <w:tcW w:w="2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73DC" w:rsidRPr="00D20939" w:rsidRDefault="000E73DC" w:rsidP="00173581">
            <w:pPr>
              <w:shd w:val="clear" w:color="auto" w:fill="FFFFFF"/>
              <w:tabs>
                <w:tab w:val="left" w:pos="9000"/>
              </w:tabs>
              <w:jc w:val="both"/>
            </w:pPr>
            <w:r w:rsidRPr="00124475">
              <w:t>KMHJN81BP8U774779</w:t>
            </w: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73DC" w:rsidRPr="00D20939" w:rsidRDefault="000E73DC" w:rsidP="00173581">
            <w:pPr>
              <w:shd w:val="clear" w:color="auto" w:fill="FFFFFF"/>
              <w:tabs>
                <w:tab w:val="left" w:pos="9000"/>
              </w:tabs>
              <w:jc w:val="both"/>
            </w:pPr>
            <w:r w:rsidRPr="00D20939">
              <w:t>LJ 18-</w:t>
            </w:r>
            <w:r>
              <w:t>3</w:t>
            </w:r>
            <w:r w:rsidRPr="00D20939">
              <w:t>DT</w:t>
            </w: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73DC" w:rsidRDefault="00096E8E" w:rsidP="00173581">
            <w:pPr>
              <w:jc w:val="center"/>
            </w:pPr>
            <w:r>
              <w:t>133.000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73DC" w:rsidRDefault="000E73DC" w:rsidP="00173581">
            <w:pPr>
              <w:spacing w:line="360" w:lineRule="auto"/>
              <w:jc w:val="center"/>
              <w:rPr>
                <w:rFonts w:eastAsia="Times New Roman"/>
                <w:lang w:eastAsia="sl-SI"/>
              </w:rPr>
            </w:pPr>
            <w:r>
              <w:rPr>
                <w:rFonts w:eastAsia="Times New Roman"/>
                <w:lang w:eastAsia="sl-SI"/>
              </w:rPr>
              <w:t>11. 7.2020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73DC" w:rsidRDefault="000E73DC" w:rsidP="00173581">
            <w:r>
              <w:t>Novo mesto</w:t>
            </w:r>
          </w:p>
        </w:tc>
        <w:tc>
          <w:tcPr>
            <w:tcW w:w="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73DC" w:rsidRPr="00D20939" w:rsidRDefault="000E73DC" w:rsidP="00173581">
            <w:pPr>
              <w:shd w:val="clear" w:color="auto" w:fill="FFFFFF"/>
              <w:tabs>
                <w:tab w:val="left" w:pos="9000"/>
              </w:tabs>
              <w:jc w:val="both"/>
            </w:pPr>
            <w:r w:rsidRPr="00D20939">
              <w:t>1975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73DC" w:rsidRPr="00D20939" w:rsidRDefault="000E73DC" w:rsidP="00173581">
            <w:pPr>
              <w:shd w:val="clear" w:color="auto" w:fill="FFFFFF"/>
              <w:tabs>
                <w:tab w:val="left" w:pos="9000"/>
              </w:tabs>
              <w:jc w:val="both"/>
            </w:pPr>
            <w:r w:rsidRPr="00D20939">
              <w:t>104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73DC" w:rsidRPr="00E657FA" w:rsidDel="00C03909" w:rsidRDefault="000E73DC" w:rsidP="00173581">
            <w:pPr>
              <w:spacing w:line="360" w:lineRule="auto"/>
              <w:jc w:val="center"/>
              <w:rPr>
                <w:rFonts w:eastAsia="Times New Roman"/>
                <w:lang w:eastAsia="sl-SI"/>
              </w:rPr>
            </w:pPr>
            <w:r>
              <w:rPr>
                <w:rFonts w:eastAsia="Times New Roman"/>
                <w:lang w:eastAsia="sl-SI"/>
              </w:rPr>
              <w:t>2007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E73DC" w:rsidRDefault="004B1E71" w:rsidP="00173581">
            <w:r>
              <w:t>Vozen, dobro ohranjen</w:t>
            </w:r>
          </w:p>
        </w:tc>
      </w:tr>
    </w:tbl>
    <w:bookmarkEnd w:id="5"/>
    <w:p w:rsidR="000E73DC" w:rsidRDefault="000E73DC" w:rsidP="000E73DC">
      <w:pPr>
        <w:autoSpaceDE w:val="0"/>
        <w:autoSpaceDN w:val="0"/>
        <w:adjustRightInd w:val="0"/>
        <w:rPr>
          <w:rFonts w:ascii="Helv" w:hAnsi="Helv" w:cs="Helv"/>
          <w:color w:val="000000"/>
        </w:rPr>
      </w:pPr>
      <w:r>
        <w:rPr>
          <w:color w:val="000000"/>
        </w:rPr>
        <w:t xml:space="preserve">Kontaktna oseba: </w:t>
      </w:r>
      <w:r>
        <w:rPr>
          <w:noProof/>
          <w:lang w:eastAsia="sl-SI"/>
        </w:rPr>
        <w:t xml:space="preserve">Bernard TISOVEC, tel. št.: </w:t>
      </w:r>
      <w:bookmarkStart w:id="6" w:name="_Hlk43469539"/>
      <w:r w:rsidR="00A5350D" w:rsidRPr="00A5350D">
        <w:rPr>
          <w:b/>
          <w:bCs/>
          <w:noProof/>
          <w:lang w:eastAsia="sl-SI"/>
        </w:rPr>
        <w:t>07 394 21 60</w:t>
      </w:r>
      <w:bookmarkEnd w:id="6"/>
    </w:p>
    <w:p w:rsidR="000E73DC" w:rsidRDefault="000E73DC" w:rsidP="000E73DC">
      <w:pPr>
        <w:autoSpaceDE w:val="0"/>
        <w:autoSpaceDN w:val="0"/>
        <w:adjustRightInd w:val="0"/>
        <w:rPr>
          <w:rFonts w:ascii="Helv" w:hAnsi="Helv" w:cs="Helv"/>
          <w:color w:val="000000"/>
        </w:rPr>
      </w:pPr>
    </w:p>
    <w:p w:rsidR="000E73DC" w:rsidRDefault="000E73DC" w:rsidP="000E73DC">
      <w:pPr>
        <w:shd w:val="clear" w:color="auto" w:fill="FFFFFF"/>
        <w:jc w:val="both"/>
        <w:rPr>
          <w:color w:val="000000"/>
        </w:rPr>
      </w:pPr>
    </w:p>
    <w:p w:rsidR="000E73DC" w:rsidRDefault="000E73DC" w:rsidP="000E73DC">
      <w:pPr>
        <w:shd w:val="clear" w:color="auto" w:fill="FFFFFF"/>
        <w:jc w:val="both"/>
        <w:rPr>
          <w:color w:val="000000"/>
        </w:rPr>
      </w:pPr>
    </w:p>
    <w:p w:rsidR="000E73DC" w:rsidRDefault="000E73DC" w:rsidP="000E73DC">
      <w:pPr>
        <w:shd w:val="clear" w:color="auto" w:fill="FFFFFF"/>
        <w:jc w:val="both"/>
        <w:rPr>
          <w:color w:val="000000"/>
        </w:rPr>
      </w:pPr>
    </w:p>
    <w:p w:rsidR="000E73DC" w:rsidRDefault="000E73DC" w:rsidP="000E73DC">
      <w:pPr>
        <w:shd w:val="clear" w:color="auto" w:fill="FFFFFF"/>
        <w:jc w:val="both"/>
        <w:rPr>
          <w:color w:val="000000"/>
        </w:rPr>
      </w:pPr>
    </w:p>
    <w:p w:rsidR="000E73DC" w:rsidRDefault="000E73DC" w:rsidP="000E73DC">
      <w:pPr>
        <w:shd w:val="clear" w:color="auto" w:fill="FFFFFF"/>
        <w:jc w:val="both"/>
        <w:rPr>
          <w:color w:val="000000"/>
        </w:rPr>
      </w:pPr>
    </w:p>
    <w:p w:rsidR="000E73DC" w:rsidRDefault="000E73DC" w:rsidP="000E73DC">
      <w:pPr>
        <w:shd w:val="clear" w:color="auto" w:fill="FFFFFF"/>
        <w:jc w:val="both"/>
        <w:rPr>
          <w:color w:val="000000"/>
        </w:rPr>
      </w:pPr>
    </w:p>
    <w:p w:rsidR="000E73DC" w:rsidRDefault="000E73DC" w:rsidP="000E73DC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>Fotografije:</w:t>
      </w:r>
    </w:p>
    <w:p w:rsidR="000E73DC" w:rsidRDefault="000E73DC" w:rsidP="000E73DC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    </w:t>
      </w:r>
    </w:p>
    <w:p w:rsidR="00D13D4A" w:rsidRDefault="00D03719" w:rsidP="00236612">
      <w:pPr>
        <w:shd w:val="clear" w:color="auto" w:fill="FFFFFF"/>
        <w:jc w:val="both"/>
        <w:rPr>
          <w:rFonts w:ascii="Helv" w:hAnsi="Helv" w:cs="Helv"/>
          <w:noProof/>
          <w:color w:val="000000"/>
          <w:lang w:eastAsia="sl-SI"/>
        </w:rPr>
      </w:pPr>
      <w:r>
        <w:rPr>
          <w:noProof/>
        </w:rPr>
        <w:drawing>
          <wp:inline distT="0" distB="0" distL="0" distR="0">
            <wp:extent cx="4295775" cy="3221831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198" cy="3225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" w:hAnsi="Helv" w:cs="Helv"/>
          <w:noProof/>
          <w:color w:val="000000"/>
          <w:lang w:eastAsia="sl-SI"/>
        </w:rPr>
        <w:t xml:space="preserve">   </w:t>
      </w:r>
      <w:r>
        <w:rPr>
          <w:noProof/>
        </w:rPr>
        <w:drawing>
          <wp:inline distT="0" distB="0" distL="0" distR="0">
            <wp:extent cx="4295775" cy="3221831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410" cy="3222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719" w:rsidRDefault="00D03719" w:rsidP="00236612">
      <w:pPr>
        <w:shd w:val="clear" w:color="auto" w:fill="FFFFFF"/>
        <w:jc w:val="both"/>
        <w:rPr>
          <w:rFonts w:ascii="Helv" w:hAnsi="Helv" w:cs="Helv"/>
          <w:noProof/>
          <w:color w:val="000000"/>
          <w:lang w:eastAsia="sl-SI"/>
        </w:rPr>
      </w:pPr>
    </w:p>
    <w:p w:rsidR="00D03719" w:rsidRDefault="00D03719" w:rsidP="00236612">
      <w:pPr>
        <w:shd w:val="clear" w:color="auto" w:fill="FFFFFF"/>
        <w:jc w:val="both"/>
        <w:rPr>
          <w:rFonts w:ascii="Helv" w:hAnsi="Helv" w:cs="Helv"/>
          <w:noProof/>
          <w:color w:val="000000"/>
          <w:lang w:eastAsia="sl-SI"/>
        </w:rPr>
      </w:pPr>
    </w:p>
    <w:p w:rsidR="00D03719" w:rsidRDefault="00D03719" w:rsidP="00236612">
      <w:pPr>
        <w:shd w:val="clear" w:color="auto" w:fill="FFFFFF"/>
        <w:jc w:val="both"/>
        <w:rPr>
          <w:rFonts w:ascii="Helv" w:hAnsi="Helv" w:cs="Helv"/>
          <w:noProof/>
          <w:color w:val="000000"/>
          <w:lang w:eastAsia="sl-SI"/>
        </w:rPr>
      </w:pPr>
    </w:p>
    <w:p w:rsidR="00D03719" w:rsidRDefault="00D03719" w:rsidP="00236612">
      <w:pPr>
        <w:shd w:val="clear" w:color="auto" w:fill="FFFFFF"/>
        <w:jc w:val="both"/>
        <w:rPr>
          <w:rFonts w:ascii="Helv" w:hAnsi="Helv" w:cs="Helv"/>
          <w:noProof/>
          <w:color w:val="000000"/>
          <w:lang w:eastAsia="sl-SI"/>
        </w:rPr>
      </w:pPr>
    </w:p>
    <w:p w:rsidR="00D03719" w:rsidRDefault="00D03719" w:rsidP="00236612">
      <w:pPr>
        <w:shd w:val="clear" w:color="auto" w:fill="FFFFFF"/>
        <w:jc w:val="both"/>
        <w:rPr>
          <w:rFonts w:ascii="Helv" w:hAnsi="Helv" w:cs="Helv"/>
          <w:noProof/>
          <w:color w:val="000000"/>
          <w:lang w:eastAsia="sl-SI"/>
        </w:rPr>
      </w:pPr>
    </w:p>
    <w:p w:rsidR="00D03719" w:rsidRDefault="00D03719" w:rsidP="00236612">
      <w:pPr>
        <w:shd w:val="clear" w:color="auto" w:fill="FFFFFF"/>
        <w:jc w:val="both"/>
        <w:rPr>
          <w:rFonts w:ascii="Helv" w:hAnsi="Helv" w:cs="Helv"/>
          <w:noProof/>
          <w:color w:val="000000"/>
          <w:lang w:eastAsia="sl-SI"/>
        </w:rPr>
      </w:pPr>
    </w:p>
    <w:p w:rsidR="00D03719" w:rsidRDefault="00D03719" w:rsidP="00236612">
      <w:pPr>
        <w:shd w:val="clear" w:color="auto" w:fill="FFFFFF"/>
        <w:jc w:val="both"/>
        <w:rPr>
          <w:rFonts w:ascii="Helv" w:hAnsi="Helv" w:cs="Helv"/>
          <w:noProof/>
          <w:color w:val="000000"/>
          <w:lang w:eastAsia="sl-SI"/>
        </w:rPr>
      </w:pPr>
    </w:p>
    <w:p w:rsidR="00D03719" w:rsidRDefault="00D03719" w:rsidP="00D03719">
      <w:pPr>
        <w:shd w:val="clear" w:color="auto" w:fill="FFFFFF"/>
        <w:jc w:val="both"/>
        <w:rPr>
          <w:b/>
          <w:color w:val="000000"/>
        </w:rPr>
      </w:pPr>
      <w:r>
        <w:rPr>
          <w:b/>
          <w:color w:val="000000"/>
        </w:rPr>
        <w:t>3.</w:t>
      </w:r>
      <w:r w:rsidRPr="00D03719">
        <w:rPr>
          <w:b/>
        </w:rPr>
        <w:t xml:space="preserve"> </w:t>
      </w:r>
      <w:r>
        <w:rPr>
          <w:b/>
        </w:rPr>
        <w:t>HYUNDAI TUSCON</w:t>
      </w:r>
    </w:p>
    <w:p w:rsidR="00D03719" w:rsidRPr="00C27A06" w:rsidRDefault="00D03719" w:rsidP="00D03719">
      <w:pPr>
        <w:shd w:val="clear" w:color="auto" w:fill="FFFFFF"/>
        <w:jc w:val="both"/>
        <w:rPr>
          <w:b/>
          <w:color w:val="000000"/>
        </w:rPr>
      </w:pPr>
    </w:p>
    <w:tbl>
      <w:tblPr>
        <w:tblpPr w:leftFromText="141" w:rightFromText="141" w:vertAnchor="text" w:horzAnchor="margin" w:tblpY="428"/>
        <w:tblW w:w="12909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36"/>
        <w:gridCol w:w="2264"/>
        <w:gridCol w:w="1103"/>
        <w:gridCol w:w="886"/>
        <w:gridCol w:w="1134"/>
        <w:gridCol w:w="874"/>
        <w:gridCol w:w="827"/>
        <w:gridCol w:w="567"/>
        <w:gridCol w:w="709"/>
        <w:gridCol w:w="2409"/>
      </w:tblGrid>
      <w:tr w:rsidR="00D03719" w:rsidTr="00764B2E">
        <w:trPr>
          <w:trHeight w:val="276"/>
        </w:trPr>
        <w:tc>
          <w:tcPr>
            <w:tcW w:w="213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D03719" w:rsidRDefault="00D03719" w:rsidP="00764B2E">
            <w:r>
              <w:t>Znamka/model</w:t>
            </w:r>
          </w:p>
        </w:tc>
        <w:tc>
          <w:tcPr>
            <w:tcW w:w="22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D03719" w:rsidRDefault="00D03719" w:rsidP="00764B2E">
            <w:r>
              <w:t>Številka šasije</w:t>
            </w:r>
          </w:p>
        </w:tc>
        <w:tc>
          <w:tcPr>
            <w:tcW w:w="110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D03719" w:rsidRDefault="00D03719" w:rsidP="00764B2E">
            <w:r>
              <w:t xml:space="preserve">Reg. </w:t>
            </w:r>
            <w:proofErr w:type="spellStart"/>
            <w:r>
              <w:t>ozn</w:t>
            </w:r>
            <w:proofErr w:type="spellEnd"/>
            <w:r>
              <w:t>.</w:t>
            </w:r>
          </w:p>
        </w:tc>
        <w:tc>
          <w:tcPr>
            <w:tcW w:w="88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D03719" w:rsidRDefault="00D03719" w:rsidP="00764B2E">
            <w:r>
              <w:t>Prev. km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D03719" w:rsidRDefault="00D03719" w:rsidP="00764B2E">
            <w:r>
              <w:t>Tehničen  pregled do</w:t>
            </w:r>
          </w:p>
        </w:tc>
        <w:tc>
          <w:tcPr>
            <w:tcW w:w="87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D03719" w:rsidRDefault="00D03719" w:rsidP="00764B2E">
            <w:r>
              <w:t>Lokacija</w:t>
            </w:r>
          </w:p>
        </w:tc>
        <w:tc>
          <w:tcPr>
            <w:tcW w:w="82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D03719" w:rsidRDefault="00D03719" w:rsidP="00764B2E">
            <w:r>
              <w:t xml:space="preserve">motor </w:t>
            </w:r>
            <w:proofErr w:type="spellStart"/>
            <w:r>
              <w:t>ccm</w:t>
            </w:r>
            <w:proofErr w:type="spellEnd"/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D03719" w:rsidRDefault="00D03719" w:rsidP="00764B2E">
            <w:r>
              <w:t>kW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:rsidR="00D03719" w:rsidRDefault="00D03719" w:rsidP="00764B2E">
            <w:r>
              <w:t>Letnik</w:t>
            </w:r>
          </w:p>
        </w:tc>
        <w:tc>
          <w:tcPr>
            <w:tcW w:w="24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D03719" w:rsidRDefault="00D03719" w:rsidP="00764B2E">
            <w:r>
              <w:t>Stanje vozila - opis</w:t>
            </w:r>
          </w:p>
        </w:tc>
      </w:tr>
      <w:tr w:rsidR="00D03719" w:rsidTr="00764B2E">
        <w:trPr>
          <w:trHeight w:val="261"/>
        </w:trPr>
        <w:tc>
          <w:tcPr>
            <w:tcW w:w="2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03719" w:rsidRPr="00D20939" w:rsidRDefault="00D03719" w:rsidP="00D03719">
            <w:pPr>
              <w:shd w:val="clear" w:color="auto" w:fill="FFFFFF"/>
              <w:tabs>
                <w:tab w:val="left" w:pos="9000"/>
              </w:tabs>
              <w:jc w:val="both"/>
            </w:pPr>
            <w:proofErr w:type="spellStart"/>
            <w:r>
              <w:t>Hyundai</w:t>
            </w:r>
            <w:proofErr w:type="spellEnd"/>
            <w:r>
              <w:t xml:space="preserve"> Tucson</w:t>
            </w:r>
          </w:p>
        </w:tc>
        <w:tc>
          <w:tcPr>
            <w:tcW w:w="2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03719" w:rsidRPr="00227A9A" w:rsidRDefault="00D03719" w:rsidP="00D03719">
            <w:pPr>
              <w:shd w:val="clear" w:color="auto" w:fill="FFFFFF"/>
              <w:tabs>
                <w:tab w:val="left" w:pos="9000"/>
              </w:tabs>
              <w:jc w:val="both"/>
            </w:pPr>
            <w:r w:rsidRPr="00D03719">
              <w:t>KMHJN81BP8U774797</w:t>
            </w: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03719" w:rsidRPr="00D20939" w:rsidRDefault="00D03719" w:rsidP="00D03719">
            <w:pPr>
              <w:shd w:val="clear" w:color="auto" w:fill="FFFFFF"/>
              <w:tabs>
                <w:tab w:val="left" w:pos="9000"/>
              </w:tabs>
              <w:jc w:val="center"/>
            </w:pPr>
            <w:r>
              <w:t>LJ 18-2DT</w:t>
            </w: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03719" w:rsidRDefault="00A5350D" w:rsidP="00D03719">
            <w:pPr>
              <w:jc w:val="center"/>
            </w:pPr>
            <w:r>
              <w:t>135.000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03719" w:rsidRDefault="00D03719" w:rsidP="00D03719">
            <w:pPr>
              <w:spacing w:line="360" w:lineRule="auto"/>
              <w:jc w:val="center"/>
              <w:rPr>
                <w:rFonts w:eastAsia="Times New Roman"/>
                <w:lang w:eastAsia="sl-SI"/>
              </w:rPr>
            </w:pPr>
            <w:r>
              <w:rPr>
                <w:rFonts w:eastAsia="Times New Roman"/>
                <w:lang w:eastAsia="sl-SI"/>
              </w:rPr>
              <w:t>7.11.2020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03719" w:rsidRDefault="00D03719" w:rsidP="00D03719">
            <w:r>
              <w:t>Koper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03719" w:rsidRPr="00D20939" w:rsidRDefault="00D03719" w:rsidP="00D03719">
            <w:pPr>
              <w:shd w:val="clear" w:color="auto" w:fill="FFFFFF"/>
              <w:tabs>
                <w:tab w:val="left" w:pos="9000"/>
              </w:tabs>
              <w:jc w:val="both"/>
            </w:pPr>
            <w:r>
              <w:t>1975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03719" w:rsidRPr="00D20939" w:rsidRDefault="00D03719" w:rsidP="00D03719">
            <w:pPr>
              <w:shd w:val="clear" w:color="auto" w:fill="FFFFFF"/>
              <w:tabs>
                <w:tab w:val="left" w:pos="9000"/>
              </w:tabs>
              <w:jc w:val="both"/>
            </w:pPr>
            <w:r>
              <w:t>104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03719" w:rsidRDefault="00D03719" w:rsidP="00D03719">
            <w:pPr>
              <w:spacing w:line="360" w:lineRule="auto"/>
              <w:jc w:val="center"/>
              <w:rPr>
                <w:rFonts w:eastAsia="Times New Roman"/>
                <w:lang w:eastAsia="sl-SI"/>
              </w:rPr>
            </w:pPr>
            <w:r>
              <w:rPr>
                <w:rFonts w:eastAsia="Times New Roman"/>
                <w:lang w:eastAsia="sl-SI"/>
              </w:rPr>
              <w:t>2007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03719" w:rsidRDefault="004B1E71" w:rsidP="00D03719">
            <w:r>
              <w:t>Nevozen, okvara sklopke</w:t>
            </w:r>
            <w:r w:rsidR="00884508">
              <w:t>, dobro ohranjen</w:t>
            </w:r>
          </w:p>
        </w:tc>
      </w:tr>
    </w:tbl>
    <w:p w:rsidR="00D03719" w:rsidRDefault="00D03719" w:rsidP="00D03719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>Kontaktna oseba: Fredi KOTNIK  tel.:</w:t>
      </w:r>
      <w:r w:rsidR="00A5350D">
        <w:rPr>
          <w:color w:val="000000"/>
        </w:rPr>
        <w:t xml:space="preserve"> </w:t>
      </w:r>
      <w:r w:rsidR="00A5350D" w:rsidRPr="00A5350D">
        <w:rPr>
          <w:b/>
          <w:color w:val="000000"/>
        </w:rPr>
        <w:t>05 663 23 40</w:t>
      </w:r>
    </w:p>
    <w:p w:rsidR="00D03719" w:rsidRDefault="00D03719" w:rsidP="00D03719">
      <w:pPr>
        <w:shd w:val="clear" w:color="auto" w:fill="FFFFFF"/>
        <w:jc w:val="both"/>
        <w:rPr>
          <w:color w:val="000000"/>
        </w:rPr>
      </w:pPr>
    </w:p>
    <w:p w:rsidR="00D03719" w:rsidRDefault="00D03719" w:rsidP="00D03719">
      <w:pPr>
        <w:shd w:val="clear" w:color="auto" w:fill="FFFFFF"/>
        <w:jc w:val="both"/>
        <w:rPr>
          <w:color w:val="000000"/>
        </w:rPr>
      </w:pPr>
    </w:p>
    <w:p w:rsidR="00D03719" w:rsidRDefault="00D03719" w:rsidP="00D03719">
      <w:pPr>
        <w:shd w:val="clear" w:color="auto" w:fill="FFFFFF"/>
        <w:jc w:val="both"/>
        <w:rPr>
          <w:color w:val="000000"/>
        </w:rPr>
      </w:pPr>
    </w:p>
    <w:p w:rsidR="00D03719" w:rsidRDefault="00D03719" w:rsidP="00D03719">
      <w:pPr>
        <w:shd w:val="clear" w:color="auto" w:fill="FFFFFF"/>
        <w:jc w:val="both"/>
        <w:rPr>
          <w:color w:val="000000"/>
        </w:rPr>
      </w:pPr>
    </w:p>
    <w:p w:rsidR="00D03719" w:rsidRDefault="00D03719" w:rsidP="00D03719">
      <w:pPr>
        <w:shd w:val="clear" w:color="auto" w:fill="FFFFFF"/>
        <w:jc w:val="both"/>
        <w:rPr>
          <w:color w:val="000000"/>
        </w:rPr>
      </w:pPr>
    </w:p>
    <w:p w:rsidR="00D03719" w:rsidRDefault="00D03719" w:rsidP="00D03719">
      <w:pPr>
        <w:shd w:val="clear" w:color="auto" w:fill="FFFFFF"/>
        <w:jc w:val="both"/>
        <w:rPr>
          <w:color w:val="000000"/>
        </w:rPr>
      </w:pPr>
    </w:p>
    <w:p w:rsidR="00D03719" w:rsidRDefault="00D03719" w:rsidP="00D03719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>Fotografije:</w:t>
      </w:r>
    </w:p>
    <w:p w:rsidR="00D03719" w:rsidRDefault="00D03719" w:rsidP="00D03719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  </w:t>
      </w:r>
    </w:p>
    <w:p w:rsidR="00D03719" w:rsidRDefault="000B6287" w:rsidP="00D03719">
      <w:pPr>
        <w:shd w:val="clear" w:color="auto" w:fill="FFFFFF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4318000" cy="3238500"/>
            <wp:effectExtent l="0" t="0" r="635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325" cy="3238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3719">
        <w:rPr>
          <w:color w:val="000000"/>
        </w:rPr>
        <w:t xml:space="preserve">  </w:t>
      </w:r>
      <w:r w:rsidR="00884508">
        <w:rPr>
          <w:color w:val="000000"/>
        </w:rPr>
        <w:t xml:space="preserve">  </w:t>
      </w:r>
      <w:r w:rsidR="00884508">
        <w:rPr>
          <w:noProof/>
        </w:rPr>
        <w:drawing>
          <wp:inline distT="0" distB="0" distL="0" distR="0">
            <wp:extent cx="4320541" cy="3240405"/>
            <wp:effectExtent l="0" t="0" r="381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822" cy="3243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719" w:rsidRDefault="00D03719" w:rsidP="00D03719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   </w:t>
      </w:r>
    </w:p>
    <w:p w:rsidR="00D03719" w:rsidRDefault="00D03719" w:rsidP="00236612">
      <w:pPr>
        <w:shd w:val="clear" w:color="auto" w:fill="FFFFFF"/>
        <w:jc w:val="both"/>
        <w:rPr>
          <w:rFonts w:ascii="Helv" w:hAnsi="Helv" w:cs="Helv"/>
          <w:noProof/>
          <w:color w:val="000000"/>
          <w:lang w:eastAsia="sl-SI"/>
        </w:rPr>
      </w:pPr>
    </w:p>
    <w:sectPr w:rsidR="00D03719" w:rsidSect="00285EE7">
      <w:pgSz w:w="16840" w:h="11907" w:orient="landscape" w:code="9"/>
      <w:pgMar w:top="851" w:right="1247" w:bottom="1418" w:left="136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1259" w:rsidRDefault="00401259">
      <w:r>
        <w:separator/>
      </w:r>
    </w:p>
  </w:endnote>
  <w:endnote w:type="continuationSeparator" w:id="0">
    <w:p w:rsidR="00401259" w:rsidRDefault="004012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altName w:val="Franklin Gothic Medium Cond"/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69DE" w:rsidRDefault="005769DE" w:rsidP="00955675">
    <w:pPr>
      <w:pStyle w:val="Noga"/>
      <w:framePr w:wrap="around" w:vAnchor="text" w:hAnchor="margin" w:xAlign="center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:rsidR="005769DE" w:rsidRDefault="005769DE">
    <w:pPr>
      <w:pStyle w:val="Noga"/>
    </w:pPr>
  </w:p>
  <w:p w:rsidR="009D28C2" w:rsidRDefault="009D28C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720C" w:rsidRDefault="0075720C" w:rsidP="005769DE">
    <w:pPr>
      <w:pStyle w:val="Noga"/>
      <w:framePr w:wrap="around" w:vAnchor="text" w:hAnchor="margin" w:xAlign="center" w:y="1"/>
      <w:rPr>
        <w:rStyle w:val="tevilkastrani"/>
        <w:rFonts w:cs="Arial"/>
      </w:rPr>
    </w:pPr>
    <w:r>
      <w:rPr>
        <w:rStyle w:val="tevilkastrani"/>
        <w:rFonts w:cs="Arial"/>
      </w:rPr>
      <w:fldChar w:fldCharType="begin"/>
    </w:r>
    <w:r>
      <w:rPr>
        <w:rStyle w:val="tevilkastrani"/>
        <w:rFonts w:cs="Arial"/>
      </w:rPr>
      <w:instrText xml:space="preserve">PAGE  </w:instrText>
    </w:r>
    <w:r>
      <w:rPr>
        <w:rStyle w:val="tevilkastrani"/>
        <w:rFonts w:cs="Arial"/>
      </w:rPr>
      <w:fldChar w:fldCharType="separate"/>
    </w:r>
    <w:r w:rsidR="00D26F8F">
      <w:rPr>
        <w:rStyle w:val="tevilkastrani"/>
        <w:rFonts w:cs="Arial"/>
        <w:noProof/>
      </w:rPr>
      <w:t>4</w:t>
    </w:r>
    <w:r>
      <w:rPr>
        <w:rStyle w:val="tevilkastrani"/>
        <w:rFonts w:cs="Arial"/>
      </w:rPr>
      <w:fldChar w:fldCharType="end"/>
    </w:r>
  </w:p>
  <w:p w:rsidR="0075720C" w:rsidRDefault="0075720C" w:rsidP="00711649">
    <w:pPr>
      <w:pStyle w:val="Noga"/>
      <w:ind w:right="360"/>
    </w:pPr>
  </w:p>
  <w:p w:rsidR="009D28C2" w:rsidRDefault="009D28C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1259" w:rsidRDefault="00401259">
      <w:r>
        <w:separator/>
      </w:r>
    </w:p>
  </w:footnote>
  <w:footnote w:type="continuationSeparator" w:id="0">
    <w:p w:rsidR="00401259" w:rsidRDefault="004012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E7BB5"/>
    <w:multiLevelType w:val="hybridMultilevel"/>
    <w:tmpl w:val="3D821712"/>
    <w:lvl w:ilvl="0" w:tplc="74FA044E">
      <w:start w:val="1"/>
      <w:numFmt w:val="bullet"/>
      <w:lvlText w:val="-"/>
      <w:lvlJc w:val="left"/>
      <w:pPr>
        <w:tabs>
          <w:tab w:val="num" w:pos="357"/>
        </w:tabs>
        <w:ind w:left="357" w:hanging="357"/>
      </w:pPr>
      <w:rPr>
        <w:rFonts w:ascii="Arial" w:hAnsi="Aria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973A3F"/>
    <w:multiLevelType w:val="hybridMultilevel"/>
    <w:tmpl w:val="77BE54B2"/>
    <w:lvl w:ilvl="0" w:tplc="97CAAB1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901D11"/>
    <w:multiLevelType w:val="hybridMultilevel"/>
    <w:tmpl w:val="73BA1482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24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1E531E6F"/>
    <w:multiLevelType w:val="multilevel"/>
    <w:tmpl w:val="9D309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6716871"/>
    <w:multiLevelType w:val="hybridMultilevel"/>
    <w:tmpl w:val="8C32E73E"/>
    <w:lvl w:ilvl="0" w:tplc="97CAAB1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6D71DC"/>
    <w:multiLevelType w:val="hybridMultilevel"/>
    <w:tmpl w:val="8E8C226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24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3BAB3EAD"/>
    <w:multiLevelType w:val="hybridMultilevel"/>
    <w:tmpl w:val="95A205CA"/>
    <w:lvl w:ilvl="0" w:tplc="0424000F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D9E1516"/>
    <w:multiLevelType w:val="hybridMultilevel"/>
    <w:tmpl w:val="3D5677C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4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4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4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4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4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4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4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4A8A49CB"/>
    <w:multiLevelType w:val="hybridMultilevel"/>
    <w:tmpl w:val="4C5248AC"/>
    <w:lvl w:ilvl="0" w:tplc="1B72586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3E5D0B"/>
    <w:multiLevelType w:val="hybridMultilevel"/>
    <w:tmpl w:val="A8486F6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BC7C28">
      <w:numFmt w:val="bullet"/>
      <w:lvlText w:val="–"/>
      <w:lvlJc w:val="left"/>
      <w:pPr>
        <w:ind w:left="1650" w:hanging="57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E43BB8"/>
    <w:multiLevelType w:val="hybridMultilevel"/>
    <w:tmpl w:val="483A4BD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4223D7"/>
    <w:multiLevelType w:val="hybridMultilevel"/>
    <w:tmpl w:val="0CAEC602"/>
    <w:lvl w:ilvl="0" w:tplc="97CAAB1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263218"/>
    <w:multiLevelType w:val="hybridMultilevel"/>
    <w:tmpl w:val="D876B692"/>
    <w:lvl w:ilvl="0" w:tplc="97CAAB1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94369C"/>
    <w:multiLevelType w:val="hybridMultilevel"/>
    <w:tmpl w:val="B32A09F6"/>
    <w:lvl w:ilvl="0" w:tplc="EA52F7E2">
      <w:start w:val="1"/>
      <w:numFmt w:val="bullet"/>
      <w:lvlText w:val=""/>
      <w:lvlJc w:val="left"/>
      <w:pPr>
        <w:tabs>
          <w:tab w:val="num" w:pos="228"/>
        </w:tabs>
        <w:ind w:left="228" w:firstLine="57"/>
      </w:pPr>
      <w:rPr>
        <w:rFonts w:ascii="Symbol" w:hAnsi="Symbol" w:hint="default"/>
      </w:rPr>
    </w:lvl>
    <w:lvl w:ilvl="1" w:tplc="18DE44E4">
      <w:start w:val="7"/>
      <w:numFmt w:val="bullet"/>
      <w:lvlText w:val="-"/>
      <w:lvlJc w:val="left"/>
      <w:pPr>
        <w:tabs>
          <w:tab w:val="num" w:pos="1441"/>
        </w:tabs>
        <w:ind w:left="1441" w:hanging="360"/>
      </w:pPr>
      <w:rPr>
        <w:rFonts w:ascii="Times New Roman" w:eastAsia="Times New Roman" w:hAnsi="Times New Roman" w:cs="Times New Roman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1"/>
        </w:tabs>
        <w:ind w:left="2161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1"/>
        </w:tabs>
        <w:ind w:left="2881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1"/>
        </w:tabs>
        <w:ind w:left="3601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1"/>
        </w:tabs>
        <w:ind w:left="4321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1"/>
        </w:tabs>
        <w:ind w:left="5041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1"/>
        </w:tabs>
        <w:ind w:left="5761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1"/>
        </w:tabs>
        <w:ind w:left="6481" w:hanging="360"/>
      </w:pPr>
      <w:rPr>
        <w:rFonts w:ascii="Wingdings" w:hAnsi="Wingdings" w:hint="default"/>
      </w:rPr>
    </w:lvl>
  </w:abstractNum>
  <w:abstractNum w:abstractNumId="14" w15:restartNumberingAfterBreak="0">
    <w:nsid w:val="7E6D5EA5"/>
    <w:multiLevelType w:val="multilevel"/>
    <w:tmpl w:val="DB1ED160"/>
    <w:lvl w:ilvl="0">
      <w:start w:val="1"/>
      <w:numFmt w:val="decimal"/>
      <w:pStyle w:val="SlikaNr"/>
      <w:lvlText w:val="Slika %1:"/>
      <w:lvlJc w:val="left"/>
      <w:pPr>
        <w:tabs>
          <w:tab w:val="num" w:pos="3240"/>
        </w:tabs>
      </w:pPr>
      <w:rPr>
        <w:rFonts w:cs="Times New Roman" w:hint="default"/>
      </w:rPr>
    </w:lvl>
    <w:lvl w:ilvl="1">
      <w:start w:val="1"/>
      <w:numFmt w:val="decimalZero"/>
      <w:isLgl/>
      <w:lvlText w:val="Section %1.%2"/>
      <w:lvlJc w:val="left"/>
      <w:pPr>
        <w:tabs>
          <w:tab w:val="num" w:pos="3600"/>
        </w:tabs>
      </w:pPr>
      <w:rPr>
        <w:rFonts w:cs="Times New Roman" w:hint="default"/>
      </w:rPr>
    </w:lvl>
    <w:lvl w:ilvl="2">
      <w:start w:val="1"/>
      <w:numFmt w:val="lowerLetter"/>
      <w:lvlText w:val="(%3)"/>
      <w:lvlJc w:val="left"/>
      <w:pPr>
        <w:tabs>
          <w:tab w:val="num" w:pos="1368"/>
        </w:tabs>
        <w:ind w:left="720" w:hanging="432"/>
      </w:pPr>
      <w:rPr>
        <w:rFonts w:cs="Times New Roman" w:hint="default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 w:hint="default"/>
      </w:rPr>
    </w:lvl>
    <w:lvl w:ilvl="4">
      <w:start w:val="1"/>
      <w:numFmt w:val="decimal"/>
      <w:lvlText w:val="%5)"/>
      <w:lvlJc w:val="left"/>
      <w:pPr>
        <w:tabs>
          <w:tab w:val="num" w:pos="1296"/>
        </w:tabs>
        <w:ind w:left="1008" w:hanging="432"/>
      </w:pPr>
      <w:rPr>
        <w:rFonts w:cs="Times New Roman" w:hint="default"/>
      </w:rPr>
    </w:lvl>
    <w:lvl w:ilvl="5">
      <w:start w:val="1"/>
      <w:numFmt w:val="lowerLetter"/>
      <w:lvlText w:val="%6)"/>
      <w:lvlJc w:val="left"/>
      <w:pPr>
        <w:tabs>
          <w:tab w:val="num" w:pos="1440"/>
        </w:tabs>
        <w:ind w:left="1152" w:hanging="432"/>
      </w:pPr>
      <w:rPr>
        <w:rFonts w:cs="Times New Roman" w:hint="default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1728"/>
        </w:tabs>
        <w:ind w:left="1440" w:hanging="432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 w:hint="default"/>
      </w:rPr>
    </w:lvl>
  </w:abstractNum>
  <w:num w:numId="1">
    <w:abstractNumId w:val="14"/>
  </w:num>
  <w:num w:numId="2">
    <w:abstractNumId w:val="5"/>
  </w:num>
  <w:num w:numId="3">
    <w:abstractNumId w:val="0"/>
  </w:num>
  <w:num w:numId="4">
    <w:abstractNumId w:val="8"/>
  </w:num>
  <w:num w:numId="5">
    <w:abstractNumId w:val="2"/>
  </w:num>
  <w:num w:numId="6">
    <w:abstractNumId w:val="11"/>
  </w:num>
  <w:num w:numId="7">
    <w:abstractNumId w:val="12"/>
  </w:num>
  <w:num w:numId="8">
    <w:abstractNumId w:val="4"/>
  </w:num>
  <w:num w:numId="9">
    <w:abstractNumId w:val="1"/>
  </w:num>
  <w:num w:numId="10">
    <w:abstractNumId w:val="7"/>
  </w:num>
  <w:num w:numId="11">
    <w:abstractNumId w:val="6"/>
  </w:num>
  <w:num w:numId="12">
    <w:abstractNumId w:val="3"/>
  </w:num>
  <w:num w:numId="13">
    <w:abstractNumId w:val="9"/>
  </w:num>
  <w:num w:numId="14">
    <w:abstractNumId w:val="13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5361"/>
    <w:rsid w:val="00005685"/>
    <w:rsid w:val="00007AF0"/>
    <w:rsid w:val="00007FDA"/>
    <w:rsid w:val="00013772"/>
    <w:rsid w:val="00025392"/>
    <w:rsid w:val="00027D6A"/>
    <w:rsid w:val="00036113"/>
    <w:rsid w:val="00037843"/>
    <w:rsid w:val="00037C9C"/>
    <w:rsid w:val="000422AE"/>
    <w:rsid w:val="000437E6"/>
    <w:rsid w:val="0004412A"/>
    <w:rsid w:val="00045D9E"/>
    <w:rsid w:val="0005047F"/>
    <w:rsid w:val="00054960"/>
    <w:rsid w:val="000571EC"/>
    <w:rsid w:val="000601D1"/>
    <w:rsid w:val="000603B6"/>
    <w:rsid w:val="00062AE0"/>
    <w:rsid w:val="00064D17"/>
    <w:rsid w:val="00065E4B"/>
    <w:rsid w:val="000661F0"/>
    <w:rsid w:val="000672E6"/>
    <w:rsid w:val="00067DC6"/>
    <w:rsid w:val="000717FC"/>
    <w:rsid w:val="00072DA8"/>
    <w:rsid w:val="00072E54"/>
    <w:rsid w:val="00080B22"/>
    <w:rsid w:val="00082687"/>
    <w:rsid w:val="00085DE0"/>
    <w:rsid w:val="00086D22"/>
    <w:rsid w:val="00087FA3"/>
    <w:rsid w:val="00090DC7"/>
    <w:rsid w:val="0009223C"/>
    <w:rsid w:val="00092A3D"/>
    <w:rsid w:val="00092C87"/>
    <w:rsid w:val="00095EB2"/>
    <w:rsid w:val="00096E8E"/>
    <w:rsid w:val="000A1798"/>
    <w:rsid w:val="000A17E0"/>
    <w:rsid w:val="000A61FE"/>
    <w:rsid w:val="000A71F6"/>
    <w:rsid w:val="000B00B4"/>
    <w:rsid w:val="000B3A68"/>
    <w:rsid w:val="000B6287"/>
    <w:rsid w:val="000C5F66"/>
    <w:rsid w:val="000C6F91"/>
    <w:rsid w:val="000C75A4"/>
    <w:rsid w:val="000D30AB"/>
    <w:rsid w:val="000D7356"/>
    <w:rsid w:val="000D77E1"/>
    <w:rsid w:val="000D7D11"/>
    <w:rsid w:val="000E16C3"/>
    <w:rsid w:val="000E1FE4"/>
    <w:rsid w:val="000E2B9C"/>
    <w:rsid w:val="000E6FE7"/>
    <w:rsid w:val="000E73DC"/>
    <w:rsid w:val="000F0A60"/>
    <w:rsid w:val="000F0FB0"/>
    <w:rsid w:val="000F32C1"/>
    <w:rsid w:val="000F35A0"/>
    <w:rsid w:val="000F371D"/>
    <w:rsid w:val="000F5F14"/>
    <w:rsid w:val="00102107"/>
    <w:rsid w:val="001123E2"/>
    <w:rsid w:val="00112713"/>
    <w:rsid w:val="00114AFA"/>
    <w:rsid w:val="00117364"/>
    <w:rsid w:val="00124475"/>
    <w:rsid w:val="001246D2"/>
    <w:rsid w:val="0012561A"/>
    <w:rsid w:val="00130C37"/>
    <w:rsid w:val="0013112C"/>
    <w:rsid w:val="0013209F"/>
    <w:rsid w:val="0013399B"/>
    <w:rsid w:val="00136A84"/>
    <w:rsid w:val="00137A31"/>
    <w:rsid w:val="00141D95"/>
    <w:rsid w:val="00142BE4"/>
    <w:rsid w:val="001442DE"/>
    <w:rsid w:val="00145720"/>
    <w:rsid w:val="0014786B"/>
    <w:rsid w:val="00150A78"/>
    <w:rsid w:val="00156F17"/>
    <w:rsid w:val="00163815"/>
    <w:rsid w:val="001648E6"/>
    <w:rsid w:val="00174F19"/>
    <w:rsid w:val="00182C50"/>
    <w:rsid w:val="00183F5C"/>
    <w:rsid w:val="00184535"/>
    <w:rsid w:val="00185CB2"/>
    <w:rsid w:val="00186CDE"/>
    <w:rsid w:val="00186DD5"/>
    <w:rsid w:val="00187D65"/>
    <w:rsid w:val="00192287"/>
    <w:rsid w:val="00195559"/>
    <w:rsid w:val="00196953"/>
    <w:rsid w:val="00196CBB"/>
    <w:rsid w:val="00196E69"/>
    <w:rsid w:val="001A1E55"/>
    <w:rsid w:val="001A41D7"/>
    <w:rsid w:val="001A5CFD"/>
    <w:rsid w:val="001A6137"/>
    <w:rsid w:val="001B0686"/>
    <w:rsid w:val="001B15F4"/>
    <w:rsid w:val="001B3228"/>
    <w:rsid w:val="001B5A13"/>
    <w:rsid w:val="001B699D"/>
    <w:rsid w:val="001B77B7"/>
    <w:rsid w:val="001C032A"/>
    <w:rsid w:val="001C1AFF"/>
    <w:rsid w:val="001C1B5C"/>
    <w:rsid w:val="001C2C7E"/>
    <w:rsid w:val="001C41F2"/>
    <w:rsid w:val="001C508C"/>
    <w:rsid w:val="001C58AB"/>
    <w:rsid w:val="001C5913"/>
    <w:rsid w:val="001D3B85"/>
    <w:rsid w:val="001D45C1"/>
    <w:rsid w:val="001E11CC"/>
    <w:rsid w:val="001E1B87"/>
    <w:rsid w:val="001E1DF1"/>
    <w:rsid w:val="001E288F"/>
    <w:rsid w:val="001E63DE"/>
    <w:rsid w:val="001E65BA"/>
    <w:rsid w:val="001F2770"/>
    <w:rsid w:val="001F4449"/>
    <w:rsid w:val="001F4C37"/>
    <w:rsid w:val="00205FA7"/>
    <w:rsid w:val="00207DF7"/>
    <w:rsid w:val="00211D81"/>
    <w:rsid w:val="0021409D"/>
    <w:rsid w:val="002167C5"/>
    <w:rsid w:val="002201C8"/>
    <w:rsid w:val="00225814"/>
    <w:rsid w:val="00226E2F"/>
    <w:rsid w:val="00227A9A"/>
    <w:rsid w:val="00236612"/>
    <w:rsid w:val="00237643"/>
    <w:rsid w:val="002462CD"/>
    <w:rsid w:val="00247061"/>
    <w:rsid w:val="00256F77"/>
    <w:rsid w:val="00262189"/>
    <w:rsid w:val="00262545"/>
    <w:rsid w:val="0026321D"/>
    <w:rsid w:val="00264F68"/>
    <w:rsid w:val="00265477"/>
    <w:rsid w:val="002656D1"/>
    <w:rsid w:val="00266B52"/>
    <w:rsid w:val="00271610"/>
    <w:rsid w:val="00271CC8"/>
    <w:rsid w:val="00272913"/>
    <w:rsid w:val="00275B15"/>
    <w:rsid w:val="002761A4"/>
    <w:rsid w:val="002763A2"/>
    <w:rsid w:val="0028098A"/>
    <w:rsid w:val="0028100A"/>
    <w:rsid w:val="002836BB"/>
    <w:rsid w:val="00285EE7"/>
    <w:rsid w:val="00290DF9"/>
    <w:rsid w:val="00291491"/>
    <w:rsid w:val="0029195F"/>
    <w:rsid w:val="002935B8"/>
    <w:rsid w:val="00293EC0"/>
    <w:rsid w:val="002A0FE3"/>
    <w:rsid w:val="002A6C0C"/>
    <w:rsid w:val="002A7E73"/>
    <w:rsid w:val="002B0478"/>
    <w:rsid w:val="002B49FD"/>
    <w:rsid w:val="002B4F54"/>
    <w:rsid w:val="002B5561"/>
    <w:rsid w:val="002C2F3C"/>
    <w:rsid w:val="002C5AAB"/>
    <w:rsid w:val="002D7E4A"/>
    <w:rsid w:val="002E0327"/>
    <w:rsid w:val="002E0814"/>
    <w:rsid w:val="002E23D0"/>
    <w:rsid w:val="002E6523"/>
    <w:rsid w:val="002E7BA0"/>
    <w:rsid w:val="002F009E"/>
    <w:rsid w:val="002F2B08"/>
    <w:rsid w:val="002F2E6D"/>
    <w:rsid w:val="002F4415"/>
    <w:rsid w:val="003030FA"/>
    <w:rsid w:val="00304997"/>
    <w:rsid w:val="00306CE6"/>
    <w:rsid w:val="003126EE"/>
    <w:rsid w:val="00313BC9"/>
    <w:rsid w:val="003154B0"/>
    <w:rsid w:val="00317499"/>
    <w:rsid w:val="00323705"/>
    <w:rsid w:val="00324633"/>
    <w:rsid w:val="00324D1E"/>
    <w:rsid w:val="003300EB"/>
    <w:rsid w:val="00332DA3"/>
    <w:rsid w:val="003336F9"/>
    <w:rsid w:val="00335E7C"/>
    <w:rsid w:val="00342558"/>
    <w:rsid w:val="00342E11"/>
    <w:rsid w:val="00347739"/>
    <w:rsid w:val="0034793E"/>
    <w:rsid w:val="0035247D"/>
    <w:rsid w:val="003530BD"/>
    <w:rsid w:val="00353C1C"/>
    <w:rsid w:val="00361355"/>
    <w:rsid w:val="00362307"/>
    <w:rsid w:val="00364173"/>
    <w:rsid w:val="00366B8A"/>
    <w:rsid w:val="00367B81"/>
    <w:rsid w:val="00370DD6"/>
    <w:rsid w:val="003718A1"/>
    <w:rsid w:val="00373791"/>
    <w:rsid w:val="0037581B"/>
    <w:rsid w:val="00381E90"/>
    <w:rsid w:val="0038232E"/>
    <w:rsid w:val="00387AD1"/>
    <w:rsid w:val="003918AD"/>
    <w:rsid w:val="00392209"/>
    <w:rsid w:val="0039278A"/>
    <w:rsid w:val="003929A3"/>
    <w:rsid w:val="003951AD"/>
    <w:rsid w:val="00396510"/>
    <w:rsid w:val="003A065C"/>
    <w:rsid w:val="003A2525"/>
    <w:rsid w:val="003B061D"/>
    <w:rsid w:val="003B1765"/>
    <w:rsid w:val="003B1865"/>
    <w:rsid w:val="003B2AF6"/>
    <w:rsid w:val="003B30CE"/>
    <w:rsid w:val="003B5361"/>
    <w:rsid w:val="003B743B"/>
    <w:rsid w:val="003C4DD9"/>
    <w:rsid w:val="003C519A"/>
    <w:rsid w:val="003C5565"/>
    <w:rsid w:val="003C5898"/>
    <w:rsid w:val="003C6D02"/>
    <w:rsid w:val="003C7AA8"/>
    <w:rsid w:val="003D0DCE"/>
    <w:rsid w:val="003D40FB"/>
    <w:rsid w:val="003D42F2"/>
    <w:rsid w:val="003E0B7E"/>
    <w:rsid w:val="003E0CED"/>
    <w:rsid w:val="003E1037"/>
    <w:rsid w:val="003E2D8D"/>
    <w:rsid w:val="003F2391"/>
    <w:rsid w:val="003F3011"/>
    <w:rsid w:val="003F3DC7"/>
    <w:rsid w:val="003F5DF3"/>
    <w:rsid w:val="003F6166"/>
    <w:rsid w:val="003F6B93"/>
    <w:rsid w:val="003F7366"/>
    <w:rsid w:val="00401259"/>
    <w:rsid w:val="00401A67"/>
    <w:rsid w:val="0040243F"/>
    <w:rsid w:val="0040359E"/>
    <w:rsid w:val="004107FD"/>
    <w:rsid w:val="0041363D"/>
    <w:rsid w:val="00414892"/>
    <w:rsid w:val="00420A2B"/>
    <w:rsid w:val="0042183E"/>
    <w:rsid w:val="004237F7"/>
    <w:rsid w:val="00426360"/>
    <w:rsid w:val="004272B7"/>
    <w:rsid w:val="004276AF"/>
    <w:rsid w:val="004302C5"/>
    <w:rsid w:val="004319B5"/>
    <w:rsid w:val="004327AE"/>
    <w:rsid w:val="00433DB3"/>
    <w:rsid w:val="0043649F"/>
    <w:rsid w:val="0043736C"/>
    <w:rsid w:val="004439DD"/>
    <w:rsid w:val="00443F99"/>
    <w:rsid w:val="00445BEC"/>
    <w:rsid w:val="00446DF8"/>
    <w:rsid w:val="00452A3B"/>
    <w:rsid w:val="004530AE"/>
    <w:rsid w:val="00453410"/>
    <w:rsid w:val="0045525C"/>
    <w:rsid w:val="00461F86"/>
    <w:rsid w:val="0046251B"/>
    <w:rsid w:val="00462537"/>
    <w:rsid w:val="00462B58"/>
    <w:rsid w:val="00465668"/>
    <w:rsid w:val="0046622A"/>
    <w:rsid w:val="0047484D"/>
    <w:rsid w:val="00476321"/>
    <w:rsid w:val="004775EA"/>
    <w:rsid w:val="004804AE"/>
    <w:rsid w:val="0048081C"/>
    <w:rsid w:val="004808E5"/>
    <w:rsid w:val="00480FF4"/>
    <w:rsid w:val="004812E8"/>
    <w:rsid w:val="004836DF"/>
    <w:rsid w:val="004850E2"/>
    <w:rsid w:val="00486228"/>
    <w:rsid w:val="00486336"/>
    <w:rsid w:val="0048754A"/>
    <w:rsid w:val="00491D99"/>
    <w:rsid w:val="0049436A"/>
    <w:rsid w:val="004A3F78"/>
    <w:rsid w:val="004A65BF"/>
    <w:rsid w:val="004A7C3D"/>
    <w:rsid w:val="004B176B"/>
    <w:rsid w:val="004B1E71"/>
    <w:rsid w:val="004B5DBD"/>
    <w:rsid w:val="004B7D19"/>
    <w:rsid w:val="004C1FE1"/>
    <w:rsid w:val="004C3382"/>
    <w:rsid w:val="004C6490"/>
    <w:rsid w:val="004C6E20"/>
    <w:rsid w:val="004D010C"/>
    <w:rsid w:val="004D023A"/>
    <w:rsid w:val="004D62D3"/>
    <w:rsid w:val="004D6F9A"/>
    <w:rsid w:val="004D7871"/>
    <w:rsid w:val="004E6F9F"/>
    <w:rsid w:val="004E7016"/>
    <w:rsid w:val="004F14CC"/>
    <w:rsid w:val="004F1826"/>
    <w:rsid w:val="004F1C1D"/>
    <w:rsid w:val="004F1E4A"/>
    <w:rsid w:val="004F216A"/>
    <w:rsid w:val="004F2918"/>
    <w:rsid w:val="004F502F"/>
    <w:rsid w:val="004F7DFD"/>
    <w:rsid w:val="00510B99"/>
    <w:rsid w:val="00511357"/>
    <w:rsid w:val="00513CF6"/>
    <w:rsid w:val="00517AAE"/>
    <w:rsid w:val="005204E5"/>
    <w:rsid w:val="00524306"/>
    <w:rsid w:val="00530A35"/>
    <w:rsid w:val="005322A1"/>
    <w:rsid w:val="00533B54"/>
    <w:rsid w:val="00537DBD"/>
    <w:rsid w:val="0054001D"/>
    <w:rsid w:val="005411E4"/>
    <w:rsid w:val="00551BCD"/>
    <w:rsid w:val="00551E49"/>
    <w:rsid w:val="00554569"/>
    <w:rsid w:val="005560C9"/>
    <w:rsid w:val="005607C6"/>
    <w:rsid w:val="00560D76"/>
    <w:rsid w:val="005627BA"/>
    <w:rsid w:val="00562EBC"/>
    <w:rsid w:val="00567D8B"/>
    <w:rsid w:val="00570D37"/>
    <w:rsid w:val="00570FF7"/>
    <w:rsid w:val="005769DE"/>
    <w:rsid w:val="00576C9F"/>
    <w:rsid w:val="0057786A"/>
    <w:rsid w:val="00582E4D"/>
    <w:rsid w:val="00586973"/>
    <w:rsid w:val="005901E0"/>
    <w:rsid w:val="00593C3D"/>
    <w:rsid w:val="00593CAC"/>
    <w:rsid w:val="00594C3C"/>
    <w:rsid w:val="005A56A9"/>
    <w:rsid w:val="005A6491"/>
    <w:rsid w:val="005A64EA"/>
    <w:rsid w:val="005B12D0"/>
    <w:rsid w:val="005B1350"/>
    <w:rsid w:val="005B1E4F"/>
    <w:rsid w:val="005B2DEB"/>
    <w:rsid w:val="005B4EB4"/>
    <w:rsid w:val="005B6EA4"/>
    <w:rsid w:val="005C00F8"/>
    <w:rsid w:val="005C2103"/>
    <w:rsid w:val="005C2B44"/>
    <w:rsid w:val="005C5964"/>
    <w:rsid w:val="005C70D4"/>
    <w:rsid w:val="005C7D9D"/>
    <w:rsid w:val="005D3E99"/>
    <w:rsid w:val="005D5129"/>
    <w:rsid w:val="005D7671"/>
    <w:rsid w:val="005E2E09"/>
    <w:rsid w:val="005E619C"/>
    <w:rsid w:val="005F0186"/>
    <w:rsid w:val="005F0572"/>
    <w:rsid w:val="005F0C97"/>
    <w:rsid w:val="005F0E34"/>
    <w:rsid w:val="005F5340"/>
    <w:rsid w:val="005F704E"/>
    <w:rsid w:val="00601859"/>
    <w:rsid w:val="006027BD"/>
    <w:rsid w:val="00602ACE"/>
    <w:rsid w:val="00604C11"/>
    <w:rsid w:val="006052BE"/>
    <w:rsid w:val="00606C2B"/>
    <w:rsid w:val="00607391"/>
    <w:rsid w:val="006103BC"/>
    <w:rsid w:val="00610FDC"/>
    <w:rsid w:val="0061196B"/>
    <w:rsid w:val="00613D0A"/>
    <w:rsid w:val="006147FE"/>
    <w:rsid w:val="00616D2A"/>
    <w:rsid w:val="00621E65"/>
    <w:rsid w:val="00622FDB"/>
    <w:rsid w:val="0062304C"/>
    <w:rsid w:val="00626C87"/>
    <w:rsid w:val="00634F5A"/>
    <w:rsid w:val="00636E59"/>
    <w:rsid w:val="00637401"/>
    <w:rsid w:val="00642552"/>
    <w:rsid w:val="00644980"/>
    <w:rsid w:val="006453D1"/>
    <w:rsid w:val="006454DD"/>
    <w:rsid w:val="006454E2"/>
    <w:rsid w:val="006455F0"/>
    <w:rsid w:val="006456D8"/>
    <w:rsid w:val="0064660F"/>
    <w:rsid w:val="00646AB2"/>
    <w:rsid w:val="00646B16"/>
    <w:rsid w:val="0064758B"/>
    <w:rsid w:val="006479C3"/>
    <w:rsid w:val="006567F3"/>
    <w:rsid w:val="006601DD"/>
    <w:rsid w:val="00660F57"/>
    <w:rsid w:val="00661A96"/>
    <w:rsid w:val="00662598"/>
    <w:rsid w:val="006659CE"/>
    <w:rsid w:val="00671A95"/>
    <w:rsid w:val="00671F2A"/>
    <w:rsid w:val="00673B61"/>
    <w:rsid w:val="00675F87"/>
    <w:rsid w:val="00685EA7"/>
    <w:rsid w:val="006875A9"/>
    <w:rsid w:val="00694C55"/>
    <w:rsid w:val="006A0086"/>
    <w:rsid w:val="006A3118"/>
    <w:rsid w:val="006A3DC4"/>
    <w:rsid w:val="006A7C5E"/>
    <w:rsid w:val="006B1912"/>
    <w:rsid w:val="006B2689"/>
    <w:rsid w:val="006B4175"/>
    <w:rsid w:val="006B449A"/>
    <w:rsid w:val="006B4552"/>
    <w:rsid w:val="006B5FD2"/>
    <w:rsid w:val="006C2016"/>
    <w:rsid w:val="006C7D92"/>
    <w:rsid w:val="006D2AF6"/>
    <w:rsid w:val="006D376F"/>
    <w:rsid w:val="006D5779"/>
    <w:rsid w:val="006E1C5F"/>
    <w:rsid w:val="006E2A4B"/>
    <w:rsid w:val="006E50CE"/>
    <w:rsid w:val="006E6229"/>
    <w:rsid w:val="006E7161"/>
    <w:rsid w:val="006F191C"/>
    <w:rsid w:val="006F1ABE"/>
    <w:rsid w:val="006F1B64"/>
    <w:rsid w:val="006F410D"/>
    <w:rsid w:val="006F5337"/>
    <w:rsid w:val="007016F4"/>
    <w:rsid w:val="00703BE0"/>
    <w:rsid w:val="00704B4D"/>
    <w:rsid w:val="00710D5D"/>
    <w:rsid w:val="00710EAF"/>
    <w:rsid w:val="00711649"/>
    <w:rsid w:val="00716237"/>
    <w:rsid w:val="007206F9"/>
    <w:rsid w:val="007218B2"/>
    <w:rsid w:val="0072192E"/>
    <w:rsid w:val="00722DB8"/>
    <w:rsid w:val="00731EE3"/>
    <w:rsid w:val="00737863"/>
    <w:rsid w:val="00742FCE"/>
    <w:rsid w:val="007436CE"/>
    <w:rsid w:val="00743CF3"/>
    <w:rsid w:val="00750C20"/>
    <w:rsid w:val="00751A71"/>
    <w:rsid w:val="007525F7"/>
    <w:rsid w:val="00752F8D"/>
    <w:rsid w:val="007536E9"/>
    <w:rsid w:val="00754DC9"/>
    <w:rsid w:val="00754E0E"/>
    <w:rsid w:val="00755716"/>
    <w:rsid w:val="0075720C"/>
    <w:rsid w:val="00760546"/>
    <w:rsid w:val="0076147B"/>
    <w:rsid w:val="00761AFE"/>
    <w:rsid w:val="00761D80"/>
    <w:rsid w:val="00762A07"/>
    <w:rsid w:val="007647B5"/>
    <w:rsid w:val="00765F80"/>
    <w:rsid w:val="007666FC"/>
    <w:rsid w:val="00766C99"/>
    <w:rsid w:val="00773173"/>
    <w:rsid w:val="0077621A"/>
    <w:rsid w:val="00777FAE"/>
    <w:rsid w:val="00784C2B"/>
    <w:rsid w:val="007867D7"/>
    <w:rsid w:val="007901D5"/>
    <w:rsid w:val="0079311E"/>
    <w:rsid w:val="007A1134"/>
    <w:rsid w:val="007A155F"/>
    <w:rsid w:val="007A2B32"/>
    <w:rsid w:val="007A2FB3"/>
    <w:rsid w:val="007A4BD1"/>
    <w:rsid w:val="007A6FE2"/>
    <w:rsid w:val="007B1A5A"/>
    <w:rsid w:val="007B396A"/>
    <w:rsid w:val="007B686D"/>
    <w:rsid w:val="007C1756"/>
    <w:rsid w:val="007C268F"/>
    <w:rsid w:val="007C626E"/>
    <w:rsid w:val="007D170B"/>
    <w:rsid w:val="007D400C"/>
    <w:rsid w:val="007E1838"/>
    <w:rsid w:val="007E2C01"/>
    <w:rsid w:val="007E5A14"/>
    <w:rsid w:val="007E7443"/>
    <w:rsid w:val="007F3317"/>
    <w:rsid w:val="007F717D"/>
    <w:rsid w:val="007F7953"/>
    <w:rsid w:val="0080233C"/>
    <w:rsid w:val="0080509A"/>
    <w:rsid w:val="0080673D"/>
    <w:rsid w:val="008117C7"/>
    <w:rsid w:val="00813950"/>
    <w:rsid w:val="00813AD1"/>
    <w:rsid w:val="0082073E"/>
    <w:rsid w:val="008300E4"/>
    <w:rsid w:val="0083202C"/>
    <w:rsid w:val="00832174"/>
    <w:rsid w:val="00834E23"/>
    <w:rsid w:val="008379CB"/>
    <w:rsid w:val="008429E1"/>
    <w:rsid w:val="008432F1"/>
    <w:rsid w:val="0084417A"/>
    <w:rsid w:val="0084549C"/>
    <w:rsid w:val="00851BC5"/>
    <w:rsid w:val="00853AA3"/>
    <w:rsid w:val="00856DC9"/>
    <w:rsid w:val="008616CB"/>
    <w:rsid w:val="0086390A"/>
    <w:rsid w:val="00864024"/>
    <w:rsid w:val="00865B19"/>
    <w:rsid w:val="0087018F"/>
    <w:rsid w:val="00871E32"/>
    <w:rsid w:val="00872D8F"/>
    <w:rsid w:val="00873A2C"/>
    <w:rsid w:val="00873F04"/>
    <w:rsid w:val="008801BF"/>
    <w:rsid w:val="00882385"/>
    <w:rsid w:val="00882CC1"/>
    <w:rsid w:val="00883307"/>
    <w:rsid w:val="00884508"/>
    <w:rsid w:val="008855D3"/>
    <w:rsid w:val="00887F24"/>
    <w:rsid w:val="00892C3E"/>
    <w:rsid w:val="0089744C"/>
    <w:rsid w:val="008976EB"/>
    <w:rsid w:val="008A3134"/>
    <w:rsid w:val="008A503F"/>
    <w:rsid w:val="008B1377"/>
    <w:rsid w:val="008B17D5"/>
    <w:rsid w:val="008B4AD3"/>
    <w:rsid w:val="008C0D27"/>
    <w:rsid w:val="008C308B"/>
    <w:rsid w:val="008C56AC"/>
    <w:rsid w:val="008C5C67"/>
    <w:rsid w:val="008C6FDF"/>
    <w:rsid w:val="008D0743"/>
    <w:rsid w:val="008D6DEB"/>
    <w:rsid w:val="008E1451"/>
    <w:rsid w:val="008E3486"/>
    <w:rsid w:val="008F26E8"/>
    <w:rsid w:val="008F27C7"/>
    <w:rsid w:val="008F3B7D"/>
    <w:rsid w:val="008F451C"/>
    <w:rsid w:val="008F532B"/>
    <w:rsid w:val="008F633C"/>
    <w:rsid w:val="00900B3B"/>
    <w:rsid w:val="009010E9"/>
    <w:rsid w:val="009026B1"/>
    <w:rsid w:val="00903370"/>
    <w:rsid w:val="009042F5"/>
    <w:rsid w:val="00906ED0"/>
    <w:rsid w:val="00906EE7"/>
    <w:rsid w:val="00910688"/>
    <w:rsid w:val="00910EB3"/>
    <w:rsid w:val="009118C6"/>
    <w:rsid w:val="0091242C"/>
    <w:rsid w:val="00912786"/>
    <w:rsid w:val="00914021"/>
    <w:rsid w:val="00915861"/>
    <w:rsid w:val="00916F70"/>
    <w:rsid w:val="00916FBB"/>
    <w:rsid w:val="00917405"/>
    <w:rsid w:val="009234E4"/>
    <w:rsid w:val="00930144"/>
    <w:rsid w:val="00930D21"/>
    <w:rsid w:val="0093205A"/>
    <w:rsid w:val="009347E2"/>
    <w:rsid w:val="00934E51"/>
    <w:rsid w:val="00941D47"/>
    <w:rsid w:val="00942112"/>
    <w:rsid w:val="009423F4"/>
    <w:rsid w:val="00944C3F"/>
    <w:rsid w:val="00944DE2"/>
    <w:rsid w:val="00944F04"/>
    <w:rsid w:val="009453C0"/>
    <w:rsid w:val="00955675"/>
    <w:rsid w:val="00961FAA"/>
    <w:rsid w:val="009635CF"/>
    <w:rsid w:val="009637D6"/>
    <w:rsid w:val="009650D5"/>
    <w:rsid w:val="00970748"/>
    <w:rsid w:val="0097641D"/>
    <w:rsid w:val="00976F7A"/>
    <w:rsid w:val="00980C77"/>
    <w:rsid w:val="00990880"/>
    <w:rsid w:val="00990E72"/>
    <w:rsid w:val="00994243"/>
    <w:rsid w:val="009A0E35"/>
    <w:rsid w:val="009B15CA"/>
    <w:rsid w:val="009B2CA7"/>
    <w:rsid w:val="009B6D43"/>
    <w:rsid w:val="009C1C20"/>
    <w:rsid w:val="009C21BD"/>
    <w:rsid w:val="009C5853"/>
    <w:rsid w:val="009D01C1"/>
    <w:rsid w:val="009D2613"/>
    <w:rsid w:val="009D28C2"/>
    <w:rsid w:val="009D4DEE"/>
    <w:rsid w:val="009E17ED"/>
    <w:rsid w:val="009E18FB"/>
    <w:rsid w:val="009E1EDF"/>
    <w:rsid w:val="009E4782"/>
    <w:rsid w:val="009E6891"/>
    <w:rsid w:val="009E7B45"/>
    <w:rsid w:val="009E7DA2"/>
    <w:rsid w:val="009F285A"/>
    <w:rsid w:val="009F2D44"/>
    <w:rsid w:val="009F6326"/>
    <w:rsid w:val="009F7269"/>
    <w:rsid w:val="00A01461"/>
    <w:rsid w:val="00A03112"/>
    <w:rsid w:val="00A059F7"/>
    <w:rsid w:val="00A06B92"/>
    <w:rsid w:val="00A13B6B"/>
    <w:rsid w:val="00A14B48"/>
    <w:rsid w:val="00A153D9"/>
    <w:rsid w:val="00A221EC"/>
    <w:rsid w:val="00A27F18"/>
    <w:rsid w:val="00A34784"/>
    <w:rsid w:val="00A362C6"/>
    <w:rsid w:val="00A41DFE"/>
    <w:rsid w:val="00A427F0"/>
    <w:rsid w:val="00A44ACC"/>
    <w:rsid w:val="00A5350D"/>
    <w:rsid w:val="00A55BD6"/>
    <w:rsid w:val="00A56B6C"/>
    <w:rsid w:val="00A57E12"/>
    <w:rsid w:val="00A645FC"/>
    <w:rsid w:val="00A721B1"/>
    <w:rsid w:val="00A74E1E"/>
    <w:rsid w:val="00A76720"/>
    <w:rsid w:val="00A806F4"/>
    <w:rsid w:val="00A86CB0"/>
    <w:rsid w:val="00A9246C"/>
    <w:rsid w:val="00A933A0"/>
    <w:rsid w:val="00A94B51"/>
    <w:rsid w:val="00A95D31"/>
    <w:rsid w:val="00A977D2"/>
    <w:rsid w:val="00AA413E"/>
    <w:rsid w:val="00AA7BDC"/>
    <w:rsid w:val="00AA7DBB"/>
    <w:rsid w:val="00AB4C9E"/>
    <w:rsid w:val="00AB6D1C"/>
    <w:rsid w:val="00AB73EC"/>
    <w:rsid w:val="00AC147E"/>
    <w:rsid w:val="00AC2249"/>
    <w:rsid w:val="00AC3FD1"/>
    <w:rsid w:val="00AC6FD3"/>
    <w:rsid w:val="00AD1177"/>
    <w:rsid w:val="00AD378F"/>
    <w:rsid w:val="00AD43B7"/>
    <w:rsid w:val="00AD4736"/>
    <w:rsid w:val="00AD5984"/>
    <w:rsid w:val="00AD5D19"/>
    <w:rsid w:val="00AE0538"/>
    <w:rsid w:val="00AE478C"/>
    <w:rsid w:val="00AF2666"/>
    <w:rsid w:val="00AF7AE6"/>
    <w:rsid w:val="00B0218A"/>
    <w:rsid w:val="00B03021"/>
    <w:rsid w:val="00B03413"/>
    <w:rsid w:val="00B04516"/>
    <w:rsid w:val="00B05429"/>
    <w:rsid w:val="00B10068"/>
    <w:rsid w:val="00B13A84"/>
    <w:rsid w:val="00B22774"/>
    <w:rsid w:val="00B2396E"/>
    <w:rsid w:val="00B24012"/>
    <w:rsid w:val="00B241D6"/>
    <w:rsid w:val="00B254E5"/>
    <w:rsid w:val="00B26342"/>
    <w:rsid w:val="00B2743A"/>
    <w:rsid w:val="00B277D7"/>
    <w:rsid w:val="00B31491"/>
    <w:rsid w:val="00B32082"/>
    <w:rsid w:val="00B33327"/>
    <w:rsid w:val="00B337F7"/>
    <w:rsid w:val="00B358DB"/>
    <w:rsid w:val="00B37438"/>
    <w:rsid w:val="00B42872"/>
    <w:rsid w:val="00B42912"/>
    <w:rsid w:val="00B46672"/>
    <w:rsid w:val="00B575E0"/>
    <w:rsid w:val="00B57BD0"/>
    <w:rsid w:val="00B6068E"/>
    <w:rsid w:val="00B61CE5"/>
    <w:rsid w:val="00B63C4C"/>
    <w:rsid w:val="00B6560D"/>
    <w:rsid w:val="00B7248F"/>
    <w:rsid w:val="00B83E41"/>
    <w:rsid w:val="00B8537A"/>
    <w:rsid w:val="00B87207"/>
    <w:rsid w:val="00B94831"/>
    <w:rsid w:val="00B9495C"/>
    <w:rsid w:val="00BA1C95"/>
    <w:rsid w:val="00BA405C"/>
    <w:rsid w:val="00BA673C"/>
    <w:rsid w:val="00BA71EB"/>
    <w:rsid w:val="00BB3F58"/>
    <w:rsid w:val="00BB58A5"/>
    <w:rsid w:val="00BC2E1C"/>
    <w:rsid w:val="00BC45C3"/>
    <w:rsid w:val="00BC7A06"/>
    <w:rsid w:val="00BD095E"/>
    <w:rsid w:val="00BD6130"/>
    <w:rsid w:val="00BD7267"/>
    <w:rsid w:val="00BE1DAE"/>
    <w:rsid w:val="00BE2C36"/>
    <w:rsid w:val="00BE38AF"/>
    <w:rsid w:val="00BE55EB"/>
    <w:rsid w:val="00BF3173"/>
    <w:rsid w:val="00BF6ED9"/>
    <w:rsid w:val="00BF793D"/>
    <w:rsid w:val="00C01655"/>
    <w:rsid w:val="00C059E3"/>
    <w:rsid w:val="00C1118C"/>
    <w:rsid w:val="00C13301"/>
    <w:rsid w:val="00C2036A"/>
    <w:rsid w:val="00C249E1"/>
    <w:rsid w:val="00C2696C"/>
    <w:rsid w:val="00C322B5"/>
    <w:rsid w:val="00C3417D"/>
    <w:rsid w:val="00C360B8"/>
    <w:rsid w:val="00C40699"/>
    <w:rsid w:val="00C42BFF"/>
    <w:rsid w:val="00C42D16"/>
    <w:rsid w:val="00C46B8F"/>
    <w:rsid w:val="00C5347E"/>
    <w:rsid w:val="00C639D8"/>
    <w:rsid w:val="00C64A88"/>
    <w:rsid w:val="00C7391C"/>
    <w:rsid w:val="00C73F9D"/>
    <w:rsid w:val="00C75A0C"/>
    <w:rsid w:val="00C82AC7"/>
    <w:rsid w:val="00C86BDF"/>
    <w:rsid w:val="00C90757"/>
    <w:rsid w:val="00C90890"/>
    <w:rsid w:val="00C94F3D"/>
    <w:rsid w:val="00C95E50"/>
    <w:rsid w:val="00CA4E31"/>
    <w:rsid w:val="00CA5BCE"/>
    <w:rsid w:val="00CB161F"/>
    <w:rsid w:val="00CB2ECF"/>
    <w:rsid w:val="00CB48B6"/>
    <w:rsid w:val="00CB5167"/>
    <w:rsid w:val="00CB5AE0"/>
    <w:rsid w:val="00CC34E5"/>
    <w:rsid w:val="00CC3532"/>
    <w:rsid w:val="00CC4F0A"/>
    <w:rsid w:val="00CD06FA"/>
    <w:rsid w:val="00CD2F8F"/>
    <w:rsid w:val="00CD4855"/>
    <w:rsid w:val="00CD7FC0"/>
    <w:rsid w:val="00CE0732"/>
    <w:rsid w:val="00CE4518"/>
    <w:rsid w:val="00CF0B8A"/>
    <w:rsid w:val="00CF1A19"/>
    <w:rsid w:val="00D03719"/>
    <w:rsid w:val="00D066BB"/>
    <w:rsid w:val="00D06EAC"/>
    <w:rsid w:val="00D10271"/>
    <w:rsid w:val="00D13786"/>
    <w:rsid w:val="00D13D4A"/>
    <w:rsid w:val="00D20939"/>
    <w:rsid w:val="00D224E7"/>
    <w:rsid w:val="00D2368D"/>
    <w:rsid w:val="00D26F8F"/>
    <w:rsid w:val="00D2741B"/>
    <w:rsid w:val="00D31823"/>
    <w:rsid w:val="00D33407"/>
    <w:rsid w:val="00D446AC"/>
    <w:rsid w:val="00D461BC"/>
    <w:rsid w:val="00D47568"/>
    <w:rsid w:val="00D477FF"/>
    <w:rsid w:val="00D5556F"/>
    <w:rsid w:val="00D60ABF"/>
    <w:rsid w:val="00D7496B"/>
    <w:rsid w:val="00D8503C"/>
    <w:rsid w:val="00D8585F"/>
    <w:rsid w:val="00D8741E"/>
    <w:rsid w:val="00D926B0"/>
    <w:rsid w:val="00D9339C"/>
    <w:rsid w:val="00D93F61"/>
    <w:rsid w:val="00D97B30"/>
    <w:rsid w:val="00DA30FC"/>
    <w:rsid w:val="00DA3D34"/>
    <w:rsid w:val="00DA58B6"/>
    <w:rsid w:val="00DA679E"/>
    <w:rsid w:val="00DB46B2"/>
    <w:rsid w:val="00DB5C06"/>
    <w:rsid w:val="00DB5EAF"/>
    <w:rsid w:val="00DC0125"/>
    <w:rsid w:val="00DC0BED"/>
    <w:rsid w:val="00DC0C53"/>
    <w:rsid w:val="00DC4B9D"/>
    <w:rsid w:val="00DC6669"/>
    <w:rsid w:val="00DD1DDC"/>
    <w:rsid w:val="00DD437E"/>
    <w:rsid w:val="00DD6003"/>
    <w:rsid w:val="00DD65B4"/>
    <w:rsid w:val="00DE6B0A"/>
    <w:rsid w:val="00DF1524"/>
    <w:rsid w:val="00DF42F6"/>
    <w:rsid w:val="00E02652"/>
    <w:rsid w:val="00E02701"/>
    <w:rsid w:val="00E10157"/>
    <w:rsid w:val="00E13DFB"/>
    <w:rsid w:val="00E16E1D"/>
    <w:rsid w:val="00E2123A"/>
    <w:rsid w:val="00E24847"/>
    <w:rsid w:val="00E2526F"/>
    <w:rsid w:val="00E2626E"/>
    <w:rsid w:val="00E37138"/>
    <w:rsid w:val="00E37FEB"/>
    <w:rsid w:val="00E4518D"/>
    <w:rsid w:val="00E5103C"/>
    <w:rsid w:val="00E534A6"/>
    <w:rsid w:val="00E53736"/>
    <w:rsid w:val="00E65CFC"/>
    <w:rsid w:val="00E6613B"/>
    <w:rsid w:val="00E712E0"/>
    <w:rsid w:val="00E75B46"/>
    <w:rsid w:val="00E766D2"/>
    <w:rsid w:val="00E7744E"/>
    <w:rsid w:val="00E80826"/>
    <w:rsid w:val="00E83AA6"/>
    <w:rsid w:val="00E8769F"/>
    <w:rsid w:val="00E90520"/>
    <w:rsid w:val="00E92381"/>
    <w:rsid w:val="00E92CF0"/>
    <w:rsid w:val="00E93779"/>
    <w:rsid w:val="00E93B4D"/>
    <w:rsid w:val="00E9465C"/>
    <w:rsid w:val="00E94A26"/>
    <w:rsid w:val="00E94A70"/>
    <w:rsid w:val="00E96A64"/>
    <w:rsid w:val="00E977E0"/>
    <w:rsid w:val="00EA6A49"/>
    <w:rsid w:val="00EB30F4"/>
    <w:rsid w:val="00EB39D2"/>
    <w:rsid w:val="00EB4240"/>
    <w:rsid w:val="00EB73AE"/>
    <w:rsid w:val="00EC124C"/>
    <w:rsid w:val="00EC4E1A"/>
    <w:rsid w:val="00EC5CDD"/>
    <w:rsid w:val="00EC5DCD"/>
    <w:rsid w:val="00EC6974"/>
    <w:rsid w:val="00EC73C1"/>
    <w:rsid w:val="00EC7896"/>
    <w:rsid w:val="00ED088C"/>
    <w:rsid w:val="00ED1764"/>
    <w:rsid w:val="00ED2D11"/>
    <w:rsid w:val="00ED41A6"/>
    <w:rsid w:val="00EE1C45"/>
    <w:rsid w:val="00EE1FFC"/>
    <w:rsid w:val="00EE2255"/>
    <w:rsid w:val="00EE4BC7"/>
    <w:rsid w:val="00EE4EE5"/>
    <w:rsid w:val="00EE4F08"/>
    <w:rsid w:val="00EE7926"/>
    <w:rsid w:val="00EF36D0"/>
    <w:rsid w:val="00EF78AE"/>
    <w:rsid w:val="00EF7CE1"/>
    <w:rsid w:val="00F03A59"/>
    <w:rsid w:val="00F10128"/>
    <w:rsid w:val="00F1152E"/>
    <w:rsid w:val="00F12263"/>
    <w:rsid w:val="00F14FAE"/>
    <w:rsid w:val="00F207E0"/>
    <w:rsid w:val="00F241BC"/>
    <w:rsid w:val="00F24276"/>
    <w:rsid w:val="00F2435F"/>
    <w:rsid w:val="00F24B9D"/>
    <w:rsid w:val="00F2733A"/>
    <w:rsid w:val="00F2773D"/>
    <w:rsid w:val="00F358C9"/>
    <w:rsid w:val="00F37473"/>
    <w:rsid w:val="00F40AC8"/>
    <w:rsid w:val="00F41365"/>
    <w:rsid w:val="00F479B4"/>
    <w:rsid w:val="00F5119F"/>
    <w:rsid w:val="00F52133"/>
    <w:rsid w:val="00F5712B"/>
    <w:rsid w:val="00F63D7F"/>
    <w:rsid w:val="00F675E5"/>
    <w:rsid w:val="00F67E59"/>
    <w:rsid w:val="00F70B0E"/>
    <w:rsid w:val="00F718F5"/>
    <w:rsid w:val="00F720B9"/>
    <w:rsid w:val="00F734F0"/>
    <w:rsid w:val="00F818F9"/>
    <w:rsid w:val="00F84961"/>
    <w:rsid w:val="00F84D32"/>
    <w:rsid w:val="00F90F82"/>
    <w:rsid w:val="00F9315D"/>
    <w:rsid w:val="00F93F83"/>
    <w:rsid w:val="00F951ED"/>
    <w:rsid w:val="00F954C9"/>
    <w:rsid w:val="00F97AD2"/>
    <w:rsid w:val="00FA0185"/>
    <w:rsid w:val="00FA1E7D"/>
    <w:rsid w:val="00FA462D"/>
    <w:rsid w:val="00FB0FD3"/>
    <w:rsid w:val="00FB2C68"/>
    <w:rsid w:val="00FB57CF"/>
    <w:rsid w:val="00FB597A"/>
    <w:rsid w:val="00FC0027"/>
    <w:rsid w:val="00FC0C65"/>
    <w:rsid w:val="00FC0E15"/>
    <w:rsid w:val="00FC2896"/>
    <w:rsid w:val="00FC5023"/>
    <w:rsid w:val="00FC6897"/>
    <w:rsid w:val="00FD0335"/>
    <w:rsid w:val="00FD078F"/>
    <w:rsid w:val="00FD5180"/>
    <w:rsid w:val="00FD7324"/>
    <w:rsid w:val="00FE1F30"/>
    <w:rsid w:val="00FE33BA"/>
    <w:rsid w:val="00FE4DBF"/>
    <w:rsid w:val="00FE608C"/>
    <w:rsid w:val="00FE6596"/>
    <w:rsid w:val="00FE74C7"/>
    <w:rsid w:val="00FF0E1B"/>
    <w:rsid w:val="00FF5DFB"/>
    <w:rsid w:val="00FF6AC8"/>
    <w:rsid w:val="00FF7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oNotEmbedSmartTags/>
  <w:decimalSymbol w:val=","/>
  <w:listSeparator w:val=";"/>
  <w14:docId w14:val="10430380"/>
  <w15:chartTrackingRefBased/>
  <w15:docId w15:val="{51CC380B-F5FB-4207-977C-FD98C8820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Batang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5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avaden">
    <w:name w:val="Normal"/>
    <w:qFormat/>
    <w:rsid w:val="007901D5"/>
    <w:rPr>
      <w:rFonts w:ascii="Arial" w:hAnsi="Arial" w:cs="Arial"/>
      <w:lang w:eastAsia="ko-KR"/>
    </w:rPr>
  </w:style>
  <w:style w:type="paragraph" w:styleId="Naslov2">
    <w:name w:val="heading 2"/>
    <w:basedOn w:val="Navaden"/>
    <w:qFormat/>
    <w:locked/>
    <w:rsid w:val="00AC6FD3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SlikaNr">
    <w:name w:val="Slika Nr."/>
    <w:basedOn w:val="Navaden"/>
    <w:next w:val="Navaden"/>
    <w:rsid w:val="002201C8"/>
    <w:pPr>
      <w:numPr>
        <w:numId w:val="1"/>
      </w:numPr>
      <w:spacing w:before="160"/>
      <w:jc w:val="both"/>
    </w:pPr>
    <w:rPr>
      <w:sz w:val="18"/>
      <w:szCs w:val="18"/>
    </w:rPr>
  </w:style>
  <w:style w:type="paragraph" w:customStyle="1" w:styleId="podpisi">
    <w:name w:val="podpisi"/>
    <w:basedOn w:val="Navaden"/>
    <w:rsid w:val="00013772"/>
    <w:pPr>
      <w:tabs>
        <w:tab w:val="left" w:pos="3402"/>
      </w:tabs>
    </w:pPr>
    <w:rPr>
      <w:lang w:val="it-IT" w:eastAsia="en-US"/>
    </w:rPr>
  </w:style>
  <w:style w:type="character" w:styleId="tevilkastrani">
    <w:name w:val="page number"/>
    <w:rsid w:val="00013772"/>
    <w:rPr>
      <w:rFonts w:cs="Times New Roman"/>
    </w:rPr>
  </w:style>
  <w:style w:type="paragraph" w:styleId="Noga">
    <w:name w:val="footer"/>
    <w:basedOn w:val="Navaden"/>
    <w:link w:val="NogaZnak"/>
    <w:rsid w:val="00013772"/>
    <w:pPr>
      <w:tabs>
        <w:tab w:val="center" w:pos="4703"/>
        <w:tab w:val="right" w:pos="9406"/>
      </w:tabs>
    </w:pPr>
  </w:style>
  <w:style w:type="character" w:customStyle="1" w:styleId="NogaZnak">
    <w:name w:val="Noga Znak"/>
    <w:link w:val="Noga"/>
    <w:semiHidden/>
    <w:locked/>
    <w:rsid w:val="00C13301"/>
    <w:rPr>
      <w:rFonts w:ascii="Arial" w:hAnsi="Arial" w:cs="Arial"/>
      <w:sz w:val="20"/>
      <w:szCs w:val="20"/>
      <w:lang w:val="x-none" w:eastAsia="ko-KR"/>
    </w:rPr>
  </w:style>
  <w:style w:type="paragraph" w:styleId="Glava">
    <w:name w:val="header"/>
    <w:basedOn w:val="Navaden"/>
    <w:link w:val="GlavaZnak"/>
    <w:rsid w:val="00711649"/>
    <w:pPr>
      <w:tabs>
        <w:tab w:val="center" w:pos="4703"/>
        <w:tab w:val="right" w:pos="9406"/>
      </w:tabs>
    </w:pPr>
  </w:style>
  <w:style w:type="character" w:customStyle="1" w:styleId="GlavaZnak">
    <w:name w:val="Glava Znak"/>
    <w:link w:val="Glava"/>
    <w:semiHidden/>
    <w:locked/>
    <w:rsid w:val="00C13301"/>
    <w:rPr>
      <w:rFonts w:ascii="Arial" w:hAnsi="Arial" w:cs="Arial"/>
      <w:sz w:val="20"/>
      <w:szCs w:val="20"/>
      <w:lang w:val="x-none" w:eastAsia="ko-KR"/>
    </w:rPr>
  </w:style>
  <w:style w:type="paragraph" w:styleId="Besedilooblaka">
    <w:name w:val="Balloon Text"/>
    <w:basedOn w:val="Navaden"/>
    <w:link w:val="BesedilooblakaZnak"/>
    <w:semiHidden/>
    <w:rsid w:val="001E63DE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locked/>
    <w:rsid w:val="001E63DE"/>
    <w:rPr>
      <w:rFonts w:ascii="Tahoma" w:hAnsi="Tahoma" w:cs="Tahoma"/>
      <w:sz w:val="14"/>
      <w:szCs w:val="14"/>
      <w:lang w:val="x-none" w:eastAsia="ko-KR"/>
    </w:rPr>
  </w:style>
  <w:style w:type="character" w:styleId="Hiperpovezava">
    <w:name w:val="Hyperlink"/>
    <w:rsid w:val="009F2D44"/>
    <w:rPr>
      <w:rFonts w:cs="Times New Roman"/>
      <w:color w:val="0000FF"/>
      <w:u w:val="single"/>
    </w:rPr>
  </w:style>
  <w:style w:type="paragraph" w:customStyle="1" w:styleId="Default">
    <w:name w:val="Default"/>
    <w:rsid w:val="00AC6FD3"/>
    <w:pPr>
      <w:autoSpaceDE w:val="0"/>
      <w:autoSpaceDN w:val="0"/>
      <w:adjustRightInd w:val="0"/>
    </w:pPr>
    <w:rPr>
      <w:rFonts w:ascii="Calibri" w:eastAsia="Times New Roman" w:hAnsi="Calibri" w:cs="Calibri"/>
      <w:color w:val="000000"/>
      <w:sz w:val="24"/>
      <w:szCs w:val="24"/>
      <w:lang w:eastAsia="en-US"/>
    </w:rPr>
  </w:style>
  <w:style w:type="paragraph" w:customStyle="1" w:styleId="Odstavekseznama1">
    <w:name w:val="Odstavek seznama1"/>
    <w:basedOn w:val="Navaden"/>
    <w:rsid w:val="00AC6FD3"/>
    <w:pPr>
      <w:ind w:left="720"/>
    </w:pPr>
    <w:rPr>
      <w:rFonts w:ascii="Times New Roman" w:eastAsia="Calibri" w:hAnsi="Times New Roman" w:cs="Times New Roman"/>
      <w:sz w:val="24"/>
      <w:szCs w:val="24"/>
      <w:lang w:eastAsia="sl-SI"/>
    </w:rPr>
  </w:style>
  <w:style w:type="paragraph" w:customStyle="1" w:styleId="ZnakZnakZnakZnakZnakZnak">
    <w:name w:val="Znak Znak Znak Znak Znak Znak"/>
    <w:basedOn w:val="Navaden"/>
    <w:rsid w:val="00AC6FD3"/>
    <w:pPr>
      <w:spacing w:after="160" w:line="240" w:lineRule="exact"/>
    </w:pPr>
    <w:rPr>
      <w:rFonts w:ascii="Tahoma" w:eastAsia="Times New Roman" w:hAnsi="Tahoma" w:cs="Times New Roman"/>
      <w:lang w:val="en-US" w:eastAsia="en-US"/>
    </w:rPr>
  </w:style>
  <w:style w:type="paragraph" w:styleId="Telobesedila">
    <w:name w:val="Body Text"/>
    <w:basedOn w:val="Navaden"/>
    <w:rsid w:val="00476321"/>
    <w:pPr>
      <w:jc w:val="both"/>
    </w:pPr>
    <w:rPr>
      <w:rFonts w:ascii="Times New Roman" w:eastAsia="Times New Roman" w:hAnsi="Times New Roman" w:cs="Times New Roman"/>
      <w:sz w:val="24"/>
      <w:lang w:eastAsia="en-US"/>
    </w:rPr>
  </w:style>
  <w:style w:type="paragraph" w:styleId="Kazalovsebine2">
    <w:name w:val="toc 2"/>
    <w:basedOn w:val="Navaden"/>
    <w:next w:val="Navaden"/>
    <w:autoRedefine/>
    <w:semiHidden/>
    <w:locked/>
    <w:rsid w:val="006E2A4B"/>
    <w:pPr>
      <w:tabs>
        <w:tab w:val="right" w:leader="dot" w:pos="9061"/>
      </w:tabs>
      <w:ind w:left="200"/>
    </w:pPr>
    <w:rPr>
      <w:rFonts w:ascii="Times New Roman" w:eastAsia="Times New Roman" w:hAnsi="Times New Roman" w:cs="Times New Roman"/>
      <w:noProof/>
      <w:lang w:eastAsia="en-US"/>
    </w:rPr>
  </w:style>
  <w:style w:type="paragraph" w:customStyle="1" w:styleId="Navodilo">
    <w:name w:val="Navodilo"/>
    <w:basedOn w:val="Navaden"/>
    <w:link w:val="NavodiloZnak"/>
    <w:rsid w:val="007647B5"/>
    <w:pPr>
      <w:widowControl w:val="0"/>
      <w:autoSpaceDE w:val="0"/>
      <w:autoSpaceDN w:val="0"/>
      <w:adjustRightInd w:val="0"/>
      <w:jc w:val="both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NavodiloZnak">
    <w:name w:val="Navodilo Znak"/>
    <w:link w:val="Navodilo"/>
    <w:rsid w:val="007647B5"/>
    <w:rPr>
      <w:sz w:val="24"/>
      <w:szCs w:val="24"/>
      <w:lang w:val="sl-SI" w:eastAsia="sl-SI" w:bidi="ar-SA"/>
    </w:rPr>
  </w:style>
  <w:style w:type="character" w:styleId="Besedilooznabemesta">
    <w:name w:val="Placeholder Text"/>
    <w:basedOn w:val="Privzetapisavaodstavka"/>
    <w:uiPriority w:val="99"/>
    <w:semiHidden/>
    <w:rsid w:val="00342558"/>
    <w:rPr>
      <w:color w:val="808080"/>
    </w:rPr>
  </w:style>
  <w:style w:type="paragraph" w:styleId="Odstavekseznama">
    <w:name w:val="List Paragraph"/>
    <w:basedOn w:val="Navaden"/>
    <w:uiPriority w:val="34"/>
    <w:qFormat/>
    <w:rsid w:val="003B5361"/>
    <w:pPr>
      <w:ind w:left="720"/>
      <w:contextualSpacing/>
    </w:pPr>
  </w:style>
  <w:style w:type="table" w:styleId="Tabelamrea">
    <w:name w:val="Table Grid"/>
    <w:basedOn w:val="Navadnatabela"/>
    <w:locked/>
    <w:rsid w:val="002B04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34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2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7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5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83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63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8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6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3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7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8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5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7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2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cretnik\Documents\Officeove%20predloge%20po%20meri\Urad%20IRSOP%20nov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30E67F40-9213-4E68-8F3D-E29D73730D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Urad IRSOP nov</Template>
  <TotalTime>2</TotalTime>
  <Pages>4</Pages>
  <Words>249</Words>
  <Characters>1490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FURS</Company>
  <LinksUpToDate>false</LinksUpToDate>
  <CharactersWithSpaces>1736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Wiki</dc:creator>
  <cp:keywords/>
  <dc:description/>
  <cp:lastModifiedBy>Metka Čretnik</cp:lastModifiedBy>
  <cp:revision>4</cp:revision>
  <cp:lastPrinted>2018-08-16T09:11:00Z</cp:lastPrinted>
  <dcterms:created xsi:type="dcterms:W3CDTF">2020-06-22T08:43:00Z</dcterms:created>
  <dcterms:modified xsi:type="dcterms:W3CDTF">2020-06-22T09:41:00Z</dcterms:modified>
</cp:coreProperties>
</file>