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FA1153" w14:textId="77777777" w:rsidR="003B6243" w:rsidRPr="00C35873" w:rsidRDefault="003B6243" w:rsidP="0092613C">
      <w:pPr>
        <w:spacing w:line="240" w:lineRule="auto"/>
        <w:rPr>
          <w:rFonts w:cs="Arial"/>
          <w:sz w:val="22"/>
          <w:szCs w:val="22"/>
          <w:lang w:val="sl-SI"/>
        </w:rPr>
      </w:pPr>
    </w:p>
    <w:p w14:paraId="7D7B3DD6" w14:textId="77777777" w:rsidR="004D7DB9" w:rsidRPr="00C35873" w:rsidRDefault="004D7DB9" w:rsidP="0092613C">
      <w:pPr>
        <w:spacing w:line="240" w:lineRule="auto"/>
        <w:rPr>
          <w:rFonts w:cs="Arial"/>
          <w:sz w:val="22"/>
          <w:szCs w:val="22"/>
          <w:lang w:val="sl-SI"/>
        </w:rPr>
      </w:pPr>
    </w:p>
    <w:p w14:paraId="5210129E" w14:textId="77777777" w:rsidR="004D7DB9" w:rsidRPr="00C35873" w:rsidRDefault="004D7DB9" w:rsidP="0092613C">
      <w:pPr>
        <w:spacing w:line="240" w:lineRule="auto"/>
        <w:rPr>
          <w:rFonts w:cs="Arial"/>
          <w:sz w:val="22"/>
          <w:szCs w:val="22"/>
          <w:lang w:val="sl-SI"/>
        </w:rPr>
      </w:pPr>
    </w:p>
    <w:p w14:paraId="1DBA1CE1" w14:textId="77777777" w:rsidR="004D7DB9" w:rsidRPr="00C35873" w:rsidRDefault="004D7DB9" w:rsidP="0092613C">
      <w:pPr>
        <w:spacing w:line="240" w:lineRule="auto"/>
        <w:rPr>
          <w:rFonts w:cs="Arial"/>
          <w:sz w:val="22"/>
          <w:szCs w:val="22"/>
          <w:lang w:val="sl-SI"/>
        </w:rPr>
      </w:pPr>
    </w:p>
    <w:p w14:paraId="0BA0070B" w14:textId="77777777" w:rsidR="004D7DB9" w:rsidRPr="00C35873" w:rsidRDefault="004D7DB9" w:rsidP="0092613C">
      <w:pPr>
        <w:spacing w:line="240" w:lineRule="auto"/>
        <w:rPr>
          <w:rFonts w:cs="Arial"/>
          <w:sz w:val="22"/>
          <w:szCs w:val="22"/>
          <w:lang w:val="sl-SI"/>
        </w:rPr>
      </w:pPr>
    </w:p>
    <w:p w14:paraId="1E1B6686" w14:textId="77777777" w:rsidR="004D7DB9" w:rsidRPr="00C35873" w:rsidRDefault="004D7DB9" w:rsidP="0092613C">
      <w:pPr>
        <w:spacing w:line="240" w:lineRule="auto"/>
        <w:rPr>
          <w:rFonts w:cs="Arial"/>
          <w:sz w:val="22"/>
          <w:szCs w:val="22"/>
          <w:lang w:val="sl-SI"/>
        </w:rPr>
      </w:pPr>
    </w:p>
    <w:p w14:paraId="7EEE9937" w14:textId="155C6E37" w:rsidR="0092613C" w:rsidRPr="00C35873" w:rsidRDefault="0092613C" w:rsidP="0092613C">
      <w:pPr>
        <w:spacing w:line="240" w:lineRule="auto"/>
        <w:rPr>
          <w:rFonts w:cs="Arial"/>
          <w:sz w:val="22"/>
          <w:szCs w:val="22"/>
          <w:lang w:val="sl-SI"/>
        </w:rPr>
      </w:pPr>
      <w:r w:rsidRPr="00C35873">
        <w:rPr>
          <w:rFonts w:cs="Arial"/>
          <w:sz w:val="22"/>
          <w:szCs w:val="22"/>
          <w:lang w:val="sl-SI"/>
        </w:rPr>
        <w:t xml:space="preserve">Datum: </w:t>
      </w:r>
      <w:r w:rsidR="00B40838">
        <w:rPr>
          <w:rFonts w:cs="Arial"/>
          <w:sz w:val="22"/>
          <w:szCs w:val="22"/>
          <w:lang w:val="sl-SI"/>
        </w:rPr>
        <w:t>1</w:t>
      </w:r>
      <w:r w:rsidR="00301C60">
        <w:rPr>
          <w:rFonts w:cs="Arial"/>
          <w:sz w:val="22"/>
          <w:szCs w:val="22"/>
          <w:lang w:val="sl-SI"/>
        </w:rPr>
        <w:t>4</w:t>
      </w:r>
      <w:r w:rsidR="00D95823" w:rsidRPr="00C35873">
        <w:rPr>
          <w:rFonts w:cs="Arial"/>
          <w:sz w:val="22"/>
          <w:szCs w:val="22"/>
          <w:lang w:val="sl-SI"/>
        </w:rPr>
        <w:t>. </w:t>
      </w:r>
      <w:r w:rsidR="00B40838">
        <w:rPr>
          <w:rFonts w:cs="Arial"/>
          <w:sz w:val="22"/>
          <w:szCs w:val="22"/>
          <w:lang w:val="sl-SI"/>
        </w:rPr>
        <w:t>1</w:t>
      </w:r>
      <w:r w:rsidRPr="00C35873">
        <w:rPr>
          <w:rFonts w:cs="Arial"/>
          <w:sz w:val="22"/>
          <w:szCs w:val="22"/>
          <w:lang w:val="sl-SI"/>
        </w:rPr>
        <w:t>.</w:t>
      </w:r>
      <w:r w:rsidR="00D95823" w:rsidRPr="00C35873">
        <w:rPr>
          <w:rFonts w:cs="Arial"/>
          <w:sz w:val="22"/>
          <w:szCs w:val="22"/>
          <w:lang w:val="sl-SI"/>
        </w:rPr>
        <w:t> </w:t>
      </w:r>
      <w:r w:rsidR="00B40838" w:rsidRPr="00C35873">
        <w:rPr>
          <w:rFonts w:cs="Arial"/>
          <w:sz w:val="22"/>
          <w:szCs w:val="22"/>
          <w:lang w:val="sl-SI"/>
        </w:rPr>
        <w:t>202</w:t>
      </w:r>
      <w:r w:rsidR="00B40838">
        <w:rPr>
          <w:rFonts w:cs="Arial"/>
          <w:sz w:val="22"/>
          <w:szCs w:val="22"/>
          <w:lang w:val="sl-SI"/>
        </w:rPr>
        <w:t>6</w:t>
      </w:r>
    </w:p>
    <w:p w14:paraId="2278C985" w14:textId="77777777" w:rsidR="0092613C" w:rsidRPr="00C35873" w:rsidRDefault="0092613C" w:rsidP="004541F9">
      <w:pPr>
        <w:spacing w:line="240" w:lineRule="auto"/>
        <w:jc w:val="center"/>
        <w:rPr>
          <w:rFonts w:cs="Arial"/>
          <w:b/>
          <w:sz w:val="28"/>
          <w:szCs w:val="28"/>
          <w:lang w:val="sl-SI"/>
        </w:rPr>
      </w:pPr>
    </w:p>
    <w:p w14:paraId="567771F8" w14:textId="77777777" w:rsidR="003B6243" w:rsidRPr="00C35873" w:rsidRDefault="003B6243" w:rsidP="00BC4585">
      <w:pPr>
        <w:spacing w:line="240" w:lineRule="auto"/>
        <w:jc w:val="center"/>
        <w:rPr>
          <w:rFonts w:cs="Arial"/>
          <w:b/>
          <w:sz w:val="28"/>
          <w:szCs w:val="28"/>
          <w:lang w:val="sl-SI"/>
        </w:rPr>
      </w:pPr>
    </w:p>
    <w:p w14:paraId="3F5C289C" w14:textId="77777777" w:rsidR="003B6243" w:rsidRPr="00C35873" w:rsidRDefault="003B6243" w:rsidP="00BC4585">
      <w:pPr>
        <w:spacing w:line="240" w:lineRule="auto"/>
        <w:jc w:val="center"/>
        <w:rPr>
          <w:rFonts w:cs="Arial"/>
          <w:b/>
          <w:sz w:val="28"/>
          <w:szCs w:val="28"/>
          <w:lang w:val="sl-SI"/>
        </w:rPr>
      </w:pPr>
    </w:p>
    <w:p w14:paraId="4D8EC9A1" w14:textId="77777777" w:rsidR="003B6243" w:rsidRPr="00C35873" w:rsidRDefault="003B6243" w:rsidP="00BC4585">
      <w:pPr>
        <w:spacing w:line="240" w:lineRule="auto"/>
        <w:jc w:val="center"/>
        <w:rPr>
          <w:rFonts w:cs="Arial"/>
          <w:b/>
          <w:sz w:val="28"/>
          <w:szCs w:val="28"/>
          <w:lang w:val="sl-SI"/>
        </w:rPr>
      </w:pPr>
    </w:p>
    <w:p w14:paraId="6A249EC9" w14:textId="77777777" w:rsidR="00F8579B" w:rsidRPr="00C35873" w:rsidRDefault="00F8579B" w:rsidP="00BC4585">
      <w:pPr>
        <w:spacing w:line="240" w:lineRule="auto"/>
        <w:jc w:val="center"/>
        <w:rPr>
          <w:rFonts w:cs="Arial"/>
          <w:b/>
          <w:sz w:val="28"/>
          <w:szCs w:val="28"/>
          <w:lang w:val="sl-SI"/>
        </w:rPr>
      </w:pPr>
    </w:p>
    <w:p w14:paraId="4139756F" w14:textId="77777777" w:rsidR="00F8579B" w:rsidRDefault="00F8579B" w:rsidP="00BC4585">
      <w:pPr>
        <w:spacing w:line="240" w:lineRule="auto"/>
        <w:jc w:val="center"/>
        <w:rPr>
          <w:rFonts w:cs="Arial"/>
          <w:b/>
          <w:sz w:val="28"/>
          <w:szCs w:val="28"/>
          <w:lang w:val="sl-SI"/>
        </w:rPr>
      </w:pPr>
    </w:p>
    <w:p w14:paraId="1A11ADBA" w14:textId="77777777" w:rsidR="00D6760A" w:rsidRDefault="00D6760A" w:rsidP="00BC4585">
      <w:pPr>
        <w:spacing w:line="240" w:lineRule="auto"/>
        <w:jc w:val="center"/>
        <w:rPr>
          <w:rFonts w:cs="Arial"/>
          <w:b/>
          <w:sz w:val="28"/>
          <w:szCs w:val="28"/>
          <w:lang w:val="sl-SI"/>
        </w:rPr>
      </w:pPr>
    </w:p>
    <w:p w14:paraId="744D142F" w14:textId="77777777" w:rsidR="00D6760A" w:rsidRDefault="00D6760A" w:rsidP="00BC4585">
      <w:pPr>
        <w:spacing w:line="240" w:lineRule="auto"/>
        <w:jc w:val="center"/>
        <w:rPr>
          <w:rFonts w:cs="Arial"/>
          <w:b/>
          <w:sz w:val="28"/>
          <w:szCs w:val="28"/>
          <w:lang w:val="sl-SI"/>
        </w:rPr>
      </w:pPr>
    </w:p>
    <w:p w14:paraId="0E4D33EC" w14:textId="77777777" w:rsidR="00D6760A" w:rsidRDefault="00D6760A" w:rsidP="00BC4585">
      <w:pPr>
        <w:spacing w:line="240" w:lineRule="auto"/>
        <w:jc w:val="center"/>
        <w:rPr>
          <w:rFonts w:cs="Arial"/>
          <w:b/>
          <w:sz w:val="28"/>
          <w:szCs w:val="28"/>
          <w:lang w:val="sl-SI"/>
        </w:rPr>
      </w:pPr>
    </w:p>
    <w:p w14:paraId="67EA1808" w14:textId="77777777" w:rsidR="00D6760A" w:rsidRDefault="00D6760A" w:rsidP="00BC4585">
      <w:pPr>
        <w:spacing w:line="240" w:lineRule="auto"/>
        <w:jc w:val="center"/>
        <w:rPr>
          <w:rFonts w:cs="Arial"/>
          <w:b/>
          <w:sz w:val="28"/>
          <w:szCs w:val="28"/>
          <w:lang w:val="sl-SI"/>
        </w:rPr>
      </w:pPr>
    </w:p>
    <w:p w14:paraId="5BB55556" w14:textId="77777777" w:rsidR="00D6760A" w:rsidRPr="00C35873" w:rsidRDefault="00D6760A" w:rsidP="00BC4585">
      <w:pPr>
        <w:spacing w:line="240" w:lineRule="auto"/>
        <w:jc w:val="center"/>
        <w:rPr>
          <w:rFonts w:cs="Arial"/>
          <w:b/>
          <w:sz w:val="28"/>
          <w:szCs w:val="28"/>
          <w:lang w:val="sl-SI"/>
        </w:rPr>
      </w:pPr>
    </w:p>
    <w:p w14:paraId="79DA00F9" w14:textId="77777777" w:rsidR="003B6243" w:rsidRPr="00C35873" w:rsidRDefault="003B6243" w:rsidP="00BC4585">
      <w:pPr>
        <w:spacing w:line="240" w:lineRule="auto"/>
        <w:jc w:val="center"/>
        <w:rPr>
          <w:rFonts w:cs="Arial"/>
          <w:b/>
          <w:sz w:val="28"/>
          <w:szCs w:val="28"/>
          <w:lang w:val="sl-SI"/>
        </w:rPr>
      </w:pPr>
    </w:p>
    <w:p w14:paraId="6E95C689" w14:textId="77777777" w:rsidR="00200810" w:rsidRDefault="00833CBB" w:rsidP="00FD7388">
      <w:pPr>
        <w:spacing w:line="240" w:lineRule="auto"/>
        <w:jc w:val="center"/>
        <w:rPr>
          <w:rFonts w:cs="Arial"/>
          <w:b/>
          <w:sz w:val="32"/>
          <w:szCs w:val="32"/>
          <w:lang w:val="sl-SI"/>
        </w:rPr>
      </w:pPr>
      <w:r w:rsidRPr="00C35873">
        <w:rPr>
          <w:rFonts w:cs="Arial"/>
          <w:b/>
          <w:sz w:val="32"/>
          <w:szCs w:val="32"/>
          <w:lang w:val="sl-SI"/>
        </w:rPr>
        <w:t xml:space="preserve">NAVODILO ZA </w:t>
      </w:r>
      <w:r w:rsidR="00FD7388" w:rsidRPr="00FD7388">
        <w:rPr>
          <w:rFonts w:cs="Arial"/>
          <w:b/>
          <w:sz w:val="32"/>
          <w:szCs w:val="32"/>
          <w:lang w:val="sl-SI"/>
        </w:rPr>
        <w:t xml:space="preserve">REGISTRACIJO UPORABNIKA </w:t>
      </w:r>
      <w:r w:rsidR="00200810">
        <w:rPr>
          <w:rFonts w:cs="Arial"/>
          <w:b/>
          <w:sz w:val="32"/>
          <w:szCs w:val="32"/>
          <w:lang w:val="sl-SI"/>
        </w:rPr>
        <w:t>APLIKACIJE</w:t>
      </w:r>
    </w:p>
    <w:p w14:paraId="00DEFE18" w14:textId="7D959583" w:rsidR="004D7DB9" w:rsidRPr="00C35873" w:rsidRDefault="00FD7388" w:rsidP="00FD7388">
      <w:pPr>
        <w:spacing w:line="240" w:lineRule="auto"/>
        <w:jc w:val="center"/>
        <w:rPr>
          <w:rFonts w:cs="Arial"/>
          <w:b/>
          <w:sz w:val="32"/>
          <w:szCs w:val="32"/>
          <w:lang w:val="sl-SI"/>
        </w:rPr>
      </w:pPr>
      <w:r w:rsidRPr="00FD7388">
        <w:rPr>
          <w:rFonts w:cs="Arial"/>
          <w:b/>
          <w:sz w:val="32"/>
          <w:szCs w:val="32"/>
          <w:lang w:val="sl-SI"/>
        </w:rPr>
        <w:t>IS-ODPADKI</w:t>
      </w:r>
    </w:p>
    <w:p w14:paraId="5562F118" w14:textId="37EF8DA3" w:rsidR="000B35E2" w:rsidRPr="00C35873" w:rsidRDefault="000B35E2" w:rsidP="00BC4585">
      <w:pPr>
        <w:spacing w:line="240" w:lineRule="auto"/>
        <w:jc w:val="center"/>
        <w:rPr>
          <w:rFonts w:cs="Arial"/>
          <w:b/>
          <w:sz w:val="32"/>
          <w:szCs w:val="32"/>
          <w:lang w:val="sl-SI"/>
        </w:rPr>
      </w:pPr>
    </w:p>
    <w:p w14:paraId="00E693B0" w14:textId="77777777" w:rsidR="00365D35" w:rsidRPr="00C35873" w:rsidRDefault="00365D35" w:rsidP="00BC4585">
      <w:pPr>
        <w:spacing w:line="240" w:lineRule="auto"/>
        <w:jc w:val="center"/>
        <w:rPr>
          <w:rFonts w:cs="Arial"/>
          <w:b/>
          <w:color w:val="FF0000"/>
          <w:sz w:val="28"/>
          <w:szCs w:val="28"/>
          <w:lang w:val="sl-SI"/>
        </w:rPr>
      </w:pPr>
    </w:p>
    <w:p w14:paraId="28BC6EE0" w14:textId="77777777" w:rsidR="00365D35" w:rsidRPr="00C35873" w:rsidRDefault="00365D35" w:rsidP="00BC4585">
      <w:pPr>
        <w:spacing w:line="240" w:lineRule="auto"/>
        <w:jc w:val="center"/>
        <w:rPr>
          <w:rFonts w:cs="Arial"/>
          <w:b/>
          <w:color w:val="FF0000"/>
          <w:sz w:val="28"/>
          <w:szCs w:val="28"/>
          <w:lang w:val="sl-SI"/>
        </w:rPr>
      </w:pPr>
    </w:p>
    <w:p w14:paraId="575B1065" w14:textId="73348BCC" w:rsidR="004D7DB9" w:rsidRPr="00C35873" w:rsidRDefault="00BB5D1E" w:rsidP="00BC4585">
      <w:pPr>
        <w:spacing w:line="240" w:lineRule="auto"/>
        <w:jc w:val="center"/>
        <w:rPr>
          <w:rFonts w:cs="Arial"/>
          <w:sz w:val="24"/>
          <w:lang w:val="sl-SI"/>
        </w:rPr>
      </w:pPr>
      <w:r w:rsidRPr="00C35873">
        <w:rPr>
          <w:rFonts w:cs="Arial"/>
          <w:sz w:val="24"/>
          <w:lang w:val="sl-SI"/>
        </w:rPr>
        <w:t>T</w:t>
      </w:r>
      <w:r>
        <w:rPr>
          <w:rFonts w:cs="Arial"/>
          <w:sz w:val="24"/>
          <w:lang w:val="sl-SI"/>
        </w:rPr>
        <w:t>o</w:t>
      </w:r>
      <w:r w:rsidRPr="00C35873">
        <w:rPr>
          <w:rFonts w:cs="Arial"/>
          <w:sz w:val="24"/>
          <w:lang w:val="sl-SI"/>
        </w:rPr>
        <w:t xml:space="preserve"> navodil</w:t>
      </w:r>
      <w:r>
        <w:rPr>
          <w:rFonts w:cs="Arial"/>
          <w:sz w:val="24"/>
          <w:lang w:val="sl-SI"/>
        </w:rPr>
        <w:t>o</w:t>
      </w:r>
      <w:r w:rsidRPr="00C35873">
        <w:rPr>
          <w:rFonts w:cs="Arial"/>
          <w:sz w:val="24"/>
          <w:lang w:val="sl-SI"/>
        </w:rPr>
        <w:t xml:space="preserve"> </w:t>
      </w:r>
      <w:r w:rsidR="006013E5" w:rsidRPr="00C35873">
        <w:rPr>
          <w:rFonts w:cs="Arial"/>
          <w:sz w:val="24"/>
          <w:lang w:val="sl-SI"/>
        </w:rPr>
        <w:t>prelistajte</w:t>
      </w:r>
      <w:r w:rsidR="00E03221" w:rsidRPr="00C35873">
        <w:rPr>
          <w:rFonts w:cs="Arial"/>
          <w:sz w:val="24"/>
          <w:lang w:val="sl-SI"/>
        </w:rPr>
        <w:t>, p</w:t>
      </w:r>
      <w:r w:rsidR="00365D35" w:rsidRPr="00C35873">
        <w:rPr>
          <w:rFonts w:cs="Arial"/>
          <w:sz w:val="24"/>
          <w:lang w:val="sl-SI"/>
        </w:rPr>
        <w:t xml:space="preserve">reden začnete z </w:t>
      </w:r>
      <w:r w:rsidR="00FD7388">
        <w:rPr>
          <w:rFonts w:cs="Arial"/>
          <w:sz w:val="24"/>
          <w:lang w:val="sl-SI"/>
        </w:rPr>
        <w:t xml:space="preserve">registracijo uporabnika </w:t>
      </w:r>
      <w:r w:rsidR="00200810">
        <w:rPr>
          <w:rFonts w:cs="Arial"/>
          <w:sz w:val="24"/>
          <w:lang w:val="sl-SI"/>
        </w:rPr>
        <w:t xml:space="preserve">aplikacije </w:t>
      </w:r>
      <w:r w:rsidR="00FD7388">
        <w:rPr>
          <w:rFonts w:cs="Arial"/>
          <w:sz w:val="24"/>
          <w:lang w:val="sl-SI"/>
        </w:rPr>
        <w:t>IS-Odpadki</w:t>
      </w:r>
      <w:r w:rsidR="00365D35" w:rsidRPr="00C35873">
        <w:rPr>
          <w:rFonts w:cs="Arial"/>
          <w:sz w:val="24"/>
          <w:lang w:val="sl-SI"/>
        </w:rPr>
        <w:t>.</w:t>
      </w:r>
    </w:p>
    <w:p w14:paraId="0FED2245" w14:textId="77777777" w:rsidR="004D7DB9" w:rsidRPr="00C35873" w:rsidRDefault="004D7DB9" w:rsidP="00B654AB">
      <w:pPr>
        <w:rPr>
          <w:rFonts w:cs="Arial"/>
          <w:sz w:val="24"/>
          <w:lang w:val="sl-SI"/>
        </w:rPr>
      </w:pPr>
    </w:p>
    <w:p w14:paraId="4E96A20E" w14:textId="77777777" w:rsidR="004D7DB9" w:rsidRPr="00C35873" w:rsidRDefault="004D7DB9" w:rsidP="00B654AB">
      <w:pPr>
        <w:rPr>
          <w:rFonts w:cs="Arial"/>
          <w:sz w:val="24"/>
          <w:lang w:val="sl-SI"/>
        </w:rPr>
      </w:pPr>
    </w:p>
    <w:p w14:paraId="7285ADF2" w14:textId="77777777" w:rsidR="004D7DB9" w:rsidRPr="00C35873" w:rsidRDefault="004D7DB9" w:rsidP="00B654AB">
      <w:pPr>
        <w:rPr>
          <w:rFonts w:cs="Arial"/>
          <w:sz w:val="24"/>
          <w:lang w:val="sl-SI"/>
        </w:rPr>
      </w:pPr>
    </w:p>
    <w:p w14:paraId="76532C8B" w14:textId="77777777" w:rsidR="004D7DB9" w:rsidRPr="00C35873" w:rsidRDefault="004D7DB9" w:rsidP="00B654AB">
      <w:pPr>
        <w:rPr>
          <w:rFonts w:cs="Arial"/>
          <w:sz w:val="24"/>
          <w:lang w:val="sl-SI"/>
        </w:rPr>
      </w:pPr>
    </w:p>
    <w:p w14:paraId="51232D6A" w14:textId="6FE0C023" w:rsidR="004D7DB9" w:rsidRPr="00C35873" w:rsidRDefault="004D7DB9" w:rsidP="004D7DB9">
      <w:pPr>
        <w:rPr>
          <w:rFonts w:cs="Arial"/>
          <w:sz w:val="24"/>
          <w:lang w:val="sl-SI"/>
        </w:rPr>
      </w:pPr>
    </w:p>
    <w:p w14:paraId="1C37F16F" w14:textId="02DD2199" w:rsidR="004D7DB9" w:rsidRPr="00C35873" w:rsidRDefault="004D7DB9" w:rsidP="00B654AB">
      <w:pPr>
        <w:tabs>
          <w:tab w:val="left" w:pos="2269"/>
        </w:tabs>
        <w:rPr>
          <w:rFonts w:cs="Arial"/>
          <w:sz w:val="24"/>
          <w:lang w:val="sl-SI"/>
        </w:rPr>
      </w:pPr>
      <w:r w:rsidRPr="00C35873">
        <w:rPr>
          <w:rFonts w:cs="Arial"/>
          <w:sz w:val="24"/>
          <w:lang w:val="sl-SI"/>
        </w:rPr>
        <w:tab/>
      </w:r>
    </w:p>
    <w:p w14:paraId="66B0DB56" w14:textId="0DFB75A6" w:rsidR="003B6243" w:rsidRPr="00C35873" w:rsidRDefault="004D7DB9" w:rsidP="00B654AB">
      <w:pPr>
        <w:tabs>
          <w:tab w:val="left" w:pos="2269"/>
        </w:tabs>
        <w:rPr>
          <w:rFonts w:cs="Arial"/>
          <w:sz w:val="24"/>
          <w:lang w:val="sl-SI"/>
        </w:rPr>
        <w:sectPr w:rsidR="003B6243" w:rsidRPr="00C35873" w:rsidSect="00B654AB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 w:code="9"/>
          <w:pgMar w:top="1440" w:right="1080" w:bottom="1440" w:left="1080" w:header="1882" w:footer="794" w:gutter="0"/>
          <w:cols w:space="708"/>
          <w:titlePg/>
          <w:docGrid w:linePitch="272"/>
        </w:sectPr>
      </w:pPr>
      <w:r w:rsidRPr="00C35873">
        <w:rPr>
          <w:rFonts w:cs="Arial"/>
          <w:sz w:val="24"/>
          <w:lang w:val="sl-SI"/>
        </w:rPr>
        <w:tab/>
      </w:r>
    </w:p>
    <w:p w14:paraId="5FF65A18" w14:textId="61BF8BDD" w:rsidR="00365D35" w:rsidRPr="00C35873" w:rsidRDefault="005F183F" w:rsidP="00B654AB">
      <w:pPr>
        <w:spacing w:line="240" w:lineRule="auto"/>
        <w:rPr>
          <w:rFonts w:cs="Arial"/>
          <w:b/>
          <w:sz w:val="24"/>
          <w:lang w:val="sl-SI"/>
        </w:rPr>
      </w:pPr>
      <w:r w:rsidRPr="00C35873">
        <w:rPr>
          <w:rFonts w:cs="Arial"/>
          <w:b/>
          <w:sz w:val="24"/>
          <w:lang w:val="sl-SI"/>
        </w:rPr>
        <w:lastRenderedPageBreak/>
        <w:t>KAZALO</w:t>
      </w:r>
    </w:p>
    <w:sdt>
      <w:sdtPr>
        <w:rPr>
          <w:rFonts w:ascii="Arial" w:eastAsia="Times New Roman" w:hAnsi="Arial" w:cs="Times New Roman"/>
          <w:color w:val="auto"/>
          <w:sz w:val="20"/>
          <w:szCs w:val="24"/>
          <w:lang w:val="en-US" w:eastAsia="en-US"/>
        </w:rPr>
        <w:id w:val="94897311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D74AC8E" w14:textId="2E10776A" w:rsidR="004D7DB9" w:rsidRPr="00C35873" w:rsidRDefault="004D7DB9" w:rsidP="00F360BE">
          <w:pPr>
            <w:pStyle w:val="NaslovTOC"/>
            <w:spacing w:before="0" w:line="360" w:lineRule="auto"/>
          </w:pPr>
        </w:p>
        <w:p w14:paraId="7D4D7F25" w14:textId="6E0FEAFC" w:rsidR="00301C60" w:rsidRDefault="004D7DB9">
          <w:pPr>
            <w:pStyle w:val="Kazalovsebine1"/>
            <w:rPr>
              <w:rFonts w:asciiTheme="minorHAnsi" w:eastAsiaTheme="minorEastAsia" w:hAnsiTheme="minorHAnsi" w:cstheme="minorBidi"/>
              <w:noProof/>
              <w:kern w:val="2"/>
              <w:sz w:val="24"/>
              <w:lang w:val="sl-SI" w:eastAsia="sl-SI"/>
              <w14:ligatures w14:val="standardContextual"/>
            </w:rPr>
          </w:pPr>
          <w:r w:rsidRPr="00C35873">
            <w:rPr>
              <w:b/>
              <w:bCs/>
              <w:lang w:val="sl-SI"/>
            </w:rPr>
            <w:fldChar w:fldCharType="begin"/>
          </w:r>
          <w:r w:rsidRPr="00C35873">
            <w:rPr>
              <w:b/>
              <w:bCs/>
              <w:lang w:val="sl-SI"/>
            </w:rPr>
            <w:instrText xml:space="preserve"> TOC \o "1-3" \h \z \u </w:instrText>
          </w:r>
          <w:r w:rsidRPr="00C35873">
            <w:rPr>
              <w:b/>
              <w:bCs/>
              <w:lang w:val="sl-SI"/>
            </w:rPr>
            <w:fldChar w:fldCharType="separate"/>
          </w:r>
          <w:hyperlink w:anchor="_Toc219270645" w:history="1">
            <w:r w:rsidR="00301C60" w:rsidRPr="00717927">
              <w:rPr>
                <w:rStyle w:val="Hiperpovezava"/>
                <w:noProof/>
              </w:rPr>
              <w:t>I.</w:t>
            </w:r>
            <w:r w:rsidR="00301C60">
              <w:rPr>
                <w:rFonts w:asciiTheme="minorHAnsi" w:eastAsiaTheme="minorEastAsia" w:hAnsiTheme="minorHAnsi" w:cstheme="minorBidi"/>
                <w:noProof/>
                <w:kern w:val="2"/>
                <w:sz w:val="24"/>
                <w:lang w:val="sl-SI" w:eastAsia="sl-SI"/>
                <w14:ligatures w14:val="standardContextual"/>
              </w:rPr>
              <w:tab/>
            </w:r>
            <w:r w:rsidR="00301C60" w:rsidRPr="00717927">
              <w:rPr>
                <w:rStyle w:val="Hiperpovezava"/>
                <w:noProof/>
              </w:rPr>
              <w:t>OSNOVNE INFORMACIJE</w:t>
            </w:r>
            <w:r w:rsidR="00301C60">
              <w:rPr>
                <w:noProof/>
                <w:webHidden/>
              </w:rPr>
              <w:tab/>
            </w:r>
            <w:r w:rsidR="00301C60">
              <w:rPr>
                <w:noProof/>
                <w:webHidden/>
              </w:rPr>
              <w:fldChar w:fldCharType="begin"/>
            </w:r>
            <w:r w:rsidR="00301C60">
              <w:rPr>
                <w:noProof/>
                <w:webHidden/>
              </w:rPr>
              <w:instrText xml:space="preserve"> PAGEREF _Toc219270645 \h </w:instrText>
            </w:r>
            <w:r w:rsidR="00301C60">
              <w:rPr>
                <w:noProof/>
                <w:webHidden/>
              </w:rPr>
            </w:r>
            <w:r w:rsidR="00301C60">
              <w:rPr>
                <w:noProof/>
                <w:webHidden/>
              </w:rPr>
              <w:fldChar w:fldCharType="separate"/>
            </w:r>
            <w:r w:rsidR="00297BCB">
              <w:rPr>
                <w:noProof/>
                <w:webHidden/>
              </w:rPr>
              <w:t>3</w:t>
            </w:r>
            <w:r w:rsidR="00301C60">
              <w:rPr>
                <w:noProof/>
                <w:webHidden/>
              </w:rPr>
              <w:fldChar w:fldCharType="end"/>
            </w:r>
          </w:hyperlink>
        </w:p>
        <w:p w14:paraId="2113A31B" w14:textId="505D4341" w:rsidR="00301C60" w:rsidRDefault="00301C60">
          <w:pPr>
            <w:pStyle w:val="Kazalovsebine1"/>
            <w:rPr>
              <w:rFonts w:asciiTheme="minorHAnsi" w:eastAsiaTheme="minorEastAsia" w:hAnsiTheme="minorHAnsi" w:cstheme="minorBidi"/>
              <w:noProof/>
              <w:kern w:val="2"/>
              <w:sz w:val="24"/>
              <w:lang w:val="sl-SI" w:eastAsia="sl-SI"/>
              <w14:ligatures w14:val="standardContextual"/>
            </w:rPr>
          </w:pPr>
          <w:hyperlink w:anchor="_Toc219270646" w:history="1">
            <w:r w:rsidRPr="00717927">
              <w:rPr>
                <w:rStyle w:val="Hiperpovezava"/>
                <w:noProof/>
              </w:rPr>
              <w:t>II.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lang w:val="sl-SI" w:eastAsia="sl-SI"/>
                <w14:ligatures w14:val="standardContextual"/>
              </w:rPr>
              <w:tab/>
            </w:r>
            <w:r w:rsidRPr="00717927">
              <w:rPr>
                <w:rStyle w:val="Hiperpovezava"/>
                <w:noProof/>
              </w:rPr>
              <w:t>OPIS POSAMEZNIH KORAKOV V POSTOPKU REGISTRACIJE UPORABNIKA APLIKACIJE IS-ODPADKI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_Toc219270646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97BCB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65159C" w14:textId="3D74430E" w:rsidR="00301C60" w:rsidRDefault="00301C60">
          <w:pPr>
            <w:pStyle w:val="Kazalovsebine2"/>
            <w:tabs>
              <w:tab w:val="left" w:pos="709"/>
              <w:tab w:val="right" w:leader="dot" w:pos="1018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lang w:val="sl-SI" w:eastAsia="sl-SI"/>
              <w14:ligatures w14:val="standardContextual"/>
            </w:rPr>
          </w:pPr>
          <w:hyperlink w:anchor="_Toc219270647" w:history="1">
            <w:r w:rsidRPr="00717927">
              <w:rPr>
                <w:rStyle w:val="Hiperpovezava"/>
                <w:noProof/>
              </w:rPr>
              <w:t>0.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lang w:val="sl-SI" w:eastAsia="sl-SI"/>
                <w14:ligatures w14:val="standardContextual"/>
              </w:rPr>
              <w:tab/>
            </w:r>
            <w:r w:rsidRPr="00717927">
              <w:rPr>
                <w:rStyle w:val="Hiperpovezava"/>
                <w:noProof/>
              </w:rPr>
              <w:t>Dostop do aplikacije IS-Odpadki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_Toc219270647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97BCB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FAAA23" w14:textId="3377D53B" w:rsidR="00301C60" w:rsidRDefault="00301C60">
          <w:pPr>
            <w:pStyle w:val="Kazalovsebine2"/>
            <w:tabs>
              <w:tab w:val="left" w:pos="709"/>
              <w:tab w:val="right" w:leader="dot" w:pos="1018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lang w:val="sl-SI" w:eastAsia="sl-SI"/>
              <w14:ligatures w14:val="standardContextual"/>
            </w:rPr>
          </w:pPr>
          <w:hyperlink w:anchor="_Toc219270648" w:history="1">
            <w:r w:rsidRPr="00717927">
              <w:rPr>
                <w:rStyle w:val="Hiperpovezava"/>
                <w:noProof/>
                <w:lang w:eastAsia="sl-SI"/>
              </w:rPr>
              <w:t>1.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lang w:val="sl-SI" w:eastAsia="sl-SI"/>
                <w14:ligatures w14:val="standardContextual"/>
              </w:rPr>
              <w:tab/>
            </w:r>
            <w:r w:rsidRPr="00717927">
              <w:rPr>
                <w:rStyle w:val="Hiperpovezava"/>
                <w:noProof/>
                <w:lang w:eastAsia="sl-SI"/>
              </w:rPr>
              <w:t>1. korak: elektronska registracija (e-registracija) uporabnika aplikacije IS-Odpadki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_Toc219270648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97BCB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5DB77C" w14:textId="244760ED" w:rsidR="00301C60" w:rsidRDefault="00301C60">
          <w:pPr>
            <w:pStyle w:val="Kazalovsebine2"/>
            <w:tabs>
              <w:tab w:val="left" w:pos="709"/>
              <w:tab w:val="right" w:leader="dot" w:pos="1018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lang w:val="sl-SI" w:eastAsia="sl-SI"/>
              <w14:ligatures w14:val="standardContextual"/>
            </w:rPr>
          </w:pPr>
          <w:hyperlink w:anchor="_Toc219270649" w:history="1">
            <w:r w:rsidRPr="00717927">
              <w:rPr>
                <w:rStyle w:val="Hiperpovezava"/>
                <w:noProof/>
                <w:lang w:eastAsia="sl-SI"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lang w:val="sl-SI" w:eastAsia="sl-SI"/>
                <w14:ligatures w14:val="standardContextual"/>
              </w:rPr>
              <w:tab/>
            </w:r>
            <w:r w:rsidRPr="00717927">
              <w:rPr>
                <w:rStyle w:val="Hiperpovezava"/>
                <w:noProof/>
                <w:lang w:eastAsia="sl-SI"/>
              </w:rPr>
              <w:t xml:space="preserve">2. korak: </w:t>
            </w:r>
            <w:r w:rsidRPr="00717927">
              <w:rPr>
                <w:rStyle w:val="Hiperpovezava"/>
                <w:noProof/>
              </w:rPr>
              <w:t>soglasje poslovnega subjekta k e-registraciji (prijavni obrazec)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_Toc219270649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97BCB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5507C9" w14:textId="0EEB7141" w:rsidR="00301C60" w:rsidRDefault="00301C60">
          <w:pPr>
            <w:pStyle w:val="Kazalovsebine2"/>
            <w:tabs>
              <w:tab w:val="left" w:pos="709"/>
              <w:tab w:val="right" w:leader="dot" w:pos="1018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lang w:val="sl-SI" w:eastAsia="sl-SI"/>
              <w14:ligatures w14:val="standardContextual"/>
            </w:rPr>
          </w:pPr>
          <w:hyperlink w:anchor="_Toc219270650" w:history="1">
            <w:r w:rsidRPr="00717927">
              <w:rPr>
                <w:rStyle w:val="Hiperpovezava"/>
                <w:noProof/>
                <w:lang w:eastAsia="sl-SI"/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lang w:val="sl-SI" w:eastAsia="sl-SI"/>
                <w14:ligatures w14:val="standardContextual"/>
              </w:rPr>
              <w:tab/>
            </w:r>
            <w:r w:rsidRPr="00717927">
              <w:rPr>
                <w:rStyle w:val="Hiperpovezava"/>
                <w:noProof/>
                <w:lang w:eastAsia="sl-SI"/>
              </w:rPr>
              <w:t>3. korak: aktivacija uporabnika aplikacije IS-Odpadki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_Toc219270650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97BCB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1867B1" w14:textId="5F65DBC8" w:rsidR="00301C60" w:rsidRDefault="00301C60">
          <w:pPr>
            <w:pStyle w:val="Kazalovsebine1"/>
            <w:rPr>
              <w:rFonts w:asciiTheme="minorHAnsi" w:eastAsiaTheme="minorEastAsia" w:hAnsiTheme="minorHAnsi" w:cstheme="minorBidi"/>
              <w:noProof/>
              <w:kern w:val="2"/>
              <w:sz w:val="24"/>
              <w:lang w:val="sl-SI" w:eastAsia="sl-SI"/>
              <w14:ligatures w14:val="standardContextual"/>
            </w:rPr>
          </w:pPr>
          <w:hyperlink w:anchor="_Toc219270651" w:history="1">
            <w:r w:rsidRPr="00717927">
              <w:rPr>
                <w:rStyle w:val="Hiperpovezava"/>
                <w:noProof/>
              </w:rPr>
              <w:t>III.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lang w:val="sl-SI" w:eastAsia="sl-SI"/>
                <w14:ligatures w14:val="standardContextual"/>
              </w:rPr>
              <w:tab/>
            </w:r>
            <w:r w:rsidRPr="00717927">
              <w:rPr>
                <w:rStyle w:val="Hiperpovezava"/>
                <w:noProof/>
              </w:rPr>
              <w:t>DODATNA POMOČ PRI POSTOPKU REGISTRACIJE UPORABNIKA APLIKACIJE IS-ODPADKI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_Toc219270651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97BCB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0CB1E2" w14:textId="5A4E9138" w:rsidR="004D7DB9" w:rsidRPr="00C35873" w:rsidRDefault="004D7DB9" w:rsidP="00104638">
          <w:pPr>
            <w:spacing w:line="360" w:lineRule="auto"/>
            <w:rPr>
              <w:lang w:val="sl-SI"/>
            </w:rPr>
          </w:pPr>
          <w:r w:rsidRPr="00C35873">
            <w:rPr>
              <w:b/>
              <w:bCs/>
              <w:lang w:val="sl-SI"/>
            </w:rPr>
            <w:fldChar w:fldCharType="end"/>
          </w:r>
        </w:p>
      </w:sdtContent>
    </w:sdt>
    <w:p w14:paraId="23A4DBBE" w14:textId="1D54CC60" w:rsidR="00E83EEC" w:rsidRPr="00C35873" w:rsidRDefault="00E83EEC">
      <w:pPr>
        <w:spacing w:line="240" w:lineRule="auto"/>
        <w:rPr>
          <w:rFonts w:cs="Arial"/>
          <w:b/>
          <w:sz w:val="22"/>
          <w:szCs w:val="22"/>
          <w:lang w:val="sl-SI"/>
        </w:rPr>
      </w:pPr>
      <w:r w:rsidRPr="00C35873">
        <w:rPr>
          <w:rFonts w:cs="Arial"/>
          <w:b/>
          <w:sz w:val="22"/>
          <w:szCs w:val="22"/>
          <w:lang w:val="sl-SI"/>
        </w:rPr>
        <w:br w:type="page"/>
      </w:r>
    </w:p>
    <w:p w14:paraId="2FDAAA8A" w14:textId="2C83264D" w:rsidR="00B93B3F" w:rsidRPr="00C35873" w:rsidRDefault="00E03221" w:rsidP="00B654AB">
      <w:pPr>
        <w:pStyle w:val="Naslov1"/>
        <w:rPr>
          <w:color w:val="auto"/>
          <w:sz w:val="20"/>
          <w:lang w:eastAsia="en-US"/>
        </w:rPr>
      </w:pPr>
      <w:bookmarkStart w:id="0" w:name="_Toc187060997"/>
      <w:bookmarkStart w:id="1" w:name="_Toc219270645"/>
      <w:r w:rsidRPr="00C35873">
        <w:lastRenderedPageBreak/>
        <w:t>OSNOVNE INFORMACIJE</w:t>
      </w:r>
      <w:bookmarkEnd w:id="0"/>
      <w:bookmarkEnd w:id="1"/>
      <w:r w:rsidR="00F27713" w:rsidRPr="00C35873">
        <w:t xml:space="preserve"> </w:t>
      </w:r>
    </w:p>
    <w:p w14:paraId="6D8958A2" w14:textId="77777777" w:rsidR="00F8579B" w:rsidRDefault="00F8579B" w:rsidP="00FD7388">
      <w:pPr>
        <w:pStyle w:val="Odstavekseznama"/>
        <w:spacing w:line="240" w:lineRule="auto"/>
        <w:ind w:left="567"/>
        <w:jc w:val="both"/>
        <w:rPr>
          <w:rFonts w:cs="Arial"/>
          <w:szCs w:val="20"/>
          <w:lang w:val="sl-SI"/>
        </w:rPr>
      </w:pPr>
    </w:p>
    <w:p w14:paraId="260B8D1A" w14:textId="77777777" w:rsidR="0050041D" w:rsidRPr="00C35873" w:rsidRDefault="0050041D" w:rsidP="00FD7388">
      <w:pPr>
        <w:pStyle w:val="Odstavekseznama"/>
        <w:spacing w:line="240" w:lineRule="auto"/>
        <w:ind w:left="567"/>
        <w:jc w:val="both"/>
        <w:rPr>
          <w:rFonts w:cs="Arial"/>
          <w:szCs w:val="20"/>
          <w:lang w:val="sl-SI"/>
        </w:rPr>
      </w:pPr>
    </w:p>
    <w:p w14:paraId="15997BDD" w14:textId="731FA6DC" w:rsidR="00FD7388" w:rsidRDefault="005D3C5A" w:rsidP="00626093">
      <w:pPr>
        <w:pStyle w:val="Odstavekseznama"/>
        <w:numPr>
          <w:ilvl w:val="0"/>
          <w:numId w:val="2"/>
        </w:numPr>
        <w:spacing w:line="240" w:lineRule="auto"/>
        <w:jc w:val="both"/>
        <w:rPr>
          <w:rFonts w:cs="Arial"/>
          <w:szCs w:val="20"/>
          <w:lang w:val="sl-SI"/>
        </w:rPr>
      </w:pPr>
      <w:r w:rsidRPr="00DB4721">
        <w:rPr>
          <w:rFonts w:cs="Arial"/>
          <w:szCs w:val="20"/>
          <w:lang w:val="sl-SI"/>
        </w:rPr>
        <w:t xml:space="preserve">Izvirni povzročitelji odpadkov (poslovni subjekti in fizične osebe-posamezniki), zbiralci odpadkov (poslovni subjekti), predelovalci in odstranjevalci odpadkov (poslovni subjekti) </w:t>
      </w:r>
      <w:r w:rsidR="00B40838">
        <w:rPr>
          <w:rFonts w:cs="Arial"/>
          <w:szCs w:val="20"/>
          <w:lang w:val="sl-SI"/>
        </w:rPr>
        <w:t>so uporabniki informacijskega sistema o ravnanju z odpadki, ki</w:t>
      </w:r>
      <w:r w:rsidR="00B40838" w:rsidRPr="00DB4721">
        <w:rPr>
          <w:rFonts w:cs="Arial"/>
          <w:szCs w:val="20"/>
          <w:lang w:val="sl-SI"/>
        </w:rPr>
        <w:t xml:space="preserve"> </w:t>
      </w:r>
      <w:r w:rsidRPr="00DB4721">
        <w:rPr>
          <w:rFonts w:cs="Arial"/>
          <w:szCs w:val="20"/>
          <w:lang w:val="sl-SI"/>
        </w:rPr>
        <w:t xml:space="preserve">morajo imeti za vnos podatkov  in za dostop do podatkov, ki se nanašajo na njih, registriranega najmanj enega uporabnika </w:t>
      </w:r>
      <w:r w:rsidR="00B40838">
        <w:rPr>
          <w:rFonts w:cs="Arial"/>
          <w:szCs w:val="20"/>
          <w:lang w:val="sl-SI"/>
        </w:rPr>
        <w:t xml:space="preserve">aplikacije </w:t>
      </w:r>
      <w:r w:rsidRPr="00DB4721">
        <w:rPr>
          <w:rFonts w:cs="Arial"/>
          <w:szCs w:val="20"/>
          <w:lang w:val="sl-SI"/>
        </w:rPr>
        <w:t>IS-Odpadki. Vsak poslovni subjekt ima lahko registriranih več uporabnikov</w:t>
      </w:r>
      <w:r w:rsidR="00B40838">
        <w:rPr>
          <w:rFonts w:cs="Arial"/>
          <w:szCs w:val="20"/>
          <w:lang w:val="sl-SI"/>
        </w:rPr>
        <w:t xml:space="preserve"> te aplikacije</w:t>
      </w:r>
      <w:r w:rsidRPr="00DB4721">
        <w:rPr>
          <w:rFonts w:cs="Arial"/>
          <w:szCs w:val="20"/>
          <w:lang w:val="sl-SI"/>
        </w:rPr>
        <w:t>.</w:t>
      </w:r>
    </w:p>
    <w:p w14:paraId="520E8B8C" w14:textId="77777777" w:rsidR="00FD7388" w:rsidRDefault="00FD7388" w:rsidP="00FD7388">
      <w:pPr>
        <w:pStyle w:val="Odstavekseznama"/>
        <w:spacing w:line="240" w:lineRule="auto"/>
        <w:ind w:left="360"/>
        <w:jc w:val="both"/>
        <w:rPr>
          <w:rFonts w:cs="Arial"/>
          <w:szCs w:val="20"/>
          <w:lang w:val="sl-SI"/>
        </w:rPr>
      </w:pPr>
    </w:p>
    <w:p w14:paraId="5A1395C9" w14:textId="126F8A8B" w:rsidR="00FD7388" w:rsidRPr="005D3C5A" w:rsidRDefault="005D3C5A" w:rsidP="005D3C5A">
      <w:pPr>
        <w:pStyle w:val="Odstavekseznama"/>
        <w:numPr>
          <w:ilvl w:val="0"/>
          <w:numId w:val="2"/>
        </w:numPr>
        <w:spacing w:line="240" w:lineRule="auto"/>
        <w:jc w:val="both"/>
        <w:rPr>
          <w:rFonts w:cs="Arial"/>
          <w:szCs w:val="20"/>
          <w:lang w:val="sl-SI"/>
        </w:rPr>
      </w:pPr>
      <w:r w:rsidRPr="00DB4721">
        <w:rPr>
          <w:rFonts w:cs="Arial"/>
          <w:szCs w:val="20"/>
          <w:lang w:val="sl-SI"/>
        </w:rPr>
        <w:t xml:space="preserve">Registriran uporabnik </w:t>
      </w:r>
      <w:r w:rsidR="00B40838">
        <w:rPr>
          <w:rFonts w:cs="Arial"/>
          <w:szCs w:val="20"/>
          <w:lang w:val="sl-SI"/>
        </w:rPr>
        <w:t xml:space="preserve">aplikacije </w:t>
      </w:r>
      <w:r w:rsidRPr="00DB4721">
        <w:rPr>
          <w:rFonts w:cs="Arial"/>
          <w:szCs w:val="20"/>
          <w:lang w:val="sl-SI"/>
        </w:rPr>
        <w:t>IS-Odpadki</w:t>
      </w:r>
      <w:r w:rsidR="00B40838">
        <w:rPr>
          <w:rFonts w:cs="Arial"/>
          <w:szCs w:val="20"/>
          <w:lang w:val="sl-SI"/>
        </w:rPr>
        <w:t xml:space="preserve"> </w:t>
      </w:r>
      <w:r w:rsidRPr="00DB4721">
        <w:rPr>
          <w:rFonts w:cs="Arial"/>
          <w:szCs w:val="20"/>
          <w:lang w:val="sl-SI"/>
        </w:rPr>
        <w:t>je katerakoli fizična oseba-posameznik, ki izvede postopek registracije</w:t>
      </w:r>
      <w:r w:rsidR="00515326">
        <w:rPr>
          <w:rFonts w:cs="Arial"/>
          <w:szCs w:val="20"/>
          <w:lang w:val="sl-SI"/>
        </w:rPr>
        <w:t xml:space="preserve"> za določen poslovni subjekt</w:t>
      </w:r>
      <w:r w:rsidRPr="00DB4721">
        <w:rPr>
          <w:rFonts w:cs="Arial"/>
          <w:szCs w:val="20"/>
          <w:lang w:val="sl-SI"/>
        </w:rPr>
        <w:t xml:space="preserve">, za kar mora imeti kvalificirano digitalno potrdilo. Posamezni uporabnik se lahko </w:t>
      </w:r>
      <w:r w:rsidR="00515326">
        <w:rPr>
          <w:rFonts w:cs="Arial"/>
          <w:szCs w:val="20"/>
          <w:lang w:val="sl-SI"/>
        </w:rPr>
        <w:t>s svojim</w:t>
      </w:r>
      <w:r w:rsidRPr="00DB4721">
        <w:rPr>
          <w:rFonts w:cs="Arial"/>
          <w:szCs w:val="20"/>
          <w:lang w:val="sl-SI"/>
        </w:rPr>
        <w:t xml:space="preserve"> digitalnim potrdilom registrira kot uporabnik </w:t>
      </w:r>
      <w:r w:rsidR="00B40838">
        <w:rPr>
          <w:rFonts w:cs="Arial"/>
          <w:szCs w:val="20"/>
          <w:lang w:val="sl-SI"/>
        </w:rPr>
        <w:t xml:space="preserve">aplikacije </w:t>
      </w:r>
      <w:r w:rsidRPr="00DB4721">
        <w:rPr>
          <w:rFonts w:cs="Arial"/>
          <w:szCs w:val="20"/>
          <w:lang w:val="sl-SI"/>
        </w:rPr>
        <w:t xml:space="preserve">IS-Odpadki za več različnih poslovnih subjektov. Registriran uporabnik </w:t>
      </w:r>
      <w:r w:rsidR="00B40838">
        <w:rPr>
          <w:rFonts w:cs="Arial"/>
          <w:szCs w:val="20"/>
          <w:lang w:val="sl-SI"/>
        </w:rPr>
        <w:t xml:space="preserve">aplikacije </w:t>
      </w:r>
      <w:r w:rsidRPr="00DB4721">
        <w:rPr>
          <w:rFonts w:cs="Arial"/>
          <w:szCs w:val="20"/>
          <w:lang w:val="sl-SI"/>
        </w:rPr>
        <w:t>IS-Odpadki je tudi fizična oseba-posameznik, ki je izvirni povzročitelj odpadkov in izvede postopek registracije, za kar mora</w:t>
      </w:r>
      <w:r>
        <w:rPr>
          <w:rFonts w:cs="Arial"/>
          <w:szCs w:val="20"/>
          <w:lang w:val="sl-SI"/>
        </w:rPr>
        <w:t xml:space="preserve"> prav tako</w:t>
      </w:r>
      <w:r w:rsidRPr="00DB4721">
        <w:rPr>
          <w:rFonts w:cs="Arial"/>
          <w:szCs w:val="20"/>
          <w:lang w:val="sl-SI"/>
        </w:rPr>
        <w:t xml:space="preserve"> imeti kvalificirano digitalno potrdilo.</w:t>
      </w:r>
    </w:p>
    <w:p w14:paraId="36174648" w14:textId="77777777" w:rsidR="00FD7388" w:rsidRPr="00FD7388" w:rsidRDefault="00FD7388" w:rsidP="00FD7388">
      <w:pPr>
        <w:pStyle w:val="Odstavekseznama"/>
        <w:rPr>
          <w:rFonts w:cs="Arial"/>
          <w:szCs w:val="20"/>
          <w:lang w:val="sl-SI"/>
        </w:rPr>
      </w:pPr>
    </w:p>
    <w:p w14:paraId="1A4383A4" w14:textId="67D3325D" w:rsidR="00AA29B9" w:rsidRDefault="00AA29B9" w:rsidP="00626093">
      <w:pPr>
        <w:pStyle w:val="Odstavekseznama"/>
        <w:numPr>
          <w:ilvl w:val="0"/>
          <w:numId w:val="2"/>
        </w:numPr>
        <w:spacing w:line="240" w:lineRule="auto"/>
        <w:jc w:val="both"/>
        <w:rPr>
          <w:rFonts w:cs="Arial"/>
          <w:szCs w:val="20"/>
          <w:lang w:val="sl-SI"/>
        </w:rPr>
      </w:pPr>
      <w:r w:rsidRPr="00AA29B9">
        <w:rPr>
          <w:rFonts w:cs="Arial"/>
          <w:szCs w:val="20"/>
          <w:lang w:val="sl-SI"/>
        </w:rPr>
        <w:t xml:space="preserve">Po uspešno zaključenem postopku </w:t>
      </w:r>
      <w:r w:rsidR="005D3C5A">
        <w:rPr>
          <w:rFonts w:cs="Arial"/>
          <w:szCs w:val="20"/>
          <w:lang w:val="sl-SI"/>
        </w:rPr>
        <w:t>registracije</w:t>
      </w:r>
      <w:r w:rsidRPr="00AA29B9">
        <w:rPr>
          <w:rFonts w:cs="Arial"/>
          <w:szCs w:val="20"/>
          <w:lang w:val="sl-SI"/>
        </w:rPr>
        <w:t xml:space="preserve"> je </w:t>
      </w:r>
      <w:r w:rsidR="00BE4DF9">
        <w:rPr>
          <w:rFonts w:cs="Arial"/>
          <w:szCs w:val="20"/>
          <w:lang w:val="sl-SI"/>
        </w:rPr>
        <w:t>uporabnik</w:t>
      </w:r>
      <w:r w:rsidR="00BE4DF9" w:rsidRPr="00AA29B9">
        <w:rPr>
          <w:rFonts w:cs="Arial"/>
          <w:szCs w:val="20"/>
          <w:lang w:val="sl-SI"/>
        </w:rPr>
        <w:t xml:space="preserve"> </w:t>
      </w:r>
      <w:r w:rsidR="00B40838">
        <w:rPr>
          <w:rFonts w:cs="Arial"/>
          <w:szCs w:val="20"/>
          <w:lang w:val="sl-SI"/>
        </w:rPr>
        <w:t xml:space="preserve">aplikacije </w:t>
      </w:r>
      <w:r w:rsidR="005D3C5A" w:rsidRPr="00AA29B9">
        <w:rPr>
          <w:rFonts w:cs="Arial"/>
          <w:szCs w:val="20"/>
          <w:lang w:val="sl-SI"/>
        </w:rPr>
        <w:t xml:space="preserve">IS-Odpadki </w:t>
      </w:r>
      <w:r w:rsidR="005D3C5A">
        <w:rPr>
          <w:rFonts w:cs="Arial"/>
          <w:szCs w:val="20"/>
          <w:lang w:val="sl-SI"/>
        </w:rPr>
        <w:t>registriran</w:t>
      </w:r>
      <w:r w:rsidR="005D3C5A" w:rsidRPr="00AA29B9">
        <w:rPr>
          <w:rFonts w:cs="Arial"/>
          <w:szCs w:val="20"/>
          <w:lang w:val="sl-SI"/>
        </w:rPr>
        <w:t xml:space="preserve"> </w:t>
      </w:r>
      <w:r w:rsidRPr="00AA29B9">
        <w:rPr>
          <w:rFonts w:cs="Arial"/>
          <w:szCs w:val="20"/>
          <w:lang w:val="sl-SI"/>
        </w:rPr>
        <w:t xml:space="preserve">do izteka veljavnosti digitalnega potrdila. </w:t>
      </w:r>
      <w:r w:rsidR="005D3C5A">
        <w:rPr>
          <w:rFonts w:cs="Arial"/>
          <w:szCs w:val="20"/>
          <w:lang w:val="sl-SI"/>
        </w:rPr>
        <w:t>Uporabnik mora zato postopek registracije</w:t>
      </w:r>
      <w:r w:rsidR="00BE4DF9" w:rsidRPr="00AA29B9">
        <w:rPr>
          <w:rFonts w:cs="Arial"/>
          <w:szCs w:val="20"/>
          <w:lang w:val="sl-SI"/>
        </w:rPr>
        <w:t xml:space="preserve"> </w:t>
      </w:r>
      <w:r w:rsidRPr="00AA29B9">
        <w:rPr>
          <w:rFonts w:cs="Arial"/>
          <w:szCs w:val="20"/>
          <w:lang w:val="sl-SI"/>
        </w:rPr>
        <w:t>ponoviti ob vsaki zamenjavi digitalnega potrdila.</w:t>
      </w:r>
    </w:p>
    <w:p w14:paraId="29F4FD0F" w14:textId="77777777" w:rsidR="00AA29B9" w:rsidRPr="00AA29B9" w:rsidRDefault="00AA29B9" w:rsidP="00AA29B9">
      <w:pPr>
        <w:pStyle w:val="Odstavekseznama"/>
        <w:spacing w:line="240" w:lineRule="auto"/>
        <w:ind w:left="360"/>
        <w:jc w:val="both"/>
        <w:rPr>
          <w:rFonts w:cs="Arial"/>
          <w:szCs w:val="20"/>
          <w:lang w:val="sl-SI"/>
        </w:rPr>
      </w:pPr>
    </w:p>
    <w:p w14:paraId="0AC24A1E" w14:textId="4A7E08FE" w:rsidR="00AA29B9" w:rsidRDefault="00AA29B9" w:rsidP="00626093">
      <w:pPr>
        <w:pStyle w:val="Odstavekseznama"/>
        <w:numPr>
          <w:ilvl w:val="0"/>
          <w:numId w:val="2"/>
        </w:numPr>
        <w:spacing w:line="240" w:lineRule="auto"/>
        <w:jc w:val="both"/>
        <w:rPr>
          <w:rFonts w:cs="Arial"/>
          <w:szCs w:val="20"/>
          <w:lang w:val="sl-SI"/>
        </w:rPr>
      </w:pPr>
      <w:r w:rsidRPr="00AA29B9">
        <w:rPr>
          <w:rFonts w:cs="Arial"/>
          <w:szCs w:val="20"/>
          <w:lang w:val="sl-SI"/>
        </w:rPr>
        <w:t xml:space="preserve">Postopek </w:t>
      </w:r>
      <w:r w:rsidR="005D3C5A">
        <w:rPr>
          <w:rFonts w:cs="Arial"/>
          <w:szCs w:val="20"/>
          <w:lang w:val="sl-SI"/>
        </w:rPr>
        <w:t>registracije</w:t>
      </w:r>
      <w:r w:rsidR="005D3C5A" w:rsidRPr="00AA29B9">
        <w:rPr>
          <w:rFonts w:cs="Arial"/>
          <w:szCs w:val="20"/>
          <w:lang w:val="sl-SI"/>
        </w:rPr>
        <w:t xml:space="preserve"> </w:t>
      </w:r>
      <w:r w:rsidRPr="00AA29B9">
        <w:rPr>
          <w:rFonts w:cs="Arial"/>
          <w:szCs w:val="20"/>
          <w:lang w:val="sl-SI"/>
        </w:rPr>
        <w:t xml:space="preserve">uporabnika </w:t>
      </w:r>
      <w:r w:rsidR="00B40838">
        <w:rPr>
          <w:rFonts w:cs="Arial"/>
          <w:szCs w:val="20"/>
          <w:lang w:val="sl-SI"/>
        </w:rPr>
        <w:t xml:space="preserve">aplikacije </w:t>
      </w:r>
      <w:r w:rsidRPr="00AA29B9">
        <w:rPr>
          <w:rFonts w:cs="Arial"/>
          <w:szCs w:val="20"/>
          <w:lang w:val="sl-SI"/>
        </w:rPr>
        <w:t>IS-Odpadki poteka v treh korakih</w:t>
      </w:r>
      <w:r>
        <w:rPr>
          <w:rFonts w:cs="Arial"/>
          <w:szCs w:val="20"/>
          <w:lang w:val="sl-SI"/>
        </w:rPr>
        <w:t>:</w:t>
      </w:r>
    </w:p>
    <w:p w14:paraId="6A4FE9F1" w14:textId="4729F091" w:rsidR="00AA29B9" w:rsidRPr="00AA29B9" w:rsidRDefault="00AA29B9" w:rsidP="00626093">
      <w:pPr>
        <w:pStyle w:val="Odstavekseznama"/>
        <w:numPr>
          <w:ilvl w:val="0"/>
          <w:numId w:val="6"/>
        </w:numPr>
        <w:rPr>
          <w:rFonts w:cs="Arial"/>
          <w:szCs w:val="20"/>
          <w:lang w:val="sl-SI"/>
        </w:rPr>
      </w:pPr>
      <w:r w:rsidRPr="00DB4721">
        <w:rPr>
          <w:rFonts w:cs="Arial"/>
          <w:b/>
          <w:bCs/>
          <w:szCs w:val="20"/>
          <w:lang w:val="sl-SI"/>
        </w:rPr>
        <w:t>1. korak</w:t>
      </w:r>
      <w:r w:rsidRPr="00AA29B9">
        <w:rPr>
          <w:rFonts w:cs="Arial"/>
          <w:szCs w:val="20"/>
          <w:lang w:val="sl-SI"/>
        </w:rPr>
        <w:t xml:space="preserve">: elektronska registracija (e-registracija) uporabnika </w:t>
      </w:r>
      <w:r w:rsidR="00515326">
        <w:rPr>
          <w:rFonts w:cs="Arial"/>
          <w:szCs w:val="20"/>
          <w:lang w:val="sl-SI"/>
        </w:rPr>
        <w:t xml:space="preserve">aplikacije </w:t>
      </w:r>
      <w:r w:rsidRPr="00AA29B9">
        <w:rPr>
          <w:rFonts w:cs="Arial"/>
          <w:szCs w:val="20"/>
          <w:lang w:val="sl-SI"/>
        </w:rPr>
        <w:t>IS-Odpadki</w:t>
      </w:r>
      <w:r w:rsidR="00B448DE" w:rsidRPr="00B448DE">
        <w:rPr>
          <w:rFonts w:cs="Arial"/>
          <w:szCs w:val="20"/>
          <w:lang w:val="sl-SI"/>
        </w:rPr>
        <w:t>.</w:t>
      </w:r>
    </w:p>
    <w:p w14:paraId="161442A3" w14:textId="434CBB8D" w:rsidR="00AA29B9" w:rsidRDefault="00AA29B9" w:rsidP="00626093">
      <w:pPr>
        <w:pStyle w:val="Odstavekseznama"/>
        <w:numPr>
          <w:ilvl w:val="0"/>
          <w:numId w:val="6"/>
        </w:numPr>
        <w:rPr>
          <w:rFonts w:cs="Arial"/>
          <w:szCs w:val="20"/>
          <w:lang w:val="sl-SI"/>
        </w:rPr>
      </w:pPr>
      <w:r w:rsidRPr="00DB4721">
        <w:rPr>
          <w:rFonts w:cs="Arial"/>
          <w:b/>
          <w:bCs/>
          <w:szCs w:val="20"/>
          <w:lang w:val="sl-SI"/>
        </w:rPr>
        <w:t>2. korak</w:t>
      </w:r>
      <w:r w:rsidRPr="00AA29B9">
        <w:rPr>
          <w:rFonts w:cs="Arial"/>
          <w:szCs w:val="20"/>
          <w:lang w:val="sl-SI"/>
        </w:rPr>
        <w:t xml:space="preserve">: </w:t>
      </w:r>
      <w:r w:rsidR="00515326">
        <w:rPr>
          <w:rFonts w:cs="Arial"/>
          <w:szCs w:val="20"/>
          <w:lang w:val="sl-SI"/>
        </w:rPr>
        <w:t>soglasje poslovnega subjekta k e-registraciji</w:t>
      </w:r>
      <w:r w:rsidRPr="00AA29B9">
        <w:rPr>
          <w:rFonts w:cs="Arial"/>
          <w:szCs w:val="20"/>
          <w:lang w:val="sl-SI"/>
        </w:rPr>
        <w:t xml:space="preserve"> (prijavni obrazec)</w:t>
      </w:r>
      <w:r w:rsidR="00B448DE">
        <w:rPr>
          <w:rFonts w:cs="Arial"/>
          <w:szCs w:val="20"/>
          <w:lang w:val="sl-SI"/>
        </w:rPr>
        <w:t xml:space="preserve"> - </w:t>
      </w:r>
      <w:r w:rsidR="00B448DE" w:rsidRPr="00B448DE">
        <w:rPr>
          <w:rFonts w:cs="Arial"/>
          <w:szCs w:val="20"/>
          <w:lang w:val="sl-SI"/>
        </w:rPr>
        <w:t xml:space="preserve">izvesti </w:t>
      </w:r>
      <w:r w:rsidR="00B448DE">
        <w:rPr>
          <w:rFonts w:cs="Arial"/>
          <w:szCs w:val="20"/>
          <w:lang w:val="sl-SI"/>
        </w:rPr>
        <w:t xml:space="preserve">ga je treba </w:t>
      </w:r>
      <w:r w:rsidR="00B448DE" w:rsidRPr="00B448DE">
        <w:rPr>
          <w:rFonts w:cs="Arial"/>
          <w:szCs w:val="20"/>
          <w:lang w:val="sl-SI"/>
        </w:rPr>
        <w:t xml:space="preserve">samo v določenih primerih, </w:t>
      </w:r>
      <w:r w:rsidR="00BB5D1E">
        <w:rPr>
          <w:rFonts w:cs="Arial"/>
          <w:szCs w:val="20"/>
          <w:lang w:val="sl-SI"/>
        </w:rPr>
        <w:t>o čemer</w:t>
      </w:r>
      <w:r w:rsidR="00B448DE" w:rsidRPr="00B448DE">
        <w:rPr>
          <w:rFonts w:cs="Arial"/>
          <w:szCs w:val="20"/>
          <w:lang w:val="sl-SI"/>
        </w:rPr>
        <w:t xml:space="preserve"> boste seznanjeni z obvestilom ob koncu izvedbe 1. koraka.</w:t>
      </w:r>
    </w:p>
    <w:p w14:paraId="24B620E3" w14:textId="233E62CE" w:rsidR="00AA29B9" w:rsidRDefault="00AA29B9" w:rsidP="00626093">
      <w:pPr>
        <w:pStyle w:val="Odstavekseznama"/>
        <w:numPr>
          <w:ilvl w:val="0"/>
          <w:numId w:val="6"/>
        </w:numPr>
        <w:rPr>
          <w:rFonts w:cs="Arial"/>
          <w:szCs w:val="20"/>
          <w:lang w:val="sl-SI"/>
        </w:rPr>
      </w:pPr>
      <w:r w:rsidRPr="00DB4721">
        <w:rPr>
          <w:rFonts w:cs="Arial"/>
          <w:b/>
          <w:bCs/>
          <w:szCs w:val="20"/>
          <w:lang w:val="sl-SI"/>
        </w:rPr>
        <w:t>3. korak</w:t>
      </w:r>
      <w:r w:rsidRPr="00AA29B9">
        <w:rPr>
          <w:rFonts w:cs="Arial"/>
          <w:szCs w:val="20"/>
          <w:lang w:val="sl-SI"/>
        </w:rPr>
        <w:t xml:space="preserve">: aktivacija uporabnika </w:t>
      </w:r>
      <w:r w:rsidR="00515326">
        <w:rPr>
          <w:rFonts w:cs="Arial"/>
          <w:szCs w:val="20"/>
          <w:lang w:val="sl-SI"/>
        </w:rPr>
        <w:t xml:space="preserve">aplikacije </w:t>
      </w:r>
      <w:r w:rsidRPr="00AA29B9">
        <w:rPr>
          <w:rFonts w:cs="Arial"/>
          <w:szCs w:val="20"/>
          <w:lang w:val="sl-SI"/>
        </w:rPr>
        <w:t>IS-Odpadki</w:t>
      </w:r>
      <w:r w:rsidR="0050041D">
        <w:rPr>
          <w:rFonts w:cs="Arial"/>
          <w:szCs w:val="20"/>
          <w:lang w:val="sl-SI"/>
        </w:rPr>
        <w:t xml:space="preserve"> - izvede ARSO. </w:t>
      </w:r>
    </w:p>
    <w:p w14:paraId="49202F79" w14:textId="77777777" w:rsidR="007F12A2" w:rsidRDefault="007F12A2" w:rsidP="007F12A2">
      <w:pPr>
        <w:rPr>
          <w:rFonts w:cs="Arial"/>
          <w:szCs w:val="20"/>
          <w:lang w:val="sl-SI"/>
        </w:rPr>
      </w:pPr>
    </w:p>
    <w:p w14:paraId="15785826" w14:textId="3003065B" w:rsidR="007F12A2" w:rsidRPr="00DB4721" w:rsidRDefault="007F12A2" w:rsidP="007F12A2">
      <w:pPr>
        <w:pStyle w:val="Odstavekseznama"/>
        <w:numPr>
          <w:ilvl w:val="0"/>
          <w:numId w:val="2"/>
        </w:numPr>
        <w:spacing w:line="240" w:lineRule="auto"/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Registrirani</w:t>
      </w:r>
      <w:r w:rsidRPr="00DB4721">
        <w:rPr>
          <w:rFonts w:cs="Arial"/>
          <w:szCs w:val="20"/>
          <w:lang w:val="sl-SI"/>
        </w:rPr>
        <w:t xml:space="preserve"> uporabnik </w:t>
      </w:r>
      <w:r w:rsidR="00515326">
        <w:rPr>
          <w:rFonts w:cs="Arial"/>
          <w:szCs w:val="20"/>
          <w:lang w:val="sl-SI"/>
        </w:rPr>
        <w:t xml:space="preserve">aplikacije </w:t>
      </w:r>
      <w:r w:rsidRPr="00DB4721">
        <w:rPr>
          <w:rFonts w:cs="Arial"/>
          <w:szCs w:val="20"/>
          <w:lang w:val="sl-SI"/>
        </w:rPr>
        <w:t xml:space="preserve">IS-Odpadki mora za vnos podatkov v </w:t>
      </w:r>
      <w:r w:rsidR="00515326">
        <w:rPr>
          <w:rFonts w:cs="Arial"/>
          <w:szCs w:val="20"/>
          <w:lang w:val="sl-SI"/>
        </w:rPr>
        <w:t>informacijski sistem</w:t>
      </w:r>
      <w:r w:rsidRPr="00DB4721">
        <w:rPr>
          <w:rFonts w:cs="Arial"/>
          <w:szCs w:val="20"/>
          <w:lang w:val="sl-SI"/>
        </w:rPr>
        <w:t xml:space="preserve"> </w:t>
      </w:r>
      <w:r w:rsidR="00301C60">
        <w:rPr>
          <w:rFonts w:cs="Arial"/>
          <w:szCs w:val="20"/>
          <w:lang w:val="sl-SI"/>
        </w:rPr>
        <w:t xml:space="preserve">o ravnanju z odpadki </w:t>
      </w:r>
      <w:r w:rsidRPr="00DB4721">
        <w:rPr>
          <w:rFonts w:cs="Arial"/>
          <w:szCs w:val="20"/>
          <w:lang w:val="sl-SI"/>
        </w:rPr>
        <w:t>in za dostop do njih, na svojem računalniku namestiti komponento za digitalno podpisovanje</w:t>
      </w:r>
      <w:r w:rsidRPr="007F12A2">
        <w:rPr>
          <w:lang w:val="sl-SI" w:eastAsia="sl-SI"/>
        </w:rPr>
        <w:t xml:space="preserve"> (</w:t>
      </w:r>
      <w:hyperlink r:id="rId12" w:history="1">
        <w:r w:rsidRPr="007F12A2">
          <w:rPr>
            <w:rStyle w:val="Hiperpovezava"/>
            <w:lang w:val="sl-SI" w:eastAsia="sl-SI"/>
          </w:rPr>
          <w:t>Navodila za nameščanje komponente za digitalno podpisovanje</w:t>
        </w:r>
      </w:hyperlink>
      <w:r w:rsidRPr="007F12A2">
        <w:rPr>
          <w:lang w:val="sl-SI" w:eastAsia="sl-SI"/>
        </w:rPr>
        <w:t>).</w:t>
      </w:r>
    </w:p>
    <w:p w14:paraId="41DCC006" w14:textId="77777777" w:rsidR="007F12A2" w:rsidRPr="00DB4721" w:rsidRDefault="007F12A2" w:rsidP="00DB4721">
      <w:pPr>
        <w:pStyle w:val="Odstavekseznama"/>
        <w:spacing w:line="240" w:lineRule="auto"/>
        <w:ind w:left="360"/>
        <w:jc w:val="both"/>
        <w:rPr>
          <w:rFonts w:cs="Arial"/>
          <w:szCs w:val="20"/>
          <w:lang w:val="sl-SI"/>
        </w:rPr>
      </w:pPr>
    </w:p>
    <w:p w14:paraId="0A58AC64" w14:textId="01472D42" w:rsidR="007F12A2" w:rsidRPr="00DB4721" w:rsidRDefault="007F12A2" w:rsidP="00DB4721">
      <w:pPr>
        <w:pStyle w:val="Odstavekseznama"/>
        <w:numPr>
          <w:ilvl w:val="0"/>
          <w:numId w:val="2"/>
        </w:numPr>
        <w:spacing w:line="240" w:lineRule="auto"/>
        <w:jc w:val="both"/>
        <w:rPr>
          <w:rFonts w:cs="Arial"/>
          <w:szCs w:val="20"/>
          <w:lang w:val="sl-SI"/>
        </w:rPr>
      </w:pPr>
      <w:r w:rsidRPr="007F12A2">
        <w:rPr>
          <w:lang w:val="sl-SI" w:eastAsia="sl-SI"/>
        </w:rPr>
        <w:t>Po namestitvi komponente za digitalni podpis lahko vstopite v</w:t>
      </w:r>
      <w:r>
        <w:rPr>
          <w:lang w:val="sl-SI" w:eastAsia="sl-SI"/>
        </w:rPr>
        <w:t xml:space="preserve"> aplikacijo</w:t>
      </w:r>
      <w:r w:rsidRPr="007F12A2">
        <w:rPr>
          <w:lang w:val="sl-SI" w:eastAsia="sl-SI"/>
        </w:rPr>
        <w:t xml:space="preserve"> </w:t>
      </w:r>
      <w:hyperlink r:id="rId13" w:history="1">
        <w:r w:rsidRPr="007F12A2">
          <w:rPr>
            <w:rStyle w:val="Hiperpovezava"/>
            <w:lang w:val="sl-SI" w:eastAsia="sl-SI"/>
          </w:rPr>
          <w:t>IS-Odpadki</w:t>
        </w:r>
      </w:hyperlink>
      <w:r w:rsidRPr="007F12A2">
        <w:rPr>
          <w:lang w:val="sl-SI" w:eastAsia="sl-SI"/>
        </w:rPr>
        <w:t xml:space="preserve"> in izvajate aktivnosti v imenu poslovnih subjektov ali fizične osebe-posameznika, za katere ste se registrirali. </w:t>
      </w:r>
    </w:p>
    <w:p w14:paraId="06DA1FBF" w14:textId="77777777" w:rsidR="007F12A2" w:rsidRDefault="007F12A2" w:rsidP="007F12A2">
      <w:pPr>
        <w:ind w:left="360"/>
        <w:rPr>
          <w:lang w:val="sl-SI" w:eastAsia="sl-SI"/>
        </w:rPr>
      </w:pPr>
    </w:p>
    <w:p w14:paraId="404EBD72" w14:textId="77777777" w:rsidR="007F12A2" w:rsidRPr="00DB4721" w:rsidRDefault="007F12A2" w:rsidP="007F12A2">
      <w:pPr>
        <w:rPr>
          <w:rFonts w:cs="Arial"/>
          <w:b/>
          <w:bCs/>
          <w:szCs w:val="20"/>
          <w:lang w:val="sl-SI"/>
        </w:rPr>
      </w:pPr>
    </w:p>
    <w:p w14:paraId="3F0092FB" w14:textId="618F8AD0" w:rsidR="00AA29B9" w:rsidRPr="00AA29B9" w:rsidRDefault="008F2C76" w:rsidP="00B448DE">
      <w:pPr>
        <w:ind w:left="360"/>
        <w:rPr>
          <w:rFonts w:cs="Arial"/>
          <w:szCs w:val="20"/>
          <w:lang w:val="sl-SI"/>
        </w:rPr>
      </w:pPr>
      <w:r w:rsidRPr="00C35873">
        <w:rPr>
          <w:rFonts w:cs="Arial"/>
          <w:szCs w:val="20"/>
          <w:lang w:val="sl-SI"/>
        </w:rPr>
        <w:br w:type="page"/>
      </w:r>
    </w:p>
    <w:p w14:paraId="206F7E51" w14:textId="1B848CD0" w:rsidR="00E95C77" w:rsidRDefault="0050041D" w:rsidP="00AA29B9">
      <w:pPr>
        <w:pStyle w:val="Naslov1"/>
      </w:pPr>
      <w:bookmarkStart w:id="2" w:name="_Toc187060998"/>
      <w:bookmarkStart w:id="3" w:name="_Toc219270646"/>
      <w:r>
        <w:lastRenderedPageBreak/>
        <w:t>OPIS POSAMEZNIH KORAKOV V POSTOP</w:t>
      </w:r>
      <w:r w:rsidR="00AA29B9" w:rsidRPr="00AA29B9">
        <w:t>K</w:t>
      </w:r>
      <w:r>
        <w:t>U</w:t>
      </w:r>
      <w:r w:rsidR="00AA29B9" w:rsidRPr="00AA29B9">
        <w:t xml:space="preserve"> </w:t>
      </w:r>
      <w:r w:rsidR="00BB5D1E">
        <w:t>REGISTRACIJE</w:t>
      </w:r>
      <w:r w:rsidR="00BB5D1E" w:rsidRPr="00AA29B9">
        <w:t xml:space="preserve"> </w:t>
      </w:r>
      <w:r w:rsidR="00AA29B9" w:rsidRPr="00AA29B9">
        <w:t xml:space="preserve">UPORABNIKA </w:t>
      </w:r>
      <w:r w:rsidR="006429DA">
        <w:t xml:space="preserve">APLIKACIJE </w:t>
      </w:r>
      <w:r w:rsidR="00AA29B9" w:rsidRPr="00AA29B9">
        <w:t>IS-ODPADKI</w:t>
      </w:r>
      <w:bookmarkEnd w:id="2"/>
      <w:bookmarkEnd w:id="3"/>
    </w:p>
    <w:p w14:paraId="49F70508" w14:textId="281899CD" w:rsidR="0050041D" w:rsidRDefault="0050041D" w:rsidP="0050041D">
      <w:pPr>
        <w:spacing w:line="240" w:lineRule="auto"/>
        <w:jc w:val="both"/>
        <w:rPr>
          <w:lang w:val="sl-SI" w:eastAsia="sl-SI"/>
        </w:rPr>
      </w:pPr>
    </w:p>
    <w:p w14:paraId="2488E863" w14:textId="77777777" w:rsidR="0050041D" w:rsidRDefault="0050041D" w:rsidP="0050041D">
      <w:pPr>
        <w:spacing w:line="240" w:lineRule="auto"/>
        <w:jc w:val="both"/>
        <w:rPr>
          <w:lang w:val="sl-SI" w:eastAsia="sl-SI"/>
        </w:rPr>
      </w:pPr>
    </w:p>
    <w:p w14:paraId="7C551383" w14:textId="6DDA6F1B" w:rsidR="00A543D7" w:rsidRPr="00AD7AC2" w:rsidRDefault="00D6760A" w:rsidP="00AD7AC2">
      <w:pPr>
        <w:pStyle w:val="Naslov2"/>
      </w:pPr>
      <w:bookmarkStart w:id="4" w:name="_Toc187060999"/>
      <w:bookmarkStart w:id="5" w:name="_Toc219270647"/>
      <w:r>
        <w:t>D</w:t>
      </w:r>
      <w:r w:rsidRPr="00AD7AC2">
        <w:t xml:space="preserve">ostop do aplikacije </w:t>
      </w:r>
      <w:r w:rsidR="00A543D7" w:rsidRPr="00AD7AC2">
        <w:t>IS-Odpadki</w:t>
      </w:r>
      <w:bookmarkEnd w:id="4"/>
      <w:bookmarkEnd w:id="5"/>
      <w:r w:rsidR="00A543D7" w:rsidRPr="00AD7AC2">
        <w:t xml:space="preserve"> </w:t>
      </w:r>
    </w:p>
    <w:p w14:paraId="7EC8CD60" w14:textId="77777777" w:rsidR="00A543D7" w:rsidRDefault="00A543D7" w:rsidP="00A543D7">
      <w:pPr>
        <w:pStyle w:val="Odstavekseznama"/>
        <w:spacing w:line="240" w:lineRule="auto"/>
        <w:ind w:left="360"/>
        <w:jc w:val="both"/>
        <w:rPr>
          <w:rFonts w:cs="Arial"/>
          <w:szCs w:val="20"/>
          <w:lang w:val="sl-SI"/>
        </w:rPr>
      </w:pPr>
    </w:p>
    <w:p w14:paraId="5ED6CF24" w14:textId="7459E537" w:rsidR="00404E70" w:rsidRDefault="0050041D" w:rsidP="00404E70">
      <w:pPr>
        <w:pStyle w:val="Odstavekseznama"/>
        <w:numPr>
          <w:ilvl w:val="0"/>
          <w:numId w:val="12"/>
        </w:numPr>
        <w:spacing w:line="240" w:lineRule="auto"/>
        <w:jc w:val="both"/>
        <w:rPr>
          <w:rFonts w:cs="Arial"/>
          <w:szCs w:val="20"/>
          <w:lang w:val="sl-SI"/>
        </w:rPr>
      </w:pPr>
      <w:r w:rsidRPr="0050041D">
        <w:rPr>
          <w:rFonts w:cs="Arial"/>
          <w:szCs w:val="20"/>
          <w:lang w:val="sl-SI"/>
        </w:rPr>
        <w:t xml:space="preserve">Postopek začnete tako, da </w:t>
      </w:r>
      <w:r w:rsidR="00404E70">
        <w:rPr>
          <w:rFonts w:cs="Arial"/>
          <w:szCs w:val="20"/>
          <w:lang w:val="sl-SI"/>
        </w:rPr>
        <w:t xml:space="preserve">v skladu z navodili izdajatelja namestite </w:t>
      </w:r>
      <w:r w:rsidR="00BB5D1E">
        <w:rPr>
          <w:rFonts w:cs="Arial"/>
          <w:szCs w:val="20"/>
          <w:lang w:val="sl-SI"/>
        </w:rPr>
        <w:t xml:space="preserve">kvalificirano </w:t>
      </w:r>
      <w:r w:rsidR="00404E70">
        <w:rPr>
          <w:rFonts w:cs="Arial"/>
          <w:szCs w:val="20"/>
          <w:lang w:val="sl-SI"/>
        </w:rPr>
        <w:t xml:space="preserve">digitalno potrdilo. </w:t>
      </w:r>
    </w:p>
    <w:p w14:paraId="5E91DDCA" w14:textId="77777777" w:rsidR="00404E70" w:rsidRDefault="00404E70" w:rsidP="00404E70">
      <w:pPr>
        <w:pStyle w:val="Odstavekseznama"/>
        <w:spacing w:line="240" w:lineRule="auto"/>
        <w:jc w:val="both"/>
        <w:rPr>
          <w:rFonts w:cs="Arial"/>
          <w:szCs w:val="20"/>
          <w:lang w:val="sl-SI"/>
        </w:rPr>
      </w:pPr>
    </w:p>
    <w:p w14:paraId="02974EE6" w14:textId="260B546B" w:rsidR="00461234" w:rsidRDefault="00404E70" w:rsidP="00404E70">
      <w:pPr>
        <w:pStyle w:val="Odstavekseznama"/>
        <w:numPr>
          <w:ilvl w:val="0"/>
          <w:numId w:val="12"/>
        </w:numPr>
        <w:spacing w:line="240" w:lineRule="auto"/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 xml:space="preserve">V </w:t>
      </w:r>
      <w:r w:rsidR="00BB5D1E">
        <w:rPr>
          <w:rFonts w:cs="Arial"/>
          <w:szCs w:val="20"/>
          <w:lang w:val="sl-SI"/>
        </w:rPr>
        <w:t xml:space="preserve">spletni </w:t>
      </w:r>
      <w:r>
        <w:rPr>
          <w:rFonts w:cs="Arial"/>
          <w:szCs w:val="20"/>
          <w:lang w:val="sl-SI"/>
        </w:rPr>
        <w:t>brskalnik vpišite »STORITVE ARSO« in klikni</w:t>
      </w:r>
      <w:r w:rsidR="0050041D" w:rsidRPr="0050041D">
        <w:rPr>
          <w:rFonts w:cs="Arial"/>
          <w:szCs w:val="20"/>
          <w:lang w:val="sl-SI"/>
        </w:rPr>
        <w:t xml:space="preserve">te </w:t>
      </w:r>
      <w:r w:rsidR="00461234">
        <w:rPr>
          <w:rFonts w:cs="Arial"/>
          <w:szCs w:val="20"/>
          <w:lang w:val="sl-SI"/>
        </w:rPr>
        <w:t xml:space="preserve">»ENTER«. </w:t>
      </w:r>
    </w:p>
    <w:p w14:paraId="32AAE022" w14:textId="77777777" w:rsidR="00404E70" w:rsidRDefault="00404E70" w:rsidP="00404E70">
      <w:pPr>
        <w:spacing w:line="240" w:lineRule="auto"/>
        <w:jc w:val="both"/>
        <w:rPr>
          <w:rFonts w:cs="Arial"/>
          <w:szCs w:val="20"/>
          <w:lang w:val="sl-SI"/>
        </w:rPr>
      </w:pPr>
    </w:p>
    <w:p w14:paraId="53E20B67" w14:textId="2E71AA03" w:rsidR="00404E70" w:rsidRDefault="00404E70" w:rsidP="00875AE1">
      <w:pPr>
        <w:spacing w:line="240" w:lineRule="auto"/>
        <w:jc w:val="center"/>
        <w:rPr>
          <w:rFonts w:cs="Arial"/>
          <w:szCs w:val="20"/>
          <w:lang w:val="sl-SI"/>
        </w:rPr>
      </w:pPr>
      <w:r>
        <w:rPr>
          <w:rFonts w:cs="Arial"/>
          <w:noProof/>
          <w:szCs w:val="20"/>
          <w:lang w:val="sl-SI" w:eastAsia="sl-SI"/>
        </w:rPr>
        <w:drawing>
          <wp:inline distT="0" distB="0" distL="0" distR="0" wp14:anchorId="66F975F3" wp14:editId="5292B389">
            <wp:extent cx="5541783" cy="878051"/>
            <wp:effectExtent l="57150" t="57150" r="97155" b="9398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973" cy="886954"/>
                    </a:xfrm>
                    <a:prstGeom prst="rect">
                      <a:avLst/>
                    </a:prstGeom>
                    <a:ln w="12700" cap="sq">
                      <a:solidFill>
                        <a:schemeClr val="tx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E1968A3" w14:textId="77777777" w:rsidR="00875AE1" w:rsidRPr="00875AE1" w:rsidRDefault="00875AE1" w:rsidP="00875AE1">
      <w:pPr>
        <w:spacing w:line="240" w:lineRule="auto"/>
        <w:jc w:val="center"/>
        <w:rPr>
          <w:rFonts w:cs="Arial"/>
          <w:szCs w:val="20"/>
          <w:lang w:val="sl-SI"/>
        </w:rPr>
      </w:pPr>
    </w:p>
    <w:p w14:paraId="608E804D" w14:textId="77777777" w:rsidR="00BB5D1E" w:rsidRDefault="00BB5D1E" w:rsidP="00461234">
      <w:pPr>
        <w:pStyle w:val="Odstavekseznama"/>
        <w:spacing w:line="240" w:lineRule="auto"/>
        <w:ind w:left="360"/>
        <w:jc w:val="both"/>
        <w:rPr>
          <w:rFonts w:cs="Arial"/>
          <w:szCs w:val="20"/>
          <w:lang w:val="sl-SI"/>
        </w:rPr>
      </w:pPr>
    </w:p>
    <w:p w14:paraId="6AA02986" w14:textId="1B0D2736" w:rsidR="00AA29B9" w:rsidRPr="00404E70" w:rsidRDefault="00404E70" w:rsidP="007F1F54">
      <w:pPr>
        <w:pStyle w:val="Odstavekseznama"/>
        <w:numPr>
          <w:ilvl w:val="0"/>
          <w:numId w:val="12"/>
        </w:numPr>
        <w:spacing w:line="240" w:lineRule="auto"/>
        <w:jc w:val="both"/>
        <w:rPr>
          <w:lang w:val="sl-SI" w:eastAsia="sl-SI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670528" behindDoc="0" locked="0" layoutInCell="1" allowOverlap="1" wp14:anchorId="4BF82540" wp14:editId="6F6BDFF3">
            <wp:simplePos x="0" y="0"/>
            <wp:positionH relativeFrom="margin">
              <wp:align>center</wp:align>
            </wp:positionH>
            <wp:positionV relativeFrom="paragraph">
              <wp:posOffset>425201</wp:posOffset>
            </wp:positionV>
            <wp:extent cx="5541645" cy="5671185"/>
            <wp:effectExtent l="57150" t="57150" r="97155" b="100965"/>
            <wp:wrapTopAndBottom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645" cy="567118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1234" w:rsidRPr="00404E70">
        <w:rPr>
          <w:rFonts w:cs="Arial"/>
          <w:szCs w:val="20"/>
          <w:lang w:val="sl-SI"/>
        </w:rPr>
        <w:t xml:space="preserve">Prikažejo se rezultati iskanja. </w:t>
      </w:r>
      <w:r w:rsidRPr="00404E70">
        <w:rPr>
          <w:rFonts w:cs="Arial"/>
          <w:szCs w:val="20"/>
          <w:lang w:val="sl-SI"/>
        </w:rPr>
        <w:t>Med njimi k</w:t>
      </w:r>
      <w:r w:rsidR="00461234" w:rsidRPr="00404E70">
        <w:rPr>
          <w:rFonts w:cs="Arial"/>
          <w:szCs w:val="20"/>
          <w:lang w:val="sl-SI"/>
        </w:rPr>
        <w:t>liknite na »Storitve Agencije za okolje«, na portalu GOV.SI:</w:t>
      </w:r>
      <w:r w:rsidR="00403721" w:rsidRPr="00404E70">
        <w:rPr>
          <w:rFonts w:cs="Arial"/>
          <w:szCs w:val="20"/>
          <w:lang w:val="sl-SI"/>
        </w:rPr>
        <w:t xml:space="preserve"> </w:t>
      </w:r>
    </w:p>
    <w:p w14:paraId="1D24596A" w14:textId="63306C62" w:rsidR="0050041D" w:rsidRPr="00404E70" w:rsidRDefault="004A0777" w:rsidP="00404E70">
      <w:pPr>
        <w:pStyle w:val="Odstavekseznama"/>
        <w:numPr>
          <w:ilvl w:val="0"/>
          <w:numId w:val="12"/>
        </w:numPr>
        <w:rPr>
          <w:lang w:val="sl-SI"/>
        </w:rPr>
      </w:pPr>
      <w:r>
        <w:rPr>
          <w:rFonts w:cs="Arial"/>
          <w:noProof/>
          <w:sz w:val="22"/>
          <w:szCs w:val="22"/>
          <w:lang w:val="sl-SI" w:eastAsia="sl-SI"/>
        </w:rPr>
        <w:lastRenderedPageBreak/>
        <w:drawing>
          <wp:anchor distT="0" distB="0" distL="114300" distR="114300" simplePos="0" relativeHeight="251659264" behindDoc="0" locked="0" layoutInCell="1" allowOverlap="1" wp14:anchorId="36401569" wp14:editId="07319217">
            <wp:simplePos x="0" y="0"/>
            <wp:positionH relativeFrom="column">
              <wp:posOffset>689610</wp:posOffset>
            </wp:positionH>
            <wp:positionV relativeFrom="paragraph">
              <wp:posOffset>346075</wp:posOffset>
            </wp:positionV>
            <wp:extent cx="5104130" cy="4295775"/>
            <wp:effectExtent l="57150" t="57150" r="96520" b="104775"/>
            <wp:wrapTopAndBottom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130" cy="429577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041D" w:rsidRPr="00404E70">
        <w:rPr>
          <w:lang w:val="sl-SI"/>
        </w:rPr>
        <w:t>Odpre se stran »Storitve Agencije za okolje«. V kazalu kliknite na poglavje »Odpadki«:</w:t>
      </w:r>
    </w:p>
    <w:p w14:paraId="5ED7F023" w14:textId="112568C1" w:rsidR="0050041D" w:rsidRDefault="0050041D" w:rsidP="00AA29B9">
      <w:pPr>
        <w:rPr>
          <w:lang w:val="sl-SI" w:eastAsia="sl-SI"/>
        </w:rPr>
      </w:pPr>
    </w:p>
    <w:p w14:paraId="6B446F60" w14:textId="288079BD" w:rsidR="00AA29B9" w:rsidRDefault="004A0777" w:rsidP="00404E70">
      <w:pPr>
        <w:pStyle w:val="Odstavekseznama"/>
        <w:numPr>
          <w:ilvl w:val="0"/>
          <w:numId w:val="12"/>
        </w:numPr>
        <w:rPr>
          <w:lang w:val="sl-SI" w:eastAsia="sl-SI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719680" behindDoc="0" locked="0" layoutInCell="1" allowOverlap="1" wp14:anchorId="7CCAA438" wp14:editId="56083A77">
            <wp:simplePos x="0" y="0"/>
            <wp:positionH relativeFrom="margin">
              <wp:posOffset>711200</wp:posOffset>
            </wp:positionH>
            <wp:positionV relativeFrom="paragraph">
              <wp:posOffset>381000</wp:posOffset>
            </wp:positionV>
            <wp:extent cx="5057775" cy="3419475"/>
            <wp:effectExtent l="57150" t="57150" r="104775" b="104775"/>
            <wp:wrapTopAndBottom/>
            <wp:docPr id="126619789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41947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041D" w:rsidRPr="00404E70">
        <w:rPr>
          <w:lang w:val="sl-SI" w:eastAsia="sl-SI"/>
        </w:rPr>
        <w:t>Odpre se seznam, na katerem kliknite na storitev »Registracija uporabnika</w:t>
      </w:r>
      <w:r w:rsidR="006429DA">
        <w:rPr>
          <w:lang w:val="sl-SI" w:eastAsia="sl-SI"/>
        </w:rPr>
        <w:t xml:space="preserve"> aplikacije</w:t>
      </w:r>
      <w:r w:rsidR="0050041D" w:rsidRPr="00404E70">
        <w:rPr>
          <w:lang w:val="sl-SI" w:eastAsia="sl-SI"/>
        </w:rPr>
        <w:t xml:space="preserve"> IS-Odpadki«:</w:t>
      </w:r>
    </w:p>
    <w:p w14:paraId="7CD9B880" w14:textId="0CE4D4F7" w:rsidR="0050041D" w:rsidRDefault="004A0777" w:rsidP="00404E70">
      <w:pPr>
        <w:pStyle w:val="Odstavekseznama"/>
        <w:numPr>
          <w:ilvl w:val="0"/>
          <w:numId w:val="12"/>
        </w:numPr>
        <w:rPr>
          <w:lang w:val="sl-SI" w:eastAsia="sl-SI"/>
        </w:rPr>
      </w:pPr>
      <w:r>
        <w:rPr>
          <w:noProof/>
          <w:lang w:val="sl-SI" w:eastAsia="sl-SI"/>
        </w:rPr>
        <w:lastRenderedPageBreak/>
        <w:drawing>
          <wp:anchor distT="0" distB="0" distL="114300" distR="114300" simplePos="0" relativeHeight="251720704" behindDoc="0" locked="0" layoutInCell="1" allowOverlap="1" wp14:anchorId="282DAA64" wp14:editId="5584EF3A">
            <wp:simplePos x="0" y="0"/>
            <wp:positionH relativeFrom="margin">
              <wp:posOffset>526415</wp:posOffset>
            </wp:positionH>
            <wp:positionV relativeFrom="paragraph">
              <wp:posOffset>498475</wp:posOffset>
            </wp:positionV>
            <wp:extent cx="5688965" cy="3857625"/>
            <wp:effectExtent l="57150" t="57150" r="102235" b="104775"/>
            <wp:wrapTopAndBottom/>
            <wp:docPr id="23550645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965" cy="385762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041D" w:rsidRPr="00404E70">
        <w:rPr>
          <w:lang w:val="sl-SI" w:eastAsia="sl-SI"/>
        </w:rPr>
        <w:t xml:space="preserve">Odpre se nova stran, na kateri v kazalu kliknite na poglavje »Postopek </w:t>
      </w:r>
      <w:r w:rsidR="00BB5D1E">
        <w:rPr>
          <w:lang w:val="sl-SI" w:eastAsia="sl-SI"/>
        </w:rPr>
        <w:t>registracije</w:t>
      </w:r>
      <w:r w:rsidR="00BB5D1E" w:rsidRPr="00404E70">
        <w:rPr>
          <w:lang w:val="sl-SI" w:eastAsia="sl-SI"/>
        </w:rPr>
        <w:t xml:space="preserve"> </w:t>
      </w:r>
      <w:r w:rsidR="0050041D" w:rsidRPr="00404E70">
        <w:rPr>
          <w:lang w:val="sl-SI" w:eastAsia="sl-SI"/>
        </w:rPr>
        <w:t>uporabnika</w:t>
      </w:r>
      <w:r w:rsidR="006429DA">
        <w:rPr>
          <w:lang w:val="sl-SI" w:eastAsia="sl-SI"/>
        </w:rPr>
        <w:t xml:space="preserve"> aplikacije</w:t>
      </w:r>
      <w:r w:rsidR="0050041D" w:rsidRPr="00404E70">
        <w:rPr>
          <w:lang w:val="sl-SI" w:eastAsia="sl-SI"/>
        </w:rPr>
        <w:t xml:space="preserve"> IS-Odpadki«:</w:t>
      </w:r>
    </w:p>
    <w:p w14:paraId="260D5384" w14:textId="6F578DB9" w:rsidR="0050041D" w:rsidRDefault="0050041D" w:rsidP="0050041D">
      <w:pPr>
        <w:ind w:left="360"/>
        <w:rPr>
          <w:lang w:val="sl-SI" w:eastAsia="sl-SI"/>
        </w:rPr>
      </w:pPr>
    </w:p>
    <w:p w14:paraId="46930EDD" w14:textId="0AE1A6FF" w:rsidR="0050041D" w:rsidRPr="00404E70" w:rsidRDefault="0050041D" w:rsidP="00E42C42">
      <w:pPr>
        <w:pStyle w:val="Odstavekseznama"/>
        <w:rPr>
          <w:lang w:val="sl-SI" w:eastAsia="sl-SI"/>
        </w:rPr>
      </w:pPr>
      <w:r w:rsidRPr="00404E70">
        <w:rPr>
          <w:lang w:val="sl-SI" w:eastAsia="sl-SI"/>
        </w:rPr>
        <w:t xml:space="preserve">Prikaže se vsebina izbranega poglavja. </w:t>
      </w:r>
    </w:p>
    <w:p w14:paraId="3B9FC4F1" w14:textId="330545D4" w:rsidR="0050041D" w:rsidRPr="00B74287" w:rsidRDefault="00BB5D1E" w:rsidP="00875AE1">
      <w:pPr>
        <w:pStyle w:val="Naslov2"/>
        <w:rPr>
          <w:lang w:eastAsia="sl-SI"/>
        </w:rPr>
      </w:pPr>
      <w:r>
        <w:rPr>
          <w:lang w:eastAsia="sl-SI"/>
        </w:rPr>
        <w:br w:type="page"/>
      </w:r>
      <w:bookmarkStart w:id="6" w:name="_Toc187061000"/>
      <w:bookmarkStart w:id="7" w:name="_Toc219270648"/>
      <w:r w:rsidR="00A543D7" w:rsidRPr="00B74287">
        <w:rPr>
          <w:lang w:eastAsia="sl-SI"/>
        </w:rPr>
        <w:lastRenderedPageBreak/>
        <w:t xml:space="preserve">1. korak: elektronska registracija (e-registracija) uporabnika </w:t>
      </w:r>
      <w:r w:rsidR="009B769E">
        <w:rPr>
          <w:lang w:eastAsia="sl-SI"/>
        </w:rPr>
        <w:t xml:space="preserve">aplikacije </w:t>
      </w:r>
      <w:r w:rsidR="00A543D7" w:rsidRPr="00B74287">
        <w:rPr>
          <w:lang w:eastAsia="sl-SI"/>
        </w:rPr>
        <w:t>IS-Odpadki</w:t>
      </w:r>
      <w:bookmarkEnd w:id="6"/>
      <w:bookmarkEnd w:id="7"/>
    </w:p>
    <w:p w14:paraId="366756ED" w14:textId="3F467C74" w:rsidR="00404E70" w:rsidRDefault="00404E70" w:rsidP="00404E70">
      <w:pPr>
        <w:ind w:left="360"/>
        <w:rPr>
          <w:lang w:val="sl-SI" w:eastAsia="sl-SI"/>
        </w:rPr>
      </w:pPr>
    </w:p>
    <w:p w14:paraId="72358301" w14:textId="080F1400" w:rsidR="00E42C42" w:rsidRPr="00D6760A" w:rsidRDefault="004A0777" w:rsidP="00D6760A">
      <w:pPr>
        <w:pStyle w:val="Odstavekseznama"/>
        <w:numPr>
          <w:ilvl w:val="0"/>
          <w:numId w:val="13"/>
        </w:numPr>
        <w:rPr>
          <w:lang w:val="sl-SI" w:eastAsia="sl-SI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721728" behindDoc="0" locked="0" layoutInCell="1" allowOverlap="1" wp14:anchorId="707FAD59" wp14:editId="448A5574">
            <wp:simplePos x="0" y="0"/>
            <wp:positionH relativeFrom="margin">
              <wp:posOffset>267335</wp:posOffset>
            </wp:positionH>
            <wp:positionV relativeFrom="paragraph">
              <wp:posOffset>368935</wp:posOffset>
            </wp:positionV>
            <wp:extent cx="5988050" cy="3743325"/>
            <wp:effectExtent l="57150" t="57150" r="88900" b="104775"/>
            <wp:wrapTopAndBottom/>
            <wp:docPr id="1934798064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0" cy="374332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2C42" w:rsidRPr="00E42C42">
        <w:rPr>
          <w:lang w:val="sl-SI" w:eastAsia="sl-SI"/>
        </w:rPr>
        <w:t>V razdelku »1. korak« kliknite na povezavo »aplikacijo IS-Odpadki«.</w:t>
      </w:r>
    </w:p>
    <w:p w14:paraId="761440BF" w14:textId="77777777" w:rsidR="004A0777" w:rsidRDefault="004A0777" w:rsidP="00404E70">
      <w:pPr>
        <w:ind w:left="360"/>
        <w:rPr>
          <w:lang w:val="sl-SI" w:eastAsia="sl-SI"/>
        </w:rPr>
      </w:pPr>
    </w:p>
    <w:p w14:paraId="5971BA67" w14:textId="77777777" w:rsidR="004A0777" w:rsidRDefault="004A0777" w:rsidP="00404E70">
      <w:pPr>
        <w:ind w:left="360"/>
        <w:rPr>
          <w:lang w:val="sl-SI" w:eastAsia="sl-SI"/>
        </w:rPr>
      </w:pPr>
    </w:p>
    <w:p w14:paraId="621F4275" w14:textId="131BEE3B" w:rsidR="00404E70" w:rsidRPr="00E42C42" w:rsidRDefault="00A27206" w:rsidP="00E42C42">
      <w:pPr>
        <w:pStyle w:val="Odstavekseznama"/>
        <w:numPr>
          <w:ilvl w:val="0"/>
          <w:numId w:val="13"/>
        </w:numPr>
        <w:rPr>
          <w:lang w:val="sl-SI" w:eastAsia="sl-SI"/>
        </w:rPr>
      </w:pPr>
      <w:r>
        <w:rPr>
          <w:lang w:val="sl-SI" w:eastAsia="sl-SI"/>
        </w:rPr>
        <w:t>O</w:t>
      </w:r>
      <w:r w:rsidR="00404E70" w:rsidRPr="00E42C42">
        <w:rPr>
          <w:lang w:val="sl-SI" w:eastAsia="sl-SI"/>
        </w:rPr>
        <w:t>dpre se okno, v katerem izberete digitalno potrdilo, s katerim želite izvesti e-registracijo. Izbrano digitalno potrdilo potrdite s klikom na gumb »V redu«:</w:t>
      </w:r>
    </w:p>
    <w:p w14:paraId="7FCACEB7" w14:textId="318F033C" w:rsidR="00BB5D1E" w:rsidRDefault="00D6760A">
      <w:pPr>
        <w:spacing w:line="240" w:lineRule="auto"/>
        <w:rPr>
          <w:lang w:val="sl-SI" w:eastAsia="sl-SI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695104" behindDoc="0" locked="0" layoutInCell="1" allowOverlap="1" wp14:anchorId="0DCE4828" wp14:editId="2E51DAC7">
            <wp:simplePos x="0" y="0"/>
            <wp:positionH relativeFrom="margin">
              <wp:posOffset>1079500</wp:posOffset>
            </wp:positionH>
            <wp:positionV relativeFrom="paragraph">
              <wp:posOffset>203835</wp:posOffset>
            </wp:positionV>
            <wp:extent cx="3944620" cy="2305685"/>
            <wp:effectExtent l="57150" t="57150" r="93980" b="94615"/>
            <wp:wrapTopAndBottom/>
            <wp:docPr id="484866964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620" cy="230568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BA4230" w14:textId="18473BB8" w:rsidR="00BB5D1E" w:rsidRDefault="00BB5D1E">
      <w:pPr>
        <w:spacing w:line="240" w:lineRule="auto"/>
        <w:rPr>
          <w:lang w:val="sl-SI" w:eastAsia="sl-SI"/>
        </w:rPr>
      </w:pPr>
      <w:r>
        <w:rPr>
          <w:lang w:val="sl-SI" w:eastAsia="sl-SI"/>
        </w:rPr>
        <w:br w:type="page"/>
      </w:r>
    </w:p>
    <w:p w14:paraId="411348BC" w14:textId="0488EB0A" w:rsidR="0050041D" w:rsidRPr="00E42C42" w:rsidRDefault="0044647C" w:rsidP="00E42C42">
      <w:pPr>
        <w:pStyle w:val="Odstavekseznama"/>
        <w:numPr>
          <w:ilvl w:val="0"/>
          <w:numId w:val="13"/>
        </w:numPr>
        <w:rPr>
          <w:lang w:val="sl-SI" w:eastAsia="sl-SI"/>
        </w:rPr>
      </w:pPr>
      <w:r>
        <w:rPr>
          <w:noProof/>
        </w:rPr>
        <w:lastRenderedPageBreak/>
        <w:drawing>
          <wp:anchor distT="0" distB="0" distL="114300" distR="114300" simplePos="0" relativeHeight="251696128" behindDoc="0" locked="0" layoutInCell="1" allowOverlap="1" wp14:anchorId="3297C4EF" wp14:editId="612CA5EB">
            <wp:simplePos x="0" y="0"/>
            <wp:positionH relativeFrom="column">
              <wp:posOffset>478790</wp:posOffset>
            </wp:positionH>
            <wp:positionV relativeFrom="paragraph">
              <wp:posOffset>299085</wp:posOffset>
            </wp:positionV>
            <wp:extent cx="5886450" cy="6633845"/>
            <wp:effectExtent l="57150" t="57150" r="95250" b="90805"/>
            <wp:wrapTopAndBottom/>
            <wp:docPr id="474575592" name="Slika 3" descr="Slika, ki vsebuje besede besedilo, posnetek zaslona, številka, vzporedn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575592" name="Slika 3" descr="Slika, ki vsebuje besede besedilo, posnetek zaslona, številka, vzporedno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663384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31A6" w:rsidRPr="00E42C42">
        <w:rPr>
          <w:lang w:val="sl-SI" w:eastAsia="sl-SI"/>
        </w:rPr>
        <w:t>Odpre se spletni obrazec za e-registracijo:</w:t>
      </w:r>
    </w:p>
    <w:p w14:paraId="2CEF4D16" w14:textId="2E3B9274" w:rsidR="008A2FD1" w:rsidRDefault="008A2FD1" w:rsidP="0044647C">
      <w:pPr>
        <w:ind w:left="360"/>
        <w:rPr>
          <w:lang w:val="sl-SI" w:eastAsia="sl-SI"/>
        </w:rPr>
      </w:pPr>
    </w:p>
    <w:p w14:paraId="4F723C37" w14:textId="5F436D83" w:rsidR="00626093" w:rsidRPr="00665430" w:rsidRDefault="00B620E4" w:rsidP="00E42C42">
      <w:pPr>
        <w:pStyle w:val="Odstavekseznama"/>
        <w:rPr>
          <w:lang w:val="sl-SI" w:eastAsia="sl-SI"/>
        </w:rPr>
      </w:pPr>
      <w:r w:rsidRPr="00665430">
        <w:rPr>
          <w:lang w:val="sl-SI" w:eastAsia="sl-SI"/>
        </w:rPr>
        <w:t xml:space="preserve">Če se spletni obrazec ne odpre, nas o tem obvestite po e-pošti na </w:t>
      </w:r>
      <w:r w:rsidRPr="00665430">
        <w:rPr>
          <w:b/>
          <w:lang w:val="sl-SI" w:eastAsia="sl-SI"/>
        </w:rPr>
        <w:t>isodpadki.arso@gov.si</w:t>
      </w:r>
      <w:r w:rsidRPr="00665430">
        <w:rPr>
          <w:lang w:val="sl-SI" w:eastAsia="sl-SI"/>
        </w:rPr>
        <w:t>. Prosimo, da v sporočilu navedete tudi telefonsko številko, na kateri ste dosegljivi.</w:t>
      </w:r>
    </w:p>
    <w:p w14:paraId="6C7CF31A" w14:textId="380353CE" w:rsidR="00626093" w:rsidRDefault="00626093" w:rsidP="0050041D">
      <w:pPr>
        <w:ind w:left="360"/>
        <w:rPr>
          <w:lang w:val="sl-SI" w:eastAsia="sl-SI"/>
        </w:rPr>
      </w:pPr>
    </w:p>
    <w:p w14:paraId="68261B6C" w14:textId="77777777" w:rsidR="00D6760A" w:rsidRDefault="00D6760A" w:rsidP="0050041D">
      <w:pPr>
        <w:ind w:left="360"/>
        <w:rPr>
          <w:lang w:val="sl-SI" w:eastAsia="sl-SI"/>
        </w:rPr>
      </w:pPr>
    </w:p>
    <w:p w14:paraId="568BE05C" w14:textId="77777777" w:rsidR="00D6760A" w:rsidRDefault="00D6760A" w:rsidP="0050041D">
      <w:pPr>
        <w:ind w:left="360"/>
        <w:rPr>
          <w:lang w:val="sl-SI" w:eastAsia="sl-SI"/>
        </w:rPr>
      </w:pPr>
    </w:p>
    <w:p w14:paraId="4017B3CA" w14:textId="77777777" w:rsidR="00D6760A" w:rsidRDefault="00D6760A" w:rsidP="0050041D">
      <w:pPr>
        <w:ind w:left="360"/>
        <w:rPr>
          <w:lang w:val="sl-SI" w:eastAsia="sl-SI"/>
        </w:rPr>
      </w:pPr>
    </w:p>
    <w:p w14:paraId="3CFFC2B1" w14:textId="77777777" w:rsidR="00D6760A" w:rsidRDefault="00D6760A" w:rsidP="0050041D">
      <w:pPr>
        <w:ind w:left="360"/>
        <w:rPr>
          <w:lang w:val="sl-SI" w:eastAsia="sl-SI"/>
        </w:rPr>
      </w:pPr>
    </w:p>
    <w:p w14:paraId="46B79C98" w14:textId="77777777" w:rsidR="00D6760A" w:rsidRDefault="00D6760A" w:rsidP="0050041D">
      <w:pPr>
        <w:ind w:left="360"/>
        <w:rPr>
          <w:lang w:val="sl-SI" w:eastAsia="sl-SI"/>
        </w:rPr>
      </w:pPr>
    </w:p>
    <w:p w14:paraId="389B115D" w14:textId="77777777" w:rsidR="00D6760A" w:rsidRDefault="00D6760A" w:rsidP="0050041D">
      <w:pPr>
        <w:ind w:left="360"/>
        <w:rPr>
          <w:lang w:val="sl-SI" w:eastAsia="sl-SI"/>
        </w:rPr>
      </w:pPr>
    </w:p>
    <w:p w14:paraId="0A08E98B" w14:textId="77777777" w:rsidR="00D6760A" w:rsidRDefault="00D6760A" w:rsidP="0050041D">
      <w:pPr>
        <w:ind w:left="360"/>
        <w:rPr>
          <w:lang w:val="sl-SI" w:eastAsia="sl-SI"/>
        </w:rPr>
      </w:pPr>
    </w:p>
    <w:p w14:paraId="47188F64" w14:textId="676C0017" w:rsidR="001C08AD" w:rsidRPr="00665430" w:rsidRDefault="000F0917" w:rsidP="00E42C42">
      <w:pPr>
        <w:pStyle w:val="Odstavekseznama"/>
        <w:numPr>
          <w:ilvl w:val="0"/>
          <w:numId w:val="13"/>
        </w:numPr>
        <w:rPr>
          <w:lang w:val="sl-SI" w:eastAsia="sl-SI"/>
        </w:rPr>
      </w:pPr>
      <w:r>
        <w:rPr>
          <w:lang w:val="sl-SI" w:eastAsia="sl-SI"/>
        </w:rPr>
        <w:lastRenderedPageBreak/>
        <w:t>Na obrazcu i</w:t>
      </w:r>
      <w:r w:rsidR="001C08AD" w:rsidRPr="00665430">
        <w:rPr>
          <w:lang w:val="sl-SI" w:eastAsia="sl-SI"/>
        </w:rPr>
        <w:t xml:space="preserve">zpolnite vsa polja, </w:t>
      </w:r>
      <w:r>
        <w:rPr>
          <w:lang w:val="sl-SI" w:eastAsia="sl-SI"/>
        </w:rPr>
        <w:t xml:space="preserve">ki so </w:t>
      </w:r>
      <w:r w:rsidR="001C08AD" w:rsidRPr="00665430">
        <w:rPr>
          <w:lang w:val="sl-SI" w:eastAsia="sl-SI"/>
        </w:rPr>
        <w:t xml:space="preserve">označena z zvezdico. </w:t>
      </w:r>
    </w:p>
    <w:p w14:paraId="3A88713C" w14:textId="0208B254" w:rsidR="001C08AD" w:rsidRPr="001C08AD" w:rsidRDefault="001C08AD" w:rsidP="00665430">
      <w:pPr>
        <w:ind w:left="720"/>
        <w:rPr>
          <w:lang w:val="sl-SI" w:eastAsia="sl-SI"/>
        </w:rPr>
      </w:pPr>
      <w:r w:rsidRPr="001C08AD">
        <w:rPr>
          <w:u w:val="single"/>
          <w:lang w:val="sl-SI" w:eastAsia="sl-SI"/>
        </w:rPr>
        <w:t>Uporabniško ime</w:t>
      </w:r>
      <w:r w:rsidRPr="001C08AD">
        <w:rPr>
          <w:lang w:val="sl-SI" w:eastAsia="sl-SI"/>
        </w:rPr>
        <w:t xml:space="preserve"> izberete sami. Če si je to uporabniško ime že izbral drug </w:t>
      </w:r>
      <w:r w:rsidR="000F0917">
        <w:rPr>
          <w:lang w:val="sl-SI" w:eastAsia="sl-SI"/>
        </w:rPr>
        <w:t>uporabnik</w:t>
      </w:r>
      <w:r w:rsidR="004C1A03">
        <w:rPr>
          <w:lang w:val="sl-SI" w:eastAsia="sl-SI"/>
        </w:rPr>
        <w:t xml:space="preserve"> ali pri prejšnjih registracijah vi sami</w:t>
      </w:r>
      <w:r w:rsidRPr="001C08AD">
        <w:rPr>
          <w:lang w:val="sl-SI" w:eastAsia="sl-SI"/>
        </w:rPr>
        <w:t xml:space="preserve">, vas bo sistem na to opozoril ob kliku na gumb »Potrdi«. </w:t>
      </w:r>
      <w:r w:rsidR="004C1A03">
        <w:rPr>
          <w:lang w:val="sl-SI" w:eastAsia="sl-SI"/>
        </w:rPr>
        <w:t xml:space="preserve">V tem primeru </w:t>
      </w:r>
      <w:r w:rsidR="004C1A03">
        <w:rPr>
          <w:b/>
          <w:bCs/>
          <w:lang w:val="sl-SI" w:eastAsia="sl-SI"/>
        </w:rPr>
        <w:t>izberite in vpišite</w:t>
      </w:r>
      <w:r w:rsidR="00822DBD" w:rsidRPr="0091789E">
        <w:rPr>
          <w:b/>
          <w:bCs/>
          <w:lang w:val="sl-SI" w:eastAsia="sl-SI"/>
        </w:rPr>
        <w:t xml:space="preserve"> novo uporabniško ime</w:t>
      </w:r>
      <w:r w:rsidR="00822DBD">
        <w:rPr>
          <w:lang w:val="sl-SI" w:eastAsia="sl-SI"/>
        </w:rPr>
        <w:t xml:space="preserve">. </w:t>
      </w:r>
    </w:p>
    <w:p w14:paraId="1F6CED2E" w14:textId="32DD86A5" w:rsidR="001C08AD" w:rsidRDefault="001C08AD" w:rsidP="00665430">
      <w:pPr>
        <w:ind w:left="720"/>
        <w:rPr>
          <w:lang w:val="sl-SI" w:eastAsia="sl-SI"/>
        </w:rPr>
      </w:pPr>
      <w:r w:rsidRPr="001C08AD">
        <w:rPr>
          <w:lang w:val="sl-SI" w:eastAsia="sl-SI"/>
        </w:rPr>
        <w:t xml:space="preserve">Vpišite vaše </w:t>
      </w:r>
      <w:r w:rsidRPr="001C08AD">
        <w:rPr>
          <w:u w:val="single"/>
          <w:lang w:val="sl-SI" w:eastAsia="sl-SI"/>
        </w:rPr>
        <w:t>kontaktne podatke</w:t>
      </w:r>
      <w:r w:rsidRPr="001C08AD">
        <w:rPr>
          <w:lang w:val="sl-SI" w:eastAsia="sl-SI"/>
        </w:rPr>
        <w:t>: ime in priimek</w:t>
      </w:r>
      <w:r w:rsidR="004C1A03">
        <w:rPr>
          <w:lang w:val="sl-SI" w:eastAsia="sl-SI"/>
        </w:rPr>
        <w:t xml:space="preserve"> osebe, ki izpolnjuje obrazec</w:t>
      </w:r>
      <w:r w:rsidRPr="001C08AD">
        <w:rPr>
          <w:lang w:val="sl-SI" w:eastAsia="sl-SI"/>
        </w:rPr>
        <w:t>, telefon in e-</w:t>
      </w:r>
      <w:r w:rsidR="0044647C">
        <w:rPr>
          <w:lang w:val="sl-SI" w:eastAsia="sl-SI"/>
        </w:rPr>
        <w:t>pošto</w:t>
      </w:r>
      <w:r w:rsidRPr="001C08AD">
        <w:rPr>
          <w:lang w:val="sl-SI" w:eastAsia="sl-SI"/>
        </w:rPr>
        <w:t>. Pozor, preverite pravilnost zapisa e-</w:t>
      </w:r>
      <w:r w:rsidR="000F0917">
        <w:rPr>
          <w:lang w:val="sl-SI" w:eastAsia="sl-SI"/>
        </w:rPr>
        <w:t>naslova</w:t>
      </w:r>
      <w:r w:rsidRPr="001C08AD">
        <w:rPr>
          <w:lang w:val="sl-SI" w:eastAsia="sl-SI"/>
        </w:rPr>
        <w:t xml:space="preserve">, saj boste nanj prejemali vsa avtomatsko generirana sporočila </w:t>
      </w:r>
      <w:r w:rsidR="000F0917">
        <w:rPr>
          <w:lang w:val="sl-SI" w:eastAsia="sl-SI"/>
        </w:rPr>
        <w:t>in</w:t>
      </w:r>
      <w:r w:rsidRPr="001C08AD">
        <w:rPr>
          <w:lang w:val="sl-SI" w:eastAsia="sl-SI"/>
        </w:rPr>
        <w:t xml:space="preserve"> obvestila o vaših aktivnostih v aplikaciji IS-Odpadki.</w:t>
      </w:r>
    </w:p>
    <w:p w14:paraId="48FB1C77" w14:textId="79B702AE" w:rsidR="008D6672" w:rsidRDefault="00FB4EB9" w:rsidP="00FB4EB9">
      <w:pPr>
        <w:rPr>
          <w:lang w:val="sl-SI" w:eastAsia="sl-SI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697152" behindDoc="0" locked="0" layoutInCell="1" allowOverlap="1" wp14:anchorId="49BAC6F8" wp14:editId="482D9E9C">
            <wp:simplePos x="0" y="0"/>
            <wp:positionH relativeFrom="column">
              <wp:posOffset>218440</wp:posOffset>
            </wp:positionH>
            <wp:positionV relativeFrom="paragraph">
              <wp:posOffset>113030</wp:posOffset>
            </wp:positionV>
            <wp:extent cx="6089015" cy="2273300"/>
            <wp:effectExtent l="57150" t="57150" r="102235" b="88900"/>
            <wp:wrapTopAndBottom/>
            <wp:docPr id="1767843250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015" cy="227330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4DED32" w14:textId="77777777" w:rsidR="00FB4EB9" w:rsidRPr="001C08AD" w:rsidRDefault="00FB4EB9" w:rsidP="00665430">
      <w:pPr>
        <w:ind w:left="720"/>
        <w:rPr>
          <w:lang w:val="sl-SI" w:eastAsia="sl-SI"/>
        </w:rPr>
      </w:pPr>
    </w:p>
    <w:p w14:paraId="48CE0410" w14:textId="5FC4ED18" w:rsidR="00B620E4" w:rsidRDefault="0044647C" w:rsidP="00E42C42">
      <w:pPr>
        <w:pStyle w:val="Odstavekseznama"/>
        <w:numPr>
          <w:ilvl w:val="0"/>
          <w:numId w:val="13"/>
        </w:numPr>
        <w:rPr>
          <w:lang w:val="sl-SI" w:eastAsia="sl-SI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698176" behindDoc="0" locked="0" layoutInCell="1" allowOverlap="1" wp14:anchorId="6DE12D30" wp14:editId="09A142A9">
            <wp:simplePos x="0" y="0"/>
            <wp:positionH relativeFrom="column">
              <wp:posOffset>215900</wp:posOffset>
            </wp:positionH>
            <wp:positionV relativeFrom="paragraph">
              <wp:posOffset>475615</wp:posOffset>
            </wp:positionV>
            <wp:extent cx="6096635" cy="2246630"/>
            <wp:effectExtent l="57150" t="57150" r="94615" b="96520"/>
            <wp:wrapTopAndBottom/>
            <wp:docPr id="848741112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224663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0917">
        <w:rPr>
          <w:lang w:val="sl-SI" w:eastAsia="sl-SI"/>
        </w:rPr>
        <w:t>Vpišite podatke o p</w:t>
      </w:r>
      <w:r>
        <w:rPr>
          <w:lang w:val="sl-SI" w:eastAsia="sl-SI"/>
        </w:rPr>
        <w:t>oslovn</w:t>
      </w:r>
      <w:r w:rsidR="000F0917">
        <w:rPr>
          <w:lang w:val="sl-SI" w:eastAsia="sl-SI"/>
        </w:rPr>
        <w:t xml:space="preserve">em </w:t>
      </w:r>
      <w:r>
        <w:rPr>
          <w:lang w:val="sl-SI" w:eastAsia="sl-SI"/>
        </w:rPr>
        <w:t>subjekt</w:t>
      </w:r>
      <w:r w:rsidR="000F0917">
        <w:rPr>
          <w:lang w:val="sl-SI" w:eastAsia="sl-SI"/>
        </w:rPr>
        <w:t>u</w:t>
      </w:r>
      <w:r>
        <w:rPr>
          <w:lang w:val="sl-SI" w:eastAsia="sl-SI"/>
        </w:rPr>
        <w:t xml:space="preserve"> oz. poslovn</w:t>
      </w:r>
      <w:r w:rsidR="000F0917">
        <w:rPr>
          <w:lang w:val="sl-SI" w:eastAsia="sl-SI"/>
        </w:rPr>
        <w:t>ih</w:t>
      </w:r>
      <w:r>
        <w:rPr>
          <w:lang w:val="sl-SI" w:eastAsia="sl-SI"/>
        </w:rPr>
        <w:t xml:space="preserve"> subjekt</w:t>
      </w:r>
      <w:r w:rsidR="000F0917">
        <w:rPr>
          <w:lang w:val="sl-SI" w:eastAsia="sl-SI"/>
        </w:rPr>
        <w:t>ih</w:t>
      </w:r>
      <w:r w:rsidR="00A66924">
        <w:rPr>
          <w:lang w:val="sl-SI" w:eastAsia="sl-SI"/>
        </w:rPr>
        <w:t>,</w:t>
      </w:r>
      <w:r>
        <w:rPr>
          <w:lang w:val="sl-SI" w:eastAsia="sl-SI"/>
        </w:rPr>
        <w:t xml:space="preserve"> za </w:t>
      </w:r>
      <w:r w:rsidR="00A66924">
        <w:rPr>
          <w:lang w:val="sl-SI" w:eastAsia="sl-SI"/>
        </w:rPr>
        <w:t xml:space="preserve">katere </w:t>
      </w:r>
      <w:r>
        <w:rPr>
          <w:lang w:val="sl-SI" w:eastAsia="sl-SI"/>
        </w:rPr>
        <w:t xml:space="preserve">boste </w:t>
      </w:r>
      <w:r w:rsidR="00157CE4">
        <w:rPr>
          <w:lang w:val="sl-SI" w:eastAsia="sl-SI"/>
        </w:rPr>
        <w:t>uporabljali aplikacijo IS-Odpadki</w:t>
      </w:r>
      <w:r w:rsidR="000F0917">
        <w:rPr>
          <w:lang w:val="sl-SI" w:eastAsia="sl-SI"/>
        </w:rPr>
        <w:t xml:space="preserve">. To storite tako, da </w:t>
      </w:r>
      <w:r w:rsidR="001C08AD" w:rsidRPr="00665430">
        <w:rPr>
          <w:lang w:val="sl-SI" w:eastAsia="sl-SI"/>
        </w:rPr>
        <w:t xml:space="preserve">kliknete na </w:t>
      </w:r>
      <w:r>
        <w:rPr>
          <w:lang w:val="sl-SI" w:eastAsia="sl-SI"/>
        </w:rPr>
        <w:t>gumb »Dodaj«</w:t>
      </w:r>
      <w:r w:rsidR="000F0917">
        <w:rPr>
          <w:lang w:val="sl-SI" w:eastAsia="sl-SI"/>
        </w:rPr>
        <w:t>:</w:t>
      </w:r>
    </w:p>
    <w:p w14:paraId="696A73DE" w14:textId="16B2EA90" w:rsidR="00665430" w:rsidRDefault="00665430" w:rsidP="001C08AD">
      <w:pPr>
        <w:ind w:left="360"/>
        <w:rPr>
          <w:lang w:val="sl-SI" w:eastAsia="sl-SI"/>
        </w:rPr>
      </w:pPr>
    </w:p>
    <w:p w14:paraId="79E86948" w14:textId="77777777" w:rsidR="00FB4EB9" w:rsidRDefault="00FB4EB9" w:rsidP="001C08AD">
      <w:pPr>
        <w:ind w:left="360"/>
        <w:rPr>
          <w:lang w:val="sl-SI" w:eastAsia="sl-SI"/>
        </w:rPr>
      </w:pPr>
    </w:p>
    <w:p w14:paraId="1E027673" w14:textId="77777777" w:rsidR="00FB4EB9" w:rsidRDefault="00FB4EB9" w:rsidP="001C08AD">
      <w:pPr>
        <w:ind w:left="360"/>
        <w:rPr>
          <w:lang w:val="sl-SI" w:eastAsia="sl-SI"/>
        </w:rPr>
      </w:pPr>
    </w:p>
    <w:p w14:paraId="51BF254F" w14:textId="77777777" w:rsidR="00FB4EB9" w:rsidRDefault="00FB4EB9" w:rsidP="001C08AD">
      <w:pPr>
        <w:ind w:left="360"/>
        <w:rPr>
          <w:lang w:val="sl-SI" w:eastAsia="sl-SI"/>
        </w:rPr>
      </w:pPr>
    </w:p>
    <w:p w14:paraId="08983A89" w14:textId="77777777" w:rsidR="00FB4EB9" w:rsidRDefault="00FB4EB9" w:rsidP="001C08AD">
      <w:pPr>
        <w:ind w:left="360"/>
        <w:rPr>
          <w:lang w:val="sl-SI" w:eastAsia="sl-SI"/>
        </w:rPr>
      </w:pPr>
    </w:p>
    <w:p w14:paraId="5041B907" w14:textId="77777777" w:rsidR="00FB4EB9" w:rsidRDefault="00FB4EB9" w:rsidP="001C08AD">
      <w:pPr>
        <w:ind w:left="360"/>
        <w:rPr>
          <w:lang w:val="sl-SI" w:eastAsia="sl-SI"/>
        </w:rPr>
      </w:pPr>
    </w:p>
    <w:p w14:paraId="113E9BF9" w14:textId="77777777" w:rsidR="00FB4EB9" w:rsidRDefault="00FB4EB9" w:rsidP="001C08AD">
      <w:pPr>
        <w:ind w:left="360"/>
        <w:rPr>
          <w:lang w:val="sl-SI" w:eastAsia="sl-SI"/>
        </w:rPr>
      </w:pPr>
    </w:p>
    <w:p w14:paraId="51198459" w14:textId="77777777" w:rsidR="00FB4EB9" w:rsidRDefault="00FB4EB9" w:rsidP="001C08AD">
      <w:pPr>
        <w:ind w:left="360"/>
        <w:rPr>
          <w:lang w:val="sl-SI" w:eastAsia="sl-SI"/>
        </w:rPr>
      </w:pPr>
    </w:p>
    <w:p w14:paraId="57784F0B" w14:textId="77777777" w:rsidR="00FB4EB9" w:rsidRDefault="00FB4EB9" w:rsidP="001C08AD">
      <w:pPr>
        <w:ind w:left="360"/>
        <w:rPr>
          <w:lang w:val="sl-SI" w:eastAsia="sl-SI"/>
        </w:rPr>
      </w:pPr>
    </w:p>
    <w:p w14:paraId="0636B760" w14:textId="77777777" w:rsidR="00FB4EB9" w:rsidRDefault="00FB4EB9" w:rsidP="001C08AD">
      <w:pPr>
        <w:ind w:left="360"/>
        <w:rPr>
          <w:lang w:val="sl-SI" w:eastAsia="sl-SI"/>
        </w:rPr>
      </w:pPr>
    </w:p>
    <w:p w14:paraId="12489FAE" w14:textId="77777777" w:rsidR="00FB4EB9" w:rsidRDefault="00FB4EB9" w:rsidP="001C08AD">
      <w:pPr>
        <w:ind w:left="360"/>
        <w:rPr>
          <w:lang w:val="sl-SI" w:eastAsia="sl-SI"/>
        </w:rPr>
      </w:pPr>
    </w:p>
    <w:p w14:paraId="54C3A2B1" w14:textId="77777777" w:rsidR="00FB4EB9" w:rsidRDefault="00FB4EB9" w:rsidP="001C08AD">
      <w:pPr>
        <w:ind w:left="360"/>
        <w:rPr>
          <w:lang w:val="sl-SI" w:eastAsia="sl-SI"/>
        </w:rPr>
      </w:pPr>
    </w:p>
    <w:p w14:paraId="49C44A2B" w14:textId="77777777" w:rsidR="00FB4EB9" w:rsidRDefault="00FB4EB9" w:rsidP="001C08AD">
      <w:pPr>
        <w:ind w:left="360"/>
        <w:rPr>
          <w:lang w:val="sl-SI" w:eastAsia="sl-SI"/>
        </w:rPr>
      </w:pPr>
    </w:p>
    <w:p w14:paraId="64D035C2" w14:textId="0988F839" w:rsidR="00665430" w:rsidRDefault="00FB4EB9" w:rsidP="00E42C42">
      <w:pPr>
        <w:pStyle w:val="Odstavekseznama"/>
        <w:numPr>
          <w:ilvl w:val="0"/>
          <w:numId w:val="13"/>
        </w:numPr>
        <w:rPr>
          <w:lang w:val="sl-SI" w:eastAsia="sl-SI"/>
        </w:rPr>
      </w:pPr>
      <w:r>
        <w:rPr>
          <w:noProof/>
          <w:lang w:val="sl-SI" w:eastAsia="sl-SI"/>
        </w:rPr>
        <w:lastRenderedPageBreak/>
        <w:drawing>
          <wp:anchor distT="0" distB="0" distL="114300" distR="114300" simplePos="0" relativeHeight="251681792" behindDoc="0" locked="0" layoutInCell="1" allowOverlap="1" wp14:anchorId="0182B9A0" wp14:editId="0C53F786">
            <wp:simplePos x="0" y="0"/>
            <wp:positionH relativeFrom="margin">
              <wp:posOffset>240030</wp:posOffset>
            </wp:positionH>
            <wp:positionV relativeFrom="paragraph">
              <wp:posOffset>521970</wp:posOffset>
            </wp:positionV>
            <wp:extent cx="5879465" cy="2345055"/>
            <wp:effectExtent l="57150" t="57150" r="102235" b="93345"/>
            <wp:wrapTopAndBottom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465" cy="234505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5430" w:rsidRPr="00665430">
        <w:rPr>
          <w:lang w:val="sl-SI" w:eastAsia="sl-SI"/>
        </w:rPr>
        <w:t>Odpre se novo okno, v katerega vpišite 10-mestno matično številko ali 8-mestno davčno številko poslovnega subjekta in kliknite na gumb »Išči«:</w:t>
      </w:r>
    </w:p>
    <w:p w14:paraId="3B9DC067" w14:textId="1B579201" w:rsidR="005E6CC8" w:rsidRDefault="005E6CC8" w:rsidP="005E6CC8">
      <w:pPr>
        <w:rPr>
          <w:lang w:val="sl-SI" w:eastAsia="sl-SI"/>
        </w:rPr>
      </w:pPr>
    </w:p>
    <w:p w14:paraId="0806A681" w14:textId="569342D4" w:rsidR="005E6CC8" w:rsidRPr="00822210" w:rsidRDefault="00822210" w:rsidP="009B0AAB">
      <w:pPr>
        <w:pStyle w:val="Odstavekseznama"/>
        <w:numPr>
          <w:ilvl w:val="0"/>
          <w:numId w:val="13"/>
        </w:numPr>
        <w:rPr>
          <w:lang w:val="sl-SI" w:eastAsia="sl-SI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682816" behindDoc="0" locked="0" layoutInCell="1" allowOverlap="1" wp14:anchorId="2A5652EB" wp14:editId="737080A9">
            <wp:simplePos x="0" y="0"/>
            <wp:positionH relativeFrom="column">
              <wp:posOffset>381635</wp:posOffset>
            </wp:positionH>
            <wp:positionV relativeFrom="paragraph">
              <wp:posOffset>314325</wp:posOffset>
            </wp:positionV>
            <wp:extent cx="5627370" cy="3307715"/>
            <wp:effectExtent l="57150" t="57150" r="87630" b="102235"/>
            <wp:wrapTopAndBottom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370" cy="330771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5430" w:rsidRPr="00822210">
        <w:rPr>
          <w:lang w:val="sl-SI" w:eastAsia="sl-SI"/>
        </w:rPr>
        <w:t>V seznamu zadetkov s</w:t>
      </w:r>
      <w:r w:rsidRPr="00822210">
        <w:rPr>
          <w:lang w:val="sl-SI" w:eastAsia="sl-SI"/>
        </w:rPr>
        <w:t>e izpiše iskan poslovni subjekt. Kliknite na podčrtan naziv</w:t>
      </w:r>
      <w:r w:rsidR="000F0917">
        <w:rPr>
          <w:lang w:val="sl-SI" w:eastAsia="sl-SI"/>
        </w:rPr>
        <w:t>:</w:t>
      </w:r>
      <w:r w:rsidRPr="00822210">
        <w:rPr>
          <w:lang w:val="sl-SI" w:eastAsia="sl-SI"/>
        </w:rPr>
        <w:t xml:space="preserve"> </w:t>
      </w:r>
    </w:p>
    <w:p w14:paraId="518227D9" w14:textId="77777777" w:rsidR="00D92622" w:rsidRDefault="00D92622" w:rsidP="005E6CC8">
      <w:pPr>
        <w:rPr>
          <w:lang w:val="sl-SI" w:eastAsia="sl-SI"/>
        </w:rPr>
      </w:pPr>
    </w:p>
    <w:p w14:paraId="0B6A1E8A" w14:textId="57452A12" w:rsidR="00DC6B43" w:rsidRDefault="00DC6B43" w:rsidP="00822210">
      <w:pPr>
        <w:pStyle w:val="Odstavekseznama"/>
        <w:numPr>
          <w:ilvl w:val="0"/>
          <w:numId w:val="13"/>
        </w:numPr>
        <w:rPr>
          <w:lang w:val="sl-SI" w:eastAsia="sl-SI"/>
        </w:rPr>
      </w:pPr>
      <w:r>
        <w:rPr>
          <w:noProof/>
          <w:lang w:val="sl-SI" w:eastAsia="sl-SI"/>
        </w:rPr>
        <w:lastRenderedPageBreak/>
        <w:drawing>
          <wp:anchor distT="0" distB="0" distL="114300" distR="114300" simplePos="0" relativeHeight="251699200" behindDoc="0" locked="0" layoutInCell="1" allowOverlap="1" wp14:anchorId="27775B3D" wp14:editId="2AD90567">
            <wp:simplePos x="0" y="0"/>
            <wp:positionH relativeFrom="column">
              <wp:posOffset>357836</wp:posOffset>
            </wp:positionH>
            <wp:positionV relativeFrom="paragraph">
              <wp:posOffset>445494</wp:posOffset>
            </wp:positionV>
            <wp:extent cx="5958205" cy="2305050"/>
            <wp:effectExtent l="57150" t="57150" r="99695" b="95250"/>
            <wp:wrapTopAndBottom/>
            <wp:docPr id="64552750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205" cy="230505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2210">
        <w:rPr>
          <w:lang w:val="sl-SI" w:eastAsia="sl-SI"/>
        </w:rPr>
        <w:t>Po</w:t>
      </w:r>
      <w:r w:rsidR="000F0917">
        <w:rPr>
          <w:lang w:val="sl-SI" w:eastAsia="sl-SI"/>
        </w:rPr>
        <w:t xml:space="preserve">datki o poslovnem </w:t>
      </w:r>
      <w:r w:rsidR="00822210">
        <w:rPr>
          <w:lang w:val="sl-SI" w:eastAsia="sl-SI"/>
        </w:rPr>
        <w:t>subjekt</w:t>
      </w:r>
      <w:r w:rsidR="000F0917">
        <w:rPr>
          <w:lang w:val="sl-SI" w:eastAsia="sl-SI"/>
        </w:rPr>
        <w:t>u</w:t>
      </w:r>
      <w:r w:rsidR="00822210">
        <w:rPr>
          <w:lang w:val="sl-SI" w:eastAsia="sl-SI"/>
        </w:rPr>
        <w:t xml:space="preserve"> se </w:t>
      </w:r>
      <w:r w:rsidR="00822210" w:rsidRPr="00665430">
        <w:rPr>
          <w:lang w:val="sl-SI" w:eastAsia="sl-SI"/>
        </w:rPr>
        <w:t>izpiše</w:t>
      </w:r>
      <w:r w:rsidR="000F0917">
        <w:rPr>
          <w:lang w:val="sl-SI" w:eastAsia="sl-SI"/>
        </w:rPr>
        <w:t>jo</w:t>
      </w:r>
      <w:r w:rsidR="00822210" w:rsidRPr="00665430">
        <w:rPr>
          <w:lang w:val="sl-SI" w:eastAsia="sl-SI"/>
        </w:rPr>
        <w:t xml:space="preserve"> v </w:t>
      </w:r>
      <w:r w:rsidR="00822210">
        <w:rPr>
          <w:lang w:val="sl-SI" w:eastAsia="sl-SI"/>
        </w:rPr>
        <w:t xml:space="preserve">obrazec za e-registracijo, v </w:t>
      </w:r>
      <w:r w:rsidR="0031747C">
        <w:rPr>
          <w:lang w:val="sl-SI" w:eastAsia="sl-SI"/>
        </w:rPr>
        <w:t>tabelo »Poslovni subjekti, za katere boste izvajali vnos podatkov«</w:t>
      </w:r>
      <w:r w:rsidR="000F0917">
        <w:rPr>
          <w:lang w:val="sl-SI" w:eastAsia="sl-SI"/>
        </w:rPr>
        <w:t>:</w:t>
      </w:r>
    </w:p>
    <w:p w14:paraId="47AB2CF9" w14:textId="51388D47" w:rsidR="0031747C" w:rsidRDefault="0031747C">
      <w:pPr>
        <w:rPr>
          <w:lang w:val="sl-SI" w:eastAsia="sl-SI"/>
        </w:rPr>
      </w:pPr>
    </w:p>
    <w:p w14:paraId="2BDFD89A" w14:textId="77A4CD76" w:rsidR="00626093" w:rsidRDefault="00665430" w:rsidP="0085390D">
      <w:pPr>
        <w:ind w:left="720"/>
        <w:rPr>
          <w:lang w:val="sl-SI" w:eastAsia="sl-SI"/>
        </w:rPr>
      </w:pPr>
      <w:r w:rsidRPr="00665430">
        <w:rPr>
          <w:lang w:val="sl-SI" w:eastAsia="sl-SI"/>
        </w:rPr>
        <w:t xml:space="preserve">Če </w:t>
      </w:r>
      <w:r w:rsidR="000F0917">
        <w:rPr>
          <w:lang w:val="sl-SI" w:eastAsia="sl-SI"/>
        </w:rPr>
        <w:t>se v seznamu zadetkov</w:t>
      </w:r>
      <w:r w:rsidRPr="00665430">
        <w:rPr>
          <w:lang w:val="sl-SI" w:eastAsia="sl-SI"/>
        </w:rPr>
        <w:t xml:space="preserve"> </w:t>
      </w:r>
      <w:r w:rsidR="000F0917">
        <w:rPr>
          <w:lang w:val="sl-SI" w:eastAsia="sl-SI"/>
        </w:rPr>
        <w:t>ne prikaže</w:t>
      </w:r>
      <w:r w:rsidR="000F0917" w:rsidRPr="00665430">
        <w:rPr>
          <w:lang w:val="sl-SI" w:eastAsia="sl-SI"/>
        </w:rPr>
        <w:t xml:space="preserve"> želen</w:t>
      </w:r>
      <w:r w:rsidR="000F0917">
        <w:rPr>
          <w:lang w:val="sl-SI" w:eastAsia="sl-SI"/>
        </w:rPr>
        <w:t>i</w:t>
      </w:r>
      <w:r w:rsidR="000F0917" w:rsidRPr="00665430">
        <w:rPr>
          <w:lang w:val="sl-SI" w:eastAsia="sl-SI"/>
        </w:rPr>
        <w:t xml:space="preserve"> poslovn</w:t>
      </w:r>
      <w:r w:rsidR="000F0917">
        <w:rPr>
          <w:lang w:val="sl-SI" w:eastAsia="sl-SI"/>
        </w:rPr>
        <w:t>i</w:t>
      </w:r>
      <w:r w:rsidR="000F0917" w:rsidRPr="00665430">
        <w:rPr>
          <w:lang w:val="sl-SI" w:eastAsia="sl-SI"/>
        </w:rPr>
        <w:t xml:space="preserve"> </w:t>
      </w:r>
      <w:r w:rsidRPr="00665430">
        <w:rPr>
          <w:lang w:val="sl-SI" w:eastAsia="sl-SI"/>
        </w:rPr>
        <w:t>subjekt, ponovno preverite ali ste vpisali pravilno matično oziroma davčno številko. Če potrebujete pomoč, nam to spo</w:t>
      </w:r>
      <w:r w:rsidR="00D92622">
        <w:rPr>
          <w:lang w:val="sl-SI" w:eastAsia="sl-SI"/>
        </w:rPr>
        <w:t xml:space="preserve">ročite na </w:t>
      </w:r>
      <w:hyperlink r:id="rId27" w:history="1">
        <w:r w:rsidR="00D92622" w:rsidRPr="00BE0C44">
          <w:rPr>
            <w:rStyle w:val="Hiperpovezava"/>
            <w:lang w:val="sl-SI" w:eastAsia="sl-SI"/>
          </w:rPr>
          <w:t>isodpadki.arso@gov.si</w:t>
        </w:r>
      </w:hyperlink>
      <w:r w:rsidR="00D92622">
        <w:rPr>
          <w:lang w:val="sl-SI" w:eastAsia="sl-SI"/>
        </w:rPr>
        <w:t xml:space="preserve"> . </w:t>
      </w:r>
      <w:r w:rsidRPr="00D92622">
        <w:rPr>
          <w:lang w:val="sl-SI" w:eastAsia="sl-SI"/>
        </w:rPr>
        <w:t>Prosimo, da v sporočilu navedete tudi telefonsko številko, na kateri ste dosegljivi.</w:t>
      </w:r>
    </w:p>
    <w:p w14:paraId="266F511E" w14:textId="613FAE7A" w:rsidR="00DC6B43" w:rsidRDefault="00DC6B43">
      <w:pPr>
        <w:pStyle w:val="Odstavekseznama"/>
        <w:rPr>
          <w:lang w:val="sl-SI" w:eastAsia="sl-SI"/>
        </w:rPr>
      </w:pPr>
    </w:p>
    <w:p w14:paraId="59D67329" w14:textId="6EA759DE" w:rsidR="00FA585F" w:rsidRDefault="00FA585F" w:rsidP="0085390D">
      <w:pPr>
        <w:pStyle w:val="Odstavekseznama"/>
        <w:rPr>
          <w:lang w:val="sl-SI" w:eastAsia="sl-SI"/>
        </w:rPr>
      </w:pPr>
    </w:p>
    <w:p w14:paraId="1073AF99" w14:textId="006DE5DE" w:rsidR="00DC6B43" w:rsidRDefault="00FB4EB9" w:rsidP="00D92622">
      <w:pPr>
        <w:pStyle w:val="Odstavekseznama"/>
        <w:numPr>
          <w:ilvl w:val="0"/>
          <w:numId w:val="13"/>
        </w:numPr>
        <w:rPr>
          <w:lang w:val="sl-SI" w:eastAsia="sl-SI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700224" behindDoc="0" locked="0" layoutInCell="1" allowOverlap="1" wp14:anchorId="57B4B16A" wp14:editId="091D96D6">
            <wp:simplePos x="0" y="0"/>
            <wp:positionH relativeFrom="margin">
              <wp:posOffset>376555</wp:posOffset>
            </wp:positionH>
            <wp:positionV relativeFrom="paragraph">
              <wp:posOffset>507365</wp:posOffset>
            </wp:positionV>
            <wp:extent cx="5944235" cy="2789555"/>
            <wp:effectExtent l="57150" t="57150" r="94615" b="86995"/>
            <wp:wrapTopAndBottom/>
            <wp:docPr id="1614622744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278955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6B43">
        <w:rPr>
          <w:lang w:val="sl-SI" w:eastAsia="sl-SI"/>
        </w:rPr>
        <w:t xml:space="preserve">Če želite </w:t>
      </w:r>
      <w:r w:rsidR="00FA585F">
        <w:rPr>
          <w:lang w:val="sl-SI" w:eastAsia="sl-SI"/>
        </w:rPr>
        <w:t>v tabelo</w:t>
      </w:r>
      <w:r w:rsidR="000F0917">
        <w:rPr>
          <w:lang w:val="sl-SI" w:eastAsia="sl-SI"/>
        </w:rPr>
        <w:t xml:space="preserve"> dodati </w:t>
      </w:r>
      <w:r w:rsidR="00DC6B43">
        <w:rPr>
          <w:lang w:val="sl-SI" w:eastAsia="sl-SI"/>
        </w:rPr>
        <w:t xml:space="preserve">še </w:t>
      </w:r>
      <w:r w:rsidR="00FA585F">
        <w:rPr>
          <w:lang w:val="sl-SI" w:eastAsia="sl-SI"/>
        </w:rPr>
        <w:t xml:space="preserve">kakšen </w:t>
      </w:r>
      <w:r w:rsidR="00DC6B43">
        <w:rPr>
          <w:lang w:val="sl-SI" w:eastAsia="sl-SI"/>
        </w:rPr>
        <w:t>drug poslovn</w:t>
      </w:r>
      <w:r w:rsidR="00FA585F">
        <w:rPr>
          <w:lang w:val="sl-SI" w:eastAsia="sl-SI"/>
        </w:rPr>
        <w:t>i</w:t>
      </w:r>
      <w:r w:rsidR="00DC6B43">
        <w:rPr>
          <w:lang w:val="sl-SI" w:eastAsia="sl-SI"/>
        </w:rPr>
        <w:t xml:space="preserve"> subjekt ponovno kliknite na gumb »Dodaj« in sledite navodilom v točkah f</w:t>
      </w:r>
      <w:r w:rsidR="00FA585F">
        <w:rPr>
          <w:lang w:val="sl-SI" w:eastAsia="sl-SI"/>
        </w:rPr>
        <w:t xml:space="preserve"> do </w:t>
      </w:r>
      <w:r w:rsidR="00DC6B43">
        <w:rPr>
          <w:lang w:val="sl-SI" w:eastAsia="sl-SI"/>
        </w:rPr>
        <w:t>h</w:t>
      </w:r>
      <w:r w:rsidR="00FA585F">
        <w:rPr>
          <w:lang w:val="sl-SI" w:eastAsia="sl-SI"/>
        </w:rPr>
        <w:t>:</w:t>
      </w:r>
    </w:p>
    <w:p w14:paraId="77B96310" w14:textId="66FDAAFA" w:rsidR="00DC6B43" w:rsidRPr="00DC6B43" w:rsidRDefault="00DC6B43" w:rsidP="0085390D">
      <w:pPr>
        <w:pStyle w:val="Odstavekseznama"/>
        <w:rPr>
          <w:lang w:val="sl-SI" w:eastAsia="sl-SI"/>
        </w:rPr>
      </w:pPr>
    </w:p>
    <w:p w14:paraId="7E03ED73" w14:textId="455A4FD3" w:rsidR="00FA585F" w:rsidRDefault="00FA585F">
      <w:pPr>
        <w:spacing w:line="240" w:lineRule="auto"/>
        <w:rPr>
          <w:lang w:val="sl-SI" w:eastAsia="sl-SI"/>
        </w:rPr>
      </w:pPr>
      <w:r>
        <w:rPr>
          <w:lang w:val="sl-SI" w:eastAsia="sl-SI"/>
        </w:rPr>
        <w:br w:type="page"/>
      </w:r>
    </w:p>
    <w:p w14:paraId="40F8CC3F" w14:textId="2FC7F37C" w:rsidR="00DC6B43" w:rsidRPr="001D5937" w:rsidRDefault="001D5937" w:rsidP="0085390D">
      <w:pPr>
        <w:pStyle w:val="Odstavekseznama"/>
        <w:numPr>
          <w:ilvl w:val="0"/>
          <w:numId w:val="13"/>
        </w:numPr>
        <w:rPr>
          <w:lang w:val="sl-SI" w:eastAsia="sl-SI"/>
        </w:rPr>
      </w:pPr>
      <w:r>
        <w:rPr>
          <w:noProof/>
          <w:lang w:val="sl-SI" w:eastAsia="sl-SI"/>
        </w:rPr>
        <w:lastRenderedPageBreak/>
        <w:drawing>
          <wp:anchor distT="0" distB="0" distL="114300" distR="114300" simplePos="0" relativeHeight="251701248" behindDoc="0" locked="0" layoutInCell="1" allowOverlap="1" wp14:anchorId="1CFE7992" wp14:editId="1BD6F5A5">
            <wp:simplePos x="0" y="0"/>
            <wp:positionH relativeFrom="margin">
              <wp:posOffset>444500</wp:posOffset>
            </wp:positionH>
            <wp:positionV relativeFrom="paragraph">
              <wp:posOffset>696595</wp:posOffset>
            </wp:positionV>
            <wp:extent cx="5924550" cy="2626995"/>
            <wp:effectExtent l="57150" t="57150" r="95250" b="97155"/>
            <wp:wrapTopAndBottom/>
            <wp:docPr id="165238015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62699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585F">
        <w:rPr>
          <w:lang w:val="sl-SI" w:eastAsia="sl-SI"/>
        </w:rPr>
        <w:t>E</w:t>
      </w:r>
      <w:r w:rsidR="00665430" w:rsidRPr="00E42C42">
        <w:rPr>
          <w:lang w:val="sl-SI" w:eastAsia="sl-SI"/>
        </w:rPr>
        <w:t>-</w:t>
      </w:r>
      <w:r w:rsidR="00FA585F" w:rsidRPr="00E42C42">
        <w:rPr>
          <w:lang w:val="sl-SI" w:eastAsia="sl-SI"/>
        </w:rPr>
        <w:t>registracij</w:t>
      </w:r>
      <w:r w:rsidR="00FA585F">
        <w:rPr>
          <w:lang w:val="sl-SI" w:eastAsia="sl-SI"/>
        </w:rPr>
        <w:t>o</w:t>
      </w:r>
      <w:r w:rsidR="00FA585F" w:rsidRPr="00E42C42">
        <w:rPr>
          <w:lang w:val="sl-SI" w:eastAsia="sl-SI"/>
        </w:rPr>
        <w:t xml:space="preserve"> </w:t>
      </w:r>
      <w:r w:rsidR="00665430" w:rsidRPr="00E42C42">
        <w:rPr>
          <w:lang w:val="sl-SI" w:eastAsia="sl-SI"/>
        </w:rPr>
        <w:t xml:space="preserve">boste končali s klikom na gumb »Potrdi«. </w:t>
      </w:r>
      <w:r w:rsidR="00E42C42" w:rsidRPr="00E42C42">
        <w:rPr>
          <w:lang w:val="sl-SI" w:eastAsia="sl-SI"/>
        </w:rPr>
        <w:t xml:space="preserve">Predlagamo vam, da si pred </w:t>
      </w:r>
      <w:r w:rsidR="00FA585F">
        <w:rPr>
          <w:lang w:val="sl-SI" w:eastAsia="sl-SI"/>
        </w:rPr>
        <w:t>tem</w:t>
      </w:r>
      <w:r w:rsidR="00E42C42" w:rsidRPr="00E42C42">
        <w:rPr>
          <w:lang w:val="sl-SI" w:eastAsia="sl-SI"/>
        </w:rPr>
        <w:t xml:space="preserve"> izpišete podatke o serijski številki in izdajatelju digitalnega potrdila, ki jih boste v določenih primerih potrebovali v 2. koraku postopka </w:t>
      </w:r>
      <w:r w:rsidR="00FA585F">
        <w:rPr>
          <w:lang w:val="sl-SI" w:eastAsia="sl-SI"/>
        </w:rPr>
        <w:t>registracije:</w:t>
      </w:r>
    </w:p>
    <w:p w14:paraId="58B9C42D" w14:textId="7EF78EF8" w:rsidR="00DC6B43" w:rsidRDefault="00DC6B43" w:rsidP="00E42C42">
      <w:pPr>
        <w:pStyle w:val="Odstavekseznama"/>
        <w:rPr>
          <w:lang w:val="sl-SI" w:eastAsia="sl-SI"/>
        </w:rPr>
      </w:pPr>
    </w:p>
    <w:p w14:paraId="4D2A83A7" w14:textId="7EDA26D0" w:rsidR="00FA585F" w:rsidRDefault="00FA585F">
      <w:pPr>
        <w:spacing w:line="240" w:lineRule="auto"/>
        <w:rPr>
          <w:lang w:val="sl-SI" w:eastAsia="sl-SI"/>
        </w:rPr>
      </w:pPr>
      <w:r>
        <w:rPr>
          <w:lang w:val="sl-SI" w:eastAsia="sl-SI"/>
        </w:rPr>
        <w:br w:type="page"/>
      </w:r>
    </w:p>
    <w:p w14:paraId="2A3FC366" w14:textId="5B5AF868" w:rsidR="00E42C42" w:rsidRDefault="00E42C42" w:rsidP="00E42C42">
      <w:pPr>
        <w:pStyle w:val="Odstavekseznama"/>
        <w:numPr>
          <w:ilvl w:val="0"/>
          <w:numId w:val="13"/>
        </w:numPr>
        <w:rPr>
          <w:lang w:val="sl-SI" w:eastAsia="sl-SI"/>
        </w:rPr>
      </w:pPr>
      <w:r>
        <w:rPr>
          <w:lang w:val="sl-SI" w:eastAsia="sl-SI"/>
        </w:rPr>
        <w:lastRenderedPageBreak/>
        <w:t>Ko kliknete na gumb »Potrdi«</w:t>
      </w:r>
      <w:r w:rsidR="008718B4">
        <w:rPr>
          <w:lang w:val="sl-SI" w:eastAsia="sl-SI"/>
        </w:rPr>
        <w:t>,</w:t>
      </w:r>
      <w:r>
        <w:rPr>
          <w:lang w:val="sl-SI" w:eastAsia="sl-SI"/>
        </w:rPr>
        <w:t xml:space="preserve"> se spletni obrazec </w:t>
      </w:r>
      <w:r w:rsidR="00665430" w:rsidRPr="00E42C42">
        <w:rPr>
          <w:lang w:val="sl-SI" w:eastAsia="sl-SI"/>
        </w:rPr>
        <w:t>zapre, pojavi</w:t>
      </w:r>
      <w:r w:rsidR="00FA585F">
        <w:rPr>
          <w:lang w:val="sl-SI" w:eastAsia="sl-SI"/>
        </w:rPr>
        <w:t xml:space="preserve"> pa</w:t>
      </w:r>
      <w:r w:rsidR="00665430" w:rsidRPr="00E42C42">
        <w:rPr>
          <w:lang w:val="sl-SI" w:eastAsia="sl-SI"/>
        </w:rPr>
        <w:t xml:space="preserve"> se obvestilo o tem ali morate izvesti </w:t>
      </w:r>
      <w:r w:rsidR="00FA585F">
        <w:rPr>
          <w:lang w:val="sl-SI" w:eastAsia="sl-SI"/>
        </w:rPr>
        <w:t xml:space="preserve">tudi </w:t>
      </w:r>
      <w:r w:rsidR="00665430" w:rsidRPr="00E42C42">
        <w:rPr>
          <w:lang w:val="sl-SI" w:eastAsia="sl-SI"/>
        </w:rPr>
        <w:t>2. korak</w:t>
      </w:r>
      <w:r w:rsidR="008718B4">
        <w:rPr>
          <w:lang w:val="sl-SI" w:eastAsia="sl-SI"/>
        </w:rPr>
        <w:t xml:space="preserve"> – poslati prijavni obrazec</w:t>
      </w:r>
      <w:r w:rsidR="00FA585F">
        <w:rPr>
          <w:lang w:val="sl-SI" w:eastAsia="sl-SI"/>
        </w:rPr>
        <w:t>:</w:t>
      </w:r>
    </w:p>
    <w:p w14:paraId="76E3C6A2" w14:textId="77777777" w:rsidR="008718B4" w:rsidRPr="008771D0" w:rsidRDefault="008718B4" w:rsidP="0085390D">
      <w:pPr>
        <w:ind w:left="360"/>
        <w:rPr>
          <w:lang w:val="sl-SI" w:eastAsia="sl-SI"/>
        </w:rPr>
      </w:pPr>
    </w:p>
    <w:p w14:paraId="7783B406" w14:textId="17F9A532" w:rsidR="00221023" w:rsidRDefault="00221023" w:rsidP="0017184A">
      <w:pPr>
        <w:pStyle w:val="Odstavekseznama"/>
        <w:numPr>
          <w:ilvl w:val="0"/>
          <w:numId w:val="18"/>
        </w:numPr>
        <w:ind w:left="1134" w:hanging="425"/>
        <w:rPr>
          <w:lang w:val="sl-SI" w:eastAsia="sl-SI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0397C6AB" wp14:editId="40940BC9">
            <wp:simplePos x="0" y="0"/>
            <wp:positionH relativeFrom="margin">
              <wp:align>right</wp:align>
            </wp:positionH>
            <wp:positionV relativeFrom="paragraph">
              <wp:posOffset>443846</wp:posOffset>
            </wp:positionV>
            <wp:extent cx="5895975" cy="1637030"/>
            <wp:effectExtent l="57150" t="57150" r="104775" b="96520"/>
            <wp:wrapTopAndBottom/>
            <wp:docPr id="545163973" name="Slika 9" descr="Slika, ki vsebuje besede besedilo, posnetek zaslona, pisav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163973" name="Slika 9" descr="Slika, ki vsebuje besede besedilo, posnetek zaslona, pisava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163703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sl-SI" w:eastAsia="sl-SI"/>
        </w:rPr>
        <w:t xml:space="preserve">Obvestilo o tem, da </w:t>
      </w:r>
      <w:r w:rsidRPr="0085390D">
        <w:rPr>
          <w:b/>
          <w:bCs/>
          <w:lang w:val="sl-SI" w:eastAsia="sl-SI"/>
        </w:rPr>
        <w:t>morate</w:t>
      </w:r>
      <w:r>
        <w:rPr>
          <w:lang w:val="sl-SI" w:eastAsia="sl-SI"/>
        </w:rPr>
        <w:t xml:space="preserve"> </w:t>
      </w:r>
      <w:r w:rsidRPr="00FB4EB9">
        <w:rPr>
          <w:b/>
          <w:bCs/>
          <w:lang w:val="sl-SI" w:eastAsia="sl-SI"/>
        </w:rPr>
        <w:t>za vse poslovne subjekte</w:t>
      </w:r>
      <w:r>
        <w:rPr>
          <w:lang w:val="sl-SI" w:eastAsia="sl-SI"/>
        </w:rPr>
        <w:t xml:space="preserve">, ki ste jih </w:t>
      </w:r>
      <w:r w:rsidR="00FA585F">
        <w:rPr>
          <w:lang w:val="sl-SI" w:eastAsia="sl-SI"/>
        </w:rPr>
        <w:t>vpisali na obrazec za e-registracijo</w:t>
      </w:r>
      <w:r w:rsidR="004C1810">
        <w:rPr>
          <w:lang w:val="sl-SI" w:eastAsia="sl-SI"/>
        </w:rPr>
        <w:t>, poslati tudi prijavne obrazce</w:t>
      </w:r>
      <w:r w:rsidR="00FA585F">
        <w:rPr>
          <w:lang w:val="sl-SI" w:eastAsia="sl-SI"/>
        </w:rPr>
        <w:t>:</w:t>
      </w:r>
    </w:p>
    <w:p w14:paraId="587E3B0B" w14:textId="4DC73C57" w:rsidR="004C1810" w:rsidRDefault="004C1810" w:rsidP="00E42C42">
      <w:pPr>
        <w:pStyle w:val="Odstavekseznama"/>
        <w:rPr>
          <w:lang w:val="sl-SI" w:eastAsia="sl-SI"/>
        </w:rPr>
      </w:pPr>
    </w:p>
    <w:p w14:paraId="6F94901C" w14:textId="7328DB8C" w:rsidR="00221023" w:rsidRPr="00EC50C8" w:rsidRDefault="00EC50C8" w:rsidP="0017184A">
      <w:pPr>
        <w:pStyle w:val="Odstavekseznama"/>
        <w:numPr>
          <w:ilvl w:val="0"/>
          <w:numId w:val="18"/>
        </w:numPr>
        <w:ind w:left="1134" w:hanging="425"/>
        <w:rPr>
          <w:lang w:val="sl-SI" w:eastAsia="sl-SI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705344" behindDoc="0" locked="0" layoutInCell="1" allowOverlap="1" wp14:anchorId="79FA114B" wp14:editId="7FB64817">
            <wp:simplePos x="0" y="0"/>
            <wp:positionH relativeFrom="margin">
              <wp:posOffset>382905</wp:posOffset>
            </wp:positionH>
            <wp:positionV relativeFrom="paragraph">
              <wp:posOffset>594995</wp:posOffset>
            </wp:positionV>
            <wp:extent cx="6017260" cy="2357755"/>
            <wp:effectExtent l="57150" t="57150" r="97790" b="99695"/>
            <wp:wrapTopAndBottom/>
            <wp:docPr id="964597531" name="Slika 10" descr="Slika, ki vsebuje besede besedilo, posnetek zaslona, pisava, številk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597531" name="Slika 10" descr="Slika, ki vsebuje besede besedilo, posnetek zaslona, pisava, številka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260" cy="235775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1023" w:rsidRPr="004C1810">
        <w:rPr>
          <w:lang w:val="sl-SI" w:eastAsia="sl-SI"/>
        </w:rPr>
        <w:t xml:space="preserve">Obvestilo o tem, da </w:t>
      </w:r>
      <w:r w:rsidR="00221023" w:rsidRPr="004C1810">
        <w:rPr>
          <w:b/>
          <w:bCs/>
          <w:lang w:val="sl-SI" w:eastAsia="sl-SI"/>
        </w:rPr>
        <w:t>morate</w:t>
      </w:r>
      <w:r w:rsidR="00221023" w:rsidRPr="004C1810">
        <w:rPr>
          <w:lang w:val="sl-SI" w:eastAsia="sl-SI"/>
        </w:rPr>
        <w:t xml:space="preserve"> samo </w:t>
      </w:r>
      <w:r w:rsidR="00221023" w:rsidRPr="00FB4EB9">
        <w:rPr>
          <w:b/>
          <w:bCs/>
          <w:lang w:val="sl-SI" w:eastAsia="sl-SI"/>
        </w:rPr>
        <w:t xml:space="preserve">za </w:t>
      </w:r>
      <w:r w:rsidR="004C1810" w:rsidRPr="00FB4EB9">
        <w:rPr>
          <w:b/>
          <w:bCs/>
          <w:lang w:val="sl-SI" w:eastAsia="sl-SI"/>
        </w:rPr>
        <w:t xml:space="preserve">nekatere </w:t>
      </w:r>
      <w:r w:rsidR="00221023" w:rsidRPr="00FB4EB9">
        <w:rPr>
          <w:b/>
          <w:bCs/>
          <w:lang w:val="sl-SI" w:eastAsia="sl-SI"/>
        </w:rPr>
        <w:t>poslovne subjekte</w:t>
      </w:r>
      <w:r w:rsidR="00221023" w:rsidRPr="004C1810">
        <w:rPr>
          <w:lang w:val="sl-SI" w:eastAsia="sl-SI"/>
        </w:rPr>
        <w:t xml:space="preserve">, ki ste jih </w:t>
      </w:r>
      <w:r w:rsidR="004C1810">
        <w:rPr>
          <w:lang w:val="sl-SI" w:eastAsia="sl-SI"/>
        </w:rPr>
        <w:t>vpisali na obrazec za e-registracijo, poslati tudi prijavne obrazce</w:t>
      </w:r>
      <w:r w:rsidR="00221023" w:rsidRPr="004C1810">
        <w:rPr>
          <w:lang w:val="sl-SI" w:eastAsia="sl-SI"/>
        </w:rPr>
        <w:t xml:space="preserve">. V tem primeru morate </w:t>
      </w:r>
      <w:r w:rsidR="004C1810">
        <w:rPr>
          <w:lang w:val="sl-SI" w:eastAsia="sl-SI"/>
        </w:rPr>
        <w:t xml:space="preserve">prijavne obrazce poslati za vse tiste poslovne subjekte, ki </w:t>
      </w:r>
      <w:r w:rsidR="004C1810" w:rsidRPr="0017184A">
        <w:rPr>
          <w:u w:val="single"/>
          <w:lang w:val="sl-SI" w:eastAsia="sl-SI"/>
        </w:rPr>
        <w:t>niso</w:t>
      </w:r>
      <w:r w:rsidR="004C1810">
        <w:rPr>
          <w:lang w:val="sl-SI" w:eastAsia="sl-SI"/>
        </w:rPr>
        <w:t xml:space="preserve"> izpisani v prvem odstavku obvestila:</w:t>
      </w:r>
      <w:r w:rsidR="00221023" w:rsidRPr="004C1810">
        <w:rPr>
          <w:lang w:val="sl-SI" w:eastAsia="sl-SI"/>
        </w:rPr>
        <w:t xml:space="preserve"> </w:t>
      </w:r>
    </w:p>
    <w:p w14:paraId="17E95947" w14:textId="7E3CBF6D" w:rsidR="00221023" w:rsidRDefault="00221023" w:rsidP="00E42C42">
      <w:pPr>
        <w:pStyle w:val="Odstavekseznama"/>
        <w:rPr>
          <w:lang w:val="sl-SI" w:eastAsia="sl-SI"/>
        </w:rPr>
      </w:pPr>
    </w:p>
    <w:p w14:paraId="22CB8F63" w14:textId="77777777" w:rsidR="00A27206" w:rsidRDefault="00A27206" w:rsidP="00E42C42">
      <w:pPr>
        <w:pStyle w:val="Odstavekseznama"/>
        <w:rPr>
          <w:lang w:val="sl-SI" w:eastAsia="sl-SI"/>
        </w:rPr>
      </w:pPr>
    </w:p>
    <w:p w14:paraId="58ADBC32" w14:textId="77777777" w:rsidR="00A27206" w:rsidRDefault="00A27206" w:rsidP="00E42C42">
      <w:pPr>
        <w:pStyle w:val="Odstavekseznama"/>
        <w:rPr>
          <w:lang w:val="sl-SI" w:eastAsia="sl-SI"/>
        </w:rPr>
      </w:pPr>
    </w:p>
    <w:p w14:paraId="216D2CBE" w14:textId="77777777" w:rsidR="00A27206" w:rsidRDefault="00A27206" w:rsidP="00E42C42">
      <w:pPr>
        <w:pStyle w:val="Odstavekseznama"/>
        <w:rPr>
          <w:lang w:val="sl-SI" w:eastAsia="sl-SI"/>
        </w:rPr>
      </w:pPr>
    </w:p>
    <w:p w14:paraId="41C508B0" w14:textId="77777777" w:rsidR="00A27206" w:rsidRDefault="00A27206" w:rsidP="00E42C42">
      <w:pPr>
        <w:pStyle w:val="Odstavekseznama"/>
        <w:rPr>
          <w:lang w:val="sl-SI" w:eastAsia="sl-SI"/>
        </w:rPr>
      </w:pPr>
    </w:p>
    <w:p w14:paraId="5FE88507" w14:textId="77777777" w:rsidR="00A27206" w:rsidRDefault="00A27206" w:rsidP="00E42C42">
      <w:pPr>
        <w:pStyle w:val="Odstavekseznama"/>
        <w:rPr>
          <w:lang w:val="sl-SI" w:eastAsia="sl-SI"/>
        </w:rPr>
      </w:pPr>
    </w:p>
    <w:p w14:paraId="36910849" w14:textId="77777777" w:rsidR="00A27206" w:rsidRDefault="00A27206" w:rsidP="00E42C42">
      <w:pPr>
        <w:pStyle w:val="Odstavekseznama"/>
        <w:rPr>
          <w:lang w:val="sl-SI" w:eastAsia="sl-SI"/>
        </w:rPr>
      </w:pPr>
    </w:p>
    <w:p w14:paraId="5C62D206" w14:textId="77777777" w:rsidR="00A27206" w:rsidRDefault="00A27206" w:rsidP="00E42C42">
      <w:pPr>
        <w:pStyle w:val="Odstavekseznama"/>
        <w:rPr>
          <w:lang w:val="sl-SI" w:eastAsia="sl-SI"/>
        </w:rPr>
      </w:pPr>
    </w:p>
    <w:p w14:paraId="2A6602DD" w14:textId="77777777" w:rsidR="00A27206" w:rsidRDefault="00A27206" w:rsidP="00E42C42">
      <w:pPr>
        <w:pStyle w:val="Odstavekseznama"/>
        <w:rPr>
          <w:lang w:val="sl-SI" w:eastAsia="sl-SI"/>
        </w:rPr>
      </w:pPr>
    </w:p>
    <w:p w14:paraId="62D621F0" w14:textId="77777777" w:rsidR="00A27206" w:rsidRDefault="00A27206" w:rsidP="00E42C42">
      <w:pPr>
        <w:pStyle w:val="Odstavekseznama"/>
        <w:rPr>
          <w:lang w:val="sl-SI" w:eastAsia="sl-SI"/>
        </w:rPr>
      </w:pPr>
    </w:p>
    <w:p w14:paraId="0AF92C75" w14:textId="77777777" w:rsidR="00A27206" w:rsidRDefault="00A27206" w:rsidP="00E42C42">
      <w:pPr>
        <w:pStyle w:val="Odstavekseznama"/>
        <w:rPr>
          <w:lang w:val="sl-SI" w:eastAsia="sl-SI"/>
        </w:rPr>
      </w:pPr>
    </w:p>
    <w:p w14:paraId="5C2E85E7" w14:textId="77777777" w:rsidR="00A27206" w:rsidRDefault="00A27206" w:rsidP="00E42C42">
      <w:pPr>
        <w:pStyle w:val="Odstavekseznama"/>
        <w:rPr>
          <w:lang w:val="sl-SI" w:eastAsia="sl-SI"/>
        </w:rPr>
      </w:pPr>
    </w:p>
    <w:p w14:paraId="7B8183DE" w14:textId="77777777" w:rsidR="00A27206" w:rsidRDefault="00A27206" w:rsidP="00E42C42">
      <w:pPr>
        <w:pStyle w:val="Odstavekseznama"/>
        <w:rPr>
          <w:lang w:val="sl-SI" w:eastAsia="sl-SI"/>
        </w:rPr>
      </w:pPr>
    </w:p>
    <w:p w14:paraId="2D27842F" w14:textId="77777777" w:rsidR="00A27206" w:rsidRDefault="00A27206" w:rsidP="00E42C42">
      <w:pPr>
        <w:pStyle w:val="Odstavekseznama"/>
        <w:rPr>
          <w:lang w:val="sl-SI" w:eastAsia="sl-SI"/>
        </w:rPr>
      </w:pPr>
    </w:p>
    <w:p w14:paraId="00270CEB" w14:textId="77777777" w:rsidR="00A27206" w:rsidRDefault="00A27206" w:rsidP="00E42C42">
      <w:pPr>
        <w:pStyle w:val="Odstavekseznama"/>
        <w:rPr>
          <w:lang w:val="sl-SI" w:eastAsia="sl-SI"/>
        </w:rPr>
      </w:pPr>
    </w:p>
    <w:p w14:paraId="7F9C1B94" w14:textId="77777777" w:rsidR="00A27206" w:rsidRDefault="00A27206" w:rsidP="00E42C42">
      <w:pPr>
        <w:pStyle w:val="Odstavekseznama"/>
        <w:rPr>
          <w:lang w:val="sl-SI" w:eastAsia="sl-SI"/>
        </w:rPr>
      </w:pPr>
    </w:p>
    <w:p w14:paraId="24328382" w14:textId="207BBD9D" w:rsidR="008771D0" w:rsidRDefault="00A27206" w:rsidP="00322C75">
      <w:pPr>
        <w:pStyle w:val="Odstavekseznama"/>
        <w:numPr>
          <w:ilvl w:val="0"/>
          <w:numId w:val="18"/>
        </w:numPr>
        <w:ind w:left="1134" w:hanging="425"/>
        <w:rPr>
          <w:lang w:val="sl-SI" w:eastAsia="sl-SI"/>
        </w:rPr>
      </w:pPr>
      <w:r>
        <w:rPr>
          <w:noProof/>
          <w:lang w:val="sl-SI" w:eastAsia="sl-SI"/>
        </w:rPr>
        <w:lastRenderedPageBreak/>
        <w:drawing>
          <wp:anchor distT="0" distB="0" distL="114300" distR="114300" simplePos="0" relativeHeight="251707392" behindDoc="0" locked="0" layoutInCell="1" allowOverlap="1" wp14:anchorId="6F2DA07B" wp14:editId="5A9CE3E7">
            <wp:simplePos x="0" y="0"/>
            <wp:positionH relativeFrom="margin">
              <wp:posOffset>691929</wp:posOffset>
            </wp:positionH>
            <wp:positionV relativeFrom="paragraph">
              <wp:posOffset>604189</wp:posOffset>
            </wp:positionV>
            <wp:extent cx="5764530" cy="2258060"/>
            <wp:effectExtent l="57150" t="57150" r="102870" b="104140"/>
            <wp:wrapTopAndBottom/>
            <wp:docPr id="920288145" name="Slika 10" descr="Slika, ki vsebuje besede besedilo, posnetek zaslona, pisava, številk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597531" name="Slika 10" descr="Slika, ki vsebuje besede besedilo, posnetek zaslona, pisava, številka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225806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184A" w:rsidRPr="0017184A">
        <w:rPr>
          <w:lang w:val="sl-SI" w:eastAsia="sl-SI"/>
        </w:rPr>
        <w:t xml:space="preserve">Obvestilo o tem, da ste </w:t>
      </w:r>
      <w:r w:rsidR="00CF5333" w:rsidRPr="0017184A">
        <w:rPr>
          <w:lang w:val="sl-SI" w:eastAsia="sl-SI"/>
        </w:rPr>
        <w:t xml:space="preserve">na obrazec za e-registracijo vpisali samo </w:t>
      </w:r>
      <w:r w:rsidR="00CF5333" w:rsidRPr="00FB4EB9">
        <w:rPr>
          <w:b/>
          <w:bCs/>
          <w:lang w:val="sl-SI" w:eastAsia="sl-SI"/>
        </w:rPr>
        <w:t>en poslovni subjekt</w:t>
      </w:r>
      <w:r w:rsidR="0017184A" w:rsidRPr="0017184A">
        <w:rPr>
          <w:lang w:val="sl-SI" w:eastAsia="sl-SI"/>
        </w:rPr>
        <w:t xml:space="preserve"> za katerega vam </w:t>
      </w:r>
      <w:r w:rsidR="0017184A" w:rsidRPr="00FB4EB9">
        <w:rPr>
          <w:b/>
          <w:bCs/>
          <w:lang w:val="sl-SI" w:eastAsia="sl-SI"/>
        </w:rPr>
        <w:t>ni treba poslati prijavnega obrazca</w:t>
      </w:r>
      <w:r w:rsidR="0017184A" w:rsidRPr="0017184A">
        <w:rPr>
          <w:lang w:val="sl-SI" w:eastAsia="sl-SI"/>
        </w:rPr>
        <w:t>.</w:t>
      </w:r>
      <w:r w:rsidR="0017184A" w:rsidRPr="00301C60">
        <w:rPr>
          <w:lang w:val="sl-SI"/>
        </w:rPr>
        <w:t xml:space="preserve"> </w:t>
      </w:r>
      <w:r w:rsidR="0017184A" w:rsidRPr="0017184A">
        <w:rPr>
          <w:lang w:val="sl-SI" w:eastAsia="sl-SI"/>
        </w:rPr>
        <w:t xml:space="preserve">V tem primeru je vidno to obvestilo, v katerem je poslovni subjekt izpisan v prvem odstavku: </w:t>
      </w:r>
    </w:p>
    <w:p w14:paraId="0597E2A6" w14:textId="328FBCC8" w:rsidR="0017184A" w:rsidRDefault="0017184A" w:rsidP="0017184A">
      <w:pPr>
        <w:ind w:left="709"/>
        <w:rPr>
          <w:lang w:val="sl-SI" w:eastAsia="sl-SI"/>
        </w:rPr>
      </w:pPr>
    </w:p>
    <w:p w14:paraId="1CB3CA70" w14:textId="402D41F3" w:rsidR="008D6672" w:rsidRPr="008914B9" w:rsidRDefault="008771D0" w:rsidP="008914B9">
      <w:pPr>
        <w:pStyle w:val="Odstavekseznama"/>
        <w:numPr>
          <w:ilvl w:val="0"/>
          <w:numId w:val="13"/>
        </w:numPr>
        <w:rPr>
          <w:lang w:val="sl-SI" w:eastAsia="sl-SI"/>
        </w:rPr>
      </w:pPr>
      <w:r w:rsidRPr="008914B9">
        <w:rPr>
          <w:lang w:val="sl-SI" w:eastAsia="sl-SI"/>
        </w:rPr>
        <w:t>Č</w:t>
      </w:r>
      <w:r w:rsidR="00B74287" w:rsidRPr="008914B9">
        <w:rPr>
          <w:lang w:val="sl-SI" w:eastAsia="sl-SI"/>
        </w:rPr>
        <w:t xml:space="preserve">e </w:t>
      </w:r>
      <w:r w:rsidRPr="008914B9">
        <w:rPr>
          <w:lang w:val="sl-SI" w:eastAsia="sl-SI"/>
        </w:rPr>
        <w:t>vam prijavnega obrazca ni treba poslati</w:t>
      </w:r>
      <w:r w:rsidR="00B74287" w:rsidRPr="008914B9">
        <w:rPr>
          <w:lang w:val="sl-SI" w:eastAsia="sl-SI"/>
        </w:rPr>
        <w:t xml:space="preserve">, </w:t>
      </w:r>
      <w:r w:rsidRPr="008914B9">
        <w:rPr>
          <w:lang w:val="sl-SI" w:eastAsia="sl-SI"/>
        </w:rPr>
        <w:t xml:space="preserve">boste na elektronski naslov, ki ste ga vpisali na obrazec za e-registracijo, </w:t>
      </w:r>
      <w:r w:rsidR="008914B9">
        <w:rPr>
          <w:lang w:val="sl-SI" w:eastAsia="sl-SI"/>
        </w:rPr>
        <w:t xml:space="preserve">v kratkem </w:t>
      </w:r>
      <w:r w:rsidRPr="008914B9">
        <w:rPr>
          <w:lang w:val="sl-SI" w:eastAsia="sl-SI"/>
        </w:rPr>
        <w:t xml:space="preserve">prejeli </w:t>
      </w:r>
      <w:r w:rsidR="007D4225">
        <w:rPr>
          <w:lang w:val="sl-SI" w:eastAsia="sl-SI"/>
        </w:rPr>
        <w:t>sporočilo</w:t>
      </w:r>
      <w:r w:rsidR="007D4225" w:rsidRPr="008914B9">
        <w:rPr>
          <w:lang w:val="sl-SI" w:eastAsia="sl-SI"/>
        </w:rPr>
        <w:t xml:space="preserve"> ARSO o </w:t>
      </w:r>
      <w:r w:rsidR="007D4225">
        <w:rPr>
          <w:lang w:val="sl-SI" w:eastAsia="sl-SI"/>
        </w:rPr>
        <w:t>izvedeni</w:t>
      </w:r>
      <w:r w:rsidR="007D4225" w:rsidRPr="008914B9">
        <w:rPr>
          <w:lang w:val="sl-SI" w:eastAsia="sl-SI"/>
        </w:rPr>
        <w:t xml:space="preserve"> aktivaciji uporabnika </w:t>
      </w:r>
      <w:r w:rsidR="006429DA">
        <w:rPr>
          <w:lang w:val="sl-SI" w:eastAsia="sl-SI"/>
        </w:rPr>
        <w:t xml:space="preserve">aplikacije </w:t>
      </w:r>
      <w:r w:rsidR="007D4225" w:rsidRPr="002F5027">
        <w:rPr>
          <w:lang w:val="sl-SI" w:eastAsia="sl-SI"/>
        </w:rPr>
        <w:t>IS-Odpadki</w:t>
      </w:r>
      <w:r w:rsidR="007D4225">
        <w:rPr>
          <w:lang w:val="sl-SI" w:eastAsia="sl-SI"/>
        </w:rPr>
        <w:t xml:space="preserve"> (glej 3. točko na </w:t>
      </w:r>
      <w:r w:rsidR="007D4225" w:rsidRPr="00967EE7">
        <w:rPr>
          <w:lang w:val="sl-SI" w:eastAsia="sl-SI"/>
        </w:rPr>
        <w:t>str.</w:t>
      </w:r>
      <w:r w:rsidR="00967EE7" w:rsidRPr="00967EE7">
        <w:rPr>
          <w:lang w:val="sl-SI" w:eastAsia="sl-SI"/>
        </w:rPr>
        <w:t>15</w:t>
      </w:r>
      <w:r w:rsidR="007D4225">
        <w:rPr>
          <w:lang w:val="sl-SI" w:eastAsia="sl-SI"/>
        </w:rPr>
        <w:t>).</w:t>
      </w:r>
    </w:p>
    <w:p w14:paraId="27CA7E97" w14:textId="2DCB9FDC" w:rsidR="00B74287" w:rsidRDefault="00B74287" w:rsidP="0050041D">
      <w:pPr>
        <w:ind w:left="360"/>
        <w:rPr>
          <w:lang w:val="sl-SI" w:eastAsia="sl-SI"/>
        </w:rPr>
      </w:pPr>
    </w:p>
    <w:p w14:paraId="79FEA046" w14:textId="573BDE2F" w:rsidR="00B74287" w:rsidRPr="00B74287" w:rsidRDefault="00B74287" w:rsidP="00E42C42">
      <w:pPr>
        <w:pStyle w:val="Odstavekseznama"/>
        <w:numPr>
          <w:ilvl w:val="0"/>
          <w:numId w:val="13"/>
        </w:numPr>
        <w:rPr>
          <w:lang w:val="sl-SI" w:eastAsia="sl-SI"/>
        </w:rPr>
      </w:pPr>
      <w:r w:rsidRPr="00B74287">
        <w:rPr>
          <w:lang w:val="sl-SI" w:eastAsia="sl-SI"/>
        </w:rPr>
        <w:t xml:space="preserve">Če </w:t>
      </w:r>
      <w:r w:rsidR="008914B9">
        <w:rPr>
          <w:lang w:val="sl-SI" w:eastAsia="sl-SI"/>
        </w:rPr>
        <w:t>morate poslati prijavni obrazec</w:t>
      </w:r>
      <w:r w:rsidRPr="00B74287">
        <w:rPr>
          <w:lang w:val="sl-SI" w:eastAsia="sl-SI"/>
        </w:rPr>
        <w:t>, morate izvesti tudi 2. korak.</w:t>
      </w:r>
    </w:p>
    <w:p w14:paraId="2B2B54A7" w14:textId="77777777" w:rsidR="008D6672" w:rsidRDefault="008D6672" w:rsidP="0050041D">
      <w:pPr>
        <w:ind w:left="360"/>
        <w:rPr>
          <w:lang w:val="sl-SI" w:eastAsia="sl-SI"/>
        </w:rPr>
      </w:pPr>
    </w:p>
    <w:p w14:paraId="385B4497" w14:textId="77777777" w:rsidR="008D6672" w:rsidRDefault="008D6672" w:rsidP="0050041D">
      <w:pPr>
        <w:ind w:left="360"/>
        <w:rPr>
          <w:lang w:val="sl-SI" w:eastAsia="sl-SI"/>
        </w:rPr>
      </w:pPr>
    </w:p>
    <w:p w14:paraId="3980DF3A" w14:textId="0CC831E4" w:rsidR="00B74287" w:rsidRPr="00B74287" w:rsidRDefault="00B74287" w:rsidP="00AD7AC2">
      <w:pPr>
        <w:pStyle w:val="Naslov2"/>
        <w:rPr>
          <w:lang w:eastAsia="sl-SI"/>
        </w:rPr>
      </w:pPr>
      <w:bookmarkStart w:id="8" w:name="_Toc187061001"/>
      <w:bookmarkStart w:id="9" w:name="_Toc219270649"/>
      <w:r w:rsidRPr="00B74287">
        <w:rPr>
          <w:lang w:eastAsia="sl-SI"/>
        </w:rPr>
        <w:t xml:space="preserve">2. korak: </w:t>
      </w:r>
      <w:r w:rsidR="00157CE4">
        <w:t>soglasje poslovnega subjekta k e-registraciji</w:t>
      </w:r>
      <w:r w:rsidR="00157CE4" w:rsidRPr="00AA29B9">
        <w:t xml:space="preserve"> (prijavni obrazec)</w:t>
      </w:r>
      <w:bookmarkEnd w:id="8"/>
      <w:bookmarkEnd w:id="9"/>
    </w:p>
    <w:p w14:paraId="200079FB" w14:textId="77777777" w:rsidR="00B74287" w:rsidRDefault="00B74287" w:rsidP="0050041D">
      <w:pPr>
        <w:ind w:left="360"/>
        <w:rPr>
          <w:lang w:val="sl-SI" w:eastAsia="sl-SI"/>
        </w:rPr>
      </w:pPr>
    </w:p>
    <w:p w14:paraId="3596CFA2" w14:textId="39ACC720" w:rsidR="00665430" w:rsidRDefault="00B37C60" w:rsidP="00B37C60">
      <w:pPr>
        <w:pStyle w:val="Odstavekseznama"/>
        <w:numPr>
          <w:ilvl w:val="0"/>
          <w:numId w:val="10"/>
        </w:numPr>
        <w:rPr>
          <w:lang w:val="sl-SI" w:eastAsia="sl-SI"/>
        </w:rPr>
      </w:pPr>
      <w:r>
        <w:rPr>
          <w:lang w:val="sl-SI" w:eastAsia="sl-SI"/>
        </w:rPr>
        <w:t>2. korak izvedete tako</w:t>
      </w:r>
      <w:r w:rsidRPr="00B37C60">
        <w:rPr>
          <w:lang w:val="sl-SI" w:eastAsia="sl-SI"/>
        </w:rPr>
        <w:t>, da ponovno odprete spletno stran »</w:t>
      </w:r>
      <w:hyperlink r:id="rId32" w:history="1">
        <w:r w:rsidRPr="00B37C60">
          <w:rPr>
            <w:rStyle w:val="Hiperpovezava"/>
            <w:lang w:val="sl-SI" w:eastAsia="sl-SI"/>
          </w:rPr>
          <w:t>Registracija uporabnika</w:t>
        </w:r>
        <w:r w:rsidR="006429DA">
          <w:rPr>
            <w:rStyle w:val="Hiperpovezava"/>
            <w:lang w:val="sl-SI" w:eastAsia="sl-SI"/>
          </w:rPr>
          <w:t xml:space="preserve"> aplikacije</w:t>
        </w:r>
        <w:r w:rsidRPr="00B37C60">
          <w:rPr>
            <w:rStyle w:val="Hiperpovezava"/>
            <w:lang w:val="sl-SI" w:eastAsia="sl-SI"/>
          </w:rPr>
          <w:t xml:space="preserve"> IS-Odpadki</w:t>
        </w:r>
      </w:hyperlink>
      <w:r w:rsidRPr="00B37C60">
        <w:rPr>
          <w:lang w:val="sl-SI" w:eastAsia="sl-SI"/>
        </w:rPr>
        <w:t xml:space="preserve">« (Storitve ARSO → Odpadki → Registracija uporabnika </w:t>
      </w:r>
      <w:r w:rsidR="006429DA">
        <w:rPr>
          <w:lang w:val="sl-SI" w:eastAsia="sl-SI"/>
        </w:rPr>
        <w:t xml:space="preserve">aplikacije </w:t>
      </w:r>
      <w:r w:rsidRPr="00B37C60">
        <w:rPr>
          <w:lang w:val="sl-SI" w:eastAsia="sl-SI"/>
        </w:rPr>
        <w:t xml:space="preserve">IS-Odpadki → Postopek </w:t>
      </w:r>
      <w:r w:rsidR="006429DA">
        <w:rPr>
          <w:lang w:val="sl-SI" w:eastAsia="sl-SI"/>
        </w:rPr>
        <w:t>registracije</w:t>
      </w:r>
      <w:r w:rsidR="006429DA" w:rsidRPr="00B37C60">
        <w:rPr>
          <w:lang w:val="sl-SI" w:eastAsia="sl-SI"/>
        </w:rPr>
        <w:t xml:space="preserve"> </w:t>
      </w:r>
      <w:r w:rsidRPr="00B37C60">
        <w:rPr>
          <w:lang w:val="sl-SI" w:eastAsia="sl-SI"/>
        </w:rPr>
        <w:t xml:space="preserve">uporabnika </w:t>
      </w:r>
      <w:r w:rsidR="006429DA">
        <w:rPr>
          <w:lang w:val="sl-SI" w:eastAsia="sl-SI"/>
        </w:rPr>
        <w:t xml:space="preserve">aplikacije </w:t>
      </w:r>
      <w:r w:rsidRPr="00B37C60">
        <w:rPr>
          <w:lang w:val="sl-SI" w:eastAsia="sl-SI"/>
        </w:rPr>
        <w:t xml:space="preserve">IS-Odpadki). V razdelku »2. korak: </w:t>
      </w:r>
      <w:r w:rsidR="006429DA">
        <w:rPr>
          <w:lang w:val="sl-SI" w:eastAsia="sl-SI"/>
        </w:rPr>
        <w:t xml:space="preserve">soglasje poslovnega subjekta k e-registraciji </w:t>
      </w:r>
      <w:r w:rsidRPr="00B37C60">
        <w:rPr>
          <w:lang w:val="sl-SI" w:eastAsia="sl-SI"/>
        </w:rPr>
        <w:t>(prijavni obrazec)«, kliknite na prijavni obrazec:</w:t>
      </w:r>
    </w:p>
    <w:p w14:paraId="696A6A61" w14:textId="77777777" w:rsidR="004A0777" w:rsidRDefault="004A0777" w:rsidP="008D6672">
      <w:pPr>
        <w:spacing w:line="240" w:lineRule="auto"/>
        <w:jc w:val="center"/>
        <w:rPr>
          <w:noProof/>
          <w:lang w:val="sl-SI" w:eastAsia="sl-SI"/>
        </w:rPr>
      </w:pPr>
    </w:p>
    <w:p w14:paraId="714D0D5F" w14:textId="57930236" w:rsidR="004A0777" w:rsidRDefault="004A0777" w:rsidP="008D6672">
      <w:pPr>
        <w:spacing w:line="240" w:lineRule="auto"/>
        <w:jc w:val="center"/>
        <w:rPr>
          <w:noProof/>
          <w:lang w:val="sl-SI" w:eastAsia="sl-SI"/>
        </w:rPr>
      </w:pPr>
      <w:r>
        <w:rPr>
          <w:noProof/>
          <w:lang w:val="sl-SI" w:eastAsia="sl-SI"/>
        </w:rPr>
        <w:drawing>
          <wp:inline distT="0" distB="0" distL="0" distR="0" wp14:anchorId="38F2810A" wp14:editId="72716541">
            <wp:extent cx="5663063" cy="3352800"/>
            <wp:effectExtent l="57150" t="57150" r="90170" b="95250"/>
            <wp:docPr id="950346023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366" cy="3357124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8E45631" w14:textId="1992C6F5" w:rsidR="00B37C60" w:rsidRPr="00B37C60" w:rsidRDefault="00B37C60" w:rsidP="00B37C60">
      <w:pPr>
        <w:pStyle w:val="Odstavekseznama"/>
        <w:numPr>
          <w:ilvl w:val="0"/>
          <w:numId w:val="10"/>
        </w:numPr>
        <w:spacing w:line="240" w:lineRule="auto"/>
        <w:rPr>
          <w:lang w:val="sl-SI" w:eastAsia="sl-SI"/>
        </w:rPr>
      </w:pPr>
      <w:r>
        <w:rPr>
          <w:lang w:val="sl-SI" w:eastAsia="sl-SI"/>
        </w:rPr>
        <w:lastRenderedPageBreak/>
        <w:t xml:space="preserve">Preden </w:t>
      </w:r>
      <w:r w:rsidRPr="00B37C60">
        <w:rPr>
          <w:lang w:val="sl-SI" w:eastAsia="sl-SI"/>
        </w:rPr>
        <w:t xml:space="preserve">začnete </w:t>
      </w:r>
      <w:r w:rsidR="0061395B">
        <w:rPr>
          <w:lang w:val="sl-SI" w:eastAsia="sl-SI"/>
        </w:rPr>
        <w:t>izpolnjevati</w:t>
      </w:r>
      <w:r>
        <w:rPr>
          <w:lang w:val="sl-SI" w:eastAsia="sl-SI"/>
        </w:rPr>
        <w:t xml:space="preserve"> </w:t>
      </w:r>
      <w:r w:rsidR="0061395B">
        <w:rPr>
          <w:lang w:val="sl-SI" w:eastAsia="sl-SI"/>
        </w:rPr>
        <w:t>prijavni obrazec</w:t>
      </w:r>
      <w:r w:rsidRPr="00B37C60">
        <w:rPr>
          <w:lang w:val="sl-SI" w:eastAsia="sl-SI"/>
        </w:rPr>
        <w:t xml:space="preserve">, ga obvezno shranite na svoj računalnik. </w:t>
      </w:r>
      <w:r w:rsidR="00EC50C8" w:rsidRPr="00EC50C8">
        <w:rPr>
          <w:lang w:val="sl-SI" w:eastAsia="sl-SI"/>
        </w:rPr>
        <w:t xml:space="preserve">Če se </w:t>
      </w:r>
      <w:r w:rsidR="00A66924">
        <w:rPr>
          <w:lang w:val="sl-SI" w:eastAsia="sl-SI"/>
        </w:rPr>
        <w:t xml:space="preserve">želite </w:t>
      </w:r>
      <w:r w:rsidR="00157CE4">
        <w:rPr>
          <w:lang w:val="sl-SI" w:eastAsia="sl-SI"/>
        </w:rPr>
        <w:t>aplikacijo IS-Odpadki uporabljati</w:t>
      </w:r>
      <w:r w:rsidR="00EC50C8" w:rsidRPr="00EC50C8">
        <w:rPr>
          <w:lang w:val="sl-SI" w:eastAsia="sl-SI"/>
        </w:rPr>
        <w:t xml:space="preserve"> za več poslovnih subjektov, morate </w:t>
      </w:r>
      <w:r w:rsidR="008914B9">
        <w:rPr>
          <w:lang w:val="sl-SI" w:eastAsia="sl-SI"/>
        </w:rPr>
        <w:t>prijavne obrazce izpolniti</w:t>
      </w:r>
      <w:r w:rsidR="00EC50C8" w:rsidRPr="00EC50C8">
        <w:rPr>
          <w:lang w:val="sl-SI" w:eastAsia="sl-SI"/>
        </w:rPr>
        <w:t xml:space="preserve"> ločeno</w:t>
      </w:r>
      <w:r w:rsidR="008914B9">
        <w:rPr>
          <w:lang w:val="sl-SI" w:eastAsia="sl-SI"/>
        </w:rPr>
        <w:t>,</w:t>
      </w:r>
      <w:r w:rsidR="00EC50C8" w:rsidRPr="00EC50C8">
        <w:rPr>
          <w:lang w:val="sl-SI" w:eastAsia="sl-SI"/>
        </w:rPr>
        <w:t xml:space="preserve"> za vsak poslovni subjekt</w:t>
      </w:r>
      <w:r w:rsidR="00EC50C8">
        <w:rPr>
          <w:lang w:val="sl-SI" w:eastAsia="sl-SI"/>
        </w:rPr>
        <w:t xml:space="preserve"> posebej</w:t>
      </w:r>
      <w:r w:rsidR="00EC50C8" w:rsidRPr="00EC50C8">
        <w:rPr>
          <w:lang w:val="sl-SI" w:eastAsia="sl-SI"/>
        </w:rPr>
        <w:t xml:space="preserve">. </w:t>
      </w:r>
      <w:r w:rsidRPr="00B37C60">
        <w:rPr>
          <w:lang w:val="sl-SI" w:eastAsia="sl-SI"/>
        </w:rPr>
        <w:t>Izpolnjen</w:t>
      </w:r>
      <w:r w:rsidR="00EC50C8">
        <w:rPr>
          <w:lang w:val="sl-SI" w:eastAsia="sl-SI"/>
        </w:rPr>
        <w:t>e</w:t>
      </w:r>
      <w:r w:rsidRPr="00B37C60">
        <w:rPr>
          <w:lang w:val="sl-SI" w:eastAsia="sl-SI"/>
        </w:rPr>
        <w:t xml:space="preserve"> in podpisan</w:t>
      </w:r>
      <w:r w:rsidR="00EC50C8">
        <w:rPr>
          <w:lang w:val="sl-SI" w:eastAsia="sl-SI"/>
        </w:rPr>
        <w:t>e</w:t>
      </w:r>
      <w:r w:rsidRPr="00B37C60">
        <w:rPr>
          <w:lang w:val="sl-SI" w:eastAsia="sl-SI"/>
        </w:rPr>
        <w:t xml:space="preserve"> prijavn</w:t>
      </w:r>
      <w:r w:rsidR="00EC50C8">
        <w:rPr>
          <w:lang w:val="sl-SI" w:eastAsia="sl-SI"/>
        </w:rPr>
        <w:t>e</w:t>
      </w:r>
      <w:r w:rsidRPr="00B37C60">
        <w:rPr>
          <w:lang w:val="sl-SI" w:eastAsia="sl-SI"/>
        </w:rPr>
        <w:t xml:space="preserve"> obrazc</w:t>
      </w:r>
      <w:r w:rsidR="00EC50C8">
        <w:rPr>
          <w:lang w:val="sl-SI" w:eastAsia="sl-SI"/>
        </w:rPr>
        <w:t>e</w:t>
      </w:r>
      <w:r w:rsidRPr="00B37C60">
        <w:rPr>
          <w:lang w:val="sl-SI" w:eastAsia="sl-SI"/>
        </w:rPr>
        <w:t xml:space="preserve"> pošljite na e-naslov </w:t>
      </w:r>
      <w:hyperlink r:id="rId34" w:history="1">
        <w:r w:rsidRPr="000D1542">
          <w:rPr>
            <w:rStyle w:val="Hiperpovezava"/>
            <w:lang w:val="sl-SI" w:eastAsia="sl-SI"/>
          </w:rPr>
          <w:t>isodpadki.arso@gov.si</w:t>
        </w:r>
      </w:hyperlink>
      <w:r>
        <w:rPr>
          <w:lang w:val="sl-SI" w:eastAsia="sl-SI"/>
        </w:rPr>
        <w:t xml:space="preserve"> .</w:t>
      </w:r>
    </w:p>
    <w:p w14:paraId="3830A7A4" w14:textId="26DED288" w:rsidR="00B37C60" w:rsidRDefault="00B37C60">
      <w:pPr>
        <w:spacing w:line="240" w:lineRule="auto"/>
        <w:rPr>
          <w:lang w:val="sl-SI" w:eastAsia="sl-SI"/>
        </w:rPr>
      </w:pPr>
    </w:p>
    <w:p w14:paraId="029F0AC0" w14:textId="1EA97D77" w:rsidR="00AD7AC2" w:rsidRPr="002F5027" w:rsidRDefault="008914B9" w:rsidP="00681BAC">
      <w:pPr>
        <w:pStyle w:val="Odstavekseznama"/>
        <w:numPr>
          <w:ilvl w:val="0"/>
          <w:numId w:val="10"/>
        </w:numPr>
        <w:rPr>
          <w:lang w:val="sl-SI" w:eastAsia="sl-SI"/>
        </w:rPr>
      </w:pPr>
      <w:r>
        <w:rPr>
          <w:lang w:val="sl-SI" w:eastAsia="sl-SI"/>
        </w:rPr>
        <w:t xml:space="preserve">V kratkem boste na </w:t>
      </w:r>
      <w:r w:rsidRPr="008914B9">
        <w:rPr>
          <w:lang w:val="sl-SI" w:eastAsia="sl-SI"/>
        </w:rPr>
        <w:t xml:space="preserve">elektronski naslov, ki ste ga vpisali na obrazec za e-registracijo, prejeli </w:t>
      </w:r>
      <w:r w:rsidR="007D4225">
        <w:rPr>
          <w:lang w:val="sl-SI" w:eastAsia="sl-SI"/>
        </w:rPr>
        <w:t>sporočilo</w:t>
      </w:r>
      <w:r w:rsidRPr="008914B9">
        <w:rPr>
          <w:lang w:val="sl-SI" w:eastAsia="sl-SI"/>
        </w:rPr>
        <w:t xml:space="preserve"> ARSO o </w:t>
      </w:r>
      <w:r w:rsidR="007D4225">
        <w:rPr>
          <w:lang w:val="sl-SI" w:eastAsia="sl-SI"/>
        </w:rPr>
        <w:t>izvedeni</w:t>
      </w:r>
      <w:r w:rsidRPr="008914B9">
        <w:rPr>
          <w:lang w:val="sl-SI" w:eastAsia="sl-SI"/>
        </w:rPr>
        <w:t xml:space="preserve"> aktivaciji uporabnika </w:t>
      </w:r>
      <w:r w:rsidR="006429DA">
        <w:rPr>
          <w:lang w:val="sl-SI" w:eastAsia="sl-SI"/>
        </w:rPr>
        <w:t xml:space="preserve">aplikacije </w:t>
      </w:r>
      <w:r w:rsidR="00B37C60" w:rsidRPr="002F5027">
        <w:rPr>
          <w:lang w:val="sl-SI" w:eastAsia="sl-SI"/>
        </w:rPr>
        <w:t>IS-Odpadki</w:t>
      </w:r>
      <w:r w:rsidR="00297A0E">
        <w:rPr>
          <w:lang w:val="sl-SI" w:eastAsia="sl-SI"/>
        </w:rPr>
        <w:t xml:space="preserve"> (glej 3. </w:t>
      </w:r>
      <w:r w:rsidR="00297A0E" w:rsidRPr="00967EE7">
        <w:rPr>
          <w:lang w:val="sl-SI" w:eastAsia="sl-SI"/>
        </w:rPr>
        <w:t xml:space="preserve">točko na strani </w:t>
      </w:r>
      <w:r w:rsidR="00967EE7" w:rsidRPr="00967EE7">
        <w:rPr>
          <w:lang w:val="sl-SI" w:eastAsia="sl-SI"/>
        </w:rPr>
        <w:t>15</w:t>
      </w:r>
      <w:r w:rsidR="00297A0E" w:rsidRPr="00967EE7">
        <w:rPr>
          <w:lang w:val="sl-SI" w:eastAsia="sl-SI"/>
        </w:rPr>
        <w:t>)</w:t>
      </w:r>
      <w:r w:rsidR="007D4225" w:rsidRPr="00967EE7">
        <w:rPr>
          <w:lang w:val="sl-SI" w:eastAsia="sl-SI"/>
        </w:rPr>
        <w:t>.</w:t>
      </w:r>
      <w:r w:rsidRPr="002F5027">
        <w:rPr>
          <w:lang w:val="sl-SI" w:eastAsia="sl-SI"/>
        </w:rPr>
        <w:t xml:space="preserve"> </w:t>
      </w:r>
    </w:p>
    <w:p w14:paraId="1DA4DB1E" w14:textId="7D018A67" w:rsidR="002F5027" w:rsidRDefault="002F5027" w:rsidP="00AD7AC2">
      <w:pPr>
        <w:pStyle w:val="Odstavekseznama"/>
        <w:rPr>
          <w:lang w:val="sl-SI" w:eastAsia="sl-SI"/>
        </w:rPr>
      </w:pPr>
    </w:p>
    <w:p w14:paraId="37AA2DFA" w14:textId="77777777" w:rsidR="007D4225" w:rsidRDefault="007D4225" w:rsidP="00AD7AC2">
      <w:pPr>
        <w:pStyle w:val="Odstavekseznama"/>
        <w:rPr>
          <w:lang w:val="sl-SI" w:eastAsia="sl-SI"/>
        </w:rPr>
      </w:pPr>
    </w:p>
    <w:p w14:paraId="3E4C024D" w14:textId="6D846667" w:rsidR="00B37C60" w:rsidRPr="00B74287" w:rsidRDefault="00AD7AC2" w:rsidP="00AD7AC2">
      <w:pPr>
        <w:pStyle w:val="Naslov2"/>
        <w:rPr>
          <w:lang w:eastAsia="sl-SI"/>
        </w:rPr>
      </w:pPr>
      <w:bookmarkStart w:id="10" w:name="_Toc187061002"/>
      <w:bookmarkStart w:id="11" w:name="_Toc219270650"/>
      <w:r w:rsidRPr="00AD7AC2">
        <w:rPr>
          <w:lang w:eastAsia="sl-SI"/>
        </w:rPr>
        <w:t>3. korak: aktivacija uporabnika</w:t>
      </w:r>
      <w:r w:rsidR="006429DA">
        <w:rPr>
          <w:lang w:eastAsia="sl-SI"/>
        </w:rPr>
        <w:t xml:space="preserve"> aplikacije</w:t>
      </w:r>
      <w:r w:rsidRPr="00AD7AC2">
        <w:rPr>
          <w:lang w:eastAsia="sl-SI"/>
        </w:rPr>
        <w:t xml:space="preserve"> IS-Odpadki</w:t>
      </w:r>
      <w:bookmarkEnd w:id="10"/>
      <w:bookmarkEnd w:id="11"/>
    </w:p>
    <w:p w14:paraId="652D111E" w14:textId="77777777" w:rsidR="00B37C60" w:rsidRDefault="00B37C60" w:rsidP="00B37C60">
      <w:pPr>
        <w:rPr>
          <w:lang w:val="sl-SI" w:eastAsia="sl-SI"/>
        </w:rPr>
      </w:pPr>
    </w:p>
    <w:p w14:paraId="31A3087C" w14:textId="27C44CD8" w:rsidR="00EC50C8" w:rsidRDefault="00D6760A" w:rsidP="00EC50C8">
      <w:pPr>
        <w:pStyle w:val="Odstavekseznama"/>
        <w:numPr>
          <w:ilvl w:val="0"/>
          <w:numId w:val="11"/>
        </w:numPr>
        <w:rPr>
          <w:lang w:val="sl-SI" w:eastAsia="sl-SI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69A6806D" wp14:editId="004ED4D4">
            <wp:simplePos x="0" y="0"/>
            <wp:positionH relativeFrom="margin">
              <wp:align>right</wp:align>
            </wp:positionH>
            <wp:positionV relativeFrom="paragraph">
              <wp:posOffset>839460</wp:posOffset>
            </wp:positionV>
            <wp:extent cx="5912485" cy="3315335"/>
            <wp:effectExtent l="57150" t="57150" r="88265" b="94615"/>
            <wp:wrapTopAndBottom/>
            <wp:docPr id="1629116890" name="Slika 12" descr="Slika, ki vsebuje besede besedilo, posnetek zaslona, pisava, številk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940024" name="Slika 12" descr="Slika, ki vsebuje besede besedilo, posnetek zaslona, pisava, številka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485" cy="331533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14B9">
        <w:rPr>
          <w:lang w:val="sl-SI" w:eastAsia="sl-SI"/>
        </w:rPr>
        <w:t>Aktivacijo uporabnika vedno izvede ARSO, ne glede na to</w:t>
      </w:r>
      <w:r w:rsidR="007D4225">
        <w:rPr>
          <w:lang w:val="sl-SI" w:eastAsia="sl-SI"/>
        </w:rPr>
        <w:t>,</w:t>
      </w:r>
      <w:r w:rsidR="008914B9">
        <w:rPr>
          <w:lang w:val="sl-SI" w:eastAsia="sl-SI"/>
        </w:rPr>
        <w:t xml:space="preserve"> ali ste morali izvesti samo </w:t>
      </w:r>
      <w:r w:rsidR="007D4225">
        <w:rPr>
          <w:lang w:val="sl-SI" w:eastAsia="sl-SI"/>
        </w:rPr>
        <w:t xml:space="preserve">e-registracijo (samo 1. korak) ali pa ste poleg tega morali poslati tudi prijavni obrazec / prijavne obrazce (1. in 2. korak). </w:t>
      </w:r>
      <w:r w:rsidR="007F12A2">
        <w:rPr>
          <w:lang w:val="sl-SI" w:eastAsia="sl-SI"/>
        </w:rPr>
        <w:t xml:space="preserve">Na </w:t>
      </w:r>
      <w:r w:rsidR="007F12A2" w:rsidRPr="008914B9">
        <w:rPr>
          <w:lang w:val="sl-SI" w:eastAsia="sl-SI"/>
        </w:rPr>
        <w:t xml:space="preserve">elektronski naslov, ki ste ga vpisali na obrazec za e-registracijo, </w:t>
      </w:r>
      <w:r w:rsidR="007F12A2">
        <w:rPr>
          <w:lang w:val="sl-SI" w:eastAsia="sl-SI"/>
        </w:rPr>
        <w:t xml:space="preserve">boste </w:t>
      </w:r>
      <w:r w:rsidR="007F12A2" w:rsidRPr="008914B9">
        <w:rPr>
          <w:lang w:val="sl-SI" w:eastAsia="sl-SI"/>
        </w:rPr>
        <w:t xml:space="preserve">prejeli </w:t>
      </w:r>
      <w:r w:rsidR="007F12A2">
        <w:rPr>
          <w:lang w:val="sl-SI" w:eastAsia="sl-SI"/>
        </w:rPr>
        <w:t>sporočilo</w:t>
      </w:r>
      <w:r w:rsidR="007F12A2" w:rsidRPr="008914B9">
        <w:rPr>
          <w:lang w:val="sl-SI" w:eastAsia="sl-SI"/>
        </w:rPr>
        <w:t xml:space="preserve"> ARSO o </w:t>
      </w:r>
      <w:r w:rsidR="007F12A2">
        <w:rPr>
          <w:lang w:val="sl-SI" w:eastAsia="sl-SI"/>
        </w:rPr>
        <w:t>izvedeni</w:t>
      </w:r>
      <w:r w:rsidR="007F12A2" w:rsidRPr="008914B9">
        <w:rPr>
          <w:lang w:val="sl-SI" w:eastAsia="sl-SI"/>
        </w:rPr>
        <w:t xml:space="preserve"> aktivaciji uporabnika </w:t>
      </w:r>
      <w:r w:rsidR="006429DA">
        <w:rPr>
          <w:lang w:val="sl-SI" w:eastAsia="sl-SI"/>
        </w:rPr>
        <w:t xml:space="preserve">aplikacije </w:t>
      </w:r>
      <w:r w:rsidR="007F12A2" w:rsidRPr="002F5027">
        <w:rPr>
          <w:lang w:val="sl-SI" w:eastAsia="sl-SI"/>
        </w:rPr>
        <w:t>IS-Odpadki</w:t>
      </w:r>
      <w:r w:rsidR="007D4225">
        <w:rPr>
          <w:lang w:val="sl-SI" w:eastAsia="sl-SI"/>
        </w:rPr>
        <w:t>:</w:t>
      </w:r>
    </w:p>
    <w:p w14:paraId="0A4B64C2" w14:textId="5CCF962F" w:rsidR="00EC50C8" w:rsidRDefault="00EC50C8" w:rsidP="00EC50C8">
      <w:pPr>
        <w:pStyle w:val="Odstavekseznama"/>
        <w:rPr>
          <w:lang w:val="sl-SI" w:eastAsia="sl-SI"/>
        </w:rPr>
      </w:pPr>
    </w:p>
    <w:p w14:paraId="73EAD188" w14:textId="180ADD8D" w:rsidR="002F5027" w:rsidRPr="008D6672" w:rsidRDefault="00472705" w:rsidP="00543B1E">
      <w:pPr>
        <w:pStyle w:val="Odstavekseznama"/>
        <w:numPr>
          <w:ilvl w:val="0"/>
          <w:numId w:val="11"/>
        </w:numPr>
        <w:rPr>
          <w:lang w:val="sl-SI" w:eastAsia="sl-SI"/>
        </w:rPr>
      </w:pPr>
      <w:r w:rsidRPr="00472705">
        <w:rPr>
          <w:lang w:val="sl-SI" w:eastAsia="sl-SI"/>
        </w:rPr>
        <w:t xml:space="preserve">Če </w:t>
      </w:r>
      <w:r w:rsidR="007F12A2">
        <w:rPr>
          <w:lang w:val="sl-SI" w:eastAsia="sl-SI"/>
        </w:rPr>
        <w:t>sporočila</w:t>
      </w:r>
      <w:r w:rsidR="007F12A2" w:rsidRPr="00472705">
        <w:rPr>
          <w:lang w:val="sl-SI" w:eastAsia="sl-SI"/>
        </w:rPr>
        <w:t xml:space="preserve"> </w:t>
      </w:r>
      <w:r w:rsidRPr="00472705">
        <w:rPr>
          <w:lang w:val="sl-SI" w:eastAsia="sl-SI"/>
        </w:rPr>
        <w:t>ne prejmete, preverite med vsiljeno pošto (</w:t>
      </w:r>
      <w:proofErr w:type="spellStart"/>
      <w:r w:rsidRPr="00472705">
        <w:rPr>
          <w:lang w:val="sl-SI" w:eastAsia="sl-SI"/>
        </w:rPr>
        <w:t>spam</w:t>
      </w:r>
      <w:proofErr w:type="spellEnd"/>
      <w:r w:rsidRPr="00472705">
        <w:rPr>
          <w:lang w:val="sl-SI" w:eastAsia="sl-SI"/>
        </w:rPr>
        <w:t xml:space="preserve">). Če ga ne prejmete do naslednjega dne, nas o tem obvestite </w:t>
      </w:r>
      <w:r w:rsidR="007F12A2" w:rsidRPr="00543B1E">
        <w:rPr>
          <w:lang w:val="sl-SI" w:eastAsia="sl-SI"/>
        </w:rPr>
        <w:t>po e-pošti na</w:t>
      </w:r>
      <w:r w:rsidR="00543B1E">
        <w:rPr>
          <w:lang w:val="sl-SI" w:eastAsia="sl-SI"/>
        </w:rPr>
        <w:t xml:space="preserve"> </w:t>
      </w:r>
      <w:hyperlink r:id="rId36" w:history="1">
        <w:r w:rsidR="00543B1E" w:rsidRPr="00476D40">
          <w:rPr>
            <w:rStyle w:val="Hiperpovezava"/>
            <w:lang w:val="sl-SI" w:eastAsia="sl-SI"/>
          </w:rPr>
          <w:t>isodpadki.arso@gov.si</w:t>
        </w:r>
      </w:hyperlink>
      <w:r w:rsidR="007F12A2" w:rsidRPr="00543B1E">
        <w:rPr>
          <w:lang w:val="sl-SI" w:eastAsia="sl-SI"/>
        </w:rPr>
        <w:t xml:space="preserve"> </w:t>
      </w:r>
      <w:r w:rsidR="00543B1E">
        <w:rPr>
          <w:lang w:val="sl-SI" w:eastAsia="sl-SI"/>
        </w:rPr>
        <w:t xml:space="preserve">. </w:t>
      </w:r>
      <w:r w:rsidR="002F5027" w:rsidRPr="008D6672">
        <w:rPr>
          <w:lang w:val="sl-SI" w:eastAsia="sl-SI"/>
        </w:rPr>
        <w:t>Prosimo, da v sporočilu navedete tudi telefonsko številko, na kateri ste dosegljivi.</w:t>
      </w:r>
    </w:p>
    <w:p w14:paraId="77CCB465" w14:textId="77777777" w:rsidR="000F17C8" w:rsidRDefault="000F17C8" w:rsidP="0012007A">
      <w:pPr>
        <w:ind w:left="360"/>
        <w:rPr>
          <w:strike/>
          <w:lang w:val="sl-SI" w:eastAsia="sl-SI"/>
        </w:rPr>
      </w:pPr>
    </w:p>
    <w:p w14:paraId="3B69C33E" w14:textId="77777777" w:rsidR="00D6760A" w:rsidRDefault="00D6760A" w:rsidP="0012007A">
      <w:pPr>
        <w:ind w:left="360"/>
        <w:rPr>
          <w:strike/>
          <w:lang w:val="sl-SI" w:eastAsia="sl-SI"/>
        </w:rPr>
      </w:pPr>
    </w:p>
    <w:p w14:paraId="478DB004" w14:textId="77777777" w:rsidR="00D6760A" w:rsidRDefault="00D6760A" w:rsidP="0012007A">
      <w:pPr>
        <w:ind w:left="360"/>
        <w:rPr>
          <w:strike/>
          <w:lang w:val="sl-SI" w:eastAsia="sl-SI"/>
        </w:rPr>
      </w:pPr>
    </w:p>
    <w:p w14:paraId="5647A518" w14:textId="77777777" w:rsidR="00D6760A" w:rsidRDefault="00D6760A" w:rsidP="0012007A">
      <w:pPr>
        <w:ind w:left="360"/>
        <w:rPr>
          <w:strike/>
          <w:lang w:val="sl-SI" w:eastAsia="sl-SI"/>
        </w:rPr>
      </w:pPr>
    </w:p>
    <w:p w14:paraId="7E5DE3DA" w14:textId="77777777" w:rsidR="00D6760A" w:rsidRDefault="00D6760A" w:rsidP="0012007A">
      <w:pPr>
        <w:ind w:left="360"/>
        <w:rPr>
          <w:strike/>
          <w:lang w:val="sl-SI" w:eastAsia="sl-SI"/>
        </w:rPr>
      </w:pPr>
    </w:p>
    <w:p w14:paraId="683AD963" w14:textId="77777777" w:rsidR="00D6760A" w:rsidRDefault="00D6760A" w:rsidP="0012007A">
      <w:pPr>
        <w:ind w:left="360"/>
        <w:rPr>
          <w:strike/>
          <w:lang w:val="sl-SI" w:eastAsia="sl-SI"/>
        </w:rPr>
      </w:pPr>
    </w:p>
    <w:p w14:paraId="3F33E726" w14:textId="77777777" w:rsidR="00D6760A" w:rsidRDefault="00D6760A" w:rsidP="0012007A">
      <w:pPr>
        <w:ind w:left="360"/>
        <w:rPr>
          <w:strike/>
          <w:lang w:val="sl-SI" w:eastAsia="sl-SI"/>
        </w:rPr>
      </w:pPr>
    </w:p>
    <w:p w14:paraId="6CC3862D" w14:textId="77777777" w:rsidR="00D6760A" w:rsidRDefault="00D6760A" w:rsidP="0012007A">
      <w:pPr>
        <w:ind w:left="360"/>
        <w:rPr>
          <w:strike/>
          <w:lang w:val="sl-SI" w:eastAsia="sl-SI"/>
        </w:rPr>
      </w:pPr>
    </w:p>
    <w:p w14:paraId="3D51938F" w14:textId="77777777" w:rsidR="00D6760A" w:rsidRDefault="00D6760A" w:rsidP="0012007A">
      <w:pPr>
        <w:ind w:left="360"/>
        <w:rPr>
          <w:strike/>
          <w:lang w:val="sl-SI" w:eastAsia="sl-SI"/>
        </w:rPr>
      </w:pPr>
    </w:p>
    <w:p w14:paraId="3EA71BA3" w14:textId="77777777" w:rsidR="00D6760A" w:rsidRDefault="00D6760A" w:rsidP="0012007A">
      <w:pPr>
        <w:ind w:left="360"/>
        <w:rPr>
          <w:strike/>
          <w:lang w:val="sl-SI" w:eastAsia="sl-SI"/>
        </w:rPr>
      </w:pPr>
    </w:p>
    <w:p w14:paraId="176F97E7" w14:textId="77777777" w:rsidR="00D6760A" w:rsidRDefault="00D6760A" w:rsidP="0012007A">
      <w:pPr>
        <w:ind w:left="360"/>
        <w:rPr>
          <w:strike/>
          <w:lang w:val="sl-SI" w:eastAsia="sl-SI"/>
        </w:rPr>
      </w:pPr>
    </w:p>
    <w:p w14:paraId="2EC214CD" w14:textId="77777777" w:rsidR="00D6760A" w:rsidRDefault="00D6760A" w:rsidP="0012007A">
      <w:pPr>
        <w:ind w:left="360"/>
        <w:rPr>
          <w:strike/>
          <w:lang w:val="sl-SI" w:eastAsia="sl-SI"/>
        </w:rPr>
      </w:pPr>
    </w:p>
    <w:p w14:paraId="55841C07" w14:textId="77777777" w:rsidR="00D6760A" w:rsidRDefault="00D6760A" w:rsidP="0012007A">
      <w:pPr>
        <w:ind w:left="360"/>
        <w:rPr>
          <w:strike/>
          <w:lang w:val="sl-SI" w:eastAsia="sl-SI"/>
        </w:rPr>
      </w:pPr>
    </w:p>
    <w:p w14:paraId="0E5C770E" w14:textId="77777777" w:rsidR="00D6760A" w:rsidRPr="00075A8C" w:rsidRDefault="00D6760A" w:rsidP="0012007A">
      <w:pPr>
        <w:ind w:left="360"/>
        <w:rPr>
          <w:strike/>
          <w:lang w:val="sl-SI" w:eastAsia="sl-SI"/>
        </w:rPr>
      </w:pPr>
    </w:p>
    <w:p w14:paraId="65038304" w14:textId="3DABDC6D" w:rsidR="007B47A5" w:rsidRPr="00AA29B9" w:rsidRDefault="000D66CA" w:rsidP="00AA29B9">
      <w:pPr>
        <w:pStyle w:val="Naslov1"/>
      </w:pPr>
      <w:bookmarkStart w:id="12" w:name="_Toc187061003"/>
      <w:bookmarkStart w:id="13" w:name="_Toc219270651"/>
      <w:r w:rsidRPr="00C35873">
        <w:lastRenderedPageBreak/>
        <w:t xml:space="preserve">DODATNA POMOČ PRI </w:t>
      </w:r>
      <w:r w:rsidR="00AA29B9" w:rsidRPr="00AA29B9">
        <w:t>POSTOPK</w:t>
      </w:r>
      <w:r w:rsidR="00AA29B9">
        <w:t>U</w:t>
      </w:r>
      <w:r w:rsidR="00AA29B9" w:rsidRPr="00AA29B9">
        <w:t xml:space="preserve"> </w:t>
      </w:r>
      <w:r w:rsidR="00856DBD">
        <w:t xml:space="preserve">REGISTRACIJE </w:t>
      </w:r>
      <w:r w:rsidR="00AA29B9" w:rsidRPr="00AA29B9">
        <w:t xml:space="preserve">UPORABNIKA </w:t>
      </w:r>
      <w:r w:rsidR="006429DA">
        <w:t xml:space="preserve">APLIKACIJE </w:t>
      </w:r>
      <w:r w:rsidR="00AA29B9" w:rsidRPr="00AA29B9">
        <w:t>IS-ODPADKI</w:t>
      </w:r>
      <w:bookmarkEnd w:id="12"/>
      <w:bookmarkEnd w:id="13"/>
    </w:p>
    <w:p w14:paraId="0EA421C7" w14:textId="01F64BF8" w:rsidR="002256AE" w:rsidRPr="00C35873" w:rsidRDefault="002256AE" w:rsidP="007B47A5">
      <w:pPr>
        <w:pStyle w:val="Odstavekseznama"/>
        <w:spacing w:line="240" w:lineRule="auto"/>
        <w:ind w:left="567" w:hanging="567"/>
        <w:rPr>
          <w:rFonts w:cs="Arial"/>
          <w:bCs/>
          <w:szCs w:val="20"/>
          <w:lang w:val="sl-SI"/>
        </w:rPr>
      </w:pPr>
    </w:p>
    <w:p w14:paraId="32A16782" w14:textId="3A1144A2" w:rsidR="000D66CA" w:rsidRPr="00C35873" w:rsidRDefault="00E57B0B" w:rsidP="00626093">
      <w:pPr>
        <w:pStyle w:val="Odstavekseznama"/>
        <w:numPr>
          <w:ilvl w:val="0"/>
          <w:numId w:val="1"/>
        </w:numPr>
        <w:spacing w:line="240" w:lineRule="auto"/>
        <w:ind w:left="567" w:hanging="567"/>
        <w:jc w:val="both"/>
        <w:rPr>
          <w:rFonts w:cs="Arial"/>
          <w:bCs/>
          <w:szCs w:val="20"/>
          <w:lang w:val="sl-SI"/>
        </w:rPr>
      </w:pPr>
      <w:r w:rsidRPr="00C35873">
        <w:rPr>
          <w:rFonts w:cs="Arial"/>
          <w:bCs/>
          <w:szCs w:val="20"/>
          <w:lang w:val="sl-SI"/>
        </w:rPr>
        <w:t>Elektronska pošta</w:t>
      </w:r>
      <w:r w:rsidR="000D66CA" w:rsidRPr="00C35873">
        <w:rPr>
          <w:rFonts w:cs="Arial"/>
          <w:bCs/>
          <w:szCs w:val="20"/>
          <w:lang w:val="sl-SI"/>
        </w:rPr>
        <w:t xml:space="preserve">: </w:t>
      </w:r>
      <w:hyperlink r:id="rId37" w:history="1">
        <w:r w:rsidRPr="00C35873">
          <w:rPr>
            <w:rStyle w:val="Hiperpovezava"/>
            <w:rFonts w:cs="Arial"/>
            <w:b/>
            <w:bCs/>
            <w:szCs w:val="20"/>
            <w:lang w:val="sl-SI"/>
          </w:rPr>
          <w:t>isodpadki.arso@gov.si</w:t>
        </w:r>
      </w:hyperlink>
    </w:p>
    <w:p w14:paraId="761FFB80" w14:textId="03B0CB74" w:rsidR="00E57B0B" w:rsidRPr="00C35873" w:rsidRDefault="00E57B0B" w:rsidP="002256AE">
      <w:pPr>
        <w:spacing w:line="240" w:lineRule="auto"/>
        <w:jc w:val="both"/>
        <w:rPr>
          <w:rFonts w:cs="Arial"/>
          <w:bCs/>
          <w:szCs w:val="20"/>
          <w:lang w:val="sl-SI"/>
        </w:rPr>
      </w:pPr>
    </w:p>
    <w:p w14:paraId="750CBF3D" w14:textId="445BCB0D" w:rsidR="000D66CA" w:rsidRPr="00C35873" w:rsidRDefault="00E57B0B" w:rsidP="00626093">
      <w:pPr>
        <w:pStyle w:val="Odstavekseznama"/>
        <w:numPr>
          <w:ilvl w:val="0"/>
          <w:numId w:val="1"/>
        </w:numPr>
        <w:spacing w:line="240" w:lineRule="auto"/>
        <w:ind w:left="567" w:hanging="567"/>
        <w:jc w:val="both"/>
        <w:rPr>
          <w:rFonts w:cs="Arial"/>
          <w:bCs/>
          <w:szCs w:val="20"/>
          <w:lang w:val="sl-SI"/>
        </w:rPr>
      </w:pPr>
      <w:r w:rsidRPr="00C35873">
        <w:rPr>
          <w:rFonts w:cs="Arial"/>
          <w:bCs/>
          <w:szCs w:val="20"/>
          <w:lang w:val="sl-SI"/>
        </w:rPr>
        <w:t>Telefon</w:t>
      </w:r>
      <w:r w:rsidR="000D66CA" w:rsidRPr="00C35873">
        <w:rPr>
          <w:rFonts w:cs="Arial"/>
          <w:bCs/>
          <w:szCs w:val="20"/>
          <w:lang w:val="sl-SI"/>
        </w:rPr>
        <w:t xml:space="preserve">: v času uradnih ur (ponedeljek, sreda, petek od 9.00 do 12.00 ure, sreda od 14.00 do 16.00 ure) na telefonski številki 01 478 45 90 (v primeru vsebinskih vprašanj izberite »1 – poročanje o odpadkih«, v primeru tehničnih težav z aplikacijo IS-Odpadki pa izberite »3 – IS-Odpadki«).  </w:t>
      </w:r>
    </w:p>
    <w:p w14:paraId="05117F46" w14:textId="23DE5643" w:rsidR="000D66CA" w:rsidRPr="00C35873" w:rsidRDefault="000D66CA" w:rsidP="002256AE">
      <w:pPr>
        <w:pStyle w:val="Odstavekseznama"/>
        <w:spacing w:line="240" w:lineRule="auto"/>
        <w:ind w:left="567" w:hanging="567"/>
        <w:jc w:val="both"/>
        <w:rPr>
          <w:rFonts w:cs="Arial"/>
          <w:bCs/>
          <w:szCs w:val="20"/>
          <w:lang w:val="sl-SI"/>
        </w:rPr>
      </w:pPr>
    </w:p>
    <w:p w14:paraId="76A6686B" w14:textId="00619978" w:rsidR="00E57B0B" w:rsidRPr="00C35873" w:rsidRDefault="00E57B0B" w:rsidP="002256AE">
      <w:pPr>
        <w:spacing w:line="240" w:lineRule="auto"/>
        <w:jc w:val="both"/>
        <w:rPr>
          <w:rFonts w:cs="Arial"/>
          <w:bCs/>
          <w:szCs w:val="20"/>
          <w:lang w:val="sl-SI"/>
        </w:rPr>
      </w:pPr>
      <w:r w:rsidRPr="00C35873">
        <w:rPr>
          <w:rFonts w:cs="Arial"/>
          <w:bCs/>
          <w:szCs w:val="20"/>
          <w:lang w:val="sl-SI"/>
        </w:rPr>
        <w:t xml:space="preserve">Za vprašanja prednostno uporabite poštni predal </w:t>
      </w:r>
      <w:r w:rsidRPr="00C35873">
        <w:rPr>
          <w:rFonts w:cs="Arial"/>
          <w:b/>
          <w:bCs/>
          <w:szCs w:val="20"/>
          <w:lang w:val="sl-SI"/>
        </w:rPr>
        <w:t>isodpadki.arso@gov.si</w:t>
      </w:r>
      <w:r w:rsidR="00F271F2" w:rsidRPr="00C35873">
        <w:rPr>
          <w:rFonts w:cs="Arial"/>
          <w:bCs/>
          <w:szCs w:val="20"/>
          <w:lang w:val="sl-SI"/>
        </w:rPr>
        <w:t xml:space="preserve">. </w:t>
      </w:r>
      <w:r w:rsidRPr="00C35873">
        <w:rPr>
          <w:rFonts w:cs="Arial"/>
          <w:bCs/>
          <w:szCs w:val="20"/>
          <w:lang w:val="sl-SI"/>
        </w:rPr>
        <w:t xml:space="preserve">V sporočilu navedite matično številko </w:t>
      </w:r>
      <w:r w:rsidR="00CE4C69">
        <w:rPr>
          <w:rFonts w:cs="Arial"/>
          <w:bCs/>
          <w:szCs w:val="20"/>
          <w:lang w:val="sl-SI"/>
        </w:rPr>
        <w:t>poslovnega subjekta</w:t>
      </w:r>
      <w:r w:rsidRPr="00C35873">
        <w:rPr>
          <w:rFonts w:cs="Arial"/>
          <w:bCs/>
          <w:szCs w:val="20"/>
          <w:lang w:val="sl-SI"/>
        </w:rPr>
        <w:t xml:space="preserve">, za katerega </w:t>
      </w:r>
      <w:r w:rsidR="00AA29B9">
        <w:rPr>
          <w:rFonts w:cs="Arial"/>
          <w:bCs/>
          <w:szCs w:val="20"/>
          <w:lang w:val="sl-SI"/>
        </w:rPr>
        <w:t>se želite registrirati</w:t>
      </w:r>
      <w:r w:rsidRPr="00C35873">
        <w:rPr>
          <w:rFonts w:cs="Arial"/>
          <w:bCs/>
          <w:szCs w:val="20"/>
          <w:lang w:val="sl-SI"/>
        </w:rPr>
        <w:t xml:space="preserve">, in telefonsko številko na kateri ste dosegljivi, če bomo ocenili, da za odgovor potrebujemo več informacij. Skušali vam bomo odgovoriti v najkrajšem možnem času. </w:t>
      </w:r>
    </w:p>
    <w:p w14:paraId="147DB003" w14:textId="3ACBA86D" w:rsidR="00E57B0B" w:rsidRPr="00C35873" w:rsidRDefault="00E57B0B" w:rsidP="002256AE">
      <w:pPr>
        <w:spacing w:line="240" w:lineRule="auto"/>
        <w:jc w:val="both"/>
        <w:rPr>
          <w:rFonts w:cs="Arial"/>
          <w:bCs/>
          <w:szCs w:val="20"/>
          <w:lang w:val="sl-SI"/>
        </w:rPr>
      </w:pPr>
    </w:p>
    <w:p w14:paraId="34D62AA6" w14:textId="21BBB1A8" w:rsidR="00E57B0B" w:rsidRPr="00C35873" w:rsidRDefault="00E57B0B" w:rsidP="002256AE">
      <w:pPr>
        <w:spacing w:line="240" w:lineRule="auto"/>
        <w:jc w:val="both"/>
        <w:rPr>
          <w:rFonts w:cs="Arial"/>
          <w:bCs/>
          <w:szCs w:val="20"/>
          <w:lang w:val="sl-SI"/>
        </w:rPr>
      </w:pPr>
      <w:r w:rsidRPr="00C35873">
        <w:rPr>
          <w:rFonts w:cs="Arial"/>
          <w:bCs/>
          <w:szCs w:val="20"/>
          <w:lang w:val="sl-SI"/>
        </w:rPr>
        <w:t xml:space="preserve">Ker je število </w:t>
      </w:r>
      <w:r w:rsidR="00CE4C69">
        <w:rPr>
          <w:rFonts w:cs="Arial"/>
          <w:bCs/>
          <w:szCs w:val="20"/>
          <w:lang w:val="sl-SI"/>
        </w:rPr>
        <w:t>uporabnikov</w:t>
      </w:r>
      <w:r w:rsidR="00AA29B9">
        <w:rPr>
          <w:rFonts w:cs="Arial"/>
          <w:bCs/>
          <w:szCs w:val="20"/>
          <w:lang w:val="sl-SI"/>
        </w:rPr>
        <w:t xml:space="preserve">, ki se želijo registrirati </w:t>
      </w:r>
      <w:r w:rsidRPr="00C35873">
        <w:rPr>
          <w:rFonts w:cs="Arial"/>
          <w:bCs/>
          <w:szCs w:val="20"/>
          <w:lang w:val="sl-SI"/>
        </w:rPr>
        <w:t xml:space="preserve">zelo veliko in pričakujemo veliko število </w:t>
      </w:r>
      <w:r w:rsidR="004D7DB9" w:rsidRPr="00C35873">
        <w:rPr>
          <w:rFonts w:cs="Arial"/>
          <w:bCs/>
          <w:szCs w:val="20"/>
          <w:lang w:val="sl-SI"/>
        </w:rPr>
        <w:t>vprašanj</w:t>
      </w:r>
      <w:r w:rsidRPr="00C35873">
        <w:rPr>
          <w:rFonts w:cs="Arial"/>
          <w:bCs/>
          <w:szCs w:val="20"/>
          <w:lang w:val="sl-SI"/>
        </w:rPr>
        <w:t xml:space="preserve">, vas prosimo za razumevanje, potrpežljivost in strpen odnos. </w:t>
      </w:r>
    </w:p>
    <w:p w14:paraId="6900D977" w14:textId="1768EDEF" w:rsidR="00E57B0B" w:rsidRPr="00C35873" w:rsidRDefault="00E57B0B" w:rsidP="002256AE">
      <w:pPr>
        <w:spacing w:line="240" w:lineRule="auto"/>
        <w:jc w:val="both"/>
        <w:rPr>
          <w:rFonts w:cs="Arial"/>
          <w:bCs/>
          <w:szCs w:val="20"/>
          <w:lang w:val="sl-SI"/>
        </w:rPr>
      </w:pPr>
    </w:p>
    <w:p w14:paraId="6A6F4F8A" w14:textId="624EB9E7" w:rsidR="00F271F2" w:rsidRPr="00C35873" w:rsidRDefault="00F271F2" w:rsidP="002256AE">
      <w:pPr>
        <w:spacing w:line="240" w:lineRule="auto"/>
        <w:jc w:val="both"/>
        <w:rPr>
          <w:rFonts w:cs="Arial"/>
          <w:bCs/>
          <w:szCs w:val="20"/>
          <w:lang w:val="sl-SI"/>
        </w:rPr>
      </w:pPr>
      <w:r w:rsidRPr="00C35873">
        <w:rPr>
          <w:rFonts w:cs="Arial"/>
          <w:bCs/>
          <w:szCs w:val="20"/>
          <w:lang w:val="sl-SI"/>
        </w:rPr>
        <w:t xml:space="preserve">Želimo si, da bi vam bila ta navodila kar najbolj v pomoč, zato vas prosimo, da nas obvestite o vseh nejasnostih in morebitnih napakah. Obvestilo pošljite na e-naslov </w:t>
      </w:r>
      <w:hyperlink r:id="rId38" w:history="1">
        <w:r w:rsidR="00CD72C0" w:rsidRPr="002737AE">
          <w:rPr>
            <w:rStyle w:val="Hiperpovezava"/>
            <w:rFonts w:cs="Arial"/>
            <w:b/>
            <w:bCs/>
            <w:szCs w:val="20"/>
            <w:lang w:val="sl-SI"/>
          </w:rPr>
          <w:t>isodpadki.arso@gov.si</w:t>
        </w:r>
      </w:hyperlink>
      <w:r w:rsidR="00CD72C0">
        <w:rPr>
          <w:rFonts w:cs="Arial"/>
          <w:bCs/>
          <w:szCs w:val="20"/>
          <w:lang w:val="sl-SI"/>
        </w:rPr>
        <w:t xml:space="preserve"> .</w:t>
      </w:r>
    </w:p>
    <w:p w14:paraId="2D09EBC6" w14:textId="09FA9970" w:rsidR="00F271F2" w:rsidRPr="00C35873" w:rsidRDefault="00F271F2" w:rsidP="002256AE">
      <w:pPr>
        <w:spacing w:line="240" w:lineRule="auto"/>
        <w:jc w:val="both"/>
        <w:rPr>
          <w:rFonts w:cs="Arial"/>
          <w:bCs/>
          <w:szCs w:val="20"/>
          <w:lang w:val="sl-SI"/>
        </w:rPr>
      </w:pPr>
    </w:p>
    <w:sectPr w:rsidR="00F271F2" w:rsidRPr="00C35873" w:rsidSect="007B52DD">
      <w:headerReference w:type="first" r:id="rId39"/>
      <w:pgSz w:w="11900" w:h="16840" w:code="9"/>
      <w:pgMar w:top="1134" w:right="851" w:bottom="1134" w:left="851" w:header="1134" w:footer="850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91B7E3" w14:textId="77777777" w:rsidR="00FD7388" w:rsidRDefault="00FD7388">
      <w:r>
        <w:separator/>
      </w:r>
    </w:p>
    <w:p w14:paraId="655A0682" w14:textId="77777777" w:rsidR="00FD7388" w:rsidRDefault="00FD7388"/>
  </w:endnote>
  <w:endnote w:type="continuationSeparator" w:id="0">
    <w:p w14:paraId="6463705B" w14:textId="77777777" w:rsidR="00FD7388" w:rsidRDefault="00FD7388">
      <w:r>
        <w:continuationSeparator/>
      </w:r>
    </w:p>
    <w:p w14:paraId="6AF63F90" w14:textId="77777777" w:rsidR="00FD7388" w:rsidRDefault="00FD738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Republika">
    <w:altName w:val="Times New Roman"/>
    <w:panose1 w:val="00000000000000000000"/>
    <w:charset w:val="00"/>
    <w:family w:val="modern"/>
    <w:notTrueType/>
    <w:pitch w:val="variable"/>
    <w:sig w:usb0="A00000FF" w:usb1="4000205B" w:usb2="00000000" w:usb3="00000000" w:csb0="0000009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76068153"/>
      <w:docPartObj>
        <w:docPartGallery w:val="Page Numbers (Bottom of Page)"/>
        <w:docPartUnique/>
      </w:docPartObj>
    </w:sdtPr>
    <w:sdtEndPr/>
    <w:sdtContent>
      <w:p w14:paraId="4A369569" w14:textId="6EB131AA" w:rsidR="00FD7388" w:rsidRDefault="00FD7388">
        <w:pPr>
          <w:pStyle w:val="Nog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2517B" w:rsidRPr="00E2517B">
          <w:rPr>
            <w:noProof/>
            <w:lang w:val="sl-SI"/>
          </w:rPr>
          <w:t>1</w:t>
        </w:r>
        <w:r w:rsidR="00E2517B" w:rsidRPr="00E2517B">
          <w:rPr>
            <w:noProof/>
            <w:lang w:val="sl-SI"/>
          </w:rPr>
          <w:t>3</w:t>
        </w:r>
        <w:r>
          <w:fldChar w:fldCharType="end"/>
        </w:r>
      </w:p>
    </w:sdtContent>
  </w:sdt>
  <w:p w14:paraId="1416DAE3" w14:textId="77777777" w:rsidR="00FD7388" w:rsidRDefault="00FD7388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9242A4" w14:textId="77777777" w:rsidR="00FD7388" w:rsidRDefault="00FD7388">
    <w:pPr>
      <w:pStyle w:val="Noga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13BFF2" w14:textId="77777777" w:rsidR="00FD7388" w:rsidRDefault="00FD7388">
      <w:r>
        <w:separator/>
      </w:r>
    </w:p>
    <w:p w14:paraId="3C9929BF" w14:textId="77777777" w:rsidR="00FD7388" w:rsidRDefault="00FD7388"/>
  </w:footnote>
  <w:footnote w:type="continuationSeparator" w:id="0">
    <w:p w14:paraId="196C707C" w14:textId="77777777" w:rsidR="00FD7388" w:rsidRDefault="00FD7388">
      <w:r>
        <w:continuationSeparator/>
      </w:r>
    </w:p>
    <w:p w14:paraId="613778D4" w14:textId="77777777" w:rsidR="00FD7388" w:rsidRDefault="00FD738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C89684" w14:textId="77777777" w:rsidR="00FD7388" w:rsidRPr="00110CBD" w:rsidRDefault="00FD7388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E7A42E" w14:textId="5C86E2EF" w:rsidR="00FD7388" w:rsidRDefault="00FD7388" w:rsidP="00481713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rPr>
        <w:rFonts w:cs="Arial"/>
        <w:sz w:val="16"/>
        <w:lang w:val="sl-SI"/>
      </w:rPr>
    </w:pPr>
    <w:r w:rsidRPr="00481713">
      <w:rPr>
        <w:rFonts w:cs="Arial"/>
        <w:noProof/>
        <w:sz w:val="16"/>
        <w:lang w:val="sl-SI" w:eastAsia="sl-SI"/>
      </w:rPr>
      <w:drawing>
        <wp:anchor distT="0" distB="0" distL="114300" distR="114300" simplePos="0" relativeHeight="251658240" behindDoc="0" locked="0" layoutInCell="1" allowOverlap="1" wp14:anchorId="27C41C6F" wp14:editId="3181D2F6">
          <wp:simplePos x="0" y="0"/>
          <wp:positionH relativeFrom="column">
            <wp:posOffset>56515</wp:posOffset>
          </wp:positionH>
          <wp:positionV relativeFrom="paragraph">
            <wp:posOffset>-706755</wp:posOffset>
          </wp:positionV>
          <wp:extent cx="3248025" cy="568325"/>
          <wp:effectExtent l="0" t="0" r="9525" b="3175"/>
          <wp:wrapSquare wrapText="bothSides"/>
          <wp:docPr id="17" name="Slika 17" descr="C:\Users\vidict\AppData\Local\Temp\notes70A492\~675419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vidict\AppData\Local\Temp\notes70A492\~675419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48025" cy="568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cs="Arial"/>
        <w:sz w:val="16"/>
        <w:lang w:val="sl-SI"/>
      </w:rPr>
      <w:t xml:space="preserve">    </w:t>
    </w:r>
    <w:r>
      <w:rPr>
        <w:rFonts w:cs="Arial"/>
        <w:sz w:val="16"/>
        <w:lang w:val="sl-SI"/>
      </w:rPr>
      <w:t>Vojkova 1b</w:t>
    </w:r>
    <w:r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1000 Ljubljana</w:t>
    </w:r>
    <w:r>
      <w:rPr>
        <w:rFonts w:cs="Arial"/>
        <w:sz w:val="16"/>
        <w:lang w:val="sl-SI"/>
      </w:rPr>
      <w:tab/>
    </w:r>
  </w:p>
  <w:p w14:paraId="63B479D0" w14:textId="77777777" w:rsidR="00FD7388" w:rsidRPr="00481713" w:rsidRDefault="00FD7388" w:rsidP="00481713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rPr>
        <w:lang w:val="sl-SI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D133A4" w14:textId="592F345A" w:rsidR="00FD7388" w:rsidRPr="00481713" w:rsidRDefault="00FD7388" w:rsidP="00481713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rPr>
        <w:lang w:val="sl-SI"/>
      </w:rPr>
    </w:pPr>
    <w:r>
      <w:rPr>
        <w:rFonts w:cs="Arial"/>
        <w:sz w:val="16"/>
        <w:lang w:val="sl-SI"/>
      </w:rPr>
      <w:t xml:space="preserve">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D831E0"/>
    <w:multiLevelType w:val="hybridMultilevel"/>
    <w:tmpl w:val="5D923E4A"/>
    <w:lvl w:ilvl="0" w:tplc="0424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B283852"/>
    <w:multiLevelType w:val="hybridMultilevel"/>
    <w:tmpl w:val="74ECE8A2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111B96"/>
    <w:multiLevelType w:val="hybridMultilevel"/>
    <w:tmpl w:val="47F27B90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822923"/>
    <w:multiLevelType w:val="hybridMultilevel"/>
    <w:tmpl w:val="FF7CFE84"/>
    <w:lvl w:ilvl="0" w:tplc="9B28BC1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B2736A6"/>
    <w:multiLevelType w:val="hybridMultilevel"/>
    <w:tmpl w:val="35F096B8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F5A5999"/>
    <w:multiLevelType w:val="hybridMultilevel"/>
    <w:tmpl w:val="1080470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DF38B3"/>
    <w:multiLevelType w:val="hybridMultilevel"/>
    <w:tmpl w:val="F7A29B2A"/>
    <w:lvl w:ilvl="0" w:tplc="48D0A58E">
      <w:start w:val="1"/>
      <w:numFmt w:val="decimal"/>
      <w:pStyle w:val="Naslov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1D864D1"/>
    <w:multiLevelType w:val="hybridMultilevel"/>
    <w:tmpl w:val="FEC44D42"/>
    <w:lvl w:ilvl="0" w:tplc="5EA43AE8">
      <w:start w:val="1"/>
      <w:numFmt w:val="decimal"/>
      <w:lvlText w:val="%1."/>
      <w:lvlJc w:val="left"/>
      <w:pPr>
        <w:ind w:left="502" w:hanging="360"/>
      </w:pPr>
    </w:lvl>
    <w:lvl w:ilvl="1" w:tplc="04240019" w:tentative="1">
      <w:start w:val="1"/>
      <w:numFmt w:val="lowerLetter"/>
      <w:lvlText w:val="%2."/>
      <w:lvlJc w:val="left"/>
      <w:pPr>
        <w:ind w:left="1222" w:hanging="360"/>
      </w:pPr>
    </w:lvl>
    <w:lvl w:ilvl="2" w:tplc="0424001B" w:tentative="1">
      <w:start w:val="1"/>
      <w:numFmt w:val="lowerRoman"/>
      <w:lvlText w:val="%3."/>
      <w:lvlJc w:val="right"/>
      <w:pPr>
        <w:ind w:left="1942" w:hanging="180"/>
      </w:pPr>
    </w:lvl>
    <w:lvl w:ilvl="3" w:tplc="0424000F" w:tentative="1">
      <w:start w:val="1"/>
      <w:numFmt w:val="decimal"/>
      <w:lvlText w:val="%4."/>
      <w:lvlJc w:val="left"/>
      <w:pPr>
        <w:ind w:left="2662" w:hanging="360"/>
      </w:pPr>
    </w:lvl>
    <w:lvl w:ilvl="4" w:tplc="04240019" w:tentative="1">
      <w:start w:val="1"/>
      <w:numFmt w:val="lowerLetter"/>
      <w:lvlText w:val="%5."/>
      <w:lvlJc w:val="left"/>
      <w:pPr>
        <w:ind w:left="3382" w:hanging="360"/>
      </w:pPr>
    </w:lvl>
    <w:lvl w:ilvl="5" w:tplc="0424001B" w:tentative="1">
      <w:start w:val="1"/>
      <w:numFmt w:val="lowerRoman"/>
      <w:lvlText w:val="%6."/>
      <w:lvlJc w:val="right"/>
      <w:pPr>
        <w:ind w:left="4102" w:hanging="180"/>
      </w:pPr>
    </w:lvl>
    <w:lvl w:ilvl="6" w:tplc="0424000F" w:tentative="1">
      <w:start w:val="1"/>
      <w:numFmt w:val="decimal"/>
      <w:lvlText w:val="%7."/>
      <w:lvlJc w:val="left"/>
      <w:pPr>
        <w:ind w:left="4822" w:hanging="360"/>
      </w:pPr>
    </w:lvl>
    <w:lvl w:ilvl="7" w:tplc="04240019" w:tentative="1">
      <w:start w:val="1"/>
      <w:numFmt w:val="lowerLetter"/>
      <w:lvlText w:val="%8."/>
      <w:lvlJc w:val="left"/>
      <w:pPr>
        <w:ind w:left="5542" w:hanging="360"/>
      </w:pPr>
    </w:lvl>
    <w:lvl w:ilvl="8" w:tplc="0424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3864189A"/>
    <w:multiLevelType w:val="hybridMultilevel"/>
    <w:tmpl w:val="74ECE8A2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D5461B"/>
    <w:multiLevelType w:val="hybridMultilevel"/>
    <w:tmpl w:val="709A567E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CBD719A"/>
    <w:multiLevelType w:val="hybridMultilevel"/>
    <w:tmpl w:val="D21AB5B2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A78248E"/>
    <w:multiLevelType w:val="hybridMultilevel"/>
    <w:tmpl w:val="F66C312A"/>
    <w:lvl w:ilvl="0" w:tplc="5D4E17C6">
      <w:start w:val="1"/>
      <w:numFmt w:val="upperRoman"/>
      <w:pStyle w:val="Naslov1"/>
      <w:lvlText w:val="%1."/>
      <w:lvlJc w:val="right"/>
      <w:pPr>
        <w:ind w:left="720" w:hanging="360"/>
      </w:pPr>
      <w:rPr>
        <w:sz w:val="24"/>
        <w:szCs w:val="24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97551E"/>
    <w:multiLevelType w:val="hybridMultilevel"/>
    <w:tmpl w:val="C1EAABB4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0A08EF"/>
    <w:multiLevelType w:val="hybridMultilevel"/>
    <w:tmpl w:val="47F27B90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39748F"/>
    <w:multiLevelType w:val="hybridMultilevel"/>
    <w:tmpl w:val="89168716"/>
    <w:lvl w:ilvl="0" w:tplc="CBFE577A">
      <w:numFmt w:val="decimal"/>
      <w:pStyle w:val="Naslov2"/>
      <w:lvlText w:val="%1."/>
      <w:lvlJc w:val="left"/>
      <w:pPr>
        <w:ind w:left="36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F6F650C"/>
    <w:multiLevelType w:val="hybridMultilevel"/>
    <w:tmpl w:val="060416CE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B5133D7"/>
    <w:multiLevelType w:val="hybridMultilevel"/>
    <w:tmpl w:val="F5EAA0FA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314064707">
    <w:abstractNumId w:val="10"/>
  </w:num>
  <w:num w:numId="2" w16cid:durableId="531043099">
    <w:abstractNumId w:val="3"/>
  </w:num>
  <w:num w:numId="3" w16cid:durableId="1293943573">
    <w:abstractNumId w:val="11"/>
  </w:num>
  <w:num w:numId="4" w16cid:durableId="254441590">
    <w:abstractNumId w:val="6"/>
  </w:num>
  <w:num w:numId="5" w16cid:durableId="543910914">
    <w:abstractNumId w:val="7"/>
  </w:num>
  <w:num w:numId="6" w16cid:durableId="1358046680">
    <w:abstractNumId w:val="5"/>
  </w:num>
  <w:num w:numId="7" w16cid:durableId="2052682101">
    <w:abstractNumId w:val="0"/>
  </w:num>
  <w:num w:numId="8" w16cid:durableId="1711107030">
    <w:abstractNumId w:val="14"/>
  </w:num>
  <w:num w:numId="9" w16cid:durableId="1437601479">
    <w:abstractNumId w:val="12"/>
  </w:num>
  <w:num w:numId="10" w16cid:durableId="2117096110">
    <w:abstractNumId w:val="15"/>
  </w:num>
  <w:num w:numId="11" w16cid:durableId="1732070740">
    <w:abstractNumId w:val="2"/>
  </w:num>
  <w:num w:numId="12" w16cid:durableId="537164607">
    <w:abstractNumId w:val="1"/>
  </w:num>
  <w:num w:numId="13" w16cid:durableId="1808477091">
    <w:abstractNumId w:val="8"/>
  </w:num>
  <w:num w:numId="14" w16cid:durableId="447938838">
    <w:abstractNumId w:val="14"/>
    <w:lvlOverride w:ilvl="0">
      <w:startOverride w:val="1"/>
    </w:lvlOverride>
  </w:num>
  <w:num w:numId="15" w16cid:durableId="2011057951">
    <w:abstractNumId w:val="13"/>
  </w:num>
  <w:num w:numId="16" w16cid:durableId="1807503221">
    <w:abstractNumId w:val="16"/>
  </w:num>
  <w:num w:numId="17" w16cid:durableId="903759607">
    <w:abstractNumId w:val="9"/>
  </w:num>
  <w:num w:numId="18" w16cid:durableId="89543979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100"/>
  <w:drawingGridVerticalSpacing w:val="284"/>
  <w:displayHorizontalDrawingGridEvery w:val="2"/>
  <w:displayVerticalDrawingGridEvery w:val="2"/>
  <w:noPunctuationKerning/>
  <w:characterSpacingControl w:val="doNotCompress"/>
  <w:hdrShapeDefaults>
    <o:shapedefaults v:ext="edit" spidmax="139265">
      <o:colormru v:ext="edit" colors="#428299,#529db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163B"/>
    <w:rsid w:val="00000675"/>
    <w:rsid w:val="000071BA"/>
    <w:rsid w:val="00013EAC"/>
    <w:rsid w:val="000158C1"/>
    <w:rsid w:val="000159FD"/>
    <w:rsid w:val="0002114E"/>
    <w:rsid w:val="000217EF"/>
    <w:rsid w:val="00023A88"/>
    <w:rsid w:val="00023CA2"/>
    <w:rsid w:val="00024F7C"/>
    <w:rsid w:val="00036255"/>
    <w:rsid w:val="00036341"/>
    <w:rsid w:val="00037640"/>
    <w:rsid w:val="00042187"/>
    <w:rsid w:val="00050448"/>
    <w:rsid w:val="000569AF"/>
    <w:rsid w:val="00063CD5"/>
    <w:rsid w:val="00066DCB"/>
    <w:rsid w:val="000706B7"/>
    <w:rsid w:val="00070F94"/>
    <w:rsid w:val="00072236"/>
    <w:rsid w:val="00075A8C"/>
    <w:rsid w:val="00076E6B"/>
    <w:rsid w:val="00081017"/>
    <w:rsid w:val="00084572"/>
    <w:rsid w:val="00086B7C"/>
    <w:rsid w:val="00093FEC"/>
    <w:rsid w:val="000945BF"/>
    <w:rsid w:val="00095919"/>
    <w:rsid w:val="0009677A"/>
    <w:rsid w:val="000A00BB"/>
    <w:rsid w:val="000A0B02"/>
    <w:rsid w:val="000A1AFD"/>
    <w:rsid w:val="000A208E"/>
    <w:rsid w:val="000A35BB"/>
    <w:rsid w:val="000A5284"/>
    <w:rsid w:val="000A5F18"/>
    <w:rsid w:val="000A7238"/>
    <w:rsid w:val="000B35E2"/>
    <w:rsid w:val="000C03E4"/>
    <w:rsid w:val="000C16C9"/>
    <w:rsid w:val="000C5FD2"/>
    <w:rsid w:val="000D0BDC"/>
    <w:rsid w:val="000D3D7B"/>
    <w:rsid w:val="000D43A1"/>
    <w:rsid w:val="000D5D5E"/>
    <w:rsid w:val="000D66CA"/>
    <w:rsid w:val="000E31CD"/>
    <w:rsid w:val="000E45DC"/>
    <w:rsid w:val="000E5E74"/>
    <w:rsid w:val="000E655B"/>
    <w:rsid w:val="000E7CEE"/>
    <w:rsid w:val="000F087D"/>
    <w:rsid w:val="000F0917"/>
    <w:rsid w:val="000F17C8"/>
    <w:rsid w:val="000F3425"/>
    <w:rsid w:val="001010EF"/>
    <w:rsid w:val="001021C7"/>
    <w:rsid w:val="00102655"/>
    <w:rsid w:val="00104638"/>
    <w:rsid w:val="001055EC"/>
    <w:rsid w:val="00111E97"/>
    <w:rsid w:val="00115369"/>
    <w:rsid w:val="0012007A"/>
    <w:rsid w:val="001227DF"/>
    <w:rsid w:val="00122EB2"/>
    <w:rsid w:val="001243D7"/>
    <w:rsid w:val="00124709"/>
    <w:rsid w:val="001264BC"/>
    <w:rsid w:val="0013420F"/>
    <w:rsid w:val="00134341"/>
    <w:rsid w:val="001357B2"/>
    <w:rsid w:val="00136747"/>
    <w:rsid w:val="0014253F"/>
    <w:rsid w:val="001521E4"/>
    <w:rsid w:val="00154D84"/>
    <w:rsid w:val="00156128"/>
    <w:rsid w:val="00157CE4"/>
    <w:rsid w:val="0016124A"/>
    <w:rsid w:val="001613F7"/>
    <w:rsid w:val="001618F2"/>
    <w:rsid w:val="0016744E"/>
    <w:rsid w:val="0017184A"/>
    <w:rsid w:val="0017478F"/>
    <w:rsid w:val="001801B9"/>
    <w:rsid w:val="00180D47"/>
    <w:rsid w:val="001818D5"/>
    <w:rsid w:val="00181D2A"/>
    <w:rsid w:val="00183418"/>
    <w:rsid w:val="00183561"/>
    <w:rsid w:val="00183579"/>
    <w:rsid w:val="00185217"/>
    <w:rsid w:val="00186DB1"/>
    <w:rsid w:val="00190AFF"/>
    <w:rsid w:val="00193459"/>
    <w:rsid w:val="00193FAE"/>
    <w:rsid w:val="00196768"/>
    <w:rsid w:val="001A30E5"/>
    <w:rsid w:val="001C08AD"/>
    <w:rsid w:val="001C64A3"/>
    <w:rsid w:val="001D03E8"/>
    <w:rsid w:val="001D47C5"/>
    <w:rsid w:val="001D572C"/>
    <w:rsid w:val="001D5937"/>
    <w:rsid w:val="001E43E1"/>
    <w:rsid w:val="001F6DD5"/>
    <w:rsid w:val="00200810"/>
    <w:rsid w:val="002022E2"/>
    <w:rsid w:val="00202A77"/>
    <w:rsid w:val="00203CE1"/>
    <w:rsid w:val="00205265"/>
    <w:rsid w:val="00205619"/>
    <w:rsid w:val="00205C8B"/>
    <w:rsid w:val="00205CA5"/>
    <w:rsid w:val="002076B2"/>
    <w:rsid w:val="00207F6A"/>
    <w:rsid w:val="0021008B"/>
    <w:rsid w:val="00212016"/>
    <w:rsid w:val="00216800"/>
    <w:rsid w:val="00220882"/>
    <w:rsid w:val="00221023"/>
    <w:rsid w:val="002213AE"/>
    <w:rsid w:val="002256AE"/>
    <w:rsid w:val="00226D70"/>
    <w:rsid w:val="0023164E"/>
    <w:rsid w:val="002332DE"/>
    <w:rsid w:val="00236BAD"/>
    <w:rsid w:val="00241D7A"/>
    <w:rsid w:val="00242FEE"/>
    <w:rsid w:val="002456A2"/>
    <w:rsid w:val="00247775"/>
    <w:rsid w:val="00251F2B"/>
    <w:rsid w:val="00264218"/>
    <w:rsid w:val="00264C59"/>
    <w:rsid w:val="0026751B"/>
    <w:rsid w:val="00271CE5"/>
    <w:rsid w:val="0027226C"/>
    <w:rsid w:val="00272551"/>
    <w:rsid w:val="00282020"/>
    <w:rsid w:val="0028606C"/>
    <w:rsid w:val="002870E3"/>
    <w:rsid w:val="0029405F"/>
    <w:rsid w:val="002950B7"/>
    <w:rsid w:val="00296608"/>
    <w:rsid w:val="00297A0E"/>
    <w:rsid w:val="00297B93"/>
    <w:rsid w:val="00297BCB"/>
    <w:rsid w:val="002A15F4"/>
    <w:rsid w:val="002A2B69"/>
    <w:rsid w:val="002A34AD"/>
    <w:rsid w:val="002A3ECF"/>
    <w:rsid w:val="002A5E30"/>
    <w:rsid w:val="002A7516"/>
    <w:rsid w:val="002B0164"/>
    <w:rsid w:val="002B1864"/>
    <w:rsid w:val="002B7D61"/>
    <w:rsid w:val="002C592A"/>
    <w:rsid w:val="002C7ED1"/>
    <w:rsid w:val="002D321F"/>
    <w:rsid w:val="002D6E7F"/>
    <w:rsid w:val="002E7240"/>
    <w:rsid w:val="002F2F04"/>
    <w:rsid w:val="002F5027"/>
    <w:rsid w:val="00301C60"/>
    <w:rsid w:val="00303A70"/>
    <w:rsid w:val="003052E4"/>
    <w:rsid w:val="00311ABD"/>
    <w:rsid w:val="00315841"/>
    <w:rsid w:val="0031747C"/>
    <w:rsid w:val="00326586"/>
    <w:rsid w:val="00327662"/>
    <w:rsid w:val="00331105"/>
    <w:rsid w:val="00331A17"/>
    <w:rsid w:val="00331F00"/>
    <w:rsid w:val="00332283"/>
    <w:rsid w:val="00332DEE"/>
    <w:rsid w:val="003436F1"/>
    <w:rsid w:val="00350E71"/>
    <w:rsid w:val="00352A75"/>
    <w:rsid w:val="00354941"/>
    <w:rsid w:val="00355EB6"/>
    <w:rsid w:val="003576DD"/>
    <w:rsid w:val="00360DA1"/>
    <w:rsid w:val="00362EFC"/>
    <w:rsid w:val="003631C1"/>
    <w:rsid w:val="003636BF"/>
    <w:rsid w:val="00365D35"/>
    <w:rsid w:val="00371442"/>
    <w:rsid w:val="00371583"/>
    <w:rsid w:val="003716C6"/>
    <w:rsid w:val="003733FC"/>
    <w:rsid w:val="00374296"/>
    <w:rsid w:val="00380C56"/>
    <w:rsid w:val="003845B4"/>
    <w:rsid w:val="00386630"/>
    <w:rsid w:val="003871EF"/>
    <w:rsid w:val="00387B1A"/>
    <w:rsid w:val="00390F01"/>
    <w:rsid w:val="00391B79"/>
    <w:rsid w:val="003A090E"/>
    <w:rsid w:val="003A1B61"/>
    <w:rsid w:val="003A47FB"/>
    <w:rsid w:val="003A5E1A"/>
    <w:rsid w:val="003A776D"/>
    <w:rsid w:val="003B20D5"/>
    <w:rsid w:val="003B2CAD"/>
    <w:rsid w:val="003B6243"/>
    <w:rsid w:val="003C0F1B"/>
    <w:rsid w:val="003C2D32"/>
    <w:rsid w:val="003C4155"/>
    <w:rsid w:val="003C5EE5"/>
    <w:rsid w:val="003C6494"/>
    <w:rsid w:val="003D0B40"/>
    <w:rsid w:val="003D1C4A"/>
    <w:rsid w:val="003D317D"/>
    <w:rsid w:val="003D3EC7"/>
    <w:rsid w:val="003D705E"/>
    <w:rsid w:val="003E1C74"/>
    <w:rsid w:val="003E3E2D"/>
    <w:rsid w:val="003E768F"/>
    <w:rsid w:val="003F3727"/>
    <w:rsid w:val="00403721"/>
    <w:rsid w:val="00404E70"/>
    <w:rsid w:val="0041003A"/>
    <w:rsid w:val="00410C95"/>
    <w:rsid w:val="0041355B"/>
    <w:rsid w:val="004167D5"/>
    <w:rsid w:val="00416941"/>
    <w:rsid w:val="0042069F"/>
    <w:rsid w:val="004227C2"/>
    <w:rsid w:val="00431046"/>
    <w:rsid w:val="004316DB"/>
    <w:rsid w:val="00432769"/>
    <w:rsid w:val="00443DAD"/>
    <w:rsid w:val="00443F7D"/>
    <w:rsid w:val="0044496D"/>
    <w:rsid w:val="0044647C"/>
    <w:rsid w:val="0045043C"/>
    <w:rsid w:val="00452997"/>
    <w:rsid w:val="004541F9"/>
    <w:rsid w:val="00454512"/>
    <w:rsid w:val="00454E77"/>
    <w:rsid w:val="004555FD"/>
    <w:rsid w:val="00457AA5"/>
    <w:rsid w:val="00460679"/>
    <w:rsid w:val="00461234"/>
    <w:rsid w:val="004657EE"/>
    <w:rsid w:val="00472705"/>
    <w:rsid w:val="00475D3A"/>
    <w:rsid w:val="00481713"/>
    <w:rsid w:val="00485D42"/>
    <w:rsid w:val="0048705B"/>
    <w:rsid w:val="004950A4"/>
    <w:rsid w:val="0049546E"/>
    <w:rsid w:val="00495EF0"/>
    <w:rsid w:val="004A071E"/>
    <w:rsid w:val="004A0777"/>
    <w:rsid w:val="004A0B31"/>
    <w:rsid w:val="004A67F5"/>
    <w:rsid w:val="004A70C9"/>
    <w:rsid w:val="004B5EA9"/>
    <w:rsid w:val="004C0DF5"/>
    <w:rsid w:val="004C0E50"/>
    <w:rsid w:val="004C1810"/>
    <w:rsid w:val="004C1A03"/>
    <w:rsid w:val="004C47D8"/>
    <w:rsid w:val="004D1E9F"/>
    <w:rsid w:val="004D2950"/>
    <w:rsid w:val="004D3019"/>
    <w:rsid w:val="004D51C5"/>
    <w:rsid w:val="004D5B34"/>
    <w:rsid w:val="004D7DB9"/>
    <w:rsid w:val="004F2210"/>
    <w:rsid w:val="004F2CEC"/>
    <w:rsid w:val="004F2FC1"/>
    <w:rsid w:val="004F7FD8"/>
    <w:rsid w:val="0050041D"/>
    <w:rsid w:val="00501C35"/>
    <w:rsid w:val="005050F0"/>
    <w:rsid w:val="0050608E"/>
    <w:rsid w:val="005108AA"/>
    <w:rsid w:val="00510FDA"/>
    <w:rsid w:val="0051212E"/>
    <w:rsid w:val="0051321C"/>
    <w:rsid w:val="00515326"/>
    <w:rsid w:val="00515C1A"/>
    <w:rsid w:val="00521223"/>
    <w:rsid w:val="00523CBE"/>
    <w:rsid w:val="00526246"/>
    <w:rsid w:val="00526F44"/>
    <w:rsid w:val="00530F8F"/>
    <w:rsid w:val="00533E3F"/>
    <w:rsid w:val="00536670"/>
    <w:rsid w:val="00537CB2"/>
    <w:rsid w:val="00542A46"/>
    <w:rsid w:val="00543546"/>
    <w:rsid w:val="00543B1E"/>
    <w:rsid w:val="0055055F"/>
    <w:rsid w:val="00553AF5"/>
    <w:rsid w:val="00555B20"/>
    <w:rsid w:val="00557C65"/>
    <w:rsid w:val="00557D26"/>
    <w:rsid w:val="00567106"/>
    <w:rsid w:val="0057111E"/>
    <w:rsid w:val="00574B77"/>
    <w:rsid w:val="005778CD"/>
    <w:rsid w:val="005825B1"/>
    <w:rsid w:val="00583587"/>
    <w:rsid w:val="0059003D"/>
    <w:rsid w:val="00591B61"/>
    <w:rsid w:val="005920DB"/>
    <w:rsid w:val="005938D9"/>
    <w:rsid w:val="005A01A1"/>
    <w:rsid w:val="005A2FB8"/>
    <w:rsid w:val="005A41CB"/>
    <w:rsid w:val="005A5790"/>
    <w:rsid w:val="005B0C47"/>
    <w:rsid w:val="005B63C3"/>
    <w:rsid w:val="005B6986"/>
    <w:rsid w:val="005C14D0"/>
    <w:rsid w:val="005C22E6"/>
    <w:rsid w:val="005D1032"/>
    <w:rsid w:val="005D37A8"/>
    <w:rsid w:val="005D3C5A"/>
    <w:rsid w:val="005D572B"/>
    <w:rsid w:val="005E1D3C"/>
    <w:rsid w:val="005E4CFC"/>
    <w:rsid w:val="005E6CC8"/>
    <w:rsid w:val="005E7F78"/>
    <w:rsid w:val="005F0A79"/>
    <w:rsid w:val="005F183F"/>
    <w:rsid w:val="006013E5"/>
    <w:rsid w:val="00603FD0"/>
    <w:rsid w:val="00604652"/>
    <w:rsid w:val="00612438"/>
    <w:rsid w:val="0061395B"/>
    <w:rsid w:val="006143F1"/>
    <w:rsid w:val="00614B96"/>
    <w:rsid w:val="00617B42"/>
    <w:rsid w:val="00621E3E"/>
    <w:rsid w:val="00625AE6"/>
    <w:rsid w:val="00626093"/>
    <w:rsid w:val="006271E2"/>
    <w:rsid w:val="00630097"/>
    <w:rsid w:val="006311AA"/>
    <w:rsid w:val="006312E0"/>
    <w:rsid w:val="00632253"/>
    <w:rsid w:val="00636D4E"/>
    <w:rsid w:val="00637A34"/>
    <w:rsid w:val="006412F7"/>
    <w:rsid w:val="00642714"/>
    <w:rsid w:val="006429DA"/>
    <w:rsid w:val="0064408E"/>
    <w:rsid w:val="00644FCE"/>
    <w:rsid w:val="006455CE"/>
    <w:rsid w:val="006476A4"/>
    <w:rsid w:val="0065082F"/>
    <w:rsid w:val="00652AC6"/>
    <w:rsid w:val="00655841"/>
    <w:rsid w:val="006565EE"/>
    <w:rsid w:val="0065773D"/>
    <w:rsid w:val="00665430"/>
    <w:rsid w:val="006665A5"/>
    <w:rsid w:val="00666A64"/>
    <w:rsid w:val="006709D5"/>
    <w:rsid w:val="00674ABA"/>
    <w:rsid w:val="00677D1C"/>
    <w:rsid w:val="0068300A"/>
    <w:rsid w:val="00684F01"/>
    <w:rsid w:val="00687B93"/>
    <w:rsid w:val="0069063A"/>
    <w:rsid w:val="006911C3"/>
    <w:rsid w:val="00696541"/>
    <w:rsid w:val="00697C9C"/>
    <w:rsid w:val="006A027C"/>
    <w:rsid w:val="006A211C"/>
    <w:rsid w:val="006C02B4"/>
    <w:rsid w:val="006C6541"/>
    <w:rsid w:val="006D78C0"/>
    <w:rsid w:val="006E502E"/>
    <w:rsid w:val="006E5263"/>
    <w:rsid w:val="006F03ED"/>
    <w:rsid w:val="007038B7"/>
    <w:rsid w:val="00711805"/>
    <w:rsid w:val="00713135"/>
    <w:rsid w:val="00714EE4"/>
    <w:rsid w:val="0071700A"/>
    <w:rsid w:val="00725107"/>
    <w:rsid w:val="00725286"/>
    <w:rsid w:val="0073107F"/>
    <w:rsid w:val="00733017"/>
    <w:rsid w:val="00733E31"/>
    <w:rsid w:val="0073637F"/>
    <w:rsid w:val="00745D1B"/>
    <w:rsid w:val="00753F8E"/>
    <w:rsid w:val="0076246D"/>
    <w:rsid w:val="00762595"/>
    <w:rsid w:val="00765AE3"/>
    <w:rsid w:val="007713CD"/>
    <w:rsid w:val="0077211C"/>
    <w:rsid w:val="007744B6"/>
    <w:rsid w:val="00777FEE"/>
    <w:rsid w:val="0078304F"/>
    <w:rsid w:val="00783310"/>
    <w:rsid w:val="00784ABF"/>
    <w:rsid w:val="00785C8E"/>
    <w:rsid w:val="0078625C"/>
    <w:rsid w:val="00787A16"/>
    <w:rsid w:val="007A376C"/>
    <w:rsid w:val="007A4A6D"/>
    <w:rsid w:val="007B206D"/>
    <w:rsid w:val="007B47A5"/>
    <w:rsid w:val="007B52DD"/>
    <w:rsid w:val="007B72EB"/>
    <w:rsid w:val="007C4654"/>
    <w:rsid w:val="007C4B2B"/>
    <w:rsid w:val="007C638F"/>
    <w:rsid w:val="007C7BE0"/>
    <w:rsid w:val="007D1BCF"/>
    <w:rsid w:val="007D1EF5"/>
    <w:rsid w:val="007D4225"/>
    <w:rsid w:val="007D4817"/>
    <w:rsid w:val="007D48DF"/>
    <w:rsid w:val="007D5564"/>
    <w:rsid w:val="007D6D2B"/>
    <w:rsid w:val="007D75CF"/>
    <w:rsid w:val="007E0440"/>
    <w:rsid w:val="007E186E"/>
    <w:rsid w:val="007E1C74"/>
    <w:rsid w:val="007E1EA6"/>
    <w:rsid w:val="007E3E76"/>
    <w:rsid w:val="007E6DC5"/>
    <w:rsid w:val="007F12A2"/>
    <w:rsid w:val="007F249A"/>
    <w:rsid w:val="007F451C"/>
    <w:rsid w:val="007F63EE"/>
    <w:rsid w:val="00801914"/>
    <w:rsid w:val="00804393"/>
    <w:rsid w:val="008045A9"/>
    <w:rsid w:val="008052FD"/>
    <w:rsid w:val="00806DA4"/>
    <w:rsid w:val="008070EA"/>
    <w:rsid w:val="0081347E"/>
    <w:rsid w:val="0081478E"/>
    <w:rsid w:val="00815722"/>
    <w:rsid w:val="0081716F"/>
    <w:rsid w:val="00820C7A"/>
    <w:rsid w:val="00822210"/>
    <w:rsid w:val="00822DBD"/>
    <w:rsid w:val="00825B00"/>
    <w:rsid w:val="0082616C"/>
    <w:rsid w:val="00831ACB"/>
    <w:rsid w:val="0083285D"/>
    <w:rsid w:val="00833CBB"/>
    <w:rsid w:val="008355B4"/>
    <w:rsid w:val="00835E43"/>
    <w:rsid w:val="00837385"/>
    <w:rsid w:val="00842AD1"/>
    <w:rsid w:val="00842C89"/>
    <w:rsid w:val="0084390A"/>
    <w:rsid w:val="00847AFA"/>
    <w:rsid w:val="0085390D"/>
    <w:rsid w:val="00854FD6"/>
    <w:rsid w:val="00856DBD"/>
    <w:rsid w:val="00857B80"/>
    <w:rsid w:val="00865CB3"/>
    <w:rsid w:val="00871328"/>
    <w:rsid w:val="008718B4"/>
    <w:rsid w:val="00871977"/>
    <w:rsid w:val="00872347"/>
    <w:rsid w:val="00875AE1"/>
    <w:rsid w:val="008771D0"/>
    <w:rsid w:val="0088043C"/>
    <w:rsid w:val="00884889"/>
    <w:rsid w:val="008906C9"/>
    <w:rsid w:val="008914B9"/>
    <w:rsid w:val="008A11D9"/>
    <w:rsid w:val="008A2FD1"/>
    <w:rsid w:val="008B5B00"/>
    <w:rsid w:val="008B74F7"/>
    <w:rsid w:val="008C0138"/>
    <w:rsid w:val="008C0BA2"/>
    <w:rsid w:val="008C0C9B"/>
    <w:rsid w:val="008C1424"/>
    <w:rsid w:val="008C1667"/>
    <w:rsid w:val="008C3651"/>
    <w:rsid w:val="008C5738"/>
    <w:rsid w:val="008D04F0"/>
    <w:rsid w:val="008D1308"/>
    <w:rsid w:val="008D17B1"/>
    <w:rsid w:val="008D6672"/>
    <w:rsid w:val="008D7143"/>
    <w:rsid w:val="008E3457"/>
    <w:rsid w:val="008E4110"/>
    <w:rsid w:val="008E7668"/>
    <w:rsid w:val="008F04F8"/>
    <w:rsid w:val="008F2616"/>
    <w:rsid w:val="008F2C76"/>
    <w:rsid w:val="008F3500"/>
    <w:rsid w:val="0090234A"/>
    <w:rsid w:val="009030F2"/>
    <w:rsid w:val="00905AC6"/>
    <w:rsid w:val="0090785A"/>
    <w:rsid w:val="00910739"/>
    <w:rsid w:val="00913F4E"/>
    <w:rsid w:val="00914B62"/>
    <w:rsid w:val="0091789E"/>
    <w:rsid w:val="00920612"/>
    <w:rsid w:val="00923DBE"/>
    <w:rsid w:val="00924E3C"/>
    <w:rsid w:val="00926041"/>
    <w:rsid w:val="0092613C"/>
    <w:rsid w:val="00927EF9"/>
    <w:rsid w:val="00934E47"/>
    <w:rsid w:val="00934EF9"/>
    <w:rsid w:val="00936949"/>
    <w:rsid w:val="00941BD0"/>
    <w:rsid w:val="009467C6"/>
    <w:rsid w:val="00950EE1"/>
    <w:rsid w:val="00955F52"/>
    <w:rsid w:val="0095631D"/>
    <w:rsid w:val="009612BB"/>
    <w:rsid w:val="00961A1E"/>
    <w:rsid w:val="00963765"/>
    <w:rsid w:val="00963B33"/>
    <w:rsid w:val="00965C9C"/>
    <w:rsid w:val="00967EE7"/>
    <w:rsid w:val="00975069"/>
    <w:rsid w:val="00976BAE"/>
    <w:rsid w:val="00984725"/>
    <w:rsid w:val="009A1B83"/>
    <w:rsid w:val="009A4701"/>
    <w:rsid w:val="009B09D5"/>
    <w:rsid w:val="009B10AD"/>
    <w:rsid w:val="009B769E"/>
    <w:rsid w:val="009C740A"/>
    <w:rsid w:val="009D18E4"/>
    <w:rsid w:val="009D1A9C"/>
    <w:rsid w:val="009D624B"/>
    <w:rsid w:val="009E14CC"/>
    <w:rsid w:val="009E327A"/>
    <w:rsid w:val="009E3739"/>
    <w:rsid w:val="009E3E2D"/>
    <w:rsid w:val="009E3F1A"/>
    <w:rsid w:val="009E5001"/>
    <w:rsid w:val="009F0A72"/>
    <w:rsid w:val="009F0F26"/>
    <w:rsid w:val="009F3974"/>
    <w:rsid w:val="00A02954"/>
    <w:rsid w:val="00A03175"/>
    <w:rsid w:val="00A04878"/>
    <w:rsid w:val="00A125C5"/>
    <w:rsid w:val="00A2451C"/>
    <w:rsid w:val="00A251DF"/>
    <w:rsid w:val="00A27206"/>
    <w:rsid w:val="00A300A3"/>
    <w:rsid w:val="00A33C8C"/>
    <w:rsid w:val="00A37563"/>
    <w:rsid w:val="00A43A07"/>
    <w:rsid w:val="00A4510D"/>
    <w:rsid w:val="00A524D6"/>
    <w:rsid w:val="00A54116"/>
    <w:rsid w:val="00A543D7"/>
    <w:rsid w:val="00A656BD"/>
    <w:rsid w:val="00A65EE7"/>
    <w:rsid w:val="00A66924"/>
    <w:rsid w:val="00A70133"/>
    <w:rsid w:val="00A74020"/>
    <w:rsid w:val="00A74739"/>
    <w:rsid w:val="00A770A6"/>
    <w:rsid w:val="00A774FA"/>
    <w:rsid w:val="00A813B1"/>
    <w:rsid w:val="00A82BCE"/>
    <w:rsid w:val="00A84C62"/>
    <w:rsid w:val="00A869EB"/>
    <w:rsid w:val="00A86BE7"/>
    <w:rsid w:val="00A906E4"/>
    <w:rsid w:val="00A90B1E"/>
    <w:rsid w:val="00A95EF1"/>
    <w:rsid w:val="00AA1204"/>
    <w:rsid w:val="00AA1C0D"/>
    <w:rsid w:val="00AA29B9"/>
    <w:rsid w:val="00AA5214"/>
    <w:rsid w:val="00AB3454"/>
    <w:rsid w:val="00AB36C4"/>
    <w:rsid w:val="00AB68DC"/>
    <w:rsid w:val="00AC32B2"/>
    <w:rsid w:val="00AC77C9"/>
    <w:rsid w:val="00AD29F7"/>
    <w:rsid w:val="00AD4FA4"/>
    <w:rsid w:val="00AD59C3"/>
    <w:rsid w:val="00AD698C"/>
    <w:rsid w:val="00AD7AC2"/>
    <w:rsid w:val="00AE01B0"/>
    <w:rsid w:val="00AE45CB"/>
    <w:rsid w:val="00AE54E1"/>
    <w:rsid w:val="00AE54E8"/>
    <w:rsid w:val="00AE5825"/>
    <w:rsid w:val="00AE5E55"/>
    <w:rsid w:val="00AF7CDE"/>
    <w:rsid w:val="00B120C8"/>
    <w:rsid w:val="00B122BC"/>
    <w:rsid w:val="00B12B78"/>
    <w:rsid w:val="00B144DE"/>
    <w:rsid w:val="00B17141"/>
    <w:rsid w:val="00B1768B"/>
    <w:rsid w:val="00B20A6B"/>
    <w:rsid w:val="00B2259C"/>
    <w:rsid w:val="00B242DE"/>
    <w:rsid w:val="00B265A9"/>
    <w:rsid w:val="00B26827"/>
    <w:rsid w:val="00B26F5C"/>
    <w:rsid w:val="00B30DF7"/>
    <w:rsid w:val="00B31575"/>
    <w:rsid w:val="00B32CF0"/>
    <w:rsid w:val="00B37C60"/>
    <w:rsid w:val="00B40838"/>
    <w:rsid w:val="00B44536"/>
    <w:rsid w:val="00B44768"/>
    <w:rsid w:val="00B448DE"/>
    <w:rsid w:val="00B44E4A"/>
    <w:rsid w:val="00B52975"/>
    <w:rsid w:val="00B5441F"/>
    <w:rsid w:val="00B54682"/>
    <w:rsid w:val="00B54C0B"/>
    <w:rsid w:val="00B61B01"/>
    <w:rsid w:val="00B620E4"/>
    <w:rsid w:val="00B62B72"/>
    <w:rsid w:val="00B63941"/>
    <w:rsid w:val="00B65250"/>
    <w:rsid w:val="00B654AB"/>
    <w:rsid w:val="00B6739A"/>
    <w:rsid w:val="00B70A89"/>
    <w:rsid w:val="00B74287"/>
    <w:rsid w:val="00B74B99"/>
    <w:rsid w:val="00B756F7"/>
    <w:rsid w:val="00B8547D"/>
    <w:rsid w:val="00B87E4B"/>
    <w:rsid w:val="00B919E1"/>
    <w:rsid w:val="00B93B3F"/>
    <w:rsid w:val="00BA1D31"/>
    <w:rsid w:val="00BA5069"/>
    <w:rsid w:val="00BA5ACD"/>
    <w:rsid w:val="00BB21B6"/>
    <w:rsid w:val="00BB5870"/>
    <w:rsid w:val="00BB593C"/>
    <w:rsid w:val="00BB5D1E"/>
    <w:rsid w:val="00BB5E6D"/>
    <w:rsid w:val="00BC0169"/>
    <w:rsid w:val="00BC3C7E"/>
    <w:rsid w:val="00BC4585"/>
    <w:rsid w:val="00BC7F11"/>
    <w:rsid w:val="00BD4D21"/>
    <w:rsid w:val="00BD693D"/>
    <w:rsid w:val="00BE07F1"/>
    <w:rsid w:val="00BE2E79"/>
    <w:rsid w:val="00BE328C"/>
    <w:rsid w:val="00BE3BBD"/>
    <w:rsid w:val="00BE4DF9"/>
    <w:rsid w:val="00BE5223"/>
    <w:rsid w:val="00BF097D"/>
    <w:rsid w:val="00BF0EFB"/>
    <w:rsid w:val="00BF1F6E"/>
    <w:rsid w:val="00BF55FC"/>
    <w:rsid w:val="00C05573"/>
    <w:rsid w:val="00C0771A"/>
    <w:rsid w:val="00C1194D"/>
    <w:rsid w:val="00C148EA"/>
    <w:rsid w:val="00C17D2E"/>
    <w:rsid w:val="00C20780"/>
    <w:rsid w:val="00C2112A"/>
    <w:rsid w:val="00C223EC"/>
    <w:rsid w:val="00C230B6"/>
    <w:rsid w:val="00C250D5"/>
    <w:rsid w:val="00C30473"/>
    <w:rsid w:val="00C3226E"/>
    <w:rsid w:val="00C33C71"/>
    <w:rsid w:val="00C3537C"/>
    <w:rsid w:val="00C35666"/>
    <w:rsid w:val="00C35873"/>
    <w:rsid w:val="00C402B0"/>
    <w:rsid w:val="00C42871"/>
    <w:rsid w:val="00C42D37"/>
    <w:rsid w:val="00C45CCB"/>
    <w:rsid w:val="00C54C01"/>
    <w:rsid w:val="00C607A0"/>
    <w:rsid w:val="00C62091"/>
    <w:rsid w:val="00C630DC"/>
    <w:rsid w:val="00C63D70"/>
    <w:rsid w:val="00C645F8"/>
    <w:rsid w:val="00C6476A"/>
    <w:rsid w:val="00C66AE5"/>
    <w:rsid w:val="00C67635"/>
    <w:rsid w:val="00C6770A"/>
    <w:rsid w:val="00C70D37"/>
    <w:rsid w:val="00C72DA7"/>
    <w:rsid w:val="00C76C04"/>
    <w:rsid w:val="00C87168"/>
    <w:rsid w:val="00C92898"/>
    <w:rsid w:val="00C9375D"/>
    <w:rsid w:val="00CA0DE8"/>
    <w:rsid w:val="00CA2438"/>
    <w:rsid w:val="00CA2D94"/>
    <w:rsid w:val="00CA4340"/>
    <w:rsid w:val="00CB3161"/>
    <w:rsid w:val="00CB4131"/>
    <w:rsid w:val="00CC2BD8"/>
    <w:rsid w:val="00CC4A25"/>
    <w:rsid w:val="00CC736C"/>
    <w:rsid w:val="00CD2A9F"/>
    <w:rsid w:val="00CD3D41"/>
    <w:rsid w:val="00CD470C"/>
    <w:rsid w:val="00CD72C0"/>
    <w:rsid w:val="00CE29B5"/>
    <w:rsid w:val="00CE3AB8"/>
    <w:rsid w:val="00CE4C69"/>
    <w:rsid w:val="00CE5238"/>
    <w:rsid w:val="00CE6C65"/>
    <w:rsid w:val="00CE7514"/>
    <w:rsid w:val="00CF5333"/>
    <w:rsid w:val="00D00421"/>
    <w:rsid w:val="00D0071A"/>
    <w:rsid w:val="00D07F68"/>
    <w:rsid w:val="00D11CD6"/>
    <w:rsid w:val="00D12B81"/>
    <w:rsid w:val="00D12D8B"/>
    <w:rsid w:val="00D1745F"/>
    <w:rsid w:val="00D20707"/>
    <w:rsid w:val="00D21AB8"/>
    <w:rsid w:val="00D248DE"/>
    <w:rsid w:val="00D24D4B"/>
    <w:rsid w:val="00D25DB3"/>
    <w:rsid w:val="00D30093"/>
    <w:rsid w:val="00D3115A"/>
    <w:rsid w:val="00D31474"/>
    <w:rsid w:val="00D4453F"/>
    <w:rsid w:val="00D469E3"/>
    <w:rsid w:val="00D47CC5"/>
    <w:rsid w:val="00D529D4"/>
    <w:rsid w:val="00D565A1"/>
    <w:rsid w:val="00D65CC6"/>
    <w:rsid w:val="00D6760A"/>
    <w:rsid w:val="00D753C7"/>
    <w:rsid w:val="00D75E71"/>
    <w:rsid w:val="00D83EFB"/>
    <w:rsid w:val="00D8542D"/>
    <w:rsid w:val="00D85C2F"/>
    <w:rsid w:val="00D864E4"/>
    <w:rsid w:val="00D912BF"/>
    <w:rsid w:val="00D92622"/>
    <w:rsid w:val="00D95823"/>
    <w:rsid w:val="00D9582A"/>
    <w:rsid w:val="00D95E1B"/>
    <w:rsid w:val="00DA1976"/>
    <w:rsid w:val="00DA75AB"/>
    <w:rsid w:val="00DA7EBF"/>
    <w:rsid w:val="00DB072E"/>
    <w:rsid w:val="00DB164C"/>
    <w:rsid w:val="00DB3C88"/>
    <w:rsid w:val="00DB4721"/>
    <w:rsid w:val="00DB7B7A"/>
    <w:rsid w:val="00DB7BF1"/>
    <w:rsid w:val="00DC614C"/>
    <w:rsid w:val="00DC68C7"/>
    <w:rsid w:val="00DC6A71"/>
    <w:rsid w:val="00DC6B43"/>
    <w:rsid w:val="00DC7387"/>
    <w:rsid w:val="00DD071C"/>
    <w:rsid w:val="00DD4190"/>
    <w:rsid w:val="00DE30BE"/>
    <w:rsid w:val="00DE507F"/>
    <w:rsid w:val="00DF03F6"/>
    <w:rsid w:val="00DF217A"/>
    <w:rsid w:val="00DF2253"/>
    <w:rsid w:val="00DF4CA5"/>
    <w:rsid w:val="00DF691B"/>
    <w:rsid w:val="00E031A9"/>
    <w:rsid w:val="00E03221"/>
    <w:rsid w:val="00E0357D"/>
    <w:rsid w:val="00E03739"/>
    <w:rsid w:val="00E041BD"/>
    <w:rsid w:val="00E04CF2"/>
    <w:rsid w:val="00E0550C"/>
    <w:rsid w:val="00E05717"/>
    <w:rsid w:val="00E13FB7"/>
    <w:rsid w:val="00E16030"/>
    <w:rsid w:val="00E16EAD"/>
    <w:rsid w:val="00E21926"/>
    <w:rsid w:val="00E229B6"/>
    <w:rsid w:val="00E2323A"/>
    <w:rsid w:val="00E24B26"/>
    <w:rsid w:val="00E2517B"/>
    <w:rsid w:val="00E274D1"/>
    <w:rsid w:val="00E27FC0"/>
    <w:rsid w:val="00E30257"/>
    <w:rsid w:val="00E331F0"/>
    <w:rsid w:val="00E348EF"/>
    <w:rsid w:val="00E35BE3"/>
    <w:rsid w:val="00E408E2"/>
    <w:rsid w:val="00E4147A"/>
    <w:rsid w:val="00E418E9"/>
    <w:rsid w:val="00E42C42"/>
    <w:rsid w:val="00E431A6"/>
    <w:rsid w:val="00E461D1"/>
    <w:rsid w:val="00E5060F"/>
    <w:rsid w:val="00E51171"/>
    <w:rsid w:val="00E57B0B"/>
    <w:rsid w:val="00E6248C"/>
    <w:rsid w:val="00E64D33"/>
    <w:rsid w:val="00E652EA"/>
    <w:rsid w:val="00E66E60"/>
    <w:rsid w:val="00E67620"/>
    <w:rsid w:val="00E67CAF"/>
    <w:rsid w:val="00E706A8"/>
    <w:rsid w:val="00E71852"/>
    <w:rsid w:val="00E753C9"/>
    <w:rsid w:val="00E76B50"/>
    <w:rsid w:val="00E83EEC"/>
    <w:rsid w:val="00E93AB3"/>
    <w:rsid w:val="00E942C0"/>
    <w:rsid w:val="00E95C77"/>
    <w:rsid w:val="00E9742A"/>
    <w:rsid w:val="00EA02DF"/>
    <w:rsid w:val="00EA0E51"/>
    <w:rsid w:val="00EA1360"/>
    <w:rsid w:val="00EA1455"/>
    <w:rsid w:val="00EA5405"/>
    <w:rsid w:val="00EA71C4"/>
    <w:rsid w:val="00EA7DEA"/>
    <w:rsid w:val="00EB1511"/>
    <w:rsid w:val="00EB2AD8"/>
    <w:rsid w:val="00EB45E9"/>
    <w:rsid w:val="00EC0807"/>
    <w:rsid w:val="00EC2B50"/>
    <w:rsid w:val="00EC50C8"/>
    <w:rsid w:val="00EC79EF"/>
    <w:rsid w:val="00ED03ED"/>
    <w:rsid w:val="00ED0F1B"/>
    <w:rsid w:val="00ED1C3E"/>
    <w:rsid w:val="00ED20F8"/>
    <w:rsid w:val="00ED2378"/>
    <w:rsid w:val="00ED3CC0"/>
    <w:rsid w:val="00ED3FBF"/>
    <w:rsid w:val="00ED4785"/>
    <w:rsid w:val="00ED715B"/>
    <w:rsid w:val="00EE6003"/>
    <w:rsid w:val="00EE62A3"/>
    <w:rsid w:val="00EE6433"/>
    <w:rsid w:val="00EF4516"/>
    <w:rsid w:val="00EF7D4B"/>
    <w:rsid w:val="00F0001C"/>
    <w:rsid w:val="00F00C8B"/>
    <w:rsid w:val="00F010F0"/>
    <w:rsid w:val="00F01907"/>
    <w:rsid w:val="00F11AD7"/>
    <w:rsid w:val="00F1649E"/>
    <w:rsid w:val="00F2153B"/>
    <w:rsid w:val="00F240BB"/>
    <w:rsid w:val="00F2513C"/>
    <w:rsid w:val="00F251D8"/>
    <w:rsid w:val="00F26552"/>
    <w:rsid w:val="00F271F2"/>
    <w:rsid w:val="00F27713"/>
    <w:rsid w:val="00F321AA"/>
    <w:rsid w:val="00F32564"/>
    <w:rsid w:val="00F360BE"/>
    <w:rsid w:val="00F36235"/>
    <w:rsid w:val="00F36B7E"/>
    <w:rsid w:val="00F42CE1"/>
    <w:rsid w:val="00F43430"/>
    <w:rsid w:val="00F43D9B"/>
    <w:rsid w:val="00F52B2F"/>
    <w:rsid w:val="00F55993"/>
    <w:rsid w:val="00F56D4E"/>
    <w:rsid w:val="00F57FED"/>
    <w:rsid w:val="00F6163B"/>
    <w:rsid w:val="00F65D21"/>
    <w:rsid w:val="00F65D82"/>
    <w:rsid w:val="00F7267A"/>
    <w:rsid w:val="00F7537F"/>
    <w:rsid w:val="00F77AA7"/>
    <w:rsid w:val="00F77DE6"/>
    <w:rsid w:val="00F80E32"/>
    <w:rsid w:val="00F82573"/>
    <w:rsid w:val="00F826A8"/>
    <w:rsid w:val="00F82E6F"/>
    <w:rsid w:val="00F83959"/>
    <w:rsid w:val="00F84D35"/>
    <w:rsid w:val="00F8579B"/>
    <w:rsid w:val="00F9020E"/>
    <w:rsid w:val="00F94F82"/>
    <w:rsid w:val="00F97BD4"/>
    <w:rsid w:val="00FA060D"/>
    <w:rsid w:val="00FA2F2A"/>
    <w:rsid w:val="00FA4B2D"/>
    <w:rsid w:val="00FA585F"/>
    <w:rsid w:val="00FA759E"/>
    <w:rsid w:val="00FB4EB9"/>
    <w:rsid w:val="00FB6310"/>
    <w:rsid w:val="00FC519E"/>
    <w:rsid w:val="00FC5B31"/>
    <w:rsid w:val="00FD19A0"/>
    <w:rsid w:val="00FD45A3"/>
    <w:rsid w:val="00FD55A1"/>
    <w:rsid w:val="00FD6780"/>
    <w:rsid w:val="00FD7388"/>
    <w:rsid w:val="00FE3A59"/>
    <w:rsid w:val="00FE41FA"/>
    <w:rsid w:val="00FE4BDE"/>
    <w:rsid w:val="00FE78B3"/>
    <w:rsid w:val="00FF0EF3"/>
    <w:rsid w:val="00FF249D"/>
    <w:rsid w:val="00FF68BC"/>
    <w:rsid w:val="00FF7164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9265">
      <o:colormru v:ext="edit" colors="#428299,#529dba"/>
    </o:shapedefaults>
    <o:shapelayout v:ext="edit">
      <o:idmap v:ext="edit" data="1"/>
    </o:shapelayout>
  </w:shapeDefaults>
  <w:doNotEmbedSmartTags/>
  <w:decimalSymbol w:val=","/>
  <w:listSeparator w:val=";"/>
  <w14:docId w14:val="636A8AD3"/>
  <w15:chartTrackingRefBased/>
  <w15:docId w15:val="{9AFE4248-7D92-49DA-B13C-49FC0D7ED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exac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StylepodnaslovPatternClearGray-151"/>
    <w:next w:val="Navaden"/>
    <w:autoRedefine/>
    <w:qFormat/>
    <w:rsid w:val="002256AE"/>
    <w:pPr>
      <w:numPr>
        <w:numId w:val="3"/>
      </w:numPr>
      <w:shd w:val="clear" w:color="auto" w:fill="auto"/>
      <w:tabs>
        <w:tab w:val="clear" w:pos="1134"/>
        <w:tab w:val="clear" w:pos="1418"/>
        <w:tab w:val="clear" w:pos="1701"/>
        <w:tab w:val="clear" w:pos="1985"/>
        <w:tab w:val="clear" w:pos="2268"/>
        <w:tab w:val="clear" w:pos="2552"/>
        <w:tab w:val="left" w:pos="567"/>
      </w:tabs>
      <w:spacing w:before="240"/>
      <w:ind w:left="567" w:hanging="425"/>
      <w:outlineLvl w:val="0"/>
    </w:pPr>
    <w:rPr>
      <w:rFonts w:cs="Arial"/>
      <w:sz w:val="24"/>
      <w:szCs w:val="22"/>
    </w:rPr>
  </w:style>
  <w:style w:type="paragraph" w:styleId="Naslov2">
    <w:name w:val="heading 2"/>
    <w:basedOn w:val="Odstavekseznama"/>
    <w:next w:val="Navaden"/>
    <w:link w:val="Naslov2Znak"/>
    <w:uiPriority w:val="9"/>
    <w:unhideWhenUsed/>
    <w:qFormat/>
    <w:rsid w:val="00AD7AC2"/>
    <w:pPr>
      <w:numPr>
        <w:numId w:val="8"/>
      </w:numPr>
      <w:spacing w:line="240" w:lineRule="auto"/>
      <w:jc w:val="both"/>
      <w:outlineLvl w:val="1"/>
    </w:pPr>
    <w:rPr>
      <w:rFonts w:cs="Arial"/>
      <w:b/>
      <w:szCs w:val="20"/>
      <w:lang w:val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uiPriority w:val="99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A35B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rsid w:val="000A35BB"/>
    <w:rPr>
      <w:rFonts w:ascii="Tahoma" w:hAnsi="Tahoma" w:cs="Tahoma"/>
      <w:sz w:val="16"/>
      <w:szCs w:val="16"/>
      <w:lang w:val="en-US" w:eastAsia="en-US"/>
    </w:rPr>
  </w:style>
  <w:style w:type="paragraph" w:styleId="Odstavekseznama">
    <w:name w:val="List Paragraph"/>
    <w:basedOn w:val="Navaden"/>
    <w:uiPriority w:val="34"/>
    <w:qFormat/>
    <w:rsid w:val="00F94F82"/>
    <w:pPr>
      <w:ind w:left="720"/>
      <w:contextualSpacing/>
    </w:pPr>
  </w:style>
  <w:style w:type="character" w:styleId="Pripombasklic">
    <w:name w:val="annotation reference"/>
    <w:basedOn w:val="Privzetapisavaodstavka"/>
    <w:uiPriority w:val="99"/>
    <w:semiHidden/>
    <w:unhideWhenUsed/>
    <w:rsid w:val="00B1768B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B1768B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B1768B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B1768B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B1768B"/>
    <w:rPr>
      <w:rFonts w:ascii="Arial" w:hAnsi="Arial"/>
      <w:b/>
      <w:bCs/>
      <w:lang w:val="en-US" w:eastAsia="en-US"/>
    </w:rPr>
  </w:style>
  <w:style w:type="paragraph" w:customStyle="1" w:styleId="odstavek">
    <w:name w:val="odstavek"/>
    <w:basedOn w:val="Navaden"/>
    <w:rsid w:val="00B1768B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tevilnatoka">
    <w:name w:val="tevilnatoka"/>
    <w:basedOn w:val="Navaden"/>
    <w:rsid w:val="00B1768B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2B1864"/>
    <w:pPr>
      <w:spacing w:line="240" w:lineRule="auto"/>
    </w:pPr>
    <w:rPr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2B1864"/>
    <w:rPr>
      <w:rFonts w:ascii="Arial" w:hAnsi="Arial"/>
      <w:lang w:val="en-US" w:eastAsia="en-US"/>
    </w:rPr>
  </w:style>
  <w:style w:type="character" w:styleId="Sprotnaopomba-sklic">
    <w:name w:val="footnote reference"/>
    <w:basedOn w:val="Privzetapisavaodstavka"/>
    <w:uiPriority w:val="99"/>
    <w:semiHidden/>
    <w:unhideWhenUsed/>
    <w:rsid w:val="002B1864"/>
    <w:rPr>
      <w:vertAlign w:val="superscript"/>
    </w:rPr>
  </w:style>
  <w:style w:type="character" w:styleId="Poudarek">
    <w:name w:val="Emphasis"/>
    <w:basedOn w:val="Privzetapisavaodstavka"/>
    <w:uiPriority w:val="20"/>
    <w:qFormat/>
    <w:rsid w:val="003052E4"/>
    <w:rPr>
      <w:i/>
      <w:iCs/>
    </w:rPr>
  </w:style>
  <w:style w:type="paragraph" w:customStyle="1" w:styleId="StylepodnaslovPatternClearGray-151">
    <w:name w:val="Style podnaslov + Pattern: Clear (Gray-15%)1"/>
    <w:basedOn w:val="Navaden"/>
    <w:rsid w:val="0045043C"/>
    <w:pPr>
      <w:shd w:val="clear" w:color="auto" w:fill="D9D9D9"/>
      <w:tabs>
        <w:tab w:val="left" w:pos="1134"/>
        <w:tab w:val="left" w:pos="1418"/>
        <w:tab w:val="left" w:pos="1701"/>
        <w:tab w:val="left" w:pos="1985"/>
        <w:tab w:val="left" w:pos="2268"/>
        <w:tab w:val="left" w:pos="2552"/>
      </w:tabs>
      <w:spacing w:before="160" w:after="80" w:line="240" w:lineRule="auto"/>
      <w:jc w:val="both"/>
    </w:pPr>
    <w:rPr>
      <w:b/>
      <w:bCs/>
      <w:color w:val="000000"/>
      <w:sz w:val="18"/>
      <w:szCs w:val="20"/>
      <w:lang w:val="sl-SI" w:eastAsia="sl-SI"/>
    </w:rPr>
  </w:style>
  <w:style w:type="character" w:styleId="SledenaHiperpovezava">
    <w:name w:val="FollowedHyperlink"/>
    <w:basedOn w:val="Privzetapisavaodstavka"/>
    <w:uiPriority w:val="99"/>
    <w:semiHidden/>
    <w:unhideWhenUsed/>
    <w:rsid w:val="00B93B3F"/>
    <w:rPr>
      <w:color w:val="954F72" w:themeColor="followedHyperlink"/>
      <w:u w:val="single"/>
    </w:rPr>
  </w:style>
  <w:style w:type="paragraph" w:styleId="Revizija">
    <w:name w:val="Revision"/>
    <w:hidden/>
    <w:uiPriority w:val="99"/>
    <w:semiHidden/>
    <w:rsid w:val="008D1308"/>
    <w:rPr>
      <w:rFonts w:ascii="Arial" w:hAnsi="Arial"/>
      <w:szCs w:val="24"/>
      <w:lang w:val="en-US" w:eastAsia="en-US"/>
    </w:rPr>
  </w:style>
  <w:style w:type="character" w:customStyle="1" w:styleId="NogaZnak">
    <w:name w:val="Noga Znak"/>
    <w:basedOn w:val="Privzetapisavaodstavka"/>
    <w:link w:val="Noga"/>
    <w:uiPriority w:val="99"/>
    <w:rsid w:val="00E83EEC"/>
    <w:rPr>
      <w:rFonts w:ascii="Arial" w:hAnsi="Arial"/>
      <w:szCs w:val="24"/>
      <w:lang w:val="en-US" w:eastAsia="en-US"/>
    </w:rPr>
  </w:style>
  <w:style w:type="character" w:customStyle="1" w:styleId="Naslov2Znak">
    <w:name w:val="Naslov 2 Znak"/>
    <w:basedOn w:val="Privzetapisavaodstavka"/>
    <w:link w:val="Naslov2"/>
    <w:uiPriority w:val="9"/>
    <w:rsid w:val="00AD7AC2"/>
    <w:rPr>
      <w:rFonts w:ascii="Arial" w:hAnsi="Arial" w:cs="Arial"/>
      <w:b/>
      <w:lang w:eastAsia="en-US"/>
    </w:rPr>
  </w:style>
  <w:style w:type="paragraph" w:styleId="NaslovTOC">
    <w:name w:val="TOC Heading"/>
    <w:basedOn w:val="Naslov1"/>
    <w:next w:val="Navaden"/>
    <w:uiPriority w:val="39"/>
    <w:unhideWhenUsed/>
    <w:qFormat/>
    <w:rsid w:val="004D7DB9"/>
    <w:pPr>
      <w:keepNext/>
      <w:keepLines/>
      <w:numPr>
        <w:numId w:val="0"/>
      </w:numPr>
      <w:tabs>
        <w:tab w:val="clear" w:pos="567"/>
      </w:tabs>
      <w:spacing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</w:rPr>
  </w:style>
  <w:style w:type="paragraph" w:styleId="Kazalovsebine1">
    <w:name w:val="toc 1"/>
    <w:basedOn w:val="Navaden"/>
    <w:next w:val="Navaden"/>
    <w:autoRedefine/>
    <w:uiPriority w:val="39"/>
    <w:unhideWhenUsed/>
    <w:rsid w:val="00315841"/>
    <w:pPr>
      <w:tabs>
        <w:tab w:val="left" w:pos="709"/>
        <w:tab w:val="right" w:leader="dot" w:pos="10188"/>
      </w:tabs>
      <w:spacing w:before="120" w:line="360" w:lineRule="auto"/>
      <w:ind w:left="709" w:hanging="709"/>
    </w:pPr>
  </w:style>
  <w:style w:type="paragraph" w:styleId="Naslov">
    <w:name w:val="Title"/>
    <w:basedOn w:val="Odstavekseznama"/>
    <w:next w:val="Navaden"/>
    <w:link w:val="NaslovZnak"/>
    <w:uiPriority w:val="10"/>
    <w:qFormat/>
    <w:rsid w:val="00D47CC5"/>
    <w:pPr>
      <w:numPr>
        <w:numId w:val="4"/>
      </w:numPr>
      <w:ind w:left="567" w:hanging="567"/>
      <w:jc w:val="both"/>
    </w:pPr>
    <w:rPr>
      <w:rFonts w:cs="Arial"/>
      <w:b/>
      <w:sz w:val="24"/>
      <w:lang w:val="sl-SI"/>
    </w:rPr>
  </w:style>
  <w:style w:type="character" w:customStyle="1" w:styleId="NaslovZnak">
    <w:name w:val="Naslov Znak"/>
    <w:basedOn w:val="Privzetapisavaodstavka"/>
    <w:link w:val="Naslov"/>
    <w:uiPriority w:val="10"/>
    <w:rsid w:val="00D47CC5"/>
    <w:rPr>
      <w:rFonts w:ascii="Arial" w:hAnsi="Arial" w:cs="Arial"/>
      <w:b/>
      <w:sz w:val="24"/>
      <w:szCs w:val="24"/>
      <w:lang w:eastAsia="en-US"/>
    </w:rPr>
  </w:style>
  <w:style w:type="paragraph" w:styleId="Kazalovsebine2">
    <w:name w:val="toc 2"/>
    <w:basedOn w:val="Navaden"/>
    <w:next w:val="Navaden"/>
    <w:autoRedefine/>
    <w:uiPriority w:val="39"/>
    <w:unhideWhenUsed/>
    <w:rsid w:val="00557C65"/>
    <w:pPr>
      <w:spacing w:after="100"/>
      <w:ind w:left="200"/>
    </w:pPr>
  </w:style>
  <w:style w:type="character" w:styleId="Nerazreenaomemba">
    <w:name w:val="Unresolved Mention"/>
    <w:basedOn w:val="Privzetapisavaodstavka"/>
    <w:uiPriority w:val="99"/>
    <w:semiHidden/>
    <w:unhideWhenUsed/>
    <w:rsid w:val="004F2C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00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85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76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3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gea.arso.gov.si/odpadki/login.do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hyperlink" Target="mailto:isodpadki.arso@gov.si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si-trust.gov.si/sl/podpora-uporabnikom/podpisovanje-s-komponento-proxsign/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19.png"/><Relationship Id="rId38" Type="http://schemas.openxmlformats.org/officeDocument/2006/relationships/hyperlink" Target="mailto:isodpadki.arso@gov.si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6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2.png"/><Relationship Id="rId32" Type="http://schemas.openxmlformats.org/officeDocument/2006/relationships/hyperlink" Target="https://www.gov.si/zbirke/storitve/registracija-uporabnika-is-odpadki/" TargetMode="External"/><Relationship Id="rId37" Type="http://schemas.openxmlformats.org/officeDocument/2006/relationships/hyperlink" Target="mailto:isodpadki.arso@gov.si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36" Type="http://schemas.openxmlformats.org/officeDocument/2006/relationships/hyperlink" Target="mailto:isodpadki.arso@gov.si" TargetMode="External"/><Relationship Id="rId10" Type="http://schemas.openxmlformats.org/officeDocument/2006/relationships/header" Target="header2.xml"/><Relationship Id="rId19" Type="http://schemas.openxmlformats.org/officeDocument/2006/relationships/image" Target="media/image7.pn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hyperlink" Target="mailto:isodpadki.arso@gov.si" TargetMode="External"/><Relationship Id="rId30" Type="http://schemas.openxmlformats.org/officeDocument/2006/relationships/image" Target="media/image17.png"/><Relationship Id="rId35" Type="http://schemas.openxmlformats.org/officeDocument/2006/relationships/image" Target="media/image2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orsak\AppData\Local\Temp\notes87396E\DOPIS_arso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A03BF725-9BE8-40DB-B68A-275597FBD3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DOPIS_arso</Template>
  <TotalTime>118</TotalTime>
  <Pages>16</Pages>
  <Words>1357</Words>
  <Characters>9313</Characters>
  <Application>Microsoft Office Word</Application>
  <DocSecurity>0</DocSecurity>
  <Lines>77</Lines>
  <Paragraphs>21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</vt:lpstr>
    </vt:vector>
  </TitlesOfParts>
  <Company>Indea d.o.o.</Company>
  <LinksUpToDate>false</LinksUpToDate>
  <CharactersWithSpaces>10649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Lucija Jukić Soršak</dc:creator>
  <cp:keywords/>
  <dc:description/>
  <cp:lastModifiedBy>Tanja Vidic</cp:lastModifiedBy>
  <cp:revision>19</cp:revision>
  <cp:lastPrinted>2025-03-06T08:17:00Z</cp:lastPrinted>
  <dcterms:created xsi:type="dcterms:W3CDTF">2025-02-12T07:33:00Z</dcterms:created>
  <dcterms:modified xsi:type="dcterms:W3CDTF">2026-01-14T13:57:00Z</dcterms:modified>
</cp:coreProperties>
</file>