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E5791" w14:textId="2593CA90" w:rsidR="009A722A" w:rsidRDefault="00D95E37">
      <w:r>
        <w:rPr>
          <w:noProof/>
        </w:rPr>
        <mc:AlternateContent>
          <mc:Choice Requires="wps">
            <w:drawing>
              <wp:anchor distT="0" distB="0" distL="114300" distR="114300" simplePos="0" relativeHeight="251649536" behindDoc="0" locked="0" layoutInCell="0" allowOverlap="1" wp14:anchorId="3B058DC6" wp14:editId="082243E8">
                <wp:simplePos x="0" y="0"/>
                <wp:positionH relativeFrom="page">
                  <wp:posOffset>313690</wp:posOffset>
                </wp:positionH>
                <wp:positionV relativeFrom="page">
                  <wp:posOffset>2673350</wp:posOffset>
                </wp:positionV>
                <wp:extent cx="6933565" cy="2190750"/>
                <wp:effectExtent l="0" t="0" r="0" b="0"/>
                <wp:wrapNone/>
                <wp:docPr id="52" name="Pravokotnik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2190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F87B2A" w:rsidRPr="00F87B2A" w14:paraId="1203BF70" w14:textId="77777777" w:rsidTr="00F87B2A">
                              <w:trPr>
                                <w:trHeight w:val="144"/>
                                <w:jc w:val="center"/>
                              </w:trPr>
                              <w:tc>
                                <w:tcPr>
                                  <w:tcW w:w="0" w:type="auto"/>
                                  <w:shd w:val="clear" w:color="auto" w:fill="F4B29B"/>
                                  <w:tcMar>
                                    <w:top w:w="0" w:type="dxa"/>
                                    <w:bottom w:w="0" w:type="dxa"/>
                                  </w:tcMar>
                                  <w:vAlign w:val="center"/>
                                </w:tcPr>
                                <w:p w14:paraId="656C97AD" w14:textId="77777777" w:rsidR="009A722A" w:rsidRPr="00F87B2A" w:rsidRDefault="009A722A">
                                  <w:pPr>
                                    <w:pStyle w:val="Brezrazmikov"/>
                                    <w:rPr>
                                      <w:sz w:val="8"/>
                                      <w:szCs w:val="8"/>
                                    </w:rPr>
                                  </w:pPr>
                                </w:p>
                              </w:tc>
                            </w:tr>
                            <w:tr w:rsidR="00F87B2A" w:rsidRPr="00F87B2A" w14:paraId="3E8FA6A8" w14:textId="77777777" w:rsidTr="00F87B2A">
                              <w:trPr>
                                <w:trHeight w:val="1440"/>
                                <w:jc w:val="center"/>
                              </w:trPr>
                              <w:tc>
                                <w:tcPr>
                                  <w:tcW w:w="0" w:type="auto"/>
                                  <w:shd w:val="clear" w:color="auto" w:fill="D34817"/>
                                  <w:vAlign w:val="center"/>
                                </w:tcPr>
                                <w:p w14:paraId="34D3DB45" w14:textId="77777777" w:rsidR="009A722A" w:rsidRPr="00F87B2A" w:rsidRDefault="00945ECE" w:rsidP="00945ECE">
                                  <w:pPr>
                                    <w:pStyle w:val="Brezrazmikov"/>
                                    <w:suppressOverlap/>
                                    <w:jc w:val="center"/>
                                    <w:rPr>
                                      <w:rFonts w:ascii="Franklin Gothic Book" w:hAnsi="Franklin Gothic Book"/>
                                      <w:color w:val="FFFFFF"/>
                                      <w:sz w:val="72"/>
                                      <w:szCs w:val="72"/>
                                    </w:rPr>
                                  </w:pPr>
                                  <w:r w:rsidRPr="00F87B2A">
                                    <w:rPr>
                                      <w:rFonts w:ascii="Franklin Gothic Book" w:hAnsi="Franklin Gothic Book"/>
                                      <w:color w:val="FFFFFF"/>
                                      <w:sz w:val="72"/>
                                      <w:szCs w:val="72"/>
                                    </w:rPr>
                                    <w:t>Aplikacija TRŽNI UKREPI</w:t>
                                  </w:r>
                                </w:p>
                              </w:tc>
                            </w:tr>
                            <w:tr w:rsidR="00F87B2A" w:rsidRPr="00F87B2A" w14:paraId="20C71CE1" w14:textId="77777777" w:rsidTr="00F87B2A">
                              <w:trPr>
                                <w:trHeight w:val="144"/>
                                <w:jc w:val="center"/>
                              </w:trPr>
                              <w:tc>
                                <w:tcPr>
                                  <w:tcW w:w="0" w:type="auto"/>
                                  <w:shd w:val="clear" w:color="auto" w:fill="918485"/>
                                  <w:tcMar>
                                    <w:top w:w="0" w:type="dxa"/>
                                    <w:bottom w:w="0" w:type="dxa"/>
                                  </w:tcMar>
                                  <w:vAlign w:val="center"/>
                                </w:tcPr>
                                <w:p w14:paraId="27F9448A" w14:textId="77777777" w:rsidR="009A722A" w:rsidRPr="00F87B2A" w:rsidRDefault="009A722A">
                                  <w:pPr>
                                    <w:pStyle w:val="Brezrazmikov"/>
                                    <w:rPr>
                                      <w:sz w:val="8"/>
                                      <w:szCs w:val="8"/>
                                    </w:rPr>
                                  </w:pPr>
                                </w:p>
                              </w:tc>
                            </w:tr>
                            <w:tr w:rsidR="00945ECE" w:rsidRPr="00F87B2A" w14:paraId="012ACFC2" w14:textId="77777777">
                              <w:trPr>
                                <w:trHeight w:val="720"/>
                                <w:jc w:val="center"/>
                              </w:trPr>
                              <w:tc>
                                <w:tcPr>
                                  <w:tcW w:w="0" w:type="auto"/>
                                  <w:vAlign w:val="bottom"/>
                                </w:tcPr>
                                <w:p w14:paraId="11ABA6CD" w14:textId="77777777" w:rsidR="009A722A" w:rsidRPr="00F87B2A" w:rsidRDefault="00ED75C0" w:rsidP="00ED75C0">
                                  <w:pPr>
                                    <w:pStyle w:val="Brezrazmikov"/>
                                    <w:suppressOverlap/>
                                    <w:jc w:val="center"/>
                                    <w:rPr>
                                      <w:rFonts w:ascii="Franklin Gothic Book" w:hAnsi="Franklin Gothic Book"/>
                                      <w:i/>
                                      <w:iCs/>
                                      <w:sz w:val="36"/>
                                      <w:szCs w:val="36"/>
                                    </w:rPr>
                                  </w:pPr>
                                  <w:r>
                                    <w:rPr>
                                      <w:sz w:val="36"/>
                                      <w:szCs w:val="36"/>
                                    </w:rPr>
                                    <w:t>PRZ</w:t>
                                  </w:r>
                                  <w:r w:rsidR="00945ECE" w:rsidRPr="00F87B2A">
                                    <w:rPr>
                                      <w:sz w:val="36"/>
                                      <w:szCs w:val="36"/>
                                    </w:rPr>
                                    <w:t xml:space="preserve"> – </w:t>
                                  </w:r>
                                  <w:r>
                                    <w:rPr>
                                      <w:sz w:val="36"/>
                                      <w:szCs w:val="36"/>
                                    </w:rPr>
                                    <w:t>Prestrukturiranje vinogradov - zahtevki</w:t>
                                  </w:r>
                                </w:p>
                              </w:tc>
                            </w:tr>
                          </w:tbl>
                          <w:p w14:paraId="6270EB50" w14:textId="77777777" w:rsidR="009A722A" w:rsidRPr="00945ECE" w:rsidRDefault="00945ECE" w:rsidP="00945ECE">
                            <w:pPr>
                              <w:jc w:val="center"/>
                              <w:rPr>
                                <w:sz w:val="28"/>
                                <w:szCs w:val="28"/>
                              </w:rPr>
                            </w:pPr>
                            <w:r w:rsidRPr="00945ECE">
                              <w:rPr>
                                <w:sz w:val="28"/>
                                <w:szCs w:val="28"/>
                              </w:rPr>
                              <w:t xml:space="preserve">Navodila za vnos </w:t>
                            </w:r>
                            <w:r w:rsidR="00ED75C0">
                              <w:rPr>
                                <w:sz w:val="28"/>
                                <w:szCs w:val="28"/>
                              </w:rPr>
                              <w:t>izjave o uveljavljanju podpore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B058DC6" id="Pravokotnik 619" o:spid="_x0000_s1026" style="position:absolute;margin-left:24.7pt;margin-top:210.5pt;width:545.95pt;height:17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F87B2A" w:rsidRPr="00F87B2A" w14:paraId="1203BF70" w14:textId="77777777" w:rsidTr="00F87B2A">
                        <w:trPr>
                          <w:trHeight w:val="144"/>
                          <w:jc w:val="center"/>
                        </w:trPr>
                        <w:tc>
                          <w:tcPr>
                            <w:tcW w:w="0" w:type="auto"/>
                            <w:shd w:val="clear" w:color="auto" w:fill="F4B29B"/>
                            <w:tcMar>
                              <w:top w:w="0" w:type="dxa"/>
                              <w:bottom w:w="0" w:type="dxa"/>
                            </w:tcMar>
                            <w:vAlign w:val="center"/>
                          </w:tcPr>
                          <w:p w14:paraId="656C97AD" w14:textId="77777777" w:rsidR="009A722A" w:rsidRPr="00F87B2A" w:rsidRDefault="009A722A">
                            <w:pPr>
                              <w:pStyle w:val="Brezrazmikov"/>
                              <w:rPr>
                                <w:sz w:val="8"/>
                                <w:szCs w:val="8"/>
                              </w:rPr>
                            </w:pPr>
                          </w:p>
                        </w:tc>
                      </w:tr>
                      <w:tr w:rsidR="00F87B2A" w:rsidRPr="00F87B2A" w14:paraId="3E8FA6A8" w14:textId="77777777" w:rsidTr="00F87B2A">
                        <w:trPr>
                          <w:trHeight w:val="1440"/>
                          <w:jc w:val="center"/>
                        </w:trPr>
                        <w:tc>
                          <w:tcPr>
                            <w:tcW w:w="0" w:type="auto"/>
                            <w:shd w:val="clear" w:color="auto" w:fill="D34817"/>
                            <w:vAlign w:val="center"/>
                          </w:tcPr>
                          <w:p w14:paraId="34D3DB45" w14:textId="77777777" w:rsidR="009A722A" w:rsidRPr="00F87B2A" w:rsidRDefault="00945ECE" w:rsidP="00945ECE">
                            <w:pPr>
                              <w:pStyle w:val="Brezrazmikov"/>
                              <w:suppressOverlap/>
                              <w:jc w:val="center"/>
                              <w:rPr>
                                <w:rFonts w:ascii="Franklin Gothic Book" w:hAnsi="Franklin Gothic Book"/>
                                <w:color w:val="FFFFFF"/>
                                <w:sz w:val="72"/>
                                <w:szCs w:val="72"/>
                              </w:rPr>
                            </w:pPr>
                            <w:r w:rsidRPr="00F87B2A">
                              <w:rPr>
                                <w:rFonts w:ascii="Franklin Gothic Book" w:hAnsi="Franklin Gothic Book"/>
                                <w:color w:val="FFFFFF"/>
                                <w:sz w:val="72"/>
                                <w:szCs w:val="72"/>
                              </w:rPr>
                              <w:t>Aplikacija TRŽNI UKREPI</w:t>
                            </w:r>
                          </w:p>
                        </w:tc>
                      </w:tr>
                      <w:tr w:rsidR="00F87B2A" w:rsidRPr="00F87B2A" w14:paraId="20C71CE1" w14:textId="77777777" w:rsidTr="00F87B2A">
                        <w:trPr>
                          <w:trHeight w:val="144"/>
                          <w:jc w:val="center"/>
                        </w:trPr>
                        <w:tc>
                          <w:tcPr>
                            <w:tcW w:w="0" w:type="auto"/>
                            <w:shd w:val="clear" w:color="auto" w:fill="918485"/>
                            <w:tcMar>
                              <w:top w:w="0" w:type="dxa"/>
                              <w:bottom w:w="0" w:type="dxa"/>
                            </w:tcMar>
                            <w:vAlign w:val="center"/>
                          </w:tcPr>
                          <w:p w14:paraId="27F9448A" w14:textId="77777777" w:rsidR="009A722A" w:rsidRPr="00F87B2A" w:rsidRDefault="009A722A">
                            <w:pPr>
                              <w:pStyle w:val="Brezrazmikov"/>
                              <w:rPr>
                                <w:sz w:val="8"/>
                                <w:szCs w:val="8"/>
                              </w:rPr>
                            </w:pPr>
                          </w:p>
                        </w:tc>
                      </w:tr>
                      <w:tr w:rsidR="00945ECE" w:rsidRPr="00F87B2A" w14:paraId="012ACFC2" w14:textId="77777777">
                        <w:trPr>
                          <w:trHeight w:val="720"/>
                          <w:jc w:val="center"/>
                        </w:trPr>
                        <w:tc>
                          <w:tcPr>
                            <w:tcW w:w="0" w:type="auto"/>
                            <w:vAlign w:val="bottom"/>
                          </w:tcPr>
                          <w:p w14:paraId="11ABA6CD" w14:textId="77777777" w:rsidR="009A722A" w:rsidRPr="00F87B2A" w:rsidRDefault="00ED75C0" w:rsidP="00ED75C0">
                            <w:pPr>
                              <w:pStyle w:val="Brezrazmikov"/>
                              <w:suppressOverlap/>
                              <w:jc w:val="center"/>
                              <w:rPr>
                                <w:rFonts w:ascii="Franklin Gothic Book" w:hAnsi="Franklin Gothic Book"/>
                                <w:i/>
                                <w:iCs/>
                                <w:sz w:val="36"/>
                                <w:szCs w:val="36"/>
                              </w:rPr>
                            </w:pPr>
                            <w:r>
                              <w:rPr>
                                <w:sz w:val="36"/>
                                <w:szCs w:val="36"/>
                              </w:rPr>
                              <w:t>PRZ</w:t>
                            </w:r>
                            <w:r w:rsidR="00945ECE" w:rsidRPr="00F87B2A">
                              <w:rPr>
                                <w:sz w:val="36"/>
                                <w:szCs w:val="36"/>
                              </w:rPr>
                              <w:t xml:space="preserve"> – </w:t>
                            </w:r>
                            <w:r>
                              <w:rPr>
                                <w:sz w:val="36"/>
                                <w:szCs w:val="36"/>
                              </w:rPr>
                              <w:t>Prestrukturiranje vinogradov - zahtevki</w:t>
                            </w:r>
                          </w:p>
                        </w:tc>
                      </w:tr>
                    </w:tbl>
                    <w:p w14:paraId="6270EB50" w14:textId="77777777" w:rsidR="009A722A" w:rsidRPr="00945ECE" w:rsidRDefault="00945ECE" w:rsidP="00945ECE">
                      <w:pPr>
                        <w:jc w:val="center"/>
                        <w:rPr>
                          <w:sz w:val="28"/>
                          <w:szCs w:val="28"/>
                        </w:rPr>
                      </w:pPr>
                      <w:r w:rsidRPr="00945ECE">
                        <w:rPr>
                          <w:sz w:val="28"/>
                          <w:szCs w:val="28"/>
                        </w:rPr>
                        <w:t xml:space="preserve">Navodila za vnos </w:t>
                      </w:r>
                      <w:r w:rsidR="00ED75C0">
                        <w:rPr>
                          <w:sz w:val="28"/>
                          <w:szCs w:val="28"/>
                        </w:rPr>
                        <w:t>izjave o uveljavljanju podpore</w:t>
                      </w:r>
                    </w:p>
                  </w:txbxContent>
                </v:textbox>
                <w10:wrap anchorx="page" anchory="page"/>
              </v:rect>
            </w:pict>
          </mc:Fallback>
        </mc:AlternateContent>
      </w:r>
      <w:r>
        <w:rPr>
          <w:noProof/>
        </w:rPr>
        <mc:AlternateContent>
          <mc:Choice Requires="wps">
            <w:drawing>
              <wp:anchor distT="0" distB="0" distL="114300" distR="114300" simplePos="0" relativeHeight="251650560" behindDoc="0" locked="0" layoutInCell="0" allowOverlap="1" wp14:anchorId="5F1CC79C" wp14:editId="0CCDAC7C">
                <wp:simplePos x="0" y="0"/>
                <wp:positionH relativeFrom="page">
                  <wp:align>center</wp:align>
                </wp:positionH>
                <wp:positionV relativeFrom="page">
                  <wp:align>center</wp:align>
                </wp:positionV>
                <wp:extent cx="6936740" cy="10033635"/>
                <wp:effectExtent l="0" t="0" r="0" b="6985"/>
                <wp:wrapNone/>
                <wp:docPr id="51" name="Samooblika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740" cy="1003363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E40E8DF" id="Samooblika 622" o:spid="_x0000_s1026" style="position:absolute;margin-left:0;margin-top:0;width:546.2pt;height:790.05pt;z-index:25165056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" o:allowincell="f" filled="f" fillcolor="black">
                <w10:wrap anchorx="page" anchory="page"/>
              </v:roundrect>
            </w:pict>
          </mc:Fallback>
        </mc:AlternateContent>
      </w:r>
      <w:r>
        <w:rPr>
          <w:noProof/>
        </w:rPr>
        <mc:AlternateContent>
          <mc:Choice Requires="wps">
            <w:drawing>
              <wp:anchor distT="0" distB="0" distL="114300" distR="114300" simplePos="0" relativeHeight="251648512" behindDoc="0" locked="0" layoutInCell="0" allowOverlap="1" wp14:anchorId="6E228DFA" wp14:editId="05D7C933">
                <wp:simplePos x="0" y="0"/>
                <wp:positionH relativeFrom="page">
                  <wp:posOffset>900430</wp:posOffset>
                </wp:positionH>
                <wp:positionV relativeFrom="page">
                  <wp:posOffset>8002270</wp:posOffset>
                </wp:positionV>
                <wp:extent cx="5760085" cy="1011555"/>
                <wp:effectExtent l="0" t="0" r="0" b="0"/>
                <wp:wrapNone/>
                <wp:docPr id="50" name="Pravokotnik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115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14:paraId="2450EBD1" w14:textId="77777777" w:rsidR="009A722A" w:rsidRPr="00F87B2A" w:rsidRDefault="00945ECE">
                            <w:pPr>
                              <w:pStyle w:val="Brezrazmikov"/>
                              <w:spacing w:line="276" w:lineRule="auto"/>
                              <w:suppressOverlap/>
                              <w:jc w:val="center"/>
                              <w:rPr>
                                <w:b/>
                                <w:bCs/>
                                <w:caps/>
                                <w:color w:val="D34817"/>
                              </w:rPr>
                            </w:pPr>
                            <w:r w:rsidRPr="00F87B2A">
                              <w:rPr>
                                <w:b/>
                                <w:bCs/>
                                <w:caps/>
                                <w:color w:val="D34817"/>
                              </w:rPr>
                              <w:t>AGENCIJA RS ZA KMETIJSKE TRGE IN RAZVOJ PODEŽELJA</w:t>
                            </w:r>
                          </w:p>
                          <w:p w14:paraId="4F737FAD" w14:textId="77777777" w:rsidR="009A722A" w:rsidRPr="00F87B2A" w:rsidRDefault="009A722A">
                            <w:pPr>
                              <w:pStyle w:val="Brezrazmikov"/>
                              <w:spacing w:line="276" w:lineRule="auto"/>
                              <w:suppressOverlap/>
                              <w:jc w:val="center"/>
                              <w:rPr>
                                <w:b/>
                                <w:bCs/>
                                <w:caps/>
                                <w:color w:val="D34817"/>
                              </w:rPr>
                            </w:pPr>
                          </w:p>
                          <w:p w14:paraId="1CF5E605" w14:textId="456A2ADC" w:rsidR="009A722A" w:rsidRDefault="009B0623">
                            <w:pPr>
                              <w:pStyle w:val="Brezrazmikov"/>
                              <w:spacing w:line="276" w:lineRule="auto"/>
                              <w:suppressOverlap/>
                              <w:jc w:val="center"/>
                            </w:pPr>
                            <w:r>
                              <w:t>Februar 2022</w:t>
                            </w:r>
                          </w:p>
                        </w:txbxContent>
                      </wps:txbx>
                      <wps:bodyPr rot="0" vert="horz" wrap="square" lIns="91440" tIns="228600" rIns="91440" bIns="228600" anchor="b" anchorCtr="0" upright="1">
                        <a:spAutoFit/>
                      </wps:bodyPr>
                    </wps:wsp>
                  </a:graphicData>
                </a:graphic>
                <wp14:sizeRelH relativeFrom="margin">
                  <wp14:pctWidth>0</wp14:pctWidth>
                </wp14:sizeRelH>
                <wp14:sizeRelV relativeFrom="margin">
                  <wp14:pctHeight>0</wp14:pctHeight>
                </wp14:sizeRelV>
              </wp:anchor>
            </w:drawing>
          </mc:Choice>
          <mc:Fallback>
            <w:pict>
              <v:rect w14:anchorId="6E228DFA" id="Pravokotnik 618" o:spid="_x0000_s1027" style="position:absolute;margin-left:70.9pt;margin-top:630.1pt;width:453.55pt;height:79.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" o:allowincell="f" filled="f" stroked="f" strokeweight=".25pt">
                <v:textbox style="mso-fit-shape-to-text:t" inset=",18pt,,18pt">
                  <w:txbxContent>
                    <w:p w14:paraId="2450EBD1" w14:textId="77777777" w:rsidR="009A722A" w:rsidRPr="00F87B2A" w:rsidRDefault="00945ECE">
                      <w:pPr>
                        <w:pStyle w:val="Brezrazmikov"/>
                        <w:spacing w:line="276" w:lineRule="auto"/>
                        <w:suppressOverlap/>
                        <w:jc w:val="center"/>
                        <w:rPr>
                          <w:b/>
                          <w:bCs/>
                          <w:caps/>
                          <w:color w:val="D34817"/>
                        </w:rPr>
                      </w:pPr>
                      <w:r w:rsidRPr="00F87B2A">
                        <w:rPr>
                          <w:b/>
                          <w:bCs/>
                          <w:caps/>
                          <w:color w:val="D34817"/>
                        </w:rPr>
                        <w:t>AGENCIJA RS ZA KMETIJSKE TRGE IN RAZVOJ PODEŽELJA</w:t>
                      </w:r>
                    </w:p>
                    <w:p w14:paraId="4F737FAD" w14:textId="77777777" w:rsidR="009A722A" w:rsidRPr="00F87B2A" w:rsidRDefault="009A722A">
                      <w:pPr>
                        <w:pStyle w:val="Brezrazmikov"/>
                        <w:spacing w:line="276" w:lineRule="auto"/>
                        <w:suppressOverlap/>
                        <w:jc w:val="center"/>
                        <w:rPr>
                          <w:b/>
                          <w:bCs/>
                          <w:caps/>
                          <w:color w:val="D34817"/>
                        </w:rPr>
                      </w:pPr>
                    </w:p>
                    <w:p w14:paraId="1CF5E605" w14:textId="456A2ADC" w:rsidR="009A722A" w:rsidRDefault="009B0623">
                      <w:pPr>
                        <w:pStyle w:val="Brezrazmikov"/>
                        <w:spacing w:line="276" w:lineRule="auto"/>
                        <w:suppressOverlap/>
                        <w:jc w:val="center"/>
                      </w:pPr>
                      <w:r>
                        <w:t>Februar 2022</w:t>
                      </w:r>
                    </w:p>
                  </w:txbxContent>
                </v:textbox>
                <w10:wrap anchorx="page" anchory="page"/>
              </v:rect>
            </w:pict>
          </mc:Fallback>
        </mc:AlternateContent>
      </w:r>
      <w:r w:rsidR="00467F82">
        <w:br w:type="page"/>
      </w:r>
    </w:p>
    <w:p w14:paraId="03421957" w14:textId="77777777" w:rsidR="009A722A" w:rsidRDefault="00945ECE">
      <w:pPr>
        <w:pStyle w:val="Naslov"/>
        <w:rPr>
          <w:smallCaps w:val="0"/>
        </w:rPr>
      </w:pPr>
      <w:r>
        <w:rPr>
          <w:smallCaps w:val="0"/>
        </w:rPr>
        <w:lastRenderedPageBreak/>
        <w:t>Aplikacija TRŽNI UKREPI</w:t>
      </w:r>
    </w:p>
    <w:p w14:paraId="19D2D2E8" w14:textId="77777777" w:rsidR="009A722A" w:rsidRDefault="0055292C">
      <w:pPr>
        <w:pStyle w:val="Podnaslov"/>
      </w:pPr>
      <w:r>
        <w:t>PRZ – P</w:t>
      </w:r>
      <w:r w:rsidR="00945ECE">
        <w:t>restrukturiranje vinogradov</w:t>
      </w:r>
      <w:r>
        <w:t xml:space="preserve"> - zahtevki</w:t>
      </w:r>
    </w:p>
    <w:p w14:paraId="47F1DFE1" w14:textId="77777777" w:rsidR="00945ECE" w:rsidRDefault="00945ECE" w:rsidP="00945ECE">
      <w:pPr>
        <w:pStyle w:val="NaslovTOC"/>
      </w:pPr>
    </w:p>
    <w:p w14:paraId="2526A42A" w14:textId="360A1AE1" w:rsidR="00AC3DE1" w:rsidRPr="009B1EA0" w:rsidRDefault="00945ECE">
      <w:pPr>
        <w:pStyle w:val="Kazalovsebine1"/>
        <w:rPr>
          <w:smallCaps w:val="0"/>
          <w:noProof/>
          <w:color w:val="auto"/>
          <w:szCs w:val="22"/>
        </w:rPr>
      </w:pPr>
      <w:r w:rsidRPr="009B1EA0">
        <w:rPr>
          <w:b/>
          <w:bCs/>
        </w:rPr>
        <w:fldChar w:fldCharType="begin"/>
      </w:r>
      <w:r w:rsidRPr="009B1EA0">
        <w:rPr>
          <w:b/>
          <w:bCs/>
        </w:rPr>
        <w:instrText xml:space="preserve"> TOC \o "1-3" \h \z \u </w:instrText>
      </w:r>
      <w:r w:rsidRPr="009B1EA0">
        <w:rPr>
          <w:b/>
          <w:bCs/>
        </w:rPr>
        <w:fldChar w:fldCharType="separate"/>
      </w:r>
      <w:hyperlink w:anchor="_Toc33781587" w:history="1">
        <w:r w:rsidR="00AC3DE1" w:rsidRPr="009B1EA0">
          <w:rPr>
            <w:rStyle w:val="Hiperpovezava"/>
            <w:noProof/>
          </w:rPr>
          <w:t>1 Uvod</w:t>
        </w:r>
        <w:r w:rsidR="00AC3DE1" w:rsidRPr="009B1EA0">
          <w:rPr>
            <w:noProof/>
            <w:webHidden/>
          </w:rPr>
          <w:tab/>
        </w:r>
        <w:r w:rsidR="00AC3DE1" w:rsidRPr="009B1EA0">
          <w:rPr>
            <w:noProof/>
            <w:webHidden/>
          </w:rPr>
          <w:fldChar w:fldCharType="begin"/>
        </w:r>
        <w:r w:rsidR="00AC3DE1" w:rsidRPr="009B1EA0">
          <w:rPr>
            <w:noProof/>
            <w:webHidden/>
          </w:rPr>
          <w:instrText xml:space="preserve"> PAGEREF _Toc33781587 \h </w:instrText>
        </w:r>
        <w:r w:rsidR="00AC3DE1" w:rsidRPr="009B1EA0">
          <w:rPr>
            <w:noProof/>
            <w:webHidden/>
          </w:rPr>
        </w:r>
        <w:r w:rsidR="00AC3DE1" w:rsidRPr="009B1EA0">
          <w:rPr>
            <w:noProof/>
            <w:webHidden/>
          </w:rPr>
          <w:fldChar w:fldCharType="separate"/>
        </w:r>
        <w:r w:rsidR="00841CE2">
          <w:rPr>
            <w:noProof/>
            <w:webHidden/>
          </w:rPr>
          <w:t>3</w:t>
        </w:r>
        <w:r w:rsidR="00AC3DE1" w:rsidRPr="009B1EA0">
          <w:rPr>
            <w:noProof/>
            <w:webHidden/>
          </w:rPr>
          <w:fldChar w:fldCharType="end"/>
        </w:r>
      </w:hyperlink>
    </w:p>
    <w:p w14:paraId="5674A889" w14:textId="2E74ADC6" w:rsidR="00AC3DE1" w:rsidRPr="009B1EA0" w:rsidRDefault="00AC3DE1">
      <w:pPr>
        <w:pStyle w:val="Kazalovsebine2"/>
        <w:rPr>
          <w:smallCaps w:val="0"/>
          <w:noProof/>
          <w:color w:val="auto"/>
          <w:szCs w:val="22"/>
        </w:rPr>
      </w:pPr>
      <w:hyperlink w:anchor="_Toc33781588" w:history="1">
        <w:r w:rsidRPr="009B1EA0">
          <w:rPr>
            <w:rStyle w:val="Hiperpovezava"/>
            <w:noProof/>
          </w:rPr>
          <w:t>1.1 Namen uporabniških navodil</w:t>
        </w:r>
        <w:r w:rsidRPr="009B1EA0">
          <w:rPr>
            <w:noProof/>
            <w:webHidden/>
          </w:rPr>
          <w:tab/>
        </w:r>
        <w:r w:rsidRPr="009B1EA0">
          <w:rPr>
            <w:noProof/>
            <w:webHidden/>
          </w:rPr>
          <w:fldChar w:fldCharType="begin"/>
        </w:r>
        <w:r w:rsidRPr="009B1EA0">
          <w:rPr>
            <w:noProof/>
            <w:webHidden/>
          </w:rPr>
          <w:instrText xml:space="preserve"> PAGEREF _Toc33781588 \h </w:instrText>
        </w:r>
        <w:r w:rsidRPr="009B1EA0">
          <w:rPr>
            <w:noProof/>
            <w:webHidden/>
          </w:rPr>
        </w:r>
        <w:r w:rsidRPr="009B1EA0">
          <w:rPr>
            <w:noProof/>
            <w:webHidden/>
          </w:rPr>
          <w:fldChar w:fldCharType="separate"/>
        </w:r>
        <w:r w:rsidR="00841CE2">
          <w:rPr>
            <w:noProof/>
            <w:webHidden/>
          </w:rPr>
          <w:t>3</w:t>
        </w:r>
        <w:r w:rsidRPr="009B1EA0">
          <w:rPr>
            <w:noProof/>
            <w:webHidden/>
          </w:rPr>
          <w:fldChar w:fldCharType="end"/>
        </w:r>
      </w:hyperlink>
    </w:p>
    <w:p w14:paraId="54728255" w14:textId="787BEB13" w:rsidR="00AC3DE1" w:rsidRPr="009B1EA0" w:rsidRDefault="00AC3DE1">
      <w:pPr>
        <w:pStyle w:val="Kazalovsebine2"/>
        <w:rPr>
          <w:smallCaps w:val="0"/>
          <w:noProof/>
          <w:color w:val="auto"/>
          <w:szCs w:val="22"/>
        </w:rPr>
      </w:pPr>
      <w:hyperlink w:anchor="_Toc33781589" w:history="1">
        <w:r w:rsidRPr="009B1EA0">
          <w:rPr>
            <w:rStyle w:val="Hiperpovezava"/>
            <w:noProof/>
          </w:rPr>
          <w:t>1.2 Navodila za izpolnjevanje Pooblastila</w:t>
        </w:r>
        <w:r w:rsidRPr="009B1EA0">
          <w:rPr>
            <w:noProof/>
            <w:webHidden/>
          </w:rPr>
          <w:tab/>
        </w:r>
        <w:r w:rsidRPr="009B1EA0">
          <w:rPr>
            <w:noProof/>
            <w:webHidden/>
          </w:rPr>
          <w:fldChar w:fldCharType="begin"/>
        </w:r>
        <w:r w:rsidRPr="009B1EA0">
          <w:rPr>
            <w:noProof/>
            <w:webHidden/>
          </w:rPr>
          <w:instrText xml:space="preserve"> PAGEREF _Toc33781589 \h </w:instrText>
        </w:r>
        <w:r w:rsidRPr="009B1EA0">
          <w:rPr>
            <w:noProof/>
            <w:webHidden/>
          </w:rPr>
        </w:r>
        <w:r w:rsidRPr="009B1EA0">
          <w:rPr>
            <w:noProof/>
            <w:webHidden/>
          </w:rPr>
          <w:fldChar w:fldCharType="separate"/>
        </w:r>
        <w:r w:rsidR="00841CE2">
          <w:rPr>
            <w:noProof/>
            <w:webHidden/>
          </w:rPr>
          <w:t>3</w:t>
        </w:r>
        <w:r w:rsidRPr="009B1EA0">
          <w:rPr>
            <w:noProof/>
            <w:webHidden/>
          </w:rPr>
          <w:fldChar w:fldCharType="end"/>
        </w:r>
      </w:hyperlink>
    </w:p>
    <w:p w14:paraId="47FEECAB" w14:textId="31D977E7" w:rsidR="00AC3DE1" w:rsidRPr="009B1EA0" w:rsidRDefault="00AC3DE1">
      <w:pPr>
        <w:pStyle w:val="Kazalovsebine1"/>
        <w:rPr>
          <w:smallCaps w:val="0"/>
          <w:noProof/>
          <w:color w:val="auto"/>
          <w:szCs w:val="22"/>
        </w:rPr>
      </w:pPr>
      <w:hyperlink w:anchor="_Toc33781590" w:history="1">
        <w:r w:rsidRPr="009B1EA0">
          <w:rPr>
            <w:rStyle w:val="Hiperpovezava"/>
            <w:noProof/>
          </w:rPr>
          <w:t>2 NAVODILA za pridobitev in uporabo digitalnega potrdila</w:t>
        </w:r>
        <w:r w:rsidRPr="009B1EA0">
          <w:rPr>
            <w:noProof/>
            <w:webHidden/>
          </w:rPr>
          <w:tab/>
        </w:r>
        <w:r w:rsidRPr="009B1EA0">
          <w:rPr>
            <w:noProof/>
            <w:webHidden/>
          </w:rPr>
          <w:fldChar w:fldCharType="begin"/>
        </w:r>
        <w:r w:rsidRPr="009B1EA0">
          <w:rPr>
            <w:noProof/>
            <w:webHidden/>
          </w:rPr>
          <w:instrText xml:space="preserve"> PAGEREF _Toc33781590 \h </w:instrText>
        </w:r>
        <w:r w:rsidRPr="009B1EA0">
          <w:rPr>
            <w:noProof/>
            <w:webHidden/>
          </w:rPr>
        </w:r>
        <w:r w:rsidRPr="009B1EA0">
          <w:rPr>
            <w:noProof/>
            <w:webHidden/>
          </w:rPr>
          <w:fldChar w:fldCharType="separate"/>
        </w:r>
        <w:r w:rsidR="00841CE2">
          <w:rPr>
            <w:noProof/>
            <w:webHidden/>
          </w:rPr>
          <w:t>3</w:t>
        </w:r>
        <w:r w:rsidRPr="009B1EA0">
          <w:rPr>
            <w:noProof/>
            <w:webHidden/>
          </w:rPr>
          <w:fldChar w:fldCharType="end"/>
        </w:r>
      </w:hyperlink>
    </w:p>
    <w:p w14:paraId="19CA2448" w14:textId="7FA03A2C" w:rsidR="00AC3DE1" w:rsidRPr="009B1EA0" w:rsidRDefault="00AC3DE1">
      <w:pPr>
        <w:pStyle w:val="Kazalovsebine2"/>
        <w:rPr>
          <w:smallCaps w:val="0"/>
          <w:noProof/>
          <w:color w:val="auto"/>
          <w:szCs w:val="22"/>
        </w:rPr>
      </w:pPr>
      <w:hyperlink w:anchor="_Toc33781591" w:history="1">
        <w:r w:rsidRPr="009B1EA0">
          <w:rPr>
            <w:rStyle w:val="Hiperpovezava"/>
            <w:noProof/>
          </w:rPr>
          <w:t>2.1 Tehnične osnove</w:t>
        </w:r>
        <w:r w:rsidRPr="009B1EA0">
          <w:rPr>
            <w:noProof/>
            <w:webHidden/>
          </w:rPr>
          <w:tab/>
        </w:r>
        <w:r w:rsidRPr="009B1EA0">
          <w:rPr>
            <w:noProof/>
            <w:webHidden/>
          </w:rPr>
          <w:fldChar w:fldCharType="begin"/>
        </w:r>
        <w:r w:rsidRPr="009B1EA0">
          <w:rPr>
            <w:noProof/>
            <w:webHidden/>
          </w:rPr>
          <w:instrText xml:space="preserve"> PAGEREF _Toc33781591 \h </w:instrText>
        </w:r>
        <w:r w:rsidRPr="009B1EA0">
          <w:rPr>
            <w:noProof/>
            <w:webHidden/>
          </w:rPr>
        </w:r>
        <w:r w:rsidRPr="009B1EA0">
          <w:rPr>
            <w:noProof/>
            <w:webHidden/>
          </w:rPr>
          <w:fldChar w:fldCharType="separate"/>
        </w:r>
        <w:r w:rsidR="00841CE2">
          <w:rPr>
            <w:noProof/>
            <w:webHidden/>
          </w:rPr>
          <w:t>3</w:t>
        </w:r>
        <w:r w:rsidRPr="009B1EA0">
          <w:rPr>
            <w:noProof/>
            <w:webHidden/>
          </w:rPr>
          <w:fldChar w:fldCharType="end"/>
        </w:r>
      </w:hyperlink>
    </w:p>
    <w:p w14:paraId="7ADE8E8F" w14:textId="1F45067B" w:rsidR="00AC3DE1" w:rsidRPr="009B1EA0" w:rsidRDefault="00AC3DE1">
      <w:pPr>
        <w:pStyle w:val="Kazalovsebine2"/>
        <w:rPr>
          <w:smallCaps w:val="0"/>
          <w:noProof/>
          <w:color w:val="auto"/>
          <w:szCs w:val="22"/>
        </w:rPr>
      </w:pPr>
      <w:hyperlink w:anchor="_Toc33781592" w:history="1">
        <w:r w:rsidRPr="009B1EA0">
          <w:rPr>
            <w:rStyle w:val="Hiperpovezava"/>
            <w:noProof/>
          </w:rPr>
          <w:t>2.2 Aplikacija SETCCE proXSign</w:t>
        </w:r>
        <w:r w:rsidRPr="009B1EA0">
          <w:rPr>
            <w:noProof/>
            <w:webHidden/>
          </w:rPr>
          <w:tab/>
        </w:r>
        <w:r w:rsidRPr="009B1EA0">
          <w:rPr>
            <w:noProof/>
            <w:webHidden/>
          </w:rPr>
          <w:fldChar w:fldCharType="begin"/>
        </w:r>
        <w:r w:rsidRPr="009B1EA0">
          <w:rPr>
            <w:noProof/>
            <w:webHidden/>
          </w:rPr>
          <w:instrText xml:space="preserve"> PAGEREF _Toc33781592 \h </w:instrText>
        </w:r>
        <w:r w:rsidRPr="009B1EA0">
          <w:rPr>
            <w:noProof/>
            <w:webHidden/>
          </w:rPr>
        </w:r>
        <w:r w:rsidRPr="009B1EA0">
          <w:rPr>
            <w:noProof/>
            <w:webHidden/>
          </w:rPr>
          <w:fldChar w:fldCharType="separate"/>
        </w:r>
        <w:r w:rsidR="00841CE2">
          <w:rPr>
            <w:noProof/>
            <w:webHidden/>
          </w:rPr>
          <w:t>3</w:t>
        </w:r>
        <w:r w:rsidRPr="009B1EA0">
          <w:rPr>
            <w:noProof/>
            <w:webHidden/>
          </w:rPr>
          <w:fldChar w:fldCharType="end"/>
        </w:r>
      </w:hyperlink>
    </w:p>
    <w:p w14:paraId="470FEAD3" w14:textId="12755667" w:rsidR="00AC3DE1" w:rsidRPr="009B1EA0" w:rsidRDefault="00AC3DE1">
      <w:pPr>
        <w:pStyle w:val="Kazalovsebine2"/>
        <w:rPr>
          <w:smallCaps w:val="0"/>
          <w:noProof/>
          <w:color w:val="auto"/>
          <w:szCs w:val="22"/>
        </w:rPr>
      </w:pPr>
      <w:hyperlink w:anchor="_Toc33781593" w:history="1">
        <w:r w:rsidRPr="009B1EA0">
          <w:rPr>
            <w:rStyle w:val="Hiperpovezava"/>
            <w:noProof/>
          </w:rPr>
          <w:t>2.3 Primer podpisa dokumenta</w:t>
        </w:r>
        <w:r w:rsidRPr="009B1EA0">
          <w:rPr>
            <w:noProof/>
            <w:webHidden/>
          </w:rPr>
          <w:tab/>
        </w:r>
        <w:r w:rsidRPr="009B1EA0">
          <w:rPr>
            <w:noProof/>
            <w:webHidden/>
          </w:rPr>
          <w:fldChar w:fldCharType="begin"/>
        </w:r>
        <w:r w:rsidRPr="009B1EA0">
          <w:rPr>
            <w:noProof/>
            <w:webHidden/>
          </w:rPr>
          <w:instrText xml:space="preserve"> PAGEREF _Toc33781593 \h </w:instrText>
        </w:r>
        <w:r w:rsidRPr="009B1EA0">
          <w:rPr>
            <w:noProof/>
            <w:webHidden/>
          </w:rPr>
        </w:r>
        <w:r w:rsidRPr="009B1EA0">
          <w:rPr>
            <w:noProof/>
            <w:webHidden/>
          </w:rPr>
          <w:fldChar w:fldCharType="separate"/>
        </w:r>
        <w:r w:rsidR="00841CE2">
          <w:rPr>
            <w:noProof/>
            <w:webHidden/>
          </w:rPr>
          <w:t>4</w:t>
        </w:r>
        <w:r w:rsidRPr="009B1EA0">
          <w:rPr>
            <w:noProof/>
            <w:webHidden/>
          </w:rPr>
          <w:fldChar w:fldCharType="end"/>
        </w:r>
      </w:hyperlink>
    </w:p>
    <w:p w14:paraId="48B089A0" w14:textId="6D4AFDBF" w:rsidR="00AC3DE1" w:rsidRPr="009B1EA0" w:rsidRDefault="00AC3DE1">
      <w:pPr>
        <w:pStyle w:val="Kazalovsebine2"/>
        <w:rPr>
          <w:smallCaps w:val="0"/>
          <w:noProof/>
          <w:color w:val="auto"/>
          <w:szCs w:val="22"/>
        </w:rPr>
      </w:pPr>
      <w:hyperlink w:anchor="_Toc33781594" w:history="1">
        <w:r w:rsidRPr="009B1EA0">
          <w:rPr>
            <w:rStyle w:val="Hiperpovezava"/>
            <w:noProof/>
          </w:rPr>
          <w:t>2.4 Odpravljanje težav</w:t>
        </w:r>
        <w:r w:rsidRPr="009B1EA0">
          <w:rPr>
            <w:noProof/>
            <w:webHidden/>
          </w:rPr>
          <w:tab/>
        </w:r>
        <w:r w:rsidRPr="009B1EA0">
          <w:rPr>
            <w:noProof/>
            <w:webHidden/>
          </w:rPr>
          <w:fldChar w:fldCharType="begin"/>
        </w:r>
        <w:r w:rsidRPr="009B1EA0">
          <w:rPr>
            <w:noProof/>
            <w:webHidden/>
          </w:rPr>
          <w:instrText xml:space="preserve"> PAGEREF _Toc33781594 \h </w:instrText>
        </w:r>
        <w:r w:rsidRPr="009B1EA0">
          <w:rPr>
            <w:noProof/>
            <w:webHidden/>
          </w:rPr>
        </w:r>
        <w:r w:rsidRPr="009B1EA0">
          <w:rPr>
            <w:noProof/>
            <w:webHidden/>
          </w:rPr>
          <w:fldChar w:fldCharType="separate"/>
        </w:r>
        <w:r w:rsidR="00841CE2">
          <w:rPr>
            <w:noProof/>
            <w:webHidden/>
          </w:rPr>
          <w:t>6</w:t>
        </w:r>
        <w:r w:rsidRPr="009B1EA0">
          <w:rPr>
            <w:noProof/>
            <w:webHidden/>
          </w:rPr>
          <w:fldChar w:fldCharType="end"/>
        </w:r>
      </w:hyperlink>
    </w:p>
    <w:p w14:paraId="379CAB53" w14:textId="11AEF245" w:rsidR="00AC3DE1" w:rsidRPr="009B1EA0" w:rsidRDefault="00AC3DE1">
      <w:pPr>
        <w:pStyle w:val="Kazalovsebine3"/>
        <w:rPr>
          <w:smallCaps w:val="0"/>
          <w:noProof/>
          <w:color w:val="auto"/>
          <w:szCs w:val="22"/>
        </w:rPr>
      </w:pPr>
      <w:hyperlink w:anchor="_Toc33781595" w:history="1">
        <w:r w:rsidRPr="009B1EA0">
          <w:rPr>
            <w:rStyle w:val="Hiperpovezava"/>
            <w:noProof/>
          </w:rPr>
          <w:t>2.4.1 Ni prikaza okna za izbiro digitalnega podpisa</w:t>
        </w:r>
        <w:r w:rsidRPr="009B1EA0">
          <w:rPr>
            <w:noProof/>
            <w:webHidden/>
          </w:rPr>
          <w:tab/>
        </w:r>
        <w:r w:rsidRPr="009B1EA0">
          <w:rPr>
            <w:noProof/>
            <w:webHidden/>
          </w:rPr>
          <w:fldChar w:fldCharType="begin"/>
        </w:r>
        <w:r w:rsidRPr="009B1EA0">
          <w:rPr>
            <w:noProof/>
            <w:webHidden/>
          </w:rPr>
          <w:instrText xml:space="preserve"> PAGEREF _Toc33781595 \h </w:instrText>
        </w:r>
        <w:r w:rsidRPr="009B1EA0">
          <w:rPr>
            <w:noProof/>
            <w:webHidden/>
          </w:rPr>
        </w:r>
        <w:r w:rsidRPr="009B1EA0">
          <w:rPr>
            <w:noProof/>
            <w:webHidden/>
          </w:rPr>
          <w:fldChar w:fldCharType="separate"/>
        </w:r>
        <w:r w:rsidR="00841CE2">
          <w:rPr>
            <w:noProof/>
            <w:webHidden/>
          </w:rPr>
          <w:t>6</w:t>
        </w:r>
        <w:r w:rsidRPr="009B1EA0">
          <w:rPr>
            <w:noProof/>
            <w:webHidden/>
          </w:rPr>
          <w:fldChar w:fldCharType="end"/>
        </w:r>
      </w:hyperlink>
    </w:p>
    <w:p w14:paraId="10654DB8" w14:textId="78ABB706" w:rsidR="00AC3DE1" w:rsidRPr="009B1EA0" w:rsidRDefault="00AC3DE1">
      <w:pPr>
        <w:pStyle w:val="Kazalovsebine3"/>
        <w:rPr>
          <w:smallCaps w:val="0"/>
          <w:noProof/>
          <w:color w:val="auto"/>
          <w:szCs w:val="22"/>
        </w:rPr>
      </w:pPr>
      <w:hyperlink w:anchor="_Toc33781596" w:history="1">
        <w:r w:rsidRPr="009B1EA0">
          <w:rPr>
            <w:rStyle w:val="Hiperpovezava"/>
            <w:noProof/>
          </w:rPr>
          <w:t>2.4.2 Podpisana komponenta se ne odziva</w:t>
        </w:r>
        <w:r w:rsidRPr="009B1EA0">
          <w:rPr>
            <w:noProof/>
            <w:webHidden/>
          </w:rPr>
          <w:tab/>
        </w:r>
        <w:r w:rsidRPr="009B1EA0">
          <w:rPr>
            <w:noProof/>
            <w:webHidden/>
          </w:rPr>
          <w:fldChar w:fldCharType="begin"/>
        </w:r>
        <w:r w:rsidRPr="009B1EA0">
          <w:rPr>
            <w:noProof/>
            <w:webHidden/>
          </w:rPr>
          <w:instrText xml:space="preserve"> PAGEREF _Toc33781596 \h </w:instrText>
        </w:r>
        <w:r w:rsidRPr="009B1EA0">
          <w:rPr>
            <w:noProof/>
            <w:webHidden/>
          </w:rPr>
        </w:r>
        <w:r w:rsidRPr="009B1EA0">
          <w:rPr>
            <w:noProof/>
            <w:webHidden/>
          </w:rPr>
          <w:fldChar w:fldCharType="separate"/>
        </w:r>
        <w:r w:rsidR="00841CE2">
          <w:rPr>
            <w:noProof/>
            <w:webHidden/>
          </w:rPr>
          <w:t>6</w:t>
        </w:r>
        <w:r w:rsidRPr="009B1EA0">
          <w:rPr>
            <w:noProof/>
            <w:webHidden/>
          </w:rPr>
          <w:fldChar w:fldCharType="end"/>
        </w:r>
      </w:hyperlink>
    </w:p>
    <w:p w14:paraId="19635906" w14:textId="0DC3B825" w:rsidR="00AC3DE1" w:rsidRPr="009B1EA0" w:rsidRDefault="00AC3DE1">
      <w:pPr>
        <w:pStyle w:val="Kazalovsebine1"/>
        <w:rPr>
          <w:smallCaps w:val="0"/>
          <w:noProof/>
          <w:color w:val="auto"/>
          <w:szCs w:val="22"/>
        </w:rPr>
      </w:pPr>
      <w:hyperlink w:anchor="_Toc33781597" w:history="1">
        <w:r w:rsidRPr="009B1EA0">
          <w:rPr>
            <w:rStyle w:val="Hiperpovezava"/>
            <w:noProof/>
          </w:rPr>
          <w:t>3 Vnos ZAHTEVKA v SPLETNO aplikacijo</w:t>
        </w:r>
        <w:r w:rsidRPr="009B1EA0">
          <w:rPr>
            <w:noProof/>
            <w:webHidden/>
          </w:rPr>
          <w:tab/>
        </w:r>
        <w:r w:rsidRPr="009B1EA0">
          <w:rPr>
            <w:noProof/>
            <w:webHidden/>
          </w:rPr>
          <w:fldChar w:fldCharType="begin"/>
        </w:r>
        <w:r w:rsidRPr="009B1EA0">
          <w:rPr>
            <w:noProof/>
            <w:webHidden/>
          </w:rPr>
          <w:instrText xml:space="preserve"> PAGEREF _Toc33781597 \h </w:instrText>
        </w:r>
        <w:r w:rsidRPr="009B1EA0">
          <w:rPr>
            <w:noProof/>
            <w:webHidden/>
          </w:rPr>
        </w:r>
        <w:r w:rsidRPr="009B1EA0">
          <w:rPr>
            <w:noProof/>
            <w:webHidden/>
          </w:rPr>
          <w:fldChar w:fldCharType="separate"/>
        </w:r>
        <w:r w:rsidR="00841CE2">
          <w:rPr>
            <w:noProof/>
            <w:webHidden/>
          </w:rPr>
          <w:t>6</w:t>
        </w:r>
        <w:r w:rsidRPr="009B1EA0">
          <w:rPr>
            <w:noProof/>
            <w:webHidden/>
          </w:rPr>
          <w:fldChar w:fldCharType="end"/>
        </w:r>
      </w:hyperlink>
    </w:p>
    <w:p w14:paraId="135AF21B" w14:textId="3B9F0602" w:rsidR="00AC3DE1" w:rsidRPr="009B1EA0" w:rsidRDefault="00AC3DE1">
      <w:pPr>
        <w:pStyle w:val="Kazalovsebine2"/>
        <w:rPr>
          <w:smallCaps w:val="0"/>
          <w:noProof/>
          <w:color w:val="auto"/>
          <w:szCs w:val="22"/>
        </w:rPr>
      </w:pPr>
      <w:hyperlink w:anchor="_Toc33781598" w:history="1">
        <w:r w:rsidRPr="009B1EA0">
          <w:rPr>
            <w:rStyle w:val="Hiperpovezava"/>
            <w:noProof/>
          </w:rPr>
          <w:t>3.1 Vnos zahtevka</w:t>
        </w:r>
        <w:r w:rsidRPr="009B1EA0">
          <w:rPr>
            <w:noProof/>
            <w:webHidden/>
          </w:rPr>
          <w:tab/>
        </w:r>
        <w:r w:rsidRPr="009B1EA0">
          <w:rPr>
            <w:noProof/>
            <w:webHidden/>
          </w:rPr>
          <w:fldChar w:fldCharType="begin"/>
        </w:r>
        <w:r w:rsidRPr="009B1EA0">
          <w:rPr>
            <w:noProof/>
            <w:webHidden/>
          </w:rPr>
          <w:instrText xml:space="preserve"> PAGEREF _Toc33781598 \h </w:instrText>
        </w:r>
        <w:r w:rsidRPr="009B1EA0">
          <w:rPr>
            <w:noProof/>
            <w:webHidden/>
          </w:rPr>
        </w:r>
        <w:r w:rsidRPr="009B1EA0">
          <w:rPr>
            <w:noProof/>
            <w:webHidden/>
          </w:rPr>
          <w:fldChar w:fldCharType="separate"/>
        </w:r>
        <w:r w:rsidR="00841CE2">
          <w:rPr>
            <w:noProof/>
            <w:webHidden/>
          </w:rPr>
          <w:t>8</w:t>
        </w:r>
        <w:r w:rsidRPr="009B1EA0">
          <w:rPr>
            <w:noProof/>
            <w:webHidden/>
          </w:rPr>
          <w:fldChar w:fldCharType="end"/>
        </w:r>
      </w:hyperlink>
    </w:p>
    <w:p w14:paraId="2306AEC2" w14:textId="1494C7D1" w:rsidR="00AC3DE1" w:rsidRPr="009B1EA0" w:rsidRDefault="00AC3DE1">
      <w:pPr>
        <w:pStyle w:val="Kazalovsebine2"/>
        <w:rPr>
          <w:smallCaps w:val="0"/>
          <w:noProof/>
          <w:color w:val="auto"/>
          <w:szCs w:val="22"/>
        </w:rPr>
      </w:pPr>
      <w:hyperlink w:anchor="_Toc33781599" w:history="1">
        <w:r w:rsidRPr="009B1EA0">
          <w:rPr>
            <w:rStyle w:val="Hiperpovezava"/>
            <w:noProof/>
          </w:rPr>
          <w:t>3.2 Oddaja in elektronski podpis vloge</w:t>
        </w:r>
        <w:r w:rsidRPr="009B1EA0">
          <w:rPr>
            <w:noProof/>
            <w:webHidden/>
          </w:rPr>
          <w:tab/>
        </w:r>
        <w:r w:rsidRPr="009B1EA0">
          <w:rPr>
            <w:noProof/>
            <w:webHidden/>
          </w:rPr>
          <w:fldChar w:fldCharType="begin"/>
        </w:r>
        <w:r w:rsidRPr="009B1EA0">
          <w:rPr>
            <w:noProof/>
            <w:webHidden/>
          </w:rPr>
          <w:instrText xml:space="preserve"> PAGEREF _Toc33781599 \h </w:instrText>
        </w:r>
        <w:r w:rsidRPr="009B1EA0">
          <w:rPr>
            <w:noProof/>
            <w:webHidden/>
          </w:rPr>
        </w:r>
        <w:r w:rsidRPr="009B1EA0">
          <w:rPr>
            <w:noProof/>
            <w:webHidden/>
          </w:rPr>
          <w:fldChar w:fldCharType="separate"/>
        </w:r>
        <w:r w:rsidR="00841CE2">
          <w:rPr>
            <w:noProof/>
            <w:webHidden/>
          </w:rPr>
          <w:t>11</w:t>
        </w:r>
        <w:r w:rsidRPr="009B1EA0">
          <w:rPr>
            <w:noProof/>
            <w:webHidden/>
          </w:rPr>
          <w:fldChar w:fldCharType="end"/>
        </w:r>
      </w:hyperlink>
    </w:p>
    <w:p w14:paraId="526AFDC0" w14:textId="7AFDD7D0" w:rsidR="00AC3DE1" w:rsidRPr="009B1EA0" w:rsidRDefault="00AC3DE1">
      <w:pPr>
        <w:pStyle w:val="Kazalovsebine2"/>
        <w:rPr>
          <w:smallCaps w:val="0"/>
          <w:noProof/>
          <w:color w:val="auto"/>
          <w:szCs w:val="22"/>
        </w:rPr>
      </w:pPr>
      <w:hyperlink w:anchor="_Toc33781600" w:history="1">
        <w:r w:rsidRPr="009B1EA0">
          <w:rPr>
            <w:rStyle w:val="Hiperpovezava"/>
            <w:noProof/>
          </w:rPr>
          <w:t>3.3 Pregled vlog</w:t>
        </w:r>
        <w:r w:rsidRPr="009B1EA0">
          <w:rPr>
            <w:noProof/>
            <w:webHidden/>
          </w:rPr>
          <w:tab/>
        </w:r>
        <w:r w:rsidRPr="009B1EA0">
          <w:rPr>
            <w:noProof/>
            <w:webHidden/>
          </w:rPr>
          <w:fldChar w:fldCharType="begin"/>
        </w:r>
        <w:r w:rsidRPr="009B1EA0">
          <w:rPr>
            <w:noProof/>
            <w:webHidden/>
          </w:rPr>
          <w:instrText xml:space="preserve"> PAGEREF _Toc33781600 \h </w:instrText>
        </w:r>
        <w:r w:rsidRPr="009B1EA0">
          <w:rPr>
            <w:noProof/>
            <w:webHidden/>
          </w:rPr>
        </w:r>
        <w:r w:rsidRPr="009B1EA0">
          <w:rPr>
            <w:noProof/>
            <w:webHidden/>
          </w:rPr>
          <w:fldChar w:fldCharType="separate"/>
        </w:r>
        <w:r w:rsidR="00841CE2">
          <w:rPr>
            <w:noProof/>
            <w:webHidden/>
          </w:rPr>
          <w:t>13</w:t>
        </w:r>
        <w:r w:rsidRPr="009B1EA0">
          <w:rPr>
            <w:noProof/>
            <w:webHidden/>
          </w:rPr>
          <w:fldChar w:fldCharType="end"/>
        </w:r>
      </w:hyperlink>
    </w:p>
    <w:p w14:paraId="6D958E35" w14:textId="682DFB24" w:rsidR="00AC3DE1" w:rsidRPr="009B1EA0" w:rsidRDefault="00AC3DE1">
      <w:pPr>
        <w:pStyle w:val="Kazalovsebine2"/>
        <w:rPr>
          <w:smallCaps w:val="0"/>
          <w:noProof/>
          <w:color w:val="auto"/>
          <w:szCs w:val="22"/>
        </w:rPr>
      </w:pPr>
      <w:hyperlink w:anchor="_Toc33781601" w:history="1">
        <w:r w:rsidRPr="009B1EA0">
          <w:rPr>
            <w:rStyle w:val="Hiperpovezava"/>
            <w:noProof/>
          </w:rPr>
          <w:t>3.4 Pogosta vprašanja</w:t>
        </w:r>
        <w:r w:rsidRPr="009B1EA0">
          <w:rPr>
            <w:noProof/>
            <w:webHidden/>
          </w:rPr>
          <w:tab/>
        </w:r>
        <w:r w:rsidRPr="009B1EA0">
          <w:rPr>
            <w:noProof/>
            <w:webHidden/>
          </w:rPr>
          <w:fldChar w:fldCharType="begin"/>
        </w:r>
        <w:r w:rsidRPr="009B1EA0">
          <w:rPr>
            <w:noProof/>
            <w:webHidden/>
          </w:rPr>
          <w:instrText xml:space="preserve"> PAGEREF _Toc33781601 \h </w:instrText>
        </w:r>
        <w:r w:rsidRPr="009B1EA0">
          <w:rPr>
            <w:noProof/>
            <w:webHidden/>
          </w:rPr>
        </w:r>
        <w:r w:rsidRPr="009B1EA0">
          <w:rPr>
            <w:noProof/>
            <w:webHidden/>
          </w:rPr>
          <w:fldChar w:fldCharType="separate"/>
        </w:r>
        <w:r w:rsidR="00841CE2">
          <w:rPr>
            <w:noProof/>
            <w:webHidden/>
          </w:rPr>
          <w:t>13</w:t>
        </w:r>
        <w:r w:rsidRPr="009B1EA0">
          <w:rPr>
            <w:noProof/>
            <w:webHidden/>
          </w:rPr>
          <w:fldChar w:fldCharType="end"/>
        </w:r>
      </w:hyperlink>
    </w:p>
    <w:p w14:paraId="1D7D70D5" w14:textId="2CD1BAFD" w:rsidR="00AC3DE1" w:rsidRPr="009B1EA0" w:rsidRDefault="00AC3DE1">
      <w:pPr>
        <w:pStyle w:val="Kazalovsebine3"/>
        <w:rPr>
          <w:smallCaps w:val="0"/>
          <w:noProof/>
          <w:color w:val="auto"/>
          <w:szCs w:val="22"/>
        </w:rPr>
      </w:pPr>
      <w:hyperlink w:anchor="_Toc33781602" w:history="1">
        <w:r w:rsidRPr="009B1EA0">
          <w:rPr>
            <w:rStyle w:val="Hiperpovezava"/>
            <w:noProof/>
          </w:rPr>
          <w:t>3.4.1 V aplikacijo ni mogoče vstopiti?</w:t>
        </w:r>
        <w:r w:rsidRPr="009B1EA0">
          <w:rPr>
            <w:noProof/>
            <w:webHidden/>
          </w:rPr>
          <w:tab/>
        </w:r>
        <w:r w:rsidRPr="009B1EA0">
          <w:rPr>
            <w:noProof/>
            <w:webHidden/>
          </w:rPr>
          <w:fldChar w:fldCharType="begin"/>
        </w:r>
        <w:r w:rsidRPr="009B1EA0">
          <w:rPr>
            <w:noProof/>
            <w:webHidden/>
          </w:rPr>
          <w:instrText xml:space="preserve"> PAGEREF _Toc33781602 \h </w:instrText>
        </w:r>
        <w:r w:rsidRPr="009B1EA0">
          <w:rPr>
            <w:noProof/>
            <w:webHidden/>
          </w:rPr>
        </w:r>
        <w:r w:rsidRPr="009B1EA0">
          <w:rPr>
            <w:noProof/>
            <w:webHidden/>
          </w:rPr>
          <w:fldChar w:fldCharType="separate"/>
        </w:r>
        <w:r w:rsidR="00841CE2">
          <w:rPr>
            <w:noProof/>
            <w:webHidden/>
          </w:rPr>
          <w:t>13</w:t>
        </w:r>
        <w:r w:rsidRPr="009B1EA0">
          <w:rPr>
            <w:noProof/>
            <w:webHidden/>
          </w:rPr>
          <w:fldChar w:fldCharType="end"/>
        </w:r>
      </w:hyperlink>
    </w:p>
    <w:p w14:paraId="705E4C4E" w14:textId="4FEE966D" w:rsidR="00AC3DE1" w:rsidRPr="009B1EA0" w:rsidRDefault="00AC3DE1">
      <w:pPr>
        <w:pStyle w:val="Kazalovsebine3"/>
        <w:rPr>
          <w:smallCaps w:val="0"/>
          <w:noProof/>
          <w:color w:val="auto"/>
          <w:szCs w:val="22"/>
        </w:rPr>
      </w:pPr>
      <w:hyperlink w:anchor="_Toc33781603" w:history="1">
        <w:r w:rsidRPr="009B1EA0">
          <w:rPr>
            <w:rStyle w:val="Hiperpovezava"/>
            <w:noProof/>
          </w:rPr>
          <w:t>3.4.2 Kako ugotovim za katere uporabnike imam pooblastilo za vnos vlog?</w:t>
        </w:r>
        <w:r w:rsidRPr="009B1EA0">
          <w:rPr>
            <w:noProof/>
            <w:webHidden/>
          </w:rPr>
          <w:tab/>
        </w:r>
        <w:r w:rsidRPr="009B1EA0">
          <w:rPr>
            <w:noProof/>
            <w:webHidden/>
          </w:rPr>
          <w:fldChar w:fldCharType="begin"/>
        </w:r>
        <w:r w:rsidRPr="009B1EA0">
          <w:rPr>
            <w:noProof/>
            <w:webHidden/>
          </w:rPr>
          <w:instrText xml:space="preserve"> PAGEREF _Toc33781603 \h </w:instrText>
        </w:r>
        <w:r w:rsidRPr="009B1EA0">
          <w:rPr>
            <w:noProof/>
            <w:webHidden/>
          </w:rPr>
        </w:r>
        <w:r w:rsidRPr="009B1EA0">
          <w:rPr>
            <w:noProof/>
            <w:webHidden/>
          </w:rPr>
          <w:fldChar w:fldCharType="separate"/>
        </w:r>
        <w:r w:rsidR="00841CE2">
          <w:rPr>
            <w:noProof/>
            <w:webHidden/>
          </w:rPr>
          <w:t>13</w:t>
        </w:r>
        <w:r w:rsidRPr="009B1EA0">
          <w:rPr>
            <w:noProof/>
            <w:webHidden/>
          </w:rPr>
          <w:fldChar w:fldCharType="end"/>
        </w:r>
      </w:hyperlink>
    </w:p>
    <w:p w14:paraId="6CA23DA0" w14:textId="1A3F3950" w:rsidR="00AC3DE1" w:rsidRPr="009B1EA0" w:rsidRDefault="00AC3DE1">
      <w:pPr>
        <w:pStyle w:val="Kazalovsebine3"/>
        <w:rPr>
          <w:smallCaps w:val="0"/>
          <w:noProof/>
          <w:color w:val="auto"/>
          <w:szCs w:val="22"/>
        </w:rPr>
      </w:pPr>
      <w:hyperlink w:anchor="_Toc33781604" w:history="1">
        <w:r w:rsidRPr="009B1EA0">
          <w:rPr>
            <w:rStyle w:val="Hiperpovezava"/>
            <w:noProof/>
          </w:rPr>
          <w:t>3.4.3 Kdaj se vnos vloge ne izvede:</w:t>
        </w:r>
        <w:r w:rsidRPr="009B1EA0">
          <w:rPr>
            <w:noProof/>
            <w:webHidden/>
          </w:rPr>
          <w:tab/>
        </w:r>
        <w:r w:rsidRPr="009B1EA0">
          <w:rPr>
            <w:noProof/>
            <w:webHidden/>
          </w:rPr>
          <w:fldChar w:fldCharType="begin"/>
        </w:r>
        <w:r w:rsidRPr="009B1EA0">
          <w:rPr>
            <w:noProof/>
            <w:webHidden/>
          </w:rPr>
          <w:instrText xml:space="preserve"> PAGEREF _Toc33781604 \h </w:instrText>
        </w:r>
        <w:r w:rsidRPr="009B1EA0">
          <w:rPr>
            <w:noProof/>
            <w:webHidden/>
          </w:rPr>
        </w:r>
        <w:r w:rsidRPr="009B1EA0">
          <w:rPr>
            <w:noProof/>
            <w:webHidden/>
          </w:rPr>
          <w:fldChar w:fldCharType="separate"/>
        </w:r>
        <w:r w:rsidR="00841CE2">
          <w:rPr>
            <w:noProof/>
            <w:webHidden/>
          </w:rPr>
          <w:t>14</w:t>
        </w:r>
        <w:r w:rsidRPr="009B1EA0">
          <w:rPr>
            <w:noProof/>
            <w:webHidden/>
          </w:rPr>
          <w:fldChar w:fldCharType="end"/>
        </w:r>
      </w:hyperlink>
    </w:p>
    <w:p w14:paraId="2723158B" w14:textId="6C8AB575" w:rsidR="00AC3DE1" w:rsidRPr="009B1EA0" w:rsidRDefault="00AC3DE1">
      <w:pPr>
        <w:pStyle w:val="Kazalovsebine3"/>
        <w:rPr>
          <w:smallCaps w:val="0"/>
          <w:noProof/>
          <w:color w:val="auto"/>
          <w:szCs w:val="22"/>
        </w:rPr>
      </w:pPr>
      <w:hyperlink w:anchor="_Toc33781605" w:history="1">
        <w:r w:rsidRPr="009B1EA0">
          <w:rPr>
            <w:rStyle w:val="Hiperpovezava"/>
            <w:noProof/>
          </w:rPr>
          <w:t>3.4.5 Kontakti in pomoč uporabnikom:</w:t>
        </w:r>
        <w:r w:rsidRPr="009B1EA0">
          <w:rPr>
            <w:noProof/>
            <w:webHidden/>
          </w:rPr>
          <w:tab/>
        </w:r>
        <w:r w:rsidRPr="009B1EA0">
          <w:rPr>
            <w:noProof/>
            <w:webHidden/>
          </w:rPr>
          <w:fldChar w:fldCharType="begin"/>
        </w:r>
        <w:r w:rsidRPr="009B1EA0">
          <w:rPr>
            <w:noProof/>
            <w:webHidden/>
          </w:rPr>
          <w:instrText xml:space="preserve"> PAGEREF _Toc33781605 \h </w:instrText>
        </w:r>
        <w:r w:rsidRPr="009B1EA0">
          <w:rPr>
            <w:noProof/>
            <w:webHidden/>
          </w:rPr>
        </w:r>
        <w:r w:rsidRPr="009B1EA0">
          <w:rPr>
            <w:noProof/>
            <w:webHidden/>
          </w:rPr>
          <w:fldChar w:fldCharType="separate"/>
        </w:r>
        <w:r w:rsidR="00841CE2">
          <w:rPr>
            <w:noProof/>
            <w:webHidden/>
          </w:rPr>
          <w:t>14</w:t>
        </w:r>
        <w:r w:rsidRPr="009B1EA0">
          <w:rPr>
            <w:noProof/>
            <w:webHidden/>
          </w:rPr>
          <w:fldChar w:fldCharType="end"/>
        </w:r>
      </w:hyperlink>
    </w:p>
    <w:p w14:paraId="07FE3710" w14:textId="77777777" w:rsidR="00945ECE" w:rsidRDefault="00945ECE" w:rsidP="006B4008">
      <w:pPr>
        <w:jc w:val="both"/>
        <w:rPr>
          <w:b/>
          <w:bCs/>
        </w:rPr>
      </w:pPr>
      <w:r w:rsidRPr="009B1EA0">
        <w:rPr>
          <w:b/>
          <w:bCs/>
        </w:rPr>
        <w:fldChar w:fldCharType="end"/>
      </w:r>
    </w:p>
    <w:p w14:paraId="3E9311D1" w14:textId="77777777" w:rsidR="00945ECE" w:rsidRDefault="00945ECE" w:rsidP="00945ECE">
      <w:pPr>
        <w:rPr>
          <w:b/>
          <w:bCs/>
        </w:rPr>
      </w:pPr>
    </w:p>
    <w:p w14:paraId="2B1F50D3" w14:textId="77777777" w:rsidR="00945ECE" w:rsidRDefault="00945ECE" w:rsidP="00945ECE">
      <w:pPr>
        <w:rPr>
          <w:b/>
          <w:bCs/>
        </w:rPr>
      </w:pPr>
    </w:p>
    <w:p w14:paraId="6B6C7695" w14:textId="77777777" w:rsidR="00945ECE" w:rsidRDefault="00945ECE" w:rsidP="00945ECE">
      <w:pPr>
        <w:rPr>
          <w:b/>
          <w:bCs/>
        </w:rPr>
      </w:pPr>
    </w:p>
    <w:p w14:paraId="3B0E1A5B" w14:textId="77777777" w:rsidR="00945ECE" w:rsidRDefault="00945ECE" w:rsidP="00945ECE">
      <w:pPr>
        <w:rPr>
          <w:b/>
          <w:bCs/>
        </w:rPr>
      </w:pPr>
    </w:p>
    <w:p w14:paraId="2715E203" w14:textId="77777777" w:rsidR="00945ECE" w:rsidRDefault="00945ECE" w:rsidP="00945ECE">
      <w:pPr>
        <w:rPr>
          <w:b/>
          <w:bCs/>
        </w:rPr>
      </w:pPr>
    </w:p>
    <w:p w14:paraId="0D8C5579" w14:textId="77777777" w:rsidR="003B5498" w:rsidRDefault="003B5498" w:rsidP="00945ECE">
      <w:pPr>
        <w:rPr>
          <w:b/>
          <w:bCs/>
        </w:rPr>
      </w:pPr>
    </w:p>
    <w:p w14:paraId="5BB7C844" w14:textId="77777777" w:rsidR="003B5498" w:rsidRDefault="003B5498" w:rsidP="00945ECE">
      <w:pPr>
        <w:rPr>
          <w:b/>
          <w:bCs/>
        </w:rPr>
      </w:pPr>
    </w:p>
    <w:p w14:paraId="348AB338" w14:textId="77777777" w:rsidR="00945ECE" w:rsidRDefault="00945ECE" w:rsidP="00945ECE">
      <w:pPr>
        <w:rPr>
          <w:b/>
          <w:bCs/>
        </w:rPr>
      </w:pPr>
    </w:p>
    <w:p w14:paraId="480A2F01" w14:textId="77777777" w:rsidR="00945ECE" w:rsidRDefault="00945ECE" w:rsidP="00945ECE">
      <w:pPr>
        <w:rPr>
          <w:b/>
          <w:bCs/>
        </w:rPr>
      </w:pPr>
    </w:p>
    <w:p w14:paraId="49BA1407" w14:textId="77777777" w:rsidR="00945ECE" w:rsidRDefault="00945ECE" w:rsidP="00945ECE">
      <w:pPr>
        <w:rPr>
          <w:b/>
          <w:bCs/>
        </w:rPr>
      </w:pPr>
    </w:p>
    <w:p w14:paraId="029F2225" w14:textId="77777777" w:rsidR="00945ECE" w:rsidRDefault="00945ECE" w:rsidP="00945ECE">
      <w:pPr>
        <w:rPr>
          <w:b/>
          <w:bCs/>
        </w:rPr>
      </w:pPr>
    </w:p>
    <w:p w14:paraId="2DED9180" w14:textId="77777777" w:rsidR="00945ECE" w:rsidRDefault="00945ECE" w:rsidP="00945ECE">
      <w:pPr>
        <w:rPr>
          <w:b/>
          <w:bCs/>
        </w:rPr>
      </w:pPr>
    </w:p>
    <w:p w14:paraId="0DF3ADDA" w14:textId="77777777" w:rsidR="00945ECE" w:rsidRDefault="00945ECE" w:rsidP="00945ECE">
      <w:pPr>
        <w:rPr>
          <w:b/>
          <w:bCs/>
        </w:rPr>
      </w:pPr>
    </w:p>
    <w:p w14:paraId="58614036" w14:textId="77777777" w:rsidR="00945ECE" w:rsidRDefault="00945ECE" w:rsidP="00945ECE">
      <w:pPr>
        <w:rPr>
          <w:b/>
          <w:bCs/>
        </w:rPr>
      </w:pPr>
    </w:p>
    <w:p w14:paraId="25E9446A" w14:textId="39D96D00" w:rsidR="00945ECE" w:rsidRDefault="00945ECE" w:rsidP="00945ECE">
      <w:pPr>
        <w:rPr>
          <w:b/>
          <w:bCs/>
        </w:rPr>
      </w:pPr>
    </w:p>
    <w:p w14:paraId="65376174" w14:textId="77777777" w:rsidR="009B0623" w:rsidRDefault="009B0623" w:rsidP="00945ECE">
      <w:pPr>
        <w:rPr>
          <w:b/>
          <w:bCs/>
        </w:rPr>
      </w:pPr>
    </w:p>
    <w:p w14:paraId="00F26676" w14:textId="77777777" w:rsidR="00945ECE" w:rsidRDefault="00945ECE" w:rsidP="00945ECE">
      <w:pPr>
        <w:rPr>
          <w:b/>
          <w:bCs/>
        </w:rPr>
      </w:pPr>
    </w:p>
    <w:p w14:paraId="6E516913" w14:textId="77777777" w:rsidR="00945ECE" w:rsidRDefault="00945ECE" w:rsidP="00945ECE">
      <w:pPr>
        <w:rPr>
          <w:b/>
          <w:bCs/>
        </w:rPr>
      </w:pPr>
    </w:p>
    <w:p w14:paraId="4438DE30" w14:textId="77777777" w:rsidR="00945ECE" w:rsidRDefault="00945ECE" w:rsidP="00945ECE">
      <w:pPr>
        <w:rPr>
          <w:b/>
          <w:bCs/>
        </w:rPr>
      </w:pPr>
    </w:p>
    <w:p w14:paraId="54B0A630" w14:textId="77777777" w:rsidR="00945ECE" w:rsidRDefault="00945ECE" w:rsidP="00945ECE">
      <w:pPr>
        <w:rPr>
          <w:b/>
          <w:bCs/>
        </w:rPr>
      </w:pPr>
    </w:p>
    <w:p w14:paraId="17E4559C" w14:textId="77777777" w:rsidR="00945ECE" w:rsidRDefault="00945ECE" w:rsidP="00945ECE">
      <w:pPr>
        <w:rPr>
          <w:b/>
          <w:bCs/>
        </w:rPr>
      </w:pPr>
    </w:p>
    <w:p w14:paraId="2DB4F0CE" w14:textId="77777777" w:rsidR="00945ECE" w:rsidRDefault="00945ECE" w:rsidP="00945ECE">
      <w:pPr>
        <w:rPr>
          <w:b/>
          <w:bCs/>
        </w:rPr>
      </w:pPr>
    </w:p>
    <w:p w14:paraId="1186CBFB" w14:textId="77777777" w:rsidR="00945ECE" w:rsidRDefault="00945ECE" w:rsidP="00945ECE">
      <w:pPr>
        <w:rPr>
          <w:b/>
          <w:bCs/>
        </w:rPr>
      </w:pPr>
    </w:p>
    <w:p w14:paraId="7B4C180C" w14:textId="77777777" w:rsidR="00945ECE" w:rsidRPr="00EA3962" w:rsidRDefault="00096A63" w:rsidP="003139C7">
      <w:pPr>
        <w:pStyle w:val="Naslov1"/>
        <w:spacing w:before="240" w:after="0"/>
        <w:rPr>
          <w:szCs w:val="24"/>
        </w:rPr>
      </w:pPr>
      <w:bookmarkStart w:id="0" w:name="_Toc33781587"/>
      <w:r w:rsidRPr="00EA3962">
        <w:rPr>
          <w:szCs w:val="24"/>
        </w:rPr>
        <w:lastRenderedPageBreak/>
        <w:t xml:space="preserve">1 </w:t>
      </w:r>
      <w:r w:rsidR="00945ECE" w:rsidRPr="00EA3962">
        <w:rPr>
          <w:szCs w:val="24"/>
        </w:rPr>
        <w:t>Uvod</w:t>
      </w:r>
      <w:bookmarkEnd w:id="0"/>
    </w:p>
    <w:p w14:paraId="31438995" w14:textId="77777777" w:rsidR="00945ECE" w:rsidRPr="00F87B2A" w:rsidRDefault="00F87B2A" w:rsidP="003139C7">
      <w:pPr>
        <w:pStyle w:val="Naslov2"/>
        <w:spacing w:after="0"/>
        <w:jc w:val="both"/>
      </w:pPr>
      <w:bookmarkStart w:id="1" w:name="_Toc33781588"/>
      <w:r w:rsidRPr="00F87B2A">
        <w:t xml:space="preserve">1.1 </w:t>
      </w:r>
      <w:r w:rsidR="00945ECE" w:rsidRPr="00F87B2A">
        <w:t>Namen uporabniških navodil</w:t>
      </w:r>
      <w:bookmarkEnd w:id="1"/>
    </w:p>
    <w:p w14:paraId="0701F179" w14:textId="77777777" w:rsidR="00945ECE" w:rsidRDefault="00945ECE" w:rsidP="006B4008">
      <w:pPr>
        <w:jc w:val="both"/>
      </w:pPr>
      <w:r>
        <w:t xml:space="preserve">Uporabniška navodila so namenjena </w:t>
      </w:r>
      <w:r w:rsidR="00284A0C">
        <w:t xml:space="preserve">uporabnikom aplikacije Tržni ukrepi </w:t>
      </w:r>
      <w:r>
        <w:t xml:space="preserve">kot pomoč pri pridobitvi in uporabi digitalnega potrdila/certifikata ter pri elektronskem vnosu in oddaji </w:t>
      </w:r>
      <w:r w:rsidR="007072EB">
        <w:t>izjave o uveljavljanju podpore (v nadaljevanju: zahtevek)</w:t>
      </w:r>
      <w:r>
        <w:t xml:space="preserve"> za ukrep </w:t>
      </w:r>
      <w:r w:rsidR="0006143C">
        <w:t>Podpora za prestrukturiranje vinogradov</w:t>
      </w:r>
      <w:r>
        <w:t xml:space="preserve"> v računalniški sistem Agencije RS za kmetijske trge in razvoj podeželja. </w:t>
      </w:r>
    </w:p>
    <w:p w14:paraId="70996859" w14:textId="77777777" w:rsidR="00F87B2A" w:rsidRPr="00F87B2A" w:rsidRDefault="00F87B2A" w:rsidP="003139C7">
      <w:pPr>
        <w:pStyle w:val="Naslov2"/>
        <w:spacing w:after="0"/>
        <w:jc w:val="both"/>
      </w:pPr>
      <w:bookmarkStart w:id="2" w:name="_Toc411413267"/>
      <w:bookmarkStart w:id="3" w:name="_Toc33781589"/>
      <w:r w:rsidRPr="00F87B2A">
        <w:t>1.2 Navodila za izpolnjevanje Pooblastila</w:t>
      </w:r>
      <w:bookmarkEnd w:id="2"/>
      <w:bookmarkEnd w:id="3"/>
    </w:p>
    <w:p w14:paraId="484523C7" w14:textId="77777777" w:rsidR="00280AC4" w:rsidRDefault="00F87B2A" w:rsidP="006B4008">
      <w:pPr>
        <w:jc w:val="both"/>
        <w:rPr>
          <w:szCs w:val="22"/>
        </w:rPr>
      </w:pPr>
      <w:r w:rsidRPr="00F87B2A">
        <w:rPr>
          <w:szCs w:val="22"/>
        </w:rPr>
        <w:t xml:space="preserve">S svojim digitalnim potrdilom imate pravico vnašati </w:t>
      </w:r>
      <w:r w:rsidR="007072EB">
        <w:rPr>
          <w:szCs w:val="22"/>
        </w:rPr>
        <w:t>zahtevke</w:t>
      </w:r>
      <w:r w:rsidRPr="00F87B2A">
        <w:rPr>
          <w:szCs w:val="22"/>
        </w:rPr>
        <w:t xml:space="preserve"> v aplikacijo izključno zase. Iz različnih razlogov pa to vedno ni mogoče. V tem primeru bo namesto vas </w:t>
      </w:r>
      <w:r w:rsidR="007072EB">
        <w:rPr>
          <w:szCs w:val="22"/>
        </w:rPr>
        <w:t>zahtevek</w:t>
      </w:r>
      <w:r w:rsidRPr="00F87B2A">
        <w:rPr>
          <w:szCs w:val="22"/>
        </w:rPr>
        <w:t xml:space="preserve"> vnašal nekdo drug (pooblaščenec), za kar ga morate pooblastiti in o tem obvestiti Agencijo. To naredite z obrazcem POOBLASTILO</w:t>
      </w:r>
      <w:r w:rsidR="00280AC4">
        <w:rPr>
          <w:szCs w:val="22"/>
        </w:rPr>
        <w:t xml:space="preserve"> </w:t>
      </w:r>
      <w:r w:rsidR="00BE1980">
        <w:rPr>
          <w:szCs w:val="22"/>
        </w:rPr>
        <w:t xml:space="preserve">za dostop in uporabo spletne aplikacije TRŽNI UKREPI </w:t>
      </w:r>
      <w:r w:rsidR="00280AC4">
        <w:rPr>
          <w:szCs w:val="22"/>
        </w:rPr>
        <w:t>na spletni povezavi:</w:t>
      </w:r>
    </w:p>
    <w:p w14:paraId="1F7A7677" w14:textId="77777777" w:rsidR="00F87B2A" w:rsidRDefault="0057399A" w:rsidP="006B4008">
      <w:pPr>
        <w:jc w:val="both"/>
      </w:pPr>
      <w:hyperlink r:id="rId11" w:history="1">
        <w:r>
          <w:rPr>
            <w:rStyle w:val="Hiperpovezava"/>
          </w:rPr>
          <w:t>https://www.gov.si/zbirke/storitve/e-poslovanje-e-kmetija/</w:t>
        </w:r>
      </w:hyperlink>
    </w:p>
    <w:p w14:paraId="381F7FA8" w14:textId="77777777" w:rsidR="0057399A" w:rsidRPr="00F87B2A" w:rsidRDefault="0057399A" w:rsidP="006B4008">
      <w:pPr>
        <w:jc w:val="both"/>
        <w:rPr>
          <w:szCs w:val="22"/>
        </w:rPr>
      </w:pPr>
    </w:p>
    <w:p w14:paraId="2B71345D" w14:textId="77777777" w:rsidR="00F87B2A" w:rsidRPr="00F87B2A" w:rsidRDefault="00F87B2A" w:rsidP="006B4008">
      <w:pPr>
        <w:jc w:val="both"/>
        <w:rPr>
          <w:szCs w:val="22"/>
        </w:rPr>
      </w:pPr>
      <w:r w:rsidRPr="00F87B2A">
        <w:rPr>
          <w:szCs w:val="22"/>
        </w:rPr>
        <w:t>Svoje podatke vnesete v del obrazca – »Pooblastitelj«. V del »Pooblaščenec« vnesete davčno številko, naziv in e</w:t>
      </w:r>
      <w:r w:rsidR="00AC0A11">
        <w:rPr>
          <w:szCs w:val="22"/>
        </w:rPr>
        <w:t xml:space="preserve">lektronsko </w:t>
      </w:r>
      <w:r w:rsidRPr="00F87B2A">
        <w:rPr>
          <w:szCs w:val="22"/>
        </w:rPr>
        <w:t>pošto pooblaščenca.</w:t>
      </w:r>
    </w:p>
    <w:p w14:paraId="30F28F94" w14:textId="77777777" w:rsidR="00F87B2A" w:rsidRPr="00F87B2A" w:rsidRDefault="00F87B2A" w:rsidP="006B4008">
      <w:pPr>
        <w:jc w:val="both"/>
        <w:rPr>
          <w:szCs w:val="22"/>
        </w:rPr>
      </w:pPr>
    </w:p>
    <w:p w14:paraId="647AF8A8" w14:textId="77777777" w:rsidR="00F87B2A" w:rsidRPr="00F87B2A" w:rsidRDefault="00F87B2A" w:rsidP="006B4008">
      <w:pPr>
        <w:jc w:val="both"/>
        <w:rPr>
          <w:szCs w:val="22"/>
        </w:rPr>
      </w:pPr>
      <w:r w:rsidRPr="00F87B2A">
        <w:rPr>
          <w:szCs w:val="22"/>
        </w:rPr>
        <w:t>Obrazec na koncu podpišeta oba in ga pošljete na Agencijo:</w:t>
      </w:r>
    </w:p>
    <w:p w14:paraId="5CA22157" w14:textId="2FBF7C0D" w:rsidR="00F87B2A" w:rsidRPr="00F87B2A" w:rsidRDefault="00AC0A11" w:rsidP="00AC0A11">
      <w:pPr>
        <w:pStyle w:val="Odstavekseznama"/>
        <w:numPr>
          <w:ilvl w:val="0"/>
          <w:numId w:val="15"/>
        </w:numPr>
        <w:spacing w:after="160"/>
        <w:jc w:val="both"/>
        <w:rPr>
          <w:rFonts w:ascii="Times New Roman" w:hAnsi="Times New Roman"/>
        </w:rPr>
      </w:pPr>
      <w:r>
        <w:rPr>
          <w:rFonts w:ascii="Times New Roman" w:hAnsi="Times New Roman"/>
        </w:rPr>
        <w:t xml:space="preserve">preko elektronske </w:t>
      </w:r>
      <w:r w:rsidR="00F87B2A" w:rsidRPr="00F87B2A">
        <w:rPr>
          <w:rFonts w:ascii="Times New Roman" w:hAnsi="Times New Roman"/>
        </w:rPr>
        <w:t xml:space="preserve">pošte na naslov </w:t>
      </w:r>
      <w:r w:rsidR="00F87B2A" w:rsidRPr="00F87B2A">
        <w:rPr>
          <w:rFonts w:ascii="Times New Roman" w:hAnsi="Times New Roman"/>
          <w:b/>
        </w:rPr>
        <w:t>skt-podpora.aktrp@gov.si</w:t>
      </w:r>
      <w:r w:rsidR="00F87B2A" w:rsidRPr="00F87B2A">
        <w:rPr>
          <w:rFonts w:ascii="Times New Roman" w:hAnsi="Times New Roman"/>
        </w:rPr>
        <w:t>, pri čemer morate poslati skenirano pooblastilo z vašim in podpisom pooblaščenca</w:t>
      </w:r>
      <w:r w:rsidR="009B0623">
        <w:rPr>
          <w:rFonts w:ascii="Times New Roman" w:hAnsi="Times New Roman"/>
        </w:rPr>
        <w:t>.</w:t>
      </w:r>
      <w:r w:rsidR="00F87B2A" w:rsidRPr="00F87B2A">
        <w:rPr>
          <w:rFonts w:ascii="Times New Roman" w:hAnsi="Times New Roman"/>
        </w:rPr>
        <w:t xml:space="preserve"> </w:t>
      </w:r>
    </w:p>
    <w:p w14:paraId="5C5E135B" w14:textId="77777777" w:rsidR="00F87B2A" w:rsidRPr="00F87B2A" w:rsidRDefault="00F87B2A" w:rsidP="006B4008">
      <w:pPr>
        <w:jc w:val="both"/>
        <w:rPr>
          <w:szCs w:val="22"/>
        </w:rPr>
      </w:pPr>
      <w:r w:rsidRPr="00F87B2A">
        <w:rPr>
          <w:szCs w:val="22"/>
        </w:rPr>
        <w:t xml:space="preserve">Dokler na Agenciji vašega Pooblastila ne obdelamo, vaš pooblaščenec ne bo mogel vnašati podatkov za vaše </w:t>
      </w:r>
      <w:r w:rsidR="007072EB">
        <w:rPr>
          <w:szCs w:val="22"/>
        </w:rPr>
        <w:t>zahtevke</w:t>
      </w:r>
      <w:r w:rsidRPr="00F87B2A">
        <w:rPr>
          <w:szCs w:val="22"/>
        </w:rPr>
        <w:t>, zato vas prosimo, da pooblastilo uredite pravočasno.</w:t>
      </w:r>
      <w:r w:rsidR="00280AC4">
        <w:rPr>
          <w:szCs w:val="22"/>
        </w:rPr>
        <w:t xml:space="preserve"> O obdelavi pooblastila boste obveščeni po elektronski pošti, ki ste jo navedli na pooblastilu. V primeru spremembe pooblaščenca mora pooblastitelj Agenciji posredovati preklic veljavnega pooblastila.</w:t>
      </w:r>
    </w:p>
    <w:p w14:paraId="201964A6" w14:textId="77777777" w:rsidR="0006143C" w:rsidRPr="0006143C" w:rsidRDefault="00EA3962" w:rsidP="003139C7">
      <w:pPr>
        <w:pStyle w:val="Naslov1"/>
        <w:spacing w:before="240" w:after="0"/>
      </w:pPr>
      <w:bookmarkStart w:id="4" w:name="_Toc33781590"/>
      <w:r w:rsidRPr="00EA3962">
        <w:t xml:space="preserve">2 </w:t>
      </w:r>
      <w:r w:rsidR="00096A63" w:rsidRPr="00EA3962">
        <w:t>NAVODILA za pr</w:t>
      </w:r>
      <w:r w:rsidR="00945ECE" w:rsidRPr="00EA3962">
        <w:t>idobitev in uporabo digitalnega potrdila</w:t>
      </w:r>
      <w:bookmarkEnd w:id="4"/>
    </w:p>
    <w:p w14:paraId="0936FEF0" w14:textId="77777777" w:rsidR="00945ECE" w:rsidRPr="00EA3962" w:rsidRDefault="00EA3962" w:rsidP="003139C7">
      <w:pPr>
        <w:pStyle w:val="Naslov2"/>
        <w:spacing w:after="0"/>
        <w:jc w:val="both"/>
      </w:pPr>
      <w:bookmarkStart w:id="5" w:name="_Toc33781591"/>
      <w:r w:rsidRPr="00EA3962">
        <w:t xml:space="preserve">2.1 </w:t>
      </w:r>
      <w:r w:rsidR="00945ECE" w:rsidRPr="00EA3962">
        <w:t>Tehnične osnove</w:t>
      </w:r>
      <w:bookmarkEnd w:id="5"/>
    </w:p>
    <w:p w14:paraId="1DDEED5E" w14:textId="152C5FDE" w:rsidR="00DF0AF2" w:rsidRDefault="000F4DFA" w:rsidP="006B4008">
      <w:pPr>
        <w:jc w:val="both"/>
        <w:rPr>
          <w:szCs w:val="22"/>
        </w:rPr>
      </w:pPr>
      <w:r w:rsidRPr="000F4DFA">
        <w:rPr>
          <w:szCs w:val="22"/>
        </w:rPr>
        <w:t xml:space="preserve">Za uspešen </w:t>
      </w:r>
      <w:r w:rsidR="0019117A">
        <w:rPr>
          <w:szCs w:val="22"/>
        </w:rPr>
        <w:t xml:space="preserve">elektronski </w:t>
      </w:r>
      <w:r w:rsidRPr="000F4DFA">
        <w:rPr>
          <w:szCs w:val="22"/>
        </w:rPr>
        <w:t>vnos</w:t>
      </w:r>
      <w:r w:rsidR="00945ECE" w:rsidRPr="000F4DFA">
        <w:rPr>
          <w:szCs w:val="22"/>
        </w:rPr>
        <w:t xml:space="preserve"> </w:t>
      </w:r>
      <w:r w:rsidR="0019117A">
        <w:rPr>
          <w:szCs w:val="22"/>
        </w:rPr>
        <w:t xml:space="preserve">in oddajo </w:t>
      </w:r>
      <w:r w:rsidR="007072EB">
        <w:rPr>
          <w:szCs w:val="22"/>
        </w:rPr>
        <w:t>zahtevka</w:t>
      </w:r>
      <w:r w:rsidR="00945ECE" w:rsidRPr="000F4DFA">
        <w:rPr>
          <w:szCs w:val="22"/>
        </w:rPr>
        <w:t xml:space="preserve"> morate imeti nameščeno najnovejšo verzijo spletnega brskalnika Microsoft Internet Explorer, </w:t>
      </w:r>
      <w:r w:rsidR="009B0623">
        <w:rPr>
          <w:szCs w:val="22"/>
        </w:rPr>
        <w:t xml:space="preserve">Microsoft </w:t>
      </w:r>
      <w:proofErr w:type="spellStart"/>
      <w:r w:rsidR="009B0623">
        <w:rPr>
          <w:szCs w:val="22"/>
        </w:rPr>
        <w:t>Edge</w:t>
      </w:r>
      <w:proofErr w:type="spellEnd"/>
      <w:r w:rsidR="009B0623">
        <w:rPr>
          <w:szCs w:val="22"/>
        </w:rPr>
        <w:t xml:space="preserve">, </w:t>
      </w:r>
      <w:r w:rsidR="00945ECE" w:rsidRPr="000F4DFA">
        <w:rPr>
          <w:szCs w:val="22"/>
        </w:rPr>
        <w:t xml:space="preserve">Google </w:t>
      </w:r>
      <w:proofErr w:type="spellStart"/>
      <w:r w:rsidR="00945ECE" w:rsidRPr="000F4DFA">
        <w:rPr>
          <w:szCs w:val="22"/>
        </w:rPr>
        <w:t>Chrome</w:t>
      </w:r>
      <w:proofErr w:type="spellEnd"/>
      <w:r w:rsidR="00945ECE" w:rsidRPr="000F4DFA">
        <w:rPr>
          <w:szCs w:val="22"/>
        </w:rPr>
        <w:t xml:space="preserve"> ali </w:t>
      </w:r>
      <w:proofErr w:type="spellStart"/>
      <w:r w:rsidR="00945ECE" w:rsidRPr="000F4DFA">
        <w:rPr>
          <w:szCs w:val="22"/>
        </w:rPr>
        <w:t>Mozilla</w:t>
      </w:r>
      <w:proofErr w:type="spellEnd"/>
      <w:r w:rsidR="00945ECE" w:rsidRPr="000F4DFA">
        <w:rPr>
          <w:szCs w:val="22"/>
        </w:rPr>
        <w:t xml:space="preserve"> Firefox. Za uporabo aplikacije je primeren vsak računalnik</w:t>
      </w:r>
      <w:r w:rsidRPr="000F4DFA">
        <w:rPr>
          <w:szCs w:val="22"/>
        </w:rPr>
        <w:t>,</w:t>
      </w:r>
      <w:r w:rsidR="00945ECE" w:rsidRPr="000F4DFA">
        <w:rPr>
          <w:szCs w:val="22"/>
        </w:rPr>
        <w:t xml:space="preserve"> v katerem lahko uporabljate zgoraj navedene spletne brskalnike. </w:t>
      </w:r>
    </w:p>
    <w:p w14:paraId="0C450120" w14:textId="77777777" w:rsidR="00DF0AF2" w:rsidRDefault="00DF0AF2" w:rsidP="006B4008">
      <w:pPr>
        <w:jc w:val="both"/>
        <w:rPr>
          <w:szCs w:val="22"/>
        </w:rPr>
      </w:pPr>
    </w:p>
    <w:p w14:paraId="4E48D129" w14:textId="77777777" w:rsidR="00945ECE" w:rsidRPr="000F4DFA" w:rsidRDefault="00945ECE" w:rsidP="006B4008">
      <w:pPr>
        <w:jc w:val="both"/>
        <w:rPr>
          <w:szCs w:val="22"/>
        </w:rPr>
      </w:pPr>
      <w:r w:rsidRPr="000F4DFA">
        <w:rPr>
          <w:szCs w:val="22"/>
        </w:rPr>
        <w:t xml:space="preserve">Za dostop do spletnih aplikacij </w:t>
      </w:r>
      <w:r w:rsidR="0019117A">
        <w:rPr>
          <w:szCs w:val="22"/>
        </w:rPr>
        <w:t>si morate predhodno priskrbeti eno od digitalnih potrdil</w:t>
      </w:r>
      <w:r w:rsidR="00DF0AF2">
        <w:rPr>
          <w:szCs w:val="22"/>
        </w:rPr>
        <w:t>:</w:t>
      </w:r>
      <w:r w:rsidR="0019117A">
        <w:rPr>
          <w:szCs w:val="22"/>
        </w:rPr>
        <w:t xml:space="preserve"> SIGOV-CA, SIGEN-CA, HALCOM-CA, AC NLB, </w:t>
      </w:r>
      <w:r w:rsidR="0019117A" w:rsidRPr="0019117A">
        <w:rPr>
          <w:szCs w:val="22"/>
          <w:bdr w:val="none" w:sz="0" w:space="0" w:color="auto" w:frame="1"/>
          <w:shd w:val="clear" w:color="auto" w:fill="FFFFFF"/>
        </w:rPr>
        <w:t>P</w:t>
      </w:r>
      <w:r w:rsidR="0019117A">
        <w:rPr>
          <w:szCs w:val="22"/>
          <w:bdr w:val="none" w:sz="0" w:space="0" w:color="auto" w:frame="1"/>
          <w:shd w:val="clear" w:color="auto" w:fill="FFFFFF"/>
        </w:rPr>
        <w:t>OŠTA</w:t>
      </w:r>
      <w:r w:rsidR="0019117A" w:rsidRPr="0019117A">
        <w:rPr>
          <w:szCs w:val="22"/>
          <w:bdr w:val="none" w:sz="0" w:space="0" w:color="auto" w:frame="1"/>
          <w:shd w:val="clear" w:color="auto" w:fill="FFFFFF"/>
          <w:vertAlign w:val="superscript"/>
        </w:rPr>
        <w:t>®</w:t>
      </w:r>
      <w:r w:rsidR="0019117A" w:rsidRPr="0019117A">
        <w:rPr>
          <w:szCs w:val="22"/>
          <w:bdr w:val="none" w:sz="0" w:space="0" w:color="auto" w:frame="1"/>
          <w:shd w:val="clear" w:color="auto" w:fill="FFFFFF"/>
        </w:rPr>
        <w:t>CA</w:t>
      </w:r>
      <w:r w:rsidR="0019117A">
        <w:rPr>
          <w:szCs w:val="22"/>
        </w:rPr>
        <w:t>.</w:t>
      </w:r>
      <w:r w:rsidRPr="000F4DFA">
        <w:rPr>
          <w:szCs w:val="22"/>
        </w:rPr>
        <w:t xml:space="preserve"> </w:t>
      </w:r>
    </w:p>
    <w:p w14:paraId="5A8CF5FF" w14:textId="77777777" w:rsidR="00DF0AF2" w:rsidRDefault="00DF0AF2" w:rsidP="006B4008">
      <w:pPr>
        <w:jc w:val="both"/>
      </w:pPr>
    </w:p>
    <w:p w14:paraId="6CC62B40" w14:textId="77777777" w:rsidR="00945ECE" w:rsidRDefault="00945ECE" w:rsidP="006B4008">
      <w:pPr>
        <w:jc w:val="both"/>
      </w:pPr>
      <w:r>
        <w:t xml:space="preserve">Za nemoteno delovanje je potrebno uvoziti korensko potrdilo SI-TRUST </w:t>
      </w:r>
      <w:proofErr w:type="spellStart"/>
      <w:r>
        <w:t>Root</w:t>
      </w:r>
      <w:proofErr w:type="spellEnd"/>
      <w:r>
        <w:t xml:space="preserve"> ter potrdila izdajateljev SIGEN-CA in SIGOV-CA. Korensko potrdilo in navodi</w:t>
      </w:r>
      <w:r w:rsidR="00DF0AF2">
        <w:t>la se nahajajo na spletni povezavi</w:t>
      </w:r>
      <w:r>
        <w:t>:</w:t>
      </w:r>
    </w:p>
    <w:p w14:paraId="09761A82" w14:textId="77777777" w:rsidR="00875D59" w:rsidRDefault="00875D59" w:rsidP="00875D59">
      <w:pPr>
        <w:jc w:val="both"/>
      </w:pPr>
      <w:hyperlink r:id="rId12" w:history="1">
        <w:r>
          <w:rPr>
            <w:rStyle w:val="Hiperpovezava"/>
          </w:rPr>
          <w:t>https://www.si-trust.gov.si/sl/podpora-uporabnikom/podpisovanje-s-komponento-proxsign/korensko-in-vmesna-potrdila/</w:t>
        </w:r>
      </w:hyperlink>
    </w:p>
    <w:p w14:paraId="12E3A234" w14:textId="77777777" w:rsidR="00945ECE" w:rsidRPr="00F17638" w:rsidRDefault="00F17638" w:rsidP="003139C7">
      <w:pPr>
        <w:pStyle w:val="Naslov2"/>
        <w:spacing w:after="0"/>
        <w:jc w:val="both"/>
      </w:pPr>
      <w:bookmarkStart w:id="6" w:name="_Toc33781592"/>
      <w:r w:rsidRPr="00F17638">
        <w:t xml:space="preserve">2.2 </w:t>
      </w:r>
      <w:r w:rsidR="00945ECE" w:rsidRPr="00F17638">
        <w:t xml:space="preserve">Aplikacija SETCCE </w:t>
      </w:r>
      <w:proofErr w:type="spellStart"/>
      <w:r w:rsidR="00945ECE" w:rsidRPr="00F17638">
        <w:t>proXSign</w:t>
      </w:r>
      <w:bookmarkEnd w:id="6"/>
      <w:proofErr w:type="spellEnd"/>
    </w:p>
    <w:p w14:paraId="41D2687A" w14:textId="77777777" w:rsidR="00945ECE" w:rsidRDefault="00945ECE" w:rsidP="006B4008">
      <w:pPr>
        <w:jc w:val="both"/>
      </w:pPr>
      <w:r>
        <w:t>Podpisna komponenta za elektronsko podpisovanje vlog se namesti kot aplikacija v operacijski sistem. Podpisno kom</w:t>
      </w:r>
      <w:r w:rsidR="00DF0AF2">
        <w:t>ponento dobite na spletni povezavi</w:t>
      </w:r>
      <w:r>
        <w:t>:</w:t>
      </w:r>
    </w:p>
    <w:p w14:paraId="3FFEE404" w14:textId="77777777" w:rsidR="00945ECE" w:rsidRDefault="00A673CC" w:rsidP="00945ECE">
      <w:hyperlink r:id="rId13" w:history="1">
        <w:r>
          <w:rPr>
            <w:rStyle w:val="Hiperpovezava"/>
          </w:rPr>
          <w:t>https://www.si-trust.gov.si/sl/podpora-uporabnikom/podpisovanje-s-komponento-proxsign/</w:t>
        </w:r>
      </w:hyperlink>
    </w:p>
    <w:p w14:paraId="307E432C" w14:textId="77777777" w:rsidR="00A673CC" w:rsidRDefault="00A673CC" w:rsidP="00945ECE"/>
    <w:p w14:paraId="76E3C107" w14:textId="77777777" w:rsidR="00945ECE" w:rsidRDefault="00945ECE" w:rsidP="00F17638">
      <w:pPr>
        <w:jc w:val="both"/>
      </w:pPr>
      <w:r>
        <w:t xml:space="preserve">Izberete povezavo, ki je primerna </w:t>
      </w:r>
      <w:r w:rsidR="00F87B2A">
        <w:t>za operacijski sistem vašega rač</w:t>
      </w:r>
      <w:r>
        <w:t>unalnika. Na izbrani strani imate možnost namestitve komponente, preveritve delovanja podpisane komponente ter navodila za odpravljanje morebitnih težav.</w:t>
      </w:r>
    </w:p>
    <w:p w14:paraId="1A7125C7" w14:textId="77777777" w:rsidR="00F17638" w:rsidRDefault="00F17638" w:rsidP="00F17638">
      <w:pPr>
        <w:jc w:val="both"/>
      </w:pPr>
    </w:p>
    <w:p w14:paraId="01C2FD11" w14:textId="77777777" w:rsidR="00945ECE" w:rsidRDefault="00945ECE" w:rsidP="00F17638">
      <w:pPr>
        <w:jc w:val="both"/>
      </w:pPr>
      <w:r>
        <w:t>Aplikacija, ki predstavlja podpisno komponento ima sledeč izgled (oznaka verzije se lahko razlikuje):</w:t>
      </w:r>
    </w:p>
    <w:p w14:paraId="30732A60" w14:textId="05BD852F" w:rsidR="00945ECE" w:rsidRDefault="00D95E37" w:rsidP="00945ECE">
      <w:pPr>
        <w:keepNext/>
      </w:pPr>
      <w:r w:rsidRPr="000F7010">
        <w:rPr>
          <w:noProof/>
        </w:rPr>
        <w:lastRenderedPageBreak/>
        <w:drawing>
          <wp:inline distT="0" distB="0" distL="0" distR="0" wp14:anchorId="51E2BA47" wp14:editId="2F5B8174">
            <wp:extent cx="1654175" cy="2504440"/>
            <wp:effectExtent l="19050" t="19050" r="22225" b="10160"/>
            <wp:docPr id="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2504440"/>
                    </a:xfrm>
                    <a:prstGeom prst="rect">
                      <a:avLst/>
                    </a:prstGeom>
                    <a:noFill/>
                    <a:ln w="12700" cmpd="sng">
                      <a:solidFill>
                        <a:srgbClr val="000000"/>
                      </a:solidFill>
                      <a:miter lim="800000"/>
                      <a:headEnd/>
                      <a:tailEnd/>
                    </a:ln>
                    <a:effectLst/>
                  </pic:spPr>
                </pic:pic>
              </a:graphicData>
            </a:graphic>
          </wp:inline>
        </w:drawing>
      </w:r>
    </w:p>
    <w:p w14:paraId="4D2D7D5E" w14:textId="77777777" w:rsidR="00F17638" w:rsidRDefault="00F17638" w:rsidP="00945ECE">
      <w:pPr>
        <w:rPr>
          <w:b/>
        </w:rPr>
      </w:pPr>
    </w:p>
    <w:p w14:paraId="652F5D7B" w14:textId="77777777" w:rsidR="003B5498" w:rsidRDefault="00945ECE" w:rsidP="009B1EA0">
      <w:pPr>
        <w:jc w:val="both"/>
      </w:pPr>
      <w:r w:rsidRPr="00925381">
        <w:rPr>
          <w:b/>
        </w:rPr>
        <w:t>Opozorilo 1:</w:t>
      </w:r>
      <w:r>
        <w:t xml:space="preserve"> za nameščanje podpisne komponente morate biti prijavljeni kot uporabnik z administratorskim nivojem pravic. Enako velja za vse morebitne nadgradnje v prihodnosti.</w:t>
      </w:r>
    </w:p>
    <w:p w14:paraId="65222BD2" w14:textId="77777777" w:rsidR="00945ECE" w:rsidRDefault="00945ECE" w:rsidP="009B1EA0">
      <w:pPr>
        <w:jc w:val="both"/>
      </w:pPr>
      <w:r>
        <w:t xml:space="preserve"> </w:t>
      </w:r>
    </w:p>
    <w:p w14:paraId="6AF805F5" w14:textId="77777777" w:rsidR="00945ECE" w:rsidRDefault="00945ECE" w:rsidP="009B1EA0">
      <w:pPr>
        <w:jc w:val="both"/>
      </w:pPr>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zbirne vloge ne bo mogoča. </w:t>
      </w:r>
    </w:p>
    <w:p w14:paraId="48096CB5" w14:textId="77777777" w:rsidR="003B5498" w:rsidRDefault="003B5498" w:rsidP="009B1EA0">
      <w:pPr>
        <w:jc w:val="both"/>
      </w:pPr>
    </w:p>
    <w:p w14:paraId="2C9C3A64" w14:textId="77777777" w:rsidR="00945ECE" w:rsidRDefault="00945ECE" w:rsidP="009B1EA0">
      <w:pPr>
        <w:jc w:val="both"/>
      </w:pPr>
      <w:r w:rsidRPr="00925381">
        <w:rPr>
          <w:b/>
        </w:rPr>
        <w:t>Opozorilo 3:</w:t>
      </w:r>
      <w:r>
        <w:t xml:space="preserve"> V kolikor je že dalj časa niste posodobili in imate torej nameščeno starejšo verzijo, jo posodobite s klikom na 'Preveri posodobitve'.</w:t>
      </w:r>
    </w:p>
    <w:p w14:paraId="0078D19E" w14:textId="77777777" w:rsidR="00945ECE" w:rsidRDefault="00945ECE" w:rsidP="006B4008">
      <w:pPr>
        <w:jc w:val="both"/>
      </w:pPr>
    </w:p>
    <w:p w14:paraId="360E5239" w14:textId="77777777" w:rsidR="00945ECE" w:rsidRDefault="00945ECE" w:rsidP="006B4008">
      <w:pPr>
        <w:jc w:val="both"/>
      </w:pPr>
      <w:r>
        <w:t xml:space="preserve">Ali se je komponenta uspešno zagnala lahko preverite v opravilni vrstici operacijskega sistema, kjer se mora, med seznamom ikon, nahajati tudi ikona aplikacije SETCCE </w:t>
      </w:r>
      <w:proofErr w:type="spellStart"/>
      <w:r>
        <w:t>proXSign</w:t>
      </w:r>
      <w:proofErr w:type="spellEnd"/>
      <w:r>
        <w:t>.</w:t>
      </w:r>
    </w:p>
    <w:p w14:paraId="5E75148C" w14:textId="3D21B808" w:rsidR="00945ECE" w:rsidRDefault="00D95E37" w:rsidP="00945ECE">
      <w:pPr>
        <w:keepNext/>
      </w:pPr>
      <w:r w:rsidRPr="000F7010">
        <w:rPr>
          <w:noProof/>
        </w:rPr>
        <w:drawing>
          <wp:inline distT="0" distB="0" distL="0" distR="0" wp14:anchorId="02112358" wp14:editId="7DF496BA">
            <wp:extent cx="2059305" cy="1828800"/>
            <wp:effectExtent l="19050" t="19050" r="17145" b="19050"/>
            <wp:docPr id="2"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9305" cy="1828800"/>
                    </a:xfrm>
                    <a:prstGeom prst="rect">
                      <a:avLst/>
                    </a:prstGeom>
                    <a:noFill/>
                    <a:ln w="12700" cmpd="sng">
                      <a:solidFill>
                        <a:srgbClr val="000000"/>
                      </a:solidFill>
                      <a:miter lim="800000"/>
                      <a:headEnd/>
                      <a:tailEnd/>
                    </a:ln>
                    <a:effectLst/>
                  </pic:spPr>
                </pic:pic>
              </a:graphicData>
            </a:graphic>
          </wp:inline>
        </w:drawing>
      </w:r>
    </w:p>
    <w:p w14:paraId="4CA21ADF" w14:textId="77777777" w:rsidR="00F17638" w:rsidRDefault="00F17638" w:rsidP="00945ECE"/>
    <w:p w14:paraId="01EDB8F4" w14:textId="77777777" w:rsidR="00945ECE" w:rsidRDefault="00945ECE" w:rsidP="00F17638">
      <w:pPr>
        <w:jc w:val="both"/>
      </w:pPr>
      <w:r>
        <w:t>Če je ikona prisotna, potem se je aplikacija uspešno zagnala, v nasprotnem primeru še enkrat preverite nastavitve, kot je opisano v poglavju 2.1.</w:t>
      </w:r>
    </w:p>
    <w:p w14:paraId="17DD1740" w14:textId="77777777" w:rsidR="00945ECE" w:rsidRPr="006A6E11" w:rsidRDefault="00F17638" w:rsidP="00D94E57">
      <w:pPr>
        <w:pStyle w:val="Naslov2"/>
        <w:spacing w:after="0"/>
        <w:jc w:val="both"/>
      </w:pPr>
      <w:bookmarkStart w:id="7" w:name="_Toc33781593"/>
      <w:r w:rsidRPr="006A6E11">
        <w:t xml:space="preserve">2.3 </w:t>
      </w:r>
      <w:r w:rsidR="00945ECE" w:rsidRPr="006A6E11">
        <w:t>Primer podpisa dokumenta</w:t>
      </w:r>
      <w:bookmarkEnd w:id="7"/>
    </w:p>
    <w:p w14:paraId="17D1A4FB" w14:textId="77777777" w:rsidR="00945ECE" w:rsidRDefault="00945ECE" w:rsidP="006B4008">
      <w:pPr>
        <w:jc w:val="both"/>
      </w:pPr>
      <w:r>
        <w:t>Pred pričetkom uporabe podpisne ko</w:t>
      </w:r>
      <w:r w:rsidR="00DF0AF2">
        <w:t>mponente lahko na spletni povezavi</w:t>
      </w:r>
      <w:r>
        <w:t xml:space="preserve">: </w:t>
      </w:r>
    </w:p>
    <w:p w14:paraId="60B2FA89" w14:textId="77777777" w:rsidR="00D94E57" w:rsidRDefault="00D94E57" w:rsidP="006B4008">
      <w:pPr>
        <w:jc w:val="both"/>
      </w:pPr>
      <w:hyperlink r:id="rId16" w:history="1">
        <w:r>
          <w:rPr>
            <w:rStyle w:val="Hiperpovezava"/>
          </w:rPr>
          <w:t>https://www.si-trust.gov.si/sl/podpora-uporabnikom/podpisovanje-s-komponento-proxsign/preizkus-podpisovanja-s-podpisno-komponento/</w:t>
        </w:r>
      </w:hyperlink>
    </w:p>
    <w:p w14:paraId="4D42534D" w14:textId="77777777" w:rsidR="00945ECE" w:rsidRDefault="00945ECE" w:rsidP="006B4008">
      <w:pPr>
        <w:jc w:val="both"/>
      </w:pPr>
      <w:r>
        <w:t xml:space="preserve">preizkusite delovanje komponente </w:t>
      </w:r>
      <w:proofErr w:type="spellStart"/>
      <w:r>
        <w:t>proXSign</w:t>
      </w:r>
      <w:proofErr w:type="spellEnd"/>
      <w:r>
        <w:t>.</w:t>
      </w:r>
    </w:p>
    <w:p w14:paraId="0482A2A5" w14:textId="77777777" w:rsidR="00945ECE" w:rsidRDefault="00945ECE" w:rsidP="006B4008">
      <w:pPr>
        <w:jc w:val="both"/>
      </w:pPr>
    </w:p>
    <w:p w14:paraId="22A6361C" w14:textId="77777777" w:rsidR="00945ECE" w:rsidRDefault="00945ECE" w:rsidP="006B4008">
      <w:pPr>
        <w:jc w:val="both"/>
      </w:pPr>
      <w:r>
        <w:t>Najprej</w:t>
      </w:r>
      <w:r w:rsidR="00E10F82">
        <w:t xml:space="preserve"> kliknite na gumb »Podpiši«</w:t>
      </w:r>
      <w:r>
        <w:t xml:space="preserve">, </w:t>
      </w:r>
      <w:r w:rsidR="00E10F82">
        <w:t xml:space="preserve">ne </w:t>
      </w:r>
      <w:r>
        <w:t>da bi spreminjali vsebino navedenega primera.</w:t>
      </w:r>
    </w:p>
    <w:p w14:paraId="5D76A36A" w14:textId="5214FF86" w:rsidR="00945ECE" w:rsidRDefault="00D95E37" w:rsidP="00945ECE">
      <w:pPr>
        <w:keepNext/>
      </w:pPr>
      <w:r w:rsidRPr="000F7010">
        <w:rPr>
          <w:noProof/>
        </w:rPr>
        <w:lastRenderedPageBreak/>
        <w:drawing>
          <wp:inline distT="0" distB="0" distL="0" distR="0" wp14:anchorId="66858982" wp14:editId="47F22247">
            <wp:extent cx="5732780" cy="1478915"/>
            <wp:effectExtent l="19050" t="19050" r="20320" b="26035"/>
            <wp:docPr id="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780" cy="1478915"/>
                    </a:xfrm>
                    <a:prstGeom prst="rect">
                      <a:avLst/>
                    </a:prstGeom>
                    <a:noFill/>
                    <a:ln w="12700" cmpd="sng">
                      <a:solidFill>
                        <a:srgbClr val="000000"/>
                      </a:solidFill>
                      <a:miter lim="800000"/>
                      <a:headEnd/>
                      <a:tailEnd/>
                    </a:ln>
                    <a:effectLst/>
                  </pic:spPr>
                </pic:pic>
              </a:graphicData>
            </a:graphic>
          </wp:inline>
        </w:drawing>
      </w:r>
    </w:p>
    <w:p w14:paraId="2B681225" w14:textId="77777777" w:rsidR="003B5498" w:rsidRDefault="003B5498" w:rsidP="00F17638">
      <w:pPr>
        <w:jc w:val="both"/>
      </w:pPr>
    </w:p>
    <w:p w14:paraId="528CD9DA" w14:textId="77777777" w:rsidR="00945ECE" w:rsidRDefault="00D33A31" w:rsidP="00F17638">
      <w:pPr>
        <w:jc w:val="both"/>
      </w:pPr>
      <w:r>
        <w:t>Prikaže se okno, kjer izbere</w:t>
      </w:r>
      <w:r w:rsidR="00945ECE">
        <w:t>te svoje digita</w:t>
      </w:r>
      <w:r>
        <w:t>lno potrdilo in klikne</w:t>
      </w:r>
      <w:r w:rsidR="00945ECE">
        <w:t xml:space="preserve">te </w:t>
      </w:r>
      <w:r>
        <w:t>gumb '</w:t>
      </w:r>
      <w:r w:rsidR="00945ECE">
        <w:t>V redu</w:t>
      </w:r>
      <w:r>
        <w:t>'</w:t>
      </w:r>
      <w:r w:rsidR="00945ECE">
        <w:t>.</w:t>
      </w:r>
    </w:p>
    <w:p w14:paraId="008E53D2" w14:textId="206D3E20" w:rsidR="00945ECE" w:rsidRDefault="00D95E37" w:rsidP="00945ECE">
      <w:pPr>
        <w:keepNext/>
      </w:pPr>
      <w:r w:rsidRPr="000F7010">
        <w:rPr>
          <w:noProof/>
        </w:rPr>
        <w:drawing>
          <wp:inline distT="0" distB="0" distL="0" distR="0" wp14:anchorId="2BF93651" wp14:editId="26611A83">
            <wp:extent cx="1939925" cy="1637665"/>
            <wp:effectExtent l="19050" t="19050" r="22225" b="19685"/>
            <wp:docPr id="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9925" cy="1637665"/>
                    </a:xfrm>
                    <a:prstGeom prst="rect">
                      <a:avLst/>
                    </a:prstGeom>
                    <a:noFill/>
                    <a:ln w="12700" cmpd="sng">
                      <a:solidFill>
                        <a:srgbClr val="000000"/>
                      </a:solidFill>
                      <a:miter lim="800000"/>
                      <a:headEnd/>
                      <a:tailEnd/>
                    </a:ln>
                    <a:effectLst/>
                  </pic:spPr>
                </pic:pic>
              </a:graphicData>
            </a:graphic>
          </wp:inline>
        </w:drawing>
      </w:r>
    </w:p>
    <w:p w14:paraId="6F3247AC" w14:textId="77777777" w:rsidR="001D6730" w:rsidRDefault="001D6730" w:rsidP="00F17638">
      <w:pPr>
        <w:jc w:val="both"/>
      </w:pPr>
    </w:p>
    <w:p w14:paraId="76F48E03" w14:textId="77777777" w:rsidR="00945ECE" w:rsidRDefault="00D33A31" w:rsidP="00F17638">
      <w:pPr>
        <w:jc w:val="both"/>
      </w:pPr>
      <w:r>
        <w:t>V oknu 'Podpisan primerek v obliki XML'</w:t>
      </w:r>
      <w:r w:rsidR="00945ECE">
        <w:t xml:space="preserve"> se generira vsebina. </w:t>
      </w:r>
      <w:r>
        <w:t>Ne</w:t>
      </w:r>
      <w:r w:rsidR="00945ECE">
        <w:t xml:space="preserve"> da bi vsebin</w:t>
      </w:r>
      <w:r>
        <w:t>o spreminjali kliknite na gumb '</w:t>
      </w:r>
      <w:r w:rsidR="00945ECE">
        <w:t>Preveri podpis</w:t>
      </w:r>
      <w:r>
        <w:t>'</w:t>
      </w:r>
      <w:r w:rsidR="00945ECE">
        <w:t>, kot kaže spodnja slika:</w:t>
      </w:r>
    </w:p>
    <w:p w14:paraId="1EF9107D" w14:textId="65AD19C2" w:rsidR="00945ECE" w:rsidRDefault="00D95E37" w:rsidP="00945ECE">
      <w:pPr>
        <w:keepNext/>
      </w:pPr>
      <w:r w:rsidRPr="000F7010">
        <w:rPr>
          <w:noProof/>
        </w:rPr>
        <w:drawing>
          <wp:inline distT="0" distB="0" distL="0" distR="0" wp14:anchorId="12A59619" wp14:editId="6B7BE5C7">
            <wp:extent cx="5725160" cy="2186305"/>
            <wp:effectExtent l="19050" t="19050" r="27940" b="23495"/>
            <wp:docPr id="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2186305"/>
                    </a:xfrm>
                    <a:prstGeom prst="rect">
                      <a:avLst/>
                    </a:prstGeom>
                    <a:noFill/>
                    <a:ln w="12700" cmpd="sng">
                      <a:solidFill>
                        <a:srgbClr val="000000"/>
                      </a:solidFill>
                      <a:miter lim="800000"/>
                      <a:headEnd/>
                      <a:tailEnd/>
                    </a:ln>
                    <a:effectLst/>
                  </pic:spPr>
                </pic:pic>
              </a:graphicData>
            </a:graphic>
          </wp:inline>
        </w:drawing>
      </w:r>
    </w:p>
    <w:p w14:paraId="53FA4794" w14:textId="77777777" w:rsidR="00F17638" w:rsidRDefault="00F17638" w:rsidP="00945ECE"/>
    <w:p w14:paraId="4398CD23" w14:textId="77777777" w:rsidR="00945ECE" w:rsidRDefault="00945ECE" w:rsidP="00F17638">
      <w:pPr>
        <w:jc w:val="both"/>
      </w:pPr>
      <w:r>
        <w:t>V kolikor se bo prikazalo sledeče okno, imate ustrezno nameščeno podpisno komponento</w:t>
      </w:r>
      <w:r w:rsidRPr="007D2524">
        <w:t>. S tem je dokument elektronsko podpisan</w:t>
      </w:r>
      <w:r w:rsidR="00D34355">
        <w:t>.</w:t>
      </w:r>
    </w:p>
    <w:p w14:paraId="58027F6C" w14:textId="6BF3F47B" w:rsidR="00945ECE" w:rsidRDefault="00D95E37" w:rsidP="00945ECE">
      <w:pPr>
        <w:keepNext/>
      </w:pPr>
      <w:r w:rsidRPr="000F7010">
        <w:rPr>
          <w:noProof/>
        </w:rPr>
        <w:drawing>
          <wp:inline distT="0" distB="0" distL="0" distR="0" wp14:anchorId="757BFA4C" wp14:editId="7B5A6DF7">
            <wp:extent cx="1924050" cy="1656743"/>
            <wp:effectExtent l="19050" t="19050" r="19050" b="19685"/>
            <wp:docPr id="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rotWithShape="1">
                    <a:blip r:embed="rId20">
                      <a:extLst>
                        <a:ext uri="{28A0092B-C50C-407E-A947-70E740481C1C}">
                          <a14:useLocalDpi xmlns:a14="http://schemas.microsoft.com/office/drawing/2010/main" val="0"/>
                        </a:ext>
                      </a:extLst>
                    </a:blip>
                    <a:srcRect t="8197"/>
                    <a:stretch/>
                  </pic:blipFill>
                  <pic:spPr bwMode="auto">
                    <a:xfrm>
                      <a:off x="0" y="0"/>
                      <a:ext cx="1924050" cy="1656743"/>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2DF258D" w14:textId="77777777" w:rsidR="00596D0D" w:rsidRDefault="00596D0D" w:rsidP="003139C7">
      <w:pPr>
        <w:pStyle w:val="Naslov2"/>
        <w:spacing w:after="0"/>
        <w:jc w:val="both"/>
      </w:pPr>
    </w:p>
    <w:p w14:paraId="75B091D3" w14:textId="77777777" w:rsidR="00945ECE" w:rsidRPr="00F17638" w:rsidRDefault="00F17638" w:rsidP="003139C7">
      <w:pPr>
        <w:pStyle w:val="Naslov2"/>
        <w:spacing w:after="0"/>
        <w:jc w:val="both"/>
      </w:pPr>
      <w:bookmarkStart w:id="8" w:name="_Toc33781594"/>
      <w:r w:rsidRPr="00F17638">
        <w:lastRenderedPageBreak/>
        <w:t xml:space="preserve">2.4 </w:t>
      </w:r>
      <w:r w:rsidR="00945ECE" w:rsidRPr="00F17638">
        <w:t>Odpravljanje težav</w:t>
      </w:r>
      <w:bookmarkEnd w:id="8"/>
    </w:p>
    <w:p w14:paraId="11D73262" w14:textId="77777777" w:rsidR="00945ECE" w:rsidRPr="00FA1771" w:rsidRDefault="00F17638" w:rsidP="003139C7">
      <w:pPr>
        <w:pStyle w:val="Naslov3"/>
        <w:spacing w:before="240" w:after="0"/>
      </w:pPr>
      <w:bookmarkStart w:id="9" w:name="_Toc33781595"/>
      <w:r w:rsidRPr="00FA1771">
        <w:t xml:space="preserve">2.4.1 </w:t>
      </w:r>
      <w:r w:rsidR="00945ECE" w:rsidRPr="00FA1771">
        <w:t>Ni prikaza okna za izbiro digitalnega podpisa</w:t>
      </w:r>
      <w:bookmarkEnd w:id="9"/>
    </w:p>
    <w:p w14:paraId="07B48E48" w14:textId="77777777" w:rsidR="00945ECE" w:rsidRDefault="00D33A31" w:rsidP="006B4008">
      <w:pPr>
        <w:jc w:val="both"/>
      </w:pPr>
      <w:r>
        <w:t>V kolikor se ob kliku na gumb '</w:t>
      </w:r>
      <w:r w:rsidR="00945ECE">
        <w:t>Ele</w:t>
      </w:r>
      <w:r>
        <w:t>ktronsko podpiši in oddaj vlogo'</w:t>
      </w:r>
      <w:r w:rsidR="00945ECE">
        <w:t xml:space="preserve"> ne prikaže okno za izbiro digitalnega potrdila, najprej preverite, ali se je okno odprlo tako, da ga prekriva brskalnik.</w:t>
      </w:r>
    </w:p>
    <w:p w14:paraId="34C307DF" w14:textId="77777777" w:rsidR="00945ECE" w:rsidRPr="00F17638" w:rsidRDefault="00F17638" w:rsidP="003139C7">
      <w:pPr>
        <w:pStyle w:val="Naslov3"/>
        <w:spacing w:before="240" w:after="0"/>
      </w:pPr>
      <w:bookmarkStart w:id="10" w:name="_Toc33781596"/>
      <w:r w:rsidRPr="00F17638">
        <w:t xml:space="preserve">2.4.2 </w:t>
      </w:r>
      <w:r w:rsidR="00945ECE" w:rsidRPr="00F17638">
        <w:t>Podpisana komponenta se ne odziva</w:t>
      </w:r>
      <w:bookmarkEnd w:id="10"/>
    </w:p>
    <w:p w14:paraId="3911B3D4" w14:textId="77777777" w:rsidR="00945ECE" w:rsidRPr="00156C29" w:rsidRDefault="00945ECE" w:rsidP="006B4008">
      <w:pPr>
        <w:jc w:val="both"/>
        <w:rPr>
          <w:rFonts w:cs="Calibri"/>
          <w:noProof/>
          <w:szCs w:val="24"/>
        </w:rPr>
      </w:pPr>
      <w:r w:rsidRPr="00156C29">
        <w:rPr>
          <w:rFonts w:cs="Calibri"/>
          <w:noProof/>
          <w:szCs w:val="24"/>
        </w:rPr>
        <w:t xml:space="preserve">V kolikor se pojavi napaka </w:t>
      </w:r>
      <w:r w:rsidR="00D33A31">
        <w:rPr>
          <w:rFonts w:cs="Calibri"/>
          <w:noProof/>
          <w:szCs w:val="24"/>
        </w:rPr>
        <w:t>'</w:t>
      </w:r>
      <w:r w:rsidRPr="00156C29">
        <w:rPr>
          <w:rFonts w:cs="Calibri"/>
          <w:b/>
          <w:noProof/>
          <w:szCs w:val="24"/>
        </w:rPr>
        <w:t>proXSign komponenta se ne odziva</w:t>
      </w:r>
      <w:r w:rsidR="00D33A31">
        <w:rPr>
          <w:rFonts w:cs="Calibri"/>
          <w:b/>
          <w:noProof/>
          <w:szCs w:val="24"/>
        </w:rPr>
        <w:t>'</w:t>
      </w:r>
      <w:r w:rsidRPr="00156C29">
        <w:rPr>
          <w:rFonts w:cs="Calibri"/>
          <w:noProof/>
          <w:szCs w:val="24"/>
        </w:rPr>
        <w:t>, podpisna komponenta najverjetneje ni zagnana ali pa še ni nameščena na računalnik. Če je že zagnana, potem jo izklopite in ponovno zaženite. V kolikor še ni zagnana, jo zaženite. Če še ni nameščen</w:t>
      </w:r>
      <w:r w:rsidR="00F17638">
        <w:rPr>
          <w:rFonts w:cs="Calibri"/>
          <w:noProof/>
          <w:szCs w:val="24"/>
        </w:rPr>
        <w:t>a, jo naprej namestite</w:t>
      </w:r>
      <w:r w:rsidRPr="00156C29">
        <w:rPr>
          <w:rFonts w:cs="Calibri"/>
          <w:noProof/>
          <w:szCs w:val="24"/>
        </w:rPr>
        <w:t>. Dodatna navodila so v poglavju 2.2. prejšnjega poglavja.  Pred ponovnim poskusom podpisa vloge je potrebno zapreti odprto okno za podpis in ponovno spro</w:t>
      </w:r>
      <w:r w:rsidR="00D33A31">
        <w:rPr>
          <w:rFonts w:cs="Calibri"/>
          <w:noProof/>
          <w:szCs w:val="24"/>
        </w:rPr>
        <w:t>žiti postopek s klikom na gumb '</w:t>
      </w:r>
      <w:r w:rsidRPr="00156C29">
        <w:rPr>
          <w:rFonts w:cs="Calibri"/>
          <w:noProof/>
          <w:szCs w:val="24"/>
        </w:rPr>
        <w:t>Ele</w:t>
      </w:r>
      <w:r w:rsidR="00D33A31">
        <w:rPr>
          <w:rFonts w:cs="Calibri"/>
          <w:noProof/>
          <w:szCs w:val="24"/>
        </w:rPr>
        <w:t>ktronsko podpiši in oddaj vlogo'</w:t>
      </w:r>
      <w:r w:rsidRPr="00156C29">
        <w:rPr>
          <w:rFonts w:cs="Calibri"/>
          <w:noProof/>
          <w:szCs w:val="24"/>
        </w:rPr>
        <w:t>.</w:t>
      </w:r>
    </w:p>
    <w:p w14:paraId="772CA03B" w14:textId="77777777" w:rsidR="00945ECE" w:rsidRPr="0006143C" w:rsidRDefault="0006143C" w:rsidP="003139C7">
      <w:pPr>
        <w:pStyle w:val="Naslov1"/>
        <w:spacing w:before="240" w:after="0"/>
      </w:pPr>
      <w:bookmarkStart w:id="11" w:name="_Toc33781597"/>
      <w:r w:rsidRPr="0006143C">
        <w:t xml:space="preserve">3 </w:t>
      </w:r>
      <w:r w:rsidR="00945ECE" w:rsidRPr="0006143C">
        <w:t xml:space="preserve">Vnos </w:t>
      </w:r>
      <w:r w:rsidR="00E10F82">
        <w:t>ZAHTEVKA</w:t>
      </w:r>
      <w:r w:rsidR="00945ECE" w:rsidRPr="0006143C">
        <w:t xml:space="preserve"> v </w:t>
      </w:r>
      <w:r>
        <w:t xml:space="preserve">SPLETNO </w:t>
      </w:r>
      <w:r w:rsidR="00945ECE" w:rsidRPr="0006143C">
        <w:t>aplikacijo</w:t>
      </w:r>
      <w:bookmarkEnd w:id="11"/>
      <w:r w:rsidR="00945ECE" w:rsidRPr="0006143C">
        <w:t xml:space="preserve"> </w:t>
      </w:r>
    </w:p>
    <w:p w14:paraId="15196F1A" w14:textId="3765DB59" w:rsidR="00FE7159" w:rsidRDefault="00945ECE" w:rsidP="006B4008">
      <w:pPr>
        <w:jc w:val="both"/>
      </w:pPr>
      <w:r>
        <w:t xml:space="preserve">Vstop v spletno aplikacijo je mogoč preko </w:t>
      </w:r>
      <w:r w:rsidR="00D33A31">
        <w:t>spletne</w:t>
      </w:r>
      <w:r>
        <w:t xml:space="preserve"> strani </w:t>
      </w:r>
      <w:hyperlink r:id="rId21" w:history="1">
        <w:r w:rsidR="009B0623" w:rsidRPr="00C959C2">
          <w:rPr>
            <w:rStyle w:val="Hiperpovezava"/>
            <w:szCs w:val="22"/>
          </w:rPr>
          <w:t>https://www.gov.si/zbirke/storitve/e-poslovanje-e-kmetija/</w:t>
        </w:r>
      </w:hyperlink>
      <w:r>
        <w:t xml:space="preserve"> </w:t>
      </w:r>
    </w:p>
    <w:p w14:paraId="599CC5B0" w14:textId="77777777" w:rsidR="009B0623" w:rsidRDefault="009B0623" w:rsidP="006B4008">
      <w:pPr>
        <w:jc w:val="both"/>
      </w:pPr>
    </w:p>
    <w:p w14:paraId="108A24B6" w14:textId="4FE83063" w:rsidR="001D6730" w:rsidRDefault="009B0623" w:rsidP="006B4008">
      <w:pPr>
        <w:jc w:val="both"/>
      </w:pPr>
      <w:r>
        <w:rPr>
          <w:noProof/>
        </w:rPr>
        <mc:AlternateContent>
          <mc:Choice Requires="wps">
            <w:drawing>
              <wp:anchor distT="0" distB="0" distL="114300" distR="114300" simplePos="0" relativeHeight="251668992" behindDoc="0" locked="0" layoutInCell="1" allowOverlap="1" wp14:anchorId="1995238E" wp14:editId="09FF2550">
                <wp:simplePos x="0" y="0"/>
                <wp:positionH relativeFrom="column">
                  <wp:posOffset>1455696</wp:posOffset>
                </wp:positionH>
                <wp:positionV relativeFrom="paragraph">
                  <wp:posOffset>1099793</wp:posOffset>
                </wp:positionV>
                <wp:extent cx="508884" cy="190832"/>
                <wp:effectExtent l="0" t="0" r="24765" b="19050"/>
                <wp:wrapNone/>
                <wp:docPr id="72" name="Pravokotnik 72"/>
                <wp:cNvGraphicFramePr/>
                <a:graphic xmlns:a="http://schemas.openxmlformats.org/drawingml/2006/main">
                  <a:graphicData uri="http://schemas.microsoft.com/office/word/2010/wordprocessingShape">
                    <wps:wsp>
                      <wps:cNvSpPr/>
                      <wps:spPr>
                        <a:xfrm>
                          <a:off x="0" y="0"/>
                          <a:ext cx="508884" cy="1908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BAEF8" id="Pravokotnik 72" o:spid="_x0000_s1026" style="position:absolute;margin-left:114.6pt;margin-top:86.6pt;width:40.05pt;height:15.0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" filled="f" strokecolor="red" strokeweight="1.5pt"/>
            </w:pict>
          </mc:Fallback>
        </mc:AlternateContent>
      </w:r>
      <w:r>
        <w:rPr>
          <w:noProof/>
        </w:rPr>
        <w:drawing>
          <wp:inline distT="0" distB="0" distL="0" distR="0" wp14:anchorId="0C5834E9" wp14:editId="2EF27B27">
            <wp:extent cx="5759322" cy="2615980"/>
            <wp:effectExtent l="19050" t="19050" r="13335" b="1333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63" b="9181"/>
                    <a:stretch/>
                  </pic:blipFill>
                  <pic:spPr bwMode="auto">
                    <a:xfrm>
                      <a:off x="0" y="0"/>
                      <a:ext cx="5760085" cy="261632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EAF0AF9" w14:textId="77777777" w:rsidR="001D6730" w:rsidRPr="000F7010" w:rsidRDefault="001D6730" w:rsidP="00945ECE">
      <w:pPr>
        <w:rPr>
          <w:noProof/>
        </w:rPr>
      </w:pPr>
    </w:p>
    <w:p w14:paraId="3C44B66B" w14:textId="77777777" w:rsidR="00945ECE" w:rsidRDefault="00945ECE" w:rsidP="009B3F53">
      <w:pPr>
        <w:jc w:val="both"/>
      </w:pPr>
      <w:r>
        <w:t>I</w:t>
      </w:r>
      <w:r w:rsidRPr="00940C08">
        <w:t xml:space="preserve">zberemo </w:t>
      </w:r>
      <w:r w:rsidR="001D6730">
        <w:t xml:space="preserve">spletno aplikacijo </w:t>
      </w:r>
      <w:r w:rsidR="007055D3">
        <w:rPr>
          <w:b/>
        </w:rPr>
        <w:t>E</w:t>
      </w:r>
      <w:r w:rsidRPr="003D5593">
        <w:rPr>
          <w:b/>
        </w:rPr>
        <w:t>-Kmetija</w:t>
      </w:r>
      <w:r w:rsidRPr="00940C08">
        <w:t xml:space="preserve">. </w:t>
      </w:r>
      <w:r w:rsidR="001A595E">
        <w:t>Po izboru digitalnega potrdila in vpisu gesla, se o</w:t>
      </w:r>
      <w:r w:rsidRPr="00940C08">
        <w:t xml:space="preserve">dpre nova stran, kjer kliknemo </w:t>
      </w:r>
      <w:r w:rsidR="001D6730">
        <w:t>'</w:t>
      </w:r>
      <w:r w:rsidR="00BF1754" w:rsidRPr="00940C08">
        <w:t>VSTOP</w:t>
      </w:r>
      <w:r w:rsidR="001D6730">
        <w:t>!'</w:t>
      </w:r>
    </w:p>
    <w:p w14:paraId="3316F70C" w14:textId="77777777" w:rsidR="00BF1754" w:rsidRDefault="00BF1754" w:rsidP="00945ECE"/>
    <w:p w14:paraId="1310487A" w14:textId="77777777" w:rsidR="00945ECE" w:rsidRDefault="00945ECE" w:rsidP="00945ECE"/>
    <w:p w14:paraId="72B91DE0" w14:textId="2633356C" w:rsidR="00945ECE" w:rsidRDefault="00D95E37" w:rsidP="00945ECE">
      <w:r>
        <w:rPr>
          <w:noProof/>
        </w:rPr>
        <w:lastRenderedPageBreak/>
        <mc:AlternateContent>
          <mc:Choice Requires="wps">
            <w:drawing>
              <wp:anchor distT="0" distB="0" distL="114300" distR="114300" simplePos="0" relativeHeight="251658752" behindDoc="0" locked="0" layoutInCell="1" allowOverlap="1" wp14:anchorId="3EAD95A6" wp14:editId="798F8CC0">
                <wp:simplePos x="0" y="0"/>
                <wp:positionH relativeFrom="column">
                  <wp:posOffset>445825</wp:posOffset>
                </wp:positionH>
                <wp:positionV relativeFrom="paragraph">
                  <wp:posOffset>782347</wp:posOffset>
                </wp:positionV>
                <wp:extent cx="600075" cy="257175"/>
                <wp:effectExtent l="0" t="0" r="28575" b="28575"/>
                <wp:wrapNone/>
                <wp:docPr id="4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28AC8" id="Rectangle 40" o:spid="_x0000_s1026" style="position:absolute;margin-left:35.1pt;margin-top:61.6pt;width:47.2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" filled="f" strokecolor="red" strokeweight="1.5pt"/>
            </w:pict>
          </mc:Fallback>
        </mc:AlternateContent>
      </w:r>
      <w:r w:rsidRPr="00285AE6">
        <w:rPr>
          <w:noProof/>
          <w:highlight w:val="green"/>
        </w:rPr>
        <w:drawing>
          <wp:inline distT="0" distB="0" distL="0" distR="0" wp14:anchorId="5A30C5F0" wp14:editId="003BC210">
            <wp:extent cx="5756910" cy="3681730"/>
            <wp:effectExtent l="19050" t="19050" r="15240" b="1397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681730"/>
                    </a:xfrm>
                    <a:prstGeom prst="rect">
                      <a:avLst/>
                    </a:prstGeom>
                    <a:noFill/>
                    <a:ln w="12700" cmpd="sng">
                      <a:solidFill>
                        <a:srgbClr val="000000"/>
                      </a:solidFill>
                      <a:miter lim="800000"/>
                      <a:headEnd/>
                      <a:tailEnd/>
                    </a:ln>
                    <a:effectLst/>
                  </pic:spPr>
                </pic:pic>
              </a:graphicData>
            </a:graphic>
          </wp:inline>
        </w:drawing>
      </w:r>
    </w:p>
    <w:p w14:paraId="42BC0500" w14:textId="77777777" w:rsidR="0012020D" w:rsidRDefault="0012020D" w:rsidP="00BF1754"/>
    <w:p w14:paraId="421896C2" w14:textId="77777777" w:rsidR="00BF1754" w:rsidRDefault="00894588" w:rsidP="009B3F53">
      <w:pPr>
        <w:jc w:val="both"/>
      </w:pPr>
      <w:r>
        <w:t>in</w:t>
      </w:r>
      <w:r w:rsidR="00BF1754" w:rsidRPr="00940C08">
        <w:t xml:space="preserve"> izberemo</w:t>
      </w:r>
      <w:r w:rsidR="001D6730">
        <w:t xml:space="preserve"> 'Tržni ukrepi (SKT)'</w:t>
      </w:r>
      <w:r w:rsidR="00BF1754">
        <w:t>.</w:t>
      </w:r>
    </w:p>
    <w:p w14:paraId="445C6E70" w14:textId="487C5D04" w:rsidR="00BF1754" w:rsidRDefault="009B0623" w:rsidP="00BF1754">
      <w:r>
        <w:rPr>
          <w:noProof/>
        </w:rPr>
        <mc:AlternateContent>
          <mc:Choice Requires="wps">
            <w:drawing>
              <wp:anchor distT="0" distB="0" distL="114300" distR="114300" simplePos="0" relativeHeight="251673088" behindDoc="0" locked="0" layoutInCell="1" allowOverlap="1" wp14:anchorId="122619A6" wp14:editId="5BB5F735">
                <wp:simplePos x="0" y="0"/>
                <wp:positionH relativeFrom="column">
                  <wp:posOffset>3610500</wp:posOffset>
                </wp:positionH>
                <wp:positionV relativeFrom="paragraph">
                  <wp:posOffset>1040958</wp:posOffset>
                </wp:positionV>
                <wp:extent cx="707666" cy="119269"/>
                <wp:effectExtent l="0" t="0" r="0" b="0"/>
                <wp:wrapNone/>
                <wp:docPr id="73" name="Pravokotnik 73"/>
                <wp:cNvGraphicFramePr/>
                <a:graphic xmlns:a="http://schemas.openxmlformats.org/drawingml/2006/main">
                  <a:graphicData uri="http://schemas.microsoft.com/office/word/2010/wordprocessingShape">
                    <wps:wsp>
                      <wps:cNvSpPr/>
                      <wps:spPr>
                        <a:xfrm>
                          <a:off x="0" y="0"/>
                          <a:ext cx="707666" cy="1192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7F492" id="Pravokotnik 73" o:spid="_x0000_s1026" style="position:absolute;margin-left:284.3pt;margin-top:81.95pt;width:55.7pt;height:9.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671040" behindDoc="0" locked="0" layoutInCell="1" allowOverlap="1" wp14:anchorId="719E8E8D" wp14:editId="7E83F7DE">
                <wp:simplePos x="0" y="0"/>
                <wp:positionH relativeFrom="column">
                  <wp:posOffset>32412</wp:posOffset>
                </wp:positionH>
                <wp:positionV relativeFrom="paragraph">
                  <wp:posOffset>2917466</wp:posOffset>
                </wp:positionV>
                <wp:extent cx="1047750" cy="238125"/>
                <wp:effectExtent l="0" t="0" r="19050" b="28575"/>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381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82E06" id="Rectangle 42" o:spid="_x0000_s1026" style="position:absolute;margin-left:2.55pt;margin-top:229.7pt;width:82.5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" filled="f" strokecolor="red" strokeweight="1.5pt"/>
            </w:pict>
          </mc:Fallback>
        </mc:AlternateContent>
      </w:r>
      <w:r w:rsidRPr="0087394D">
        <w:rPr>
          <w:noProof/>
        </w:rPr>
        <w:drawing>
          <wp:inline distT="0" distB="0" distL="0" distR="0" wp14:anchorId="633FBF7A" wp14:editId="1C7B822F">
            <wp:extent cx="5741035" cy="3578225"/>
            <wp:effectExtent l="19050" t="19050" r="12065" b="22225"/>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a:extLst>
                        <a:ext uri="{28A0092B-C50C-407E-A947-70E740481C1C}">
                          <a14:useLocalDpi xmlns:a14="http://schemas.microsoft.com/office/drawing/2010/main" val="0"/>
                        </a:ext>
                      </a:extLst>
                    </a:blip>
                    <a:srcRect l="10048" t="23399" r="11484" b="15402"/>
                    <a:stretch>
                      <a:fillRect/>
                    </a:stretch>
                  </pic:blipFill>
                  <pic:spPr bwMode="auto">
                    <a:xfrm>
                      <a:off x="0" y="0"/>
                      <a:ext cx="5741035" cy="3578225"/>
                    </a:xfrm>
                    <a:prstGeom prst="rect">
                      <a:avLst/>
                    </a:prstGeom>
                    <a:noFill/>
                    <a:ln w="12700" cmpd="sng">
                      <a:solidFill>
                        <a:srgbClr val="000000"/>
                      </a:solidFill>
                      <a:miter lim="800000"/>
                      <a:headEnd/>
                      <a:tailEnd/>
                    </a:ln>
                    <a:effectLst/>
                  </pic:spPr>
                </pic:pic>
              </a:graphicData>
            </a:graphic>
          </wp:inline>
        </w:drawing>
      </w:r>
    </w:p>
    <w:p w14:paraId="29058FFD" w14:textId="77777777" w:rsidR="00945ECE" w:rsidRPr="002067D7" w:rsidRDefault="00945ECE" w:rsidP="00945ECE"/>
    <w:p w14:paraId="55719375" w14:textId="77777777" w:rsidR="00945ECE" w:rsidRDefault="00945ECE" w:rsidP="00945ECE"/>
    <w:p w14:paraId="0132D257" w14:textId="77777777" w:rsidR="0012020D" w:rsidRDefault="0012020D" w:rsidP="00945ECE"/>
    <w:p w14:paraId="15BBF720" w14:textId="77777777" w:rsidR="0012020D" w:rsidRDefault="0012020D" w:rsidP="00945ECE"/>
    <w:p w14:paraId="67043DD9" w14:textId="77777777" w:rsidR="0012020D" w:rsidRDefault="0012020D" w:rsidP="00945ECE"/>
    <w:p w14:paraId="28C58E27" w14:textId="77777777" w:rsidR="0012020D" w:rsidRDefault="0012020D" w:rsidP="00945ECE"/>
    <w:p w14:paraId="3DEB47EF" w14:textId="77777777" w:rsidR="0012020D" w:rsidRDefault="0012020D" w:rsidP="00945ECE"/>
    <w:p w14:paraId="06336688" w14:textId="77777777" w:rsidR="00945ECE" w:rsidRDefault="00945ECE" w:rsidP="009B3F53">
      <w:pPr>
        <w:jc w:val="both"/>
      </w:pPr>
      <w:r>
        <w:lastRenderedPageBreak/>
        <w:t>O</w:t>
      </w:r>
      <w:r w:rsidR="00D34355">
        <w:t>dpre se začetna stran aplikacije</w:t>
      </w:r>
      <w:r>
        <w:t xml:space="preserve"> Tržni ukrepi.</w:t>
      </w:r>
    </w:p>
    <w:p w14:paraId="7CF1268D" w14:textId="319F8C79" w:rsidR="00945ECE" w:rsidRDefault="00D95E37" w:rsidP="00945ECE">
      <w:r w:rsidRPr="000F7010">
        <w:rPr>
          <w:noProof/>
        </w:rPr>
        <w:drawing>
          <wp:inline distT="0" distB="0" distL="0" distR="0" wp14:anchorId="075A9A6B" wp14:editId="2A79F671">
            <wp:extent cx="5788660" cy="1336040"/>
            <wp:effectExtent l="19050" t="19050" r="21590" b="165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5">
                      <a:extLst>
                        <a:ext uri="{28A0092B-C50C-407E-A947-70E740481C1C}">
                          <a14:useLocalDpi xmlns:a14="http://schemas.microsoft.com/office/drawing/2010/main" val="0"/>
                        </a:ext>
                      </a:extLst>
                    </a:blip>
                    <a:srcRect l="1532" t="3825" r="5360" b="19672"/>
                    <a:stretch>
                      <a:fillRect/>
                    </a:stretch>
                  </pic:blipFill>
                  <pic:spPr bwMode="auto">
                    <a:xfrm>
                      <a:off x="0" y="0"/>
                      <a:ext cx="5788660" cy="1336040"/>
                    </a:xfrm>
                    <a:prstGeom prst="rect">
                      <a:avLst/>
                    </a:prstGeom>
                    <a:noFill/>
                    <a:ln w="12700" cmpd="sng">
                      <a:solidFill>
                        <a:srgbClr val="000000"/>
                      </a:solidFill>
                      <a:miter lim="800000"/>
                      <a:headEnd/>
                      <a:tailEnd/>
                    </a:ln>
                    <a:effectLst/>
                  </pic:spPr>
                </pic:pic>
              </a:graphicData>
            </a:graphic>
          </wp:inline>
        </w:drawing>
      </w:r>
    </w:p>
    <w:p w14:paraId="4A60E370" w14:textId="77777777" w:rsidR="00945ECE" w:rsidRPr="00FA1771" w:rsidRDefault="00290507" w:rsidP="003139C7">
      <w:pPr>
        <w:pStyle w:val="Naslov2"/>
        <w:spacing w:after="0"/>
        <w:jc w:val="both"/>
      </w:pPr>
      <w:bookmarkStart w:id="12" w:name="_Toc33781598"/>
      <w:r w:rsidRPr="00FA1771">
        <w:t xml:space="preserve">3.1 </w:t>
      </w:r>
      <w:r w:rsidR="00945ECE" w:rsidRPr="00FA1771">
        <w:t xml:space="preserve">Vnos </w:t>
      </w:r>
      <w:r w:rsidR="00E10F82">
        <w:t>zahtevka</w:t>
      </w:r>
      <w:bookmarkEnd w:id="12"/>
    </w:p>
    <w:p w14:paraId="02020F0A" w14:textId="77777777" w:rsidR="00945ECE" w:rsidRPr="00495041" w:rsidRDefault="00945ECE" w:rsidP="009B3F53">
      <w:pPr>
        <w:jc w:val="both"/>
      </w:pPr>
      <w:r>
        <w:t xml:space="preserve">Za vnos </w:t>
      </w:r>
      <w:r w:rsidR="00E10F82">
        <w:t>zahtevka</w:t>
      </w:r>
      <w:r w:rsidR="00894588">
        <w:t>,</w:t>
      </w:r>
      <w:r>
        <w:t xml:space="preserve"> v meniju izberemo </w:t>
      </w:r>
      <w:r w:rsidR="0011340E">
        <w:t>'Vloge' in nato 'Vnos in pregled vlog'</w:t>
      </w:r>
      <w:r>
        <w:t>.</w:t>
      </w:r>
    </w:p>
    <w:p w14:paraId="2407B3D3" w14:textId="3BF17842" w:rsidR="00945ECE" w:rsidRDefault="003D2CB0" w:rsidP="00945ECE">
      <w:r>
        <w:rPr>
          <w:noProof/>
        </w:rPr>
        <mc:AlternateContent>
          <mc:Choice Requires="wps">
            <w:drawing>
              <wp:anchor distT="0" distB="0" distL="114300" distR="114300" simplePos="0" relativeHeight="251675136" behindDoc="0" locked="0" layoutInCell="1" allowOverlap="1" wp14:anchorId="399F6301" wp14:editId="0DCCEA1C">
                <wp:simplePos x="0" y="0"/>
                <wp:positionH relativeFrom="column">
                  <wp:posOffset>72170</wp:posOffset>
                </wp:positionH>
                <wp:positionV relativeFrom="paragraph">
                  <wp:posOffset>329786</wp:posOffset>
                </wp:positionV>
                <wp:extent cx="855594" cy="362613"/>
                <wp:effectExtent l="19050" t="19050" r="20955" b="18415"/>
                <wp:wrapNone/>
                <wp:docPr id="75" name="Pravokotnik 75"/>
                <wp:cNvGraphicFramePr/>
                <a:graphic xmlns:a="http://schemas.openxmlformats.org/drawingml/2006/main">
                  <a:graphicData uri="http://schemas.microsoft.com/office/word/2010/wordprocessingShape">
                    <wps:wsp>
                      <wps:cNvSpPr/>
                      <wps:spPr>
                        <a:xfrm>
                          <a:off x="0" y="0"/>
                          <a:ext cx="855594" cy="3626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E3DEB" id="Pravokotnik 75" o:spid="_x0000_s1026" style="position:absolute;margin-left:5.7pt;margin-top:25.95pt;width:67.35pt;height:28.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" filled="f" strokecolor="red" strokeweight="3pt"/>
            </w:pict>
          </mc:Fallback>
        </mc:AlternateContent>
      </w:r>
      <w:r w:rsidR="00D95E37" w:rsidRPr="000F7010">
        <w:rPr>
          <w:noProof/>
        </w:rPr>
        <w:drawing>
          <wp:inline distT="0" distB="0" distL="0" distR="0" wp14:anchorId="39E2A73B" wp14:editId="3BB3963C">
            <wp:extent cx="5788660" cy="1296035"/>
            <wp:effectExtent l="19050" t="19050" r="21590" b="184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6">
                      <a:extLst>
                        <a:ext uri="{28A0092B-C50C-407E-A947-70E740481C1C}">
                          <a14:useLocalDpi xmlns:a14="http://schemas.microsoft.com/office/drawing/2010/main" val="0"/>
                        </a:ext>
                      </a:extLst>
                    </a:blip>
                    <a:srcRect l="1378" t="10526" r="5513" b="17894"/>
                    <a:stretch>
                      <a:fillRect/>
                    </a:stretch>
                  </pic:blipFill>
                  <pic:spPr bwMode="auto">
                    <a:xfrm>
                      <a:off x="0" y="0"/>
                      <a:ext cx="5788660" cy="1296035"/>
                    </a:xfrm>
                    <a:prstGeom prst="rect">
                      <a:avLst/>
                    </a:prstGeom>
                    <a:noFill/>
                    <a:ln w="12700" cmpd="sng">
                      <a:solidFill>
                        <a:srgbClr val="000000"/>
                      </a:solidFill>
                      <a:miter lim="800000"/>
                      <a:headEnd/>
                      <a:tailEnd/>
                    </a:ln>
                    <a:effectLst/>
                  </pic:spPr>
                </pic:pic>
              </a:graphicData>
            </a:graphic>
          </wp:inline>
        </w:drawing>
      </w:r>
    </w:p>
    <w:p w14:paraId="568A5A2E" w14:textId="77777777" w:rsidR="0011340E" w:rsidRDefault="0011340E" w:rsidP="00315DED">
      <w:pPr>
        <w:jc w:val="both"/>
      </w:pPr>
    </w:p>
    <w:p w14:paraId="14B26DDB" w14:textId="77777777" w:rsidR="00945ECE" w:rsidRDefault="00945ECE" w:rsidP="00315DED">
      <w:pPr>
        <w:jc w:val="both"/>
      </w:pPr>
      <w:r>
        <w:t xml:space="preserve">Odpre se stran </w:t>
      </w:r>
      <w:r w:rsidR="0011340E">
        <w:t>'</w:t>
      </w:r>
      <w:r w:rsidRPr="0011340E">
        <w:t>Vnos in pregled vlog</w:t>
      </w:r>
      <w:r w:rsidR="0011340E">
        <w:t xml:space="preserve">'. </w:t>
      </w:r>
      <w:r w:rsidR="00CD3EA4">
        <w:t xml:space="preserve">Zahtevek lahko vnesete izključno preko predhodno vložene vloge. </w:t>
      </w:r>
      <w:r w:rsidR="00E10F82">
        <w:t>Postavite se na vlogo, za katero želite vnesti zahtevek in kliknite g</w:t>
      </w:r>
      <w:r>
        <w:t xml:space="preserve">umb </w:t>
      </w:r>
      <w:r w:rsidR="0011340E">
        <w:t>'</w:t>
      </w:r>
      <w:r w:rsidRPr="0011340E">
        <w:t xml:space="preserve">Vnesi </w:t>
      </w:r>
      <w:r w:rsidR="00E10F82">
        <w:t>zahtevek</w:t>
      </w:r>
      <w:r w:rsidR="0011340E">
        <w:t>'</w:t>
      </w:r>
      <w:r>
        <w:t xml:space="preserve">. </w:t>
      </w:r>
    </w:p>
    <w:p w14:paraId="1C2D278E" w14:textId="490D517B" w:rsidR="00945ECE" w:rsidRDefault="003D2CB0" w:rsidP="00945ECE">
      <w:r>
        <w:rPr>
          <w:noProof/>
        </w:rPr>
        <mc:AlternateContent>
          <mc:Choice Requires="wps">
            <w:drawing>
              <wp:anchor distT="0" distB="0" distL="114300" distR="114300" simplePos="0" relativeHeight="251677184" behindDoc="0" locked="0" layoutInCell="1" allowOverlap="1" wp14:anchorId="2E6AFDA9" wp14:editId="15B392FF">
                <wp:simplePos x="0" y="0"/>
                <wp:positionH relativeFrom="column">
                  <wp:posOffset>1119201</wp:posOffset>
                </wp:positionH>
                <wp:positionV relativeFrom="paragraph">
                  <wp:posOffset>446460</wp:posOffset>
                </wp:positionV>
                <wp:extent cx="357809" cy="55659"/>
                <wp:effectExtent l="0" t="0" r="4445" b="1905"/>
                <wp:wrapNone/>
                <wp:docPr id="85" name="Pravokotnik 85"/>
                <wp:cNvGraphicFramePr/>
                <a:graphic xmlns:a="http://schemas.openxmlformats.org/drawingml/2006/main">
                  <a:graphicData uri="http://schemas.microsoft.com/office/word/2010/wordprocessingShape">
                    <wps:wsp>
                      <wps:cNvSpPr/>
                      <wps:spPr>
                        <a:xfrm>
                          <a:off x="0" y="0"/>
                          <a:ext cx="357809" cy="556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4AADA" id="Pravokotnik 85" o:spid="_x0000_s1026" style="position:absolute;margin-left:88.15pt;margin-top:35.15pt;width:28.15pt;height: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" fillcolor="white [3212]" stroked="f" strokeweight="1pt"/>
            </w:pict>
          </mc:Fallback>
        </mc:AlternateContent>
      </w:r>
      <w:r w:rsidR="00D95E37">
        <w:rPr>
          <w:noProof/>
        </w:rPr>
        <mc:AlternateContent>
          <mc:Choice Requires="wps">
            <w:drawing>
              <wp:anchor distT="0" distB="0" distL="114300" distR="114300" simplePos="0" relativeHeight="251661824" behindDoc="0" locked="0" layoutInCell="1" allowOverlap="1" wp14:anchorId="03607E3D" wp14:editId="6D08B9E2">
                <wp:simplePos x="0" y="0"/>
                <wp:positionH relativeFrom="column">
                  <wp:posOffset>4470400</wp:posOffset>
                </wp:positionH>
                <wp:positionV relativeFrom="paragraph">
                  <wp:posOffset>130175</wp:posOffset>
                </wp:positionV>
                <wp:extent cx="589280" cy="151765"/>
                <wp:effectExtent l="0" t="0" r="20320" b="19685"/>
                <wp:wrapNone/>
                <wp:docPr id="4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1517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9794C" id="Rectangle 43" o:spid="_x0000_s1026" style="position:absolute;margin-left:352pt;margin-top:10.25pt;width:46.4pt;height:1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" filled="f" strokecolor="red" strokeweight="1.5pt"/>
            </w:pict>
          </mc:Fallback>
        </mc:AlternateContent>
      </w:r>
      <w:r w:rsidR="00D95E37" w:rsidRPr="000A7F67">
        <w:rPr>
          <w:noProof/>
        </w:rPr>
        <w:drawing>
          <wp:inline distT="0" distB="0" distL="0" distR="0" wp14:anchorId="47364A4A" wp14:editId="11F3B866">
            <wp:extent cx="5764530" cy="588645"/>
            <wp:effectExtent l="19050" t="19050" r="26670" b="20955"/>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4530" cy="588645"/>
                    </a:xfrm>
                    <a:prstGeom prst="rect">
                      <a:avLst/>
                    </a:prstGeom>
                    <a:noFill/>
                    <a:ln w="12700" cmpd="sng">
                      <a:solidFill>
                        <a:srgbClr val="000000"/>
                      </a:solidFill>
                      <a:miter lim="800000"/>
                      <a:headEnd/>
                      <a:tailEnd/>
                    </a:ln>
                    <a:effectLst/>
                  </pic:spPr>
                </pic:pic>
              </a:graphicData>
            </a:graphic>
          </wp:inline>
        </w:drawing>
      </w:r>
    </w:p>
    <w:p w14:paraId="0B532085" w14:textId="77777777" w:rsidR="00945ECE" w:rsidRDefault="00945ECE" w:rsidP="00945ECE"/>
    <w:p w14:paraId="0F134F0F" w14:textId="77777777" w:rsidR="00945ECE" w:rsidRDefault="00CD3EA4" w:rsidP="00315DED">
      <w:pPr>
        <w:jc w:val="both"/>
      </w:pPr>
      <w:r>
        <w:t>Odpre se forma za vnos zahtevka, kjer so že samodejno izbrane vrednosti glede na predhodno oddano vlogo</w:t>
      </w:r>
      <w:r w:rsidR="00945ECE">
        <w:t>.</w:t>
      </w:r>
      <w:r>
        <w:t xml:space="preserve"> Davčno številko vlagatelj</w:t>
      </w:r>
      <w:r w:rsidR="005B2A0F">
        <w:t>a lahko spremenite v primeru, če</w:t>
      </w:r>
      <w:r>
        <w:t xml:space="preserve"> se je od vnosa vloge spremenil nosilec KMG.</w:t>
      </w:r>
      <w:r w:rsidR="005B2A0F">
        <w:t xml:space="preserve"> V primeru, da vnašate davčno številko, ki ni vaša, imate pa pooblastilo imetnika, se prikaže izjava. Izjavo preberite in potrdite z gumbom 'Da'. V kolikor kliknete 'Ne', oddaja ni možna.</w:t>
      </w:r>
    </w:p>
    <w:p w14:paraId="72CCA386" w14:textId="3BB0CFD1" w:rsidR="00945ECE" w:rsidRDefault="00D95E37" w:rsidP="00945ECE">
      <w:r>
        <w:rPr>
          <w:noProof/>
        </w:rPr>
        <mc:AlternateContent>
          <mc:Choice Requires="wps">
            <w:drawing>
              <wp:anchor distT="0" distB="0" distL="114300" distR="114300" simplePos="0" relativeHeight="251651584" behindDoc="0" locked="0" layoutInCell="1" allowOverlap="1" wp14:anchorId="27D79BEA" wp14:editId="17A27202">
                <wp:simplePos x="0" y="0"/>
                <wp:positionH relativeFrom="column">
                  <wp:posOffset>1646610</wp:posOffset>
                </wp:positionH>
                <wp:positionV relativeFrom="paragraph">
                  <wp:posOffset>1289409</wp:posOffset>
                </wp:positionV>
                <wp:extent cx="187325" cy="189865"/>
                <wp:effectExtent l="0" t="0" r="22225" b="19685"/>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9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259F" id="Rectangle 5" o:spid="_x0000_s1026" style="position:absolute;margin-left:129.65pt;margin-top:101.55pt;width:14.75pt;height:1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" filled="f" strokecolor="red" strokeweight="1.5pt"/>
            </w:pict>
          </mc:Fallback>
        </mc:AlternateContent>
      </w:r>
      <w:r w:rsidRPr="000A7F67">
        <w:rPr>
          <w:noProof/>
        </w:rPr>
        <w:drawing>
          <wp:inline distT="0" distB="0" distL="0" distR="0" wp14:anchorId="08CCDA25" wp14:editId="11FBCAA7">
            <wp:extent cx="5764530" cy="1518920"/>
            <wp:effectExtent l="19050" t="19050" r="26670" b="2413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cstate="print">
                      <a:extLst>
                        <a:ext uri="{28A0092B-C50C-407E-A947-70E740481C1C}">
                          <a14:useLocalDpi xmlns:a14="http://schemas.microsoft.com/office/drawing/2010/main" val="0"/>
                        </a:ext>
                      </a:extLst>
                    </a:blip>
                    <a:srcRect t="11472" b="44641"/>
                    <a:stretch>
                      <a:fillRect/>
                    </a:stretch>
                  </pic:blipFill>
                  <pic:spPr bwMode="auto">
                    <a:xfrm>
                      <a:off x="0" y="0"/>
                      <a:ext cx="5764530" cy="1518920"/>
                    </a:xfrm>
                    <a:prstGeom prst="rect">
                      <a:avLst/>
                    </a:prstGeom>
                    <a:noFill/>
                    <a:ln w="12700" cmpd="sng">
                      <a:solidFill>
                        <a:srgbClr val="000000"/>
                      </a:solidFill>
                      <a:miter lim="800000"/>
                      <a:headEnd/>
                      <a:tailEnd/>
                    </a:ln>
                    <a:effectLst/>
                  </pic:spPr>
                </pic:pic>
              </a:graphicData>
            </a:graphic>
          </wp:inline>
        </w:drawing>
      </w:r>
    </w:p>
    <w:p w14:paraId="2FAA4AE9" w14:textId="77777777" w:rsidR="0011340E" w:rsidRDefault="0011340E" w:rsidP="00315DED">
      <w:pPr>
        <w:jc w:val="both"/>
      </w:pPr>
    </w:p>
    <w:p w14:paraId="3308909B" w14:textId="77777777" w:rsidR="005B2A0F" w:rsidRDefault="005B2A0F" w:rsidP="009B1EA0">
      <w:pPr>
        <w:jc w:val="both"/>
      </w:pPr>
      <w:r>
        <w:t>S klikom na gumb 'Izvedi vnos' aplikacija preveri naslednje pogoje:</w:t>
      </w:r>
    </w:p>
    <w:p w14:paraId="6AA05A7B" w14:textId="40B092AB" w:rsidR="00632D77" w:rsidRDefault="005B2A0F" w:rsidP="009B1EA0">
      <w:pPr>
        <w:numPr>
          <w:ilvl w:val="0"/>
          <w:numId w:val="22"/>
        </w:numPr>
        <w:jc w:val="both"/>
      </w:pPr>
      <w:r>
        <w:t>ali že obstaja vnesen zahtevek: v tem primeru se javi napaka in je potrebno na pregledu vlog poiskati ustrezno vlogo, ki je v statusu VNOS</w:t>
      </w:r>
      <w:r w:rsidR="00D264AC">
        <w:t>;</w:t>
      </w:r>
    </w:p>
    <w:p w14:paraId="24BC0829" w14:textId="3F7AA97A" w:rsidR="005B2A0F" w:rsidRDefault="005B2A0F" w:rsidP="009B1EA0">
      <w:pPr>
        <w:numPr>
          <w:ilvl w:val="0"/>
          <w:numId w:val="22"/>
        </w:numPr>
        <w:jc w:val="both"/>
      </w:pPr>
      <w:r>
        <w:t>ali je davčna številka označena kot nosilec v Registru kmetijskih gospodarstev (RKG)</w:t>
      </w:r>
      <w:r w:rsidR="00D264AC">
        <w:t>;</w:t>
      </w:r>
    </w:p>
    <w:p w14:paraId="5C91E0D0" w14:textId="77777777" w:rsidR="005B2A0F" w:rsidRDefault="005B2A0F" w:rsidP="009B1EA0">
      <w:pPr>
        <w:numPr>
          <w:ilvl w:val="0"/>
          <w:numId w:val="22"/>
        </w:numPr>
        <w:jc w:val="both"/>
      </w:pPr>
      <w:r>
        <w:t>ali ima KMG-MID urejeno stanje v RKG (ERR, namestnik nosilca, zaključeni sestanki).</w:t>
      </w:r>
    </w:p>
    <w:p w14:paraId="636A762F" w14:textId="77777777" w:rsidR="00450327" w:rsidRDefault="00450327" w:rsidP="009B1EA0">
      <w:pPr>
        <w:jc w:val="both"/>
      </w:pPr>
    </w:p>
    <w:p w14:paraId="0644D520" w14:textId="77777777" w:rsidR="005B2A0F" w:rsidRDefault="005B2A0F" w:rsidP="009B1EA0">
      <w:pPr>
        <w:jc w:val="both"/>
      </w:pPr>
      <w:r>
        <w:t xml:space="preserve">V primeru, da je kateri od zgoraj navedenih pogojev kršen, </w:t>
      </w:r>
      <w:r w:rsidR="00565364">
        <w:t>vnos in oddaja</w:t>
      </w:r>
      <w:r>
        <w:t xml:space="preserve"> zahtevka ni</w:t>
      </w:r>
      <w:r w:rsidR="00450327">
        <w:t>sta</w:t>
      </w:r>
      <w:r>
        <w:t xml:space="preserve"> možna.</w:t>
      </w:r>
    </w:p>
    <w:p w14:paraId="19B0DD42" w14:textId="6454F9E8" w:rsidR="00565364" w:rsidRDefault="00D264AC" w:rsidP="00D64A82">
      <w:r>
        <w:rPr>
          <w:noProof/>
        </w:rPr>
        <w:lastRenderedPageBreak/>
        <mc:AlternateContent>
          <mc:Choice Requires="wps">
            <w:drawing>
              <wp:anchor distT="0" distB="0" distL="114300" distR="114300" simplePos="0" relativeHeight="251662848" behindDoc="0" locked="0" layoutInCell="1" allowOverlap="1" wp14:anchorId="15852ADD" wp14:editId="6096485F">
                <wp:simplePos x="0" y="0"/>
                <wp:positionH relativeFrom="column">
                  <wp:posOffset>67006</wp:posOffset>
                </wp:positionH>
                <wp:positionV relativeFrom="paragraph">
                  <wp:posOffset>1175413</wp:posOffset>
                </wp:positionV>
                <wp:extent cx="636270" cy="189865"/>
                <wp:effectExtent l="0" t="0" r="11430" b="1968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89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D4326" id="Rectangle 44" o:spid="_x0000_s1026" style="position:absolute;margin-left:5.3pt;margin-top:92.55pt;width:50.1pt;height:1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" filled="f" strokecolor="red" strokeweight="1.5pt"/>
            </w:pict>
          </mc:Fallback>
        </mc:AlternateContent>
      </w:r>
      <w:r>
        <w:rPr>
          <w:noProof/>
        </w:rPr>
        <mc:AlternateContent>
          <mc:Choice Requires="wps">
            <w:drawing>
              <wp:anchor distT="0" distB="0" distL="114300" distR="114300" simplePos="0" relativeHeight="251679232" behindDoc="0" locked="0" layoutInCell="1" allowOverlap="1" wp14:anchorId="5E96DC0B" wp14:editId="7047BEE3">
                <wp:simplePos x="0" y="0"/>
                <wp:positionH relativeFrom="column">
                  <wp:posOffset>840906</wp:posOffset>
                </wp:positionH>
                <wp:positionV relativeFrom="paragraph">
                  <wp:posOffset>591268</wp:posOffset>
                </wp:positionV>
                <wp:extent cx="628650" cy="102842"/>
                <wp:effectExtent l="0" t="0" r="19050" b="31115"/>
                <wp:wrapNone/>
                <wp:docPr id="6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02842"/>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E7DB0" id="Rectangle 43" o:spid="_x0000_s1026" style="position:absolute;margin-left:66.2pt;margin-top:46.55pt;width:49.5pt;height: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" fillcolor="white [3212]" stroked="f" strokeweight="3pt">
                <v:shadow on="t" color="#7f7f7f" opacity=".5" offset="1pt"/>
              </v:rect>
            </w:pict>
          </mc:Fallback>
        </mc:AlternateContent>
      </w:r>
      <w:r w:rsidR="00D95E37" w:rsidRPr="000A7F67">
        <w:rPr>
          <w:noProof/>
        </w:rPr>
        <w:drawing>
          <wp:inline distT="0" distB="0" distL="0" distR="0" wp14:anchorId="35D96814" wp14:editId="1D9B70FF">
            <wp:extent cx="5764530" cy="1367790"/>
            <wp:effectExtent l="19050" t="19050" r="26670" b="22860"/>
            <wp:docPr id="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a:extLst>
                        <a:ext uri="{28A0092B-C50C-407E-A947-70E740481C1C}">
                          <a14:useLocalDpi xmlns:a14="http://schemas.microsoft.com/office/drawing/2010/main" val="0"/>
                        </a:ext>
                      </a:extLst>
                    </a:blip>
                    <a:srcRect t="1735" b="7234"/>
                    <a:stretch>
                      <a:fillRect/>
                    </a:stretch>
                  </pic:blipFill>
                  <pic:spPr bwMode="auto">
                    <a:xfrm>
                      <a:off x="0" y="0"/>
                      <a:ext cx="5764530" cy="1367790"/>
                    </a:xfrm>
                    <a:prstGeom prst="rect">
                      <a:avLst/>
                    </a:prstGeom>
                    <a:noFill/>
                    <a:ln w="12700" cmpd="sng">
                      <a:solidFill>
                        <a:srgbClr val="000000"/>
                      </a:solidFill>
                      <a:miter lim="800000"/>
                      <a:headEnd/>
                      <a:tailEnd/>
                    </a:ln>
                    <a:effectLst/>
                  </pic:spPr>
                </pic:pic>
              </a:graphicData>
            </a:graphic>
          </wp:inline>
        </w:drawing>
      </w:r>
    </w:p>
    <w:p w14:paraId="3124DC08" w14:textId="77777777" w:rsidR="008A260F" w:rsidRPr="000F7010" w:rsidRDefault="008A260F" w:rsidP="00096A63">
      <w:pPr>
        <w:rPr>
          <w:noProof/>
        </w:rPr>
      </w:pPr>
    </w:p>
    <w:p w14:paraId="6E19FB71" w14:textId="77777777" w:rsidR="00096A63" w:rsidRDefault="0093210D" w:rsidP="006B4008">
      <w:pPr>
        <w:jc w:val="both"/>
      </w:pPr>
      <w:r>
        <w:t xml:space="preserve">V primeru, da </w:t>
      </w:r>
      <w:r w:rsidR="00653A4B">
        <w:t xml:space="preserve">ste oddali več </w:t>
      </w:r>
      <w:r>
        <w:t>vlog za podporo za prestrukturiranje, mora</w:t>
      </w:r>
      <w:r w:rsidR="000C7A27">
        <w:t>te</w:t>
      </w:r>
      <w:r>
        <w:t xml:space="preserve"> za vsako </w:t>
      </w:r>
      <w:r w:rsidR="00653A4B">
        <w:t>vlogo vnesti zahtevek</w:t>
      </w:r>
      <w:r>
        <w:t>.</w:t>
      </w:r>
    </w:p>
    <w:p w14:paraId="75D00466" w14:textId="77777777" w:rsidR="0093210D" w:rsidRDefault="0093210D" w:rsidP="006B4008">
      <w:pPr>
        <w:jc w:val="both"/>
      </w:pPr>
    </w:p>
    <w:p w14:paraId="4845C20D" w14:textId="77777777" w:rsidR="00A9572B" w:rsidRPr="004D7563" w:rsidRDefault="0093210D" w:rsidP="006B4008">
      <w:pPr>
        <w:jc w:val="both"/>
        <w:rPr>
          <w:b/>
        </w:rPr>
      </w:pPr>
      <w:r>
        <w:t>Ob uspešnem vnosu</w:t>
      </w:r>
      <w:r w:rsidR="00653A4B">
        <w:t>,</w:t>
      </w:r>
      <w:r>
        <w:t xml:space="preserve"> se</w:t>
      </w:r>
      <w:r w:rsidR="00A21E78">
        <w:t xml:space="preserve"> za </w:t>
      </w:r>
      <w:r w:rsidR="00653A4B">
        <w:t>zahtevek</w:t>
      </w:r>
      <w:r>
        <w:t xml:space="preserve"> kreira zapis s statusom VNOS. </w:t>
      </w:r>
      <w:r w:rsidR="004D7563">
        <w:t>Osnovni podatki vlagatelja se avtomatsko prenesejo iz Centralnega registra strank in jih ni potrebno ponovno vnašati. Za lažje komuniciranje vpišite vaše podatke za kontakt (naziv, telefonska številka, poštni naslov). Polja sicer niso obvezna, so pa priporočljiva, saj tako z vami lažje komuniciramo. Vsa ostala polja so za</w:t>
      </w:r>
      <w:r w:rsidR="004D7563">
        <w:rPr>
          <w:b/>
        </w:rPr>
        <w:t xml:space="preserve"> uspešno oddajo vloge obvezna.</w:t>
      </w:r>
    </w:p>
    <w:p w14:paraId="37325673" w14:textId="41EF549D" w:rsidR="00653A4B" w:rsidRDefault="00D264AC" w:rsidP="006B4008">
      <w:pPr>
        <w:jc w:val="both"/>
      </w:pPr>
      <w:r>
        <w:rPr>
          <w:noProof/>
        </w:rPr>
        <mc:AlternateContent>
          <mc:Choice Requires="wps">
            <w:drawing>
              <wp:anchor distT="0" distB="0" distL="114300" distR="114300" simplePos="0" relativeHeight="251681280" behindDoc="0" locked="0" layoutInCell="1" allowOverlap="1" wp14:anchorId="158DEB9F" wp14:editId="3148BCAF">
                <wp:simplePos x="0" y="0"/>
                <wp:positionH relativeFrom="column">
                  <wp:posOffset>1095347</wp:posOffset>
                </wp:positionH>
                <wp:positionV relativeFrom="paragraph">
                  <wp:posOffset>418410</wp:posOffset>
                </wp:positionV>
                <wp:extent cx="333955" cy="63610"/>
                <wp:effectExtent l="0" t="0" r="28575" b="31750"/>
                <wp:wrapNone/>
                <wp:docPr id="5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63610"/>
                        </a:xfrm>
                        <a:prstGeom prst="rect">
                          <a:avLst/>
                        </a:prstGeom>
                        <a:solidFill>
                          <a:schemeClr val="accent4">
                            <a:lumMod val="20000"/>
                            <a:lumOff val="80000"/>
                          </a:schemeClr>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0EFB4" id="Rectangle 43" o:spid="_x0000_s1026" style="position:absolute;margin-left:86.25pt;margin-top:32.95pt;width:26.3pt;height: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" fillcolor="#fff2cc [663]" stroked="f" strokeweight="3pt">
                <v:shadow on="t" color="#7f7f7f" opacity=".5" offset="1pt"/>
              </v:rect>
            </w:pict>
          </mc:Fallback>
        </mc:AlternateContent>
      </w:r>
      <w:r w:rsidR="00D95E37" w:rsidRPr="000A7F67">
        <w:rPr>
          <w:noProof/>
        </w:rPr>
        <w:drawing>
          <wp:inline distT="0" distB="0" distL="0" distR="0" wp14:anchorId="707A884D" wp14:editId="41F796E0">
            <wp:extent cx="5764530" cy="2210435"/>
            <wp:effectExtent l="19050" t="19050" r="26670" b="18415"/>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cstate="print">
                      <a:extLst>
                        <a:ext uri="{28A0092B-C50C-407E-A947-70E740481C1C}">
                          <a14:useLocalDpi xmlns:a14="http://schemas.microsoft.com/office/drawing/2010/main" val="0"/>
                        </a:ext>
                      </a:extLst>
                    </a:blip>
                    <a:srcRect t="20595" b="15683"/>
                    <a:stretch>
                      <a:fillRect/>
                    </a:stretch>
                  </pic:blipFill>
                  <pic:spPr bwMode="auto">
                    <a:xfrm>
                      <a:off x="0" y="0"/>
                      <a:ext cx="5764530" cy="2210435"/>
                    </a:xfrm>
                    <a:prstGeom prst="rect">
                      <a:avLst/>
                    </a:prstGeom>
                    <a:noFill/>
                    <a:ln w="12700" cmpd="sng">
                      <a:solidFill>
                        <a:srgbClr val="000000"/>
                      </a:solidFill>
                      <a:miter lim="800000"/>
                      <a:headEnd/>
                      <a:tailEnd/>
                    </a:ln>
                    <a:effectLst/>
                  </pic:spPr>
                </pic:pic>
              </a:graphicData>
            </a:graphic>
          </wp:inline>
        </w:drawing>
      </w:r>
    </w:p>
    <w:p w14:paraId="212B3892" w14:textId="77777777" w:rsidR="0093210D" w:rsidRDefault="0093210D" w:rsidP="00096A63"/>
    <w:p w14:paraId="1225F4C3" w14:textId="77777777" w:rsidR="000C7A27" w:rsidRPr="00883056" w:rsidRDefault="00ED06BF" w:rsidP="004D7563">
      <w:pPr>
        <w:jc w:val="both"/>
        <w:rPr>
          <w:b/>
        </w:rPr>
      </w:pPr>
      <w:r w:rsidRPr="00883056">
        <w:rPr>
          <w:b/>
          <w:u w:val="single"/>
        </w:rPr>
        <w:t>Zavihek</w:t>
      </w:r>
      <w:r w:rsidR="000C7A27" w:rsidRPr="00883056">
        <w:rPr>
          <w:b/>
          <w:u w:val="single"/>
        </w:rPr>
        <w:t xml:space="preserve"> </w:t>
      </w:r>
      <w:r w:rsidR="00A21E78" w:rsidRPr="00883056">
        <w:rPr>
          <w:b/>
          <w:u w:val="single"/>
        </w:rPr>
        <w:t>'</w:t>
      </w:r>
      <w:r w:rsidR="00653A4B">
        <w:rPr>
          <w:b/>
          <w:u w:val="single"/>
        </w:rPr>
        <w:t>PODATKI O POVRŠINI, KI SE PRESTRUKTURIRA'</w:t>
      </w:r>
    </w:p>
    <w:p w14:paraId="552B8766" w14:textId="77777777" w:rsidR="00C738FA" w:rsidRPr="006121AC" w:rsidRDefault="000C7A27" w:rsidP="006121AC">
      <w:pPr>
        <w:pStyle w:val="Odstavekseznama"/>
        <w:numPr>
          <w:ilvl w:val="0"/>
          <w:numId w:val="26"/>
        </w:numPr>
        <w:spacing w:after="0"/>
        <w:jc w:val="both"/>
        <w:rPr>
          <w:rFonts w:ascii="Times New Roman" w:hAnsi="Times New Roman"/>
        </w:rPr>
      </w:pPr>
      <w:r w:rsidRPr="006121AC">
        <w:rPr>
          <w:rFonts w:ascii="Times New Roman" w:hAnsi="Times New Roman"/>
        </w:rPr>
        <w:t>Številka dovoljenja za ponovno zasaditev vinske trte</w:t>
      </w:r>
      <w:r w:rsidR="00883056" w:rsidRPr="006121AC">
        <w:rPr>
          <w:rFonts w:ascii="Times New Roman" w:hAnsi="Times New Roman"/>
        </w:rPr>
        <w:t>:</w:t>
      </w:r>
    </w:p>
    <w:p w14:paraId="01F6347E" w14:textId="6AF49A9D" w:rsidR="005F0231" w:rsidRPr="006121AC" w:rsidRDefault="00C738FA" w:rsidP="006121AC">
      <w:pPr>
        <w:jc w:val="both"/>
      </w:pPr>
      <w:r w:rsidRPr="006121AC">
        <w:t>Š</w:t>
      </w:r>
      <w:r w:rsidR="000C7A27" w:rsidRPr="006121AC">
        <w:t>tevilka dovoljenja, ki ste jo izbrali ob vnosu vloge za ponovno zasaditev</w:t>
      </w:r>
      <w:r w:rsidR="00883056" w:rsidRPr="006121AC">
        <w:t>,</w:t>
      </w:r>
      <w:r w:rsidRPr="006121AC">
        <w:t xml:space="preserve"> se prenese samodejno</w:t>
      </w:r>
      <w:r w:rsidR="000C7A27" w:rsidRPr="006121AC">
        <w:t>.</w:t>
      </w:r>
    </w:p>
    <w:p w14:paraId="44DC630F" w14:textId="77777777" w:rsidR="00D264AC" w:rsidRPr="006121AC" w:rsidRDefault="00D264AC" w:rsidP="006121AC">
      <w:pPr>
        <w:jc w:val="both"/>
      </w:pPr>
    </w:p>
    <w:p w14:paraId="5D48707B" w14:textId="77777777" w:rsidR="00653A4B" w:rsidRPr="006121AC" w:rsidRDefault="00653A4B" w:rsidP="006121AC">
      <w:pPr>
        <w:pStyle w:val="Odstavekseznama"/>
        <w:numPr>
          <w:ilvl w:val="0"/>
          <w:numId w:val="26"/>
        </w:numPr>
        <w:spacing w:after="0"/>
        <w:jc w:val="both"/>
        <w:rPr>
          <w:rFonts w:ascii="Times New Roman" w:hAnsi="Times New Roman"/>
        </w:rPr>
      </w:pPr>
      <w:r w:rsidRPr="006121AC">
        <w:rPr>
          <w:rFonts w:ascii="Times New Roman" w:hAnsi="Times New Roman"/>
        </w:rPr>
        <w:t xml:space="preserve">Rok zapadlosti dovoljenja: </w:t>
      </w:r>
    </w:p>
    <w:p w14:paraId="3F100D0E" w14:textId="5483EFAA" w:rsidR="00653A4B" w:rsidRPr="006121AC" w:rsidRDefault="00653A4B" w:rsidP="006121AC">
      <w:pPr>
        <w:jc w:val="both"/>
      </w:pPr>
      <w:r w:rsidRPr="006121AC">
        <w:t>Podatek se prenese samodejno iz RKG.</w:t>
      </w:r>
    </w:p>
    <w:p w14:paraId="648E1F7A" w14:textId="77777777" w:rsidR="00D264AC" w:rsidRPr="006121AC" w:rsidRDefault="00D264AC" w:rsidP="006121AC">
      <w:pPr>
        <w:jc w:val="both"/>
      </w:pPr>
    </w:p>
    <w:p w14:paraId="65D1B1EB" w14:textId="77777777" w:rsidR="00653A4B" w:rsidRPr="006121AC" w:rsidRDefault="00653A4B" w:rsidP="006121AC">
      <w:pPr>
        <w:pStyle w:val="Odstavekseznama"/>
        <w:numPr>
          <w:ilvl w:val="0"/>
          <w:numId w:val="26"/>
        </w:numPr>
        <w:spacing w:after="0"/>
        <w:jc w:val="both"/>
        <w:rPr>
          <w:rFonts w:ascii="Times New Roman" w:hAnsi="Times New Roman"/>
        </w:rPr>
      </w:pPr>
      <w:r w:rsidRPr="006121AC">
        <w:rPr>
          <w:rFonts w:ascii="Times New Roman" w:hAnsi="Times New Roman"/>
        </w:rPr>
        <w:t>Številka grafičnega prikaza lokacije:</w:t>
      </w:r>
    </w:p>
    <w:p w14:paraId="38A36A6D" w14:textId="3B5A798A" w:rsidR="00653A4B" w:rsidRPr="006121AC" w:rsidRDefault="00653A4B" w:rsidP="006121AC">
      <w:pPr>
        <w:jc w:val="both"/>
      </w:pPr>
      <w:r w:rsidRPr="006121AC">
        <w:t>Glede na izbrano številko dovoljenja za ponovno zasaditev vinske trte, se podatek prenese samodejno.</w:t>
      </w:r>
    </w:p>
    <w:p w14:paraId="18F58464" w14:textId="77777777" w:rsidR="00D264AC" w:rsidRPr="006121AC" w:rsidRDefault="00D264AC" w:rsidP="006121AC">
      <w:pPr>
        <w:jc w:val="both"/>
      </w:pPr>
    </w:p>
    <w:p w14:paraId="70369A35" w14:textId="77777777" w:rsidR="0066044D" w:rsidRPr="006121AC" w:rsidRDefault="00653A4B" w:rsidP="006121AC">
      <w:pPr>
        <w:pStyle w:val="Odstavekseznama"/>
        <w:numPr>
          <w:ilvl w:val="0"/>
          <w:numId w:val="26"/>
        </w:numPr>
        <w:spacing w:after="0"/>
        <w:jc w:val="both"/>
        <w:rPr>
          <w:rFonts w:ascii="Times New Roman" w:hAnsi="Times New Roman"/>
        </w:rPr>
      </w:pPr>
      <w:r w:rsidRPr="006121AC">
        <w:rPr>
          <w:rFonts w:ascii="Times New Roman" w:hAnsi="Times New Roman"/>
        </w:rPr>
        <w:t>Prestrukturirana p</w:t>
      </w:r>
      <w:r w:rsidR="00087C85" w:rsidRPr="006121AC">
        <w:rPr>
          <w:rFonts w:ascii="Times New Roman" w:hAnsi="Times New Roman"/>
        </w:rPr>
        <w:t>ovršina (v m</w:t>
      </w:r>
      <w:r w:rsidR="00087C85" w:rsidRPr="006121AC">
        <w:rPr>
          <w:rFonts w:ascii="Times New Roman" w:hAnsi="Times New Roman"/>
          <w:vertAlign w:val="superscript"/>
        </w:rPr>
        <w:t>2</w:t>
      </w:r>
      <w:r w:rsidR="00087C85" w:rsidRPr="006121AC">
        <w:rPr>
          <w:rFonts w:ascii="Times New Roman" w:hAnsi="Times New Roman"/>
        </w:rPr>
        <w:t>)</w:t>
      </w:r>
      <w:r w:rsidR="00883056" w:rsidRPr="006121AC">
        <w:rPr>
          <w:rFonts w:ascii="Times New Roman" w:hAnsi="Times New Roman"/>
        </w:rPr>
        <w:t>:</w:t>
      </w:r>
    </w:p>
    <w:p w14:paraId="79C6CF72" w14:textId="77777777" w:rsidR="0076013F" w:rsidRPr="00653A4B" w:rsidRDefault="00653A4B" w:rsidP="004D7563">
      <w:pPr>
        <w:jc w:val="both"/>
        <w:rPr>
          <w:szCs w:val="22"/>
        </w:rPr>
      </w:pPr>
      <w:r w:rsidRPr="00653A4B">
        <w:rPr>
          <w:szCs w:val="22"/>
        </w:rPr>
        <w:t xml:space="preserve">Vpišite dejansko zasajeno površino vinograda. </w:t>
      </w:r>
      <w:r>
        <w:rPr>
          <w:bCs/>
          <w:szCs w:val="22"/>
        </w:rPr>
        <w:t>P</w:t>
      </w:r>
      <w:r w:rsidRPr="00653A4B">
        <w:rPr>
          <w:rFonts w:eastAsia="Calibri"/>
          <w:szCs w:val="22"/>
          <w:lang w:eastAsia="en-US"/>
        </w:rPr>
        <w:t xml:space="preserve">omembno je, da se ne prepiše kar površina iz vloge, ampak se </w:t>
      </w:r>
      <w:r w:rsidRPr="004D7563">
        <w:rPr>
          <w:rFonts w:eastAsia="Calibri"/>
          <w:b/>
          <w:i/>
          <w:szCs w:val="22"/>
          <w:u w:val="single"/>
          <w:lang w:eastAsia="en-US"/>
        </w:rPr>
        <w:t>vpiše dejansko zasajena površina</w:t>
      </w:r>
      <w:r w:rsidRPr="00653A4B">
        <w:rPr>
          <w:rFonts w:eastAsia="Calibri"/>
          <w:szCs w:val="22"/>
          <w:lang w:eastAsia="en-US"/>
        </w:rPr>
        <w:t>, določena v skladu s 44. členom Uredbe 1150/2016/EU (torej 'neto'). Ključni razlog za to je določba čl. 54(4) Uredbe 1149/2016/EU, na podlagi katere se znesek podpore niža za 2-kratnik razlike, če se z ogledom na kraju samem ugotovi, da je razlika med dejansko izmerjeno površino in površino iz izjave več kot 20% (če je razlika več kot 50%, pa se podpora sploh ne dodeli!</w:t>
      </w:r>
      <w:r w:rsidR="004D7563">
        <w:rPr>
          <w:rFonts w:eastAsia="Calibri"/>
          <w:szCs w:val="22"/>
          <w:lang w:eastAsia="en-US"/>
        </w:rPr>
        <w:t>).</w:t>
      </w:r>
    </w:p>
    <w:p w14:paraId="5B1153B4" w14:textId="77777777" w:rsidR="00096A63" w:rsidRDefault="00096A63" w:rsidP="004D7563">
      <w:pPr>
        <w:rPr>
          <w:noProof/>
        </w:rPr>
      </w:pPr>
    </w:p>
    <w:p w14:paraId="42C51401" w14:textId="77777777" w:rsidR="00A059D6" w:rsidRPr="00883056" w:rsidRDefault="00A059D6" w:rsidP="006B4008">
      <w:pPr>
        <w:jc w:val="both"/>
        <w:rPr>
          <w:b/>
          <w:u w:val="single"/>
        </w:rPr>
      </w:pPr>
      <w:r w:rsidRPr="00883056">
        <w:rPr>
          <w:b/>
          <w:u w:val="single"/>
        </w:rPr>
        <w:t xml:space="preserve">Zavihek </w:t>
      </w:r>
      <w:r w:rsidR="006E6E95" w:rsidRPr="00883056">
        <w:rPr>
          <w:b/>
          <w:u w:val="single"/>
        </w:rPr>
        <w:t>'</w:t>
      </w:r>
      <w:r w:rsidRPr="00883056">
        <w:rPr>
          <w:b/>
          <w:u w:val="single"/>
        </w:rPr>
        <w:t>IZJAVE</w:t>
      </w:r>
      <w:r w:rsidR="006E6E95" w:rsidRPr="00883056">
        <w:rPr>
          <w:b/>
          <w:u w:val="single"/>
        </w:rPr>
        <w:t>'</w:t>
      </w:r>
    </w:p>
    <w:p w14:paraId="1D9D4E9F" w14:textId="77777777" w:rsidR="004D7563" w:rsidRPr="006121AC" w:rsidRDefault="004D7563" w:rsidP="006121AC">
      <w:pPr>
        <w:pStyle w:val="Odstavekseznama"/>
        <w:numPr>
          <w:ilvl w:val="0"/>
          <w:numId w:val="26"/>
        </w:numPr>
        <w:spacing w:after="0"/>
        <w:jc w:val="both"/>
        <w:rPr>
          <w:rFonts w:ascii="Times New Roman" w:hAnsi="Times New Roman"/>
          <w:noProof/>
        </w:rPr>
      </w:pPr>
      <w:r w:rsidRPr="006121AC">
        <w:rPr>
          <w:rFonts w:ascii="Times New Roman" w:hAnsi="Times New Roman"/>
          <w:noProof/>
        </w:rPr>
        <w:t>Izbirne izjave:</w:t>
      </w:r>
    </w:p>
    <w:p w14:paraId="36DDDE96" w14:textId="1DE4C154" w:rsidR="00A059D6" w:rsidRPr="006121AC" w:rsidRDefault="004D7563" w:rsidP="006121AC">
      <w:pPr>
        <w:jc w:val="both"/>
        <w:rPr>
          <w:noProof/>
        </w:rPr>
      </w:pPr>
      <w:r w:rsidRPr="006121AC">
        <w:rPr>
          <w:noProof/>
        </w:rPr>
        <w:t>V sklopu izbirnih izjav (1 – 4) izberite eno od ponujenih izjav.</w:t>
      </w:r>
    </w:p>
    <w:p w14:paraId="6BD9748D" w14:textId="77777777" w:rsidR="00D264AC" w:rsidRPr="006121AC" w:rsidRDefault="00D264AC" w:rsidP="006121AC">
      <w:pPr>
        <w:rPr>
          <w:noProof/>
        </w:rPr>
      </w:pPr>
    </w:p>
    <w:p w14:paraId="78B0FC80" w14:textId="77777777" w:rsidR="004D7563" w:rsidRPr="006121AC" w:rsidRDefault="004D7563" w:rsidP="006121AC">
      <w:pPr>
        <w:pStyle w:val="Odstavekseznama"/>
        <w:numPr>
          <w:ilvl w:val="0"/>
          <w:numId w:val="26"/>
        </w:numPr>
        <w:spacing w:after="0"/>
        <w:jc w:val="both"/>
        <w:rPr>
          <w:rFonts w:ascii="Times New Roman" w:hAnsi="Times New Roman"/>
          <w:noProof/>
        </w:rPr>
      </w:pPr>
      <w:r w:rsidRPr="006121AC">
        <w:rPr>
          <w:rFonts w:ascii="Times New Roman" w:hAnsi="Times New Roman"/>
          <w:noProof/>
        </w:rPr>
        <w:t>Obvezne izjave:</w:t>
      </w:r>
    </w:p>
    <w:p w14:paraId="38D3BCCD" w14:textId="77777777" w:rsidR="004D7563" w:rsidRDefault="004D7563" w:rsidP="006121AC">
      <w:pPr>
        <w:jc w:val="both"/>
        <w:rPr>
          <w:noProof/>
        </w:rPr>
      </w:pPr>
      <w:r>
        <w:rPr>
          <w:noProof/>
        </w:rPr>
        <w:t>Preberite in potrdite izjavo.</w:t>
      </w:r>
    </w:p>
    <w:p w14:paraId="2DFED985" w14:textId="46605F8D" w:rsidR="00C24C2B" w:rsidRDefault="00D264AC" w:rsidP="00ED06BF">
      <w:pPr>
        <w:rPr>
          <w:noProof/>
        </w:rPr>
      </w:pPr>
      <w:r>
        <w:rPr>
          <w:noProof/>
        </w:rPr>
        <mc:AlternateContent>
          <mc:Choice Requires="wps">
            <w:drawing>
              <wp:anchor distT="0" distB="0" distL="114300" distR="114300" simplePos="0" relativeHeight="251685376" behindDoc="0" locked="0" layoutInCell="1" allowOverlap="1" wp14:anchorId="5460A195" wp14:editId="2E0C7544">
                <wp:simplePos x="0" y="0"/>
                <wp:positionH relativeFrom="column">
                  <wp:posOffset>300217</wp:posOffset>
                </wp:positionH>
                <wp:positionV relativeFrom="paragraph">
                  <wp:posOffset>643669</wp:posOffset>
                </wp:positionV>
                <wp:extent cx="333955" cy="302150"/>
                <wp:effectExtent l="0" t="0" r="28575" b="41275"/>
                <wp:wrapNone/>
                <wp:docPr id="5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302150"/>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121C" id="Rectangle 43" o:spid="_x0000_s1026" style="position:absolute;margin-left:23.65pt;margin-top:50.7pt;width:26.3pt;height:23.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" fillcolor="white [3212]" stroked="f" strokeweight="3pt">
                <v:shadow on="t" color="#7f7f7f" opacity=".5" offset="1pt"/>
              </v:rect>
            </w:pict>
          </mc:Fallback>
        </mc:AlternateContent>
      </w:r>
      <w:r>
        <w:rPr>
          <w:noProof/>
        </w:rPr>
        <mc:AlternateContent>
          <mc:Choice Requires="wps">
            <w:drawing>
              <wp:anchor distT="0" distB="0" distL="114300" distR="114300" simplePos="0" relativeHeight="251683328" behindDoc="0" locked="0" layoutInCell="1" allowOverlap="1" wp14:anchorId="3D82C982" wp14:editId="2C1C6EDC">
                <wp:simplePos x="0" y="0"/>
                <wp:positionH relativeFrom="column">
                  <wp:posOffset>1066083</wp:posOffset>
                </wp:positionH>
                <wp:positionV relativeFrom="paragraph">
                  <wp:posOffset>272857</wp:posOffset>
                </wp:positionV>
                <wp:extent cx="333955" cy="63610"/>
                <wp:effectExtent l="0" t="0" r="28575" b="31750"/>
                <wp:wrapNone/>
                <wp:docPr id="5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63610"/>
                        </a:xfrm>
                        <a:prstGeom prst="rect">
                          <a:avLst/>
                        </a:prstGeom>
                        <a:solidFill>
                          <a:schemeClr val="accent4">
                            <a:lumMod val="20000"/>
                            <a:lumOff val="80000"/>
                          </a:schemeClr>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1BDC1" id="Rectangle 43" o:spid="_x0000_s1026" style="position:absolute;margin-left:83.95pt;margin-top:21.5pt;width:26.3pt;height: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" fillcolor="#fff2cc [663]" stroked="f" strokeweight="3pt">
                <v:shadow on="t" color="#7f7f7f" opacity=".5" offset="1pt"/>
              </v:rect>
            </w:pict>
          </mc:Fallback>
        </mc:AlternateContent>
      </w:r>
      <w:r w:rsidR="00D95E37">
        <w:rPr>
          <w:noProof/>
        </w:rPr>
        <mc:AlternateContent>
          <mc:Choice Requires="wps">
            <w:drawing>
              <wp:anchor distT="0" distB="0" distL="114300" distR="114300" simplePos="0" relativeHeight="251664896" behindDoc="0" locked="0" layoutInCell="1" allowOverlap="1" wp14:anchorId="30CA255F" wp14:editId="013EEFC9">
                <wp:simplePos x="0" y="0"/>
                <wp:positionH relativeFrom="column">
                  <wp:posOffset>2813050</wp:posOffset>
                </wp:positionH>
                <wp:positionV relativeFrom="paragraph">
                  <wp:posOffset>2359025</wp:posOffset>
                </wp:positionV>
                <wp:extent cx="294005" cy="249555"/>
                <wp:effectExtent l="0" t="0" r="10795" b="17145"/>
                <wp:wrapNone/>
                <wp:docPr id="4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495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35F44" id="Rectangle 46" o:spid="_x0000_s1026" style="position:absolute;margin-left:221.5pt;margin-top:185.75pt;width:23.15pt;height:1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" filled="f" strokecolor="red" strokeweight="1.5pt"/>
            </w:pict>
          </mc:Fallback>
        </mc:AlternateContent>
      </w:r>
      <w:r w:rsidR="00D95E37">
        <w:rPr>
          <w:noProof/>
        </w:rPr>
        <mc:AlternateContent>
          <mc:Choice Requires="wps">
            <w:drawing>
              <wp:anchor distT="0" distB="0" distL="114300" distR="114300" simplePos="0" relativeHeight="251663872" behindDoc="0" locked="0" layoutInCell="1" allowOverlap="1" wp14:anchorId="5608731E" wp14:editId="616709E3">
                <wp:simplePos x="0" y="0"/>
                <wp:positionH relativeFrom="column">
                  <wp:posOffset>90805</wp:posOffset>
                </wp:positionH>
                <wp:positionV relativeFrom="paragraph">
                  <wp:posOffset>1711960</wp:posOffset>
                </wp:positionV>
                <wp:extent cx="233680" cy="387985"/>
                <wp:effectExtent l="0" t="0" r="13970" b="12065"/>
                <wp:wrapNone/>
                <wp:docPr id="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3879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06658" id="Rectangle 45" o:spid="_x0000_s1026" style="position:absolute;margin-left:7.15pt;margin-top:134.8pt;width:18.4pt;height:3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" filled="f" strokecolor="red" strokeweight="1.5pt"/>
            </w:pict>
          </mc:Fallback>
        </mc:AlternateContent>
      </w:r>
      <w:r w:rsidR="00D95E37" w:rsidRPr="000A7F67">
        <w:rPr>
          <w:noProof/>
        </w:rPr>
        <w:drawing>
          <wp:inline distT="0" distB="0" distL="0" distR="0" wp14:anchorId="27CBE54A" wp14:editId="463F304B">
            <wp:extent cx="5764530" cy="2663825"/>
            <wp:effectExtent l="19050" t="19050" r="26670" b="22225"/>
            <wp:docPr id="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1" cstate="print">
                      <a:extLst>
                        <a:ext uri="{28A0092B-C50C-407E-A947-70E740481C1C}">
                          <a14:useLocalDpi xmlns:a14="http://schemas.microsoft.com/office/drawing/2010/main" val="0"/>
                        </a:ext>
                      </a:extLst>
                    </a:blip>
                    <a:srcRect t="21182" b="1744"/>
                    <a:stretch>
                      <a:fillRect/>
                    </a:stretch>
                  </pic:blipFill>
                  <pic:spPr bwMode="auto">
                    <a:xfrm>
                      <a:off x="0" y="0"/>
                      <a:ext cx="5764530" cy="2663825"/>
                    </a:xfrm>
                    <a:prstGeom prst="rect">
                      <a:avLst/>
                    </a:prstGeom>
                    <a:noFill/>
                    <a:ln w="12700" cmpd="sng">
                      <a:solidFill>
                        <a:srgbClr val="000000"/>
                      </a:solidFill>
                      <a:miter lim="800000"/>
                      <a:headEnd/>
                      <a:tailEnd/>
                    </a:ln>
                    <a:effectLst/>
                  </pic:spPr>
                </pic:pic>
              </a:graphicData>
            </a:graphic>
          </wp:inline>
        </w:drawing>
      </w:r>
    </w:p>
    <w:p w14:paraId="24EB7D03" w14:textId="77777777" w:rsidR="007103EF" w:rsidRDefault="007103EF" w:rsidP="00FE50E7">
      <w:pPr>
        <w:jc w:val="both"/>
        <w:rPr>
          <w:noProof/>
        </w:rPr>
      </w:pPr>
    </w:p>
    <w:p w14:paraId="7927B0AE" w14:textId="77777777" w:rsidR="007103EF" w:rsidRPr="00883056" w:rsidRDefault="007103EF" w:rsidP="007103EF">
      <w:pPr>
        <w:jc w:val="both"/>
        <w:rPr>
          <w:b/>
          <w:u w:val="single"/>
        </w:rPr>
      </w:pPr>
      <w:r w:rsidRPr="00883056">
        <w:rPr>
          <w:b/>
          <w:u w:val="single"/>
        </w:rPr>
        <w:t>Zavihek '</w:t>
      </w:r>
      <w:r>
        <w:rPr>
          <w:b/>
          <w:u w:val="single"/>
        </w:rPr>
        <w:t>GERK VINOGRADA</w:t>
      </w:r>
      <w:r w:rsidRPr="00883056">
        <w:rPr>
          <w:b/>
          <w:u w:val="single"/>
        </w:rPr>
        <w:t>'</w:t>
      </w:r>
    </w:p>
    <w:p w14:paraId="02B20631" w14:textId="26B6F5F6" w:rsidR="007103EF" w:rsidRDefault="007103EF" w:rsidP="00FE50E7">
      <w:pPr>
        <w:jc w:val="both"/>
        <w:rPr>
          <w:noProof/>
        </w:rPr>
      </w:pPr>
      <w:r>
        <w:rPr>
          <w:noProof/>
        </w:rPr>
        <w:t>Po shranitvi zgoraj označenih podatkov se</w:t>
      </w:r>
      <w:r w:rsidR="006F4B09">
        <w:rPr>
          <w:noProof/>
        </w:rPr>
        <w:t>,</w:t>
      </w:r>
      <w:r>
        <w:rPr>
          <w:noProof/>
        </w:rPr>
        <w:t xml:space="preserve"> v kolikor je izbrana izbirna izjava 1, 3 ali 4</w:t>
      </w:r>
      <w:r w:rsidR="006F4B09">
        <w:rPr>
          <w:noProof/>
        </w:rPr>
        <w:t>,</w:t>
      </w:r>
      <w:r>
        <w:rPr>
          <w:noProof/>
        </w:rPr>
        <w:t xml:space="preserve"> prikaže nov zavihek G</w:t>
      </w:r>
      <w:r w:rsidR="00D264AC">
        <w:rPr>
          <w:noProof/>
        </w:rPr>
        <w:t>ERK</w:t>
      </w:r>
      <w:r>
        <w:rPr>
          <w:noProof/>
        </w:rPr>
        <w:t xml:space="preserve"> vinog</w:t>
      </w:r>
      <w:r w:rsidR="00D264AC">
        <w:rPr>
          <w:noProof/>
        </w:rPr>
        <w:t>r</w:t>
      </w:r>
      <w:r>
        <w:rPr>
          <w:noProof/>
        </w:rPr>
        <w:t>ada.</w:t>
      </w:r>
      <w:r w:rsidR="006F4B09">
        <w:rPr>
          <w:noProof/>
        </w:rPr>
        <w:t xml:space="preserve"> Vpišite številko GERK-PID-a, pod katero ste v RKG-ju vpisali </w:t>
      </w:r>
      <w:r w:rsidR="00B77432">
        <w:rPr>
          <w:noProof/>
        </w:rPr>
        <w:t>trsne cepljenke. V primeru izbrane izbirne izjave 2, se zavihek G</w:t>
      </w:r>
      <w:r w:rsidR="00D264AC">
        <w:rPr>
          <w:noProof/>
        </w:rPr>
        <w:t>ERK</w:t>
      </w:r>
      <w:r w:rsidR="00B77432">
        <w:rPr>
          <w:noProof/>
        </w:rPr>
        <w:t xml:space="preserve"> vinograda ne prikaže, saj trsne cepljenke v vinogradu še niso posajene. </w:t>
      </w:r>
    </w:p>
    <w:p w14:paraId="02A42666" w14:textId="77777777" w:rsidR="007103EF" w:rsidRDefault="007103EF" w:rsidP="00FE50E7">
      <w:pPr>
        <w:jc w:val="both"/>
        <w:rPr>
          <w:noProof/>
        </w:rPr>
      </w:pPr>
    </w:p>
    <w:p w14:paraId="6E61CB0E" w14:textId="77777777" w:rsidR="007103EF" w:rsidRDefault="008A050A" w:rsidP="00FE50E7">
      <w:pPr>
        <w:jc w:val="both"/>
        <w:rPr>
          <w:noProof/>
        </w:rPr>
      </w:pPr>
      <w:r>
        <w:rPr>
          <w:noProof/>
        </w:rPr>
        <w:t>Številko GERK-PID-a vpišete tako, da kliknete na gumb 'Dodaj'. Prikaže se nova vrstica</w:t>
      </w:r>
      <w:r w:rsidR="003068E7">
        <w:rPr>
          <w:noProof/>
        </w:rPr>
        <w:t>, kjer s klikom na lupo izberete številko GERK-PID-a iz seznama.</w:t>
      </w:r>
      <w:r w:rsidR="004C5793">
        <w:rPr>
          <w:noProof/>
        </w:rPr>
        <w:t xml:space="preserve"> Seznam zapisov je omejen glede na vinsko leto oddaje zahtevka.</w:t>
      </w:r>
      <w:r w:rsidR="002B654E">
        <w:rPr>
          <w:noProof/>
        </w:rPr>
        <w:t xml:space="preserve"> </w:t>
      </w:r>
    </w:p>
    <w:p w14:paraId="38B7CB2C" w14:textId="70A439B2" w:rsidR="008A050A" w:rsidRDefault="00D264AC" w:rsidP="00FE50E7">
      <w:pPr>
        <w:jc w:val="both"/>
        <w:rPr>
          <w:noProof/>
        </w:rPr>
      </w:pPr>
      <w:r>
        <w:rPr>
          <w:noProof/>
        </w:rPr>
        <mc:AlternateContent>
          <mc:Choice Requires="wps">
            <w:drawing>
              <wp:anchor distT="0" distB="0" distL="114300" distR="114300" simplePos="0" relativeHeight="251693568" behindDoc="0" locked="0" layoutInCell="1" allowOverlap="1" wp14:anchorId="0EC22E74" wp14:editId="3DFA5749">
                <wp:simplePos x="0" y="0"/>
                <wp:positionH relativeFrom="column">
                  <wp:posOffset>1121741</wp:posOffset>
                </wp:positionH>
                <wp:positionV relativeFrom="paragraph">
                  <wp:posOffset>417250</wp:posOffset>
                </wp:positionV>
                <wp:extent cx="333955" cy="63610"/>
                <wp:effectExtent l="0" t="0" r="28575" b="31750"/>
                <wp:wrapNone/>
                <wp:docPr id="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63610"/>
                        </a:xfrm>
                        <a:prstGeom prst="rect">
                          <a:avLst/>
                        </a:prstGeom>
                        <a:solidFill>
                          <a:schemeClr val="accent5">
                            <a:lumMod val="40000"/>
                            <a:lumOff val="60000"/>
                          </a:schemeClr>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ABB54" id="Rectangle 43" o:spid="_x0000_s1026" style="position:absolute;margin-left:88.35pt;margin-top:32.85pt;width:26.3pt;height: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" fillcolor="#bdd6ee [1304]" stroked="f" strokeweight="3pt">
                <v:shadow on="t" color="#7f7f7f" opacity=".5" offset="1pt"/>
              </v:rect>
            </w:pict>
          </mc:Fallback>
        </mc:AlternateContent>
      </w:r>
      <w:r>
        <w:rPr>
          <w:noProof/>
        </w:rPr>
        <mc:AlternateContent>
          <mc:Choice Requires="wps">
            <w:drawing>
              <wp:anchor distT="0" distB="0" distL="114300" distR="114300" simplePos="0" relativeHeight="251691520" behindDoc="0" locked="0" layoutInCell="1" allowOverlap="1" wp14:anchorId="04A507F7" wp14:editId="2D7D0EFC">
                <wp:simplePos x="0" y="0"/>
                <wp:positionH relativeFrom="column">
                  <wp:posOffset>275231</wp:posOffset>
                </wp:positionH>
                <wp:positionV relativeFrom="paragraph">
                  <wp:posOffset>787676</wp:posOffset>
                </wp:positionV>
                <wp:extent cx="333955" cy="286247"/>
                <wp:effectExtent l="0" t="0" r="28575" b="38100"/>
                <wp:wrapNone/>
                <wp:docPr id="5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286247"/>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8F0BD" id="Rectangle 43" o:spid="_x0000_s1026" style="position:absolute;margin-left:21.65pt;margin-top:62pt;width:26.3pt;height:2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" fillcolor="white [3212]" stroked="f" strokeweight="3pt">
                <v:shadow on="t" color="#7f7f7f" opacity=".5" offset="1pt"/>
              </v:rect>
            </w:pict>
          </mc:Fallback>
        </mc:AlternateContent>
      </w:r>
      <w:r w:rsidR="00D95E37">
        <w:rPr>
          <w:noProof/>
        </w:rPr>
        <mc:AlternateContent>
          <mc:Choice Requires="wps">
            <w:drawing>
              <wp:anchor distT="0" distB="0" distL="114300" distR="114300" simplePos="0" relativeHeight="251665920" behindDoc="0" locked="0" layoutInCell="1" allowOverlap="1" wp14:anchorId="1D353C4A" wp14:editId="632CBA58">
                <wp:simplePos x="0" y="0"/>
                <wp:positionH relativeFrom="column">
                  <wp:posOffset>248285</wp:posOffset>
                </wp:positionH>
                <wp:positionV relativeFrom="paragraph">
                  <wp:posOffset>1922780</wp:posOffset>
                </wp:positionV>
                <wp:extent cx="224790" cy="198120"/>
                <wp:effectExtent l="0" t="0" r="22860" b="11430"/>
                <wp:wrapNone/>
                <wp:docPr id="4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1981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92A9A" id="Rectangle 47" o:spid="_x0000_s1026" style="position:absolute;margin-left:19.55pt;margin-top:151.4pt;width:17.7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" filled="f" strokecolor="red" strokeweight="1.5pt"/>
            </w:pict>
          </mc:Fallback>
        </mc:AlternateContent>
      </w:r>
      <w:r w:rsidR="00D95E37" w:rsidRPr="000A7F67">
        <w:rPr>
          <w:noProof/>
        </w:rPr>
        <w:drawing>
          <wp:inline distT="0" distB="0" distL="0" distR="0" wp14:anchorId="54281056" wp14:editId="2A3DC900">
            <wp:extent cx="5764530" cy="2075180"/>
            <wp:effectExtent l="19050" t="19050" r="26670" b="20320"/>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cstate="print">
                      <a:extLst>
                        <a:ext uri="{28A0092B-C50C-407E-A947-70E740481C1C}">
                          <a14:useLocalDpi xmlns:a14="http://schemas.microsoft.com/office/drawing/2010/main" val="0"/>
                        </a:ext>
                      </a:extLst>
                    </a:blip>
                    <a:srcRect t="20944" b="18947"/>
                    <a:stretch>
                      <a:fillRect/>
                    </a:stretch>
                  </pic:blipFill>
                  <pic:spPr bwMode="auto">
                    <a:xfrm>
                      <a:off x="0" y="0"/>
                      <a:ext cx="5764530" cy="2075180"/>
                    </a:xfrm>
                    <a:prstGeom prst="rect">
                      <a:avLst/>
                    </a:prstGeom>
                    <a:noFill/>
                    <a:ln w="12700" cmpd="sng">
                      <a:solidFill>
                        <a:srgbClr val="000000"/>
                      </a:solidFill>
                      <a:miter lim="800000"/>
                      <a:headEnd/>
                      <a:tailEnd/>
                    </a:ln>
                    <a:effectLst/>
                  </pic:spPr>
                </pic:pic>
              </a:graphicData>
            </a:graphic>
          </wp:inline>
        </w:drawing>
      </w:r>
    </w:p>
    <w:p w14:paraId="7DFA2954" w14:textId="77777777" w:rsidR="008A050A" w:rsidRDefault="008A050A" w:rsidP="00FE50E7">
      <w:pPr>
        <w:jc w:val="both"/>
        <w:rPr>
          <w:noProof/>
        </w:rPr>
      </w:pPr>
    </w:p>
    <w:p w14:paraId="01106D43" w14:textId="77777777" w:rsidR="008A050A" w:rsidRDefault="004F0725" w:rsidP="00FE50E7">
      <w:pPr>
        <w:jc w:val="both"/>
        <w:rPr>
          <w:noProof/>
        </w:rPr>
      </w:pPr>
      <w:r>
        <w:rPr>
          <w:noProof/>
        </w:rPr>
        <w:t xml:space="preserve">V iskalniku </w:t>
      </w:r>
      <w:r w:rsidR="004C5793">
        <w:rPr>
          <w:noProof/>
        </w:rPr>
        <w:t xml:space="preserve">lahko iščete zapise tudi po kriterijih. Željeni zapis izberete in kliknete 'V redu'. </w:t>
      </w:r>
    </w:p>
    <w:p w14:paraId="6E3C4C9F" w14:textId="77777777" w:rsidR="00AB744C" w:rsidRDefault="00AB744C" w:rsidP="00FE50E7">
      <w:pPr>
        <w:jc w:val="both"/>
        <w:rPr>
          <w:noProof/>
        </w:rPr>
      </w:pPr>
    </w:p>
    <w:p w14:paraId="1A547331" w14:textId="77777777" w:rsidR="008A050A" w:rsidRDefault="008A050A" w:rsidP="00FE50E7">
      <w:pPr>
        <w:jc w:val="both"/>
        <w:rPr>
          <w:noProof/>
        </w:rPr>
      </w:pPr>
    </w:p>
    <w:p w14:paraId="34D3CE62" w14:textId="4B2B024F" w:rsidR="004F0725" w:rsidRDefault="00D613E2" w:rsidP="00FE50E7">
      <w:pPr>
        <w:jc w:val="both"/>
        <w:rPr>
          <w:noProof/>
        </w:rPr>
      </w:pPr>
      <w:r>
        <w:rPr>
          <w:noProof/>
        </w:rPr>
        <w:lastRenderedPageBreak/>
        <mc:AlternateContent>
          <mc:Choice Requires="wps">
            <w:drawing>
              <wp:anchor distT="0" distB="0" distL="114300" distR="114300" simplePos="0" relativeHeight="251699712" behindDoc="0" locked="0" layoutInCell="1" allowOverlap="1" wp14:anchorId="7A409431" wp14:editId="416027FA">
                <wp:simplePos x="0" y="0"/>
                <wp:positionH relativeFrom="column">
                  <wp:posOffset>308168</wp:posOffset>
                </wp:positionH>
                <wp:positionV relativeFrom="paragraph">
                  <wp:posOffset>2245140</wp:posOffset>
                </wp:positionV>
                <wp:extent cx="333955" cy="111318"/>
                <wp:effectExtent l="0" t="0" r="28575" b="41275"/>
                <wp:wrapNone/>
                <wp:docPr id="6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111318"/>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FF830" id="Rectangle 43" o:spid="_x0000_s1026" style="position:absolute;margin-left:24.25pt;margin-top:176.8pt;width:26.3pt;height:8.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" fillcolor="white [3212]" stroked="f" strokeweight="3pt">
                <v:shadow on="t" color="#7f7f7f" opacity=".5" offset="1pt"/>
              </v:rect>
            </w:pict>
          </mc:Fallback>
        </mc:AlternateContent>
      </w:r>
      <w:r>
        <w:rPr>
          <w:noProof/>
        </w:rPr>
        <mc:AlternateContent>
          <mc:Choice Requires="wps">
            <w:drawing>
              <wp:anchor distT="0" distB="0" distL="114300" distR="114300" simplePos="0" relativeHeight="251695616" behindDoc="0" locked="0" layoutInCell="1" allowOverlap="1" wp14:anchorId="5A34A8AB" wp14:editId="4B640760">
                <wp:simplePos x="0" y="0"/>
                <wp:positionH relativeFrom="column">
                  <wp:posOffset>4617775</wp:posOffset>
                </wp:positionH>
                <wp:positionV relativeFrom="paragraph">
                  <wp:posOffset>2602948</wp:posOffset>
                </wp:positionV>
                <wp:extent cx="524786" cy="278295"/>
                <wp:effectExtent l="0" t="0" r="27940" b="2667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86" cy="2782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89C1" id="Rectangle 30" o:spid="_x0000_s1026" style="position:absolute;margin-left:363.6pt;margin-top:204.95pt;width:41.3pt;height:21.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" filled="f" strokecolor="red" strokeweight="1.5pt"/>
            </w:pict>
          </mc:Fallback>
        </mc:AlternateContent>
      </w:r>
      <w:r w:rsidR="00D95E37" w:rsidRPr="000A7F67">
        <w:rPr>
          <w:noProof/>
        </w:rPr>
        <w:drawing>
          <wp:inline distT="0" distB="0" distL="0" distR="0" wp14:anchorId="2007A5E2" wp14:editId="4AAC1299">
            <wp:extent cx="5764530" cy="2838450"/>
            <wp:effectExtent l="19050" t="19050" r="26670" b="19050"/>
            <wp:docPr id="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3">
                      <a:extLst>
                        <a:ext uri="{28A0092B-C50C-407E-A947-70E740481C1C}">
                          <a14:useLocalDpi xmlns:a14="http://schemas.microsoft.com/office/drawing/2010/main" val="0"/>
                        </a:ext>
                      </a:extLst>
                    </a:blip>
                    <a:srcRect t="1163" b="2626"/>
                    <a:stretch>
                      <a:fillRect/>
                    </a:stretch>
                  </pic:blipFill>
                  <pic:spPr bwMode="auto">
                    <a:xfrm>
                      <a:off x="0" y="0"/>
                      <a:ext cx="5764530" cy="2838450"/>
                    </a:xfrm>
                    <a:prstGeom prst="rect">
                      <a:avLst/>
                    </a:prstGeom>
                    <a:noFill/>
                    <a:ln w="12700" cmpd="sng">
                      <a:solidFill>
                        <a:srgbClr val="000000"/>
                      </a:solidFill>
                      <a:miter lim="800000"/>
                      <a:headEnd/>
                      <a:tailEnd/>
                    </a:ln>
                    <a:effectLst/>
                  </pic:spPr>
                </pic:pic>
              </a:graphicData>
            </a:graphic>
          </wp:inline>
        </w:drawing>
      </w:r>
    </w:p>
    <w:p w14:paraId="3CA14631" w14:textId="77777777" w:rsidR="00AB744C" w:rsidRDefault="00AB744C" w:rsidP="00FE50E7">
      <w:pPr>
        <w:jc w:val="both"/>
        <w:rPr>
          <w:noProof/>
        </w:rPr>
      </w:pPr>
    </w:p>
    <w:p w14:paraId="120E8F4F" w14:textId="441F87F3" w:rsidR="00AB744C" w:rsidRDefault="00AB744C" w:rsidP="00FE50E7">
      <w:pPr>
        <w:jc w:val="both"/>
        <w:rPr>
          <w:noProof/>
        </w:rPr>
      </w:pPr>
      <w:r>
        <w:rPr>
          <w:noProof/>
        </w:rPr>
        <w:t>V primeru zasajenih več različnih sort na istem GERK-PID-u, mora imeti vsaka sorta svoj zapis.</w:t>
      </w:r>
    </w:p>
    <w:p w14:paraId="539C8471" w14:textId="612041C2" w:rsidR="00AB744C" w:rsidRDefault="00D613E2" w:rsidP="00FE50E7">
      <w:pPr>
        <w:jc w:val="both"/>
        <w:rPr>
          <w:noProof/>
        </w:rPr>
      </w:pPr>
      <w:r>
        <w:rPr>
          <w:noProof/>
        </w:rPr>
        <mc:AlternateContent>
          <mc:Choice Requires="wps">
            <w:drawing>
              <wp:anchor distT="0" distB="0" distL="114300" distR="114300" simplePos="0" relativeHeight="251697664" behindDoc="0" locked="0" layoutInCell="1" allowOverlap="1" wp14:anchorId="2D878978" wp14:editId="717AF9DC">
                <wp:simplePos x="0" y="0"/>
                <wp:positionH relativeFrom="column">
                  <wp:posOffset>101434</wp:posOffset>
                </wp:positionH>
                <wp:positionV relativeFrom="paragraph">
                  <wp:posOffset>1117765</wp:posOffset>
                </wp:positionV>
                <wp:extent cx="333955" cy="245993"/>
                <wp:effectExtent l="0" t="0" r="28575" b="40005"/>
                <wp:wrapNone/>
                <wp:docPr id="6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245993"/>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9EB00" id="Rectangle 43" o:spid="_x0000_s1026" style="position:absolute;margin-left:8pt;margin-top:88pt;width:26.3pt;height:19.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" fillcolor="white [3212]" stroked="f" strokeweight="3pt">
                <v:shadow on="t" color="#7f7f7f" opacity=".5" offset="1pt"/>
              </v:rect>
            </w:pict>
          </mc:Fallback>
        </mc:AlternateContent>
      </w:r>
      <w:r w:rsidR="00D95E37" w:rsidRPr="000A7F67">
        <w:rPr>
          <w:noProof/>
        </w:rPr>
        <w:drawing>
          <wp:inline distT="0" distB="0" distL="0" distR="0" wp14:anchorId="6073A57E" wp14:editId="4BB043A2">
            <wp:extent cx="5756910" cy="1438910"/>
            <wp:effectExtent l="19050" t="19050" r="15240" b="2794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1438910"/>
                    </a:xfrm>
                    <a:prstGeom prst="rect">
                      <a:avLst/>
                    </a:prstGeom>
                    <a:noFill/>
                    <a:ln w="12700" cmpd="sng">
                      <a:solidFill>
                        <a:srgbClr val="000000"/>
                      </a:solidFill>
                      <a:miter lim="800000"/>
                      <a:headEnd/>
                      <a:tailEnd/>
                    </a:ln>
                    <a:effectLst/>
                  </pic:spPr>
                </pic:pic>
              </a:graphicData>
            </a:graphic>
          </wp:inline>
        </w:drawing>
      </w:r>
    </w:p>
    <w:p w14:paraId="3691CC7A" w14:textId="77777777" w:rsidR="008A050A" w:rsidRDefault="008A050A" w:rsidP="00FE50E7">
      <w:pPr>
        <w:jc w:val="both"/>
        <w:rPr>
          <w:noProof/>
        </w:rPr>
      </w:pPr>
    </w:p>
    <w:p w14:paraId="125E2D9A" w14:textId="77777777" w:rsidR="00C24C2B" w:rsidRDefault="00C24C2B" w:rsidP="00FE50E7">
      <w:pPr>
        <w:jc w:val="both"/>
        <w:rPr>
          <w:noProof/>
        </w:rPr>
      </w:pPr>
      <w:r>
        <w:rPr>
          <w:noProof/>
        </w:rPr>
        <w:t xml:space="preserve">Tekom vnosa aplikacija ob shranitvi podatkov </w:t>
      </w:r>
      <w:r w:rsidR="00FE50E7">
        <w:rPr>
          <w:noProof/>
        </w:rPr>
        <w:t xml:space="preserve">opozori, če niso izpolnjena vsa obvezna polja ali če so izpolnjena napačno. V primeru opozoril še enkrat preverite </w:t>
      </w:r>
      <w:r w:rsidR="00590BBB">
        <w:rPr>
          <w:noProof/>
        </w:rPr>
        <w:t xml:space="preserve">vnosna </w:t>
      </w:r>
      <w:r w:rsidR="00FE50E7">
        <w:rPr>
          <w:noProof/>
        </w:rPr>
        <w:t xml:space="preserve">polja, sicer oddaja </w:t>
      </w:r>
      <w:r w:rsidR="00AC0B3F">
        <w:rPr>
          <w:noProof/>
        </w:rPr>
        <w:t>zahtevka</w:t>
      </w:r>
      <w:r w:rsidR="00FE50E7">
        <w:rPr>
          <w:noProof/>
        </w:rPr>
        <w:t xml:space="preserve"> ni možna.</w:t>
      </w:r>
      <w:r w:rsidR="006B4008">
        <w:rPr>
          <w:noProof/>
        </w:rPr>
        <w:t xml:space="preserve"> Vlogo, ki je v statusu VNOS</w:t>
      </w:r>
      <w:r w:rsidR="00F627A3">
        <w:rPr>
          <w:noProof/>
        </w:rPr>
        <w:t>,</w:t>
      </w:r>
      <w:r w:rsidR="006B4008">
        <w:rPr>
          <w:noProof/>
        </w:rPr>
        <w:t xml:space="preserve"> lahko tudi kadarkoli izbrišete.</w:t>
      </w:r>
      <w:r w:rsidR="00FE50E7">
        <w:rPr>
          <w:noProof/>
        </w:rPr>
        <w:t xml:space="preserve">  </w:t>
      </w:r>
    </w:p>
    <w:p w14:paraId="42083926" w14:textId="77777777" w:rsidR="00096A63" w:rsidRPr="00BF718B" w:rsidRDefault="00BF718B" w:rsidP="003139C7">
      <w:pPr>
        <w:pStyle w:val="Naslov2"/>
        <w:spacing w:after="0"/>
      </w:pPr>
      <w:bookmarkStart w:id="13" w:name="_Toc33781599"/>
      <w:r w:rsidRPr="00BF718B">
        <w:t xml:space="preserve">3.2 </w:t>
      </w:r>
      <w:r w:rsidR="00096A63" w:rsidRPr="00BF718B">
        <w:t>Oddaja in elektronski podpis vloge</w:t>
      </w:r>
      <w:bookmarkEnd w:id="13"/>
    </w:p>
    <w:p w14:paraId="5085363A" w14:textId="77777777" w:rsidR="00096A63" w:rsidRPr="00071B80" w:rsidRDefault="00BF718B" w:rsidP="005B1CF4">
      <w:pPr>
        <w:jc w:val="both"/>
      </w:pPr>
      <w:r>
        <w:t>K</w:t>
      </w:r>
      <w:r w:rsidR="00096A63">
        <w:t>o s</w:t>
      </w:r>
      <w:r w:rsidR="00E127E8">
        <w:t>te</w:t>
      </w:r>
      <w:r>
        <w:t xml:space="preserve"> uspešno vnes</w:t>
      </w:r>
      <w:r w:rsidR="00E127E8">
        <w:t>li</w:t>
      </w:r>
      <w:r w:rsidR="00096A63">
        <w:t xml:space="preserve"> vsa obvezna polja, </w:t>
      </w:r>
      <w:r w:rsidR="00AC0B3F">
        <w:t>zahtevek</w:t>
      </w:r>
      <w:r>
        <w:t xml:space="preserve"> odda</w:t>
      </w:r>
      <w:r w:rsidR="00E127E8">
        <w:t>te</w:t>
      </w:r>
      <w:r w:rsidR="00096A63">
        <w:t xml:space="preserve"> </w:t>
      </w:r>
      <w:r>
        <w:t xml:space="preserve">s </w:t>
      </w:r>
      <w:r w:rsidR="00E127E8">
        <w:t>klikom</w:t>
      </w:r>
      <w:r w:rsidR="00096A63">
        <w:t xml:space="preserve"> na gumb </w:t>
      </w:r>
      <w:r w:rsidR="00096A63" w:rsidRPr="00E127E8">
        <w:t>'</w:t>
      </w:r>
      <w:r w:rsidR="00E127E8" w:rsidRPr="00E127E8">
        <w:t>O</w:t>
      </w:r>
      <w:r w:rsidR="00096A63" w:rsidRPr="00E127E8">
        <w:t>ddaj vlogo'</w:t>
      </w:r>
      <w:r w:rsidR="00096A63" w:rsidRPr="00D74552">
        <w:rPr>
          <w:b/>
        </w:rPr>
        <w:t>.</w:t>
      </w:r>
      <w:r w:rsidR="00096A63">
        <w:rPr>
          <w:b/>
        </w:rPr>
        <w:t xml:space="preserve"> </w:t>
      </w:r>
      <w:r w:rsidR="00096A63">
        <w:t xml:space="preserve">V tej fazi  </w:t>
      </w:r>
      <w:r w:rsidR="00E127E8">
        <w:t>aplikacija</w:t>
      </w:r>
      <w:r w:rsidR="00096A63">
        <w:t xml:space="preserve"> še enkrat preveri, če so vnesena vsa obvezna polja, sicer oddaja n</w:t>
      </w:r>
      <w:r w:rsidR="00E127E8">
        <w:t>i</w:t>
      </w:r>
      <w:r w:rsidR="00096A63">
        <w:t xml:space="preserve"> možna (prožila se bodo opozorila).</w:t>
      </w:r>
    </w:p>
    <w:p w14:paraId="217E3D97" w14:textId="7B5F92AA" w:rsidR="00096A63" w:rsidRDefault="00D613E2" w:rsidP="00096A63">
      <w:pPr>
        <w:rPr>
          <w:noProof/>
        </w:rPr>
      </w:pPr>
      <w:r>
        <w:rPr>
          <w:noProof/>
        </w:rPr>
        <mc:AlternateContent>
          <mc:Choice Requires="wps">
            <w:drawing>
              <wp:anchor distT="0" distB="0" distL="114300" distR="114300" simplePos="0" relativeHeight="251701760" behindDoc="0" locked="0" layoutInCell="1" allowOverlap="1" wp14:anchorId="34385282" wp14:editId="4C594B92">
                <wp:simplePos x="0" y="0"/>
                <wp:positionH relativeFrom="column">
                  <wp:posOffset>1153547</wp:posOffset>
                </wp:positionH>
                <wp:positionV relativeFrom="paragraph">
                  <wp:posOffset>792231</wp:posOffset>
                </wp:positionV>
                <wp:extent cx="1033173" cy="71562"/>
                <wp:effectExtent l="0" t="0" r="0" b="5080"/>
                <wp:wrapNone/>
                <wp:docPr id="92" name="Pravokotnik 92"/>
                <wp:cNvGraphicFramePr/>
                <a:graphic xmlns:a="http://schemas.openxmlformats.org/drawingml/2006/main">
                  <a:graphicData uri="http://schemas.microsoft.com/office/word/2010/wordprocessingShape">
                    <wps:wsp>
                      <wps:cNvSpPr/>
                      <wps:spPr>
                        <a:xfrm>
                          <a:off x="0" y="0"/>
                          <a:ext cx="1033173" cy="71562"/>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7FF350" id="Pravokotnik 92" o:spid="_x0000_s1026" style="position:absolute;margin-left:90.85pt;margin-top:62.4pt;width:81.35pt;height:5.6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" fillcolor="#b4c6e7 [1300]" stroked="f" strokeweight="1pt"/>
            </w:pict>
          </mc:Fallback>
        </mc:AlternateContent>
      </w:r>
      <w:r w:rsidR="00D95E37">
        <w:rPr>
          <w:noProof/>
        </w:rPr>
        <mc:AlternateContent>
          <mc:Choice Requires="wps">
            <w:drawing>
              <wp:anchor distT="0" distB="0" distL="114300" distR="114300" simplePos="0" relativeHeight="251652608" behindDoc="0" locked="0" layoutInCell="1" allowOverlap="1" wp14:anchorId="7AC7999C" wp14:editId="24C1636D">
                <wp:simplePos x="0" y="0"/>
                <wp:positionH relativeFrom="column">
                  <wp:posOffset>668711</wp:posOffset>
                </wp:positionH>
                <wp:positionV relativeFrom="paragraph">
                  <wp:posOffset>502644</wp:posOffset>
                </wp:positionV>
                <wp:extent cx="371475" cy="161925"/>
                <wp:effectExtent l="0" t="0" r="28575" b="28575"/>
                <wp:wrapNone/>
                <wp:docPr id="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E2E3C" id="Rectangle 30" o:spid="_x0000_s1026" style="position:absolute;margin-left:52.65pt;margin-top:39.6pt;width:29.25pt;height:1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" filled="f" strokecolor="red" strokeweight="1.5pt"/>
            </w:pict>
          </mc:Fallback>
        </mc:AlternateContent>
      </w:r>
      <w:r w:rsidR="00D95E37">
        <w:rPr>
          <w:noProof/>
        </w:rPr>
        <w:drawing>
          <wp:inline distT="0" distB="0" distL="0" distR="0" wp14:anchorId="4FA0BD2C" wp14:editId="52DAD3FA">
            <wp:extent cx="5764530" cy="1157743"/>
            <wp:effectExtent l="19050" t="19050" r="26670" b="23495"/>
            <wp:docPr id="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039" b="56515"/>
                    <a:stretch/>
                  </pic:blipFill>
                  <pic:spPr bwMode="auto">
                    <a:xfrm>
                      <a:off x="0" y="0"/>
                      <a:ext cx="5764530" cy="1157743"/>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30DA0A0" w14:textId="77777777" w:rsidR="00AC0B3F" w:rsidRDefault="00AC0B3F" w:rsidP="00096A63">
      <w:pPr>
        <w:rPr>
          <w:noProof/>
        </w:rPr>
      </w:pPr>
    </w:p>
    <w:p w14:paraId="49D1BCC4" w14:textId="77777777" w:rsidR="00096A63" w:rsidRDefault="00E127E8" w:rsidP="00BF718B">
      <w:pPr>
        <w:jc w:val="both"/>
      </w:pPr>
      <w:r>
        <w:t>Po kliku na 'Oddaj vlogo' se izpiše</w:t>
      </w:r>
      <w:r w:rsidR="00EA0231">
        <w:t xml:space="preserve"> obvestilo</w:t>
      </w:r>
      <w:r w:rsidR="00BF718B">
        <w:t xml:space="preserve">, </w:t>
      </w:r>
      <w:r w:rsidR="00EA0231">
        <w:t>da je za uspešno oddajo vloge potrebno obrazec</w:t>
      </w:r>
      <w:r>
        <w:t xml:space="preserve"> še elektronsko podpisati,</w:t>
      </w:r>
      <w:r w:rsidR="00096A63">
        <w:t xml:space="preserve"> </w:t>
      </w:r>
      <w:r>
        <w:t>v</w:t>
      </w:r>
      <w:r w:rsidR="00096A63">
        <w:t xml:space="preserve"> nas</w:t>
      </w:r>
      <w:r w:rsidR="00BF718B">
        <w:t xml:space="preserve">protnem primeru oddaja ni možna (za pridobitev / namestitev digitalnega potrdila glej </w:t>
      </w:r>
      <w:r w:rsidR="00BF718B" w:rsidRPr="00FE23C2">
        <w:t>poglavje</w:t>
      </w:r>
      <w:r w:rsidR="00BF718B" w:rsidRPr="003D76DF">
        <w:rPr>
          <w:b/>
        </w:rPr>
        <w:t xml:space="preserve"> 2</w:t>
      </w:r>
      <w:r w:rsidR="00C57F77">
        <w:rPr>
          <w:b/>
        </w:rPr>
        <w:t xml:space="preserve"> Navodila za pridobitev in uporabo digitalnega potrdila</w:t>
      </w:r>
      <w:r w:rsidR="00BF718B" w:rsidRPr="000001BA">
        <w:t>)</w:t>
      </w:r>
      <w:r w:rsidR="00BF718B">
        <w:t>.</w:t>
      </w:r>
    </w:p>
    <w:p w14:paraId="0E438B31" w14:textId="16AA4702" w:rsidR="00096A63" w:rsidRDefault="00D95E37" w:rsidP="00096A63">
      <w:r>
        <w:rPr>
          <w:noProof/>
        </w:rPr>
        <w:lastRenderedPageBreak/>
        <mc:AlternateContent>
          <mc:Choice Requires="wps">
            <w:drawing>
              <wp:anchor distT="0" distB="0" distL="114300" distR="114300" simplePos="0" relativeHeight="251654656" behindDoc="0" locked="0" layoutInCell="1" allowOverlap="1" wp14:anchorId="565CDF8B" wp14:editId="15030B52">
                <wp:simplePos x="0" y="0"/>
                <wp:positionH relativeFrom="column">
                  <wp:posOffset>3252470</wp:posOffset>
                </wp:positionH>
                <wp:positionV relativeFrom="paragraph">
                  <wp:posOffset>1102995</wp:posOffset>
                </wp:positionV>
                <wp:extent cx="1171575" cy="342900"/>
                <wp:effectExtent l="0" t="0" r="28575" b="19050"/>
                <wp:wrapNone/>
                <wp:docPr id="3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8351B" id="Rectangle 32" o:spid="_x0000_s1026" style="position:absolute;margin-left:256.1pt;margin-top:86.85pt;width:92.2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" filled="f" strokecolor="red" strokeweight="1.5pt"/>
            </w:pict>
          </mc:Fallback>
        </mc:AlternateContent>
      </w:r>
      <w:r w:rsidRPr="00B11F73">
        <w:rPr>
          <w:noProof/>
        </w:rPr>
        <w:drawing>
          <wp:inline distT="0" distB="0" distL="0" distR="0" wp14:anchorId="64861820" wp14:editId="61142893">
            <wp:extent cx="5772785" cy="1494790"/>
            <wp:effectExtent l="19050" t="19050" r="18415" b="10160"/>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6">
                      <a:extLst>
                        <a:ext uri="{28A0092B-C50C-407E-A947-70E740481C1C}">
                          <a14:useLocalDpi xmlns:a14="http://schemas.microsoft.com/office/drawing/2010/main" val="0"/>
                        </a:ext>
                      </a:extLst>
                    </a:blip>
                    <a:srcRect l="41945" t="57610" r="33914" b="32089"/>
                    <a:stretch>
                      <a:fillRect/>
                    </a:stretch>
                  </pic:blipFill>
                  <pic:spPr bwMode="auto">
                    <a:xfrm>
                      <a:off x="0" y="0"/>
                      <a:ext cx="5772785" cy="1494790"/>
                    </a:xfrm>
                    <a:prstGeom prst="rect">
                      <a:avLst/>
                    </a:prstGeom>
                    <a:noFill/>
                    <a:ln w="12700" cmpd="sng">
                      <a:solidFill>
                        <a:srgbClr val="000000"/>
                      </a:solidFill>
                      <a:miter lim="800000"/>
                      <a:headEnd/>
                      <a:tailEnd/>
                    </a:ln>
                    <a:effectLst/>
                  </pic:spPr>
                </pic:pic>
              </a:graphicData>
            </a:graphic>
          </wp:inline>
        </w:drawing>
      </w:r>
    </w:p>
    <w:p w14:paraId="503F7E10" w14:textId="77777777" w:rsidR="00096A63" w:rsidRDefault="00096A63" w:rsidP="00096A63"/>
    <w:p w14:paraId="1ACE7ECD" w14:textId="77777777" w:rsidR="00D613E2" w:rsidRPr="00D613E2" w:rsidRDefault="00FE0769" w:rsidP="00FE0769">
      <w:pPr>
        <w:jc w:val="both"/>
      </w:pPr>
      <w:r w:rsidRPr="00D613E2">
        <w:t xml:space="preserve">Po potrditvi gumba </w:t>
      </w:r>
      <w:r w:rsidR="00E127E8" w:rsidRPr="00D613E2">
        <w:t>'I</w:t>
      </w:r>
      <w:r w:rsidRPr="00D613E2">
        <w:t>zvedi oddajo</w:t>
      </w:r>
      <w:r w:rsidR="00E127E8" w:rsidRPr="00D613E2">
        <w:t>'</w:t>
      </w:r>
      <w:r w:rsidRPr="00D613E2">
        <w:t>, se o</w:t>
      </w:r>
      <w:r w:rsidR="00C57F77" w:rsidRPr="00D613E2">
        <w:t xml:space="preserve">dpre forma z obrazcem, ki omogoča izvedbo elektronskega podpisa dokumenta. Na voljo sta dva gumba: </w:t>
      </w:r>
    </w:p>
    <w:p w14:paraId="220D79B4" w14:textId="70B92FCE" w:rsidR="00D613E2" w:rsidRPr="006121AC" w:rsidRDefault="00E127E8" w:rsidP="006121AC">
      <w:pPr>
        <w:pStyle w:val="Odstavekseznama"/>
        <w:numPr>
          <w:ilvl w:val="0"/>
          <w:numId w:val="26"/>
        </w:numPr>
        <w:spacing w:after="0"/>
        <w:ind w:left="714" w:hanging="357"/>
        <w:jc w:val="both"/>
        <w:rPr>
          <w:rFonts w:ascii="Times New Roman" w:hAnsi="Times New Roman"/>
          <w:b/>
        </w:rPr>
      </w:pPr>
      <w:r w:rsidRPr="006121AC">
        <w:rPr>
          <w:rFonts w:ascii="Times New Roman" w:hAnsi="Times New Roman"/>
        </w:rPr>
        <w:t>Nazaj</w:t>
      </w:r>
      <w:r w:rsidR="00D613E2" w:rsidRPr="006121AC">
        <w:rPr>
          <w:rFonts w:ascii="Times New Roman" w:hAnsi="Times New Roman"/>
        </w:rPr>
        <w:t xml:space="preserve">: </w:t>
      </w:r>
      <w:r w:rsidR="00C57F77" w:rsidRPr="006121AC">
        <w:rPr>
          <w:rFonts w:ascii="Times New Roman" w:hAnsi="Times New Roman"/>
        </w:rPr>
        <w:t>gumb zapre formo in izvedba oddaje se prekine</w:t>
      </w:r>
      <w:r w:rsidR="00D613E2" w:rsidRPr="006121AC">
        <w:rPr>
          <w:rFonts w:ascii="Times New Roman" w:hAnsi="Times New Roman"/>
        </w:rPr>
        <w:t>;</w:t>
      </w:r>
    </w:p>
    <w:p w14:paraId="2ED40C8C" w14:textId="54FACD65" w:rsidR="00096A63" w:rsidRPr="006121AC" w:rsidRDefault="00E127E8" w:rsidP="006121AC">
      <w:pPr>
        <w:pStyle w:val="Odstavekseznama"/>
        <w:numPr>
          <w:ilvl w:val="0"/>
          <w:numId w:val="26"/>
        </w:numPr>
        <w:spacing w:after="0"/>
        <w:ind w:left="714" w:hanging="357"/>
        <w:jc w:val="both"/>
        <w:rPr>
          <w:rFonts w:ascii="Times New Roman" w:hAnsi="Times New Roman"/>
          <w:b/>
        </w:rPr>
      </w:pPr>
      <w:r w:rsidRPr="006121AC">
        <w:rPr>
          <w:rFonts w:ascii="Times New Roman" w:hAnsi="Times New Roman"/>
        </w:rPr>
        <w:t>E</w:t>
      </w:r>
      <w:r w:rsidR="00C57F77" w:rsidRPr="006121AC">
        <w:rPr>
          <w:rFonts w:ascii="Times New Roman" w:hAnsi="Times New Roman"/>
        </w:rPr>
        <w:t>lektronsko podpiši in oddaj vlogo</w:t>
      </w:r>
      <w:r w:rsidR="00D613E2" w:rsidRPr="006121AC">
        <w:rPr>
          <w:rFonts w:ascii="Times New Roman" w:hAnsi="Times New Roman"/>
        </w:rPr>
        <w:t xml:space="preserve">: </w:t>
      </w:r>
      <w:r w:rsidR="00C57F77" w:rsidRPr="006121AC">
        <w:rPr>
          <w:rFonts w:ascii="Times New Roman" w:hAnsi="Times New Roman"/>
        </w:rPr>
        <w:t xml:space="preserve">gumb sproži izvedbo elektronskega podpisa z uporabo komponente SETCCE </w:t>
      </w:r>
      <w:proofErr w:type="spellStart"/>
      <w:r w:rsidR="00C57F77" w:rsidRPr="006121AC">
        <w:rPr>
          <w:rFonts w:ascii="Times New Roman" w:hAnsi="Times New Roman"/>
        </w:rPr>
        <w:t>proXSign</w:t>
      </w:r>
      <w:proofErr w:type="spellEnd"/>
      <w:r w:rsidR="00C57F77" w:rsidRPr="006121AC">
        <w:rPr>
          <w:rFonts w:ascii="Times New Roman" w:hAnsi="Times New Roman"/>
        </w:rPr>
        <w:t>.</w:t>
      </w:r>
    </w:p>
    <w:p w14:paraId="17F21D72" w14:textId="7990BE81" w:rsidR="00096A63" w:rsidRDefault="00D613E2" w:rsidP="00096A63">
      <w:r>
        <w:rPr>
          <w:noProof/>
        </w:rPr>
        <mc:AlternateContent>
          <mc:Choice Requires="wps">
            <w:drawing>
              <wp:anchor distT="0" distB="0" distL="114300" distR="114300" simplePos="0" relativeHeight="251705856" behindDoc="0" locked="0" layoutInCell="1" allowOverlap="1" wp14:anchorId="620E12E7" wp14:editId="01E9B2B5">
                <wp:simplePos x="0" y="0"/>
                <wp:positionH relativeFrom="column">
                  <wp:posOffset>986569</wp:posOffset>
                </wp:positionH>
                <wp:positionV relativeFrom="paragraph">
                  <wp:posOffset>2774978</wp:posOffset>
                </wp:positionV>
                <wp:extent cx="938254" cy="79513"/>
                <wp:effectExtent l="0" t="0" r="0" b="0"/>
                <wp:wrapNone/>
                <wp:docPr id="64" name="Pravokotnik 64"/>
                <wp:cNvGraphicFramePr/>
                <a:graphic xmlns:a="http://schemas.openxmlformats.org/drawingml/2006/main">
                  <a:graphicData uri="http://schemas.microsoft.com/office/word/2010/wordprocessingShape">
                    <wps:wsp>
                      <wps:cNvSpPr/>
                      <wps:spPr>
                        <a:xfrm>
                          <a:off x="0" y="0"/>
                          <a:ext cx="938254" cy="7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B29FA" id="Pravokotnik 64" o:spid="_x0000_s1026" style="position:absolute;margin-left:77.7pt;margin-top:218.5pt;width:73.9pt;height:6.2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703808" behindDoc="0" locked="0" layoutInCell="1" allowOverlap="1" wp14:anchorId="775A6A7F" wp14:editId="01D8BA36">
                <wp:simplePos x="0" y="0"/>
                <wp:positionH relativeFrom="column">
                  <wp:posOffset>748030</wp:posOffset>
                </wp:positionH>
                <wp:positionV relativeFrom="paragraph">
                  <wp:posOffset>2409218</wp:posOffset>
                </wp:positionV>
                <wp:extent cx="938254" cy="79513"/>
                <wp:effectExtent l="0" t="0" r="0" b="0"/>
                <wp:wrapNone/>
                <wp:docPr id="93" name="Pravokotnik 93"/>
                <wp:cNvGraphicFramePr/>
                <a:graphic xmlns:a="http://schemas.openxmlformats.org/drawingml/2006/main">
                  <a:graphicData uri="http://schemas.microsoft.com/office/word/2010/wordprocessingShape">
                    <wps:wsp>
                      <wps:cNvSpPr/>
                      <wps:spPr>
                        <a:xfrm>
                          <a:off x="0" y="0"/>
                          <a:ext cx="938254" cy="7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0B12F" id="Pravokotnik 93" o:spid="_x0000_s1026" style="position:absolute;margin-left:58.9pt;margin-top:189.7pt;width:73.9pt;height:6.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" fillcolor="white [3212]" stroked="f" strokeweight="1pt"/>
            </w:pict>
          </mc:Fallback>
        </mc:AlternateContent>
      </w:r>
      <w:r w:rsidR="00D95E37">
        <w:rPr>
          <w:noProof/>
        </w:rPr>
        <mc:AlternateContent>
          <mc:Choice Requires="wps">
            <w:drawing>
              <wp:anchor distT="0" distB="0" distL="114300" distR="114300" simplePos="0" relativeHeight="251653632" behindDoc="0" locked="0" layoutInCell="1" allowOverlap="1" wp14:anchorId="43F8CAA9" wp14:editId="0CE6C6F6">
                <wp:simplePos x="0" y="0"/>
                <wp:positionH relativeFrom="column">
                  <wp:posOffset>125260</wp:posOffset>
                </wp:positionH>
                <wp:positionV relativeFrom="paragraph">
                  <wp:posOffset>378764</wp:posOffset>
                </wp:positionV>
                <wp:extent cx="1987853" cy="254469"/>
                <wp:effectExtent l="0" t="0" r="1270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853" cy="25446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B785A" id="Rectangle 31" o:spid="_x0000_s1026" style="position:absolute;margin-left:9.85pt;margin-top:29.8pt;width:156.5pt;height:2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" filled="f" strokecolor="red" strokeweight="1.5pt"/>
            </w:pict>
          </mc:Fallback>
        </mc:AlternateContent>
      </w:r>
      <w:r w:rsidR="00D95E37">
        <w:rPr>
          <w:noProof/>
        </w:rPr>
        <w:drawing>
          <wp:inline distT="0" distB="0" distL="0" distR="0" wp14:anchorId="075866FC" wp14:editId="4590BB6B">
            <wp:extent cx="4871003" cy="3842461"/>
            <wp:effectExtent l="19050" t="19050" r="25400" b="24765"/>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085" t="10442" r="31000" b="36053"/>
                    <a:stretch/>
                  </pic:blipFill>
                  <pic:spPr bwMode="auto">
                    <a:xfrm>
                      <a:off x="0" y="0"/>
                      <a:ext cx="4900799" cy="3865966"/>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E6055F0" w14:textId="77777777" w:rsidR="00B112E6" w:rsidRDefault="00B112E6" w:rsidP="0071511D">
      <w:pPr>
        <w:jc w:val="both"/>
      </w:pPr>
    </w:p>
    <w:p w14:paraId="10CDA285" w14:textId="77777777" w:rsidR="00096A63" w:rsidRDefault="00096A63" w:rsidP="0071511D">
      <w:pPr>
        <w:jc w:val="both"/>
      </w:pPr>
      <w:r>
        <w:t xml:space="preserve">Pojavi se okno za izbiro digitalnega potrdila. Izbere se ustrezno digitalno potrdilo in </w:t>
      </w:r>
      <w:r w:rsidR="00622607">
        <w:t>potrdi z gumbom</w:t>
      </w:r>
      <w:r>
        <w:t xml:space="preserve"> 'V redu'.</w:t>
      </w:r>
    </w:p>
    <w:p w14:paraId="3BE082FC" w14:textId="43ECCEE0" w:rsidR="00096A63" w:rsidRDefault="00D613E2" w:rsidP="00096A63">
      <w:pPr>
        <w:rPr>
          <w:noProof/>
        </w:rPr>
      </w:pPr>
      <w:r>
        <w:rPr>
          <w:noProof/>
        </w:rPr>
        <mc:AlternateContent>
          <mc:Choice Requires="wps">
            <w:drawing>
              <wp:anchor distT="0" distB="0" distL="114300" distR="114300" simplePos="0" relativeHeight="251707904" behindDoc="0" locked="0" layoutInCell="1" allowOverlap="1" wp14:anchorId="30CE5155" wp14:editId="293419D2">
                <wp:simplePos x="0" y="0"/>
                <wp:positionH relativeFrom="column">
                  <wp:posOffset>3713867</wp:posOffset>
                </wp:positionH>
                <wp:positionV relativeFrom="paragraph">
                  <wp:posOffset>211786</wp:posOffset>
                </wp:positionV>
                <wp:extent cx="620202" cy="238539"/>
                <wp:effectExtent l="0" t="0" r="27940" b="28575"/>
                <wp:wrapNone/>
                <wp:docPr id="95" name="Pravokotnik 95"/>
                <wp:cNvGraphicFramePr/>
                <a:graphic xmlns:a="http://schemas.openxmlformats.org/drawingml/2006/main">
                  <a:graphicData uri="http://schemas.microsoft.com/office/word/2010/wordprocessingShape">
                    <wps:wsp>
                      <wps:cNvSpPr/>
                      <wps:spPr>
                        <a:xfrm>
                          <a:off x="0" y="0"/>
                          <a:ext cx="620202" cy="2385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1072E" id="Pravokotnik 95" o:spid="_x0000_s1026" style="position:absolute;margin-left:292.45pt;margin-top:16.7pt;width:48.85pt;height:18.8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" filled="f" strokecolor="red" strokeweight="1.5pt"/>
            </w:pict>
          </mc:Fallback>
        </mc:AlternateContent>
      </w:r>
      <w:r w:rsidR="00D95E37">
        <w:rPr>
          <w:noProof/>
        </w:rPr>
        <mc:AlternateContent>
          <mc:Choice Requires="wps">
            <w:drawing>
              <wp:anchor distT="0" distB="0" distL="114300" distR="114300" simplePos="0" relativeHeight="251655680" behindDoc="0" locked="0" layoutInCell="1" allowOverlap="1" wp14:anchorId="3A839634" wp14:editId="1C3C0128">
                <wp:simplePos x="0" y="0"/>
                <wp:positionH relativeFrom="column">
                  <wp:posOffset>371199</wp:posOffset>
                </wp:positionH>
                <wp:positionV relativeFrom="paragraph">
                  <wp:posOffset>409741</wp:posOffset>
                </wp:positionV>
                <wp:extent cx="438150" cy="90805"/>
                <wp:effectExtent l="0" t="0" r="19050" b="42545"/>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90805"/>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7F94D" id="Rectangle 33" o:spid="_x0000_s1026" style="position:absolute;margin-left:29.25pt;margin-top:32.25pt;width:34.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" fillcolor="white [3212]" stroked="f" strokeweight="3pt">
                <v:shadow on="t" color="#7f7f7f" opacity=".5" offset="1pt"/>
              </v:rect>
            </w:pict>
          </mc:Fallback>
        </mc:AlternateContent>
      </w:r>
      <w:r w:rsidR="00D95E37" w:rsidRPr="00B11F73">
        <w:rPr>
          <w:noProof/>
        </w:rPr>
        <w:drawing>
          <wp:inline distT="0" distB="0" distL="0" distR="0" wp14:anchorId="65737F7A" wp14:editId="347624F0">
            <wp:extent cx="4474828" cy="1626870"/>
            <wp:effectExtent l="19050" t="19050" r="21590" b="11430"/>
            <wp:docPr id="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2122" t="30517" r="14035" b="38372"/>
                    <a:stretch/>
                  </pic:blipFill>
                  <pic:spPr bwMode="auto">
                    <a:xfrm>
                      <a:off x="0" y="0"/>
                      <a:ext cx="4476750" cy="1627569"/>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F0DE001" w14:textId="77777777" w:rsidR="00EA49B4" w:rsidRDefault="00EA49B4" w:rsidP="00096A63"/>
    <w:p w14:paraId="425753C4" w14:textId="77777777" w:rsidR="00096A63" w:rsidRDefault="00096A63" w:rsidP="00096A63">
      <w:r>
        <w:lastRenderedPageBreak/>
        <w:t>Prikaže se obvestilo</w:t>
      </w:r>
      <w:r w:rsidR="00EA49B4">
        <w:t>, ki ga potrdite s klikom na gumb 'V redu'</w:t>
      </w:r>
      <w:r>
        <w:t>.</w:t>
      </w:r>
    </w:p>
    <w:p w14:paraId="2B355208" w14:textId="6EC931B4" w:rsidR="00096A63" w:rsidRDefault="00D613E2" w:rsidP="00096A63">
      <w:r>
        <w:rPr>
          <w:noProof/>
        </w:rPr>
        <mc:AlternateContent>
          <mc:Choice Requires="wps">
            <w:drawing>
              <wp:anchor distT="0" distB="0" distL="114300" distR="114300" simplePos="0" relativeHeight="251709952" behindDoc="0" locked="0" layoutInCell="1" allowOverlap="1" wp14:anchorId="3784A76C" wp14:editId="1846E061">
                <wp:simplePos x="0" y="0"/>
                <wp:positionH relativeFrom="column">
                  <wp:posOffset>1588327</wp:posOffset>
                </wp:positionH>
                <wp:positionV relativeFrom="paragraph">
                  <wp:posOffset>1337062</wp:posOffset>
                </wp:positionV>
                <wp:extent cx="771277" cy="302149"/>
                <wp:effectExtent l="0" t="0" r="10160" b="22225"/>
                <wp:wrapNone/>
                <wp:docPr id="66" name="Pravokotnik 66"/>
                <wp:cNvGraphicFramePr/>
                <a:graphic xmlns:a="http://schemas.openxmlformats.org/drawingml/2006/main">
                  <a:graphicData uri="http://schemas.microsoft.com/office/word/2010/wordprocessingShape">
                    <wps:wsp>
                      <wps:cNvSpPr/>
                      <wps:spPr>
                        <a:xfrm>
                          <a:off x="0" y="0"/>
                          <a:ext cx="771277" cy="3021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7F75D" id="Pravokotnik 66" o:spid="_x0000_s1026" style="position:absolute;margin-left:125.05pt;margin-top:105.3pt;width:60.75pt;height:23.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" filled="f" strokecolor="red" strokeweight="1.5pt"/>
            </w:pict>
          </mc:Fallback>
        </mc:AlternateContent>
      </w:r>
      <w:r w:rsidR="00D95E37" w:rsidRPr="00B11F73">
        <w:rPr>
          <w:noProof/>
        </w:rPr>
        <w:drawing>
          <wp:inline distT="0" distB="0" distL="0" distR="0" wp14:anchorId="1AEE526D" wp14:editId="08D64C72">
            <wp:extent cx="2552065" cy="1776150"/>
            <wp:effectExtent l="19050" t="19050" r="19685" b="14605"/>
            <wp:docPr id="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68" t="41676" r="23926" b="22455"/>
                    <a:stretch/>
                  </pic:blipFill>
                  <pic:spPr bwMode="auto">
                    <a:xfrm>
                      <a:off x="0" y="0"/>
                      <a:ext cx="2552065" cy="1776150"/>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798CFDA" w14:textId="77777777" w:rsidR="00450C57" w:rsidRDefault="00450C57" w:rsidP="00096A63">
      <w:pPr>
        <w:rPr>
          <w:b/>
        </w:rPr>
      </w:pPr>
    </w:p>
    <w:p w14:paraId="7C6ABAF4" w14:textId="77777777" w:rsidR="00096A63" w:rsidRDefault="00096A63" w:rsidP="007F4540">
      <w:pPr>
        <w:jc w:val="both"/>
      </w:pPr>
      <w:r w:rsidRPr="007F4540">
        <w:t xml:space="preserve">S tem je </w:t>
      </w:r>
      <w:r w:rsidR="00B112E6">
        <w:t>zahtevek</w:t>
      </w:r>
      <w:r w:rsidRPr="0015422E">
        <w:rPr>
          <w:b/>
        </w:rPr>
        <w:t xml:space="preserve"> </w:t>
      </w:r>
      <w:r w:rsidR="00B112E6">
        <w:t>oddan</w:t>
      </w:r>
      <w:r w:rsidR="00450C57" w:rsidRPr="007F4540">
        <w:t xml:space="preserve"> in </w:t>
      </w:r>
      <w:r w:rsidRPr="007F4540">
        <w:t>uspešno digita</w:t>
      </w:r>
      <w:r w:rsidR="00450C57" w:rsidRPr="007F4540">
        <w:t>lno podpisan</w:t>
      </w:r>
      <w:r>
        <w:t>.</w:t>
      </w:r>
      <w:r w:rsidR="007F4540">
        <w:t xml:space="preserve"> Status </w:t>
      </w:r>
      <w:r w:rsidR="00B112E6">
        <w:t>zahtevka</w:t>
      </w:r>
      <w:r w:rsidR="007F4540">
        <w:t xml:space="preserve"> se iz VNOSA spremeni v status ODDANA. Ko je </w:t>
      </w:r>
      <w:r w:rsidR="00B112E6">
        <w:t>zahtevek oddan</w:t>
      </w:r>
      <w:r w:rsidR="007F4540">
        <w:t xml:space="preserve">, je </w:t>
      </w:r>
      <w:r w:rsidR="00EA49B4">
        <w:t>popravljanje podatkov onemogočeno</w:t>
      </w:r>
      <w:r w:rsidR="007F4540">
        <w:t>.</w:t>
      </w:r>
      <w:r>
        <w:t xml:space="preserve"> </w:t>
      </w:r>
    </w:p>
    <w:p w14:paraId="25931DE6" w14:textId="5A18786F" w:rsidR="00096A63" w:rsidRDefault="00D95E37" w:rsidP="00096A63">
      <w:pPr>
        <w:rPr>
          <w:noProof/>
        </w:rPr>
      </w:pPr>
      <w:r w:rsidRPr="00B11F73">
        <w:rPr>
          <w:noProof/>
        </w:rPr>
        <w:drawing>
          <wp:inline distT="0" distB="0" distL="0" distR="0" wp14:anchorId="43DCD0AD" wp14:editId="56D08271">
            <wp:extent cx="4540250" cy="922655"/>
            <wp:effectExtent l="19050" t="19050" r="12700" b="10795"/>
            <wp:docPr id="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0">
                      <a:extLst>
                        <a:ext uri="{28A0092B-C50C-407E-A947-70E740481C1C}">
                          <a14:useLocalDpi xmlns:a14="http://schemas.microsoft.com/office/drawing/2010/main" val="0"/>
                        </a:ext>
                      </a:extLst>
                    </a:blip>
                    <a:srcRect l="11165" t="19176" r="12759" b="67108"/>
                    <a:stretch>
                      <a:fillRect/>
                    </a:stretch>
                  </pic:blipFill>
                  <pic:spPr bwMode="auto">
                    <a:xfrm>
                      <a:off x="0" y="0"/>
                      <a:ext cx="4540250" cy="922655"/>
                    </a:xfrm>
                    <a:prstGeom prst="rect">
                      <a:avLst/>
                    </a:prstGeom>
                    <a:noFill/>
                    <a:ln w="12700" cmpd="sng">
                      <a:solidFill>
                        <a:srgbClr val="000000"/>
                      </a:solidFill>
                      <a:miter lim="800000"/>
                      <a:headEnd/>
                      <a:tailEnd/>
                    </a:ln>
                    <a:effectLst/>
                  </pic:spPr>
                </pic:pic>
              </a:graphicData>
            </a:graphic>
          </wp:inline>
        </w:drawing>
      </w:r>
    </w:p>
    <w:p w14:paraId="17EED2C1" w14:textId="77777777" w:rsidR="00096A63" w:rsidRPr="00E7765C" w:rsidRDefault="00E7765C" w:rsidP="003139C7">
      <w:pPr>
        <w:pStyle w:val="Naslov2"/>
        <w:spacing w:after="0"/>
      </w:pPr>
      <w:bookmarkStart w:id="14" w:name="_Toc33781600"/>
      <w:r w:rsidRPr="00E7765C">
        <w:t xml:space="preserve">3.3 </w:t>
      </w:r>
      <w:r w:rsidR="00096A63" w:rsidRPr="00E7765C">
        <w:t>Pregled vlog</w:t>
      </w:r>
      <w:bookmarkEnd w:id="14"/>
    </w:p>
    <w:p w14:paraId="4017F38E" w14:textId="77777777" w:rsidR="00E7765C" w:rsidRDefault="00E7765C" w:rsidP="00E7765C">
      <w:pPr>
        <w:jc w:val="both"/>
      </w:pPr>
      <w:r>
        <w:t xml:space="preserve">Na formi </w:t>
      </w:r>
      <w:r w:rsidR="00EA49B4">
        <w:t>'</w:t>
      </w:r>
      <w:r>
        <w:t>Vnos in pregled vlog</w:t>
      </w:r>
      <w:r w:rsidR="00EA49B4">
        <w:t>'</w:t>
      </w:r>
      <w:r>
        <w:t xml:space="preserve"> lahko na podlagi poljubnega nabora kriterijev (davčna številka, status vloge ali pa nabor pustite prazen) poženete poizvedbo za prikaz vlog. Prikažejo se le zapisi, ki ustrezajo</w:t>
      </w:r>
      <w:r w:rsidR="00116A31">
        <w:t xml:space="preserve"> kriterijem in</w:t>
      </w:r>
      <w:r>
        <w:t xml:space="preserve"> za katere ste pooblaščeni </w:t>
      </w:r>
      <w:r w:rsidR="00096A63">
        <w:t>(lastna davčna številka in</w:t>
      </w:r>
      <w:r>
        <w:t>/ali</w:t>
      </w:r>
      <w:r w:rsidR="00096A63">
        <w:t xml:space="preserve"> davčne številke</w:t>
      </w:r>
      <w:r>
        <w:t>,</w:t>
      </w:r>
      <w:r w:rsidR="00096A63">
        <w:t xml:space="preserve"> za katere imate pooblastilo)</w:t>
      </w:r>
      <w:r w:rsidR="00EA49B4">
        <w:t>. V primeru, ko</w:t>
      </w:r>
      <w:r>
        <w:t xml:space="preserve"> ste </w:t>
      </w:r>
      <w:r w:rsidR="00276B82">
        <w:t>zahtevek</w:t>
      </w:r>
      <w:r>
        <w:t xml:space="preserve"> izbrali iz seznama </w:t>
      </w:r>
      <w:r w:rsidR="00116A31">
        <w:t xml:space="preserve">in je </w:t>
      </w:r>
      <w:r>
        <w:t xml:space="preserve">v statusu VNOS, lahko nadaljujete z delom (urejanje podatkov in oddaja), vendar samo v primeru, če rok za oddajo </w:t>
      </w:r>
      <w:r w:rsidR="00276B82">
        <w:t>zahtevka</w:t>
      </w:r>
      <w:r>
        <w:t xml:space="preserve"> še ni potekel.</w:t>
      </w:r>
      <w:r w:rsidR="00096A63">
        <w:t xml:space="preserve"> </w:t>
      </w:r>
    </w:p>
    <w:p w14:paraId="71E76653" w14:textId="77777777" w:rsidR="00116A31" w:rsidRDefault="00116A31" w:rsidP="00E7765C">
      <w:pPr>
        <w:jc w:val="both"/>
      </w:pPr>
    </w:p>
    <w:p w14:paraId="554D72E4" w14:textId="77777777" w:rsidR="00096A63" w:rsidRDefault="00096A63" w:rsidP="00E7765C">
      <w:pPr>
        <w:jc w:val="both"/>
      </w:pPr>
      <w:r>
        <w:t>V stolpcu 'Status vloge' j</w:t>
      </w:r>
      <w:r w:rsidR="00EA49B4">
        <w:t>e prikazan status vloge</w:t>
      </w:r>
      <w:r w:rsidR="004D1A37">
        <w:t>: VNOS (vloga</w:t>
      </w:r>
      <w:r>
        <w:t xml:space="preserve"> še ni bil</w:t>
      </w:r>
      <w:r w:rsidR="004D1A37">
        <w:t>a</w:t>
      </w:r>
      <w:r>
        <w:t xml:space="preserve"> oddan</w:t>
      </w:r>
      <w:r w:rsidR="004D1A37">
        <w:t>a</w:t>
      </w:r>
      <w:r>
        <w:t xml:space="preserve">) in ODDANA </w:t>
      </w:r>
      <w:r w:rsidR="004D1A37">
        <w:t>(vloga je oddan</w:t>
      </w:r>
      <w:r w:rsidR="000001BA">
        <w:t>a</w:t>
      </w:r>
      <w:r w:rsidR="004D1A37">
        <w:t xml:space="preserve"> in elektronsko podpisana)</w:t>
      </w:r>
      <w:r>
        <w:t>.</w:t>
      </w:r>
    </w:p>
    <w:p w14:paraId="173D6EAC" w14:textId="5CBAD436" w:rsidR="00096A63" w:rsidRDefault="00BB74B4" w:rsidP="00096A63">
      <w:r>
        <w:rPr>
          <w:noProof/>
        </w:rPr>
        <mc:AlternateContent>
          <mc:Choice Requires="wps">
            <w:drawing>
              <wp:anchor distT="0" distB="0" distL="114300" distR="114300" simplePos="0" relativeHeight="251712000" behindDoc="0" locked="0" layoutInCell="1" allowOverlap="1" wp14:anchorId="70A7C4DD" wp14:editId="2D065413">
                <wp:simplePos x="0" y="0"/>
                <wp:positionH relativeFrom="column">
                  <wp:posOffset>1453156</wp:posOffset>
                </wp:positionH>
                <wp:positionV relativeFrom="paragraph">
                  <wp:posOffset>496902</wp:posOffset>
                </wp:positionV>
                <wp:extent cx="993913" cy="47708"/>
                <wp:effectExtent l="0" t="0" r="15875" b="47625"/>
                <wp:wrapNone/>
                <wp:docPr id="6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913" cy="47708"/>
                        </a:xfrm>
                        <a:prstGeom prst="rect">
                          <a:avLst/>
                        </a:prstGeom>
                        <a:solidFill>
                          <a:schemeClr val="tx2">
                            <a:lumMod val="40000"/>
                            <a:lumOff val="60000"/>
                          </a:schemeClr>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D4F6" id="Rectangle 33" o:spid="_x0000_s1026" style="position:absolute;margin-left:114.4pt;margin-top:39.15pt;width:78.25pt;height: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" fillcolor="#acb9ca [1311]" stroked="f" strokeweight="3pt">
                <v:shadow on="t" color="#7f7f7f" opacity=".5" offset="1pt"/>
              </v:rect>
            </w:pict>
          </mc:Fallback>
        </mc:AlternateContent>
      </w:r>
      <w:r w:rsidR="00D95E37">
        <w:rPr>
          <w:noProof/>
        </w:rPr>
        <mc:AlternateContent>
          <mc:Choice Requires="wps">
            <w:drawing>
              <wp:anchor distT="0" distB="0" distL="114300" distR="114300" simplePos="0" relativeHeight="251656704" behindDoc="0" locked="0" layoutInCell="1" allowOverlap="1" wp14:anchorId="65261671" wp14:editId="67CC01AD">
                <wp:simplePos x="0" y="0"/>
                <wp:positionH relativeFrom="column">
                  <wp:posOffset>5367020</wp:posOffset>
                </wp:positionH>
                <wp:positionV relativeFrom="paragraph">
                  <wp:posOffset>401320</wp:posOffset>
                </wp:positionV>
                <wp:extent cx="323850" cy="104775"/>
                <wp:effectExtent l="0" t="0" r="19050" b="28575"/>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47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5864D" id="Rectangle 34" o:spid="_x0000_s1026" style="position:absolute;margin-left:422.6pt;margin-top:31.6pt;width:25.5pt;height: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" filled="f" strokecolor="red" strokeweight="1.5pt"/>
            </w:pict>
          </mc:Fallback>
        </mc:AlternateContent>
      </w:r>
      <w:r w:rsidR="00D95E37" w:rsidRPr="00B11F73">
        <w:rPr>
          <w:noProof/>
        </w:rPr>
        <w:drawing>
          <wp:inline distT="0" distB="0" distL="0" distR="0" wp14:anchorId="093E55B7" wp14:editId="43CAA72A">
            <wp:extent cx="5836285" cy="636270"/>
            <wp:effectExtent l="19050" t="19050" r="12065" b="11430"/>
            <wp:docPr id="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1">
                      <a:extLst>
                        <a:ext uri="{28A0092B-C50C-407E-A947-70E740481C1C}">
                          <a14:useLocalDpi xmlns:a14="http://schemas.microsoft.com/office/drawing/2010/main" val="0"/>
                        </a:ext>
                      </a:extLst>
                    </a:blip>
                    <a:srcRect l="6439" t="43903" r="13278" b="22562"/>
                    <a:stretch>
                      <a:fillRect/>
                    </a:stretch>
                  </pic:blipFill>
                  <pic:spPr bwMode="auto">
                    <a:xfrm>
                      <a:off x="0" y="0"/>
                      <a:ext cx="5836285" cy="636270"/>
                    </a:xfrm>
                    <a:prstGeom prst="rect">
                      <a:avLst/>
                    </a:prstGeom>
                    <a:noFill/>
                    <a:ln w="12700">
                      <a:solidFill>
                        <a:schemeClr val="tx1"/>
                      </a:solidFill>
                    </a:ln>
                  </pic:spPr>
                </pic:pic>
              </a:graphicData>
            </a:graphic>
          </wp:inline>
        </w:drawing>
      </w:r>
    </w:p>
    <w:p w14:paraId="2ACB67CB" w14:textId="56F083F3" w:rsidR="00096A63" w:rsidRPr="00116A31" w:rsidRDefault="00116A31" w:rsidP="003139C7">
      <w:pPr>
        <w:pStyle w:val="Naslov2"/>
        <w:spacing w:after="0"/>
      </w:pPr>
      <w:bookmarkStart w:id="15" w:name="_Toc33781601"/>
      <w:r w:rsidRPr="00116A31">
        <w:t xml:space="preserve">3.4 </w:t>
      </w:r>
      <w:r w:rsidR="00096A63" w:rsidRPr="00116A31">
        <w:t>Pogosta vprašanja</w:t>
      </w:r>
      <w:bookmarkEnd w:id="15"/>
      <w:r w:rsidR="00096A63" w:rsidRPr="00116A31">
        <w:t xml:space="preserve"> </w:t>
      </w:r>
    </w:p>
    <w:p w14:paraId="5859B022" w14:textId="77777777" w:rsidR="00096A63" w:rsidRPr="00116A31" w:rsidRDefault="00116A31" w:rsidP="003139C7">
      <w:pPr>
        <w:pStyle w:val="Naslov3"/>
        <w:spacing w:before="240" w:after="0"/>
      </w:pPr>
      <w:bookmarkStart w:id="16" w:name="_Toc33781602"/>
      <w:r w:rsidRPr="00116A31">
        <w:t xml:space="preserve">3.4.1 </w:t>
      </w:r>
      <w:r w:rsidR="00096A63" w:rsidRPr="00116A31">
        <w:t>V aplikacijo ni mogoče vstopiti?</w:t>
      </w:r>
      <w:bookmarkEnd w:id="16"/>
    </w:p>
    <w:p w14:paraId="03C6FCF2" w14:textId="77777777" w:rsidR="00096A63" w:rsidRPr="003A7274" w:rsidRDefault="00096A63" w:rsidP="006121AC">
      <w:pPr>
        <w:jc w:val="both"/>
        <w:rPr>
          <w:szCs w:val="24"/>
        </w:rPr>
      </w:pPr>
      <w:r w:rsidRPr="003A7274">
        <w:rPr>
          <w:szCs w:val="24"/>
        </w:rPr>
        <w:t>Vzrokov za to je lahko več:</w:t>
      </w:r>
    </w:p>
    <w:p w14:paraId="03E2754F" w14:textId="77777777" w:rsidR="00096A63" w:rsidRPr="00BB74B4" w:rsidRDefault="00375688" w:rsidP="006121AC">
      <w:pPr>
        <w:pStyle w:val="Odstavekseznama"/>
        <w:numPr>
          <w:ilvl w:val="0"/>
          <w:numId w:val="14"/>
        </w:numPr>
        <w:spacing w:after="0"/>
        <w:jc w:val="both"/>
        <w:rPr>
          <w:rFonts w:ascii="Times New Roman" w:hAnsi="Times New Roman"/>
        </w:rPr>
      </w:pPr>
      <w:r w:rsidRPr="00BB74B4">
        <w:rPr>
          <w:rFonts w:ascii="Times New Roman" w:hAnsi="Times New Roman"/>
        </w:rPr>
        <w:t>n</w:t>
      </w:r>
      <w:r w:rsidR="00096A63" w:rsidRPr="00BB74B4">
        <w:rPr>
          <w:rFonts w:ascii="Times New Roman" w:hAnsi="Times New Roman"/>
        </w:rPr>
        <w:t>imate dostopa do interneta – preverite, če na vašem računalniku deluje internetna povezava.</w:t>
      </w:r>
    </w:p>
    <w:p w14:paraId="21BAFD51" w14:textId="77777777" w:rsidR="00096A63" w:rsidRPr="00BB74B4" w:rsidRDefault="00375688" w:rsidP="006121AC">
      <w:pPr>
        <w:pStyle w:val="Odstavekseznama"/>
        <w:numPr>
          <w:ilvl w:val="0"/>
          <w:numId w:val="14"/>
        </w:numPr>
        <w:spacing w:after="0"/>
        <w:jc w:val="both"/>
        <w:rPr>
          <w:rFonts w:ascii="Times New Roman" w:hAnsi="Times New Roman"/>
        </w:rPr>
      </w:pPr>
      <w:r w:rsidRPr="00BB74B4">
        <w:rPr>
          <w:rFonts w:ascii="Times New Roman" w:hAnsi="Times New Roman"/>
        </w:rPr>
        <w:t>n</w:t>
      </w:r>
      <w:r w:rsidR="00096A63" w:rsidRPr="00BB74B4">
        <w:rPr>
          <w:rFonts w:ascii="Times New Roman" w:hAnsi="Times New Roman"/>
        </w:rPr>
        <w:t>imate pravilno nameščenega digitalnega potrdila – preverite, če imate nameščeno digitalno potrdilo.</w:t>
      </w:r>
    </w:p>
    <w:p w14:paraId="1D94C6F2" w14:textId="77777777" w:rsidR="00096A63" w:rsidRPr="00BB74B4" w:rsidRDefault="00375688" w:rsidP="006121AC">
      <w:pPr>
        <w:pStyle w:val="Odstavekseznama"/>
        <w:numPr>
          <w:ilvl w:val="0"/>
          <w:numId w:val="14"/>
        </w:numPr>
        <w:spacing w:after="0"/>
        <w:jc w:val="both"/>
        <w:rPr>
          <w:rFonts w:ascii="Times New Roman" w:hAnsi="Times New Roman"/>
        </w:rPr>
      </w:pPr>
      <w:r w:rsidRPr="00BB74B4">
        <w:rPr>
          <w:rFonts w:ascii="Times New Roman" w:hAnsi="Times New Roman"/>
        </w:rPr>
        <w:t>n</w:t>
      </w:r>
      <w:r w:rsidR="00096A63" w:rsidRPr="00BB74B4">
        <w:rPr>
          <w:rFonts w:ascii="Times New Roman" w:hAnsi="Times New Roman"/>
        </w:rPr>
        <w:t>imate pravilno nastavljenih dovoljenj v vašem brskalniku – preverite dovoljenja v brskalniku.</w:t>
      </w:r>
    </w:p>
    <w:p w14:paraId="6FA1066E" w14:textId="77777777" w:rsidR="00096A63" w:rsidRPr="00BB74B4" w:rsidRDefault="00375688" w:rsidP="006121AC">
      <w:pPr>
        <w:pStyle w:val="Odstavekseznama"/>
        <w:numPr>
          <w:ilvl w:val="0"/>
          <w:numId w:val="14"/>
        </w:numPr>
        <w:spacing w:after="0"/>
        <w:jc w:val="both"/>
        <w:rPr>
          <w:rFonts w:ascii="Times New Roman" w:hAnsi="Times New Roman"/>
        </w:rPr>
      </w:pPr>
      <w:r w:rsidRPr="00BB74B4">
        <w:rPr>
          <w:rFonts w:ascii="Times New Roman" w:hAnsi="Times New Roman"/>
        </w:rPr>
        <w:t>d</w:t>
      </w:r>
      <w:r w:rsidR="00096A63" w:rsidRPr="00BB74B4">
        <w:rPr>
          <w:rFonts w:ascii="Times New Roman" w:hAnsi="Times New Roman"/>
        </w:rPr>
        <w:t>elovanje aplikacije je ustavljeno zaradi napake na računalniškem sistemu Agencije – preložite uporabo aplikacije, da na Agenciji odpravimo težavo.</w:t>
      </w:r>
    </w:p>
    <w:p w14:paraId="0F80A5F8" w14:textId="77777777" w:rsidR="00096A63" w:rsidRPr="004B3935" w:rsidRDefault="005A490F" w:rsidP="003139C7">
      <w:pPr>
        <w:pStyle w:val="Naslov3"/>
        <w:spacing w:before="240" w:after="0"/>
      </w:pPr>
      <w:bookmarkStart w:id="17" w:name="_Toc411413280"/>
      <w:bookmarkStart w:id="18" w:name="_Toc33781603"/>
      <w:r>
        <w:t>3.4.2</w:t>
      </w:r>
      <w:r w:rsidR="004B3935" w:rsidRPr="004B3935">
        <w:t xml:space="preserve"> </w:t>
      </w:r>
      <w:r w:rsidR="00096A63" w:rsidRPr="004B3935">
        <w:t>Kako ugotovim za katere uporabnike imam pooblastilo za vnos vlog?</w:t>
      </w:r>
      <w:bookmarkEnd w:id="17"/>
      <w:bookmarkEnd w:id="18"/>
    </w:p>
    <w:p w14:paraId="556BE63F" w14:textId="77777777" w:rsidR="00096A63" w:rsidRDefault="004B3935" w:rsidP="006121AC">
      <w:pPr>
        <w:jc w:val="both"/>
        <w:rPr>
          <w:noProof/>
        </w:rPr>
      </w:pPr>
      <w:r w:rsidRPr="004B3935">
        <w:t>V</w:t>
      </w:r>
      <w:r w:rsidR="00096A63" w:rsidRPr="004B3935">
        <w:t xml:space="preserve"> polj</w:t>
      </w:r>
      <w:r w:rsidRPr="004B3935">
        <w:t>u</w:t>
      </w:r>
      <w:r w:rsidR="00096A63" w:rsidRPr="004B3935">
        <w:t xml:space="preserve"> </w:t>
      </w:r>
      <w:r w:rsidR="00096A63" w:rsidRPr="004B3935">
        <w:rPr>
          <w:noProof/>
        </w:rPr>
        <w:t xml:space="preserve">'O </w:t>
      </w:r>
      <w:r w:rsidRPr="004B3935">
        <w:rPr>
          <w:noProof/>
        </w:rPr>
        <w:t>uporabniku</w:t>
      </w:r>
      <w:r w:rsidR="00096A63" w:rsidRPr="004B3935">
        <w:rPr>
          <w:noProof/>
        </w:rPr>
        <w:t>'</w:t>
      </w:r>
      <w:r w:rsidRPr="004B3935">
        <w:rPr>
          <w:noProof/>
        </w:rPr>
        <w:t xml:space="preserve"> lahko kadarkoli preverite dodeljene pravice.</w:t>
      </w:r>
    </w:p>
    <w:p w14:paraId="276CDFD9" w14:textId="00012145" w:rsidR="00E70337" w:rsidRPr="004B3935" w:rsidRDefault="00D95E37" w:rsidP="00096A63">
      <w:pPr>
        <w:rPr>
          <w:noProof/>
        </w:rPr>
      </w:pPr>
      <w:r>
        <w:rPr>
          <w:noProof/>
        </w:rPr>
        <w:lastRenderedPageBreak/>
        <mc:AlternateContent>
          <mc:Choice Requires="wps">
            <w:drawing>
              <wp:anchor distT="0" distB="0" distL="114300" distR="114300" simplePos="0" relativeHeight="251657728" behindDoc="0" locked="0" layoutInCell="1" allowOverlap="1" wp14:anchorId="0137C6D2" wp14:editId="40774DB5">
                <wp:simplePos x="0" y="0"/>
                <wp:positionH relativeFrom="column">
                  <wp:posOffset>5317490</wp:posOffset>
                </wp:positionH>
                <wp:positionV relativeFrom="paragraph">
                  <wp:posOffset>10795</wp:posOffset>
                </wp:positionV>
                <wp:extent cx="390525" cy="209550"/>
                <wp:effectExtent l="0" t="0" r="28575" b="1905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27698" id="Rectangle 36" o:spid="_x0000_s1026" style="position:absolute;margin-left:418.7pt;margin-top:.85pt;width:30.7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" filled="f" strokecolor="red" strokeweight="1.5pt"/>
            </w:pict>
          </mc:Fallback>
        </mc:AlternateContent>
      </w:r>
      <w:r w:rsidRPr="00B11F73">
        <w:rPr>
          <w:noProof/>
        </w:rPr>
        <w:drawing>
          <wp:inline distT="0" distB="0" distL="0" distR="0" wp14:anchorId="376B114B" wp14:editId="72D93099">
            <wp:extent cx="5852160" cy="1288415"/>
            <wp:effectExtent l="19050" t="19050" r="15240" b="26035"/>
            <wp:docPr id="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2" cstate="print">
                      <a:extLst>
                        <a:ext uri="{28A0092B-C50C-407E-A947-70E740481C1C}">
                          <a14:useLocalDpi xmlns:a14="http://schemas.microsoft.com/office/drawing/2010/main" val="0"/>
                        </a:ext>
                      </a:extLst>
                    </a:blip>
                    <a:srcRect l="798" t="8971" r="1118" b="55409"/>
                    <a:stretch>
                      <a:fillRect/>
                    </a:stretch>
                  </pic:blipFill>
                  <pic:spPr bwMode="auto">
                    <a:xfrm>
                      <a:off x="0" y="0"/>
                      <a:ext cx="5852160" cy="1288415"/>
                    </a:xfrm>
                    <a:prstGeom prst="rect">
                      <a:avLst/>
                    </a:prstGeom>
                    <a:noFill/>
                    <a:ln w="12700" cmpd="sng">
                      <a:solidFill>
                        <a:srgbClr val="000000"/>
                      </a:solidFill>
                      <a:miter lim="800000"/>
                      <a:headEnd/>
                      <a:tailEnd/>
                    </a:ln>
                    <a:effectLst/>
                  </pic:spPr>
                </pic:pic>
              </a:graphicData>
            </a:graphic>
          </wp:inline>
        </w:drawing>
      </w:r>
    </w:p>
    <w:p w14:paraId="16D43CF6" w14:textId="77777777" w:rsidR="005A490F" w:rsidRDefault="005A490F" w:rsidP="001E2F5A">
      <w:pPr>
        <w:jc w:val="both"/>
      </w:pPr>
    </w:p>
    <w:p w14:paraId="67335486" w14:textId="77777777" w:rsidR="00096A63" w:rsidRDefault="00096A63" w:rsidP="001E2F5A">
      <w:pPr>
        <w:jc w:val="both"/>
      </w:pPr>
      <w:r>
        <w:t xml:space="preserve">Odpre se okno, v katerem so navedeni </w:t>
      </w:r>
      <w:r w:rsidR="00EE3213">
        <w:t>vaši podatki</w:t>
      </w:r>
      <w:r>
        <w:t xml:space="preserve"> (naziv, </w:t>
      </w:r>
      <w:r w:rsidR="00E70337">
        <w:t>elektronski na</w:t>
      </w:r>
      <w:r w:rsidR="001E2F5A">
        <w:t>slov, davčna številka),</w:t>
      </w:r>
      <w:r>
        <w:t xml:space="preserve"> dodeljene pravice (vsakemu uporabniku se samodejno dodelijo pravice za vnos v aplikacijo </w:t>
      </w:r>
      <w:r w:rsidR="001E2F5A">
        <w:t xml:space="preserve">Tržni ukrepi) in </w:t>
      </w:r>
      <w:r>
        <w:t>dodeljene davčne številke. Če nima</w:t>
      </w:r>
      <w:r w:rsidR="001E2F5A">
        <w:t>te</w:t>
      </w:r>
      <w:r>
        <w:t xml:space="preserve"> drugih pooblastil, je prikazana samo </w:t>
      </w:r>
      <w:r w:rsidR="001E2F5A">
        <w:t>vaša</w:t>
      </w:r>
      <w:r>
        <w:t xml:space="preserve"> davčna številka. Če </w:t>
      </w:r>
      <w:r w:rsidR="001E2F5A">
        <w:t>ste</w:t>
      </w:r>
      <w:r>
        <w:t xml:space="preserve"> na Agencijo poslal</w:t>
      </w:r>
      <w:r w:rsidR="001E2F5A">
        <w:t>i</w:t>
      </w:r>
      <w:r>
        <w:t xml:space="preserve"> pooblastilo, je poleg </w:t>
      </w:r>
      <w:r w:rsidR="001E2F5A">
        <w:t>vaše</w:t>
      </w:r>
      <w:r>
        <w:t xml:space="preserve"> davčne številke navedena t</w:t>
      </w:r>
      <w:r w:rsidR="001E2F5A">
        <w:t>udi davčna številka</w:t>
      </w:r>
      <w:r w:rsidR="00EE3213">
        <w:t>,</w:t>
      </w:r>
      <w:r w:rsidR="001E2F5A">
        <w:t xml:space="preserve"> za katero ste</w:t>
      </w:r>
      <w:r>
        <w:t xml:space="preserve"> p</w:t>
      </w:r>
      <w:r w:rsidR="001E2F5A">
        <w:t xml:space="preserve">ooblaščeni za vnos </w:t>
      </w:r>
      <w:r w:rsidR="00276B82">
        <w:t>zahtevkov</w:t>
      </w:r>
      <w:r>
        <w:t>.</w:t>
      </w:r>
    </w:p>
    <w:p w14:paraId="373E8A7F" w14:textId="77777777" w:rsidR="00096A63" w:rsidRPr="00785478" w:rsidRDefault="005A490F" w:rsidP="003139C7">
      <w:pPr>
        <w:pStyle w:val="Naslov3"/>
        <w:spacing w:before="240" w:after="0"/>
      </w:pPr>
      <w:bookmarkStart w:id="19" w:name="_Toc33781604"/>
      <w:r>
        <w:t>3.4.3</w:t>
      </w:r>
      <w:r w:rsidR="00785478" w:rsidRPr="00785478">
        <w:t xml:space="preserve"> </w:t>
      </w:r>
      <w:r w:rsidR="00096A63" w:rsidRPr="00785478">
        <w:t xml:space="preserve">Kdaj se vnos </w:t>
      </w:r>
      <w:r w:rsidR="00276B82">
        <w:t>zahtevka</w:t>
      </w:r>
      <w:r w:rsidR="00096A63" w:rsidRPr="00785478">
        <w:t xml:space="preserve"> ne izvede:</w:t>
      </w:r>
      <w:bookmarkEnd w:id="19"/>
    </w:p>
    <w:p w14:paraId="7554009A" w14:textId="77777777" w:rsidR="00096A63" w:rsidRPr="000B443E" w:rsidRDefault="00096A63" w:rsidP="00785478">
      <w:pPr>
        <w:jc w:val="both"/>
        <w:rPr>
          <w:spacing w:val="-6"/>
        </w:rPr>
      </w:pPr>
      <w:r>
        <w:rPr>
          <w:spacing w:val="-6"/>
        </w:rPr>
        <w:t xml:space="preserve">Vnos </w:t>
      </w:r>
      <w:r w:rsidR="00276B82">
        <w:rPr>
          <w:spacing w:val="-6"/>
        </w:rPr>
        <w:t>zahtevka</w:t>
      </w:r>
      <w:r w:rsidRPr="000B443E">
        <w:rPr>
          <w:spacing w:val="-6"/>
        </w:rPr>
        <w:t xml:space="preserve"> se ne izvede, kadar po</w:t>
      </w:r>
      <w:r>
        <w:rPr>
          <w:spacing w:val="-6"/>
        </w:rPr>
        <w:t xml:space="preserve">izkuša uporabnik vnesti </w:t>
      </w:r>
      <w:r w:rsidR="00276B82">
        <w:rPr>
          <w:spacing w:val="-6"/>
        </w:rPr>
        <w:t>zahtevek, za katerega</w:t>
      </w:r>
      <w:r w:rsidRPr="000B443E">
        <w:rPr>
          <w:spacing w:val="-6"/>
        </w:rPr>
        <w:t xml:space="preserve"> ni pooblaščen (v skladu z uporabniškimi pravicami). Če je zahtevek za kombinacijo davčne številke, ukrepa in razpisa že vnesen v sistem, se uporabniku v tej fazi javi opozorilo.</w:t>
      </w:r>
    </w:p>
    <w:p w14:paraId="32A80550" w14:textId="77777777" w:rsidR="00785478" w:rsidRDefault="00785478" w:rsidP="00785478">
      <w:pPr>
        <w:jc w:val="both"/>
        <w:rPr>
          <w:spacing w:val="-6"/>
        </w:rPr>
      </w:pPr>
    </w:p>
    <w:p w14:paraId="72E0A128" w14:textId="77777777" w:rsidR="00785478" w:rsidRDefault="00096A63" w:rsidP="00785478">
      <w:pPr>
        <w:jc w:val="both"/>
        <w:rPr>
          <w:spacing w:val="-6"/>
        </w:rPr>
      </w:pPr>
      <w:r>
        <w:rPr>
          <w:spacing w:val="-6"/>
        </w:rPr>
        <w:t xml:space="preserve">Vnosa </w:t>
      </w:r>
      <w:r w:rsidR="00EF19ED">
        <w:rPr>
          <w:spacing w:val="-6"/>
        </w:rPr>
        <w:t>zahtevka</w:t>
      </w:r>
      <w:r w:rsidRPr="000B443E">
        <w:rPr>
          <w:spacing w:val="-6"/>
        </w:rPr>
        <w:t xml:space="preserve"> ni mogoče izvesti v primeru, kada</w:t>
      </w:r>
      <w:r w:rsidR="00EE3213">
        <w:rPr>
          <w:spacing w:val="-6"/>
        </w:rPr>
        <w:t>r za vpisano davčno številko v Centralnem registru strank</w:t>
      </w:r>
      <w:r w:rsidRPr="000B443E">
        <w:rPr>
          <w:spacing w:val="-6"/>
        </w:rPr>
        <w:t xml:space="preserve"> (CRS) ne obstaja aktiven partner. V takšnem primeru se javi opozorilo, vnos se prekine</w:t>
      </w:r>
      <w:r>
        <w:rPr>
          <w:spacing w:val="-6"/>
        </w:rPr>
        <w:t xml:space="preserve">. </w:t>
      </w:r>
    </w:p>
    <w:p w14:paraId="2E93663B" w14:textId="77777777" w:rsidR="00785478" w:rsidRDefault="00785478" w:rsidP="00785478">
      <w:pPr>
        <w:jc w:val="both"/>
        <w:rPr>
          <w:spacing w:val="-6"/>
        </w:rPr>
      </w:pPr>
    </w:p>
    <w:p w14:paraId="67C5B215" w14:textId="77777777" w:rsidR="00785478" w:rsidRDefault="00096A63" w:rsidP="00785478">
      <w:pPr>
        <w:jc w:val="both"/>
      </w:pPr>
      <w:r>
        <w:rPr>
          <w:spacing w:val="-6"/>
        </w:rPr>
        <w:t>O</w:t>
      </w:r>
      <w:r w:rsidRPr="000B443E">
        <w:rPr>
          <w:spacing w:val="-6"/>
        </w:rPr>
        <w:t xml:space="preserve">pozorilo se glasi: </w:t>
      </w:r>
      <w:r w:rsidRPr="00785478">
        <w:rPr>
          <w:i/>
          <w:spacing w:val="-6"/>
        </w:rPr>
        <w:t>»</w:t>
      </w:r>
      <w:r w:rsidRPr="00785478">
        <w:rPr>
          <w:rFonts w:cs="Calibri"/>
          <w:i/>
          <w:spacing w:val="-6"/>
        </w:rPr>
        <w:t>Davčna številka ne obstaja v centralnem registru strank ARSKTRP, zato oddaja vloge ni mo</w:t>
      </w:r>
      <w:r w:rsidR="00785478" w:rsidRPr="00785478">
        <w:rPr>
          <w:rFonts w:cs="Calibri"/>
          <w:i/>
          <w:spacing w:val="-6"/>
        </w:rPr>
        <w:t>goča. Na spletni strani ARSKTRP se nahaja obrazec, s katerim sporočite svoje podatke.«</w:t>
      </w:r>
      <w:r w:rsidRPr="00932E9C">
        <w:rPr>
          <w:rFonts w:cs="Calibri"/>
          <w:i/>
          <w:spacing w:val="-6"/>
        </w:rPr>
        <w:t xml:space="preserve"> </w:t>
      </w:r>
      <w:hyperlink r:id="rId43" w:history="1">
        <w:r w:rsidR="005A490F">
          <w:rPr>
            <w:rStyle w:val="Hiperpovezava"/>
          </w:rPr>
          <w:t>https://www.gov.si/zbirk</w:t>
        </w:r>
        <w:r w:rsidR="005A490F">
          <w:rPr>
            <w:rStyle w:val="Hiperpovezava"/>
          </w:rPr>
          <w:t>e</w:t>
        </w:r>
        <w:r w:rsidR="005A490F">
          <w:rPr>
            <w:rStyle w:val="Hiperpovezava"/>
          </w:rPr>
          <w:t>/storitve/vlaganje-splosnih-obrazcev/</w:t>
        </w:r>
      </w:hyperlink>
    </w:p>
    <w:p w14:paraId="264DC8DD" w14:textId="77777777" w:rsidR="005A490F" w:rsidRDefault="005A490F" w:rsidP="00785478">
      <w:pPr>
        <w:jc w:val="both"/>
        <w:rPr>
          <w:spacing w:val="-6"/>
        </w:rPr>
      </w:pPr>
    </w:p>
    <w:p w14:paraId="111F9C15" w14:textId="77777777" w:rsidR="00785478" w:rsidRDefault="00096A63" w:rsidP="00785478">
      <w:pPr>
        <w:jc w:val="both"/>
        <w:rPr>
          <w:spacing w:val="-6"/>
        </w:rPr>
      </w:pPr>
      <w:r w:rsidRPr="000B443E">
        <w:rPr>
          <w:spacing w:val="-6"/>
        </w:rPr>
        <w:t>Če za izbranega partnerja (davčno) v CRS ni mogoče pridobiti podatka o transakcijskem računu, se uporabniku izpiše opozorilo, vnos</w:t>
      </w:r>
      <w:r>
        <w:rPr>
          <w:spacing w:val="-6"/>
        </w:rPr>
        <w:t xml:space="preserve"> pa se kljub temu izvede. </w:t>
      </w:r>
    </w:p>
    <w:p w14:paraId="04B38449" w14:textId="77777777" w:rsidR="00785478" w:rsidRDefault="00785478" w:rsidP="00785478">
      <w:pPr>
        <w:jc w:val="both"/>
        <w:rPr>
          <w:spacing w:val="-6"/>
        </w:rPr>
      </w:pPr>
    </w:p>
    <w:p w14:paraId="75E68FE6" w14:textId="77777777" w:rsidR="00096A63" w:rsidRDefault="00096A63" w:rsidP="00785478">
      <w:pPr>
        <w:jc w:val="both"/>
        <w:rPr>
          <w:spacing w:val="-6"/>
        </w:rPr>
      </w:pPr>
      <w:r>
        <w:rPr>
          <w:spacing w:val="-6"/>
        </w:rPr>
        <w:t>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292B7147" w14:textId="77777777" w:rsidR="00096A63" w:rsidRDefault="00096A63" w:rsidP="00096A63">
      <w:pPr>
        <w:rPr>
          <w:spacing w:val="-6"/>
        </w:rPr>
      </w:pPr>
    </w:p>
    <w:p w14:paraId="02A57B0D" w14:textId="77777777" w:rsidR="00EE3213" w:rsidRPr="000B443E" w:rsidRDefault="00EE3213" w:rsidP="00EE3213">
      <w:pPr>
        <w:jc w:val="both"/>
      </w:pPr>
      <w:r w:rsidRPr="00785478">
        <w:rPr>
          <w:spacing w:val="-6"/>
        </w:rPr>
        <w:t>Če v CRS obstaja ve</w:t>
      </w:r>
      <w:r>
        <w:rPr>
          <w:spacing w:val="-6"/>
        </w:rPr>
        <w:t>č davčnih številk, se v fazi vnosa</w:t>
      </w:r>
      <w:r w:rsidRPr="000B443E">
        <w:rPr>
          <w:spacing w:val="-6"/>
        </w:rPr>
        <w:t xml:space="preserve"> uporabniku prikaže seznam vseh, nato pa mora izbrati ustrezen zapis. Če v CRS obstaja samo en aktiven partner za vpisano davčno številko, se le-ta uporabi brez dodatnih izborov. </w:t>
      </w:r>
    </w:p>
    <w:p w14:paraId="216E556D" w14:textId="77777777" w:rsidR="00096A63" w:rsidRPr="00785478" w:rsidRDefault="00785478" w:rsidP="003139C7">
      <w:pPr>
        <w:pStyle w:val="Naslov3"/>
        <w:spacing w:before="240" w:after="0"/>
      </w:pPr>
      <w:bookmarkStart w:id="20" w:name="_Toc33781605"/>
      <w:r w:rsidRPr="00785478">
        <w:t xml:space="preserve">3.4.5 </w:t>
      </w:r>
      <w:r w:rsidR="00096A63" w:rsidRPr="00785478">
        <w:t>Kontakti in pomoč uporabnikom:</w:t>
      </w:r>
      <w:bookmarkEnd w:id="20"/>
    </w:p>
    <w:p w14:paraId="20CFF6D1" w14:textId="77777777" w:rsidR="00096A63" w:rsidRDefault="00096A63" w:rsidP="006121AC">
      <w:pPr>
        <w:ind w:right="-6"/>
      </w:pPr>
      <w:r w:rsidRPr="00A744FE">
        <w:t>Informacijska pisarna A</w:t>
      </w:r>
      <w:r>
        <w:t xml:space="preserve">gencije </w:t>
      </w:r>
      <w:r w:rsidR="00785478">
        <w:t>RS</w:t>
      </w:r>
      <w:r>
        <w:t xml:space="preserve"> za kmetijske trge in razvoj podeželja</w:t>
      </w:r>
      <w:r w:rsidR="00EE3213">
        <w:t>.</w:t>
      </w:r>
    </w:p>
    <w:p w14:paraId="6EE5F727" w14:textId="77777777" w:rsidR="006121AC" w:rsidRDefault="006121AC" w:rsidP="006121AC">
      <w:pPr>
        <w:ind w:right="-6"/>
      </w:pPr>
    </w:p>
    <w:p w14:paraId="34321EF4" w14:textId="19871965" w:rsidR="006121AC" w:rsidRDefault="003E441D" w:rsidP="006121AC">
      <w:pPr>
        <w:ind w:right="-6"/>
      </w:pPr>
      <w:r>
        <w:t>Telefonska številka:</w:t>
      </w:r>
      <w:r w:rsidR="006121AC">
        <w:t xml:space="preserve"> </w:t>
      </w:r>
      <w:r w:rsidR="00096A63" w:rsidRPr="00A744FE">
        <w:t>01 580 77 92</w:t>
      </w:r>
    </w:p>
    <w:p w14:paraId="36F072D1" w14:textId="77777777" w:rsidR="006121AC" w:rsidRDefault="006121AC" w:rsidP="006121AC">
      <w:pPr>
        <w:ind w:right="-6"/>
      </w:pPr>
    </w:p>
    <w:p w14:paraId="607250F8" w14:textId="5F540FD6" w:rsidR="0095098E" w:rsidRDefault="0095098E" w:rsidP="006121AC">
      <w:pPr>
        <w:ind w:right="-6"/>
      </w:pPr>
      <w:r>
        <w:t>Elektronski predal:</w:t>
      </w:r>
      <w:r w:rsidR="006121AC">
        <w:t xml:space="preserve"> </w:t>
      </w:r>
      <w:r w:rsidR="00BB74B4">
        <w:t>s</w:t>
      </w:r>
      <w:r>
        <w:t>kt-podpora.aktrp@gov.si</w:t>
      </w:r>
    </w:p>
    <w:p w14:paraId="1C992AA4" w14:textId="77777777" w:rsidR="00945ECE" w:rsidRDefault="00945ECE" w:rsidP="00945ECE"/>
    <w:sectPr w:rsidR="00945ECE" w:rsidSect="006F1D13">
      <w:footerReference w:type="even" r:id="rId44"/>
      <w:footerReference w:type="default" r:id="rId45"/>
      <w:pgSz w:w="11907" w:h="16839" w:code="1"/>
      <w:pgMar w:top="1448" w:right="1418" w:bottom="1448" w:left="1418"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58C73" w14:textId="77777777" w:rsidR="001873DF" w:rsidRDefault="001873DF">
      <w:r>
        <w:separator/>
      </w:r>
    </w:p>
  </w:endnote>
  <w:endnote w:type="continuationSeparator" w:id="0">
    <w:p w14:paraId="4AF4E4A4" w14:textId="77777777" w:rsidR="001873DF" w:rsidRDefault="00187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EE"/>
    <w:family w:val="script"/>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DD29" w14:textId="16A912D6" w:rsidR="009A722A" w:rsidRDefault="00D95E37">
    <w:pPr>
      <w:pStyle w:val="Noga"/>
    </w:pPr>
    <w:r>
      <w:rPr>
        <w:noProof/>
      </w:rPr>
      <mc:AlternateContent>
        <mc:Choice Requires="wps">
          <w:drawing>
            <wp:anchor distT="0" distB="0" distL="114300" distR="114300" simplePos="0" relativeHeight="251659264" behindDoc="0" locked="0" layoutInCell="0" allowOverlap="1" wp14:anchorId="52275C92" wp14:editId="25E32903">
              <wp:simplePos x="0" y="0"/>
              <wp:positionH relativeFrom="page">
                <wp:posOffset>6660515</wp:posOffset>
              </wp:positionH>
              <wp:positionV relativeFrom="page">
                <wp:posOffset>919480</wp:posOffset>
              </wp:positionV>
              <wp:extent cx="531495" cy="8853805"/>
              <wp:effectExtent l="0" t="0" r="0" b="0"/>
              <wp:wrapNone/>
              <wp:docPr id="32" name="Pravoko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85380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4000F21A" w14:textId="51B5786A" w:rsidR="009A722A" w:rsidRPr="00F87B2A" w:rsidRDefault="00945ECE">
                          <w:pPr>
                            <w:pStyle w:val="Brezrazmikov"/>
                            <w:rPr>
                              <w:rFonts w:ascii="Franklin Gothic Book" w:hAnsi="Franklin Gothic Book"/>
                              <w:sz w:val="20"/>
                            </w:rPr>
                          </w:pPr>
                          <w:r w:rsidRPr="00F87B2A">
                            <w:rPr>
                              <w:rFonts w:ascii="Franklin Gothic Book" w:hAnsi="Franklin Gothic Book"/>
                              <w:sz w:val="20"/>
                            </w:rPr>
                            <w:t>Aplikacija TRŽNI UKREPI</w:t>
                          </w:r>
                          <w:r w:rsidR="00467F82" w:rsidRPr="00F87B2A">
                            <w:rPr>
                              <w:rFonts w:ascii="Franklin Gothic Book" w:hAnsi="Franklin Gothic Book"/>
                              <w:sz w:val="20"/>
                            </w:rPr>
                            <w:t xml:space="preserve"> |  </w:t>
                          </w:r>
                          <w:r w:rsidR="009B0623">
                            <w:rPr>
                              <w:rFonts w:ascii="Franklin Gothic Book" w:hAnsi="Franklin Gothic Book"/>
                              <w:sz w:val="20"/>
                            </w:rPr>
                            <w:t>februar 2022</w:t>
                          </w:r>
                        </w:p>
                      </w:txbxContent>
                    </wps:txbx>
                    <wps:bodyPr rot="0" vert="vert270" wrap="square" lIns="91440" tIns="45720" rIns="109728" bIns="13716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275C92" id="Pravokotnik 22" o:spid="_x0000_s1028" style="position:absolute;margin-left:524.45pt;margin-top:72.4pt;width:41.85pt;height:69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" o:allowincell="f" filled="f" stroked="f">
              <v:textbox style="layout-flow:vertical;mso-layout-flow-alt:bottom-to-top" inset=",,8.64pt,10.8pt">
                <w:txbxContent>
                  <w:p w14:paraId="4000F21A" w14:textId="51B5786A" w:rsidR="009A722A" w:rsidRPr="00F87B2A" w:rsidRDefault="00945ECE">
                    <w:pPr>
                      <w:pStyle w:val="Brezrazmikov"/>
                      <w:rPr>
                        <w:rFonts w:ascii="Franklin Gothic Book" w:hAnsi="Franklin Gothic Book"/>
                        <w:sz w:val="20"/>
                      </w:rPr>
                    </w:pPr>
                    <w:r w:rsidRPr="00F87B2A">
                      <w:rPr>
                        <w:rFonts w:ascii="Franklin Gothic Book" w:hAnsi="Franklin Gothic Book"/>
                        <w:sz w:val="20"/>
                      </w:rPr>
                      <w:t>Aplikacija TRŽNI UKREPI</w:t>
                    </w:r>
                    <w:r w:rsidR="00467F82" w:rsidRPr="00F87B2A">
                      <w:rPr>
                        <w:rFonts w:ascii="Franklin Gothic Book" w:hAnsi="Franklin Gothic Book"/>
                        <w:sz w:val="20"/>
                      </w:rPr>
                      <w:t xml:space="preserve"> |  </w:t>
                    </w:r>
                    <w:r w:rsidR="009B0623">
                      <w:rPr>
                        <w:rFonts w:ascii="Franklin Gothic Book" w:hAnsi="Franklin Gothic Book"/>
                        <w:sz w:val="20"/>
                      </w:rPr>
                      <w:t>februar 2022</w:t>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14:anchorId="4B172F58" wp14:editId="733A91CE">
              <wp:simplePos x="0" y="0"/>
              <wp:positionH relativeFrom="page">
                <wp:align>center</wp:align>
              </wp:positionH>
              <wp:positionV relativeFrom="page">
                <wp:align>center</wp:align>
              </wp:positionV>
              <wp:extent cx="6938645" cy="10027285"/>
              <wp:effectExtent l="0" t="0" r="0" b="6985"/>
              <wp:wrapNone/>
              <wp:docPr id="33" name="Samooblik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0272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023BB07" id="Samooblika 24" o:spid="_x0000_s1026" style="position:absolute;margin-left:0;margin-top:0;width:546.35pt;height:789.5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58240" behindDoc="0" locked="0" layoutInCell="0" allowOverlap="1" wp14:anchorId="538028CC" wp14:editId="02D1FF6C">
              <wp:simplePos x="0" y="0"/>
              <wp:positionH relativeFrom="page">
                <wp:posOffset>6660515</wp:posOffset>
              </wp:positionH>
              <wp:positionV relativeFrom="page">
                <wp:posOffset>9773285</wp:posOffset>
              </wp:positionV>
              <wp:extent cx="520700" cy="520700"/>
              <wp:effectExtent l="0" t="0" r="0" b="0"/>
              <wp:wrapNone/>
              <wp:docPr id="34"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6EAFBE86" w14:textId="77777777" w:rsidR="009A722A" w:rsidRPr="00F87B2A" w:rsidRDefault="00467F82">
                          <w:pPr>
                            <w:pStyle w:val="Brezrazmikov"/>
                            <w:jc w:val="center"/>
                            <w:rPr>
                              <w:color w:val="FFFFFF"/>
                              <w:sz w:val="40"/>
                              <w:szCs w:val="40"/>
                            </w:rPr>
                          </w:pPr>
                          <w:r w:rsidRPr="00F87B2A">
                            <w:fldChar w:fldCharType="begin"/>
                          </w:r>
                          <w:r>
                            <w:instrText>PAGE  \* Arabic  \* MERGEFORMAT</w:instrText>
                          </w:r>
                          <w:r w:rsidRPr="00F87B2A">
                            <w:fldChar w:fldCharType="separate"/>
                          </w:r>
                          <w:r w:rsidR="00EF19ED" w:rsidRPr="00EF19ED">
                            <w:rPr>
                              <w:noProof/>
                              <w:color w:val="FFFFFF"/>
                              <w:sz w:val="40"/>
                              <w:szCs w:val="40"/>
                            </w:rPr>
                            <w:t>1</w:t>
                          </w:r>
                          <w:r w:rsidR="00EF19ED" w:rsidRPr="00EF19ED">
                            <w:rPr>
                              <w:noProof/>
                              <w:color w:val="FFFFFF"/>
                              <w:sz w:val="40"/>
                              <w:szCs w:val="40"/>
                            </w:rPr>
                            <w:t>4</w:t>
                          </w:r>
                          <w:r w:rsidRPr="00F87B2A">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8028CC" id="Elipsa 21" o:spid="_x0000_s1029" style="position:absolute;margin-left:524.45pt;margin-top:769.55pt;width:41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" o:allowincell="f" fillcolor="#d34817" stroked="f">
              <v:textbox inset="0,0,0,0">
                <w:txbxContent>
                  <w:p w14:paraId="6EAFBE86" w14:textId="77777777" w:rsidR="009A722A" w:rsidRPr="00F87B2A" w:rsidRDefault="00467F82">
                    <w:pPr>
                      <w:pStyle w:val="Brezrazmikov"/>
                      <w:jc w:val="center"/>
                      <w:rPr>
                        <w:color w:val="FFFFFF"/>
                        <w:sz w:val="40"/>
                        <w:szCs w:val="40"/>
                      </w:rPr>
                    </w:pPr>
                    <w:r w:rsidRPr="00F87B2A">
                      <w:fldChar w:fldCharType="begin"/>
                    </w:r>
                    <w:r>
                      <w:instrText>PAGE  \* Arabic  \* MERGEFORMAT</w:instrText>
                    </w:r>
                    <w:r w:rsidRPr="00F87B2A">
                      <w:fldChar w:fldCharType="separate"/>
                    </w:r>
                    <w:r w:rsidR="00EF19ED" w:rsidRPr="00EF19ED">
                      <w:rPr>
                        <w:noProof/>
                        <w:color w:val="FFFFFF"/>
                        <w:sz w:val="40"/>
                        <w:szCs w:val="40"/>
                      </w:rPr>
                      <w:t>1</w:t>
                    </w:r>
                    <w:r w:rsidR="00EF19ED" w:rsidRPr="00EF19ED">
                      <w:rPr>
                        <w:noProof/>
                        <w:color w:val="FFFFFF"/>
                        <w:sz w:val="40"/>
                        <w:szCs w:val="40"/>
                      </w:rPr>
                      <w:t>4</w:t>
                    </w:r>
                    <w:r w:rsidRPr="00F87B2A">
                      <w:rPr>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F040E" w14:textId="624278AF" w:rsidR="009A722A" w:rsidRDefault="00D95E37">
    <w:pPr>
      <w:rPr>
        <w:sz w:val="20"/>
      </w:rPr>
    </w:pPr>
    <w:r>
      <w:rPr>
        <w:noProof/>
      </w:rPr>
      <mc:AlternateContent>
        <mc:Choice Requires="wps">
          <w:drawing>
            <wp:anchor distT="0" distB="0" distL="114300" distR="114300" simplePos="0" relativeHeight="251657216" behindDoc="0" locked="0" layoutInCell="0" allowOverlap="1" wp14:anchorId="76A9EE2D" wp14:editId="54D3F3F2">
              <wp:simplePos x="0" y="0"/>
              <wp:positionH relativeFrom="page">
                <wp:posOffset>305435</wp:posOffset>
              </wp:positionH>
              <wp:positionV relativeFrom="page">
                <wp:posOffset>919480</wp:posOffset>
              </wp:positionV>
              <wp:extent cx="594995" cy="8853805"/>
              <wp:effectExtent l="0" t="0" r="0" b="0"/>
              <wp:wrapNone/>
              <wp:docPr id="35" name="Pravoko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85380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473C6F8F" w14:textId="77777777" w:rsidR="009A722A" w:rsidRPr="00F87B2A" w:rsidRDefault="00945ECE">
                          <w:pPr>
                            <w:pStyle w:val="Brezrazmikov"/>
                            <w:rPr>
                              <w:rFonts w:ascii="Franklin Gothic Book" w:hAnsi="Franklin Gothic Book"/>
                              <w:sz w:val="20"/>
                            </w:rPr>
                          </w:pPr>
                          <w:r w:rsidRPr="00F87B2A">
                            <w:rPr>
                              <w:rFonts w:ascii="Franklin Gothic Book" w:hAnsi="Franklin Gothic Book"/>
                              <w:sz w:val="20"/>
                            </w:rPr>
                            <w:t>Aplikacija TRŽNI UKREPI</w:t>
                          </w:r>
                          <w:r w:rsidR="00467F82" w:rsidRPr="00F87B2A">
                            <w:rPr>
                              <w:rFonts w:ascii="Franklin Gothic Book" w:hAnsi="Franklin Gothic Book"/>
                              <w:sz w:val="20"/>
                            </w:rPr>
                            <w:t xml:space="preserve"> |  </w:t>
                          </w:r>
                          <w:r w:rsidR="0095098E">
                            <w:rPr>
                              <w:rFonts w:ascii="Franklin Gothic Book" w:hAnsi="Franklin Gothic Book"/>
                              <w:sz w:val="20"/>
                            </w:rPr>
                            <w:t>marec 2020</w:t>
                          </w:r>
                        </w:p>
                      </w:txbxContent>
                    </wps:txbx>
                    <wps:bodyPr rot="0" vert="vert270" wrap="square" lIns="91440" tIns="45720" rIns="109728" bIns="13716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A9EE2D" id="Pravokotnik 24" o:spid="_x0000_s1030" style="position:absolute;margin-left:24.05pt;margin-top:72.4pt;width:46.85pt;height:69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" o:allowincell="f" filled="f" stroked="f">
              <v:textbox style="layout-flow:vertical;mso-layout-flow-alt:bottom-to-top" inset=",,8.64pt,10.8pt">
                <w:txbxContent>
                  <w:p w14:paraId="473C6F8F" w14:textId="77777777" w:rsidR="009A722A" w:rsidRPr="00F87B2A" w:rsidRDefault="00945ECE">
                    <w:pPr>
                      <w:pStyle w:val="Brezrazmikov"/>
                      <w:rPr>
                        <w:rFonts w:ascii="Franklin Gothic Book" w:hAnsi="Franklin Gothic Book"/>
                        <w:sz w:val="20"/>
                      </w:rPr>
                    </w:pPr>
                    <w:r w:rsidRPr="00F87B2A">
                      <w:rPr>
                        <w:rFonts w:ascii="Franklin Gothic Book" w:hAnsi="Franklin Gothic Book"/>
                        <w:sz w:val="20"/>
                      </w:rPr>
                      <w:t>Aplikacija TRŽNI UKREPI</w:t>
                    </w:r>
                    <w:r w:rsidR="00467F82" w:rsidRPr="00F87B2A">
                      <w:rPr>
                        <w:rFonts w:ascii="Franklin Gothic Book" w:hAnsi="Franklin Gothic Book"/>
                        <w:sz w:val="20"/>
                      </w:rPr>
                      <w:t xml:space="preserve"> |  </w:t>
                    </w:r>
                    <w:r w:rsidR="0095098E">
                      <w:rPr>
                        <w:rFonts w:ascii="Franklin Gothic Book" w:hAnsi="Franklin Gothic Book"/>
                        <w:sz w:val="20"/>
                      </w:rPr>
                      <w:t>marec 2020</w:t>
                    </w:r>
                  </w:p>
                </w:txbxContent>
              </v:textbox>
              <w10:wrap anchorx="page" anchory="page"/>
            </v:rect>
          </w:pict>
        </mc:Fallback>
      </mc:AlternateContent>
    </w:r>
    <w:r>
      <w:rPr>
        <w:noProof/>
      </w:rPr>
      <mc:AlternateContent>
        <mc:Choice Requires="wps">
          <w:drawing>
            <wp:anchor distT="0" distB="0" distL="114300" distR="114300" simplePos="0" relativeHeight="251656192" behindDoc="0" locked="0" layoutInCell="0" allowOverlap="1" wp14:anchorId="70232CE8" wp14:editId="55309BE1">
              <wp:simplePos x="0" y="0"/>
              <wp:positionH relativeFrom="page">
                <wp:align>center</wp:align>
              </wp:positionH>
              <wp:positionV relativeFrom="page">
                <wp:align>center</wp:align>
              </wp:positionV>
              <wp:extent cx="6938645" cy="10027285"/>
              <wp:effectExtent l="0" t="0" r="0" b="6985"/>
              <wp:wrapNone/>
              <wp:docPr id="36" name="Samooblik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0272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07514A7" id="Samooblika 21" o:spid="_x0000_s1026" style="position:absolute;margin-left:0;margin-top:0;width:546.35pt;height:789.55pt;z-index:25165619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55168" behindDoc="0" locked="0" layoutInCell="0" allowOverlap="1" wp14:anchorId="107EA42A" wp14:editId="587017B1">
              <wp:simplePos x="0" y="0"/>
              <wp:positionH relativeFrom="page">
                <wp:posOffset>375920</wp:posOffset>
              </wp:positionH>
              <wp:positionV relativeFrom="page">
                <wp:posOffset>9773285</wp:posOffset>
              </wp:positionV>
              <wp:extent cx="520700" cy="520700"/>
              <wp:effectExtent l="0" t="0" r="0" b="0"/>
              <wp:wrapNone/>
              <wp:docPr id="37" name="Elips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68028669" w14:textId="77777777" w:rsidR="009A722A" w:rsidRPr="00F87B2A" w:rsidRDefault="00467F82">
                          <w:pPr>
                            <w:pStyle w:val="Brezrazmikov"/>
                            <w:jc w:val="center"/>
                            <w:rPr>
                              <w:color w:val="FFFFFF"/>
                              <w:sz w:val="40"/>
                              <w:szCs w:val="40"/>
                            </w:rPr>
                          </w:pPr>
                          <w:r w:rsidRPr="00F87B2A">
                            <w:fldChar w:fldCharType="begin"/>
                          </w:r>
                          <w:r>
                            <w:instrText>PAGE  \* Arabic  \* MERGEFORMAT</w:instrText>
                          </w:r>
                          <w:r w:rsidRPr="00F87B2A">
                            <w:fldChar w:fldCharType="separate"/>
                          </w:r>
                          <w:r w:rsidR="00EF19ED" w:rsidRPr="00EF19ED">
                            <w:rPr>
                              <w:noProof/>
                              <w:color w:val="FFFFFF"/>
                              <w:sz w:val="40"/>
                              <w:szCs w:val="40"/>
                            </w:rPr>
                            <w:t>1</w:t>
                          </w:r>
                          <w:r w:rsidR="00EF19ED" w:rsidRPr="00EF19ED">
                            <w:rPr>
                              <w:noProof/>
                              <w:color w:val="FFFFFF"/>
                              <w:sz w:val="40"/>
                              <w:szCs w:val="40"/>
                            </w:rPr>
                            <w:t>3</w:t>
                          </w:r>
                          <w:r w:rsidRPr="00F87B2A">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7EA42A" id="Elipsa 18" o:spid="_x0000_s1031" style="position:absolute;margin-left:29.6pt;margin-top:769.55pt;width:41pt;height: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" o:allowincell="f" fillcolor="#d34817" stroked="f">
              <v:textbox inset="0,0,0,0">
                <w:txbxContent>
                  <w:p w14:paraId="68028669" w14:textId="77777777" w:rsidR="009A722A" w:rsidRPr="00F87B2A" w:rsidRDefault="00467F82">
                    <w:pPr>
                      <w:pStyle w:val="Brezrazmikov"/>
                      <w:jc w:val="center"/>
                      <w:rPr>
                        <w:color w:val="FFFFFF"/>
                        <w:sz w:val="40"/>
                        <w:szCs w:val="40"/>
                      </w:rPr>
                    </w:pPr>
                    <w:r w:rsidRPr="00F87B2A">
                      <w:fldChar w:fldCharType="begin"/>
                    </w:r>
                    <w:r>
                      <w:instrText>PAGE  \* Arabic  \* MERGEFORMAT</w:instrText>
                    </w:r>
                    <w:r w:rsidRPr="00F87B2A">
                      <w:fldChar w:fldCharType="separate"/>
                    </w:r>
                    <w:r w:rsidR="00EF19ED" w:rsidRPr="00EF19ED">
                      <w:rPr>
                        <w:noProof/>
                        <w:color w:val="FFFFFF"/>
                        <w:sz w:val="40"/>
                        <w:szCs w:val="40"/>
                      </w:rPr>
                      <w:t>1</w:t>
                    </w:r>
                    <w:r w:rsidR="00EF19ED" w:rsidRPr="00EF19ED">
                      <w:rPr>
                        <w:noProof/>
                        <w:color w:val="FFFFFF"/>
                        <w:sz w:val="40"/>
                        <w:szCs w:val="40"/>
                      </w:rPr>
                      <w:t>3</w:t>
                    </w:r>
                    <w:r w:rsidRPr="00F87B2A">
                      <w:rPr>
                        <w:color w:val="FFFFFF"/>
                        <w:sz w:val="40"/>
                        <w:szCs w:val="40"/>
                      </w:rPr>
                      <w:fldChar w:fldCharType="end"/>
                    </w:r>
                  </w:p>
                </w:txbxContent>
              </v:textbox>
              <w10:wrap anchorx="page" anchory="page"/>
            </v:oval>
          </w:pict>
        </mc:Fallback>
      </mc:AlternateContent>
    </w:r>
  </w:p>
  <w:p w14:paraId="401B6354" w14:textId="77777777" w:rsidR="009A722A" w:rsidRDefault="009A722A">
    <w:pPr>
      <w:pStyle w:val="Nog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30AA1" w14:textId="77777777" w:rsidR="001873DF" w:rsidRDefault="001873DF">
      <w:r>
        <w:separator/>
      </w:r>
    </w:p>
  </w:footnote>
  <w:footnote w:type="continuationSeparator" w:id="0">
    <w:p w14:paraId="0A45F951" w14:textId="77777777" w:rsidR="001873DF" w:rsidRDefault="00187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Oznaenseznam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Oznaenseznam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Oznaenseznam3"/>
      <w:lvlText w:val=""/>
      <w:lvlJc w:val="left"/>
      <w:pPr>
        <w:ind w:left="1080" w:hanging="360"/>
      </w:pPr>
      <w:rPr>
        <w:rFonts w:ascii="Symbol" w:hAnsi="Symbol" w:hint="default"/>
        <w:color w:val="D34817"/>
      </w:rPr>
    </w:lvl>
  </w:abstractNum>
  <w:abstractNum w:abstractNumId="3" w15:restartNumberingAfterBreak="0">
    <w:nsid w:val="FFFFFF83"/>
    <w:multiLevelType w:val="singleLevel"/>
    <w:tmpl w:val="3EFA84BC"/>
    <w:lvl w:ilvl="0">
      <w:start w:val="1"/>
      <w:numFmt w:val="bullet"/>
      <w:pStyle w:val="Oznaenseznam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Oznaenseznam"/>
      <w:lvlText w:val=""/>
      <w:lvlJc w:val="left"/>
      <w:pPr>
        <w:ind w:left="360" w:hanging="360"/>
      </w:pPr>
      <w:rPr>
        <w:rFonts w:ascii="Symbol" w:hAnsi="Symbol" w:hint="default"/>
        <w:color w:val="D34817"/>
      </w:rPr>
    </w:lvl>
  </w:abstractNum>
  <w:abstractNum w:abstractNumId="5" w15:restartNumberingAfterBreak="0">
    <w:nsid w:val="039C2885"/>
    <w:multiLevelType w:val="hybridMultilevel"/>
    <w:tmpl w:val="66B820B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7C663B8"/>
    <w:multiLevelType w:val="hybridMultilevel"/>
    <w:tmpl w:val="E1B0B35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A4243DD"/>
    <w:multiLevelType w:val="hybridMultilevel"/>
    <w:tmpl w:val="E8A6CF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9610A6"/>
    <w:multiLevelType w:val="hybridMultilevel"/>
    <w:tmpl w:val="A1AE3F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72A5171"/>
    <w:multiLevelType w:val="hybridMultilevel"/>
    <w:tmpl w:val="51EC62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D2B3259"/>
    <w:multiLevelType w:val="hybridMultilevel"/>
    <w:tmpl w:val="8C32DBA4"/>
    <w:lvl w:ilvl="0" w:tplc="04240005">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2" w15:restartNumberingAfterBreak="0">
    <w:nsid w:val="518D6165"/>
    <w:multiLevelType w:val="hybridMultilevel"/>
    <w:tmpl w:val="F38873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82A06F1"/>
    <w:multiLevelType w:val="hybridMultilevel"/>
    <w:tmpl w:val="66B820B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AB611D9"/>
    <w:multiLevelType w:val="hybridMultilevel"/>
    <w:tmpl w:val="7A92D0D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BDF21AC"/>
    <w:multiLevelType w:val="hybridMultilevel"/>
    <w:tmpl w:val="A1AE3F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C011F22"/>
    <w:multiLevelType w:val="hybridMultilevel"/>
    <w:tmpl w:val="4D088E54"/>
    <w:lvl w:ilvl="0" w:tplc="04240017">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13846C9"/>
    <w:multiLevelType w:val="hybridMultilevel"/>
    <w:tmpl w:val="926CC2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3683775"/>
    <w:multiLevelType w:val="hybridMultilevel"/>
    <w:tmpl w:val="DEFA9D4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BC763E8"/>
    <w:multiLevelType w:val="hybridMultilevel"/>
    <w:tmpl w:val="66B820B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4"/>
  </w:num>
  <w:num w:numId="12">
    <w:abstractNumId w:val="9"/>
  </w:num>
  <w:num w:numId="13">
    <w:abstractNumId w:val="11"/>
  </w:num>
  <w:num w:numId="14">
    <w:abstractNumId w:val="15"/>
  </w:num>
  <w:num w:numId="15">
    <w:abstractNumId w:val="19"/>
  </w:num>
  <w:num w:numId="16">
    <w:abstractNumId w:val="5"/>
  </w:num>
  <w:num w:numId="17">
    <w:abstractNumId w:val="8"/>
  </w:num>
  <w:num w:numId="18">
    <w:abstractNumId w:val="18"/>
  </w:num>
  <w:num w:numId="19">
    <w:abstractNumId w:val="13"/>
  </w:num>
  <w:num w:numId="20">
    <w:abstractNumId w:val="20"/>
  </w:num>
  <w:num w:numId="21">
    <w:abstractNumId w:val="6"/>
  </w:num>
  <w:num w:numId="22">
    <w:abstractNumId w:val="7"/>
  </w:num>
  <w:num w:numId="23">
    <w:abstractNumId w:val="16"/>
  </w:num>
  <w:num w:numId="24">
    <w:abstractNumId w:val="10"/>
  </w:num>
  <w:num w:numId="25">
    <w:abstractNumId w:val="1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09"/>
  <w:hyphenationZone w:val="420"/>
  <w:evenAndOddHeaders/>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CE"/>
    <w:rsid w:val="000001BA"/>
    <w:rsid w:val="00024924"/>
    <w:rsid w:val="0003147F"/>
    <w:rsid w:val="000539CA"/>
    <w:rsid w:val="00053D79"/>
    <w:rsid w:val="0006143C"/>
    <w:rsid w:val="00084F77"/>
    <w:rsid w:val="00087C85"/>
    <w:rsid w:val="00091352"/>
    <w:rsid w:val="00096A63"/>
    <w:rsid w:val="000A41DE"/>
    <w:rsid w:val="000A66AF"/>
    <w:rsid w:val="000C3E13"/>
    <w:rsid w:val="000C6BFB"/>
    <w:rsid w:val="000C7A27"/>
    <w:rsid w:val="000F4DFA"/>
    <w:rsid w:val="0011340E"/>
    <w:rsid w:val="00114E8F"/>
    <w:rsid w:val="00116A31"/>
    <w:rsid w:val="00117F53"/>
    <w:rsid w:val="0012020D"/>
    <w:rsid w:val="001545C4"/>
    <w:rsid w:val="001873DF"/>
    <w:rsid w:val="0019117A"/>
    <w:rsid w:val="0019478D"/>
    <w:rsid w:val="00197CEF"/>
    <w:rsid w:val="001A0104"/>
    <w:rsid w:val="001A595E"/>
    <w:rsid w:val="001B0496"/>
    <w:rsid w:val="001D6730"/>
    <w:rsid w:val="001E2F5A"/>
    <w:rsid w:val="0021164F"/>
    <w:rsid w:val="002345FC"/>
    <w:rsid w:val="0023569A"/>
    <w:rsid w:val="00273F86"/>
    <w:rsid w:val="00276B82"/>
    <w:rsid w:val="00280AC4"/>
    <w:rsid w:val="00284A0C"/>
    <w:rsid w:val="00285AE6"/>
    <w:rsid w:val="00290507"/>
    <w:rsid w:val="002B654E"/>
    <w:rsid w:val="002F2FE2"/>
    <w:rsid w:val="003068E7"/>
    <w:rsid w:val="003139C7"/>
    <w:rsid w:val="00315DED"/>
    <w:rsid w:val="00333326"/>
    <w:rsid w:val="0035014C"/>
    <w:rsid w:val="00375688"/>
    <w:rsid w:val="003837CD"/>
    <w:rsid w:val="0039362D"/>
    <w:rsid w:val="00397ED1"/>
    <w:rsid w:val="003B5498"/>
    <w:rsid w:val="003D2CB0"/>
    <w:rsid w:val="003E441D"/>
    <w:rsid w:val="003E5445"/>
    <w:rsid w:val="00402DCC"/>
    <w:rsid w:val="00450327"/>
    <w:rsid w:val="00450C57"/>
    <w:rsid w:val="00467F82"/>
    <w:rsid w:val="00494C22"/>
    <w:rsid w:val="004A58E6"/>
    <w:rsid w:val="004B3935"/>
    <w:rsid w:val="004C5793"/>
    <w:rsid w:val="004D1A37"/>
    <w:rsid w:val="004D7563"/>
    <w:rsid w:val="004F0725"/>
    <w:rsid w:val="00527F8B"/>
    <w:rsid w:val="0055292C"/>
    <w:rsid w:val="00565364"/>
    <w:rsid w:val="0057399A"/>
    <w:rsid w:val="00580DFE"/>
    <w:rsid w:val="00590BBB"/>
    <w:rsid w:val="00596D0D"/>
    <w:rsid w:val="005A15D5"/>
    <w:rsid w:val="005A490F"/>
    <w:rsid w:val="005B1CF4"/>
    <w:rsid w:val="005B2A0F"/>
    <w:rsid w:val="005D104A"/>
    <w:rsid w:val="005F0231"/>
    <w:rsid w:val="006121AC"/>
    <w:rsid w:val="00612520"/>
    <w:rsid w:val="00622607"/>
    <w:rsid w:val="00632D77"/>
    <w:rsid w:val="00653A4B"/>
    <w:rsid w:val="0066044D"/>
    <w:rsid w:val="00665440"/>
    <w:rsid w:val="00667DDC"/>
    <w:rsid w:val="00680756"/>
    <w:rsid w:val="00683F46"/>
    <w:rsid w:val="0069007E"/>
    <w:rsid w:val="00691DB4"/>
    <w:rsid w:val="006A6E11"/>
    <w:rsid w:val="006B4008"/>
    <w:rsid w:val="006E6E95"/>
    <w:rsid w:val="006F1D13"/>
    <w:rsid w:val="006F4B09"/>
    <w:rsid w:val="007055D3"/>
    <w:rsid w:val="007072EB"/>
    <w:rsid w:val="007103EF"/>
    <w:rsid w:val="0071511D"/>
    <w:rsid w:val="00735C7D"/>
    <w:rsid w:val="00753EAA"/>
    <w:rsid w:val="0076013F"/>
    <w:rsid w:val="00785478"/>
    <w:rsid w:val="007E4484"/>
    <w:rsid w:val="007F4540"/>
    <w:rsid w:val="00825979"/>
    <w:rsid w:val="00841CE2"/>
    <w:rsid w:val="008438D2"/>
    <w:rsid w:val="00851E38"/>
    <w:rsid w:val="00875D59"/>
    <w:rsid w:val="00883056"/>
    <w:rsid w:val="00894588"/>
    <w:rsid w:val="008A050A"/>
    <w:rsid w:val="008A260F"/>
    <w:rsid w:val="008F639D"/>
    <w:rsid w:val="0093210D"/>
    <w:rsid w:val="00945522"/>
    <w:rsid w:val="00945ECE"/>
    <w:rsid w:val="0095098E"/>
    <w:rsid w:val="00955268"/>
    <w:rsid w:val="009574AF"/>
    <w:rsid w:val="00982FDF"/>
    <w:rsid w:val="00986538"/>
    <w:rsid w:val="009A722A"/>
    <w:rsid w:val="009B0623"/>
    <w:rsid w:val="009B0E50"/>
    <w:rsid w:val="009B1EA0"/>
    <w:rsid w:val="009B3F53"/>
    <w:rsid w:val="009F2D24"/>
    <w:rsid w:val="00A059D6"/>
    <w:rsid w:val="00A11683"/>
    <w:rsid w:val="00A21E78"/>
    <w:rsid w:val="00A35B62"/>
    <w:rsid w:val="00A4309C"/>
    <w:rsid w:val="00A673CC"/>
    <w:rsid w:val="00A9572B"/>
    <w:rsid w:val="00AA4540"/>
    <w:rsid w:val="00AB744C"/>
    <w:rsid w:val="00AC0A11"/>
    <w:rsid w:val="00AC0B3F"/>
    <w:rsid w:val="00AC3DE1"/>
    <w:rsid w:val="00AC6809"/>
    <w:rsid w:val="00AE5810"/>
    <w:rsid w:val="00AF6587"/>
    <w:rsid w:val="00B03825"/>
    <w:rsid w:val="00B112E6"/>
    <w:rsid w:val="00B65DD5"/>
    <w:rsid w:val="00B77432"/>
    <w:rsid w:val="00BB74B4"/>
    <w:rsid w:val="00BB78BB"/>
    <w:rsid w:val="00BE1980"/>
    <w:rsid w:val="00BE343D"/>
    <w:rsid w:val="00BF1754"/>
    <w:rsid w:val="00BF1F6C"/>
    <w:rsid w:val="00BF2F0F"/>
    <w:rsid w:val="00BF718B"/>
    <w:rsid w:val="00C1559D"/>
    <w:rsid w:val="00C24C2B"/>
    <w:rsid w:val="00C57CC1"/>
    <w:rsid w:val="00C57F77"/>
    <w:rsid w:val="00C7044A"/>
    <w:rsid w:val="00C738FA"/>
    <w:rsid w:val="00C93E22"/>
    <w:rsid w:val="00CA0A79"/>
    <w:rsid w:val="00CD3EA4"/>
    <w:rsid w:val="00CE68ED"/>
    <w:rsid w:val="00D10AFA"/>
    <w:rsid w:val="00D264AC"/>
    <w:rsid w:val="00D33A31"/>
    <w:rsid w:val="00D34355"/>
    <w:rsid w:val="00D613E2"/>
    <w:rsid w:val="00D64A82"/>
    <w:rsid w:val="00D94E57"/>
    <w:rsid w:val="00D95E37"/>
    <w:rsid w:val="00DA04CB"/>
    <w:rsid w:val="00DA2686"/>
    <w:rsid w:val="00DB09E7"/>
    <w:rsid w:val="00DC32ED"/>
    <w:rsid w:val="00DF0AF2"/>
    <w:rsid w:val="00E10F82"/>
    <w:rsid w:val="00E127E8"/>
    <w:rsid w:val="00E25E7F"/>
    <w:rsid w:val="00E33F42"/>
    <w:rsid w:val="00E34F78"/>
    <w:rsid w:val="00E419B0"/>
    <w:rsid w:val="00E6084C"/>
    <w:rsid w:val="00E70337"/>
    <w:rsid w:val="00E7765C"/>
    <w:rsid w:val="00EA0231"/>
    <w:rsid w:val="00EA3962"/>
    <w:rsid w:val="00EA49B4"/>
    <w:rsid w:val="00EA4AE3"/>
    <w:rsid w:val="00EC2F47"/>
    <w:rsid w:val="00ED06BF"/>
    <w:rsid w:val="00ED75C0"/>
    <w:rsid w:val="00EE3213"/>
    <w:rsid w:val="00EF19ED"/>
    <w:rsid w:val="00F1380C"/>
    <w:rsid w:val="00F17638"/>
    <w:rsid w:val="00F248BC"/>
    <w:rsid w:val="00F46A21"/>
    <w:rsid w:val="00F627A3"/>
    <w:rsid w:val="00F731CA"/>
    <w:rsid w:val="00F87B2A"/>
    <w:rsid w:val="00F927FC"/>
    <w:rsid w:val="00FA1771"/>
    <w:rsid w:val="00FC3D6B"/>
    <w:rsid w:val="00FE0769"/>
    <w:rsid w:val="00FE23C2"/>
    <w:rsid w:val="00FE50E7"/>
    <w:rsid w:val="00FE67F3"/>
    <w:rsid w:val="00FE71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8D29674"/>
  <w15:chartTrackingRefBased/>
  <w15:docId w15:val="{9998867F-B313-4C3E-9629-7F2F32287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color w:val="000000"/>
      <w:sz w:val="22"/>
    </w:rPr>
  </w:style>
  <w:style w:type="paragraph" w:styleId="Naslov1">
    <w:name w:val="heading 1"/>
    <w:basedOn w:val="Navaden"/>
    <w:next w:val="Navaden"/>
    <w:link w:val="Naslov1Znak"/>
    <w:uiPriority w:val="9"/>
    <w:qFormat/>
    <w:rsid w:val="00EA3962"/>
    <w:pPr>
      <w:spacing w:before="300" w:after="40"/>
      <w:jc w:val="both"/>
      <w:outlineLvl w:val="0"/>
    </w:pPr>
    <w:rPr>
      <w:rFonts w:ascii="Arial" w:hAnsi="Arial"/>
      <w:b/>
      <w:caps/>
      <w:color w:val="D34817"/>
      <w:spacing w:val="20"/>
      <w:sz w:val="24"/>
      <w:szCs w:val="28"/>
    </w:rPr>
  </w:style>
  <w:style w:type="paragraph" w:styleId="Naslov2">
    <w:name w:val="heading 2"/>
    <w:basedOn w:val="Navaden"/>
    <w:next w:val="Navaden"/>
    <w:link w:val="Naslov2Znak"/>
    <w:uiPriority w:val="9"/>
    <w:qFormat/>
    <w:rsid w:val="00F87B2A"/>
    <w:pPr>
      <w:spacing w:before="240" w:after="40"/>
      <w:outlineLvl w:val="1"/>
    </w:pPr>
    <w:rPr>
      <w:rFonts w:ascii="Arial" w:hAnsi="Arial"/>
      <w:b/>
      <w:color w:val="D34817"/>
      <w:spacing w:val="20"/>
      <w:szCs w:val="24"/>
    </w:rPr>
  </w:style>
  <w:style w:type="paragraph" w:styleId="Naslov3">
    <w:name w:val="heading 3"/>
    <w:basedOn w:val="Navaden"/>
    <w:next w:val="Navaden"/>
    <w:link w:val="Naslov3Znak"/>
    <w:uiPriority w:val="9"/>
    <w:qFormat/>
    <w:rsid w:val="00F17638"/>
    <w:pPr>
      <w:spacing w:before="200" w:after="40"/>
      <w:jc w:val="both"/>
      <w:outlineLvl w:val="2"/>
    </w:pPr>
    <w:rPr>
      <w:b/>
      <w:color w:val="D34817"/>
      <w:spacing w:val="20"/>
      <w:szCs w:val="24"/>
    </w:rPr>
  </w:style>
  <w:style w:type="paragraph" w:styleId="Naslov4">
    <w:name w:val="heading 4"/>
    <w:basedOn w:val="Navaden"/>
    <w:next w:val="Navaden"/>
    <w:link w:val="Naslov4Znak"/>
    <w:uiPriority w:val="9"/>
    <w:unhideWhenUsed/>
    <w:qFormat/>
    <w:pPr>
      <w:spacing w:before="240"/>
      <w:outlineLvl w:val="3"/>
    </w:pPr>
    <w:rPr>
      <w:rFonts w:ascii="Franklin Gothic Book" w:hAnsi="Franklin Gothic Book"/>
      <w:b/>
      <w:color w:val="A28E6A"/>
      <w:spacing w:val="20"/>
      <w:sz w:val="24"/>
      <w:szCs w:val="24"/>
    </w:rPr>
  </w:style>
  <w:style w:type="paragraph" w:styleId="Naslov5">
    <w:name w:val="heading 5"/>
    <w:basedOn w:val="Navaden"/>
    <w:next w:val="Navaden"/>
    <w:link w:val="Naslov5Znak"/>
    <w:uiPriority w:val="9"/>
    <w:unhideWhenUsed/>
    <w:qFormat/>
    <w:pPr>
      <w:spacing w:before="200"/>
      <w:outlineLvl w:val="4"/>
    </w:pPr>
    <w:rPr>
      <w:rFonts w:ascii="Franklin Gothic Book" w:hAnsi="Franklin Gothic Book"/>
      <w:b/>
      <w:i/>
      <w:color w:val="A28E6A"/>
      <w:spacing w:val="20"/>
      <w:szCs w:val="26"/>
    </w:rPr>
  </w:style>
  <w:style w:type="paragraph" w:styleId="Naslov6">
    <w:name w:val="heading 6"/>
    <w:basedOn w:val="Navaden"/>
    <w:next w:val="Navaden"/>
    <w:link w:val="Naslov6Znak"/>
    <w:uiPriority w:val="9"/>
    <w:unhideWhenUsed/>
    <w:qFormat/>
    <w:pPr>
      <w:spacing w:before="200"/>
      <w:outlineLvl w:val="5"/>
    </w:pPr>
    <w:rPr>
      <w:rFonts w:ascii="Franklin Gothic Book" w:hAnsi="Franklin Gothic Book"/>
      <w:color w:val="A28E6A"/>
      <w:spacing w:val="10"/>
      <w:sz w:val="24"/>
    </w:rPr>
  </w:style>
  <w:style w:type="paragraph" w:styleId="Naslov7">
    <w:name w:val="heading 7"/>
    <w:basedOn w:val="Navaden"/>
    <w:next w:val="Navaden"/>
    <w:link w:val="Naslov7Znak"/>
    <w:uiPriority w:val="9"/>
    <w:unhideWhenUsed/>
    <w:qFormat/>
    <w:pPr>
      <w:spacing w:before="200"/>
      <w:outlineLvl w:val="6"/>
    </w:pPr>
    <w:rPr>
      <w:rFonts w:ascii="Franklin Gothic Book" w:hAnsi="Franklin Gothic Book"/>
      <w:i/>
      <w:color w:val="A28E6A"/>
      <w:spacing w:val="10"/>
      <w:sz w:val="24"/>
    </w:rPr>
  </w:style>
  <w:style w:type="paragraph" w:styleId="Naslov8">
    <w:name w:val="heading 8"/>
    <w:basedOn w:val="Navaden"/>
    <w:next w:val="Navaden"/>
    <w:link w:val="Naslov8Znak"/>
    <w:uiPriority w:val="9"/>
    <w:unhideWhenUsed/>
    <w:qFormat/>
    <w:pPr>
      <w:spacing w:before="200"/>
      <w:outlineLvl w:val="7"/>
    </w:pPr>
    <w:rPr>
      <w:rFonts w:ascii="Franklin Gothic Book" w:hAnsi="Franklin Gothic Book"/>
      <w:color w:val="D34817"/>
      <w:spacing w:val="10"/>
    </w:rPr>
  </w:style>
  <w:style w:type="paragraph" w:styleId="Naslov9">
    <w:name w:val="heading 9"/>
    <w:basedOn w:val="Navaden"/>
    <w:next w:val="Navaden"/>
    <w:link w:val="Naslov9Znak"/>
    <w:uiPriority w:val="9"/>
    <w:unhideWhenUsed/>
    <w:qFormat/>
    <w:pPr>
      <w:spacing w:before="200"/>
      <w:outlineLvl w:val="8"/>
    </w:pPr>
    <w:rPr>
      <w:rFonts w:ascii="Franklin Gothic Book" w:hAnsi="Franklin Gothic Book"/>
      <w:i/>
      <w:color w:val="D34817"/>
      <w:spacing w:val="1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EA3962"/>
    <w:rPr>
      <w:rFonts w:ascii="Arial" w:hAnsi="Arial"/>
      <w:b/>
      <w:caps/>
      <w:color w:val="D34817"/>
      <w:spacing w:val="20"/>
      <w:sz w:val="24"/>
      <w:szCs w:val="28"/>
    </w:rPr>
  </w:style>
  <w:style w:type="character" w:customStyle="1" w:styleId="Naslov2Znak">
    <w:name w:val="Naslov 2 Znak"/>
    <w:link w:val="Naslov2"/>
    <w:uiPriority w:val="9"/>
    <w:rsid w:val="00F87B2A"/>
    <w:rPr>
      <w:rFonts w:ascii="Arial" w:hAnsi="Arial" w:cs="Times New Roman"/>
      <w:b/>
      <w:color w:val="D34817"/>
      <w:spacing w:val="20"/>
      <w:szCs w:val="24"/>
    </w:rPr>
  </w:style>
  <w:style w:type="character" w:customStyle="1" w:styleId="Naslov3Znak">
    <w:name w:val="Naslov 3 Znak"/>
    <w:link w:val="Naslov3"/>
    <w:uiPriority w:val="9"/>
    <w:rsid w:val="00F17638"/>
    <w:rPr>
      <w:b/>
      <w:color w:val="D34817"/>
      <w:spacing w:val="20"/>
      <w:sz w:val="22"/>
      <w:szCs w:val="24"/>
    </w:rPr>
  </w:style>
  <w:style w:type="paragraph" w:styleId="Naslov">
    <w:name w:val="Title"/>
    <w:basedOn w:val="Navaden"/>
    <w:link w:val="NaslovZnak"/>
    <w:uiPriority w:val="10"/>
    <w:qFormat/>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NaslovZnak">
    <w:name w:val="Naslov Znak"/>
    <w:link w:val="Naslov"/>
    <w:uiPriority w:val="10"/>
    <w:rPr>
      <w:rFonts w:ascii="Franklin Gothic Book" w:hAnsi="Franklin Gothic Book" w:cs="Times New Roman"/>
      <w:b/>
      <w:smallCaps/>
      <w:color w:val="D34817"/>
      <w:sz w:val="48"/>
      <w:szCs w:val="48"/>
    </w:rPr>
  </w:style>
  <w:style w:type="paragraph" w:styleId="Podnaslov">
    <w:name w:val="Subtitle"/>
    <w:basedOn w:val="Navaden"/>
    <w:link w:val="PodnaslovZnak"/>
    <w:uiPriority w:val="11"/>
    <w:qFormat/>
    <w:pPr>
      <w:spacing w:after="480"/>
      <w:jc w:val="center"/>
    </w:pPr>
    <w:rPr>
      <w:rFonts w:ascii="Franklin Gothic Book" w:hAnsi="Franklin Gothic Book"/>
      <w:sz w:val="28"/>
      <w:szCs w:val="28"/>
    </w:rPr>
  </w:style>
  <w:style w:type="character" w:customStyle="1" w:styleId="PodnaslovZnak">
    <w:name w:val="Podnaslov Znak"/>
    <w:link w:val="Podnaslov"/>
    <w:uiPriority w:val="11"/>
    <w:rPr>
      <w:rFonts w:ascii="Franklin Gothic Book" w:hAnsi="Franklin Gothic Book" w:cs="Times New Roman"/>
      <w:sz w:val="28"/>
      <w:szCs w:val="28"/>
    </w:rPr>
  </w:style>
  <w:style w:type="paragraph" w:styleId="Noga">
    <w:name w:val="footer"/>
    <w:basedOn w:val="Navaden"/>
    <w:link w:val="NogaZnak"/>
    <w:uiPriority w:val="99"/>
    <w:unhideWhenUsed/>
    <w:pPr>
      <w:tabs>
        <w:tab w:val="center" w:pos="4320"/>
        <w:tab w:val="right" w:pos="8640"/>
      </w:tabs>
    </w:pPr>
  </w:style>
  <w:style w:type="character" w:customStyle="1" w:styleId="NogaZnak">
    <w:name w:val="Noga Znak"/>
    <w:link w:val="Noga"/>
    <w:uiPriority w:val="99"/>
    <w:rPr>
      <w:rFonts w:cs="Times New Roman"/>
      <w:color w:val="000000"/>
      <w:szCs w:val="20"/>
    </w:rPr>
  </w:style>
  <w:style w:type="paragraph" w:styleId="Napis">
    <w:name w:val="caption"/>
    <w:basedOn w:val="Navaden"/>
    <w:next w:val="Navaden"/>
    <w:uiPriority w:val="35"/>
    <w:unhideWhenUsed/>
    <w:qFormat/>
    <w:rPr>
      <w:bCs/>
      <w:smallCaps/>
      <w:color w:val="9B2D1F"/>
      <w:spacing w:val="10"/>
      <w:sz w:val="18"/>
      <w:szCs w:val="18"/>
    </w:rPr>
  </w:style>
  <w:style w:type="paragraph" w:styleId="Besedilooblaka">
    <w:name w:val="Balloon Text"/>
    <w:basedOn w:val="Navaden"/>
    <w:link w:val="BesedilooblakaZnak"/>
    <w:uiPriority w:val="99"/>
    <w:semiHidden/>
    <w:unhideWhenUsed/>
    <w:rPr>
      <w:rFonts w:ascii="Tahoma" w:hAnsi="Tahoma" w:cs="Tahoma"/>
      <w:sz w:val="16"/>
      <w:szCs w:val="16"/>
    </w:rPr>
  </w:style>
  <w:style w:type="character" w:customStyle="1" w:styleId="BesedilooblakaZnak">
    <w:name w:val="Besedilo oblačka Znak"/>
    <w:link w:val="Besedilooblaka"/>
    <w:uiPriority w:val="99"/>
    <w:semiHidden/>
    <w:rPr>
      <w:rFonts w:ascii="Tahoma" w:hAnsi="Tahoma" w:cs="Tahoma"/>
      <w:color w:val="000000"/>
      <w:sz w:val="16"/>
      <w:szCs w:val="16"/>
    </w:rPr>
  </w:style>
  <w:style w:type="paragraph" w:styleId="Blokbesedila">
    <w:name w:val="Block Text"/>
    <w:aliases w:val="Citat v bloku"/>
    <w:uiPriority w:val="40"/>
    <w:pPr>
      <w:pBdr>
        <w:top w:val="single" w:sz="2" w:space="10" w:color="EE8C69"/>
        <w:bottom w:val="single" w:sz="24" w:space="10" w:color="EE8C69"/>
      </w:pBdr>
      <w:spacing w:after="280"/>
      <w:ind w:left="1440" w:right="1440"/>
      <w:jc w:val="both"/>
    </w:pPr>
    <w:rPr>
      <w:color w:val="FFFFFF"/>
      <w:sz w:val="28"/>
      <w:szCs w:val="28"/>
    </w:rPr>
  </w:style>
  <w:style w:type="character" w:styleId="Naslovknjige">
    <w:name w:val="Book Title"/>
    <w:uiPriority w:val="33"/>
    <w:qFormat/>
    <w:rPr>
      <w:rFonts w:ascii="Franklin Gothic Book" w:hAnsi="Franklin Gothic Book" w:cs="Times New Roman"/>
      <w:i/>
      <w:color w:val="855D5D"/>
      <w:sz w:val="20"/>
      <w:szCs w:val="20"/>
    </w:rPr>
  </w:style>
  <w:style w:type="character" w:styleId="Poudarek">
    <w:name w:val="Emphasis"/>
    <w:uiPriority w:val="20"/>
    <w:qFormat/>
    <w:rPr>
      <w:b/>
      <w:i/>
      <w:color w:val="000000"/>
      <w:spacing w:val="2"/>
      <w:w w:val="100"/>
    </w:rPr>
  </w:style>
  <w:style w:type="paragraph" w:styleId="Glava">
    <w:name w:val="header"/>
    <w:basedOn w:val="Navaden"/>
    <w:link w:val="GlavaZnak"/>
    <w:uiPriority w:val="99"/>
    <w:unhideWhenUsed/>
    <w:pPr>
      <w:tabs>
        <w:tab w:val="center" w:pos="4320"/>
        <w:tab w:val="right" w:pos="8640"/>
      </w:tabs>
    </w:pPr>
  </w:style>
  <w:style w:type="character" w:customStyle="1" w:styleId="GlavaZnak">
    <w:name w:val="Glava Znak"/>
    <w:link w:val="Glava"/>
    <w:uiPriority w:val="99"/>
    <w:rPr>
      <w:rFonts w:cs="Times New Roman"/>
      <w:color w:val="000000"/>
      <w:szCs w:val="20"/>
    </w:rPr>
  </w:style>
  <w:style w:type="character" w:customStyle="1" w:styleId="Naslov4Znak">
    <w:name w:val="Naslov 4 Znak"/>
    <w:link w:val="Naslov4"/>
    <w:uiPriority w:val="9"/>
    <w:rPr>
      <w:rFonts w:ascii="Franklin Gothic Book" w:hAnsi="Franklin Gothic Book" w:cs="Times New Roman"/>
      <w:b/>
      <w:color w:val="A28E6A"/>
      <w:spacing w:val="20"/>
      <w:sz w:val="24"/>
    </w:rPr>
  </w:style>
  <w:style w:type="character" w:customStyle="1" w:styleId="Naslov5Znak">
    <w:name w:val="Naslov 5 Znak"/>
    <w:link w:val="Naslov5"/>
    <w:uiPriority w:val="9"/>
    <w:rPr>
      <w:rFonts w:ascii="Franklin Gothic Book" w:hAnsi="Franklin Gothic Book" w:cs="Times New Roman"/>
      <w:b/>
      <w:i/>
      <w:color w:val="A28E6A"/>
      <w:spacing w:val="20"/>
      <w:szCs w:val="26"/>
    </w:rPr>
  </w:style>
  <w:style w:type="character" w:customStyle="1" w:styleId="Naslov6Znak">
    <w:name w:val="Naslov 6 Znak"/>
    <w:link w:val="Naslov6"/>
    <w:uiPriority w:val="9"/>
    <w:rPr>
      <w:rFonts w:ascii="Franklin Gothic Book" w:hAnsi="Franklin Gothic Book" w:cs="Times New Roman"/>
      <w:color w:val="A28E6A"/>
      <w:spacing w:val="10"/>
      <w:sz w:val="24"/>
      <w:szCs w:val="24"/>
    </w:rPr>
  </w:style>
  <w:style w:type="character" w:customStyle="1" w:styleId="Naslov7Znak">
    <w:name w:val="Naslov 7 Znak"/>
    <w:link w:val="Naslov7"/>
    <w:uiPriority w:val="9"/>
    <w:rPr>
      <w:rFonts w:ascii="Franklin Gothic Book" w:hAnsi="Franklin Gothic Book" w:cs="Times New Roman"/>
      <w:i/>
      <w:color w:val="A28E6A"/>
      <w:spacing w:val="10"/>
      <w:sz w:val="24"/>
      <w:szCs w:val="24"/>
    </w:rPr>
  </w:style>
  <w:style w:type="character" w:customStyle="1" w:styleId="Naslov8Znak">
    <w:name w:val="Naslov 8 Znak"/>
    <w:link w:val="Naslov8"/>
    <w:uiPriority w:val="9"/>
    <w:rPr>
      <w:rFonts w:ascii="Franklin Gothic Book" w:hAnsi="Franklin Gothic Book" w:cs="Times New Roman"/>
      <w:color w:val="D34817"/>
      <w:spacing w:val="10"/>
      <w:szCs w:val="20"/>
    </w:rPr>
  </w:style>
  <w:style w:type="character" w:customStyle="1" w:styleId="Naslov9Znak">
    <w:name w:val="Naslov 9 Znak"/>
    <w:link w:val="Naslov9"/>
    <w:uiPriority w:val="9"/>
    <w:rPr>
      <w:rFonts w:ascii="Franklin Gothic Book" w:hAnsi="Franklin Gothic Book" w:cs="Times New Roman"/>
      <w:i/>
      <w:color w:val="D34817"/>
      <w:spacing w:val="10"/>
      <w:szCs w:val="20"/>
    </w:rPr>
  </w:style>
  <w:style w:type="character" w:styleId="Intenzivenpoudarek">
    <w:name w:val="Intense Emphasis"/>
    <w:uiPriority w:val="21"/>
    <w:qFormat/>
    <w:rPr>
      <w:rFonts w:ascii="Times New Roman" w:hAnsi="Times New Roman" w:cs="Times New Roman"/>
      <w:b/>
      <w:i/>
      <w:smallCaps/>
      <w:color w:val="9B2D1F"/>
      <w:spacing w:val="2"/>
      <w:w w:val="100"/>
      <w:sz w:val="20"/>
      <w:szCs w:val="20"/>
    </w:rPr>
  </w:style>
  <w:style w:type="paragraph" w:styleId="Intenzivencitat">
    <w:name w:val="Intense Quote"/>
    <w:basedOn w:val="Navaden"/>
    <w:qFormat/>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Intenzivensklic">
    <w:name w:val="Intense Reference"/>
    <w:uiPriority w:val="32"/>
    <w:qFormat/>
    <w:rPr>
      <w:rFonts w:cs="Times New Roman"/>
      <w:b/>
      <w:color w:val="D34817"/>
      <w:sz w:val="22"/>
      <w:szCs w:val="22"/>
      <w:u w:val="single"/>
    </w:rPr>
  </w:style>
  <w:style w:type="paragraph" w:styleId="Oznaenseznam">
    <w:name w:val="List Bullet"/>
    <w:basedOn w:val="Navaden"/>
    <w:uiPriority w:val="36"/>
    <w:unhideWhenUsed/>
    <w:qFormat/>
    <w:pPr>
      <w:numPr>
        <w:numId w:val="2"/>
      </w:numPr>
      <w:contextualSpacing/>
    </w:pPr>
  </w:style>
  <w:style w:type="paragraph" w:styleId="Oznaenseznam2">
    <w:name w:val="List Bullet 2"/>
    <w:basedOn w:val="Navaden"/>
    <w:uiPriority w:val="36"/>
    <w:unhideWhenUsed/>
    <w:qFormat/>
    <w:pPr>
      <w:numPr>
        <w:numId w:val="4"/>
      </w:numPr>
    </w:pPr>
  </w:style>
  <w:style w:type="paragraph" w:styleId="Oznaenseznam3">
    <w:name w:val="List Bullet 3"/>
    <w:basedOn w:val="Navaden"/>
    <w:uiPriority w:val="36"/>
    <w:unhideWhenUsed/>
    <w:qFormat/>
    <w:pPr>
      <w:numPr>
        <w:numId w:val="6"/>
      </w:numPr>
    </w:pPr>
  </w:style>
  <w:style w:type="paragraph" w:styleId="Oznaenseznam4">
    <w:name w:val="List Bullet 4"/>
    <w:basedOn w:val="Navaden"/>
    <w:uiPriority w:val="36"/>
    <w:unhideWhenUsed/>
    <w:qFormat/>
    <w:pPr>
      <w:numPr>
        <w:numId w:val="8"/>
      </w:numPr>
    </w:pPr>
  </w:style>
  <w:style w:type="paragraph" w:styleId="Oznaenseznam5">
    <w:name w:val="List Bullet 5"/>
    <w:basedOn w:val="Navaden"/>
    <w:uiPriority w:val="36"/>
    <w:unhideWhenUsed/>
    <w:qFormat/>
    <w:pPr>
      <w:numPr>
        <w:numId w:val="10"/>
      </w:numPr>
    </w:pPr>
  </w:style>
  <w:style w:type="paragraph" w:styleId="Brezrazmikov">
    <w:name w:val="No Spacing"/>
    <w:basedOn w:val="Navaden"/>
    <w:uiPriority w:val="1"/>
    <w:qFormat/>
  </w:style>
  <w:style w:type="character" w:styleId="Besediloograde">
    <w:name w:val="Besedilo ograde"/>
    <w:uiPriority w:val="99"/>
    <w:semiHidden/>
    <w:rPr>
      <w:color w:val="808080"/>
    </w:rPr>
  </w:style>
  <w:style w:type="paragraph" w:styleId="Citat">
    <w:name w:val="Quote"/>
    <w:basedOn w:val="Navaden"/>
    <w:link w:val="CitatZnak"/>
    <w:uiPriority w:val="29"/>
    <w:qFormat/>
    <w:rPr>
      <w:i/>
      <w:color w:val="FFFFFF"/>
      <w:sz w:val="24"/>
    </w:rPr>
  </w:style>
  <w:style w:type="character" w:customStyle="1" w:styleId="CitatZnak">
    <w:name w:val="Citat Znak"/>
    <w:link w:val="Citat"/>
    <w:uiPriority w:val="29"/>
    <w:rPr>
      <w:rFonts w:cs="Times New Roman"/>
      <w:i/>
      <w:color w:val="FFFFFF"/>
      <w:sz w:val="24"/>
      <w:szCs w:val="24"/>
    </w:rPr>
  </w:style>
  <w:style w:type="character" w:styleId="Krepko">
    <w:name w:val="Strong"/>
    <w:uiPriority w:val="22"/>
    <w:qFormat/>
    <w:rPr>
      <w:rFonts w:ascii="Times New Roman" w:hAnsi="Times New Roman"/>
      <w:b/>
      <w:color w:val="9B2D1F"/>
    </w:rPr>
  </w:style>
  <w:style w:type="character" w:styleId="Neenpoudarek">
    <w:name w:val="Subtle Emphasis"/>
    <w:uiPriority w:val="19"/>
    <w:qFormat/>
    <w:rPr>
      <w:rFonts w:ascii="Times New Roman" w:hAnsi="Times New Roman" w:cs="Times New Roman"/>
      <w:i/>
      <w:color w:val="000000"/>
      <w:spacing w:val="2"/>
      <w:w w:val="100"/>
      <w:kern w:val="0"/>
      <w:sz w:val="22"/>
      <w:szCs w:val="22"/>
    </w:rPr>
  </w:style>
  <w:style w:type="character" w:styleId="Neensklic">
    <w:name w:val="Subtle Reference"/>
    <w:uiPriority w:val="31"/>
    <w:qFormat/>
    <w:rPr>
      <w:rFonts w:cs="Times New Roman"/>
      <w:color w:val="000000"/>
      <w:sz w:val="22"/>
      <w:szCs w:val="22"/>
      <w:u w:val="single"/>
    </w:rPr>
  </w:style>
  <w:style w:type="table" w:styleId="Tabelamrea">
    <w:name w:val="Table Grid"/>
    <w:basedOn w:val="Navadnatabela"/>
    <w:uiPriority w:val="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azalovsebine1">
    <w:name w:val="toc 1"/>
    <w:basedOn w:val="Navaden"/>
    <w:next w:val="Navaden"/>
    <w:autoRedefine/>
    <w:uiPriority w:val="39"/>
    <w:unhideWhenUsed/>
    <w:qFormat/>
    <w:pPr>
      <w:tabs>
        <w:tab w:val="right" w:leader="dot" w:pos="8630"/>
      </w:tabs>
      <w:spacing w:after="40"/>
    </w:pPr>
    <w:rPr>
      <w:smallCaps/>
      <w:color w:val="9B2D1F"/>
    </w:rPr>
  </w:style>
  <w:style w:type="paragraph" w:styleId="Kazalovsebine2">
    <w:name w:val="toc 2"/>
    <w:basedOn w:val="Navaden"/>
    <w:next w:val="Navaden"/>
    <w:autoRedefine/>
    <w:uiPriority w:val="39"/>
    <w:unhideWhenUsed/>
    <w:qFormat/>
    <w:pPr>
      <w:tabs>
        <w:tab w:val="right" w:leader="dot" w:pos="8630"/>
      </w:tabs>
      <w:spacing w:after="40"/>
      <w:ind w:left="216"/>
    </w:pPr>
    <w:rPr>
      <w:smallCaps/>
    </w:rPr>
  </w:style>
  <w:style w:type="paragraph" w:styleId="Kazalovsebine3">
    <w:name w:val="toc 3"/>
    <w:basedOn w:val="Navaden"/>
    <w:next w:val="Navaden"/>
    <w:autoRedefine/>
    <w:uiPriority w:val="39"/>
    <w:unhideWhenUsed/>
    <w:qFormat/>
    <w:pPr>
      <w:tabs>
        <w:tab w:val="right" w:leader="dot" w:pos="8630"/>
      </w:tabs>
      <w:spacing w:after="40"/>
      <w:ind w:left="446"/>
    </w:pPr>
    <w:rPr>
      <w:smallCaps/>
    </w:rPr>
  </w:style>
  <w:style w:type="paragraph" w:styleId="Kazalovsebine4">
    <w:name w:val="toc 4"/>
    <w:basedOn w:val="Navaden"/>
    <w:next w:val="Navaden"/>
    <w:autoRedefine/>
    <w:uiPriority w:val="99"/>
    <w:semiHidden/>
    <w:unhideWhenUsed/>
    <w:qFormat/>
    <w:pPr>
      <w:tabs>
        <w:tab w:val="right" w:leader="dot" w:pos="8630"/>
      </w:tabs>
      <w:spacing w:after="40"/>
      <w:ind w:left="662"/>
    </w:pPr>
    <w:rPr>
      <w:smallCaps/>
    </w:rPr>
  </w:style>
  <w:style w:type="paragraph" w:styleId="Kazalovsebine5">
    <w:name w:val="toc 5"/>
    <w:basedOn w:val="Navaden"/>
    <w:next w:val="Navaden"/>
    <w:autoRedefine/>
    <w:uiPriority w:val="99"/>
    <w:semiHidden/>
    <w:unhideWhenUsed/>
    <w:qFormat/>
    <w:pPr>
      <w:tabs>
        <w:tab w:val="right" w:leader="dot" w:pos="8630"/>
      </w:tabs>
      <w:spacing w:after="40"/>
      <w:ind w:left="878"/>
    </w:pPr>
    <w:rPr>
      <w:smallCaps/>
    </w:rPr>
  </w:style>
  <w:style w:type="paragraph" w:styleId="Kazalovsebine6">
    <w:name w:val="toc 6"/>
    <w:basedOn w:val="Navaden"/>
    <w:next w:val="Navaden"/>
    <w:autoRedefine/>
    <w:uiPriority w:val="99"/>
    <w:semiHidden/>
    <w:unhideWhenUsed/>
    <w:qFormat/>
    <w:pPr>
      <w:tabs>
        <w:tab w:val="right" w:leader="dot" w:pos="8630"/>
      </w:tabs>
      <w:spacing w:after="40"/>
      <w:ind w:left="1094"/>
    </w:pPr>
    <w:rPr>
      <w:smallCaps/>
    </w:rPr>
  </w:style>
  <w:style w:type="paragraph" w:styleId="Kazalovsebine7">
    <w:name w:val="toc 7"/>
    <w:basedOn w:val="Navaden"/>
    <w:next w:val="Navaden"/>
    <w:autoRedefine/>
    <w:uiPriority w:val="99"/>
    <w:semiHidden/>
    <w:unhideWhenUsed/>
    <w:qFormat/>
    <w:pPr>
      <w:tabs>
        <w:tab w:val="right" w:leader="dot" w:pos="8630"/>
      </w:tabs>
      <w:spacing w:after="40"/>
      <w:ind w:left="1325"/>
    </w:pPr>
    <w:rPr>
      <w:smallCaps/>
    </w:rPr>
  </w:style>
  <w:style w:type="paragraph" w:styleId="Kazalovsebine8">
    <w:name w:val="toc 8"/>
    <w:basedOn w:val="Navaden"/>
    <w:next w:val="Navaden"/>
    <w:autoRedefine/>
    <w:uiPriority w:val="99"/>
    <w:semiHidden/>
    <w:unhideWhenUsed/>
    <w:qFormat/>
    <w:pPr>
      <w:tabs>
        <w:tab w:val="right" w:leader="dot" w:pos="8630"/>
      </w:tabs>
      <w:spacing w:after="40"/>
      <w:ind w:left="1540"/>
    </w:pPr>
    <w:rPr>
      <w:smallCaps/>
    </w:rPr>
  </w:style>
  <w:style w:type="paragraph" w:styleId="Kazalovsebine9">
    <w:name w:val="toc 9"/>
    <w:basedOn w:val="Navaden"/>
    <w:next w:val="Navaden"/>
    <w:autoRedefine/>
    <w:uiPriority w:val="99"/>
    <w:semiHidden/>
    <w:unhideWhenUsed/>
    <w:qFormat/>
    <w:pPr>
      <w:tabs>
        <w:tab w:val="right" w:leader="dot" w:pos="8630"/>
      </w:tabs>
      <w:spacing w:after="40"/>
      <w:ind w:left="1760"/>
    </w:pPr>
    <w:rPr>
      <w:smallCaps/>
    </w:rPr>
  </w:style>
  <w:style w:type="character" w:styleId="Hiperpovezava">
    <w:name w:val="Hyperlink"/>
    <w:uiPriority w:val="99"/>
    <w:unhideWhenUsed/>
    <w:rsid w:val="00945ECE"/>
    <w:rPr>
      <w:color w:val="0563C1"/>
      <w:u w:val="single"/>
    </w:rPr>
  </w:style>
  <w:style w:type="paragraph" w:styleId="NaslovTOC">
    <w:name w:val="TOC Heading"/>
    <w:basedOn w:val="Naslov1"/>
    <w:next w:val="Navaden"/>
    <w:uiPriority w:val="39"/>
    <w:unhideWhenUsed/>
    <w:qFormat/>
    <w:rsid w:val="00945ECE"/>
    <w:pPr>
      <w:keepNext/>
      <w:keepLines/>
      <w:spacing w:before="240" w:after="0" w:line="259" w:lineRule="auto"/>
      <w:outlineLvl w:val="9"/>
    </w:pPr>
    <w:rPr>
      <w:rFonts w:ascii="Calibri Light" w:hAnsi="Calibri Light"/>
      <w:b w:val="0"/>
      <w:color w:val="2E74B5"/>
      <w:spacing w:val="0"/>
      <w:sz w:val="32"/>
      <w:szCs w:val="32"/>
    </w:rPr>
  </w:style>
  <w:style w:type="paragraph" w:styleId="Odstavekseznama">
    <w:name w:val="List Paragraph"/>
    <w:basedOn w:val="Navaden"/>
    <w:uiPriority w:val="34"/>
    <w:qFormat/>
    <w:rsid w:val="00945ECE"/>
    <w:pPr>
      <w:spacing w:after="200" w:line="276" w:lineRule="auto"/>
      <w:ind w:left="720"/>
      <w:contextualSpacing/>
    </w:pPr>
    <w:rPr>
      <w:rFonts w:ascii="Calibri" w:eastAsia="Calibri" w:hAnsi="Calibri"/>
      <w:color w:val="auto"/>
      <w:szCs w:val="22"/>
      <w:lang w:eastAsia="en-US"/>
    </w:rPr>
  </w:style>
  <w:style w:type="character" w:styleId="SledenaHiperpovezava">
    <w:name w:val="FollowedHyperlink"/>
    <w:uiPriority w:val="99"/>
    <w:semiHidden/>
    <w:unhideWhenUsed/>
    <w:rsid w:val="000F4DFA"/>
    <w:rPr>
      <w:color w:val="96A9A9"/>
      <w:u w:val="single"/>
    </w:rPr>
  </w:style>
  <w:style w:type="character" w:styleId="Nerazreenaomemba">
    <w:name w:val="Unresolved Mention"/>
    <w:basedOn w:val="Privzetapisavaodstavka"/>
    <w:uiPriority w:val="99"/>
    <w:semiHidden/>
    <w:unhideWhenUsed/>
    <w:rsid w:val="009B0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i-trust.gov.si/sl/podpora-uporabnikom/podpisovanje-s-komponento-proxsign/"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hyperlink" Target="https://www.gov.si/zbirke/storitve/e-poslovanje-e-kmetija/"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i-trust.gov.si/sl/podpora-uporabnikom/podpisovanje-s-komponento-proxsign/korensko-in-vmesna-potrdila/"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i-trust.gov.si/sl/podpora-uporabnikom/podpisovanje-s-komponento-proxsign/preizkus-podpisovanja-s-podpisno-komponento/"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si/zbirke/storitve/e-poslovanje-e-kmetija/"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gov.si/zbirke/storitve/vlaganje-splosnih-obrazce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ozic\AppData\Roaming\Microsoft\Predloge\EquityReport.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2019-03-29T00:00:00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04F00151-E667-4F74-8411-32701EDA6462}">
  <ds:schemaRefs>
    <ds:schemaRef ds:uri="http://schemas.microsoft.com/sharepoint/v3/contenttype/forms"/>
  </ds:schemaRefs>
</ds:datastoreItem>
</file>

<file path=customXml/itemProps4.xml><?xml version="1.0" encoding="utf-8"?>
<ds:datastoreItem xmlns:ds="http://schemas.openxmlformats.org/officeDocument/2006/customXml" ds:itemID="{28D1F3D3-CB66-4626-A5FA-F165C67BF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44</TotalTime>
  <Pages>14</Pages>
  <Words>2521</Words>
  <Characters>14372</Characters>
  <Application>Microsoft Office Word</Application>
  <DocSecurity>0</DocSecurity>
  <Lines>119</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Aplikacija TRŽNI UKREPI</vt:lpstr>
      <vt:lpstr/>
    </vt:vector>
  </TitlesOfParts>
  <Company>AGENCIJA RS ZA KMETIJSKE TRGE IN RAZVOJ PODEŽELJA</Company>
  <LinksUpToDate>false</LinksUpToDate>
  <CharactersWithSpaces>16860</CharactersWithSpaces>
  <SharedDoc>false</SharedDoc>
  <HLinks>
    <vt:vector size="150" baseType="variant">
      <vt:variant>
        <vt:i4>2424938</vt:i4>
      </vt:variant>
      <vt:variant>
        <vt:i4>132</vt:i4>
      </vt:variant>
      <vt:variant>
        <vt:i4>0</vt:i4>
      </vt:variant>
      <vt:variant>
        <vt:i4>5</vt:i4>
      </vt:variant>
      <vt:variant>
        <vt:lpwstr>https://www.gov.si/zbirke/storitve/vlaganje-splosnih-obrazcev/</vt:lpwstr>
      </vt:variant>
      <vt:variant>
        <vt:lpwstr/>
      </vt:variant>
      <vt:variant>
        <vt:i4>2883623</vt:i4>
      </vt:variant>
      <vt:variant>
        <vt:i4>129</vt:i4>
      </vt:variant>
      <vt:variant>
        <vt:i4>0</vt:i4>
      </vt:variant>
      <vt:variant>
        <vt:i4>5</vt:i4>
      </vt:variant>
      <vt:variant>
        <vt:lpwstr>https://www.gov.si/drzavni-organi/organi-v-sestavi/agencija-za-kmetijske-trge-in-razvoj-podezelja/</vt:lpwstr>
      </vt:variant>
      <vt:variant>
        <vt:lpwstr/>
      </vt:variant>
      <vt:variant>
        <vt:i4>8323177</vt:i4>
      </vt:variant>
      <vt:variant>
        <vt:i4>126</vt:i4>
      </vt:variant>
      <vt:variant>
        <vt:i4>0</vt:i4>
      </vt:variant>
      <vt:variant>
        <vt:i4>5</vt:i4>
      </vt:variant>
      <vt:variant>
        <vt:lpwstr>https://www.si-trust.gov.si/sl/podpora-uporabnikom/podpisovanje-s-komponento-proxsign/preizkus-podpisovanja-s-podpisno-komponento/</vt:lpwstr>
      </vt:variant>
      <vt:variant>
        <vt:lpwstr/>
      </vt:variant>
      <vt:variant>
        <vt:i4>3211382</vt:i4>
      </vt:variant>
      <vt:variant>
        <vt:i4>123</vt:i4>
      </vt:variant>
      <vt:variant>
        <vt:i4>0</vt:i4>
      </vt:variant>
      <vt:variant>
        <vt:i4>5</vt:i4>
      </vt:variant>
      <vt:variant>
        <vt:lpwstr>https://www.si-trust.gov.si/sl/podpora-uporabnikom/podpisovanje-s-komponento-proxsign/</vt:lpwstr>
      </vt:variant>
      <vt:variant>
        <vt:lpwstr/>
      </vt:variant>
      <vt:variant>
        <vt:i4>4128876</vt:i4>
      </vt:variant>
      <vt:variant>
        <vt:i4>120</vt:i4>
      </vt:variant>
      <vt:variant>
        <vt:i4>0</vt:i4>
      </vt:variant>
      <vt:variant>
        <vt:i4>5</vt:i4>
      </vt:variant>
      <vt:variant>
        <vt:lpwstr>https://www.si-trust.gov.si/sl/podpora-uporabnikom/podpisovanje-s-komponento-proxsign/korensko-in-vmesna-potrdila/</vt:lpwstr>
      </vt:variant>
      <vt:variant>
        <vt:lpwstr/>
      </vt:variant>
      <vt:variant>
        <vt:i4>8257636</vt:i4>
      </vt:variant>
      <vt:variant>
        <vt:i4>117</vt:i4>
      </vt:variant>
      <vt:variant>
        <vt:i4>0</vt:i4>
      </vt:variant>
      <vt:variant>
        <vt:i4>5</vt:i4>
      </vt:variant>
      <vt:variant>
        <vt:lpwstr>https://www.gov.si/zbirke/storitve/e-poslovanje-e-kmetija/</vt:lpwstr>
      </vt:variant>
      <vt:variant>
        <vt:lpwstr/>
      </vt:variant>
      <vt:variant>
        <vt:i4>2031669</vt:i4>
      </vt:variant>
      <vt:variant>
        <vt:i4>110</vt:i4>
      </vt:variant>
      <vt:variant>
        <vt:i4>0</vt:i4>
      </vt:variant>
      <vt:variant>
        <vt:i4>5</vt:i4>
      </vt:variant>
      <vt:variant>
        <vt:lpwstr/>
      </vt:variant>
      <vt:variant>
        <vt:lpwstr>_Toc33781605</vt:lpwstr>
      </vt:variant>
      <vt:variant>
        <vt:i4>1966133</vt:i4>
      </vt:variant>
      <vt:variant>
        <vt:i4>104</vt:i4>
      </vt:variant>
      <vt:variant>
        <vt:i4>0</vt:i4>
      </vt:variant>
      <vt:variant>
        <vt:i4>5</vt:i4>
      </vt:variant>
      <vt:variant>
        <vt:lpwstr/>
      </vt:variant>
      <vt:variant>
        <vt:lpwstr>_Toc33781604</vt:lpwstr>
      </vt:variant>
      <vt:variant>
        <vt:i4>1638453</vt:i4>
      </vt:variant>
      <vt:variant>
        <vt:i4>98</vt:i4>
      </vt:variant>
      <vt:variant>
        <vt:i4>0</vt:i4>
      </vt:variant>
      <vt:variant>
        <vt:i4>5</vt:i4>
      </vt:variant>
      <vt:variant>
        <vt:lpwstr/>
      </vt:variant>
      <vt:variant>
        <vt:lpwstr>_Toc33781603</vt:lpwstr>
      </vt:variant>
      <vt:variant>
        <vt:i4>1572917</vt:i4>
      </vt:variant>
      <vt:variant>
        <vt:i4>92</vt:i4>
      </vt:variant>
      <vt:variant>
        <vt:i4>0</vt:i4>
      </vt:variant>
      <vt:variant>
        <vt:i4>5</vt:i4>
      </vt:variant>
      <vt:variant>
        <vt:lpwstr/>
      </vt:variant>
      <vt:variant>
        <vt:lpwstr>_Toc33781602</vt:lpwstr>
      </vt:variant>
      <vt:variant>
        <vt:i4>1769525</vt:i4>
      </vt:variant>
      <vt:variant>
        <vt:i4>86</vt:i4>
      </vt:variant>
      <vt:variant>
        <vt:i4>0</vt:i4>
      </vt:variant>
      <vt:variant>
        <vt:i4>5</vt:i4>
      </vt:variant>
      <vt:variant>
        <vt:lpwstr/>
      </vt:variant>
      <vt:variant>
        <vt:lpwstr>_Toc33781601</vt:lpwstr>
      </vt:variant>
      <vt:variant>
        <vt:i4>1703989</vt:i4>
      </vt:variant>
      <vt:variant>
        <vt:i4>80</vt:i4>
      </vt:variant>
      <vt:variant>
        <vt:i4>0</vt:i4>
      </vt:variant>
      <vt:variant>
        <vt:i4>5</vt:i4>
      </vt:variant>
      <vt:variant>
        <vt:lpwstr/>
      </vt:variant>
      <vt:variant>
        <vt:lpwstr>_Toc33781600</vt:lpwstr>
      </vt:variant>
      <vt:variant>
        <vt:i4>1048636</vt:i4>
      </vt:variant>
      <vt:variant>
        <vt:i4>74</vt:i4>
      </vt:variant>
      <vt:variant>
        <vt:i4>0</vt:i4>
      </vt:variant>
      <vt:variant>
        <vt:i4>5</vt:i4>
      </vt:variant>
      <vt:variant>
        <vt:lpwstr/>
      </vt:variant>
      <vt:variant>
        <vt:lpwstr>_Toc33781599</vt:lpwstr>
      </vt:variant>
      <vt:variant>
        <vt:i4>1114172</vt:i4>
      </vt:variant>
      <vt:variant>
        <vt:i4>68</vt:i4>
      </vt:variant>
      <vt:variant>
        <vt:i4>0</vt:i4>
      </vt:variant>
      <vt:variant>
        <vt:i4>5</vt:i4>
      </vt:variant>
      <vt:variant>
        <vt:lpwstr/>
      </vt:variant>
      <vt:variant>
        <vt:lpwstr>_Toc33781598</vt:lpwstr>
      </vt:variant>
      <vt:variant>
        <vt:i4>1966140</vt:i4>
      </vt:variant>
      <vt:variant>
        <vt:i4>62</vt:i4>
      </vt:variant>
      <vt:variant>
        <vt:i4>0</vt:i4>
      </vt:variant>
      <vt:variant>
        <vt:i4>5</vt:i4>
      </vt:variant>
      <vt:variant>
        <vt:lpwstr/>
      </vt:variant>
      <vt:variant>
        <vt:lpwstr>_Toc33781597</vt:lpwstr>
      </vt:variant>
      <vt:variant>
        <vt:i4>2031676</vt:i4>
      </vt:variant>
      <vt:variant>
        <vt:i4>56</vt:i4>
      </vt:variant>
      <vt:variant>
        <vt:i4>0</vt:i4>
      </vt:variant>
      <vt:variant>
        <vt:i4>5</vt:i4>
      </vt:variant>
      <vt:variant>
        <vt:lpwstr/>
      </vt:variant>
      <vt:variant>
        <vt:lpwstr>_Toc33781596</vt:lpwstr>
      </vt:variant>
      <vt:variant>
        <vt:i4>1835068</vt:i4>
      </vt:variant>
      <vt:variant>
        <vt:i4>50</vt:i4>
      </vt:variant>
      <vt:variant>
        <vt:i4>0</vt:i4>
      </vt:variant>
      <vt:variant>
        <vt:i4>5</vt:i4>
      </vt:variant>
      <vt:variant>
        <vt:lpwstr/>
      </vt:variant>
      <vt:variant>
        <vt:lpwstr>_Toc33781595</vt:lpwstr>
      </vt:variant>
      <vt:variant>
        <vt:i4>1900604</vt:i4>
      </vt:variant>
      <vt:variant>
        <vt:i4>44</vt:i4>
      </vt:variant>
      <vt:variant>
        <vt:i4>0</vt:i4>
      </vt:variant>
      <vt:variant>
        <vt:i4>5</vt:i4>
      </vt:variant>
      <vt:variant>
        <vt:lpwstr/>
      </vt:variant>
      <vt:variant>
        <vt:lpwstr>_Toc33781594</vt:lpwstr>
      </vt:variant>
      <vt:variant>
        <vt:i4>1703996</vt:i4>
      </vt:variant>
      <vt:variant>
        <vt:i4>38</vt:i4>
      </vt:variant>
      <vt:variant>
        <vt:i4>0</vt:i4>
      </vt:variant>
      <vt:variant>
        <vt:i4>5</vt:i4>
      </vt:variant>
      <vt:variant>
        <vt:lpwstr/>
      </vt:variant>
      <vt:variant>
        <vt:lpwstr>_Toc33781593</vt:lpwstr>
      </vt:variant>
      <vt:variant>
        <vt:i4>1769532</vt:i4>
      </vt:variant>
      <vt:variant>
        <vt:i4>32</vt:i4>
      </vt:variant>
      <vt:variant>
        <vt:i4>0</vt:i4>
      </vt:variant>
      <vt:variant>
        <vt:i4>5</vt:i4>
      </vt:variant>
      <vt:variant>
        <vt:lpwstr/>
      </vt:variant>
      <vt:variant>
        <vt:lpwstr>_Toc33781592</vt:lpwstr>
      </vt:variant>
      <vt:variant>
        <vt:i4>1572924</vt:i4>
      </vt:variant>
      <vt:variant>
        <vt:i4>26</vt:i4>
      </vt:variant>
      <vt:variant>
        <vt:i4>0</vt:i4>
      </vt:variant>
      <vt:variant>
        <vt:i4>5</vt:i4>
      </vt:variant>
      <vt:variant>
        <vt:lpwstr/>
      </vt:variant>
      <vt:variant>
        <vt:lpwstr>_Toc33781591</vt:lpwstr>
      </vt:variant>
      <vt:variant>
        <vt:i4>1638460</vt:i4>
      </vt:variant>
      <vt:variant>
        <vt:i4>20</vt:i4>
      </vt:variant>
      <vt:variant>
        <vt:i4>0</vt:i4>
      </vt:variant>
      <vt:variant>
        <vt:i4>5</vt:i4>
      </vt:variant>
      <vt:variant>
        <vt:lpwstr/>
      </vt:variant>
      <vt:variant>
        <vt:lpwstr>_Toc33781590</vt:lpwstr>
      </vt:variant>
      <vt:variant>
        <vt:i4>1048637</vt:i4>
      </vt:variant>
      <vt:variant>
        <vt:i4>14</vt:i4>
      </vt:variant>
      <vt:variant>
        <vt:i4>0</vt:i4>
      </vt:variant>
      <vt:variant>
        <vt:i4>5</vt:i4>
      </vt:variant>
      <vt:variant>
        <vt:lpwstr/>
      </vt:variant>
      <vt:variant>
        <vt:lpwstr>_Toc33781589</vt:lpwstr>
      </vt:variant>
      <vt:variant>
        <vt:i4>1114173</vt:i4>
      </vt:variant>
      <vt:variant>
        <vt:i4>8</vt:i4>
      </vt:variant>
      <vt:variant>
        <vt:i4>0</vt:i4>
      </vt:variant>
      <vt:variant>
        <vt:i4>5</vt:i4>
      </vt:variant>
      <vt:variant>
        <vt:lpwstr/>
      </vt:variant>
      <vt:variant>
        <vt:lpwstr>_Toc33781588</vt:lpwstr>
      </vt:variant>
      <vt:variant>
        <vt:i4>1966141</vt:i4>
      </vt:variant>
      <vt:variant>
        <vt:i4>2</vt:i4>
      </vt:variant>
      <vt:variant>
        <vt:i4>0</vt:i4>
      </vt:variant>
      <vt:variant>
        <vt:i4>5</vt:i4>
      </vt:variant>
      <vt:variant>
        <vt:lpwstr/>
      </vt:variant>
      <vt:variant>
        <vt:lpwstr>_Toc33781587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Aplikacija TRŽNI UKREPI</dc:title>
  <dc:subject>PRV – Podpora za prestrukturiranje vinogradov</dc:subject>
  <dc:creator>Božič, Karin</dc:creator>
  <cp:keywords/>
  <cp:lastModifiedBy>Karin Božič</cp:lastModifiedBy>
  <cp:revision>8</cp:revision>
  <cp:lastPrinted>2019-04-01T12:44:00Z</cp:lastPrinted>
  <dcterms:created xsi:type="dcterms:W3CDTF">2022-02-03T10:16:00Z</dcterms:created>
  <dcterms:modified xsi:type="dcterms:W3CDTF">2022-02-03T11:23:00Z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