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F05FC" w14:textId="77777777" w:rsidR="00247B34" w:rsidRDefault="00247B34" w:rsidP="00247B34">
      <w:pPr>
        <w:rPr>
          <w:iCs/>
        </w:rPr>
      </w:pPr>
    </w:p>
    <w:p w14:paraId="360C6E61" w14:textId="77777777" w:rsidR="00342230" w:rsidRPr="00F50DDD" w:rsidRDefault="00342230" w:rsidP="002E0E14">
      <w:pPr>
        <w:jc w:val="both"/>
        <w:rPr>
          <w:iCs/>
        </w:rPr>
      </w:pPr>
      <w:r w:rsidRPr="00F50DDD">
        <w:rPr>
          <w:iCs/>
        </w:rPr>
        <w:t>VLOGA ZA IZDAJO DOVOLJENJA ZA OPRAVLJANJE MEDNARODNEGA POSEBNEGA ZRAČNEGA PREVOZA</w:t>
      </w:r>
    </w:p>
    <w:p w14:paraId="15F3613F" w14:textId="77777777" w:rsidR="00342230" w:rsidRPr="00F50DDD" w:rsidRDefault="00342230" w:rsidP="002E0E14">
      <w:pPr>
        <w:jc w:val="both"/>
        <w:rPr>
          <w:iCs/>
        </w:rPr>
      </w:pPr>
      <w:r w:rsidRPr="00F50DDD">
        <w:rPr>
          <w:iCs/>
        </w:rPr>
        <w:t>APPLICATION FOR PERMISSION TO OPERATE NON-SCHEDULED INTERNATIONAL AIR SERVICES</w:t>
      </w:r>
    </w:p>
    <w:p w14:paraId="34E677D8" w14:textId="1DC85F34" w:rsidR="00342230" w:rsidRPr="00342230" w:rsidRDefault="00342230" w:rsidP="00342230">
      <w:pPr>
        <w:rPr>
          <w:iCs/>
        </w:rPr>
      </w:pPr>
    </w:p>
    <w:p w14:paraId="089057AA" w14:textId="77777777" w:rsidR="00342230" w:rsidRPr="004B3338" w:rsidRDefault="00342230" w:rsidP="00342230">
      <w:pPr>
        <w:rPr>
          <w:iCs/>
        </w:rPr>
      </w:pPr>
      <w:r w:rsidRPr="004B3338">
        <w:rPr>
          <w:iCs/>
        </w:rPr>
        <w:t>TUJI OPERATOR / OPERATOR TRETJE DRŽAVE</w:t>
      </w:r>
    </w:p>
    <w:p w14:paraId="247FBF18" w14:textId="77777777" w:rsidR="00342230" w:rsidRPr="004B3338" w:rsidRDefault="00342230" w:rsidP="00342230">
      <w:pPr>
        <w:rPr>
          <w:iCs/>
        </w:rPr>
      </w:pPr>
      <w:r w:rsidRPr="004B3338">
        <w:rPr>
          <w:iCs/>
        </w:rPr>
        <w:t>FOREIGN OPERATOR / THIRD COUNTRY OPERATOR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99"/>
        <w:gridCol w:w="1689"/>
      </w:tblGrid>
      <w:tr w:rsidR="00342230" w:rsidRPr="00342230" w14:paraId="2830CC09" w14:textId="77777777" w:rsidTr="009A7323">
        <w:trPr>
          <w:tblHeader/>
          <w:tblCellSpacing w:w="15" w:type="dxa"/>
        </w:trPr>
        <w:tc>
          <w:tcPr>
            <w:tcW w:w="6754" w:type="dxa"/>
            <w:vAlign w:val="center"/>
            <w:hideMark/>
          </w:tcPr>
          <w:p w14:paraId="53D2C73F" w14:textId="20D4EDDC" w:rsidR="00342230" w:rsidRPr="004B3338" w:rsidRDefault="00342230" w:rsidP="00342230">
            <w:pPr>
              <w:rPr>
                <w:iCs/>
              </w:rPr>
            </w:pPr>
            <w:proofErr w:type="spellStart"/>
            <w:r w:rsidRPr="004B3338">
              <w:rPr>
                <w:iCs/>
              </w:rPr>
              <w:t>Podatek</w:t>
            </w:r>
            <w:proofErr w:type="spellEnd"/>
            <w:r w:rsidR="004B3338">
              <w:rPr>
                <w:iCs/>
              </w:rPr>
              <w:t xml:space="preserve"> / Data</w:t>
            </w:r>
          </w:p>
        </w:tc>
        <w:tc>
          <w:tcPr>
            <w:tcW w:w="1644" w:type="dxa"/>
            <w:vAlign w:val="center"/>
            <w:hideMark/>
          </w:tcPr>
          <w:p w14:paraId="58329952" w14:textId="52F01C69" w:rsidR="00342230" w:rsidRPr="00B26EC4" w:rsidRDefault="00342230" w:rsidP="00342230">
            <w:pPr>
              <w:rPr>
                <w:iCs/>
              </w:rPr>
            </w:pPr>
            <w:proofErr w:type="spellStart"/>
            <w:r w:rsidRPr="00B26EC4">
              <w:rPr>
                <w:iCs/>
              </w:rPr>
              <w:t>Vnos</w:t>
            </w:r>
            <w:proofErr w:type="spellEnd"/>
            <w:r w:rsidR="00B26EC4" w:rsidRPr="00B26EC4">
              <w:rPr>
                <w:iCs/>
              </w:rPr>
              <w:t xml:space="preserve"> / Entry</w:t>
            </w:r>
          </w:p>
        </w:tc>
      </w:tr>
      <w:tr w:rsidR="00342230" w:rsidRPr="00342230" w14:paraId="3E46C343" w14:textId="77777777" w:rsidTr="009A7323">
        <w:trPr>
          <w:tblCellSpacing w:w="15" w:type="dxa"/>
        </w:trPr>
        <w:tc>
          <w:tcPr>
            <w:tcW w:w="6754" w:type="dxa"/>
            <w:vAlign w:val="center"/>
            <w:hideMark/>
          </w:tcPr>
          <w:p w14:paraId="731048A9" w14:textId="106D0105" w:rsidR="00342230" w:rsidRPr="00342230" w:rsidRDefault="00342230" w:rsidP="00342230">
            <w:pPr>
              <w:rPr>
                <w:iCs/>
              </w:rPr>
            </w:pPr>
            <w:r w:rsidRPr="00342230">
              <w:rPr>
                <w:iCs/>
              </w:rPr>
              <w:t>Ime (</w:t>
            </w:r>
            <w:proofErr w:type="spellStart"/>
            <w:r w:rsidRPr="00342230">
              <w:rPr>
                <w:iCs/>
              </w:rPr>
              <w:t>pravne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ali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fizične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osebe</w:t>
            </w:r>
            <w:proofErr w:type="spellEnd"/>
            <w:r w:rsidRPr="00342230">
              <w:rPr>
                <w:iCs/>
              </w:rPr>
              <w:t>)</w:t>
            </w:r>
            <w:r w:rsidR="004B3338">
              <w:rPr>
                <w:iCs/>
              </w:rPr>
              <w:t xml:space="preserve"> / </w:t>
            </w:r>
            <w:r w:rsidRPr="004B3338">
              <w:rPr>
                <w:iCs/>
              </w:rPr>
              <w:t>Name of the Operator</w:t>
            </w:r>
          </w:p>
        </w:tc>
        <w:tc>
          <w:tcPr>
            <w:tcW w:w="1644" w:type="dxa"/>
            <w:vAlign w:val="center"/>
            <w:hideMark/>
          </w:tcPr>
          <w:p w14:paraId="52C081F7" w14:textId="77777777" w:rsidR="00342230" w:rsidRPr="00342230" w:rsidRDefault="00342230" w:rsidP="00342230">
            <w:pPr>
              <w:rPr>
                <w:iCs/>
              </w:rPr>
            </w:pPr>
          </w:p>
        </w:tc>
      </w:tr>
      <w:tr w:rsidR="00342230" w:rsidRPr="00342230" w14:paraId="6C3B47F8" w14:textId="77777777" w:rsidTr="009A7323">
        <w:trPr>
          <w:tblCellSpacing w:w="15" w:type="dxa"/>
        </w:trPr>
        <w:tc>
          <w:tcPr>
            <w:tcW w:w="6754" w:type="dxa"/>
            <w:vAlign w:val="center"/>
            <w:hideMark/>
          </w:tcPr>
          <w:p w14:paraId="3BBDB5B6" w14:textId="7817DD15" w:rsidR="00342230" w:rsidRPr="00342230" w:rsidRDefault="00342230" w:rsidP="00342230">
            <w:pPr>
              <w:rPr>
                <w:iCs/>
              </w:rPr>
            </w:pPr>
            <w:r w:rsidRPr="00342230">
              <w:rPr>
                <w:iCs/>
              </w:rPr>
              <w:t xml:space="preserve">ICAO </w:t>
            </w:r>
            <w:proofErr w:type="spellStart"/>
            <w:r w:rsidRPr="00342230">
              <w:rPr>
                <w:iCs/>
              </w:rPr>
              <w:t>oznaka</w:t>
            </w:r>
            <w:proofErr w:type="spellEnd"/>
            <w:r w:rsidR="004B3338">
              <w:rPr>
                <w:iCs/>
              </w:rPr>
              <w:t xml:space="preserve"> / </w:t>
            </w:r>
            <w:r w:rsidRPr="00B26EC4">
              <w:rPr>
                <w:iCs/>
              </w:rPr>
              <w:t>ICAO Code</w:t>
            </w:r>
          </w:p>
        </w:tc>
        <w:tc>
          <w:tcPr>
            <w:tcW w:w="1644" w:type="dxa"/>
            <w:vAlign w:val="center"/>
            <w:hideMark/>
          </w:tcPr>
          <w:p w14:paraId="77F0CED2" w14:textId="77777777" w:rsidR="00342230" w:rsidRPr="00342230" w:rsidRDefault="00342230" w:rsidP="00342230">
            <w:pPr>
              <w:rPr>
                <w:iCs/>
              </w:rPr>
            </w:pPr>
          </w:p>
        </w:tc>
      </w:tr>
      <w:tr w:rsidR="00342230" w:rsidRPr="00342230" w14:paraId="4395D24B" w14:textId="77777777" w:rsidTr="009A7323">
        <w:trPr>
          <w:tblCellSpacing w:w="15" w:type="dxa"/>
        </w:trPr>
        <w:tc>
          <w:tcPr>
            <w:tcW w:w="6754" w:type="dxa"/>
            <w:vAlign w:val="center"/>
            <w:hideMark/>
          </w:tcPr>
          <w:p w14:paraId="3944F4B3" w14:textId="620C91F8" w:rsidR="00342230" w:rsidRPr="00342230" w:rsidRDefault="00342230" w:rsidP="00342230">
            <w:pPr>
              <w:rPr>
                <w:iCs/>
              </w:rPr>
            </w:pPr>
            <w:proofErr w:type="spellStart"/>
            <w:r w:rsidRPr="00342230">
              <w:rPr>
                <w:iCs/>
              </w:rPr>
              <w:t>Država</w:t>
            </w:r>
            <w:proofErr w:type="spellEnd"/>
            <w:r w:rsidRPr="00342230">
              <w:rPr>
                <w:iCs/>
              </w:rPr>
              <w:t xml:space="preserve">, </w:t>
            </w:r>
            <w:proofErr w:type="spellStart"/>
            <w:r w:rsidRPr="00342230">
              <w:rPr>
                <w:iCs/>
              </w:rPr>
              <w:t>kraj</w:t>
            </w:r>
            <w:proofErr w:type="spellEnd"/>
            <w:r w:rsidRPr="00342230">
              <w:rPr>
                <w:iCs/>
              </w:rPr>
              <w:t xml:space="preserve"> in </w:t>
            </w:r>
            <w:proofErr w:type="spellStart"/>
            <w:r w:rsidRPr="00342230">
              <w:rPr>
                <w:iCs/>
              </w:rPr>
              <w:t>naslov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sedeža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ali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="002E0E14">
              <w:rPr>
                <w:iCs/>
              </w:rPr>
              <w:t>poslovni</w:t>
            </w:r>
            <w:proofErr w:type="spellEnd"/>
            <w:r w:rsidR="002E0E14">
              <w:rPr>
                <w:iCs/>
              </w:rPr>
              <w:t xml:space="preserve"> </w:t>
            </w:r>
            <w:proofErr w:type="spellStart"/>
            <w:r w:rsidR="002E0E14">
              <w:rPr>
                <w:iCs/>
              </w:rPr>
              <w:t>naslov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operatorja</w:t>
            </w:r>
            <w:proofErr w:type="spellEnd"/>
            <w:r w:rsidR="00B26EC4">
              <w:rPr>
                <w:iCs/>
              </w:rPr>
              <w:t xml:space="preserve"> / </w:t>
            </w:r>
            <w:r w:rsidRPr="00B26EC4">
              <w:rPr>
                <w:iCs/>
              </w:rPr>
              <w:t>State of the Operator, Place and Address where the Operator is Established or has a Business Address</w:t>
            </w:r>
          </w:p>
        </w:tc>
        <w:tc>
          <w:tcPr>
            <w:tcW w:w="1644" w:type="dxa"/>
            <w:vAlign w:val="center"/>
            <w:hideMark/>
          </w:tcPr>
          <w:p w14:paraId="256C3765" w14:textId="77777777" w:rsidR="00342230" w:rsidRPr="00342230" w:rsidRDefault="00342230" w:rsidP="00342230">
            <w:pPr>
              <w:rPr>
                <w:iCs/>
              </w:rPr>
            </w:pPr>
          </w:p>
        </w:tc>
      </w:tr>
      <w:tr w:rsidR="00342230" w:rsidRPr="00342230" w14:paraId="4F6D9C7B" w14:textId="77777777" w:rsidTr="009A7323">
        <w:trPr>
          <w:tblCellSpacing w:w="15" w:type="dxa"/>
        </w:trPr>
        <w:tc>
          <w:tcPr>
            <w:tcW w:w="6754" w:type="dxa"/>
            <w:vAlign w:val="center"/>
            <w:hideMark/>
          </w:tcPr>
          <w:p w14:paraId="65B14E5A" w14:textId="5FC55BBD" w:rsidR="00342230" w:rsidRPr="00342230" w:rsidRDefault="00342230" w:rsidP="00342230">
            <w:pPr>
              <w:rPr>
                <w:iCs/>
              </w:rPr>
            </w:pPr>
            <w:proofErr w:type="spellStart"/>
            <w:r w:rsidRPr="00342230">
              <w:rPr>
                <w:iCs/>
              </w:rPr>
              <w:t>Telefonska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številka</w:t>
            </w:r>
            <w:proofErr w:type="spellEnd"/>
            <w:r w:rsidR="00B26EC4">
              <w:rPr>
                <w:iCs/>
              </w:rPr>
              <w:t xml:space="preserve"> / </w:t>
            </w:r>
            <w:r w:rsidRPr="00B26EC4">
              <w:rPr>
                <w:iCs/>
              </w:rPr>
              <w:t>Phone</w:t>
            </w:r>
          </w:p>
        </w:tc>
        <w:tc>
          <w:tcPr>
            <w:tcW w:w="1644" w:type="dxa"/>
            <w:vAlign w:val="center"/>
            <w:hideMark/>
          </w:tcPr>
          <w:p w14:paraId="5E17BAFE" w14:textId="77777777" w:rsidR="00342230" w:rsidRPr="00342230" w:rsidRDefault="00342230" w:rsidP="00342230">
            <w:pPr>
              <w:rPr>
                <w:iCs/>
              </w:rPr>
            </w:pPr>
          </w:p>
        </w:tc>
      </w:tr>
      <w:tr w:rsidR="00342230" w:rsidRPr="00342230" w14:paraId="24F5A7C3" w14:textId="77777777" w:rsidTr="009A7323">
        <w:trPr>
          <w:tblCellSpacing w:w="15" w:type="dxa"/>
        </w:trPr>
        <w:tc>
          <w:tcPr>
            <w:tcW w:w="6754" w:type="dxa"/>
            <w:vAlign w:val="center"/>
            <w:hideMark/>
          </w:tcPr>
          <w:p w14:paraId="3B18FE57" w14:textId="5894E033" w:rsidR="00342230" w:rsidRPr="00342230" w:rsidRDefault="00342230" w:rsidP="00342230">
            <w:pPr>
              <w:rPr>
                <w:iCs/>
              </w:rPr>
            </w:pPr>
            <w:proofErr w:type="spellStart"/>
            <w:r w:rsidRPr="00342230">
              <w:rPr>
                <w:iCs/>
              </w:rPr>
              <w:t>Elektronski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naslov</w:t>
            </w:r>
            <w:proofErr w:type="spellEnd"/>
            <w:r w:rsidR="00B26EC4">
              <w:rPr>
                <w:iCs/>
              </w:rPr>
              <w:t xml:space="preserve"> / </w:t>
            </w:r>
            <w:r w:rsidRPr="00B26EC4">
              <w:rPr>
                <w:iCs/>
              </w:rPr>
              <w:t>E-mail</w:t>
            </w:r>
          </w:p>
        </w:tc>
        <w:tc>
          <w:tcPr>
            <w:tcW w:w="1644" w:type="dxa"/>
            <w:vAlign w:val="center"/>
            <w:hideMark/>
          </w:tcPr>
          <w:p w14:paraId="48E21969" w14:textId="77777777" w:rsidR="00342230" w:rsidRPr="00342230" w:rsidRDefault="00342230" w:rsidP="00342230">
            <w:pPr>
              <w:rPr>
                <w:iCs/>
              </w:rPr>
            </w:pPr>
          </w:p>
        </w:tc>
      </w:tr>
      <w:tr w:rsidR="00342230" w:rsidRPr="00342230" w14:paraId="2C70F9F4" w14:textId="77777777" w:rsidTr="009A7323">
        <w:trPr>
          <w:tblCellSpacing w:w="15" w:type="dxa"/>
        </w:trPr>
        <w:tc>
          <w:tcPr>
            <w:tcW w:w="6754" w:type="dxa"/>
            <w:vAlign w:val="center"/>
            <w:hideMark/>
          </w:tcPr>
          <w:p w14:paraId="7F31BCC7" w14:textId="79623712" w:rsidR="00342230" w:rsidRPr="00342230" w:rsidRDefault="00342230" w:rsidP="00342230">
            <w:pPr>
              <w:rPr>
                <w:iCs/>
              </w:rPr>
            </w:pPr>
            <w:r w:rsidRPr="00342230">
              <w:rPr>
                <w:iCs/>
              </w:rPr>
              <w:t xml:space="preserve">Ime in </w:t>
            </w:r>
            <w:proofErr w:type="spellStart"/>
            <w:r w:rsidRPr="00342230">
              <w:rPr>
                <w:iCs/>
              </w:rPr>
              <w:t>podatki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kontaktne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osebe</w:t>
            </w:r>
            <w:proofErr w:type="spellEnd"/>
            <w:r w:rsidR="00B26EC4">
              <w:rPr>
                <w:iCs/>
              </w:rPr>
              <w:t xml:space="preserve"> / </w:t>
            </w:r>
            <w:r w:rsidRPr="00B26EC4">
              <w:rPr>
                <w:iCs/>
              </w:rPr>
              <w:t>Name and Contact Details</w:t>
            </w:r>
          </w:p>
        </w:tc>
        <w:tc>
          <w:tcPr>
            <w:tcW w:w="1644" w:type="dxa"/>
            <w:vAlign w:val="center"/>
            <w:hideMark/>
          </w:tcPr>
          <w:p w14:paraId="32240F70" w14:textId="77777777" w:rsidR="00342230" w:rsidRPr="00342230" w:rsidRDefault="00342230" w:rsidP="00342230">
            <w:pPr>
              <w:rPr>
                <w:iCs/>
              </w:rPr>
            </w:pPr>
          </w:p>
        </w:tc>
      </w:tr>
    </w:tbl>
    <w:p w14:paraId="487CD235" w14:textId="67408241" w:rsidR="00B26EC4" w:rsidRPr="002E0E14" w:rsidRDefault="00B26EC4" w:rsidP="00342230">
      <w:pPr>
        <w:rPr>
          <w:iCs/>
        </w:rPr>
      </w:pPr>
    </w:p>
    <w:p w14:paraId="6503E71B" w14:textId="1A18E7AF" w:rsidR="00342230" w:rsidRPr="00B26EC4" w:rsidRDefault="00342230" w:rsidP="00342230">
      <w:pPr>
        <w:rPr>
          <w:iCs/>
        </w:rPr>
      </w:pPr>
      <w:r w:rsidRPr="00B26EC4">
        <w:rPr>
          <w:iCs/>
        </w:rPr>
        <w:t>NAMEN LETA</w:t>
      </w:r>
    </w:p>
    <w:p w14:paraId="61C5D49E" w14:textId="77777777" w:rsidR="00342230" w:rsidRPr="00B26EC4" w:rsidRDefault="00342230" w:rsidP="00342230">
      <w:pPr>
        <w:rPr>
          <w:iCs/>
        </w:rPr>
      </w:pPr>
      <w:r w:rsidRPr="00B26EC4">
        <w:rPr>
          <w:iCs/>
        </w:rPr>
        <w:t>PURPOSE OF FLIGHT</w:t>
      </w:r>
    </w:p>
    <w:p w14:paraId="7D7A9B1E" w14:textId="77777777" w:rsidR="00342230" w:rsidRPr="00B26EC4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Let za </w:t>
      </w:r>
      <w:proofErr w:type="spellStart"/>
      <w:r w:rsidRPr="00342230">
        <w:rPr>
          <w:iCs/>
        </w:rPr>
        <w:t>lastne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potrebe</w:t>
      </w:r>
      <w:proofErr w:type="spellEnd"/>
      <w:r w:rsidRPr="00342230">
        <w:rPr>
          <w:iCs/>
        </w:rPr>
        <w:t xml:space="preserve"> / </w:t>
      </w:r>
      <w:r w:rsidRPr="00B26EC4">
        <w:rPr>
          <w:iCs/>
        </w:rPr>
        <w:t>Private Non-commercial Flight</w:t>
      </w:r>
    </w:p>
    <w:p w14:paraId="639DD96A" w14:textId="77777777" w:rsidR="00342230" w:rsidRPr="00B26EC4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</w:t>
      </w:r>
      <w:proofErr w:type="spellStart"/>
      <w:r w:rsidRPr="00342230">
        <w:rPr>
          <w:rFonts w:cs="Arial"/>
          <w:iCs/>
        </w:rPr>
        <w:t>Č</w:t>
      </w:r>
      <w:r w:rsidRPr="00342230">
        <w:rPr>
          <w:iCs/>
        </w:rPr>
        <w:t>arterski</w:t>
      </w:r>
      <w:proofErr w:type="spellEnd"/>
      <w:r w:rsidRPr="00342230">
        <w:rPr>
          <w:iCs/>
        </w:rPr>
        <w:t xml:space="preserve"> let / </w:t>
      </w:r>
      <w:r w:rsidRPr="00B26EC4">
        <w:rPr>
          <w:iCs/>
        </w:rPr>
        <w:t>Inclusive Tour Charter Flight</w:t>
      </w:r>
    </w:p>
    <w:p w14:paraId="39AA99BD" w14:textId="77777777" w:rsidR="00342230" w:rsidRPr="00B26EC4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Let za </w:t>
      </w:r>
      <w:proofErr w:type="spellStart"/>
      <w:r w:rsidRPr="00342230">
        <w:rPr>
          <w:iCs/>
        </w:rPr>
        <w:t>posebne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dogodke</w:t>
      </w:r>
      <w:proofErr w:type="spellEnd"/>
      <w:r w:rsidRPr="00342230">
        <w:rPr>
          <w:iCs/>
        </w:rPr>
        <w:t xml:space="preserve"> / </w:t>
      </w:r>
      <w:r w:rsidRPr="00B26EC4">
        <w:rPr>
          <w:iCs/>
        </w:rPr>
        <w:t>Special Event Charter Flight</w:t>
      </w:r>
    </w:p>
    <w:p w14:paraId="60D8C685" w14:textId="77777777" w:rsidR="00342230" w:rsidRPr="00B26EC4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Prevoz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tovora</w:t>
      </w:r>
      <w:proofErr w:type="spellEnd"/>
      <w:r w:rsidRPr="00342230">
        <w:rPr>
          <w:iCs/>
        </w:rPr>
        <w:t xml:space="preserve"> / </w:t>
      </w:r>
      <w:r w:rsidRPr="00B26EC4">
        <w:rPr>
          <w:iCs/>
        </w:rPr>
        <w:t>Cargo Only Flight</w:t>
      </w:r>
    </w:p>
    <w:p w14:paraId="7744B481" w14:textId="77777777" w:rsidR="00342230" w:rsidRPr="00B26EC4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Prevoz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nevarnega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blaga</w:t>
      </w:r>
      <w:proofErr w:type="spellEnd"/>
      <w:r w:rsidRPr="00342230">
        <w:rPr>
          <w:iCs/>
        </w:rPr>
        <w:t xml:space="preserve"> / </w:t>
      </w:r>
      <w:r w:rsidRPr="00B26EC4">
        <w:rPr>
          <w:iCs/>
        </w:rPr>
        <w:t>Dangerous Goods</w:t>
      </w:r>
    </w:p>
    <w:p w14:paraId="21CDB10D" w14:textId="77777777" w:rsidR="00342230" w:rsidRPr="00342230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Prevoz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potnikov</w:t>
      </w:r>
      <w:proofErr w:type="spellEnd"/>
      <w:r w:rsidRPr="00342230">
        <w:rPr>
          <w:iCs/>
        </w:rPr>
        <w:t xml:space="preserve"> in </w:t>
      </w:r>
      <w:proofErr w:type="spellStart"/>
      <w:r w:rsidRPr="00342230">
        <w:rPr>
          <w:iCs/>
        </w:rPr>
        <w:t>tovora</w:t>
      </w:r>
      <w:proofErr w:type="spellEnd"/>
      <w:r w:rsidRPr="00342230">
        <w:rPr>
          <w:iCs/>
        </w:rPr>
        <w:t xml:space="preserve"> / </w:t>
      </w:r>
      <w:r w:rsidRPr="00B26EC4">
        <w:rPr>
          <w:iCs/>
        </w:rPr>
        <w:t>Passenger and Cargo Flight</w:t>
      </w:r>
    </w:p>
    <w:p w14:paraId="6B0E00AF" w14:textId="77777777" w:rsidR="00342230" w:rsidRPr="00B26EC4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Prevoz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nevarnega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blaga</w:t>
      </w:r>
      <w:proofErr w:type="spellEnd"/>
      <w:r w:rsidRPr="00342230">
        <w:rPr>
          <w:iCs/>
        </w:rPr>
        <w:t xml:space="preserve"> / </w:t>
      </w:r>
      <w:r w:rsidRPr="00B26EC4">
        <w:rPr>
          <w:iCs/>
        </w:rPr>
        <w:t>Dangerous Goods</w:t>
      </w:r>
    </w:p>
    <w:p w14:paraId="133D25EC" w14:textId="77777777" w:rsidR="00342230" w:rsidRPr="00342230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Taksi</w:t>
      </w:r>
      <w:proofErr w:type="spellEnd"/>
      <w:r w:rsidRPr="00342230">
        <w:rPr>
          <w:iCs/>
        </w:rPr>
        <w:t xml:space="preserve"> let / </w:t>
      </w:r>
      <w:r w:rsidRPr="00B26EC4">
        <w:rPr>
          <w:iCs/>
        </w:rPr>
        <w:t>Taxi Flight</w:t>
      </w:r>
    </w:p>
    <w:p w14:paraId="2BE49B63" w14:textId="77777777" w:rsidR="00342230" w:rsidRPr="00342230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Poslovni</w:t>
      </w:r>
      <w:proofErr w:type="spellEnd"/>
      <w:r w:rsidRPr="00342230">
        <w:rPr>
          <w:iCs/>
        </w:rPr>
        <w:t xml:space="preserve"> let / </w:t>
      </w:r>
      <w:r w:rsidRPr="00B26EC4">
        <w:rPr>
          <w:iCs/>
        </w:rPr>
        <w:t>Business Flight</w:t>
      </w:r>
    </w:p>
    <w:p w14:paraId="7C29F7D5" w14:textId="77777777" w:rsidR="00342230" w:rsidRPr="00B26EC4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Pozicijski</w:t>
      </w:r>
      <w:proofErr w:type="spellEnd"/>
      <w:r w:rsidRPr="00342230">
        <w:rPr>
          <w:iCs/>
        </w:rPr>
        <w:t xml:space="preserve"> let / </w:t>
      </w:r>
      <w:r w:rsidRPr="00B26EC4">
        <w:rPr>
          <w:iCs/>
        </w:rPr>
        <w:t>Ferry Flight</w:t>
      </w:r>
    </w:p>
    <w:p w14:paraId="7115A288" w14:textId="2C8D8C61" w:rsidR="00342230" w:rsidRPr="00342230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Drugo</w:t>
      </w:r>
      <w:proofErr w:type="spellEnd"/>
      <w:r w:rsidRPr="00342230">
        <w:rPr>
          <w:iCs/>
        </w:rPr>
        <w:t xml:space="preserve"> (</w:t>
      </w:r>
      <w:proofErr w:type="spellStart"/>
      <w:r w:rsidRPr="00342230">
        <w:rPr>
          <w:iCs/>
        </w:rPr>
        <w:t>navedite</w:t>
      </w:r>
      <w:proofErr w:type="spellEnd"/>
      <w:r w:rsidRPr="00342230">
        <w:rPr>
          <w:iCs/>
        </w:rPr>
        <w:t xml:space="preserve">) / </w:t>
      </w:r>
      <w:r w:rsidRPr="00B26EC4">
        <w:rPr>
          <w:iCs/>
        </w:rPr>
        <w:t>Other (Specify):</w:t>
      </w:r>
    </w:p>
    <w:p w14:paraId="6D49B7B3" w14:textId="77777777" w:rsidR="00D02D96" w:rsidRPr="00342230" w:rsidRDefault="00D02D96" w:rsidP="00342230">
      <w:pPr>
        <w:rPr>
          <w:iCs/>
        </w:rPr>
      </w:pPr>
    </w:p>
    <w:p w14:paraId="7ABD4352" w14:textId="77777777" w:rsidR="00342230" w:rsidRPr="00B26EC4" w:rsidRDefault="00342230" w:rsidP="00342230">
      <w:pPr>
        <w:rPr>
          <w:iCs/>
        </w:rPr>
      </w:pPr>
      <w:r w:rsidRPr="00B26EC4">
        <w:rPr>
          <w:iCs/>
        </w:rPr>
        <w:t>PODATKI O LETU</w:t>
      </w:r>
    </w:p>
    <w:p w14:paraId="114D81D6" w14:textId="30D1EB3B" w:rsidR="00B26EC4" w:rsidRDefault="00342230" w:rsidP="00342230">
      <w:pPr>
        <w:rPr>
          <w:iCs/>
        </w:rPr>
      </w:pPr>
      <w:r w:rsidRPr="00B26EC4">
        <w:rPr>
          <w:iCs/>
        </w:rPr>
        <w:t>FLIGHT DETAILS</w:t>
      </w:r>
    </w:p>
    <w:tbl>
      <w:tblPr>
        <w:tblW w:w="10586" w:type="dxa"/>
        <w:tblInd w:w="-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17"/>
        <w:gridCol w:w="1010"/>
        <w:gridCol w:w="1134"/>
        <w:gridCol w:w="1230"/>
        <w:gridCol w:w="1321"/>
        <w:gridCol w:w="1089"/>
        <w:gridCol w:w="1463"/>
        <w:gridCol w:w="1088"/>
        <w:gridCol w:w="1134"/>
      </w:tblGrid>
      <w:tr w:rsidR="00B26EC4" w:rsidRPr="00B26EC4" w14:paraId="097C8D54" w14:textId="77777777" w:rsidTr="00D02D96">
        <w:trPr>
          <w:trHeight w:val="1706"/>
        </w:trPr>
        <w:tc>
          <w:tcPr>
            <w:tcW w:w="1117" w:type="dxa"/>
          </w:tcPr>
          <w:p w14:paraId="4D0E47F6" w14:textId="77777777" w:rsidR="00B26EC4" w:rsidRPr="002E0E14" w:rsidRDefault="00B26EC4" w:rsidP="00B26EC4">
            <w:pPr>
              <w:rPr>
                <w:bCs/>
                <w:iCs/>
                <w:sz w:val="18"/>
                <w:szCs w:val="18"/>
                <w:lang w:val="sl-SI"/>
              </w:rPr>
            </w:pPr>
            <w:r w:rsidRPr="002E0E14">
              <w:rPr>
                <w:bCs/>
                <w:iCs/>
                <w:sz w:val="18"/>
                <w:szCs w:val="18"/>
                <w:lang w:val="sl-SI"/>
              </w:rPr>
              <w:t>Št. leta /Pozivni znak</w:t>
            </w:r>
          </w:p>
          <w:p w14:paraId="37EB97F0" w14:textId="4FC1FE4E" w:rsidR="00B26EC4" w:rsidRPr="002E0E14" w:rsidRDefault="00B26EC4" w:rsidP="00B26EC4">
            <w:pPr>
              <w:rPr>
                <w:iCs/>
                <w:sz w:val="18"/>
                <w:szCs w:val="18"/>
              </w:rPr>
            </w:pPr>
            <w:r w:rsidRPr="002E0E14">
              <w:rPr>
                <w:iCs/>
                <w:sz w:val="18"/>
                <w:szCs w:val="18"/>
              </w:rPr>
              <w:t xml:space="preserve">Flight </w:t>
            </w:r>
            <w:r w:rsidR="00D02D96">
              <w:rPr>
                <w:iCs/>
                <w:sz w:val="18"/>
                <w:szCs w:val="18"/>
              </w:rPr>
              <w:t>No.</w:t>
            </w:r>
            <w:r w:rsidRPr="002E0E14">
              <w:rPr>
                <w:iCs/>
                <w:sz w:val="18"/>
                <w:szCs w:val="18"/>
              </w:rPr>
              <w:t>/ Call sign</w:t>
            </w:r>
            <w:r w:rsidRPr="002E0E14">
              <w:rPr>
                <w:b/>
                <w:iCs/>
                <w:sz w:val="18"/>
                <w:szCs w:val="18"/>
                <w:lang w:val="sl-SI"/>
              </w:rPr>
              <w:t xml:space="preserve"> </w:t>
            </w:r>
          </w:p>
        </w:tc>
        <w:tc>
          <w:tcPr>
            <w:tcW w:w="1010" w:type="dxa"/>
          </w:tcPr>
          <w:p w14:paraId="6430976B" w14:textId="77777777" w:rsidR="00B26EC4" w:rsidRPr="002E0E14" w:rsidRDefault="00B26EC4" w:rsidP="00B26EC4">
            <w:pPr>
              <w:rPr>
                <w:bCs/>
                <w:iCs/>
                <w:sz w:val="18"/>
                <w:szCs w:val="18"/>
                <w:lang w:val="sl-SI"/>
              </w:rPr>
            </w:pPr>
            <w:r w:rsidRPr="002E0E14">
              <w:rPr>
                <w:bCs/>
                <w:iCs/>
                <w:sz w:val="18"/>
                <w:szCs w:val="18"/>
                <w:lang w:val="sl-SI"/>
              </w:rPr>
              <w:t>Datum pričetka</w:t>
            </w:r>
          </w:p>
          <w:p w14:paraId="372DDDC8" w14:textId="280E4FC6" w:rsidR="00B26EC4" w:rsidRPr="002E0E14" w:rsidRDefault="00B26EC4" w:rsidP="00B26EC4">
            <w:pPr>
              <w:rPr>
                <w:iCs/>
                <w:sz w:val="18"/>
                <w:szCs w:val="18"/>
              </w:rPr>
            </w:pPr>
            <w:r w:rsidRPr="002E0E14">
              <w:rPr>
                <w:iCs/>
                <w:sz w:val="18"/>
                <w:szCs w:val="18"/>
              </w:rPr>
              <w:t>Eff</w:t>
            </w:r>
            <w:r w:rsidR="00D02D96">
              <w:rPr>
                <w:iCs/>
                <w:sz w:val="18"/>
                <w:szCs w:val="18"/>
              </w:rPr>
              <w:t xml:space="preserve">. </w:t>
            </w:r>
            <w:r w:rsidRPr="002E0E14">
              <w:rPr>
                <w:iCs/>
                <w:sz w:val="18"/>
                <w:szCs w:val="18"/>
              </w:rPr>
              <w:t>Date</w:t>
            </w:r>
          </w:p>
        </w:tc>
        <w:tc>
          <w:tcPr>
            <w:tcW w:w="1134" w:type="dxa"/>
          </w:tcPr>
          <w:p w14:paraId="75A2096F" w14:textId="77777777" w:rsidR="00B26EC4" w:rsidRPr="002E0E14" w:rsidRDefault="00B26EC4" w:rsidP="00B26EC4">
            <w:pPr>
              <w:rPr>
                <w:bCs/>
                <w:iCs/>
                <w:sz w:val="18"/>
                <w:szCs w:val="18"/>
                <w:lang w:val="sl-SI"/>
              </w:rPr>
            </w:pPr>
            <w:r w:rsidRPr="002E0E14">
              <w:rPr>
                <w:bCs/>
                <w:iCs/>
                <w:sz w:val="18"/>
                <w:szCs w:val="18"/>
                <w:lang w:val="sl-SI"/>
              </w:rPr>
              <w:t>Datum zaključka</w:t>
            </w:r>
          </w:p>
          <w:p w14:paraId="6450E7F9" w14:textId="17B4B376" w:rsidR="00B26EC4" w:rsidRPr="002E0E14" w:rsidRDefault="00B26EC4" w:rsidP="00B26EC4">
            <w:pPr>
              <w:rPr>
                <w:b/>
                <w:iCs/>
                <w:sz w:val="18"/>
                <w:szCs w:val="18"/>
              </w:rPr>
            </w:pPr>
            <w:r w:rsidRPr="002E0E14">
              <w:rPr>
                <w:iCs/>
                <w:sz w:val="18"/>
                <w:szCs w:val="18"/>
              </w:rPr>
              <w:t>Dis</w:t>
            </w:r>
            <w:r w:rsidR="00D02D96">
              <w:rPr>
                <w:iCs/>
                <w:sz w:val="18"/>
                <w:szCs w:val="18"/>
              </w:rPr>
              <w:t>.</w:t>
            </w:r>
            <w:r w:rsidRPr="002E0E14">
              <w:rPr>
                <w:iCs/>
                <w:sz w:val="18"/>
                <w:szCs w:val="18"/>
              </w:rPr>
              <w:t xml:space="preserve"> </w:t>
            </w:r>
            <w:r w:rsidR="00D02D96">
              <w:rPr>
                <w:iCs/>
                <w:sz w:val="18"/>
                <w:szCs w:val="18"/>
              </w:rPr>
              <w:t>D</w:t>
            </w:r>
            <w:r w:rsidRPr="002E0E14">
              <w:rPr>
                <w:iCs/>
                <w:sz w:val="18"/>
                <w:szCs w:val="18"/>
              </w:rPr>
              <w:t xml:space="preserve">ate </w:t>
            </w:r>
          </w:p>
        </w:tc>
        <w:tc>
          <w:tcPr>
            <w:tcW w:w="1230" w:type="dxa"/>
          </w:tcPr>
          <w:p w14:paraId="0EE03704" w14:textId="77777777" w:rsidR="00B26EC4" w:rsidRPr="002E0E14" w:rsidRDefault="00B26EC4" w:rsidP="00B26EC4">
            <w:pPr>
              <w:rPr>
                <w:bCs/>
                <w:iCs/>
                <w:sz w:val="18"/>
                <w:szCs w:val="18"/>
                <w:lang w:val="sl-SI"/>
              </w:rPr>
            </w:pPr>
            <w:r w:rsidRPr="002E0E14">
              <w:rPr>
                <w:bCs/>
                <w:iCs/>
                <w:sz w:val="18"/>
                <w:szCs w:val="18"/>
                <w:lang w:val="sl-SI"/>
              </w:rPr>
              <w:t>Frekvenca</w:t>
            </w:r>
          </w:p>
          <w:p w14:paraId="4AAB5C16" w14:textId="77777777" w:rsidR="00B26EC4" w:rsidRPr="002E0E14" w:rsidRDefault="00B26EC4" w:rsidP="00B26EC4">
            <w:pPr>
              <w:rPr>
                <w:iCs/>
                <w:sz w:val="18"/>
                <w:szCs w:val="18"/>
                <w:lang w:val="sl-SI"/>
              </w:rPr>
            </w:pPr>
            <w:proofErr w:type="spellStart"/>
            <w:r w:rsidRPr="002E0E14">
              <w:rPr>
                <w:iCs/>
                <w:sz w:val="18"/>
                <w:szCs w:val="18"/>
                <w:lang w:val="sl-SI"/>
              </w:rPr>
              <w:t>Frequency</w:t>
            </w:r>
            <w:proofErr w:type="spellEnd"/>
          </w:p>
        </w:tc>
        <w:tc>
          <w:tcPr>
            <w:tcW w:w="1321" w:type="dxa"/>
          </w:tcPr>
          <w:p w14:paraId="2AF88459" w14:textId="77777777" w:rsidR="00B26EC4" w:rsidRPr="002E0E14" w:rsidRDefault="00B26EC4" w:rsidP="00B26EC4">
            <w:pPr>
              <w:rPr>
                <w:bCs/>
                <w:iCs/>
                <w:sz w:val="18"/>
                <w:szCs w:val="18"/>
                <w:lang w:val="sl-SI"/>
              </w:rPr>
            </w:pPr>
            <w:r w:rsidRPr="002E0E14">
              <w:rPr>
                <w:bCs/>
                <w:iCs/>
                <w:sz w:val="18"/>
                <w:szCs w:val="18"/>
                <w:lang w:val="sl-SI"/>
              </w:rPr>
              <w:t>Odhodno letališče</w:t>
            </w:r>
          </w:p>
          <w:p w14:paraId="1AFA0155" w14:textId="77777777" w:rsidR="00B26EC4" w:rsidRPr="002E0E14" w:rsidRDefault="00B26EC4" w:rsidP="00B26EC4">
            <w:pPr>
              <w:rPr>
                <w:iCs/>
                <w:sz w:val="18"/>
                <w:szCs w:val="18"/>
              </w:rPr>
            </w:pPr>
            <w:r w:rsidRPr="002E0E14">
              <w:rPr>
                <w:iCs/>
                <w:sz w:val="18"/>
                <w:szCs w:val="18"/>
              </w:rPr>
              <w:t xml:space="preserve">Airport of </w:t>
            </w:r>
          </w:p>
          <w:p w14:paraId="0411D9CC" w14:textId="77777777" w:rsidR="00B26EC4" w:rsidRPr="002E0E14" w:rsidRDefault="00B26EC4" w:rsidP="00B26EC4">
            <w:pPr>
              <w:rPr>
                <w:iCs/>
                <w:sz w:val="18"/>
                <w:szCs w:val="18"/>
              </w:rPr>
            </w:pPr>
            <w:r w:rsidRPr="002E0E14">
              <w:rPr>
                <w:iCs/>
                <w:sz w:val="18"/>
                <w:szCs w:val="18"/>
              </w:rPr>
              <w:t>Dep.</w:t>
            </w:r>
            <w:r w:rsidRPr="002E0E14">
              <w:rPr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089" w:type="dxa"/>
          </w:tcPr>
          <w:p w14:paraId="3BDD1843" w14:textId="77777777" w:rsidR="00B26EC4" w:rsidRPr="002E0E14" w:rsidRDefault="00B26EC4" w:rsidP="00B26EC4">
            <w:pPr>
              <w:rPr>
                <w:bCs/>
                <w:iCs/>
                <w:sz w:val="18"/>
                <w:szCs w:val="18"/>
                <w:lang w:val="sl-SI"/>
              </w:rPr>
            </w:pPr>
            <w:r w:rsidRPr="002E0E14">
              <w:rPr>
                <w:bCs/>
                <w:iCs/>
                <w:sz w:val="18"/>
                <w:szCs w:val="18"/>
                <w:lang w:val="sl-SI"/>
              </w:rPr>
              <w:t xml:space="preserve">Čas </w:t>
            </w:r>
          </w:p>
          <w:p w14:paraId="2BF8A22D" w14:textId="77777777" w:rsidR="00B26EC4" w:rsidRPr="002E0E14" w:rsidRDefault="00B26EC4" w:rsidP="00B26EC4">
            <w:pPr>
              <w:rPr>
                <w:bCs/>
                <w:iCs/>
                <w:sz w:val="18"/>
                <w:szCs w:val="18"/>
                <w:lang w:val="sl-SI"/>
              </w:rPr>
            </w:pPr>
            <w:r w:rsidRPr="002E0E14">
              <w:rPr>
                <w:bCs/>
                <w:iCs/>
                <w:sz w:val="18"/>
                <w:szCs w:val="18"/>
                <w:lang w:val="sl-SI"/>
              </w:rPr>
              <w:t xml:space="preserve">odhoda </w:t>
            </w:r>
          </w:p>
          <w:p w14:paraId="7C725809" w14:textId="77777777" w:rsidR="00B26EC4" w:rsidRPr="002E0E14" w:rsidRDefault="00B26EC4" w:rsidP="00B26EC4">
            <w:pPr>
              <w:rPr>
                <w:iCs/>
                <w:sz w:val="18"/>
                <w:szCs w:val="18"/>
              </w:rPr>
            </w:pPr>
            <w:r w:rsidRPr="002E0E14">
              <w:rPr>
                <w:iCs/>
                <w:sz w:val="18"/>
                <w:szCs w:val="18"/>
              </w:rPr>
              <w:t>ETD (UTC)</w:t>
            </w:r>
          </w:p>
        </w:tc>
        <w:tc>
          <w:tcPr>
            <w:tcW w:w="1463" w:type="dxa"/>
          </w:tcPr>
          <w:p w14:paraId="49A83A3E" w14:textId="77777777" w:rsidR="00B26EC4" w:rsidRPr="002E0E14" w:rsidRDefault="00B26EC4" w:rsidP="00B26EC4">
            <w:pPr>
              <w:rPr>
                <w:bCs/>
                <w:iCs/>
                <w:sz w:val="18"/>
                <w:szCs w:val="18"/>
                <w:lang w:val="sl-SI"/>
              </w:rPr>
            </w:pPr>
            <w:r w:rsidRPr="002E0E14">
              <w:rPr>
                <w:bCs/>
                <w:iCs/>
                <w:sz w:val="18"/>
                <w:szCs w:val="18"/>
                <w:lang w:val="sl-SI"/>
              </w:rPr>
              <w:t>Namembno letališče</w:t>
            </w:r>
          </w:p>
          <w:p w14:paraId="55CF48CB" w14:textId="77777777" w:rsidR="00B26EC4" w:rsidRPr="002E0E14" w:rsidRDefault="00B26EC4" w:rsidP="00B26EC4">
            <w:pPr>
              <w:rPr>
                <w:iCs/>
                <w:sz w:val="18"/>
                <w:szCs w:val="18"/>
              </w:rPr>
            </w:pPr>
            <w:r w:rsidRPr="002E0E14">
              <w:rPr>
                <w:iCs/>
                <w:sz w:val="18"/>
                <w:szCs w:val="18"/>
              </w:rPr>
              <w:t>Airport of Arr.</w:t>
            </w:r>
          </w:p>
        </w:tc>
        <w:tc>
          <w:tcPr>
            <w:tcW w:w="1088" w:type="dxa"/>
          </w:tcPr>
          <w:p w14:paraId="0C287FA5" w14:textId="77777777" w:rsidR="00B26EC4" w:rsidRPr="002E0E14" w:rsidRDefault="00B26EC4" w:rsidP="00B26EC4">
            <w:pPr>
              <w:rPr>
                <w:bCs/>
                <w:iCs/>
                <w:sz w:val="18"/>
                <w:szCs w:val="18"/>
                <w:lang w:val="sl-SI"/>
              </w:rPr>
            </w:pPr>
            <w:r w:rsidRPr="002E0E14">
              <w:rPr>
                <w:bCs/>
                <w:iCs/>
                <w:sz w:val="18"/>
                <w:szCs w:val="18"/>
                <w:lang w:val="sl-SI"/>
              </w:rPr>
              <w:t xml:space="preserve">Čas </w:t>
            </w:r>
          </w:p>
          <w:p w14:paraId="08B5A600" w14:textId="77777777" w:rsidR="00B26EC4" w:rsidRPr="002E0E14" w:rsidRDefault="00B26EC4" w:rsidP="00B26EC4">
            <w:pPr>
              <w:rPr>
                <w:bCs/>
                <w:iCs/>
                <w:sz w:val="18"/>
                <w:szCs w:val="18"/>
                <w:lang w:val="sl-SI"/>
              </w:rPr>
            </w:pPr>
            <w:r w:rsidRPr="002E0E14">
              <w:rPr>
                <w:bCs/>
                <w:iCs/>
                <w:sz w:val="18"/>
                <w:szCs w:val="18"/>
                <w:lang w:val="sl-SI"/>
              </w:rPr>
              <w:t>prihoda</w:t>
            </w:r>
          </w:p>
          <w:p w14:paraId="3BAE054C" w14:textId="77777777" w:rsidR="00B26EC4" w:rsidRPr="002E0E14" w:rsidRDefault="00B26EC4" w:rsidP="00B26EC4">
            <w:pPr>
              <w:rPr>
                <w:iCs/>
                <w:sz w:val="18"/>
                <w:szCs w:val="18"/>
              </w:rPr>
            </w:pPr>
            <w:r w:rsidRPr="002E0E14">
              <w:rPr>
                <w:iCs/>
                <w:sz w:val="18"/>
                <w:szCs w:val="18"/>
              </w:rPr>
              <w:t>ETA (UTC)</w:t>
            </w:r>
          </w:p>
        </w:tc>
        <w:tc>
          <w:tcPr>
            <w:tcW w:w="1134" w:type="dxa"/>
          </w:tcPr>
          <w:p w14:paraId="1E0E1066" w14:textId="77777777" w:rsidR="00B26EC4" w:rsidRPr="002E0E14" w:rsidRDefault="00B26EC4" w:rsidP="00B26EC4">
            <w:pPr>
              <w:rPr>
                <w:bCs/>
                <w:iCs/>
                <w:sz w:val="18"/>
                <w:szCs w:val="18"/>
                <w:lang w:val="sl-SI"/>
              </w:rPr>
            </w:pPr>
            <w:r w:rsidRPr="002E0E14">
              <w:rPr>
                <w:bCs/>
                <w:iCs/>
                <w:sz w:val="18"/>
                <w:szCs w:val="18"/>
                <w:lang w:val="sl-SI"/>
              </w:rPr>
              <w:t>Število potnikov</w:t>
            </w:r>
          </w:p>
          <w:p w14:paraId="1C97E017" w14:textId="77777777" w:rsidR="00B26EC4" w:rsidRPr="002E0E14" w:rsidRDefault="00B26EC4" w:rsidP="00B26EC4">
            <w:pPr>
              <w:rPr>
                <w:iCs/>
                <w:sz w:val="18"/>
                <w:szCs w:val="18"/>
                <w:lang w:val="sl-SI"/>
              </w:rPr>
            </w:pPr>
            <w:r w:rsidRPr="002E0E14">
              <w:rPr>
                <w:iCs/>
                <w:sz w:val="18"/>
                <w:szCs w:val="18"/>
                <w:lang w:val="sl-SI"/>
              </w:rPr>
              <w:t>PAX No.</w:t>
            </w:r>
          </w:p>
        </w:tc>
      </w:tr>
      <w:tr w:rsidR="00B26EC4" w:rsidRPr="00B26EC4" w14:paraId="00927305" w14:textId="77777777" w:rsidTr="00D02D96">
        <w:trPr>
          <w:trHeight w:val="363"/>
        </w:trPr>
        <w:tc>
          <w:tcPr>
            <w:tcW w:w="1117" w:type="dxa"/>
          </w:tcPr>
          <w:p w14:paraId="0A46811F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010" w:type="dxa"/>
          </w:tcPr>
          <w:p w14:paraId="4DD43F2E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134" w:type="dxa"/>
          </w:tcPr>
          <w:p w14:paraId="62889509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230" w:type="dxa"/>
          </w:tcPr>
          <w:p w14:paraId="2CCA657E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321" w:type="dxa"/>
          </w:tcPr>
          <w:p w14:paraId="6BA469D6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089" w:type="dxa"/>
          </w:tcPr>
          <w:p w14:paraId="1D7D397F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463" w:type="dxa"/>
          </w:tcPr>
          <w:p w14:paraId="68136F43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088" w:type="dxa"/>
          </w:tcPr>
          <w:p w14:paraId="4CA04B09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134" w:type="dxa"/>
          </w:tcPr>
          <w:p w14:paraId="3C6B6F1D" w14:textId="77777777" w:rsidR="00B26EC4" w:rsidRPr="00B26EC4" w:rsidRDefault="00B26EC4" w:rsidP="00B26EC4">
            <w:pPr>
              <w:rPr>
                <w:iCs/>
              </w:rPr>
            </w:pPr>
          </w:p>
        </w:tc>
      </w:tr>
      <w:tr w:rsidR="00B26EC4" w:rsidRPr="00B26EC4" w14:paraId="79A2807A" w14:textId="77777777" w:rsidTr="00D02D96">
        <w:trPr>
          <w:trHeight w:val="350"/>
        </w:trPr>
        <w:tc>
          <w:tcPr>
            <w:tcW w:w="1117" w:type="dxa"/>
          </w:tcPr>
          <w:p w14:paraId="0D53453C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010" w:type="dxa"/>
          </w:tcPr>
          <w:p w14:paraId="4E93CE09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134" w:type="dxa"/>
          </w:tcPr>
          <w:p w14:paraId="1754204D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230" w:type="dxa"/>
          </w:tcPr>
          <w:p w14:paraId="1167F0DC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321" w:type="dxa"/>
          </w:tcPr>
          <w:p w14:paraId="5B8FD4F4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089" w:type="dxa"/>
          </w:tcPr>
          <w:p w14:paraId="37E974D9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463" w:type="dxa"/>
          </w:tcPr>
          <w:p w14:paraId="12348B5E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088" w:type="dxa"/>
          </w:tcPr>
          <w:p w14:paraId="04D34329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134" w:type="dxa"/>
          </w:tcPr>
          <w:p w14:paraId="37C41D3D" w14:textId="77777777" w:rsidR="00B26EC4" w:rsidRPr="00B26EC4" w:rsidRDefault="00B26EC4" w:rsidP="00B26EC4">
            <w:pPr>
              <w:rPr>
                <w:iCs/>
              </w:rPr>
            </w:pPr>
          </w:p>
        </w:tc>
      </w:tr>
      <w:tr w:rsidR="00B26EC4" w:rsidRPr="00B26EC4" w14:paraId="65EE0A31" w14:textId="77777777" w:rsidTr="00D02D96">
        <w:trPr>
          <w:trHeight w:val="363"/>
        </w:trPr>
        <w:tc>
          <w:tcPr>
            <w:tcW w:w="1117" w:type="dxa"/>
          </w:tcPr>
          <w:p w14:paraId="6A27C7EC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010" w:type="dxa"/>
          </w:tcPr>
          <w:p w14:paraId="132D8F77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134" w:type="dxa"/>
          </w:tcPr>
          <w:p w14:paraId="55E57CD4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230" w:type="dxa"/>
          </w:tcPr>
          <w:p w14:paraId="5FF2BE7C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321" w:type="dxa"/>
          </w:tcPr>
          <w:p w14:paraId="7E828358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089" w:type="dxa"/>
          </w:tcPr>
          <w:p w14:paraId="6FF5C12D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463" w:type="dxa"/>
          </w:tcPr>
          <w:p w14:paraId="4200BF14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088" w:type="dxa"/>
          </w:tcPr>
          <w:p w14:paraId="31AF331D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134" w:type="dxa"/>
          </w:tcPr>
          <w:p w14:paraId="2948B900" w14:textId="77777777" w:rsidR="00B26EC4" w:rsidRPr="00B26EC4" w:rsidRDefault="00B26EC4" w:rsidP="00B26EC4">
            <w:pPr>
              <w:rPr>
                <w:iCs/>
              </w:rPr>
            </w:pPr>
          </w:p>
        </w:tc>
      </w:tr>
    </w:tbl>
    <w:p w14:paraId="0845BFDD" w14:textId="2E245FDD" w:rsidR="00342230" w:rsidRDefault="00342230" w:rsidP="00342230">
      <w:pPr>
        <w:rPr>
          <w:iCs/>
        </w:rPr>
      </w:pPr>
    </w:p>
    <w:p w14:paraId="4AD7074D" w14:textId="77777777" w:rsidR="0024529B" w:rsidRDefault="0024529B" w:rsidP="00342230">
      <w:pPr>
        <w:rPr>
          <w:iCs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7"/>
        <w:gridCol w:w="1803"/>
        <w:gridCol w:w="2318"/>
      </w:tblGrid>
      <w:tr w:rsidR="0024529B" w:rsidRPr="0024529B" w14:paraId="2A00E7E0" w14:textId="77777777" w:rsidTr="0024529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9193F07" w14:textId="77777777" w:rsidR="0024529B" w:rsidRPr="0024529B" w:rsidRDefault="0024529B" w:rsidP="0024529B">
            <w:pPr>
              <w:rPr>
                <w:b/>
                <w:bCs/>
                <w:iCs/>
              </w:rPr>
            </w:pPr>
            <w:r w:rsidRPr="0024529B">
              <w:rPr>
                <w:iCs/>
              </w:rPr>
              <w:t>PODATKI O ZRAKOPLOVU</w:t>
            </w:r>
            <w:r w:rsidRPr="0024529B">
              <w:rPr>
                <w:b/>
                <w:bCs/>
                <w:iCs/>
              </w:rPr>
              <w:br/>
            </w:r>
            <w:r w:rsidRPr="0024529B">
              <w:t>AIRCRAFT DETAILS</w:t>
            </w:r>
          </w:p>
        </w:tc>
        <w:tc>
          <w:tcPr>
            <w:tcW w:w="0" w:type="auto"/>
            <w:vAlign w:val="center"/>
            <w:hideMark/>
          </w:tcPr>
          <w:p w14:paraId="28939CCD" w14:textId="77777777" w:rsidR="0024529B" w:rsidRPr="0024529B" w:rsidRDefault="0024529B" w:rsidP="0024529B">
            <w:pPr>
              <w:rPr>
                <w:b/>
                <w:bCs/>
                <w:iCs/>
              </w:rPr>
            </w:pPr>
            <w:r w:rsidRPr="0024529B">
              <w:rPr>
                <w:iCs/>
              </w:rPr>
              <w:t>TIP ZRAKOPLOVA</w:t>
            </w:r>
            <w:r w:rsidRPr="0024529B">
              <w:rPr>
                <w:b/>
                <w:bCs/>
                <w:iCs/>
              </w:rPr>
              <w:br/>
            </w:r>
            <w:r w:rsidRPr="0024529B">
              <w:t>TYPE</w:t>
            </w:r>
          </w:p>
        </w:tc>
        <w:tc>
          <w:tcPr>
            <w:tcW w:w="2273" w:type="dxa"/>
            <w:vAlign w:val="center"/>
            <w:hideMark/>
          </w:tcPr>
          <w:p w14:paraId="41F33339" w14:textId="77777777" w:rsidR="0024529B" w:rsidRPr="0024529B" w:rsidRDefault="0024529B" w:rsidP="0024529B">
            <w:pPr>
              <w:rPr>
                <w:b/>
                <w:bCs/>
                <w:iCs/>
              </w:rPr>
            </w:pPr>
            <w:r w:rsidRPr="0024529B">
              <w:rPr>
                <w:iCs/>
              </w:rPr>
              <w:t>REGISTRSKA OZNAKA</w:t>
            </w:r>
            <w:r w:rsidRPr="0024529B">
              <w:rPr>
                <w:b/>
                <w:bCs/>
                <w:iCs/>
              </w:rPr>
              <w:br/>
            </w:r>
            <w:r w:rsidRPr="0024529B">
              <w:t>REGISTRATION</w:t>
            </w:r>
          </w:p>
        </w:tc>
      </w:tr>
      <w:tr w:rsidR="0024529B" w:rsidRPr="0024529B" w14:paraId="6874F422" w14:textId="77777777" w:rsidTr="0024529B">
        <w:trPr>
          <w:tblHeader/>
          <w:tblCellSpacing w:w="15" w:type="dxa"/>
        </w:trPr>
        <w:tc>
          <w:tcPr>
            <w:tcW w:w="0" w:type="auto"/>
            <w:vAlign w:val="center"/>
          </w:tcPr>
          <w:p w14:paraId="602F0265" w14:textId="77777777" w:rsidR="0024529B" w:rsidRPr="0024529B" w:rsidRDefault="0024529B" w:rsidP="0024529B">
            <w:pPr>
              <w:rPr>
                <w:b/>
                <w:bCs/>
                <w:iCs/>
              </w:rPr>
            </w:pPr>
          </w:p>
        </w:tc>
        <w:tc>
          <w:tcPr>
            <w:tcW w:w="0" w:type="auto"/>
            <w:vAlign w:val="center"/>
          </w:tcPr>
          <w:p w14:paraId="067BCAC4" w14:textId="77777777" w:rsidR="0024529B" w:rsidRPr="0024529B" w:rsidRDefault="0024529B" w:rsidP="0024529B">
            <w:pPr>
              <w:rPr>
                <w:b/>
                <w:bCs/>
                <w:iCs/>
              </w:rPr>
            </w:pPr>
          </w:p>
        </w:tc>
        <w:tc>
          <w:tcPr>
            <w:tcW w:w="2273" w:type="dxa"/>
            <w:vAlign w:val="center"/>
          </w:tcPr>
          <w:p w14:paraId="561E6E29" w14:textId="77777777" w:rsidR="0024529B" w:rsidRPr="0024529B" w:rsidRDefault="0024529B" w:rsidP="0024529B">
            <w:pPr>
              <w:rPr>
                <w:b/>
                <w:bCs/>
                <w:iCs/>
              </w:rPr>
            </w:pPr>
          </w:p>
        </w:tc>
      </w:tr>
      <w:tr w:rsidR="0024529B" w:rsidRPr="0024529B" w14:paraId="2490DD72" w14:textId="77777777" w:rsidTr="0024529B">
        <w:trPr>
          <w:tblHeader/>
          <w:tblCellSpacing w:w="15" w:type="dxa"/>
        </w:trPr>
        <w:tc>
          <w:tcPr>
            <w:tcW w:w="0" w:type="auto"/>
            <w:vAlign w:val="center"/>
          </w:tcPr>
          <w:p w14:paraId="56C1053B" w14:textId="77777777" w:rsidR="0024529B" w:rsidRPr="0024529B" w:rsidRDefault="0024529B" w:rsidP="0024529B">
            <w:pPr>
              <w:rPr>
                <w:b/>
                <w:bCs/>
                <w:iCs/>
              </w:rPr>
            </w:pPr>
          </w:p>
        </w:tc>
        <w:tc>
          <w:tcPr>
            <w:tcW w:w="0" w:type="auto"/>
            <w:vAlign w:val="center"/>
          </w:tcPr>
          <w:p w14:paraId="45F27FCD" w14:textId="77777777" w:rsidR="0024529B" w:rsidRPr="0024529B" w:rsidRDefault="0024529B" w:rsidP="0024529B">
            <w:pPr>
              <w:rPr>
                <w:b/>
                <w:bCs/>
                <w:iCs/>
              </w:rPr>
            </w:pPr>
          </w:p>
        </w:tc>
        <w:tc>
          <w:tcPr>
            <w:tcW w:w="2273" w:type="dxa"/>
            <w:vAlign w:val="center"/>
          </w:tcPr>
          <w:p w14:paraId="031DAD60" w14:textId="77777777" w:rsidR="0024529B" w:rsidRPr="0024529B" w:rsidRDefault="0024529B" w:rsidP="0024529B">
            <w:pPr>
              <w:rPr>
                <w:b/>
                <w:bCs/>
                <w:iCs/>
              </w:rPr>
            </w:pPr>
          </w:p>
        </w:tc>
      </w:tr>
      <w:tr w:rsidR="0024529B" w:rsidRPr="0024529B" w14:paraId="78D09C42" w14:textId="77777777" w:rsidTr="0024529B">
        <w:trPr>
          <w:tblHeader/>
          <w:tblCellSpacing w:w="15" w:type="dxa"/>
        </w:trPr>
        <w:tc>
          <w:tcPr>
            <w:tcW w:w="0" w:type="auto"/>
            <w:vAlign w:val="center"/>
          </w:tcPr>
          <w:p w14:paraId="01AFB5BE" w14:textId="77777777" w:rsidR="0024529B" w:rsidRPr="0024529B" w:rsidRDefault="0024529B" w:rsidP="0024529B">
            <w:pPr>
              <w:rPr>
                <w:b/>
                <w:bCs/>
                <w:iCs/>
              </w:rPr>
            </w:pPr>
          </w:p>
        </w:tc>
        <w:tc>
          <w:tcPr>
            <w:tcW w:w="0" w:type="auto"/>
            <w:vAlign w:val="center"/>
          </w:tcPr>
          <w:p w14:paraId="4CDBDF30" w14:textId="77777777" w:rsidR="0024529B" w:rsidRPr="0024529B" w:rsidRDefault="0024529B" w:rsidP="0024529B">
            <w:pPr>
              <w:rPr>
                <w:b/>
                <w:bCs/>
                <w:iCs/>
              </w:rPr>
            </w:pPr>
          </w:p>
        </w:tc>
        <w:tc>
          <w:tcPr>
            <w:tcW w:w="2273" w:type="dxa"/>
            <w:vAlign w:val="center"/>
          </w:tcPr>
          <w:p w14:paraId="2A0E11E1" w14:textId="77777777" w:rsidR="0024529B" w:rsidRPr="0024529B" w:rsidRDefault="0024529B" w:rsidP="0024529B">
            <w:pPr>
              <w:rPr>
                <w:b/>
                <w:bCs/>
                <w:iCs/>
              </w:rPr>
            </w:pPr>
          </w:p>
        </w:tc>
      </w:tr>
    </w:tbl>
    <w:p w14:paraId="7FCC51DD" w14:textId="77777777" w:rsidR="0024529B" w:rsidRPr="0024529B" w:rsidRDefault="0024529B" w:rsidP="0024529B">
      <w:pPr>
        <w:rPr>
          <w:iCs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6"/>
        <w:gridCol w:w="81"/>
      </w:tblGrid>
      <w:tr w:rsidR="0024529B" w:rsidRPr="0024529B" w14:paraId="36C607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6D9527" w14:textId="77777777" w:rsidR="0024529B" w:rsidRPr="0024529B" w:rsidRDefault="0024529B" w:rsidP="0024529B">
            <w:pPr>
              <w:rPr>
                <w:iCs/>
              </w:rPr>
            </w:pPr>
          </w:p>
        </w:tc>
        <w:tc>
          <w:tcPr>
            <w:tcW w:w="0" w:type="auto"/>
            <w:vAlign w:val="center"/>
            <w:hideMark/>
          </w:tcPr>
          <w:p w14:paraId="72FFDB65" w14:textId="77777777" w:rsidR="0024529B" w:rsidRPr="0024529B" w:rsidRDefault="0024529B" w:rsidP="0024529B">
            <w:pPr>
              <w:rPr>
                <w:iCs/>
              </w:rPr>
            </w:pPr>
          </w:p>
        </w:tc>
        <w:tc>
          <w:tcPr>
            <w:tcW w:w="0" w:type="auto"/>
            <w:vAlign w:val="center"/>
            <w:hideMark/>
          </w:tcPr>
          <w:p w14:paraId="5C90B6EA" w14:textId="77777777" w:rsidR="0024529B" w:rsidRPr="0024529B" w:rsidRDefault="0024529B" w:rsidP="0024529B">
            <w:pPr>
              <w:rPr>
                <w:iCs/>
              </w:rPr>
            </w:pPr>
          </w:p>
        </w:tc>
      </w:tr>
    </w:tbl>
    <w:p w14:paraId="6614C117" w14:textId="77777777" w:rsidR="0024529B" w:rsidRPr="0024529B" w:rsidRDefault="0024529B" w:rsidP="0024529B">
      <w:pPr>
        <w:rPr>
          <w:iCs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24529B" w:rsidRPr="0024529B" w14:paraId="53D9AB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406E71" w14:textId="77777777" w:rsidR="0024529B" w:rsidRPr="0024529B" w:rsidRDefault="0024529B" w:rsidP="0024529B">
            <w:pPr>
              <w:rPr>
                <w:iCs/>
              </w:rPr>
            </w:pPr>
          </w:p>
        </w:tc>
      </w:tr>
    </w:tbl>
    <w:p w14:paraId="1B319810" w14:textId="77777777" w:rsidR="0024529B" w:rsidRPr="00342230" w:rsidRDefault="0024529B" w:rsidP="00342230">
      <w:pPr>
        <w:rPr>
          <w:iCs/>
        </w:rPr>
      </w:pPr>
    </w:p>
    <w:p w14:paraId="76DE29AB" w14:textId="77777777" w:rsidR="00342230" w:rsidRPr="00B26EC4" w:rsidRDefault="00342230" w:rsidP="00342230">
      <w:pPr>
        <w:rPr>
          <w:iCs/>
        </w:rPr>
      </w:pPr>
      <w:r w:rsidRPr="00B26EC4">
        <w:rPr>
          <w:iCs/>
        </w:rPr>
        <w:t xml:space="preserve">ZRAKOPLOV V ZAKUPU S </w:t>
      </w:r>
      <w:proofErr w:type="gramStart"/>
      <w:r w:rsidRPr="00B26EC4">
        <w:rPr>
          <w:iCs/>
        </w:rPr>
        <w:t>POSADKO</w:t>
      </w:r>
      <w:proofErr w:type="gramEnd"/>
    </w:p>
    <w:p w14:paraId="43F181A7" w14:textId="77777777" w:rsidR="00342230" w:rsidRPr="00342230" w:rsidRDefault="00342230" w:rsidP="00342230">
      <w:pPr>
        <w:rPr>
          <w:iCs/>
        </w:rPr>
      </w:pPr>
      <w:r w:rsidRPr="00B26EC4">
        <w:rPr>
          <w:iCs/>
        </w:rPr>
        <w:t>WET LEASED AIRCRAFT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61"/>
        <w:gridCol w:w="1927"/>
      </w:tblGrid>
      <w:tr w:rsidR="00342230" w:rsidRPr="00342230" w14:paraId="5C682811" w14:textId="77777777" w:rsidTr="00B26EC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307B950" w14:textId="6B7CC3F7" w:rsidR="00342230" w:rsidRPr="00B26EC4" w:rsidRDefault="00342230" w:rsidP="00342230">
            <w:pPr>
              <w:rPr>
                <w:iCs/>
              </w:rPr>
            </w:pPr>
            <w:proofErr w:type="spellStart"/>
            <w:r w:rsidRPr="00B26EC4">
              <w:rPr>
                <w:iCs/>
              </w:rPr>
              <w:t>Podatek</w:t>
            </w:r>
            <w:proofErr w:type="spellEnd"/>
            <w:r w:rsidRPr="00B26EC4">
              <w:rPr>
                <w:iCs/>
              </w:rPr>
              <w:t xml:space="preserve"> / </w:t>
            </w:r>
            <w:r w:rsidR="00B26EC4">
              <w:rPr>
                <w:iCs/>
              </w:rPr>
              <w:t>Data</w:t>
            </w:r>
          </w:p>
        </w:tc>
        <w:tc>
          <w:tcPr>
            <w:tcW w:w="0" w:type="auto"/>
            <w:vAlign w:val="center"/>
            <w:hideMark/>
          </w:tcPr>
          <w:p w14:paraId="7A5CFD23" w14:textId="77777777" w:rsidR="00342230" w:rsidRPr="00B26EC4" w:rsidRDefault="00342230" w:rsidP="00342230">
            <w:pPr>
              <w:rPr>
                <w:iCs/>
              </w:rPr>
            </w:pPr>
            <w:proofErr w:type="spellStart"/>
            <w:r w:rsidRPr="00B26EC4">
              <w:rPr>
                <w:iCs/>
              </w:rPr>
              <w:t>Vnos</w:t>
            </w:r>
            <w:proofErr w:type="spellEnd"/>
            <w:r w:rsidRPr="00B26EC4">
              <w:rPr>
                <w:iCs/>
              </w:rPr>
              <w:t xml:space="preserve"> </w:t>
            </w:r>
            <w:proofErr w:type="spellStart"/>
            <w:r w:rsidRPr="00B26EC4">
              <w:rPr>
                <w:iCs/>
              </w:rPr>
              <w:t>podatkov</w:t>
            </w:r>
            <w:proofErr w:type="spellEnd"/>
            <w:r w:rsidRPr="00B26EC4">
              <w:rPr>
                <w:iCs/>
              </w:rPr>
              <w:t xml:space="preserve"> / Data Entry</w:t>
            </w:r>
          </w:p>
        </w:tc>
      </w:tr>
      <w:tr w:rsidR="00342230" w:rsidRPr="00342230" w14:paraId="62F5A57C" w14:textId="77777777" w:rsidTr="00B26E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D5F3DC" w14:textId="77777777" w:rsidR="00342230" w:rsidRPr="00342230" w:rsidRDefault="00342230" w:rsidP="00342230">
            <w:pPr>
              <w:rPr>
                <w:iCs/>
              </w:rPr>
            </w:pPr>
            <w:r w:rsidRPr="00342230">
              <w:rPr>
                <w:iCs/>
              </w:rPr>
              <w:t xml:space="preserve">Tip </w:t>
            </w:r>
            <w:proofErr w:type="spellStart"/>
            <w:r w:rsidRPr="00342230">
              <w:rPr>
                <w:iCs/>
              </w:rPr>
              <w:t>zrakoplova</w:t>
            </w:r>
            <w:proofErr w:type="spellEnd"/>
            <w:r w:rsidRPr="00342230">
              <w:rPr>
                <w:iCs/>
              </w:rPr>
              <w:t xml:space="preserve"> / Aircraft Type</w:t>
            </w:r>
          </w:p>
        </w:tc>
        <w:tc>
          <w:tcPr>
            <w:tcW w:w="0" w:type="auto"/>
            <w:vAlign w:val="center"/>
            <w:hideMark/>
          </w:tcPr>
          <w:p w14:paraId="04F9170B" w14:textId="77777777" w:rsidR="00342230" w:rsidRPr="00342230" w:rsidRDefault="00342230" w:rsidP="00342230">
            <w:pPr>
              <w:rPr>
                <w:iCs/>
              </w:rPr>
            </w:pPr>
          </w:p>
        </w:tc>
      </w:tr>
      <w:tr w:rsidR="00342230" w:rsidRPr="00342230" w14:paraId="1214A16A" w14:textId="77777777" w:rsidTr="00B26E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DA717F" w14:textId="77777777" w:rsidR="00342230" w:rsidRPr="00342230" w:rsidRDefault="00342230" w:rsidP="00342230">
            <w:pPr>
              <w:rPr>
                <w:iCs/>
              </w:rPr>
            </w:pPr>
            <w:proofErr w:type="spellStart"/>
            <w:r w:rsidRPr="00342230">
              <w:rPr>
                <w:iCs/>
              </w:rPr>
              <w:t>Državna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pripadnost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zrakoplova</w:t>
            </w:r>
            <w:proofErr w:type="spellEnd"/>
            <w:r w:rsidRPr="00342230">
              <w:rPr>
                <w:iCs/>
              </w:rPr>
              <w:t xml:space="preserve"> / Aircraft Nationality</w:t>
            </w:r>
          </w:p>
        </w:tc>
        <w:tc>
          <w:tcPr>
            <w:tcW w:w="0" w:type="auto"/>
            <w:vAlign w:val="center"/>
            <w:hideMark/>
          </w:tcPr>
          <w:p w14:paraId="4B40DABF" w14:textId="77777777" w:rsidR="00342230" w:rsidRPr="00342230" w:rsidRDefault="00342230" w:rsidP="00342230">
            <w:pPr>
              <w:rPr>
                <w:iCs/>
              </w:rPr>
            </w:pPr>
          </w:p>
        </w:tc>
      </w:tr>
      <w:tr w:rsidR="00342230" w:rsidRPr="00342230" w14:paraId="7F1AD92B" w14:textId="77777777" w:rsidTr="00B26E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8112AF" w14:textId="77777777" w:rsidR="00342230" w:rsidRPr="00342230" w:rsidRDefault="00342230" w:rsidP="00342230">
            <w:pPr>
              <w:rPr>
                <w:iCs/>
              </w:rPr>
            </w:pPr>
            <w:proofErr w:type="spellStart"/>
            <w:r w:rsidRPr="00342230">
              <w:rPr>
                <w:iCs/>
              </w:rPr>
              <w:t>Registrska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oznaka</w:t>
            </w:r>
            <w:proofErr w:type="spellEnd"/>
            <w:r w:rsidRPr="00342230">
              <w:rPr>
                <w:iCs/>
              </w:rPr>
              <w:t xml:space="preserve"> / Registration Mark</w:t>
            </w:r>
          </w:p>
        </w:tc>
        <w:tc>
          <w:tcPr>
            <w:tcW w:w="0" w:type="auto"/>
            <w:vAlign w:val="center"/>
            <w:hideMark/>
          </w:tcPr>
          <w:p w14:paraId="3EB69FBD" w14:textId="77777777" w:rsidR="00342230" w:rsidRPr="00342230" w:rsidRDefault="00342230" w:rsidP="00342230">
            <w:pPr>
              <w:rPr>
                <w:iCs/>
              </w:rPr>
            </w:pPr>
          </w:p>
        </w:tc>
      </w:tr>
      <w:tr w:rsidR="00342230" w:rsidRPr="00342230" w14:paraId="6C7A8CAC" w14:textId="77777777" w:rsidTr="00B26E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0A39B6" w14:textId="77777777" w:rsidR="00342230" w:rsidRPr="00342230" w:rsidRDefault="00342230" w:rsidP="00342230">
            <w:pPr>
              <w:rPr>
                <w:iCs/>
              </w:rPr>
            </w:pPr>
            <w:proofErr w:type="spellStart"/>
            <w:r w:rsidRPr="00342230">
              <w:rPr>
                <w:iCs/>
              </w:rPr>
              <w:t>Podatki</w:t>
            </w:r>
            <w:proofErr w:type="spellEnd"/>
            <w:r w:rsidRPr="00342230">
              <w:rPr>
                <w:iCs/>
              </w:rPr>
              <w:t xml:space="preserve"> o </w:t>
            </w:r>
            <w:proofErr w:type="spellStart"/>
            <w:r w:rsidRPr="00342230">
              <w:rPr>
                <w:iCs/>
              </w:rPr>
              <w:t>najemodajalcu</w:t>
            </w:r>
            <w:proofErr w:type="spellEnd"/>
            <w:r w:rsidRPr="00342230">
              <w:rPr>
                <w:iCs/>
              </w:rPr>
              <w:t xml:space="preserve"> (</w:t>
            </w:r>
            <w:proofErr w:type="spellStart"/>
            <w:r w:rsidRPr="00342230">
              <w:rPr>
                <w:iCs/>
              </w:rPr>
              <w:t>zakup</w:t>
            </w:r>
            <w:proofErr w:type="spellEnd"/>
            <w:r w:rsidRPr="00342230">
              <w:rPr>
                <w:iCs/>
              </w:rPr>
              <w:t xml:space="preserve"> s </w:t>
            </w:r>
            <w:proofErr w:type="spellStart"/>
            <w:r w:rsidRPr="00342230">
              <w:rPr>
                <w:iCs/>
              </w:rPr>
              <w:t>posadko</w:t>
            </w:r>
            <w:proofErr w:type="spellEnd"/>
            <w:r w:rsidRPr="00342230">
              <w:rPr>
                <w:iCs/>
              </w:rPr>
              <w:t>) / Lessor Details (Wet Lease)</w:t>
            </w:r>
          </w:p>
        </w:tc>
        <w:tc>
          <w:tcPr>
            <w:tcW w:w="0" w:type="auto"/>
            <w:vAlign w:val="center"/>
            <w:hideMark/>
          </w:tcPr>
          <w:p w14:paraId="5754D4F5" w14:textId="77777777" w:rsidR="00342230" w:rsidRPr="00342230" w:rsidRDefault="00342230" w:rsidP="00342230">
            <w:pPr>
              <w:rPr>
                <w:iCs/>
              </w:rPr>
            </w:pPr>
          </w:p>
        </w:tc>
      </w:tr>
      <w:tr w:rsidR="00342230" w:rsidRPr="00342230" w14:paraId="1F679D97" w14:textId="77777777" w:rsidTr="00B26E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73A23D" w14:textId="77777777" w:rsidR="00342230" w:rsidRPr="00342230" w:rsidRDefault="00342230" w:rsidP="00342230">
            <w:pPr>
              <w:rPr>
                <w:iCs/>
              </w:rPr>
            </w:pPr>
            <w:proofErr w:type="spellStart"/>
            <w:r w:rsidRPr="00342230">
              <w:rPr>
                <w:iCs/>
              </w:rPr>
              <w:t>Sklic</w:t>
            </w:r>
            <w:proofErr w:type="spellEnd"/>
            <w:r w:rsidRPr="00342230">
              <w:rPr>
                <w:iCs/>
              </w:rPr>
              <w:t xml:space="preserve"> in datum </w:t>
            </w:r>
            <w:proofErr w:type="spellStart"/>
            <w:r w:rsidRPr="00342230">
              <w:rPr>
                <w:iCs/>
              </w:rPr>
              <w:t>zakupne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pogodbe</w:t>
            </w:r>
            <w:proofErr w:type="spellEnd"/>
            <w:r w:rsidRPr="00342230">
              <w:rPr>
                <w:iCs/>
              </w:rPr>
              <w:t xml:space="preserve"> / Lease Agreement (Ref. No. / Date)</w:t>
            </w:r>
          </w:p>
        </w:tc>
        <w:tc>
          <w:tcPr>
            <w:tcW w:w="0" w:type="auto"/>
            <w:vAlign w:val="center"/>
            <w:hideMark/>
          </w:tcPr>
          <w:p w14:paraId="5323CC76" w14:textId="77777777" w:rsidR="00342230" w:rsidRPr="00342230" w:rsidRDefault="00342230" w:rsidP="00342230">
            <w:pPr>
              <w:rPr>
                <w:iCs/>
              </w:rPr>
            </w:pPr>
          </w:p>
        </w:tc>
      </w:tr>
      <w:tr w:rsidR="00342230" w:rsidRPr="00342230" w14:paraId="6FBE17DF" w14:textId="77777777" w:rsidTr="00B26E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1571B6" w14:textId="77777777" w:rsidR="00342230" w:rsidRPr="00342230" w:rsidRDefault="00342230" w:rsidP="00342230">
            <w:pPr>
              <w:rPr>
                <w:iCs/>
              </w:rPr>
            </w:pPr>
            <w:proofErr w:type="spellStart"/>
            <w:r w:rsidRPr="00342230">
              <w:rPr>
                <w:iCs/>
              </w:rPr>
              <w:t>Številka</w:t>
            </w:r>
            <w:proofErr w:type="spellEnd"/>
            <w:r w:rsidRPr="00342230">
              <w:rPr>
                <w:iCs/>
              </w:rPr>
              <w:t xml:space="preserve"> in datum </w:t>
            </w:r>
            <w:proofErr w:type="spellStart"/>
            <w:r w:rsidRPr="00342230">
              <w:rPr>
                <w:iCs/>
              </w:rPr>
              <w:t>odobritve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pristojnega</w:t>
            </w:r>
            <w:proofErr w:type="spellEnd"/>
            <w:r w:rsidRPr="00342230">
              <w:rPr>
                <w:iCs/>
              </w:rPr>
              <w:t xml:space="preserve"> organa (CAA) / Competent Authority (CAA) Approval Ref. No. / Date</w:t>
            </w:r>
          </w:p>
        </w:tc>
        <w:tc>
          <w:tcPr>
            <w:tcW w:w="0" w:type="auto"/>
            <w:vAlign w:val="center"/>
            <w:hideMark/>
          </w:tcPr>
          <w:p w14:paraId="02B83461" w14:textId="77777777" w:rsidR="00342230" w:rsidRPr="00342230" w:rsidRDefault="00342230" w:rsidP="00342230">
            <w:pPr>
              <w:rPr>
                <w:iCs/>
              </w:rPr>
            </w:pPr>
          </w:p>
        </w:tc>
      </w:tr>
      <w:tr w:rsidR="00342230" w:rsidRPr="00342230" w14:paraId="1790376B" w14:textId="77777777" w:rsidTr="00B26E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A6AD6A" w14:textId="77777777" w:rsidR="00342230" w:rsidRPr="00342230" w:rsidRDefault="00342230" w:rsidP="00342230">
            <w:pPr>
              <w:rPr>
                <w:iCs/>
              </w:rPr>
            </w:pPr>
            <w:proofErr w:type="spellStart"/>
            <w:r w:rsidRPr="00342230">
              <w:rPr>
                <w:iCs/>
              </w:rPr>
              <w:t>Obdobje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veljavnosti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odobritve</w:t>
            </w:r>
            <w:proofErr w:type="spellEnd"/>
            <w:r w:rsidRPr="00342230">
              <w:rPr>
                <w:iCs/>
              </w:rPr>
              <w:t xml:space="preserve"> / Validity Period (From – To)</w:t>
            </w:r>
          </w:p>
        </w:tc>
        <w:tc>
          <w:tcPr>
            <w:tcW w:w="0" w:type="auto"/>
            <w:vAlign w:val="center"/>
            <w:hideMark/>
          </w:tcPr>
          <w:p w14:paraId="17579F8A" w14:textId="77777777" w:rsidR="00342230" w:rsidRPr="00342230" w:rsidRDefault="00342230" w:rsidP="00342230">
            <w:pPr>
              <w:rPr>
                <w:iCs/>
              </w:rPr>
            </w:pPr>
          </w:p>
        </w:tc>
      </w:tr>
    </w:tbl>
    <w:p w14:paraId="12AAC5E3" w14:textId="447E7222" w:rsidR="00342230" w:rsidRPr="00342230" w:rsidRDefault="00342230" w:rsidP="00342230">
      <w:pPr>
        <w:rPr>
          <w:iCs/>
        </w:rPr>
      </w:pPr>
    </w:p>
    <w:p w14:paraId="3C7649EA" w14:textId="77777777" w:rsidR="00342230" w:rsidRPr="00B26EC4" w:rsidRDefault="00342230" w:rsidP="00342230">
      <w:pPr>
        <w:rPr>
          <w:iCs/>
        </w:rPr>
      </w:pPr>
      <w:r w:rsidRPr="00B26EC4">
        <w:rPr>
          <w:iCs/>
        </w:rPr>
        <w:t>POTNIŠKI LET</w:t>
      </w:r>
    </w:p>
    <w:p w14:paraId="20FE758B" w14:textId="77777777" w:rsidR="00342230" w:rsidRPr="00B26EC4" w:rsidRDefault="00342230" w:rsidP="00342230">
      <w:pPr>
        <w:rPr>
          <w:iCs/>
        </w:rPr>
      </w:pPr>
      <w:r w:rsidRPr="00B26EC4">
        <w:rPr>
          <w:iCs/>
        </w:rPr>
        <w:t>PASSENGER FLIGHT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16"/>
        <w:gridCol w:w="1972"/>
      </w:tblGrid>
      <w:tr w:rsidR="00342230" w:rsidRPr="00342230" w14:paraId="1909C240" w14:textId="77777777" w:rsidTr="00B26EC4">
        <w:trPr>
          <w:tblHeader/>
          <w:tblCellSpacing w:w="15" w:type="dxa"/>
        </w:trPr>
        <w:tc>
          <w:tcPr>
            <w:tcW w:w="6471" w:type="dxa"/>
            <w:vAlign w:val="center"/>
            <w:hideMark/>
          </w:tcPr>
          <w:p w14:paraId="5CF01FAC" w14:textId="1F9927FE" w:rsidR="00342230" w:rsidRPr="00B26EC4" w:rsidRDefault="00342230" w:rsidP="00342230">
            <w:pPr>
              <w:rPr>
                <w:iCs/>
              </w:rPr>
            </w:pPr>
            <w:proofErr w:type="spellStart"/>
            <w:r w:rsidRPr="00B26EC4">
              <w:rPr>
                <w:iCs/>
              </w:rPr>
              <w:t>Podatek</w:t>
            </w:r>
            <w:proofErr w:type="spellEnd"/>
            <w:r w:rsidR="00B26EC4">
              <w:rPr>
                <w:iCs/>
              </w:rPr>
              <w:t xml:space="preserve"> / Data</w:t>
            </w:r>
          </w:p>
        </w:tc>
        <w:tc>
          <w:tcPr>
            <w:tcW w:w="1927" w:type="dxa"/>
            <w:vAlign w:val="center"/>
            <w:hideMark/>
          </w:tcPr>
          <w:p w14:paraId="02FC02F2" w14:textId="6CCEE825" w:rsidR="00342230" w:rsidRPr="00B26EC4" w:rsidRDefault="00342230" w:rsidP="00342230">
            <w:pPr>
              <w:rPr>
                <w:iCs/>
              </w:rPr>
            </w:pPr>
            <w:proofErr w:type="spellStart"/>
            <w:r w:rsidRPr="00B26EC4">
              <w:rPr>
                <w:iCs/>
              </w:rPr>
              <w:t>Vnos</w:t>
            </w:r>
            <w:proofErr w:type="spellEnd"/>
            <w:r w:rsidR="00B26EC4">
              <w:rPr>
                <w:iCs/>
              </w:rPr>
              <w:t xml:space="preserve"> </w:t>
            </w:r>
            <w:proofErr w:type="spellStart"/>
            <w:r w:rsidR="00B26EC4">
              <w:rPr>
                <w:iCs/>
              </w:rPr>
              <w:t>podatkov</w:t>
            </w:r>
            <w:proofErr w:type="spellEnd"/>
            <w:r w:rsidR="00B26EC4">
              <w:rPr>
                <w:iCs/>
              </w:rPr>
              <w:t xml:space="preserve"> / Data entry</w:t>
            </w:r>
          </w:p>
        </w:tc>
      </w:tr>
      <w:tr w:rsidR="00342230" w:rsidRPr="00342230" w14:paraId="34E4C879" w14:textId="77777777" w:rsidTr="00B26EC4">
        <w:trPr>
          <w:tblCellSpacing w:w="15" w:type="dxa"/>
        </w:trPr>
        <w:tc>
          <w:tcPr>
            <w:tcW w:w="6471" w:type="dxa"/>
            <w:vAlign w:val="center"/>
            <w:hideMark/>
          </w:tcPr>
          <w:p w14:paraId="266DDDE8" w14:textId="77777777" w:rsidR="00342230" w:rsidRPr="00342230" w:rsidRDefault="00342230" w:rsidP="00342230">
            <w:pPr>
              <w:rPr>
                <w:iCs/>
              </w:rPr>
            </w:pPr>
            <w:proofErr w:type="spellStart"/>
            <w:r w:rsidRPr="00342230">
              <w:rPr>
                <w:iCs/>
              </w:rPr>
              <w:t>Število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potnikov</w:t>
            </w:r>
            <w:proofErr w:type="spellEnd"/>
            <w:r w:rsidRPr="00342230">
              <w:rPr>
                <w:iCs/>
              </w:rPr>
              <w:t xml:space="preserve"> / </w:t>
            </w:r>
            <w:r w:rsidRPr="00B26EC4">
              <w:rPr>
                <w:iCs/>
              </w:rPr>
              <w:t>Number of Passengers</w:t>
            </w:r>
          </w:p>
        </w:tc>
        <w:tc>
          <w:tcPr>
            <w:tcW w:w="1927" w:type="dxa"/>
            <w:vAlign w:val="center"/>
            <w:hideMark/>
          </w:tcPr>
          <w:p w14:paraId="5FE6D0CA" w14:textId="77777777" w:rsidR="00342230" w:rsidRPr="00342230" w:rsidRDefault="00342230" w:rsidP="00342230">
            <w:pPr>
              <w:rPr>
                <w:iCs/>
              </w:rPr>
            </w:pPr>
          </w:p>
        </w:tc>
      </w:tr>
      <w:tr w:rsidR="00342230" w:rsidRPr="00342230" w14:paraId="76F9C40B" w14:textId="77777777" w:rsidTr="00B26EC4">
        <w:trPr>
          <w:tblCellSpacing w:w="15" w:type="dxa"/>
        </w:trPr>
        <w:tc>
          <w:tcPr>
            <w:tcW w:w="6471" w:type="dxa"/>
            <w:vAlign w:val="center"/>
            <w:hideMark/>
          </w:tcPr>
          <w:p w14:paraId="47EBA3CC" w14:textId="77777777" w:rsidR="00342230" w:rsidRPr="00342230" w:rsidRDefault="00342230" w:rsidP="00342230">
            <w:pPr>
              <w:rPr>
                <w:iCs/>
              </w:rPr>
            </w:pPr>
            <w:r w:rsidRPr="00342230">
              <w:rPr>
                <w:iCs/>
              </w:rPr>
              <w:t xml:space="preserve">Ime, </w:t>
            </w:r>
            <w:proofErr w:type="spellStart"/>
            <w:r w:rsidRPr="00342230">
              <w:rPr>
                <w:iCs/>
              </w:rPr>
              <w:t>naslov</w:t>
            </w:r>
            <w:proofErr w:type="spellEnd"/>
            <w:r w:rsidRPr="00342230">
              <w:rPr>
                <w:iCs/>
              </w:rPr>
              <w:t xml:space="preserve"> in </w:t>
            </w:r>
            <w:proofErr w:type="spellStart"/>
            <w:r w:rsidRPr="00342230">
              <w:rPr>
                <w:iCs/>
              </w:rPr>
              <w:t>kontaktni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podatki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zakupnika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letala</w:t>
            </w:r>
            <w:proofErr w:type="spellEnd"/>
            <w:r w:rsidRPr="00342230">
              <w:rPr>
                <w:iCs/>
              </w:rPr>
              <w:t xml:space="preserve"> / </w:t>
            </w:r>
            <w:r w:rsidRPr="00342230">
              <w:rPr>
                <w:b/>
                <w:bCs/>
                <w:iCs/>
              </w:rPr>
              <w:t xml:space="preserve">Name, Address and </w:t>
            </w:r>
            <w:r w:rsidRPr="00B26EC4">
              <w:rPr>
                <w:iCs/>
              </w:rPr>
              <w:t>Contact Details of the Charterer</w:t>
            </w:r>
          </w:p>
        </w:tc>
        <w:tc>
          <w:tcPr>
            <w:tcW w:w="1927" w:type="dxa"/>
            <w:vAlign w:val="center"/>
            <w:hideMark/>
          </w:tcPr>
          <w:p w14:paraId="35F79AC8" w14:textId="77777777" w:rsidR="00342230" w:rsidRPr="00342230" w:rsidRDefault="00342230" w:rsidP="00342230">
            <w:pPr>
              <w:rPr>
                <w:iCs/>
              </w:rPr>
            </w:pPr>
          </w:p>
        </w:tc>
      </w:tr>
    </w:tbl>
    <w:p w14:paraId="5F48F7E8" w14:textId="77777777" w:rsidR="00B26EC4" w:rsidRPr="00342230" w:rsidRDefault="00B26EC4" w:rsidP="00342230">
      <w:pPr>
        <w:rPr>
          <w:iCs/>
        </w:rPr>
      </w:pPr>
    </w:p>
    <w:p w14:paraId="261C1C3F" w14:textId="77777777" w:rsidR="00342230" w:rsidRPr="00B26EC4" w:rsidRDefault="00342230" w:rsidP="00342230">
      <w:pPr>
        <w:rPr>
          <w:iCs/>
        </w:rPr>
      </w:pPr>
      <w:r w:rsidRPr="00B26EC4">
        <w:rPr>
          <w:iCs/>
        </w:rPr>
        <w:t>TOVORNI LET</w:t>
      </w:r>
    </w:p>
    <w:p w14:paraId="1F7468DE" w14:textId="77777777" w:rsidR="00342230" w:rsidRPr="00B26EC4" w:rsidRDefault="00342230" w:rsidP="00342230">
      <w:pPr>
        <w:rPr>
          <w:iCs/>
        </w:rPr>
      </w:pPr>
      <w:r w:rsidRPr="00B26EC4">
        <w:rPr>
          <w:iCs/>
        </w:rPr>
        <w:t>CARGO FLIGHT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74"/>
        <w:gridCol w:w="2114"/>
      </w:tblGrid>
      <w:tr w:rsidR="00342230" w:rsidRPr="00342230" w14:paraId="215CE7B9" w14:textId="77777777" w:rsidTr="00B26EC4">
        <w:trPr>
          <w:tblHeader/>
          <w:tblCellSpacing w:w="15" w:type="dxa"/>
        </w:trPr>
        <w:tc>
          <w:tcPr>
            <w:tcW w:w="6329" w:type="dxa"/>
            <w:vAlign w:val="center"/>
            <w:hideMark/>
          </w:tcPr>
          <w:p w14:paraId="4FE7C72B" w14:textId="480313D0" w:rsidR="00342230" w:rsidRPr="00B26EC4" w:rsidRDefault="00342230" w:rsidP="00342230">
            <w:pPr>
              <w:rPr>
                <w:iCs/>
              </w:rPr>
            </w:pPr>
            <w:proofErr w:type="spellStart"/>
            <w:r w:rsidRPr="00B26EC4">
              <w:rPr>
                <w:iCs/>
              </w:rPr>
              <w:t>Podatek</w:t>
            </w:r>
            <w:proofErr w:type="spellEnd"/>
            <w:r w:rsidR="00B26EC4" w:rsidRPr="00B26EC4">
              <w:rPr>
                <w:iCs/>
              </w:rPr>
              <w:t xml:space="preserve"> / Data</w:t>
            </w:r>
          </w:p>
        </w:tc>
        <w:tc>
          <w:tcPr>
            <w:tcW w:w="2069" w:type="dxa"/>
            <w:vAlign w:val="center"/>
            <w:hideMark/>
          </w:tcPr>
          <w:p w14:paraId="09D09125" w14:textId="703A8CF5" w:rsidR="00342230" w:rsidRPr="00B26EC4" w:rsidRDefault="00342230" w:rsidP="00342230">
            <w:pPr>
              <w:rPr>
                <w:iCs/>
              </w:rPr>
            </w:pPr>
            <w:proofErr w:type="spellStart"/>
            <w:r w:rsidRPr="00B26EC4">
              <w:rPr>
                <w:iCs/>
              </w:rPr>
              <w:t>Vnos</w:t>
            </w:r>
            <w:proofErr w:type="spellEnd"/>
            <w:r w:rsidR="00B26EC4">
              <w:rPr>
                <w:iCs/>
              </w:rPr>
              <w:t xml:space="preserve"> </w:t>
            </w:r>
            <w:proofErr w:type="spellStart"/>
            <w:r w:rsidR="00B26EC4">
              <w:rPr>
                <w:iCs/>
              </w:rPr>
              <w:t>podatkov</w:t>
            </w:r>
            <w:proofErr w:type="spellEnd"/>
            <w:r w:rsidR="00B26EC4">
              <w:rPr>
                <w:iCs/>
              </w:rPr>
              <w:t xml:space="preserve"> / Data entry</w:t>
            </w:r>
          </w:p>
        </w:tc>
      </w:tr>
      <w:tr w:rsidR="00342230" w:rsidRPr="00342230" w14:paraId="534CE3D6" w14:textId="77777777" w:rsidTr="00B26EC4">
        <w:trPr>
          <w:tblCellSpacing w:w="15" w:type="dxa"/>
        </w:trPr>
        <w:tc>
          <w:tcPr>
            <w:tcW w:w="6329" w:type="dxa"/>
            <w:vAlign w:val="center"/>
            <w:hideMark/>
          </w:tcPr>
          <w:p w14:paraId="04326F4A" w14:textId="77777777" w:rsidR="00342230" w:rsidRPr="00342230" w:rsidRDefault="00342230" w:rsidP="00342230">
            <w:pPr>
              <w:rPr>
                <w:iCs/>
              </w:rPr>
            </w:pPr>
            <w:proofErr w:type="spellStart"/>
            <w:r w:rsidRPr="00342230">
              <w:rPr>
                <w:iCs/>
              </w:rPr>
              <w:t>Vrsta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tovora</w:t>
            </w:r>
            <w:proofErr w:type="spellEnd"/>
            <w:r w:rsidRPr="00342230">
              <w:rPr>
                <w:iCs/>
              </w:rPr>
              <w:t xml:space="preserve"> / </w:t>
            </w:r>
            <w:r w:rsidRPr="00B26EC4">
              <w:rPr>
                <w:iCs/>
              </w:rPr>
              <w:t>Nature of Cargo</w:t>
            </w:r>
          </w:p>
        </w:tc>
        <w:tc>
          <w:tcPr>
            <w:tcW w:w="2069" w:type="dxa"/>
            <w:vAlign w:val="center"/>
            <w:hideMark/>
          </w:tcPr>
          <w:p w14:paraId="1DE41D83" w14:textId="77777777" w:rsidR="00342230" w:rsidRPr="00342230" w:rsidRDefault="00342230" w:rsidP="00342230">
            <w:pPr>
              <w:rPr>
                <w:iCs/>
              </w:rPr>
            </w:pPr>
          </w:p>
        </w:tc>
      </w:tr>
      <w:tr w:rsidR="00342230" w:rsidRPr="00342230" w14:paraId="5621F98B" w14:textId="77777777" w:rsidTr="00B26EC4">
        <w:trPr>
          <w:tblCellSpacing w:w="15" w:type="dxa"/>
        </w:trPr>
        <w:tc>
          <w:tcPr>
            <w:tcW w:w="6329" w:type="dxa"/>
            <w:vAlign w:val="center"/>
            <w:hideMark/>
          </w:tcPr>
          <w:p w14:paraId="47CD59E4" w14:textId="77777777" w:rsidR="00342230" w:rsidRPr="00342230" w:rsidRDefault="00342230" w:rsidP="00342230">
            <w:pPr>
              <w:rPr>
                <w:iCs/>
              </w:rPr>
            </w:pPr>
            <w:proofErr w:type="spellStart"/>
            <w:r w:rsidRPr="00342230">
              <w:rPr>
                <w:iCs/>
              </w:rPr>
              <w:t>Nevarno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blago</w:t>
            </w:r>
            <w:proofErr w:type="spellEnd"/>
            <w:r w:rsidRPr="00342230">
              <w:rPr>
                <w:iCs/>
              </w:rPr>
              <w:t xml:space="preserve"> (</w:t>
            </w:r>
            <w:proofErr w:type="spellStart"/>
            <w:r w:rsidRPr="00342230">
              <w:rPr>
                <w:iCs/>
              </w:rPr>
              <w:t>opis</w:t>
            </w:r>
            <w:proofErr w:type="spellEnd"/>
            <w:r w:rsidRPr="00342230">
              <w:rPr>
                <w:iCs/>
              </w:rPr>
              <w:t xml:space="preserve"> po </w:t>
            </w:r>
            <w:proofErr w:type="spellStart"/>
            <w:r w:rsidRPr="00342230">
              <w:rPr>
                <w:iCs/>
              </w:rPr>
              <w:t>klasifikacijskem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sistemu</w:t>
            </w:r>
            <w:proofErr w:type="spellEnd"/>
            <w:r w:rsidRPr="00342230">
              <w:rPr>
                <w:iCs/>
              </w:rPr>
              <w:t xml:space="preserve"> ZN – UN </w:t>
            </w:r>
            <w:proofErr w:type="spellStart"/>
            <w:r w:rsidRPr="00342230">
              <w:rPr>
                <w:iCs/>
              </w:rPr>
              <w:t>številka</w:t>
            </w:r>
            <w:proofErr w:type="spellEnd"/>
            <w:r w:rsidRPr="00342230">
              <w:rPr>
                <w:iCs/>
              </w:rPr>
              <w:t xml:space="preserve">) / </w:t>
            </w:r>
            <w:r w:rsidRPr="00B26EC4">
              <w:rPr>
                <w:iCs/>
              </w:rPr>
              <w:t>Dangerous Goods (Description According to the UN Classification System)</w:t>
            </w:r>
          </w:p>
        </w:tc>
        <w:tc>
          <w:tcPr>
            <w:tcW w:w="2069" w:type="dxa"/>
            <w:vAlign w:val="center"/>
            <w:hideMark/>
          </w:tcPr>
          <w:p w14:paraId="2BFE4ECE" w14:textId="77777777" w:rsidR="00342230" w:rsidRPr="00342230" w:rsidRDefault="00342230" w:rsidP="00342230">
            <w:pPr>
              <w:rPr>
                <w:iCs/>
              </w:rPr>
            </w:pPr>
          </w:p>
        </w:tc>
      </w:tr>
      <w:tr w:rsidR="00342230" w:rsidRPr="00342230" w14:paraId="32D553E0" w14:textId="77777777" w:rsidTr="00B26EC4">
        <w:trPr>
          <w:tblCellSpacing w:w="15" w:type="dxa"/>
        </w:trPr>
        <w:tc>
          <w:tcPr>
            <w:tcW w:w="6329" w:type="dxa"/>
            <w:vAlign w:val="center"/>
            <w:hideMark/>
          </w:tcPr>
          <w:p w14:paraId="706F38FD" w14:textId="77777777" w:rsidR="00342230" w:rsidRPr="00342230" w:rsidRDefault="00342230" w:rsidP="00342230">
            <w:pPr>
              <w:rPr>
                <w:iCs/>
              </w:rPr>
            </w:pPr>
            <w:proofErr w:type="spellStart"/>
            <w:r w:rsidRPr="00342230">
              <w:rPr>
                <w:iCs/>
              </w:rPr>
              <w:t>Pravilno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ime</w:t>
            </w:r>
            <w:proofErr w:type="spellEnd"/>
            <w:r w:rsidRPr="00342230">
              <w:rPr>
                <w:iCs/>
              </w:rPr>
              <w:t xml:space="preserve"> za </w:t>
            </w:r>
            <w:proofErr w:type="spellStart"/>
            <w:r w:rsidRPr="00342230">
              <w:rPr>
                <w:iCs/>
              </w:rPr>
              <w:t>odpremo</w:t>
            </w:r>
            <w:proofErr w:type="spellEnd"/>
            <w:r w:rsidRPr="00342230">
              <w:rPr>
                <w:iCs/>
              </w:rPr>
              <w:t xml:space="preserve"> / </w:t>
            </w:r>
            <w:r w:rsidRPr="000A0595">
              <w:rPr>
                <w:iCs/>
              </w:rPr>
              <w:t>Proper Shipping Name</w:t>
            </w:r>
          </w:p>
        </w:tc>
        <w:tc>
          <w:tcPr>
            <w:tcW w:w="2069" w:type="dxa"/>
            <w:vAlign w:val="center"/>
            <w:hideMark/>
          </w:tcPr>
          <w:p w14:paraId="75EA2689" w14:textId="77777777" w:rsidR="00342230" w:rsidRPr="00342230" w:rsidRDefault="00342230" w:rsidP="00342230">
            <w:pPr>
              <w:rPr>
                <w:iCs/>
              </w:rPr>
            </w:pPr>
          </w:p>
        </w:tc>
      </w:tr>
      <w:tr w:rsidR="00342230" w:rsidRPr="00342230" w14:paraId="19AB15AE" w14:textId="77777777" w:rsidTr="00B26EC4">
        <w:trPr>
          <w:tblCellSpacing w:w="15" w:type="dxa"/>
        </w:trPr>
        <w:tc>
          <w:tcPr>
            <w:tcW w:w="6329" w:type="dxa"/>
            <w:vAlign w:val="center"/>
            <w:hideMark/>
          </w:tcPr>
          <w:p w14:paraId="3CFF86D3" w14:textId="77777777" w:rsidR="00342230" w:rsidRPr="00342230" w:rsidRDefault="00342230" w:rsidP="00342230">
            <w:pPr>
              <w:rPr>
                <w:iCs/>
              </w:rPr>
            </w:pPr>
            <w:r w:rsidRPr="00342230">
              <w:rPr>
                <w:iCs/>
              </w:rPr>
              <w:t xml:space="preserve">Ime, </w:t>
            </w:r>
            <w:proofErr w:type="spellStart"/>
            <w:r w:rsidRPr="00342230">
              <w:rPr>
                <w:iCs/>
              </w:rPr>
              <w:t>naslov</w:t>
            </w:r>
            <w:proofErr w:type="spellEnd"/>
            <w:r w:rsidRPr="00342230">
              <w:rPr>
                <w:iCs/>
              </w:rPr>
              <w:t xml:space="preserve"> in </w:t>
            </w:r>
            <w:proofErr w:type="spellStart"/>
            <w:r w:rsidRPr="00342230">
              <w:rPr>
                <w:iCs/>
              </w:rPr>
              <w:t>kontaktni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podatki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zakupnika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letala</w:t>
            </w:r>
            <w:proofErr w:type="spellEnd"/>
            <w:r w:rsidRPr="00342230">
              <w:rPr>
                <w:iCs/>
              </w:rPr>
              <w:t xml:space="preserve"> / </w:t>
            </w:r>
            <w:r w:rsidRPr="000A0595">
              <w:rPr>
                <w:iCs/>
              </w:rPr>
              <w:t>Name, Address and Contact Details of the Charterer</w:t>
            </w:r>
          </w:p>
        </w:tc>
        <w:tc>
          <w:tcPr>
            <w:tcW w:w="2069" w:type="dxa"/>
            <w:vAlign w:val="center"/>
            <w:hideMark/>
          </w:tcPr>
          <w:p w14:paraId="31E42D50" w14:textId="77777777" w:rsidR="00342230" w:rsidRPr="00342230" w:rsidRDefault="00342230" w:rsidP="00342230">
            <w:pPr>
              <w:rPr>
                <w:iCs/>
              </w:rPr>
            </w:pPr>
          </w:p>
        </w:tc>
      </w:tr>
      <w:tr w:rsidR="00342230" w:rsidRPr="00342230" w14:paraId="6100FC24" w14:textId="77777777" w:rsidTr="00B26EC4">
        <w:trPr>
          <w:tblCellSpacing w:w="15" w:type="dxa"/>
        </w:trPr>
        <w:tc>
          <w:tcPr>
            <w:tcW w:w="6329" w:type="dxa"/>
            <w:vAlign w:val="center"/>
            <w:hideMark/>
          </w:tcPr>
          <w:p w14:paraId="536B6FDA" w14:textId="77777777" w:rsidR="00342230" w:rsidRPr="00342230" w:rsidRDefault="00342230" w:rsidP="00342230">
            <w:pPr>
              <w:rPr>
                <w:iCs/>
              </w:rPr>
            </w:pPr>
            <w:proofErr w:type="spellStart"/>
            <w:r w:rsidRPr="00342230">
              <w:rPr>
                <w:iCs/>
              </w:rPr>
              <w:t>Pošiljatelj</w:t>
            </w:r>
            <w:proofErr w:type="spellEnd"/>
            <w:r w:rsidRPr="00342230">
              <w:rPr>
                <w:iCs/>
              </w:rPr>
              <w:t xml:space="preserve"> / </w:t>
            </w:r>
            <w:r w:rsidRPr="000A0595">
              <w:rPr>
                <w:iCs/>
              </w:rPr>
              <w:t>Consignor</w:t>
            </w:r>
          </w:p>
        </w:tc>
        <w:tc>
          <w:tcPr>
            <w:tcW w:w="2069" w:type="dxa"/>
            <w:vAlign w:val="center"/>
            <w:hideMark/>
          </w:tcPr>
          <w:p w14:paraId="5BAEEE83" w14:textId="77777777" w:rsidR="00342230" w:rsidRPr="00342230" w:rsidRDefault="00342230" w:rsidP="00342230">
            <w:pPr>
              <w:rPr>
                <w:iCs/>
              </w:rPr>
            </w:pPr>
          </w:p>
        </w:tc>
      </w:tr>
      <w:tr w:rsidR="00342230" w:rsidRPr="00342230" w14:paraId="751AAFBE" w14:textId="77777777" w:rsidTr="00B26EC4">
        <w:trPr>
          <w:tblCellSpacing w:w="15" w:type="dxa"/>
        </w:trPr>
        <w:tc>
          <w:tcPr>
            <w:tcW w:w="6329" w:type="dxa"/>
            <w:vAlign w:val="center"/>
            <w:hideMark/>
          </w:tcPr>
          <w:p w14:paraId="7DD5E823" w14:textId="77777777" w:rsidR="00342230" w:rsidRPr="00342230" w:rsidRDefault="00342230" w:rsidP="00342230">
            <w:pPr>
              <w:rPr>
                <w:iCs/>
              </w:rPr>
            </w:pPr>
            <w:proofErr w:type="spellStart"/>
            <w:r w:rsidRPr="00342230">
              <w:rPr>
                <w:iCs/>
              </w:rPr>
              <w:t>Prejemnik</w:t>
            </w:r>
            <w:proofErr w:type="spellEnd"/>
            <w:r w:rsidRPr="00342230">
              <w:rPr>
                <w:iCs/>
              </w:rPr>
              <w:t xml:space="preserve"> / </w:t>
            </w:r>
            <w:r w:rsidRPr="000A0595">
              <w:rPr>
                <w:iCs/>
              </w:rPr>
              <w:t>Consignee</w:t>
            </w:r>
          </w:p>
        </w:tc>
        <w:tc>
          <w:tcPr>
            <w:tcW w:w="2069" w:type="dxa"/>
            <w:vAlign w:val="center"/>
            <w:hideMark/>
          </w:tcPr>
          <w:p w14:paraId="1237789C" w14:textId="77777777" w:rsidR="00342230" w:rsidRPr="00342230" w:rsidRDefault="00342230" w:rsidP="00342230">
            <w:pPr>
              <w:rPr>
                <w:iCs/>
              </w:rPr>
            </w:pPr>
          </w:p>
        </w:tc>
      </w:tr>
    </w:tbl>
    <w:p w14:paraId="1BD4F945" w14:textId="672C1A60" w:rsidR="00342230" w:rsidRPr="00342230" w:rsidRDefault="00342230" w:rsidP="00342230">
      <w:pPr>
        <w:rPr>
          <w:iCs/>
        </w:rPr>
      </w:pPr>
    </w:p>
    <w:p w14:paraId="5221A149" w14:textId="77777777" w:rsidR="00DE1698" w:rsidRDefault="00DE1698" w:rsidP="00342230">
      <w:pPr>
        <w:rPr>
          <w:iCs/>
        </w:rPr>
      </w:pPr>
    </w:p>
    <w:p w14:paraId="546B9F9C" w14:textId="3163863D" w:rsidR="00342230" w:rsidRPr="000A0595" w:rsidRDefault="00342230" w:rsidP="00342230">
      <w:pPr>
        <w:rPr>
          <w:iCs/>
        </w:rPr>
      </w:pPr>
      <w:r w:rsidRPr="000A0595">
        <w:rPr>
          <w:iCs/>
        </w:rPr>
        <w:lastRenderedPageBreak/>
        <w:t>PRILOGE</w:t>
      </w:r>
    </w:p>
    <w:p w14:paraId="3FD711D1" w14:textId="77777777" w:rsidR="00342230" w:rsidRDefault="00342230" w:rsidP="00342230">
      <w:pPr>
        <w:rPr>
          <w:iCs/>
        </w:rPr>
      </w:pPr>
      <w:r w:rsidRPr="000A0595">
        <w:rPr>
          <w:iCs/>
        </w:rPr>
        <w:t>ATTACHMENTS (mark where applicable)</w:t>
      </w:r>
    </w:p>
    <w:p w14:paraId="7A48204A" w14:textId="77777777" w:rsidR="000A0595" w:rsidRPr="000A0595" w:rsidRDefault="000A0595" w:rsidP="00342230">
      <w:pPr>
        <w:rPr>
          <w:iCs/>
        </w:rPr>
      </w:pPr>
    </w:p>
    <w:p w14:paraId="38D35937" w14:textId="3367A71B" w:rsidR="00342230" w:rsidRPr="00342230" w:rsidRDefault="00342230" w:rsidP="000A0595">
      <w:pPr>
        <w:jc w:val="both"/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Potrdilo</w:t>
      </w:r>
      <w:proofErr w:type="spellEnd"/>
      <w:r w:rsidRPr="00342230">
        <w:rPr>
          <w:iCs/>
        </w:rPr>
        <w:t xml:space="preserve"> o </w:t>
      </w:r>
      <w:proofErr w:type="spellStart"/>
      <w:r w:rsidRPr="00342230">
        <w:rPr>
          <w:iCs/>
        </w:rPr>
        <w:t>zavarovanju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odgovornosti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tujega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letalskega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prevoznika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ali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tujega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operatorja</w:t>
      </w:r>
      <w:proofErr w:type="spellEnd"/>
      <w:r w:rsidRPr="00342230">
        <w:rPr>
          <w:iCs/>
        </w:rPr>
        <w:t xml:space="preserve"> za </w:t>
      </w:r>
      <w:proofErr w:type="spellStart"/>
      <w:r w:rsidRPr="00342230">
        <w:rPr>
          <w:rFonts w:cs="Arial"/>
          <w:iCs/>
        </w:rPr>
        <w:t>š</w:t>
      </w:r>
      <w:r w:rsidRPr="00342230">
        <w:rPr>
          <w:iCs/>
        </w:rPr>
        <w:t>kodo</w:t>
      </w:r>
      <w:proofErr w:type="spellEnd"/>
      <w:r w:rsidRPr="00342230">
        <w:rPr>
          <w:iCs/>
        </w:rPr>
        <w:t xml:space="preserve">, </w:t>
      </w:r>
      <w:proofErr w:type="spellStart"/>
      <w:r w:rsidRPr="00342230">
        <w:rPr>
          <w:iCs/>
        </w:rPr>
        <w:t>povzro</w:t>
      </w:r>
      <w:r w:rsidRPr="00342230">
        <w:rPr>
          <w:rFonts w:cs="Arial"/>
          <w:iCs/>
        </w:rPr>
        <w:t>č</w:t>
      </w:r>
      <w:r w:rsidRPr="00342230">
        <w:rPr>
          <w:iCs/>
        </w:rPr>
        <w:t>eno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potnikom</w:t>
      </w:r>
      <w:proofErr w:type="spellEnd"/>
      <w:r w:rsidRPr="00342230">
        <w:rPr>
          <w:iCs/>
        </w:rPr>
        <w:t xml:space="preserve">, </w:t>
      </w:r>
      <w:proofErr w:type="spellStart"/>
      <w:r w:rsidRPr="00342230">
        <w:rPr>
          <w:iCs/>
        </w:rPr>
        <w:t>prtljagi</w:t>
      </w:r>
      <w:proofErr w:type="spellEnd"/>
      <w:r w:rsidRPr="00342230">
        <w:rPr>
          <w:iCs/>
        </w:rPr>
        <w:t xml:space="preserve">, </w:t>
      </w:r>
      <w:proofErr w:type="spellStart"/>
      <w:r w:rsidRPr="00342230">
        <w:rPr>
          <w:iCs/>
        </w:rPr>
        <w:t>tovoru</w:t>
      </w:r>
      <w:proofErr w:type="spellEnd"/>
      <w:r w:rsidRPr="00342230">
        <w:rPr>
          <w:iCs/>
        </w:rPr>
        <w:t xml:space="preserve">, </w:t>
      </w:r>
      <w:proofErr w:type="spellStart"/>
      <w:r w:rsidRPr="00342230">
        <w:rPr>
          <w:iCs/>
        </w:rPr>
        <w:t>po</w:t>
      </w:r>
      <w:r w:rsidRPr="00342230">
        <w:rPr>
          <w:rFonts w:cs="Arial"/>
          <w:iCs/>
        </w:rPr>
        <w:t>š</w:t>
      </w:r>
      <w:r w:rsidRPr="00342230">
        <w:rPr>
          <w:iCs/>
        </w:rPr>
        <w:t>ti</w:t>
      </w:r>
      <w:proofErr w:type="spellEnd"/>
      <w:r w:rsidRPr="00342230">
        <w:rPr>
          <w:iCs/>
        </w:rPr>
        <w:t xml:space="preserve"> in </w:t>
      </w:r>
      <w:proofErr w:type="spellStart"/>
      <w:r w:rsidRPr="00342230">
        <w:rPr>
          <w:iCs/>
        </w:rPr>
        <w:t>tretjim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osebam</w:t>
      </w:r>
      <w:proofErr w:type="spellEnd"/>
      <w:r w:rsidRPr="00342230">
        <w:rPr>
          <w:iCs/>
        </w:rPr>
        <w:t xml:space="preserve">, </w:t>
      </w:r>
      <w:proofErr w:type="spellStart"/>
      <w:r w:rsidRPr="00342230">
        <w:rPr>
          <w:iCs/>
        </w:rPr>
        <w:t>skladno</w:t>
      </w:r>
      <w:proofErr w:type="spellEnd"/>
      <w:r w:rsidRPr="00342230">
        <w:rPr>
          <w:iCs/>
        </w:rPr>
        <w:t xml:space="preserve"> z </w:t>
      </w:r>
      <w:proofErr w:type="spellStart"/>
      <w:r w:rsidRPr="00342230">
        <w:rPr>
          <w:iCs/>
        </w:rPr>
        <w:t>Uredbo</w:t>
      </w:r>
      <w:proofErr w:type="spellEnd"/>
      <w:r w:rsidRPr="00342230">
        <w:rPr>
          <w:iCs/>
        </w:rPr>
        <w:t xml:space="preserve"> (E</w:t>
      </w:r>
      <w:r w:rsidR="00D02D96">
        <w:rPr>
          <w:iCs/>
        </w:rPr>
        <w:t>C</w:t>
      </w:r>
      <w:r w:rsidRPr="00342230">
        <w:rPr>
          <w:iCs/>
        </w:rPr>
        <w:t xml:space="preserve">) </w:t>
      </w:r>
      <w:proofErr w:type="spellStart"/>
      <w:r w:rsidRPr="00342230">
        <w:rPr>
          <w:rFonts w:cs="Arial"/>
          <w:iCs/>
        </w:rPr>
        <w:t>š</w:t>
      </w:r>
      <w:r w:rsidRPr="00342230">
        <w:rPr>
          <w:iCs/>
        </w:rPr>
        <w:t>t</w:t>
      </w:r>
      <w:proofErr w:type="spellEnd"/>
      <w:r w:rsidRPr="00342230">
        <w:rPr>
          <w:iCs/>
        </w:rPr>
        <w:t>. 785/2004 (</w:t>
      </w:r>
      <w:proofErr w:type="spellStart"/>
      <w:r w:rsidRPr="00342230">
        <w:rPr>
          <w:iCs/>
        </w:rPr>
        <w:t>veljavno</w:t>
      </w:r>
      <w:proofErr w:type="spellEnd"/>
      <w:r w:rsidRPr="00342230">
        <w:rPr>
          <w:iCs/>
        </w:rPr>
        <w:t xml:space="preserve"> za </w:t>
      </w:r>
      <w:proofErr w:type="spellStart"/>
      <w:r w:rsidRPr="00342230">
        <w:rPr>
          <w:iCs/>
        </w:rPr>
        <w:t>Slovenijo</w:t>
      </w:r>
      <w:proofErr w:type="spellEnd"/>
      <w:r w:rsidRPr="00342230">
        <w:rPr>
          <w:iCs/>
        </w:rPr>
        <w:t xml:space="preserve">, EU </w:t>
      </w:r>
      <w:proofErr w:type="spellStart"/>
      <w:r w:rsidRPr="00342230">
        <w:rPr>
          <w:iCs/>
        </w:rPr>
        <w:t>ali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svet</w:t>
      </w:r>
      <w:proofErr w:type="spellEnd"/>
      <w:r w:rsidRPr="00342230">
        <w:rPr>
          <w:iCs/>
        </w:rPr>
        <w:t xml:space="preserve">), z </w:t>
      </w:r>
      <w:proofErr w:type="spellStart"/>
      <w:r w:rsidRPr="00342230">
        <w:rPr>
          <w:iCs/>
        </w:rPr>
        <w:t>navedbo</w:t>
      </w:r>
      <w:proofErr w:type="spellEnd"/>
      <w:r w:rsidRPr="00342230">
        <w:rPr>
          <w:iCs/>
        </w:rPr>
        <w:t xml:space="preserve">, da je </w:t>
      </w:r>
      <w:proofErr w:type="spellStart"/>
      <w:r w:rsidRPr="00342230">
        <w:rPr>
          <w:iCs/>
        </w:rPr>
        <w:t>zavarovanje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skladno</w:t>
      </w:r>
      <w:proofErr w:type="spellEnd"/>
      <w:r w:rsidRPr="00342230">
        <w:rPr>
          <w:iCs/>
        </w:rPr>
        <w:t xml:space="preserve"> s </w:t>
      </w:r>
      <w:proofErr w:type="spellStart"/>
      <w:r w:rsidRPr="00342230">
        <w:rPr>
          <w:rFonts w:cs="Arial"/>
          <w:iCs/>
        </w:rPr>
        <w:t>č</w:t>
      </w:r>
      <w:r w:rsidRPr="00342230">
        <w:rPr>
          <w:iCs/>
        </w:rPr>
        <w:t>lenoma</w:t>
      </w:r>
      <w:proofErr w:type="spellEnd"/>
      <w:r w:rsidRPr="00342230">
        <w:rPr>
          <w:iCs/>
        </w:rPr>
        <w:t xml:space="preserve"> 6 in 7 </w:t>
      </w:r>
      <w:proofErr w:type="spellStart"/>
      <w:r w:rsidRPr="00342230">
        <w:rPr>
          <w:iCs/>
        </w:rPr>
        <w:t>navedene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uredbe</w:t>
      </w:r>
      <w:proofErr w:type="spellEnd"/>
      <w:r w:rsidR="000A0595">
        <w:rPr>
          <w:iCs/>
        </w:rPr>
        <w:t xml:space="preserve"> / </w:t>
      </w:r>
      <w:r w:rsidR="000A0595" w:rsidRPr="000A0595">
        <w:rPr>
          <w:iCs/>
        </w:rPr>
        <w:t xml:space="preserve">A copy of a valid Certificate of Insurance against liability for damages to passengers, baggage, cargo, mail or third parties, according to EC Regulation 785/2004 covering all the aircraft that will operate in support of this application (valid for either Slovenia, EU or Worldwide). </w:t>
      </w:r>
    </w:p>
    <w:p w14:paraId="1F12681A" w14:textId="3EDCE6CC" w:rsidR="00342230" w:rsidRPr="000A0595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Dovoljenje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operatorja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tretje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dr</w:t>
      </w:r>
      <w:r w:rsidRPr="00342230">
        <w:rPr>
          <w:rFonts w:cs="Arial"/>
          <w:iCs/>
        </w:rPr>
        <w:t>ž</w:t>
      </w:r>
      <w:r w:rsidRPr="00342230">
        <w:rPr>
          <w:iCs/>
        </w:rPr>
        <w:t>ave</w:t>
      </w:r>
      <w:proofErr w:type="spellEnd"/>
      <w:r w:rsidRPr="00342230">
        <w:rPr>
          <w:iCs/>
        </w:rPr>
        <w:t xml:space="preserve"> (TCO) / </w:t>
      </w:r>
      <w:r w:rsidRPr="000A0595">
        <w:rPr>
          <w:iCs/>
        </w:rPr>
        <w:t xml:space="preserve">Third Country Operator </w:t>
      </w:r>
      <w:proofErr w:type="spellStart"/>
      <w:r w:rsidR="000A0595">
        <w:rPr>
          <w:iCs/>
        </w:rPr>
        <w:t>Authorisation</w:t>
      </w:r>
      <w:proofErr w:type="spellEnd"/>
    </w:p>
    <w:p w14:paraId="20306E1C" w14:textId="77777777" w:rsidR="00342230" w:rsidRPr="00342230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Spri</w:t>
      </w:r>
      <w:r w:rsidRPr="00342230">
        <w:rPr>
          <w:rFonts w:cs="Arial"/>
          <w:iCs/>
        </w:rPr>
        <w:t>č</w:t>
      </w:r>
      <w:r w:rsidRPr="00342230">
        <w:rPr>
          <w:iCs/>
        </w:rPr>
        <w:t>evalo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letalskega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prevoznika</w:t>
      </w:r>
      <w:proofErr w:type="spellEnd"/>
      <w:r w:rsidRPr="00342230">
        <w:rPr>
          <w:iCs/>
        </w:rPr>
        <w:t xml:space="preserve"> (AOC) / </w:t>
      </w:r>
      <w:r w:rsidRPr="000A0595">
        <w:rPr>
          <w:iCs/>
        </w:rPr>
        <w:t>Air Operator Certificate</w:t>
      </w:r>
    </w:p>
    <w:p w14:paraId="7CFCF8A4" w14:textId="77777777" w:rsidR="00342230" w:rsidRPr="000A0595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Operativna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licenca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ali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drugo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enakovredno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dovoljenje</w:t>
      </w:r>
      <w:proofErr w:type="spellEnd"/>
      <w:r w:rsidRPr="00342230">
        <w:rPr>
          <w:iCs/>
        </w:rPr>
        <w:t xml:space="preserve"> / </w:t>
      </w:r>
      <w:r w:rsidRPr="000A0595">
        <w:rPr>
          <w:iCs/>
        </w:rPr>
        <w:t xml:space="preserve">Operating </w:t>
      </w:r>
      <w:proofErr w:type="spellStart"/>
      <w:r w:rsidRPr="000A0595">
        <w:rPr>
          <w:iCs/>
        </w:rPr>
        <w:t>Licence</w:t>
      </w:r>
      <w:proofErr w:type="spellEnd"/>
      <w:r w:rsidRPr="000A0595">
        <w:rPr>
          <w:iCs/>
        </w:rPr>
        <w:t xml:space="preserve"> or Equivalent Permit</w:t>
      </w:r>
    </w:p>
    <w:p w14:paraId="0FDBAEEE" w14:textId="77777777" w:rsidR="00342230" w:rsidRPr="00342230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Potrdilo</w:t>
      </w:r>
      <w:proofErr w:type="spellEnd"/>
      <w:r w:rsidRPr="00342230">
        <w:rPr>
          <w:iCs/>
        </w:rPr>
        <w:t xml:space="preserve"> o </w:t>
      </w:r>
      <w:proofErr w:type="spellStart"/>
      <w:r w:rsidRPr="00342230">
        <w:rPr>
          <w:iCs/>
        </w:rPr>
        <w:t>registraciji</w:t>
      </w:r>
      <w:proofErr w:type="spellEnd"/>
      <w:r w:rsidRPr="00342230">
        <w:rPr>
          <w:iCs/>
        </w:rPr>
        <w:t xml:space="preserve"> / </w:t>
      </w:r>
      <w:r w:rsidRPr="000A0595">
        <w:rPr>
          <w:iCs/>
        </w:rPr>
        <w:t>Certificate of Registration</w:t>
      </w:r>
    </w:p>
    <w:p w14:paraId="79D2A3F8" w14:textId="77777777" w:rsidR="00342230" w:rsidRPr="00342230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Spri</w:t>
      </w:r>
      <w:r w:rsidRPr="00342230">
        <w:rPr>
          <w:rFonts w:cs="Arial"/>
          <w:iCs/>
        </w:rPr>
        <w:t>č</w:t>
      </w:r>
      <w:r w:rsidRPr="00342230">
        <w:rPr>
          <w:iCs/>
        </w:rPr>
        <w:t>evalo</w:t>
      </w:r>
      <w:proofErr w:type="spellEnd"/>
      <w:r w:rsidRPr="00342230">
        <w:rPr>
          <w:iCs/>
        </w:rPr>
        <w:t xml:space="preserve"> o </w:t>
      </w:r>
      <w:proofErr w:type="spellStart"/>
      <w:r w:rsidRPr="00342230">
        <w:rPr>
          <w:iCs/>
        </w:rPr>
        <w:t>plovnosti</w:t>
      </w:r>
      <w:proofErr w:type="spellEnd"/>
      <w:r w:rsidRPr="00342230">
        <w:rPr>
          <w:iCs/>
        </w:rPr>
        <w:t xml:space="preserve"> / </w:t>
      </w:r>
      <w:r w:rsidRPr="000A0595">
        <w:rPr>
          <w:iCs/>
        </w:rPr>
        <w:t>Certificate of Airworthiness</w:t>
      </w:r>
    </w:p>
    <w:p w14:paraId="20E95430" w14:textId="77777777" w:rsidR="00342230" w:rsidRPr="000A0595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Potrdilo</w:t>
      </w:r>
      <w:proofErr w:type="spellEnd"/>
      <w:r w:rsidRPr="00342230">
        <w:rPr>
          <w:iCs/>
        </w:rPr>
        <w:t xml:space="preserve"> o </w:t>
      </w:r>
      <w:proofErr w:type="spellStart"/>
      <w:r w:rsidRPr="00342230">
        <w:rPr>
          <w:iCs/>
        </w:rPr>
        <w:t>pregledu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plovnosti</w:t>
      </w:r>
      <w:proofErr w:type="spellEnd"/>
      <w:r w:rsidRPr="00342230">
        <w:rPr>
          <w:iCs/>
        </w:rPr>
        <w:t xml:space="preserve"> / </w:t>
      </w:r>
      <w:r w:rsidRPr="000A0595">
        <w:rPr>
          <w:iCs/>
        </w:rPr>
        <w:t>Airworthiness Review Certificate</w:t>
      </w:r>
    </w:p>
    <w:p w14:paraId="324F68EA" w14:textId="77777777" w:rsidR="00342230" w:rsidRPr="000A0595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Spri</w:t>
      </w:r>
      <w:r w:rsidRPr="00342230">
        <w:rPr>
          <w:rFonts w:cs="Arial"/>
          <w:iCs/>
        </w:rPr>
        <w:t>č</w:t>
      </w:r>
      <w:r w:rsidRPr="00342230">
        <w:rPr>
          <w:iCs/>
        </w:rPr>
        <w:t>evalo</w:t>
      </w:r>
      <w:proofErr w:type="spellEnd"/>
      <w:r w:rsidRPr="00342230">
        <w:rPr>
          <w:iCs/>
        </w:rPr>
        <w:t xml:space="preserve"> o </w:t>
      </w:r>
      <w:proofErr w:type="spellStart"/>
      <w:r w:rsidRPr="00342230">
        <w:rPr>
          <w:iCs/>
        </w:rPr>
        <w:t>hrupu</w:t>
      </w:r>
      <w:proofErr w:type="spellEnd"/>
      <w:r w:rsidRPr="00342230">
        <w:rPr>
          <w:iCs/>
        </w:rPr>
        <w:t xml:space="preserve"> / </w:t>
      </w:r>
      <w:r w:rsidRPr="000A0595">
        <w:rPr>
          <w:iCs/>
        </w:rPr>
        <w:t>Noise Certificate</w:t>
      </w:r>
    </w:p>
    <w:p w14:paraId="2B78AAAE" w14:textId="77777777" w:rsidR="00342230" w:rsidRPr="00342230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Tovorni</w:t>
      </w:r>
      <w:proofErr w:type="spellEnd"/>
      <w:r w:rsidRPr="00342230">
        <w:rPr>
          <w:iCs/>
        </w:rPr>
        <w:t xml:space="preserve"> list / </w:t>
      </w:r>
      <w:r w:rsidRPr="000A0595">
        <w:rPr>
          <w:iCs/>
        </w:rPr>
        <w:t>Air Waybill</w:t>
      </w:r>
    </w:p>
    <w:p w14:paraId="4F38AE9A" w14:textId="77777777" w:rsidR="00342230" w:rsidRPr="00342230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Pogodba o </w:t>
      </w:r>
      <w:proofErr w:type="spellStart"/>
      <w:r w:rsidRPr="00342230">
        <w:rPr>
          <w:iCs/>
        </w:rPr>
        <w:t>zakupu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leta</w:t>
      </w:r>
      <w:proofErr w:type="spellEnd"/>
      <w:r w:rsidRPr="00342230">
        <w:rPr>
          <w:iCs/>
        </w:rPr>
        <w:t xml:space="preserve"> (</w:t>
      </w:r>
      <w:proofErr w:type="spellStart"/>
      <w:r w:rsidRPr="00342230">
        <w:rPr>
          <w:rFonts w:cs="Arial"/>
          <w:iCs/>
        </w:rPr>
        <w:t>č</w:t>
      </w:r>
      <w:r w:rsidRPr="00342230">
        <w:rPr>
          <w:iCs/>
        </w:rPr>
        <w:t>arterska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pogodba</w:t>
      </w:r>
      <w:proofErr w:type="spellEnd"/>
      <w:r w:rsidRPr="00342230">
        <w:rPr>
          <w:iCs/>
        </w:rPr>
        <w:t xml:space="preserve">) / </w:t>
      </w:r>
      <w:r w:rsidRPr="000A0595">
        <w:rPr>
          <w:iCs/>
        </w:rPr>
        <w:t>Charter Agreement or Equivalent Document</w:t>
      </w:r>
    </w:p>
    <w:p w14:paraId="4C8F182C" w14:textId="0A55617B" w:rsidR="00342230" w:rsidRPr="000A0595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</w:t>
      </w:r>
      <w:proofErr w:type="spellStart"/>
      <w:r w:rsidR="00D02D96">
        <w:rPr>
          <w:iCs/>
        </w:rPr>
        <w:t>i</w:t>
      </w:r>
      <w:r w:rsidRPr="00342230">
        <w:rPr>
          <w:iCs/>
        </w:rPr>
        <w:t>menovanj</w:t>
      </w:r>
      <w:r w:rsidR="00D02D96">
        <w:rPr>
          <w:iCs/>
        </w:rPr>
        <w:t>e</w:t>
      </w:r>
      <w:proofErr w:type="spellEnd"/>
      <w:r w:rsidRPr="00342230">
        <w:rPr>
          <w:iCs/>
        </w:rPr>
        <w:t xml:space="preserve"> za </w:t>
      </w:r>
      <w:r w:rsidR="00D02D96">
        <w:rPr>
          <w:iCs/>
        </w:rPr>
        <w:t xml:space="preserve">ACC3 </w:t>
      </w:r>
      <w:proofErr w:type="spellStart"/>
      <w:r w:rsidRPr="00342230">
        <w:rPr>
          <w:iCs/>
        </w:rPr>
        <w:t>prevoznika</w:t>
      </w:r>
      <w:proofErr w:type="spellEnd"/>
      <w:r w:rsidRPr="00342230">
        <w:rPr>
          <w:iCs/>
        </w:rPr>
        <w:t xml:space="preserve"> / </w:t>
      </w:r>
      <w:r w:rsidRPr="000A0595">
        <w:rPr>
          <w:iCs/>
        </w:rPr>
        <w:t>ACC3 Designation for Cargo/Mail</w:t>
      </w:r>
    </w:p>
    <w:p w14:paraId="289F1BBD" w14:textId="77777777" w:rsidR="00342230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Izjava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po</w:t>
      </w:r>
      <w:r w:rsidRPr="00342230">
        <w:rPr>
          <w:rFonts w:cs="Arial"/>
          <w:iCs/>
        </w:rPr>
        <w:t>š</w:t>
      </w:r>
      <w:r w:rsidRPr="00342230">
        <w:rPr>
          <w:iCs/>
        </w:rPr>
        <w:t>iljatelja</w:t>
      </w:r>
      <w:proofErr w:type="spellEnd"/>
      <w:r w:rsidRPr="00342230">
        <w:rPr>
          <w:iCs/>
        </w:rPr>
        <w:t xml:space="preserve"> o </w:t>
      </w:r>
      <w:proofErr w:type="spellStart"/>
      <w:r w:rsidRPr="00342230">
        <w:rPr>
          <w:iCs/>
        </w:rPr>
        <w:t>nevarnem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blagu</w:t>
      </w:r>
      <w:proofErr w:type="spellEnd"/>
      <w:r w:rsidRPr="00342230">
        <w:rPr>
          <w:iCs/>
        </w:rPr>
        <w:t xml:space="preserve"> / </w:t>
      </w:r>
      <w:r w:rsidRPr="000A0595">
        <w:rPr>
          <w:iCs/>
        </w:rPr>
        <w:t>Shipper's Declaration for Dangerous Goods</w:t>
      </w:r>
    </w:p>
    <w:p w14:paraId="47FF5450" w14:textId="77777777" w:rsidR="006F422E" w:rsidRPr="000A0595" w:rsidRDefault="006F422E" w:rsidP="00342230">
      <w:pPr>
        <w:rPr>
          <w:iCs/>
        </w:rPr>
      </w:pPr>
    </w:p>
    <w:p w14:paraId="7AF7EDA2" w14:textId="0E0F7B4D" w:rsidR="00342230" w:rsidRPr="00342230" w:rsidRDefault="006F422E" w:rsidP="00342230">
      <w:pPr>
        <w:rPr>
          <w:iCs/>
        </w:rPr>
      </w:pPr>
      <w:r>
        <w:rPr>
          <w:iCs/>
        </w:rPr>
        <w:t>*************************************************************************************************************</w:t>
      </w:r>
    </w:p>
    <w:p w14:paraId="6BDA765B" w14:textId="77777777" w:rsidR="00102030" w:rsidRPr="00102030" w:rsidRDefault="00102030" w:rsidP="00102030">
      <w:pPr>
        <w:jc w:val="both"/>
        <w:rPr>
          <w:b/>
          <w:bCs/>
          <w:iCs/>
        </w:rPr>
      </w:pPr>
      <w:r w:rsidRPr="00102030">
        <w:rPr>
          <w:b/>
          <w:bCs/>
          <w:iCs/>
        </w:rPr>
        <w:t>IZJAVA IN PODPIS / DECLARATION AND SIGNATURE</w:t>
      </w:r>
    </w:p>
    <w:p w14:paraId="34057EC0" w14:textId="77777777" w:rsidR="00102030" w:rsidRDefault="00102030" w:rsidP="00102030">
      <w:pPr>
        <w:jc w:val="both"/>
        <w:rPr>
          <w:iCs/>
        </w:rPr>
      </w:pPr>
    </w:p>
    <w:p w14:paraId="36FB774C" w14:textId="5B4653B0" w:rsidR="00102030" w:rsidRPr="00102030" w:rsidRDefault="00102030" w:rsidP="00102030">
      <w:pPr>
        <w:jc w:val="both"/>
        <w:rPr>
          <w:iCs/>
        </w:rPr>
      </w:pPr>
      <w:proofErr w:type="spellStart"/>
      <w:r w:rsidRPr="00102030">
        <w:rPr>
          <w:iCs/>
        </w:rPr>
        <w:t>Izjavljam</w:t>
      </w:r>
      <w:proofErr w:type="spellEnd"/>
      <w:r w:rsidRPr="00102030">
        <w:rPr>
          <w:iCs/>
        </w:rPr>
        <w:t xml:space="preserve">, da so </w:t>
      </w:r>
      <w:proofErr w:type="spellStart"/>
      <w:r w:rsidRPr="00102030">
        <w:rPr>
          <w:iCs/>
        </w:rPr>
        <w:t>podatki</w:t>
      </w:r>
      <w:proofErr w:type="spellEnd"/>
      <w:r w:rsidRPr="00102030">
        <w:rPr>
          <w:iCs/>
        </w:rPr>
        <w:t xml:space="preserve">, </w:t>
      </w:r>
      <w:proofErr w:type="spellStart"/>
      <w:r w:rsidRPr="00102030">
        <w:rPr>
          <w:iCs/>
        </w:rPr>
        <w:t>navedeni</w:t>
      </w:r>
      <w:proofErr w:type="spellEnd"/>
      <w:r w:rsidRPr="00102030">
        <w:rPr>
          <w:iCs/>
        </w:rPr>
        <w:t xml:space="preserve"> v </w:t>
      </w:r>
      <w:proofErr w:type="spellStart"/>
      <w:r w:rsidRPr="00102030">
        <w:rPr>
          <w:iCs/>
        </w:rPr>
        <w:t>tej</w:t>
      </w:r>
      <w:proofErr w:type="spellEnd"/>
      <w:r w:rsidRPr="00102030">
        <w:rPr>
          <w:iCs/>
        </w:rPr>
        <w:t xml:space="preserve"> </w:t>
      </w:r>
      <w:proofErr w:type="spellStart"/>
      <w:r w:rsidRPr="00102030">
        <w:rPr>
          <w:iCs/>
        </w:rPr>
        <w:t>vlogi</w:t>
      </w:r>
      <w:proofErr w:type="spellEnd"/>
      <w:r w:rsidRPr="00102030">
        <w:rPr>
          <w:iCs/>
        </w:rPr>
        <w:t xml:space="preserve"> in </w:t>
      </w:r>
      <w:proofErr w:type="spellStart"/>
      <w:r w:rsidRPr="00102030">
        <w:rPr>
          <w:iCs/>
        </w:rPr>
        <w:t>njenih</w:t>
      </w:r>
      <w:proofErr w:type="spellEnd"/>
      <w:r w:rsidRPr="00102030">
        <w:rPr>
          <w:iCs/>
        </w:rPr>
        <w:t xml:space="preserve"> </w:t>
      </w:r>
      <w:proofErr w:type="spellStart"/>
      <w:r w:rsidRPr="00102030">
        <w:rPr>
          <w:iCs/>
        </w:rPr>
        <w:t>prilogah</w:t>
      </w:r>
      <w:proofErr w:type="spellEnd"/>
      <w:r w:rsidRPr="00102030">
        <w:rPr>
          <w:iCs/>
        </w:rPr>
        <w:t xml:space="preserve">, </w:t>
      </w:r>
      <w:proofErr w:type="spellStart"/>
      <w:r w:rsidRPr="00102030">
        <w:rPr>
          <w:iCs/>
        </w:rPr>
        <w:t>resnični</w:t>
      </w:r>
      <w:proofErr w:type="spellEnd"/>
      <w:r w:rsidRPr="00102030">
        <w:rPr>
          <w:iCs/>
        </w:rPr>
        <w:t xml:space="preserve"> in </w:t>
      </w:r>
      <w:proofErr w:type="spellStart"/>
      <w:r w:rsidRPr="00102030">
        <w:rPr>
          <w:iCs/>
        </w:rPr>
        <w:t>pravilni</w:t>
      </w:r>
      <w:proofErr w:type="spellEnd"/>
      <w:r w:rsidRPr="00102030">
        <w:rPr>
          <w:iCs/>
        </w:rPr>
        <w:t>.</w:t>
      </w:r>
    </w:p>
    <w:p w14:paraId="681C6A5C" w14:textId="77777777" w:rsidR="00102030" w:rsidRDefault="00102030" w:rsidP="00102030">
      <w:pPr>
        <w:jc w:val="both"/>
        <w:rPr>
          <w:b/>
          <w:bCs/>
          <w:iCs/>
        </w:rPr>
      </w:pPr>
      <w:r w:rsidRPr="00102030">
        <w:rPr>
          <w:b/>
          <w:bCs/>
          <w:iCs/>
        </w:rPr>
        <w:t>I hereby declare that the information provided in this application and its attachments is true and correct.</w:t>
      </w:r>
    </w:p>
    <w:p w14:paraId="04D5733A" w14:textId="77777777" w:rsidR="00102030" w:rsidRPr="00102030" w:rsidRDefault="00102030" w:rsidP="00102030">
      <w:pPr>
        <w:jc w:val="both"/>
        <w:rPr>
          <w:iCs/>
        </w:rPr>
      </w:pPr>
    </w:p>
    <w:p w14:paraId="25293DC4" w14:textId="77777777" w:rsidR="00102030" w:rsidRPr="00102030" w:rsidRDefault="00102030" w:rsidP="00102030">
      <w:pPr>
        <w:jc w:val="both"/>
        <w:rPr>
          <w:iCs/>
        </w:rPr>
      </w:pPr>
      <w:proofErr w:type="spellStart"/>
      <w:r w:rsidRPr="00102030">
        <w:rPr>
          <w:b/>
          <w:bCs/>
          <w:iCs/>
        </w:rPr>
        <w:t>Podpisnik</w:t>
      </w:r>
      <w:proofErr w:type="spellEnd"/>
      <w:r w:rsidRPr="00102030">
        <w:rPr>
          <w:b/>
          <w:bCs/>
          <w:iCs/>
        </w:rPr>
        <w:t xml:space="preserve"> / Signatory</w:t>
      </w:r>
    </w:p>
    <w:p w14:paraId="3A3342B9" w14:textId="77777777" w:rsidR="00102030" w:rsidRPr="00102030" w:rsidRDefault="00102030" w:rsidP="00102030">
      <w:pPr>
        <w:jc w:val="both"/>
        <w:rPr>
          <w:iCs/>
        </w:rPr>
      </w:pPr>
      <w:r w:rsidRPr="00102030">
        <w:rPr>
          <w:iCs/>
        </w:rPr>
        <w:t xml:space="preserve">Ime in </w:t>
      </w:r>
      <w:proofErr w:type="spellStart"/>
      <w:r w:rsidRPr="00102030">
        <w:rPr>
          <w:iCs/>
        </w:rPr>
        <w:t>priimek</w:t>
      </w:r>
      <w:proofErr w:type="spellEnd"/>
      <w:r w:rsidRPr="00102030">
        <w:rPr>
          <w:iCs/>
        </w:rPr>
        <w:t xml:space="preserve"> / Full name: ______________________________________</w:t>
      </w:r>
    </w:p>
    <w:p w14:paraId="5B9387BA" w14:textId="77777777" w:rsidR="00102030" w:rsidRPr="00102030" w:rsidRDefault="00102030" w:rsidP="00102030">
      <w:pPr>
        <w:jc w:val="both"/>
        <w:rPr>
          <w:iCs/>
        </w:rPr>
      </w:pPr>
      <w:proofErr w:type="spellStart"/>
      <w:r w:rsidRPr="00102030">
        <w:rPr>
          <w:iCs/>
        </w:rPr>
        <w:t>Funkcija</w:t>
      </w:r>
      <w:proofErr w:type="spellEnd"/>
      <w:r w:rsidRPr="00102030">
        <w:rPr>
          <w:iCs/>
        </w:rPr>
        <w:t xml:space="preserve"> / Position: ____________________________________________</w:t>
      </w:r>
    </w:p>
    <w:p w14:paraId="45CAC037" w14:textId="77777777" w:rsidR="00102030" w:rsidRPr="00102030" w:rsidRDefault="00102030" w:rsidP="00102030">
      <w:pPr>
        <w:jc w:val="both"/>
        <w:rPr>
          <w:iCs/>
        </w:rPr>
      </w:pPr>
      <w:r w:rsidRPr="00102030">
        <w:rPr>
          <w:rFonts w:ascii="Segoe UI Symbol" w:hAnsi="Segoe UI Symbol" w:cs="Segoe UI Symbol"/>
          <w:iCs/>
        </w:rPr>
        <w:t>☐</w:t>
      </w:r>
      <w:r w:rsidRPr="00102030">
        <w:rPr>
          <w:rFonts w:cs="Arial"/>
          <w:iCs/>
        </w:rPr>
        <w:t> </w:t>
      </w:r>
      <w:proofErr w:type="spellStart"/>
      <w:r w:rsidRPr="00102030">
        <w:rPr>
          <w:b/>
          <w:bCs/>
          <w:iCs/>
        </w:rPr>
        <w:t>zakoniti</w:t>
      </w:r>
      <w:proofErr w:type="spellEnd"/>
      <w:r w:rsidRPr="00102030">
        <w:rPr>
          <w:b/>
          <w:bCs/>
          <w:iCs/>
        </w:rPr>
        <w:t xml:space="preserve"> </w:t>
      </w:r>
      <w:proofErr w:type="spellStart"/>
      <w:r w:rsidRPr="00102030">
        <w:rPr>
          <w:b/>
          <w:bCs/>
          <w:iCs/>
        </w:rPr>
        <w:t>zastopnik</w:t>
      </w:r>
      <w:proofErr w:type="spellEnd"/>
      <w:r w:rsidRPr="00102030">
        <w:rPr>
          <w:b/>
          <w:bCs/>
          <w:iCs/>
        </w:rPr>
        <w:t xml:space="preserve"> / legal representative</w:t>
      </w:r>
    </w:p>
    <w:p w14:paraId="0E3CC910" w14:textId="77777777" w:rsidR="00102030" w:rsidRPr="00102030" w:rsidRDefault="00102030" w:rsidP="00102030">
      <w:pPr>
        <w:jc w:val="both"/>
        <w:rPr>
          <w:iCs/>
        </w:rPr>
      </w:pPr>
      <w:r w:rsidRPr="00102030">
        <w:rPr>
          <w:rFonts w:ascii="Segoe UI Symbol" w:hAnsi="Segoe UI Symbol" w:cs="Segoe UI Symbol"/>
          <w:iCs/>
        </w:rPr>
        <w:t>☐</w:t>
      </w:r>
      <w:r w:rsidRPr="00102030">
        <w:rPr>
          <w:rFonts w:cs="Arial"/>
          <w:iCs/>
        </w:rPr>
        <w:t> </w:t>
      </w:r>
      <w:proofErr w:type="spellStart"/>
      <w:r w:rsidRPr="00102030">
        <w:rPr>
          <w:b/>
          <w:bCs/>
          <w:iCs/>
        </w:rPr>
        <w:t>pooblaščenec</w:t>
      </w:r>
      <w:proofErr w:type="spellEnd"/>
      <w:r w:rsidRPr="00102030">
        <w:rPr>
          <w:b/>
          <w:bCs/>
          <w:iCs/>
        </w:rPr>
        <w:t xml:space="preserve"> / </w:t>
      </w:r>
      <w:proofErr w:type="spellStart"/>
      <w:r w:rsidRPr="00102030">
        <w:rPr>
          <w:b/>
          <w:bCs/>
          <w:iCs/>
        </w:rPr>
        <w:t>authorised</w:t>
      </w:r>
      <w:proofErr w:type="spellEnd"/>
      <w:r w:rsidRPr="00102030">
        <w:rPr>
          <w:b/>
          <w:bCs/>
          <w:iCs/>
        </w:rPr>
        <w:t xml:space="preserve"> representative</w:t>
      </w:r>
    </w:p>
    <w:p w14:paraId="4CFA1E70" w14:textId="77777777" w:rsidR="00102030" w:rsidRPr="00102030" w:rsidRDefault="00102030" w:rsidP="00102030">
      <w:pPr>
        <w:jc w:val="both"/>
        <w:rPr>
          <w:iCs/>
        </w:rPr>
      </w:pPr>
      <w:r w:rsidRPr="00102030">
        <w:rPr>
          <w:rFonts w:ascii="Segoe UI Symbol" w:hAnsi="Segoe UI Symbol" w:cs="Segoe UI Symbol"/>
          <w:iCs/>
        </w:rPr>
        <w:t>☐</w:t>
      </w:r>
      <w:r w:rsidRPr="00102030">
        <w:rPr>
          <w:rFonts w:cs="Arial"/>
          <w:iCs/>
        </w:rPr>
        <w:t> </w:t>
      </w:r>
      <w:proofErr w:type="spellStart"/>
      <w:r w:rsidRPr="00102030">
        <w:rPr>
          <w:b/>
          <w:bCs/>
          <w:iCs/>
        </w:rPr>
        <w:t>Pooblastilo</w:t>
      </w:r>
      <w:proofErr w:type="spellEnd"/>
      <w:r w:rsidRPr="00102030">
        <w:rPr>
          <w:b/>
          <w:bCs/>
          <w:iCs/>
        </w:rPr>
        <w:t xml:space="preserve"> je </w:t>
      </w:r>
      <w:proofErr w:type="spellStart"/>
      <w:r w:rsidRPr="00102030">
        <w:rPr>
          <w:b/>
          <w:bCs/>
          <w:iCs/>
        </w:rPr>
        <w:t>priloženo</w:t>
      </w:r>
      <w:proofErr w:type="spellEnd"/>
      <w:r w:rsidRPr="00102030">
        <w:rPr>
          <w:b/>
          <w:bCs/>
          <w:iCs/>
        </w:rPr>
        <w:t xml:space="preserve"> / Power of Attorney attached</w:t>
      </w:r>
    </w:p>
    <w:p w14:paraId="326E8E4C" w14:textId="77777777" w:rsidR="00102030" w:rsidRPr="00102030" w:rsidRDefault="00102030" w:rsidP="00102030">
      <w:pPr>
        <w:jc w:val="both"/>
        <w:rPr>
          <w:iCs/>
        </w:rPr>
      </w:pPr>
      <w:proofErr w:type="spellStart"/>
      <w:r w:rsidRPr="00102030">
        <w:rPr>
          <w:iCs/>
        </w:rPr>
        <w:t>Podpis</w:t>
      </w:r>
      <w:proofErr w:type="spellEnd"/>
      <w:r w:rsidRPr="00102030">
        <w:rPr>
          <w:iCs/>
        </w:rPr>
        <w:t xml:space="preserve"> / Signature: ______________________________________________</w:t>
      </w:r>
    </w:p>
    <w:p w14:paraId="4C2EA500" w14:textId="77777777" w:rsidR="00102030" w:rsidRDefault="00102030" w:rsidP="00342230">
      <w:pPr>
        <w:rPr>
          <w:iCs/>
        </w:rPr>
      </w:pPr>
    </w:p>
    <w:p w14:paraId="4BA1D633" w14:textId="19AE3B89" w:rsidR="00342230" w:rsidRPr="00342230" w:rsidRDefault="00342230" w:rsidP="00342230">
      <w:pPr>
        <w:rPr>
          <w:iCs/>
        </w:rPr>
      </w:pPr>
      <w:proofErr w:type="spellStart"/>
      <w:r w:rsidRPr="000A0595">
        <w:rPr>
          <w:iCs/>
        </w:rPr>
        <w:t>Elektronski</w:t>
      </w:r>
      <w:proofErr w:type="spellEnd"/>
      <w:r w:rsidRPr="000A0595">
        <w:rPr>
          <w:iCs/>
        </w:rPr>
        <w:t xml:space="preserve"> </w:t>
      </w:r>
      <w:proofErr w:type="spellStart"/>
      <w:r w:rsidRPr="000A0595">
        <w:rPr>
          <w:iCs/>
        </w:rPr>
        <w:t>naslov</w:t>
      </w:r>
      <w:proofErr w:type="spellEnd"/>
      <w:r w:rsidRPr="000A0595">
        <w:rPr>
          <w:iCs/>
        </w:rPr>
        <w:t xml:space="preserve"> za </w:t>
      </w:r>
      <w:proofErr w:type="spellStart"/>
      <w:r w:rsidRPr="000A0595">
        <w:rPr>
          <w:iCs/>
        </w:rPr>
        <w:t>pošiljanje</w:t>
      </w:r>
      <w:proofErr w:type="spellEnd"/>
      <w:r w:rsidRPr="000A0595">
        <w:rPr>
          <w:iCs/>
        </w:rPr>
        <w:t xml:space="preserve">: </w:t>
      </w:r>
      <w:hyperlink r:id="rId10" w:history="1">
        <w:r w:rsidR="00547C1D" w:rsidRPr="009568F7">
          <w:rPr>
            <w:rStyle w:val="Hiperpovezava"/>
            <w:iCs/>
          </w:rPr>
          <w:t>gp.mzie@gov.si</w:t>
        </w:r>
      </w:hyperlink>
      <w:r w:rsidR="00DE1698">
        <w:t xml:space="preserve">, </w:t>
      </w:r>
      <w:hyperlink r:id="rId11" w:history="1">
        <w:r w:rsidRPr="00342230">
          <w:rPr>
            <w:rStyle w:val="Hiperpovezava"/>
            <w:iCs/>
          </w:rPr>
          <w:t>mzi.flightpermits@gov.si</w:t>
        </w:r>
      </w:hyperlink>
    </w:p>
    <w:p w14:paraId="1AA34D01" w14:textId="11C8FB4C" w:rsidR="00342230" w:rsidRDefault="00342230" w:rsidP="00342230">
      <w:r w:rsidRPr="000A0595">
        <w:rPr>
          <w:iCs/>
        </w:rPr>
        <w:t>Send to:</w:t>
      </w:r>
      <w:r w:rsidR="00515223">
        <w:rPr>
          <w:iCs/>
        </w:rPr>
        <w:t xml:space="preserve"> </w:t>
      </w:r>
      <w:hyperlink r:id="rId12" w:history="1">
        <w:r w:rsidR="00547C1D" w:rsidRPr="009568F7">
          <w:rPr>
            <w:rStyle w:val="Hiperpovezava"/>
            <w:iCs/>
          </w:rPr>
          <w:t>gp.mzie@gov.si</w:t>
        </w:r>
      </w:hyperlink>
      <w:r w:rsidR="00DE1698">
        <w:t xml:space="preserve">, </w:t>
      </w:r>
      <w:hyperlink r:id="rId13" w:history="1">
        <w:r w:rsidRPr="00342230">
          <w:rPr>
            <w:rStyle w:val="Hiperpovezava"/>
            <w:iCs/>
          </w:rPr>
          <w:t>mzi.flightpermits@gov.si</w:t>
        </w:r>
      </w:hyperlink>
    </w:p>
    <w:sectPr w:rsidR="00342230" w:rsidSect="008F7564">
      <w:headerReference w:type="default" r:id="rId14"/>
      <w:headerReference w:type="first" r:id="rId15"/>
      <w:pgSz w:w="11900" w:h="16840" w:code="9"/>
      <w:pgMar w:top="964" w:right="1701" w:bottom="1134" w:left="1701" w:header="96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64ADF" w14:textId="77777777" w:rsidR="003B147B" w:rsidRDefault="003B147B">
      <w:r>
        <w:separator/>
      </w:r>
    </w:p>
  </w:endnote>
  <w:endnote w:type="continuationSeparator" w:id="0">
    <w:p w14:paraId="4A699876" w14:textId="77777777" w:rsidR="003B147B" w:rsidRDefault="003B1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C7E74" w14:textId="77777777" w:rsidR="003B147B" w:rsidRDefault="003B147B">
      <w:r>
        <w:separator/>
      </w:r>
    </w:p>
  </w:footnote>
  <w:footnote w:type="continuationSeparator" w:id="0">
    <w:p w14:paraId="049F6D8A" w14:textId="77777777" w:rsidR="003B147B" w:rsidRDefault="003B14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F1FA4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BA649" w14:textId="77777777" w:rsidR="00DE1698" w:rsidRPr="00CF1B1D" w:rsidRDefault="00DE1698" w:rsidP="00DE1698">
    <w:pPr>
      <w:pStyle w:val="Glava"/>
      <w:tabs>
        <w:tab w:val="clear" w:pos="4320"/>
        <w:tab w:val="clear" w:pos="8640"/>
        <w:tab w:val="left" w:pos="5112"/>
      </w:tabs>
      <w:spacing w:line="240" w:lineRule="auto"/>
      <w:rPr>
        <w:rFonts w:ascii="Republika" w:hAnsi="Republika" w:cs="Arial"/>
        <w:sz w:val="22"/>
        <w:szCs w:val="22"/>
        <w:lang w:val="de-DE"/>
      </w:rPr>
    </w:pPr>
    <w:r w:rsidRPr="00CF1B1D">
      <w:rPr>
        <w:rFonts w:ascii="Republika" w:hAnsi="Republika"/>
        <w:noProof/>
      </w:rPr>
      <w:drawing>
        <wp:anchor distT="0" distB="0" distL="114300" distR="114300" simplePos="0" relativeHeight="251659264" behindDoc="0" locked="0" layoutInCell="1" allowOverlap="1" wp14:anchorId="34A85553" wp14:editId="38DE1244">
          <wp:simplePos x="0" y="0"/>
          <wp:positionH relativeFrom="column">
            <wp:posOffset>-556260</wp:posOffset>
          </wp:positionH>
          <wp:positionV relativeFrom="paragraph">
            <wp:posOffset>6985</wp:posOffset>
          </wp:positionV>
          <wp:extent cx="285750" cy="358775"/>
          <wp:effectExtent l="0" t="0" r="0" b="0"/>
          <wp:wrapSquare wrapText="bothSides"/>
          <wp:docPr id="465772344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" cy="358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F1B1D">
      <w:rPr>
        <w:rFonts w:ascii="Republika" w:hAnsi="Republika" w:cs="Arial"/>
        <w:sz w:val="22"/>
        <w:szCs w:val="22"/>
        <w:lang w:val="de-DE"/>
      </w:rPr>
      <w:t>REPUBLIKA SLOVENIJA</w:t>
    </w:r>
  </w:p>
  <w:p w14:paraId="5FE72A6A" w14:textId="77777777" w:rsidR="00DE1698" w:rsidRPr="00CF1B1D" w:rsidRDefault="00DE1698" w:rsidP="00DE1698">
    <w:pPr>
      <w:pStyle w:val="Glava"/>
      <w:tabs>
        <w:tab w:val="clear" w:pos="4320"/>
        <w:tab w:val="clear" w:pos="8640"/>
        <w:tab w:val="left" w:pos="5112"/>
      </w:tabs>
      <w:spacing w:line="240" w:lineRule="auto"/>
      <w:rPr>
        <w:rFonts w:ascii="Republika" w:hAnsi="Republika" w:cs="Arial"/>
        <w:b/>
        <w:bCs/>
        <w:sz w:val="22"/>
        <w:szCs w:val="22"/>
        <w:lang w:val="de-DE"/>
      </w:rPr>
    </w:pPr>
    <w:r w:rsidRPr="00CF1B1D">
      <w:rPr>
        <w:rFonts w:ascii="Republika" w:hAnsi="Republika" w:cs="Arial"/>
        <w:b/>
        <w:bCs/>
        <w:sz w:val="22"/>
        <w:szCs w:val="22"/>
        <w:lang w:val="de-DE"/>
      </w:rPr>
      <w:t>MINISTRSTVO ZA INFRASTRUKTURO IN ENERGETIKO</w:t>
    </w:r>
  </w:p>
  <w:p w14:paraId="425313ED" w14:textId="77777777" w:rsidR="00DE1698" w:rsidRPr="00CF1B1D" w:rsidRDefault="00DE1698" w:rsidP="00DE16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ascii="Republika" w:hAnsi="Republika" w:cs="Arial"/>
        <w:szCs w:val="20"/>
        <w:lang w:val="sl-SI"/>
      </w:rPr>
    </w:pPr>
  </w:p>
  <w:p w14:paraId="083048C3" w14:textId="57D85005" w:rsidR="00DE1698" w:rsidRPr="00CF1B1D" w:rsidRDefault="00DE1698" w:rsidP="00DE16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ascii="Republika" w:hAnsi="Republika" w:cs="Arial"/>
        <w:szCs w:val="20"/>
        <w:lang w:val="sl-SI"/>
      </w:rPr>
    </w:pPr>
    <w:r>
      <w:rPr>
        <w:rFonts w:ascii="Republika" w:hAnsi="Republika" w:cs="Arial"/>
        <w:szCs w:val="20"/>
        <w:lang w:val="sl-SI"/>
      </w:rPr>
      <w:t>DIREKTORAT ZA LETALSKI IN POMORSKI PROMET</w:t>
    </w:r>
  </w:p>
  <w:p w14:paraId="3F641644" w14:textId="0F84A720" w:rsidR="00DE1698" w:rsidRPr="00CF1B1D" w:rsidRDefault="00DE1698" w:rsidP="00DE16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ascii="Republika" w:hAnsi="Republika" w:cs="Arial"/>
        <w:szCs w:val="20"/>
        <w:lang w:val="sl-SI"/>
      </w:rPr>
    </w:pPr>
    <w:r>
      <w:rPr>
        <w:rFonts w:ascii="Republika" w:hAnsi="Republika" w:cs="Arial"/>
        <w:szCs w:val="20"/>
        <w:lang w:val="sl-SI"/>
      </w:rPr>
      <w:t>Sektor za letalstvo</w:t>
    </w:r>
  </w:p>
  <w:p w14:paraId="7DB6F5BB" w14:textId="77777777" w:rsidR="00DE1698" w:rsidRDefault="00DE1698" w:rsidP="00DE16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</w:p>
  <w:p w14:paraId="6EFE0EA0" w14:textId="77777777" w:rsidR="00DE1698" w:rsidRPr="008F3500" w:rsidRDefault="00DE1698" w:rsidP="00DE16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645C9E">
      <w:rPr>
        <w:rFonts w:cs="Arial"/>
        <w:sz w:val="16"/>
        <w:lang w:val="sl-SI"/>
      </w:rPr>
      <w:t>Langusova ulica 4</w:t>
    </w:r>
    <w:r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1000 Ljubljana</w:t>
    </w:r>
    <w:r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01 478 80 00</w:t>
    </w:r>
  </w:p>
  <w:p w14:paraId="23840E88" w14:textId="77777777" w:rsidR="00DE1698" w:rsidRPr="008F3500" w:rsidRDefault="00DE1698" w:rsidP="00DE16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>
      <w:rPr>
        <w:rFonts w:cs="Arial"/>
        <w:sz w:val="16"/>
        <w:lang w:val="sl-SI"/>
      </w:rPr>
      <w:t>gp.mzie@gov.si</w:t>
    </w:r>
  </w:p>
  <w:p w14:paraId="1C2E3B5E" w14:textId="77777777" w:rsidR="00DE1698" w:rsidRPr="008F3500" w:rsidRDefault="00DE1698" w:rsidP="00DE16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>
      <w:rPr>
        <w:rFonts w:cs="Arial"/>
        <w:sz w:val="16"/>
        <w:lang w:val="sl-SI"/>
      </w:rPr>
      <w:t>www.mzie.gov.si</w:t>
    </w:r>
  </w:p>
  <w:p w14:paraId="1D85AC25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622EA"/>
    <w:multiLevelType w:val="multilevel"/>
    <w:tmpl w:val="5F28D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36E482B"/>
    <w:multiLevelType w:val="hybridMultilevel"/>
    <w:tmpl w:val="F4202B5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FD434E"/>
    <w:multiLevelType w:val="multilevel"/>
    <w:tmpl w:val="A8E6F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B863D69"/>
    <w:multiLevelType w:val="hybridMultilevel"/>
    <w:tmpl w:val="8AAA1F1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1956518">
    <w:abstractNumId w:val="7"/>
  </w:num>
  <w:num w:numId="2" w16cid:durableId="1220243746">
    <w:abstractNumId w:val="3"/>
  </w:num>
  <w:num w:numId="3" w16cid:durableId="1897664410">
    <w:abstractNumId w:val="5"/>
  </w:num>
  <w:num w:numId="4" w16cid:durableId="667295031">
    <w:abstractNumId w:val="1"/>
  </w:num>
  <w:num w:numId="5" w16cid:durableId="89663690">
    <w:abstractNumId w:val="2"/>
  </w:num>
  <w:num w:numId="6" w16cid:durableId="146407891">
    <w:abstractNumId w:val="4"/>
  </w:num>
  <w:num w:numId="7" w16cid:durableId="1477062456">
    <w:abstractNumId w:val="8"/>
  </w:num>
  <w:num w:numId="8" w16cid:durableId="140468189">
    <w:abstractNumId w:val="0"/>
  </w:num>
  <w:num w:numId="9" w16cid:durableId="12400248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87B"/>
    <w:rsid w:val="0000687B"/>
    <w:rsid w:val="00021601"/>
    <w:rsid w:val="000237A2"/>
    <w:rsid w:val="00023A88"/>
    <w:rsid w:val="00032700"/>
    <w:rsid w:val="00086BB9"/>
    <w:rsid w:val="000A0595"/>
    <w:rsid w:val="000A7238"/>
    <w:rsid w:val="00102030"/>
    <w:rsid w:val="00114BF3"/>
    <w:rsid w:val="001357B2"/>
    <w:rsid w:val="00140390"/>
    <w:rsid w:val="001507D9"/>
    <w:rsid w:val="0017478F"/>
    <w:rsid w:val="00193709"/>
    <w:rsid w:val="001E5CD7"/>
    <w:rsid w:val="00202A77"/>
    <w:rsid w:val="002419A4"/>
    <w:rsid w:val="0024529B"/>
    <w:rsid w:val="00247B34"/>
    <w:rsid w:val="00251E53"/>
    <w:rsid w:val="00261A18"/>
    <w:rsid w:val="00271CE5"/>
    <w:rsid w:val="00282020"/>
    <w:rsid w:val="002A2B69"/>
    <w:rsid w:val="002A2D4D"/>
    <w:rsid w:val="002C30E6"/>
    <w:rsid w:val="002D7C07"/>
    <w:rsid w:val="002E0E14"/>
    <w:rsid w:val="002F1A0D"/>
    <w:rsid w:val="00342230"/>
    <w:rsid w:val="00343F0B"/>
    <w:rsid w:val="00357494"/>
    <w:rsid w:val="003636BF"/>
    <w:rsid w:val="00371442"/>
    <w:rsid w:val="003845B4"/>
    <w:rsid w:val="00387B1A"/>
    <w:rsid w:val="003A2EA0"/>
    <w:rsid w:val="003B147B"/>
    <w:rsid w:val="003B5E9B"/>
    <w:rsid w:val="003C0B97"/>
    <w:rsid w:val="003C5EE5"/>
    <w:rsid w:val="003E1C74"/>
    <w:rsid w:val="003F4CEC"/>
    <w:rsid w:val="003F5FA5"/>
    <w:rsid w:val="0041589B"/>
    <w:rsid w:val="004360CD"/>
    <w:rsid w:val="004657EE"/>
    <w:rsid w:val="004719FC"/>
    <w:rsid w:val="004B3338"/>
    <w:rsid w:val="00515223"/>
    <w:rsid w:val="005245BE"/>
    <w:rsid w:val="00526246"/>
    <w:rsid w:val="00547C1D"/>
    <w:rsid w:val="0055576C"/>
    <w:rsid w:val="0056333E"/>
    <w:rsid w:val="00567106"/>
    <w:rsid w:val="0059579C"/>
    <w:rsid w:val="005B4796"/>
    <w:rsid w:val="005E1D3C"/>
    <w:rsid w:val="00604282"/>
    <w:rsid w:val="00615AF9"/>
    <w:rsid w:val="00625AE6"/>
    <w:rsid w:val="00632253"/>
    <w:rsid w:val="00642714"/>
    <w:rsid w:val="006455CE"/>
    <w:rsid w:val="00655841"/>
    <w:rsid w:val="00670651"/>
    <w:rsid w:val="00681809"/>
    <w:rsid w:val="006D6B90"/>
    <w:rsid w:val="006F422E"/>
    <w:rsid w:val="00733017"/>
    <w:rsid w:val="0074727B"/>
    <w:rsid w:val="00763B02"/>
    <w:rsid w:val="007672F7"/>
    <w:rsid w:val="00775A3A"/>
    <w:rsid w:val="00783310"/>
    <w:rsid w:val="00792537"/>
    <w:rsid w:val="007A3573"/>
    <w:rsid w:val="007A4A6D"/>
    <w:rsid w:val="007A7119"/>
    <w:rsid w:val="007D1BCF"/>
    <w:rsid w:val="007D4C5D"/>
    <w:rsid w:val="007D75CF"/>
    <w:rsid w:val="007E0440"/>
    <w:rsid w:val="007E6DC5"/>
    <w:rsid w:val="007F2E02"/>
    <w:rsid w:val="00802BB5"/>
    <w:rsid w:val="0081081A"/>
    <w:rsid w:val="00822E52"/>
    <w:rsid w:val="00833485"/>
    <w:rsid w:val="008335ED"/>
    <w:rsid w:val="0083508B"/>
    <w:rsid w:val="0088043C"/>
    <w:rsid w:val="00882A4E"/>
    <w:rsid w:val="00884889"/>
    <w:rsid w:val="00886DB3"/>
    <w:rsid w:val="008906C9"/>
    <w:rsid w:val="008B09D6"/>
    <w:rsid w:val="008C5738"/>
    <w:rsid w:val="008D04F0"/>
    <w:rsid w:val="008D4360"/>
    <w:rsid w:val="008F3500"/>
    <w:rsid w:val="008F7564"/>
    <w:rsid w:val="00920B48"/>
    <w:rsid w:val="00924E3C"/>
    <w:rsid w:val="009612BB"/>
    <w:rsid w:val="00975D88"/>
    <w:rsid w:val="009A53B4"/>
    <w:rsid w:val="009A7323"/>
    <w:rsid w:val="009C5E3C"/>
    <w:rsid w:val="009C740A"/>
    <w:rsid w:val="00A125C5"/>
    <w:rsid w:val="00A2451C"/>
    <w:rsid w:val="00A47F53"/>
    <w:rsid w:val="00A65EE7"/>
    <w:rsid w:val="00A70133"/>
    <w:rsid w:val="00A770A6"/>
    <w:rsid w:val="00A813B1"/>
    <w:rsid w:val="00AB36C4"/>
    <w:rsid w:val="00AC32B2"/>
    <w:rsid w:val="00AC740B"/>
    <w:rsid w:val="00AD05FC"/>
    <w:rsid w:val="00AE58D7"/>
    <w:rsid w:val="00AF2484"/>
    <w:rsid w:val="00B1443B"/>
    <w:rsid w:val="00B17141"/>
    <w:rsid w:val="00B24580"/>
    <w:rsid w:val="00B26EC4"/>
    <w:rsid w:val="00B31575"/>
    <w:rsid w:val="00B57B90"/>
    <w:rsid w:val="00B77031"/>
    <w:rsid w:val="00B7732A"/>
    <w:rsid w:val="00B8547D"/>
    <w:rsid w:val="00BB0D1E"/>
    <w:rsid w:val="00BC0017"/>
    <w:rsid w:val="00BE5427"/>
    <w:rsid w:val="00BF1FB1"/>
    <w:rsid w:val="00C250D5"/>
    <w:rsid w:val="00C35666"/>
    <w:rsid w:val="00C749C3"/>
    <w:rsid w:val="00C92898"/>
    <w:rsid w:val="00C96A71"/>
    <w:rsid w:val="00CA4340"/>
    <w:rsid w:val="00CE0752"/>
    <w:rsid w:val="00CE5238"/>
    <w:rsid w:val="00CE7514"/>
    <w:rsid w:val="00D02D96"/>
    <w:rsid w:val="00D04A4B"/>
    <w:rsid w:val="00D248DE"/>
    <w:rsid w:val="00D31B81"/>
    <w:rsid w:val="00D56CBD"/>
    <w:rsid w:val="00D8542D"/>
    <w:rsid w:val="00D85F75"/>
    <w:rsid w:val="00DA10BC"/>
    <w:rsid w:val="00DC6A71"/>
    <w:rsid w:val="00DD64B1"/>
    <w:rsid w:val="00DE1698"/>
    <w:rsid w:val="00DF2BBC"/>
    <w:rsid w:val="00E0357D"/>
    <w:rsid w:val="00E427AD"/>
    <w:rsid w:val="00E53E3E"/>
    <w:rsid w:val="00E60C84"/>
    <w:rsid w:val="00ED1C3E"/>
    <w:rsid w:val="00F1421D"/>
    <w:rsid w:val="00F240BB"/>
    <w:rsid w:val="00F50DDD"/>
    <w:rsid w:val="00F57FED"/>
    <w:rsid w:val="00F60A2F"/>
    <w:rsid w:val="00F67E39"/>
    <w:rsid w:val="00F82695"/>
    <w:rsid w:val="00F906A1"/>
    <w:rsid w:val="00F910DA"/>
    <w:rsid w:val="00FF6757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368521D7"/>
  <w15:chartTrackingRefBased/>
  <w15:docId w15:val="{F525CAF8-8F5F-4A66-AC90-2A5107E12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F910DA"/>
    <w:rPr>
      <w:rFonts w:ascii="Arial" w:hAnsi="Arial"/>
      <w:szCs w:val="24"/>
      <w:lang w:val="en-US" w:eastAsia="en-US"/>
    </w:rPr>
  </w:style>
  <w:style w:type="table" w:customStyle="1" w:styleId="Tabelamrea1">
    <w:name w:val="Tabela – mreža1"/>
    <w:basedOn w:val="Navadnatabela"/>
    <w:next w:val="Tabelamrea"/>
    <w:uiPriority w:val="99"/>
    <w:rsid w:val="008335ED"/>
    <w:rPr>
      <w:rFonts w:ascii="Calibri" w:eastAsia="Calibri" w:hAnsi="Calibri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azreenaomemba">
    <w:name w:val="Unresolved Mention"/>
    <w:basedOn w:val="Privzetapisavaodstavka"/>
    <w:uiPriority w:val="99"/>
    <w:semiHidden/>
    <w:unhideWhenUsed/>
    <w:rsid w:val="003422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mzi.flightpermits@gov.si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gp.mzie@gov.si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zi.flightpermits@gov.si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mailto:gp.mzie@gov.si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d.sigov.si\DAT\MZI\Predloge\MZIE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BF8A5907D5C74E83DD3370B1E6712E" ma:contentTypeVersion="4" ma:contentTypeDescription="Create a new document." ma:contentTypeScope="" ma:versionID="93837f59fa7269958a5af4fbe0101fad">
  <xsd:schema xmlns:xsd="http://www.w3.org/2001/XMLSchema" xmlns:xs="http://www.w3.org/2001/XMLSchema" xmlns:p="http://schemas.microsoft.com/office/2006/metadata/properties" xmlns:ns3="710d472d-9578-4081-89d4-9d197ff9d06f" targetNamespace="http://schemas.microsoft.com/office/2006/metadata/properties" ma:root="true" ma:fieldsID="5bb3bf80f46d77a6a24a2f626d3ab34e" ns3:_="">
    <xsd:import namespace="710d472d-9578-4081-89d4-9d197ff9d06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0d472d-9578-4081-89d4-9d197ff9d06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284B86B-FCAD-483B-9E05-FCB9C5EDBA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8706DE-FDCE-44CB-8BF6-F206A210BE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0d472d-9578-4081-89d4-9d197ff9d0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BB01F2-5165-4DD1-99BB-D770D95554D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MZIE</Template>
  <TotalTime>0</TotalTime>
  <Pages>3</Pages>
  <Words>770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MZP</Company>
  <LinksUpToDate>false</LinksUpToDate>
  <CharactersWithSpaces>5150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 Pertot</dc:creator>
  <cp:keywords/>
  <cp:lastModifiedBy>Tilen Šenk</cp:lastModifiedBy>
  <cp:revision>2</cp:revision>
  <cp:lastPrinted>2010-07-16T07:41:00Z</cp:lastPrinted>
  <dcterms:created xsi:type="dcterms:W3CDTF">2026-10-09T06:41:00Z</dcterms:created>
  <dcterms:modified xsi:type="dcterms:W3CDTF">2026-10-09T06:41:00Z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0x01010080BF8A5907D5C74E83DD3370B1E6712E</vt:lpwstr>
  </property>
</Properties>
</file>