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05FC" w14:textId="77777777" w:rsidR="00247B34" w:rsidRDefault="00247B34" w:rsidP="00247B34">
      <w:pPr>
        <w:rPr>
          <w:iCs/>
        </w:rPr>
      </w:pPr>
    </w:p>
    <w:p w14:paraId="360C6E61" w14:textId="77777777" w:rsidR="00342230" w:rsidRPr="00F50DDD" w:rsidRDefault="00342230" w:rsidP="002E0E14">
      <w:pPr>
        <w:jc w:val="both"/>
        <w:rPr>
          <w:iCs/>
        </w:rPr>
      </w:pPr>
      <w:r w:rsidRPr="00F50DDD">
        <w:rPr>
          <w:iCs/>
        </w:rPr>
        <w:t>VLOGA ZA IZDAJO DOVOLJENJA ZA OPRAVLJANJE MEDNARODNEGA POSEBNEGA ZRAČNEGA PREVOZA</w:t>
      </w:r>
    </w:p>
    <w:p w14:paraId="15F3613F" w14:textId="77777777" w:rsidR="00342230" w:rsidRPr="00F50DDD" w:rsidRDefault="00342230" w:rsidP="002E0E14">
      <w:pPr>
        <w:jc w:val="both"/>
        <w:rPr>
          <w:iCs/>
        </w:rPr>
      </w:pPr>
      <w:r w:rsidRPr="00F50DDD">
        <w:rPr>
          <w:iCs/>
        </w:rPr>
        <w:t>APPLICATION FOR PERMISSION TO OPERATE NON-SCHEDULED INTERNATIONAL AIR SERVICES</w:t>
      </w:r>
    </w:p>
    <w:p w14:paraId="34E677D8" w14:textId="1DC85F34" w:rsidR="00342230" w:rsidRPr="00342230" w:rsidRDefault="00342230" w:rsidP="00342230">
      <w:pPr>
        <w:rPr>
          <w:iCs/>
        </w:rPr>
      </w:pPr>
    </w:p>
    <w:p w14:paraId="089057AA" w14:textId="77777777" w:rsidR="00342230" w:rsidRPr="004B3338" w:rsidRDefault="00342230" w:rsidP="00342230">
      <w:pPr>
        <w:rPr>
          <w:iCs/>
        </w:rPr>
      </w:pPr>
      <w:r w:rsidRPr="004B3338">
        <w:rPr>
          <w:iCs/>
        </w:rPr>
        <w:t>TUJI OPERATOR / OPERATOR TRETJE DRŽAVE</w:t>
      </w:r>
    </w:p>
    <w:p w14:paraId="247FBF18" w14:textId="77777777" w:rsidR="00342230" w:rsidRPr="004B3338" w:rsidRDefault="00342230" w:rsidP="00342230">
      <w:pPr>
        <w:rPr>
          <w:iCs/>
        </w:rPr>
      </w:pPr>
      <w:r w:rsidRPr="004B3338">
        <w:rPr>
          <w:iCs/>
        </w:rPr>
        <w:t>FOREIGN OPERATOR / THIRD COUNTRY OPERATOR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1689"/>
      </w:tblGrid>
      <w:tr w:rsidR="00342230" w:rsidRPr="00342230" w14:paraId="2830CC09" w14:textId="77777777" w:rsidTr="009A7323">
        <w:trPr>
          <w:tblHeader/>
          <w:tblCellSpacing w:w="15" w:type="dxa"/>
        </w:trPr>
        <w:tc>
          <w:tcPr>
            <w:tcW w:w="6754" w:type="dxa"/>
            <w:vAlign w:val="center"/>
            <w:hideMark/>
          </w:tcPr>
          <w:p w14:paraId="53D2C73F" w14:textId="20D4EDDC" w:rsidR="00342230" w:rsidRPr="004B3338" w:rsidRDefault="00342230" w:rsidP="00342230">
            <w:pPr>
              <w:rPr>
                <w:iCs/>
              </w:rPr>
            </w:pPr>
            <w:proofErr w:type="spellStart"/>
            <w:r w:rsidRPr="004B3338">
              <w:rPr>
                <w:iCs/>
              </w:rPr>
              <w:t>Podatek</w:t>
            </w:r>
            <w:proofErr w:type="spellEnd"/>
            <w:r w:rsidR="004B3338">
              <w:rPr>
                <w:iCs/>
              </w:rPr>
              <w:t xml:space="preserve"> / Data</w:t>
            </w:r>
          </w:p>
        </w:tc>
        <w:tc>
          <w:tcPr>
            <w:tcW w:w="1644" w:type="dxa"/>
            <w:vAlign w:val="center"/>
            <w:hideMark/>
          </w:tcPr>
          <w:p w14:paraId="58329952" w14:textId="52F01C69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 w:rsidRPr="00B26EC4">
              <w:rPr>
                <w:iCs/>
              </w:rPr>
              <w:t xml:space="preserve"> / Entry</w:t>
            </w:r>
          </w:p>
        </w:tc>
      </w:tr>
      <w:tr w:rsidR="00342230" w:rsidRPr="00342230" w14:paraId="3E46C343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31048A9" w14:textId="106D0105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>Ime (</w:t>
            </w:r>
            <w:proofErr w:type="spellStart"/>
            <w:r w:rsidRPr="00342230">
              <w:rPr>
                <w:iCs/>
              </w:rPr>
              <w:t>pravne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ali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fizične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osebe</w:t>
            </w:r>
            <w:proofErr w:type="spellEnd"/>
            <w:r w:rsidRPr="00342230">
              <w:rPr>
                <w:iCs/>
              </w:rPr>
              <w:t>)</w:t>
            </w:r>
            <w:r w:rsidR="004B3338">
              <w:rPr>
                <w:iCs/>
              </w:rPr>
              <w:t xml:space="preserve"> / </w:t>
            </w:r>
            <w:r w:rsidRPr="004B3338">
              <w:rPr>
                <w:iCs/>
              </w:rPr>
              <w:t>Name of the Operator</w:t>
            </w:r>
          </w:p>
        </w:tc>
        <w:tc>
          <w:tcPr>
            <w:tcW w:w="1644" w:type="dxa"/>
            <w:vAlign w:val="center"/>
            <w:hideMark/>
          </w:tcPr>
          <w:p w14:paraId="52C081F7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C3B47F8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BBDB5B6" w14:textId="7817DD15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ICAO </w:t>
            </w:r>
            <w:proofErr w:type="spellStart"/>
            <w:r w:rsidRPr="00342230">
              <w:rPr>
                <w:iCs/>
              </w:rPr>
              <w:t>oznaka</w:t>
            </w:r>
            <w:proofErr w:type="spellEnd"/>
            <w:r w:rsidR="004B3338">
              <w:rPr>
                <w:iCs/>
              </w:rPr>
              <w:t xml:space="preserve"> / </w:t>
            </w:r>
            <w:r w:rsidRPr="00B26EC4">
              <w:rPr>
                <w:iCs/>
              </w:rPr>
              <w:t>ICAO Code</w:t>
            </w:r>
          </w:p>
        </w:tc>
        <w:tc>
          <w:tcPr>
            <w:tcW w:w="1644" w:type="dxa"/>
            <w:vAlign w:val="center"/>
            <w:hideMark/>
          </w:tcPr>
          <w:p w14:paraId="77F0CED2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4395D24B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944F4B3" w14:textId="620C91F8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Država</w:t>
            </w:r>
            <w:proofErr w:type="spellEnd"/>
            <w:r w:rsidRPr="00342230">
              <w:rPr>
                <w:iCs/>
              </w:rPr>
              <w:t xml:space="preserve">, </w:t>
            </w:r>
            <w:proofErr w:type="spellStart"/>
            <w:r w:rsidRPr="00342230">
              <w:rPr>
                <w:iCs/>
              </w:rPr>
              <w:t>kraj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sedeža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ali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="002E0E14">
              <w:rPr>
                <w:iCs/>
              </w:rPr>
              <w:t>poslovni</w:t>
            </w:r>
            <w:proofErr w:type="spellEnd"/>
            <w:r w:rsidR="002E0E14">
              <w:rPr>
                <w:iCs/>
              </w:rPr>
              <w:t xml:space="preserve"> </w:t>
            </w:r>
            <w:proofErr w:type="spellStart"/>
            <w:r w:rsidR="002E0E14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operatorja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State of the Operator, Place and Address where the Operator is Established or has a Business Address</w:t>
            </w:r>
          </w:p>
        </w:tc>
        <w:tc>
          <w:tcPr>
            <w:tcW w:w="1644" w:type="dxa"/>
            <w:vAlign w:val="center"/>
            <w:hideMark/>
          </w:tcPr>
          <w:p w14:paraId="256C3765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4F6D9C7B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65B14E5A" w14:textId="5FC55BBD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Telefonska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Phone</w:t>
            </w:r>
          </w:p>
        </w:tc>
        <w:tc>
          <w:tcPr>
            <w:tcW w:w="1644" w:type="dxa"/>
            <w:vAlign w:val="center"/>
            <w:hideMark/>
          </w:tcPr>
          <w:p w14:paraId="5E17BAFE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24F5A7C3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B18FE57" w14:textId="5894E033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Elektronski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E-mail</w:t>
            </w:r>
          </w:p>
        </w:tc>
        <w:tc>
          <w:tcPr>
            <w:tcW w:w="1644" w:type="dxa"/>
            <w:vAlign w:val="center"/>
            <w:hideMark/>
          </w:tcPr>
          <w:p w14:paraId="48E21969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2C70F9F4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F31BCC7" w14:textId="79623712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 in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kontaktne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osebe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Name and Contact Details</w:t>
            </w:r>
          </w:p>
        </w:tc>
        <w:tc>
          <w:tcPr>
            <w:tcW w:w="1644" w:type="dxa"/>
            <w:vAlign w:val="center"/>
            <w:hideMark/>
          </w:tcPr>
          <w:p w14:paraId="32240F70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487CD235" w14:textId="67408241" w:rsidR="00B26EC4" w:rsidRPr="002E0E14" w:rsidRDefault="00B26EC4" w:rsidP="00342230">
      <w:pPr>
        <w:rPr>
          <w:iCs/>
        </w:rPr>
      </w:pPr>
    </w:p>
    <w:p w14:paraId="6503E71B" w14:textId="1A18E7AF" w:rsidR="00342230" w:rsidRPr="00B26EC4" w:rsidRDefault="00342230" w:rsidP="00342230">
      <w:pPr>
        <w:rPr>
          <w:iCs/>
        </w:rPr>
      </w:pPr>
      <w:r w:rsidRPr="00B26EC4">
        <w:rPr>
          <w:iCs/>
        </w:rPr>
        <w:t>NAMEN LETA</w:t>
      </w:r>
    </w:p>
    <w:p w14:paraId="61C5D49E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PURPOSE OF FLIGHT</w:t>
      </w:r>
    </w:p>
    <w:p w14:paraId="7D7A9B1E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Let za </w:t>
      </w:r>
      <w:proofErr w:type="spellStart"/>
      <w:r w:rsidRPr="00342230">
        <w:rPr>
          <w:iCs/>
        </w:rPr>
        <w:t>lastne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potrebe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Private Non-commercial Flight</w:t>
      </w:r>
    </w:p>
    <w:p w14:paraId="639DD96A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arterski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Inclusive Tour Charter Flight</w:t>
      </w:r>
    </w:p>
    <w:p w14:paraId="39AA99BD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Let za </w:t>
      </w:r>
      <w:proofErr w:type="spellStart"/>
      <w:r w:rsidRPr="00342230">
        <w:rPr>
          <w:iCs/>
        </w:rPr>
        <w:t>posebne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dogodke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Special Event Charter Flight</w:t>
      </w:r>
    </w:p>
    <w:p w14:paraId="60D8C685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tovora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Cargo Only Flight</w:t>
      </w:r>
    </w:p>
    <w:p w14:paraId="7744B481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nevarnega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Dangerous Goods</w:t>
      </w:r>
    </w:p>
    <w:p w14:paraId="21CDB10D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potnikov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tovora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Passenger and Cargo Flight</w:t>
      </w:r>
    </w:p>
    <w:p w14:paraId="6B0E00AF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nevarnega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Dangerous Goods</w:t>
      </w:r>
    </w:p>
    <w:p w14:paraId="133D25EC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Taksi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Taxi Flight</w:t>
      </w:r>
    </w:p>
    <w:p w14:paraId="2BE49B63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Poslovni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Business Flight</w:t>
      </w:r>
    </w:p>
    <w:p w14:paraId="7C29F7D5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Pozicijski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Ferry Flight</w:t>
      </w:r>
    </w:p>
    <w:p w14:paraId="7115A288" w14:textId="2C8D8C61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Drugo</w:t>
      </w:r>
      <w:proofErr w:type="spellEnd"/>
      <w:r w:rsidRPr="00342230">
        <w:rPr>
          <w:iCs/>
        </w:rPr>
        <w:t xml:space="preserve"> (</w:t>
      </w:r>
      <w:proofErr w:type="spellStart"/>
      <w:r w:rsidRPr="00342230">
        <w:rPr>
          <w:iCs/>
        </w:rPr>
        <w:t>navedite</w:t>
      </w:r>
      <w:proofErr w:type="spellEnd"/>
      <w:r w:rsidRPr="00342230">
        <w:rPr>
          <w:iCs/>
        </w:rPr>
        <w:t xml:space="preserve">) / </w:t>
      </w:r>
      <w:r w:rsidRPr="00B26EC4">
        <w:rPr>
          <w:iCs/>
        </w:rPr>
        <w:t>Other (Specify):</w:t>
      </w:r>
    </w:p>
    <w:p w14:paraId="6D49B7B3" w14:textId="77777777" w:rsidR="00D02D96" w:rsidRPr="00342230" w:rsidRDefault="00D02D96" w:rsidP="00342230">
      <w:pPr>
        <w:rPr>
          <w:iCs/>
        </w:rPr>
      </w:pPr>
    </w:p>
    <w:p w14:paraId="7ABD4352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PODATKI O LETU</w:t>
      </w:r>
    </w:p>
    <w:p w14:paraId="114D81D6" w14:textId="30D1EB3B" w:rsidR="00B26EC4" w:rsidRDefault="00342230" w:rsidP="00342230">
      <w:pPr>
        <w:rPr>
          <w:iCs/>
        </w:rPr>
      </w:pPr>
      <w:r w:rsidRPr="00B26EC4">
        <w:rPr>
          <w:iCs/>
        </w:rPr>
        <w:t>FLIGHT DETAILS</w:t>
      </w:r>
    </w:p>
    <w:tbl>
      <w:tblPr>
        <w:tblW w:w="1058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7"/>
        <w:gridCol w:w="1010"/>
        <w:gridCol w:w="1134"/>
        <w:gridCol w:w="1230"/>
        <w:gridCol w:w="1321"/>
        <w:gridCol w:w="1089"/>
        <w:gridCol w:w="1463"/>
        <w:gridCol w:w="1088"/>
        <w:gridCol w:w="1134"/>
      </w:tblGrid>
      <w:tr w:rsidR="00B26EC4" w:rsidRPr="00B26EC4" w14:paraId="097C8D54" w14:textId="77777777" w:rsidTr="00D02D96">
        <w:trPr>
          <w:trHeight w:val="1706"/>
        </w:trPr>
        <w:tc>
          <w:tcPr>
            <w:tcW w:w="1117" w:type="dxa"/>
          </w:tcPr>
          <w:p w14:paraId="4D0E47F6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Št. leta /Pozivni znak</w:t>
            </w:r>
          </w:p>
          <w:p w14:paraId="37EB97F0" w14:textId="4FC1FE4E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 xml:space="preserve">Flight </w:t>
            </w:r>
            <w:r w:rsidR="00D02D96">
              <w:rPr>
                <w:iCs/>
                <w:sz w:val="18"/>
                <w:szCs w:val="18"/>
              </w:rPr>
              <w:t>No.</w:t>
            </w:r>
            <w:r w:rsidRPr="002E0E14">
              <w:rPr>
                <w:iCs/>
                <w:sz w:val="18"/>
                <w:szCs w:val="18"/>
              </w:rPr>
              <w:t>/ Call sign</w:t>
            </w:r>
            <w:r w:rsidRPr="002E0E14">
              <w:rPr>
                <w:b/>
                <w:iCs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010" w:type="dxa"/>
          </w:tcPr>
          <w:p w14:paraId="6430976B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Datum pričetka</w:t>
            </w:r>
          </w:p>
          <w:p w14:paraId="372DDDC8" w14:textId="280E4FC6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Eff</w:t>
            </w:r>
            <w:r w:rsidR="00D02D96">
              <w:rPr>
                <w:iCs/>
                <w:sz w:val="18"/>
                <w:szCs w:val="18"/>
              </w:rPr>
              <w:t xml:space="preserve">. </w:t>
            </w:r>
            <w:r w:rsidRPr="002E0E14">
              <w:rPr>
                <w:iCs/>
                <w:sz w:val="18"/>
                <w:szCs w:val="18"/>
              </w:rPr>
              <w:t>Date</w:t>
            </w:r>
          </w:p>
        </w:tc>
        <w:tc>
          <w:tcPr>
            <w:tcW w:w="1134" w:type="dxa"/>
          </w:tcPr>
          <w:p w14:paraId="75A2096F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Datum zaključka</w:t>
            </w:r>
          </w:p>
          <w:p w14:paraId="6450E7F9" w14:textId="17B4B376" w:rsidR="00B26EC4" w:rsidRPr="002E0E14" w:rsidRDefault="00B26EC4" w:rsidP="00B26EC4">
            <w:pPr>
              <w:rPr>
                <w:b/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Dis</w:t>
            </w:r>
            <w:r w:rsidR="00D02D96">
              <w:rPr>
                <w:iCs/>
                <w:sz w:val="18"/>
                <w:szCs w:val="18"/>
              </w:rPr>
              <w:t>.</w:t>
            </w:r>
            <w:r w:rsidRPr="002E0E14">
              <w:rPr>
                <w:iCs/>
                <w:sz w:val="18"/>
                <w:szCs w:val="18"/>
              </w:rPr>
              <w:t xml:space="preserve"> </w:t>
            </w:r>
            <w:r w:rsidR="00D02D96">
              <w:rPr>
                <w:iCs/>
                <w:sz w:val="18"/>
                <w:szCs w:val="18"/>
              </w:rPr>
              <w:t>D</w:t>
            </w:r>
            <w:r w:rsidRPr="002E0E14">
              <w:rPr>
                <w:iCs/>
                <w:sz w:val="18"/>
                <w:szCs w:val="18"/>
              </w:rPr>
              <w:t xml:space="preserve">ate </w:t>
            </w:r>
          </w:p>
        </w:tc>
        <w:tc>
          <w:tcPr>
            <w:tcW w:w="1230" w:type="dxa"/>
          </w:tcPr>
          <w:p w14:paraId="0EE03704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Frekvenca</w:t>
            </w:r>
          </w:p>
          <w:p w14:paraId="4AAB5C16" w14:textId="77777777" w:rsidR="00B26EC4" w:rsidRPr="002E0E14" w:rsidRDefault="00B26EC4" w:rsidP="00B26EC4">
            <w:pPr>
              <w:rPr>
                <w:iCs/>
                <w:sz w:val="18"/>
                <w:szCs w:val="18"/>
                <w:lang w:val="sl-SI"/>
              </w:rPr>
            </w:pPr>
            <w:proofErr w:type="spellStart"/>
            <w:r w:rsidRPr="002E0E14">
              <w:rPr>
                <w:iCs/>
                <w:sz w:val="18"/>
                <w:szCs w:val="18"/>
                <w:lang w:val="sl-SI"/>
              </w:rPr>
              <w:t>Frequency</w:t>
            </w:r>
            <w:proofErr w:type="spellEnd"/>
          </w:p>
        </w:tc>
        <w:tc>
          <w:tcPr>
            <w:tcW w:w="1321" w:type="dxa"/>
          </w:tcPr>
          <w:p w14:paraId="2AF88459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Odhodno letališče</w:t>
            </w:r>
          </w:p>
          <w:p w14:paraId="1AFA0155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 xml:space="preserve">Airport of </w:t>
            </w:r>
          </w:p>
          <w:p w14:paraId="0411D9CC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Dep.</w:t>
            </w:r>
            <w:r w:rsidRPr="002E0E14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89" w:type="dxa"/>
          </w:tcPr>
          <w:p w14:paraId="3BDD1843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Čas </w:t>
            </w:r>
          </w:p>
          <w:p w14:paraId="2BF8A22D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odhoda </w:t>
            </w:r>
          </w:p>
          <w:p w14:paraId="7C725809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ETD (UTC)</w:t>
            </w:r>
          </w:p>
        </w:tc>
        <w:tc>
          <w:tcPr>
            <w:tcW w:w="1463" w:type="dxa"/>
          </w:tcPr>
          <w:p w14:paraId="49A83A3E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Namembno letališče</w:t>
            </w:r>
          </w:p>
          <w:p w14:paraId="55CF48CB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Airport of Arr.</w:t>
            </w:r>
          </w:p>
        </w:tc>
        <w:tc>
          <w:tcPr>
            <w:tcW w:w="1088" w:type="dxa"/>
          </w:tcPr>
          <w:p w14:paraId="0C287FA5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Čas </w:t>
            </w:r>
          </w:p>
          <w:p w14:paraId="08B5A600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prihoda</w:t>
            </w:r>
          </w:p>
          <w:p w14:paraId="3BAE054C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ETA (UTC)</w:t>
            </w:r>
          </w:p>
        </w:tc>
        <w:tc>
          <w:tcPr>
            <w:tcW w:w="1134" w:type="dxa"/>
          </w:tcPr>
          <w:p w14:paraId="1E0E1066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Število potnikov</w:t>
            </w:r>
          </w:p>
          <w:p w14:paraId="1C97E017" w14:textId="77777777" w:rsidR="00B26EC4" w:rsidRPr="002E0E14" w:rsidRDefault="00B26EC4" w:rsidP="00B26EC4">
            <w:pPr>
              <w:rPr>
                <w:iCs/>
                <w:sz w:val="18"/>
                <w:szCs w:val="18"/>
                <w:lang w:val="sl-SI"/>
              </w:rPr>
            </w:pPr>
            <w:r w:rsidRPr="002E0E14">
              <w:rPr>
                <w:iCs/>
                <w:sz w:val="18"/>
                <w:szCs w:val="18"/>
                <w:lang w:val="sl-SI"/>
              </w:rPr>
              <w:t>PAX No.</w:t>
            </w:r>
          </w:p>
        </w:tc>
      </w:tr>
      <w:tr w:rsidR="00B26EC4" w:rsidRPr="00B26EC4" w14:paraId="00927305" w14:textId="77777777" w:rsidTr="00D02D96">
        <w:trPr>
          <w:trHeight w:val="363"/>
        </w:trPr>
        <w:tc>
          <w:tcPr>
            <w:tcW w:w="1117" w:type="dxa"/>
          </w:tcPr>
          <w:p w14:paraId="0A46811F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4DD43F2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628895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2CCA657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6BA469D6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1D7D397F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68136F43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4CA04B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3C6B6F1D" w14:textId="77777777" w:rsidR="00B26EC4" w:rsidRPr="00B26EC4" w:rsidRDefault="00B26EC4" w:rsidP="00B26EC4">
            <w:pPr>
              <w:rPr>
                <w:iCs/>
              </w:rPr>
            </w:pPr>
          </w:p>
        </w:tc>
      </w:tr>
      <w:tr w:rsidR="00B26EC4" w:rsidRPr="00B26EC4" w14:paraId="79A2807A" w14:textId="77777777" w:rsidTr="00D02D96">
        <w:trPr>
          <w:trHeight w:val="350"/>
        </w:trPr>
        <w:tc>
          <w:tcPr>
            <w:tcW w:w="1117" w:type="dxa"/>
          </w:tcPr>
          <w:p w14:paraId="0D53453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4E93CE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1754204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1167F0D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5B8FD4F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37E974D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12348B5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04D3432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37C41D3D" w14:textId="77777777" w:rsidR="00B26EC4" w:rsidRPr="00B26EC4" w:rsidRDefault="00B26EC4" w:rsidP="00B26EC4">
            <w:pPr>
              <w:rPr>
                <w:iCs/>
              </w:rPr>
            </w:pPr>
          </w:p>
        </w:tc>
      </w:tr>
      <w:tr w:rsidR="00B26EC4" w:rsidRPr="00B26EC4" w14:paraId="65EE0A31" w14:textId="77777777" w:rsidTr="00D02D96">
        <w:trPr>
          <w:trHeight w:val="363"/>
        </w:trPr>
        <w:tc>
          <w:tcPr>
            <w:tcW w:w="1117" w:type="dxa"/>
          </w:tcPr>
          <w:p w14:paraId="6A27C7E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132D8F77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55E57CD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5FF2BE7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7E828358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6FF5C12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4200BF1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31AF331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2948B900" w14:textId="77777777" w:rsidR="00B26EC4" w:rsidRPr="00B26EC4" w:rsidRDefault="00B26EC4" w:rsidP="00B26EC4">
            <w:pPr>
              <w:rPr>
                <w:iCs/>
              </w:rPr>
            </w:pPr>
          </w:p>
        </w:tc>
      </w:tr>
    </w:tbl>
    <w:p w14:paraId="0845BFDD" w14:textId="2E245FDD" w:rsidR="00342230" w:rsidRDefault="00342230" w:rsidP="00342230">
      <w:pPr>
        <w:rPr>
          <w:iCs/>
        </w:rPr>
      </w:pPr>
    </w:p>
    <w:p w14:paraId="4AD7074D" w14:textId="77777777" w:rsidR="0024529B" w:rsidRDefault="0024529B" w:rsidP="00342230">
      <w:pPr>
        <w:rPr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803"/>
        <w:gridCol w:w="2318"/>
      </w:tblGrid>
      <w:tr w:rsidR="0024529B" w:rsidRPr="0024529B" w14:paraId="2A00E7E0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193F07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PODATKI O ZRAKOPLOVU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AIRCRAFT DETAILS</w:t>
            </w:r>
          </w:p>
        </w:tc>
        <w:tc>
          <w:tcPr>
            <w:tcW w:w="0" w:type="auto"/>
            <w:vAlign w:val="center"/>
            <w:hideMark/>
          </w:tcPr>
          <w:p w14:paraId="28939CCD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TIP ZRAKOPLOVA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TYPE</w:t>
            </w:r>
          </w:p>
        </w:tc>
        <w:tc>
          <w:tcPr>
            <w:tcW w:w="2273" w:type="dxa"/>
            <w:vAlign w:val="center"/>
            <w:hideMark/>
          </w:tcPr>
          <w:p w14:paraId="41F33339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REGISTRSKA OZNAKA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REGISTRATION</w:t>
            </w:r>
          </w:p>
        </w:tc>
      </w:tr>
      <w:tr w:rsidR="0024529B" w:rsidRPr="0024529B" w14:paraId="6874F42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602F0265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067BCAC4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561E6E29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  <w:tr w:rsidR="0024529B" w:rsidRPr="0024529B" w14:paraId="2490DD7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56C1053B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45F27FCD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031DAD60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  <w:tr w:rsidR="0024529B" w:rsidRPr="0024529B" w14:paraId="78D09C4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01AFB5BE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4CDBDF30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2A0E11E1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</w:tbl>
    <w:p w14:paraId="7FCC51DD" w14:textId="77777777" w:rsidR="0024529B" w:rsidRPr="0024529B" w:rsidRDefault="0024529B" w:rsidP="0024529B">
      <w:pPr>
        <w:rPr>
          <w:iCs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24529B" w:rsidRPr="0024529B" w14:paraId="36C607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D9527" w14:textId="77777777" w:rsidR="0024529B" w:rsidRPr="0024529B" w:rsidRDefault="0024529B" w:rsidP="0024529B">
            <w:pPr>
              <w:rPr>
                <w:iCs/>
              </w:rPr>
            </w:pPr>
          </w:p>
        </w:tc>
        <w:tc>
          <w:tcPr>
            <w:tcW w:w="0" w:type="auto"/>
            <w:vAlign w:val="center"/>
            <w:hideMark/>
          </w:tcPr>
          <w:p w14:paraId="72FFDB65" w14:textId="77777777" w:rsidR="0024529B" w:rsidRPr="0024529B" w:rsidRDefault="0024529B" w:rsidP="0024529B">
            <w:pPr>
              <w:rPr>
                <w:iCs/>
              </w:rPr>
            </w:pPr>
          </w:p>
        </w:tc>
        <w:tc>
          <w:tcPr>
            <w:tcW w:w="0" w:type="auto"/>
            <w:vAlign w:val="center"/>
            <w:hideMark/>
          </w:tcPr>
          <w:p w14:paraId="5C90B6EA" w14:textId="77777777" w:rsidR="0024529B" w:rsidRPr="0024529B" w:rsidRDefault="0024529B" w:rsidP="0024529B">
            <w:pPr>
              <w:rPr>
                <w:iCs/>
              </w:rPr>
            </w:pPr>
          </w:p>
        </w:tc>
      </w:tr>
    </w:tbl>
    <w:p w14:paraId="6614C117" w14:textId="77777777" w:rsidR="0024529B" w:rsidRPr="0024529B" w:rsidRDefault="0024529B" w:rsidP="0024529B">
      <w:pPr>
        <w:rPr>
          <w:iCs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4529B" w:rsidRPr="0024529B" w14:paraId="53D9AB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06E71" w14:textId="77777777" w:rsidR="0024529B" w:rsidRPr="0024529B" w:rsidRDefault="0024529B" w:rsidP="0024529B">
            <w:pPr>
              <w:rPr>
                <w:iCs/>
              </w:rPr>
            </w:pPr>
          </w:p>
        </w:tc>
      </w:tr>
    </w:tbl>
    <w:p w14:paraId="1B319810" w14:textId="77777777" w:rsidR="0024529B" w:rsidRPr="00342230" w:rsidRDefault="0024529B" w:rsidP="00342230">
      <w:pPr>
        <w:rPr>
          <w:iCs/>
        </w:rPr>
      </w:pPr>
    </w:p>
    <w:p w14:paraId="76DE29AB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 xml:space="preserve">ZRAKOPLOV V ZAKUPU S </w:t>
      </w:r>
      <w:proofErr w:type="gramStart"/>
      <w:r w:rsidRPr="00B26EC4">
        <w:rPr>
          <w:iCs/>
        </w:rPr>
        <w:t>POSADKO</w:t>
      </w:r>
      <w:proofErr w:type="gramEnd"/>
    </w:p>
    <w:p w14:paraId="43F181A7" w14:textId="77777777" w:rsidR="00342230" w:rsidRPr="00342230" w:rsidRDefault="00342230" w:rsidP="00342230">
      <w:pPr>
        <w:rPr>
          <w:iCs/>
        </w:rPr>
      </w:pPr>
      <w:r w:rsidRPr="00B26EC4">
        <w:rPr>
          <w:iCs/>
        </w:rPr>
        <w:t>WET LEASED AIRCRAFT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927"/>
      </w:tblGrid>
      <w:tr w:rsidR="00342230" w:rsidRPr="00342230" w14:paraId="5C682811" w14:textId="77777777" w:rsidTr="00B26E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07B950" w14:textId="6B7CC3F7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Pr="00B26EC4">
              <w:rPr>
                <w:iCs/>
              </w:rPr>
              <w:t xml:space="preserve"> / </w:t>
            </w:r>
            <w:r w:rsidR="00B26EC4">
              <w:rPr>
                <w:i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7A5CFD23" w14:textId="77777777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Pr="00B26EC4">
              <w:rPr>
                <w:iCs/>
              </w:rPr>
              <w:t xml:space="preserve"> </w:t>
            </w:r>
            <w:proofErr w:type="spellStart"/>
            <w:r w:rsidRPr="00B26EC4">
              <w:rPr>
                <w:iCs/>
              </w:rPr>
              <w:t>podatkov</w:t>
            </w:r>
            <w:proofErr w:type="spellEnd"/>
            <w:r w:rsidRPr="00B26EC4">
              <w:rPr>
                <w:iCs/>
              </w:rPr>
              <w:t xml:space="preserve"> / Data Entry</w:t>
            </w:r>
          </w:p>
        </w:tc>
      </w:tr>
      <w:tr w:rsidR="00342230" w:rsidRPr="00342230" w14:paraId="62F5A57C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5F3DC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Tip </w:t>
            </w:r>
            <w:proofErr w:type="spellStart"/>
            <w:r w:rsidRPr="00342230">
              <w:rPr>
                <w:iCs/>
              </w:rPr>
              <w:t>zrakoplova</w:t>
            </w:r>
            <w:proofErr w:type="spellEnd"/>
            <w:r w:rsidRPr="00342230">
              <w:rPr>
                <w:iCs/>
              </w:rPr>
              <w:t xml:space="preserve"> / Aircraft Type</w:t>
            </w:r>
          </w:p>
        </w:tc>
        <w:tc>
          <w:tcPr>
            <w:tcW w:w="0" w:type="auto"/>
            <w:vAlign w:val="center"/>
            <w:hideMark/>
          </w:tcPr>
          <w:p w14:paraId="04F9170B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214A16A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A717F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Državna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pripadnost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zrakoplova</w:t>
            </w:r>
            <w:proofErr w:type="spellEnd"/>
            <w:r w:rsidRPr="00342230">
              <w:rPr>
                <w:iCs/>
              </w:rPr>
              <w:t xml:space="preserve"> / Aircraft Nationality</w:t>
            </w:r>
          </w:p>
        </w:tc>
        <w:tc>
          <w:tcPr>
            <w:tcW w:w="0" w:type="auto"/>
            <w:vAlign w:val="center"/>
            <w:hideMark/>
          </w:tcPr>
          <w:p w14:paraId="4B40DABF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F1AD92B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112AF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Registrska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oznaka</w:t>
            </w:r>
            <w:proofErr w:type="spellEnd"/>
            <w:r w:rsidRPr="00342230">
              <w:rPr>
                <w:iCs/>
              </w:rPr>
              <w:t xml:space="preserve"> / Registration Mark</w:t>
            </w:r>
          </w:p>
        </w:tc>
        <w:tc>
          <w:tcPr>
            <w:tcW w:w="0" w:type="auto"/>
            <w:vAlign w:val="center"/>
            <w:hideMark/>
          </w:tcPr>
          <w:p w14:paraId="3EB69FBD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C7A8CAC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A39B6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o </w:t>
            </w:r>
            <w:proofErr w:type="spellStart"/>
            <w:r w:rsidRPr="00342230">
              <w:rPr>
                <w:iCs/>
              </w:rPr>
              <w:t>najemodajalcu</w:t>
            </w:r>
            <w:proofErr w:type="spellEnd"/>
            <w:r w:rsidRPr="00342230">
              <w:rPr>
                <w:iCs/>
              </w:rPr>
              <w:t xml:space="preserve"> (</w:t>
            </w:r>
            <w:proofErr w:type="spellStart"/>
            <w:r w:rsidRPr="00342230">
              <w:rPr>
                <w:iCs/>
              </w:rPr>
              <w:t>zakup</w:t>
            </w:r>
            <w:proofErr w:type="spellEnd"/>
            <w:r w:rsidRPr="00342230">
              <w:rPr>
                <w:iCs/>
              </w:rPr>
              <w:t xml:space="preserve"> s </w:t>
            </w:r>
            <w:proofErr w:type="spellStart"/>
            <w:r w:rsidRPr="00342230">
              <w:rPr>
                <w:iCs/>
              </w:rPr>
              <w:t>posadko</w:t>
            </w:r>
            <w:proofErr w:type="spellEnd"/>
            <w:r w:rsidRPr="00342230">
              <w:rPr>
                <w:iCs/>
              </w:rPr>
              <w:t>) / Lessor Details (Wet Lease)</w:t>
            </w:r>
          </w:p>
        </w:tc>
        <w:tc>
          <w:tcPr>
            <w:tcW w:w="0" w:type="auto"/>
            <w:vAlign w:val="center"/>
            <w:hideMark/>
          </w:tcPr>
          <w:p w14:paraId="5754D4F5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F679D97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3A23D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Sklic</w:t>
            </w:r>
            <w:proofErr w:type="spellEnd"/>
            <w:r w:rsidRPr="00342230">
              <w:rPr>
                <w:iCs/>
              </w:rPr>
              <w:t xml:space="preserve"> in datum </w:t>
            </w:r>
            <w:proofErr w:type="spellStart"/>
            <w:r w:rsidRPr="00342230">
              <w:rPr>
                <w:iCs/>
              </w:rPr>
              <w:t>zakupne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pogodbe</w:t>
            </w:r>
            <w:proofErr w:type="spellEnd"/>
            <w:r w:rsidRPr="00342230">
              <w:rPr>
                <w:iCs/>
              </w:rPr>
              <w:t xml:space="preserve"> / Lease Agreement (Ref. No. / Date)</w:t>
            </w:r>
          </w:p>
        </w:tc>
        <w:tc>
          <w:tcPr>
            <w:tcW w:w="0" w:type="auto"/>
            <w:vAlign w:val="center"/>
            <w:hideMark/>
          </w:tcPr>
          <w:p w14:paraId="5323CC76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FBE17DF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571B6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Pr="00342230">
              <w:rPr>
                <w:iCs/>
              </w:rPr>
              <w:t xml:space="preserve"> in datum </w:t>
            </w:r>
            <w:proofErr w:type="spellStart"/>
            <w:r w:rsidRPr="00342230">
              <w:rPr>
                <w:iCs/>
              </w:rPr>
              <w:t>odobritve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pristojnega</w:t>
            </w:r>
            <w:proofErr w:type="spellEnd"/>
            <w:r w:rsidRPr="00342230">
              <w:rPr>
                <w:iCs/>
              </w:rPr>
              <w:t xml:space="preserve"> organa (CAA) / Competent Authority (CAA) Approval Ref. No. / Date</w:t>
            </w:r>
          </w:p>
        </w:tc>
        <w:tc>
          <w:tcPr>
            <w:tcW w:w="0" w:type="auto"/>
            <w:vAlign w:val="center"/>
            <w:hideMark/>
          </w:tcPr>
          <w:p w14:paraId="02B83461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790376B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6AD6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Obdobje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veljavnosti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odobritve</w:t>
            </w:r>
            <w:proofErr w:type="spellEnd"/>
            <w:r w:rsidRPr="00342230">
              <w:rPr>
                <w:iCs/>
              </w:rPr>
              <w:t xml:space="preserve"> / Validity Period (From – To)</w:t>
            </w:r>
          </w:p>
        </w:tc>
        <w:tc>
          <w:tcPr>
            <w:tcW w:w="0" w:type="auto"/>
            <w:vAlign w:val="center"/>
            <w:hideMark/>
          </w:tcPr>
          <w:p w14:paraId="17579F8A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12AAC5E3" w14:textId="447E7222" w:rsidR="00342230" w:rsidRPr="00342230" w:rsidRDefault="00342230" w:rsidP="00342230">
      <w:pPr>
        <w:rPr>
          <w:iCs/>
        </w:rPr>
      </w:pPr>
    </w:p>
    <w:p w14:paraId="3C7649EA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POTNIŠKI LET</w:t>
      </w:r>
    </w:p>
    <w:p w14:paraId="20FE758B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PASSENGER FLIGHT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972"/>
      </w:tblGrid>
      <w:tr w:rsidR="00342230" w:rsidRPr="00342230" w14:paraId="1909C240" w14:textId="77777777" w:rsidTr="00B26EC4">
        <w:trPr>
          <w:tblHeader/>
          <w:tblCellSpacing w:w="15" w:type="dxa"/>
        </w:trPr>
        <w:tc>
          <w:tcPr>
            <w:tcW w:w="6471" w:type="dxa"/>
            <w:vAlign w:val="center"/>
            <w:hideMark/>
          </w:tcPr>
          <w:p w14:paraId="5CF01FAC" w14:textId="1F9927FE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="00B26EC4">
              <w:rPr>
                <w:iCs/>
              </w:rPr>
              <w:t xml:space="preserve"> / Data</w:t>
            </w:r>
          </w:p>
        </w:tc>
        <w:tc>
          <w:tcPr>
            <w:tcW w:w="1927" w:type="dxa"/>
            <w:vAlign w:val="center"/>
            <w:hideMark/>
          </w:tcPr>
          <w:p w14:paraId="02FC02F2" w14:textId="6CCEE825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>
              <w:rPr>
                <w:iCs/>
              </w:rPr>
              <w:t xml:space="preserve"> </w:t>
            </w:r>
            <w:proofErr w:type="spellStart"/>
            <w:r w:rsidR="00B26EC4">
              <w:rPr>
                <w:iCs/>
              </w:rPr>
              <w:t>podatkov</w:t>
            </w:r>
            <w:proofErr w:type="spellEnd"/>
            <w:r w:rsidR="00B26EC4">
              <w:rPr>
                <w:iCs/>
              </w:rPr>
              <w:t xml:space="preserve"> / Data entry</w:t>
            </w:r>
          </w:p>
        </w:tc>
      </w:tr>
      <w:tr w:rsidR="00342230" w:rsidRPr="00342230" w14:paraId="34E4C879" w14:textId="77777777" w:rsidTr="00B26EC4">
        <w:trPr>
          <w:tblCellSpacing w:w="15" w:type="dxa"/>
        </w:trPr>
        <w:tc>
          <w:tcPr>
            <w:tcW w:w="6471" w:type="dxa"/>
            <w:vAlign w:val="center"/>
            <w:hideMark/>
          </w:tcPr>
          <w:p w14:paraId="266DDDE8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Število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potnikov</w:t>
            </w:r>
            <w:proofErr w:type="spellEnd"/>
            <w:r w:rsidRPr="00342230">
              <w:rPr>
                <w:iCs/>
              </w:rPr>
              <w:t xml:space="preserve"> / </w:t>
            </w:r>
            <w:r w:rsidRPr="00B26EC4">
              <w:rPr>
                <w:iCs/>
              </w:rPr>
              <w:t>Number of Passengers</w:t>
            </w:r>
          </w:p>
        </w:tc>
        <w:tc>
          <w:tcPr>
            <w:tcW w:w="1927" w:type="dxa"/>
            <w:vAlign w:val="center"/>
            <w:hideMark/>
          </w:tcPr>
          <w:p w14:paraId="5FE6D0CA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6F9C40B" w14:textId="77777777" w:rsidTr="00B26EC4">
        <w:trPr>
          <w:tblCellSpacing w:w="15" w:type="dxa"/>
        </w:trPr>
        <w:tc>
          <w:tcPr>
            <w:tcW w:w="6471" w:type="dxa"/>
            <w:vAlign w:val="center"/>
            <w:hideMark/>
          </w:tcPr>
          <w:p w14:paraId="47EBA3CC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Ime,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kontaktni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zakupnika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letala</w:t>
            </w:r>
            <w:proofErr w:type="spellEnd"/>
            <w:r w:rsidRPr="00342230">
              <w:rPr>
                <w:iCs/>
              </w:rPr>
              <w:t xml:space="preserve"> / </w:t>
            </w:r>
            <w:r w:rsidRPr="00342230">
              <w:rPr>
                <w:b/>
                <w:bCs/>
                <w:iCs/>
              </w:rPr>
              <w:t xml:space="preserve">Name, Address and </w:t>
            </w:r>
            <w:r w:rsidRPr="00B26EC4">
              <w:rPr>
                <w:iCs/>
              </w:rPr>
              <w:t>Contact Details of the Charterer</w:t>
            </w:r>
          </w:p>
        </w:tc>
        <w:tc>
          <w:tcPr>
            <w:tcW w:w="1927" w:type="dxa"/>
            <w:vAlign w:val="center"/>
            <w:hideMark/>
          </w:tcPr>
          <w:p w14:paraId="35F79AC8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5F48F7E8" w14:textId="77777777" w:rsidR="00B26EC4" w:rsidRPr="00342230" w:rsidRDefault="00B26EC4" w:rsidP="00342230">
      <w:pPr>
        <w:rPr>
          <w:iCs/>
        </w:rPr>
      </w:pPr>
    </w:p>
    <w:p w14:paraId="261C1C3F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TOVORNI LET</w:t>
      </w:r>
    </w:p>
    <w:p w14:paraId="1F7468DE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CARGO FLIGHT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2114"/>
      </w:tblGrid>
      <w:tr w:rsidR="00342230" w:rsidRPr="00342230" w14:paraId="215CE7B9" w14:textId="77777777" w:rsidTr="00B26EC4">
        <w:trPr>
          <w:tblHeader/>
          <w:tblCellSpacing w:w="15" w:type="dxa"/>
        </w:trPr>
        <w:tc>
          <w:tcPr>
            <w:tcW w:w="6329" w:type="dxa"/>
            <w:vAlign w:val="center"/>
            <w:hideMark/>
          </w:tcPr>
          <w:p w14:paraId="4FE7C72B" w14:textId="480313D0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="00B26EC4" w:rsidRPr="00B26EC4">
              <w:rPr>
                <w:iCs/>
              </w:rPr>
              <w:t xml:space="preserve"> / Data</w:t>
            </w:r>
          </w:p>
        </w:tc>
        <w:tc>
          <w:tcPr>
            <w:tcW w:w="2069" w:type="dxa"/>
            <w:vAlign w:val="center"/>
            <w:hideMark/>
          </w:tcPr>
          <w:p w14:paraId="09D09125" w14:textId="703A8CF5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>
              <w:rPr>
                <w:iCs/>
              </w:rPr>
              <w:t xml:space="preserve"> </w:t>
            </w:r>
            <w:proofErr w:type="spellStart"/>
            <w:r w:rsidR="00B26EC4">
              <w:rPr>
                <w:iCs/>
              </w:rPr>
              <w:t>podatkov</w:t>
            </w:r>
            <w:proofErr w:type="spellEnd"/>
            <w:r w:rsidR="00B26EC4">
              <w:rPr>
                <w:iCs/>
              </w:rPr>
              <w:t xml:space="preserve"> / Data entry</w:t>
            </w:r>
          </w:p>
        </w:tc>
      </w:tr>
      <w:tr w:rsidR="00342230" w:rsidRPr="00342230" w14:paraId="534CE3D6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04326F4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Vrsta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tovora</w:t>
            </w:r>
            <w:proofErr w:type="spellEnd"/>
            <w:r w:rsidRPr="00342230">
              <w:rPr>
                <w:iCs/>
              </w:rPr>
              <w:t xml:space="preserve"> / </w:t>
            </w:r>
            <w:r w:rsidRPr="00B26EC4">
              <w:rPr>
                <w:iCs/>
              </w:rPr>
              <w:t>Nature of Cargo</w:t>
            </w:r>
          </w:p>
        </w:tc>
        <w:tc>
          <w:tcPr>
            <w:tcW w:w="2069" w:type="dxa"/>
            <w:vAlign w:val="center"/>
            <w:hideMark/>
          </w:tcPr>
          <w:p w14:paraId="1DE41D83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5621F98B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47CD59E4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Nevarno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blago</w:t>
            </w:r>
            <w:proofErr w:type="spellEnd"/>
            <w:r w:rsidRPr="00342230">
              <w:rPr>
                <w:iCs/>
              </w:rPr>
              <w:t xml:space="preserve"> (</w:t>
            </w:r>
            <w:proofErr w:type="spellStart"/>
            <w:r w:rsidRPr="00342230">
              <w:rPr>
                <w:iCs/>
              </w:rPr>
              <w:t>opis</w:t>
            </w:r>
            <w:proofErr w:type="spellEnd"/>
            <w:r w:rsidRPr="00342230">
              <w:rPr>
                <w:iCs/>
              </w:rPr>
              <w:t xml:space="preserve"> po </w:t>
            </w:r>
            <w:proofErr w:type="spellStart"/>
            <w:r w:rsidRPr="00342230">
              <w:rPr>
                <w:iCs/>
              </w:rPr>
              <w:t>klasifikacijskem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sistemu</w:t>
            </w:r>
            <w:proofErr w:type="spellEnd"/>
            <w:r w:rsidRPr="00342230">
              <w:rPr>
                <w:iCs/>
              </w:rPr>
              <w:t xml:space="preserve"> ZN – UN </w:t>
            </w: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Pr="00342230">
              <w:rPr>
                <w:iCs/>
              </w:rPr>
              <w:t xml:space="preserve">) / </w:t>
            </w:r>
            <w:r w:rsidRPr="00B26EC4">
              <w:rPr>
                <w:iCs/>
              </w:rPr>
              <w:t>Dangerous Goods (Description According to the UN Classification System)</w:t>
            </w:r>
          </w:p>
        </w:tc>
        <w:tc>
          <w:tcPr>
            <w:tcW w:w="2069" w:type="dxa"/>
            <w:vAlign w:val="center"/>
            <w:hideMark/>
          </w:tcPr>
          <w:p w14:paraId="2BFE4ECE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32D553E0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706F38FD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Pravilno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ime</w:t>
            </w:r>
            <w:proofErr w:type="spellEnd"/>
            <w:r w:rsidRPr="00342230">
              <w:rPr>
                <w:iCs/>
              </w:rPr>
              <w:t xml:space="preserve"> za </w:t>
            </w:r>
            <w:proofErr w:type="spellStart"/>
            <w:r w:rsidRPr="00342230">
              <w:rPr>
                <w:iCs/>
              </w:rPr>
              <w:t>odpremo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Proper Shipping Name</w:t>
            </w:r>
          </w:p>
        </w:tc>
        <w:tc>
          <w:tcPr>
            <w:tcW w:w="2069" w:type="dxa"/>
            <w:vAlign w:val="center"/>
            <w:hideMark/>
          </w:tcPr>
          <w:p w14:paraId="75EA2689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9AB15AE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3CFF86D3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Ime,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kontaktni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zakupnika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letala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Name, Address and Contact Details of the Charterer</w:t>
            </w:r>
          </w:p>
        </w:tc>
        <w:tc>
          <w:tcPr>
            <w:tcW w:w="2069" w:type="dxa"/>
            <w:vAlign w:val="center"/>
            <w:hideMark/>
          </w:tcPr>
          <w:p w14:paraId="31E42D50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100FC24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536B6FD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Pošiljatelj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Consignor</w:t>
            </w:r>
          </w:p>
        </w:tc>
        <w:tc>
          <w:tcPr>
            <w:tcW w:w="2069" w:type="dxa"/>
            <w:vAlign w:val="center"/>
            <w:hideMark/>
          </w:tcPr>
          <w:p w14:paraId="5BAEEE83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51AAFBE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7DD5E823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Prejemnik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Consignee</w:t>
            </w:r>
          </w:p>
        </w:tc>
        <w:tc>
          <w:tcPr>
            <w:tcW w:w="2069" w:type="dxa"/>
            <w:vAlign w:val="center"/>
            <w:hideMark/>
          </w:tcPr>
          <w:p w14:paraId="1237789C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1BD4F945" w14:textId="672C1A60" w:rsidR="00342230" w:rsidRPr="00342230" w:rsidRDefault="00342230" w:rsidP="00342230">
      <w:pPr>
        <w:rPr>
          <w:iCs/>
        </w:rPr>
      </w:pPr>
    </w:p>
    <w:p w14:paraId="5221A149" w14:textId="77777777" w:rsidR="00DE1698" w:rsidRDefault="00DE1698" w:rsidP="00342230">
      <w:pPr>
        <w:rPr>
          <w:iCs/>
        </w:rPr>
      </w:pPr>
    </w:p>
    <w:p w14:paraId="546B9F9C" w14:textId="3163863D" w:rsidR="00342230" w:rsidRPr="000A0595" w:rsidRDefault="00342230" w:rsidP="00342230">
      <w:pPr>
        <w:rPr>
          <w:iCs/>
        </w:rPr>
      </w:pPr>
      <w:r w:rsidRPr="000A0595">
        <w:rPr>
          <w:iCs/>
        </w:rPr>
        <w:lastRenderedPageBreak/>
        <w:t>PRILOGE</w:t>
      </w:r>
    </w:p>
    <w:p w14:paraId="3FD711D1" w14:textId="77777777" w:rsidR="00342230" w:rsidRDefault="00342230" w:rsidP="00342230">
      <w:pPr>
        <w:rPr>
          <w:iCs/>
        </w:rPr>
      </w:pPr>
      <w:r w:rsidRPr="000A0595">
        <w:rPr>
          <w:iCs/>
        </w:rPr>
        <w:t>ATTACHMENTS (mark where applicable)</w:t>
      </w:r>
    </w:p>
    <w:p w14:paraId="7A48204A" w14:textId="77777777" w:rsidR="000A0595" w:rsidRPr="000A0595" w:rsidRDefault="000A0595" w:rsidP="00342230">
      <w:pPr>
        <w:rPr>
          <w:iCs/>
        </w:rPr>
      </w:pPr>
    </w:p>
    <w:p w14:paraId="38D35937" w14:textId="3367A71B" w:rsidR="00342230" w:rsidRPr="00342230" w:rsidRDefault="00342230" w:rsidP="000A0595">
      <w:pPr>
        <w:jc w:val="both"/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zavarovanju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odgovornosti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tujega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letalskega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tujega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operatorja</w:t>
      </w:r>
      <w:proofErr w:type="spellEnd"/>
      <w:r w:rsidRPr="00342230">
        <w:rPr>
          <w:iCs/>
        </w:rPr>
        <w:t xml:space="preserve"> za </w:t>
      </w:r>
      <w:proofErr w:type="spellStart"/>
      <w:r w:rsidRPr="00342230">
        <w:rPr>
          <w:rFonts w:cs="Arial"/>
          <w:iCs/>
        </w:rPr>
        <w:t>š</w:t>
      </w:r>
      <w:r w:rsidRPr="00342230">
        <w:rPr>
          <w:iCs/>
        </w:rPr>
        <w:t>kodo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povzro</w:t>
      </w:r>
      <w:r w:rsidRPr="00342230">
        <w:rPr>
          <w:rFonts w:cs="Arial"/>
          <w:iCs/>
        </w:rPr>
        <w:t>č</w:t>
      </w:r>
      <w:r w:rsidRPr="00342230">
        <w:rPr>
          <w:iCs/>
        </w:rPr>
        <w:t>eno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potnikom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prtljagi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tovoru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po</w:t>
      </w:r>
      <w:r w:rsidRPr="00342230">
        <w:rPr>
          <w:rFonts w:cs="Arial"/>
          <w:iCs/>
        </w:rPr>
        <w:t>š</w:t>
      </w:r>
      <w:r w:rsidRPr="00342230">
        <w:rPr>
          <w:iCs/>
        </w:rPr>
        <w:t>ti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tretjim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osebam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skladno</w:t>
      </w:r>
      <w:proofErr w:type="spellEnd"/>
      <w:r w:rsidRPr="00342230">
        <w:rPr>
          <w:iCs/>
        </w:rPr>
        <w:t xml:space="preserve"> z </w:t>
      </w:r>
      <w:proofErr w:type="spellStart"/>
      <w:r w:rsidRPr="00342230">
        <w:rPr>
          <w:iCs/>
        </w:rPr>
        <w:t>Uredbo</w:t>
      </w:r>
      <w:proofErr w:type="spellEnd"/>
      <w:r w:rsidRPr="00342230">
        <w:rPr>
          <w:iCs/>
        </w:rPr>
        <w:t xml:space="preserve"> (E</w:t>
      </w:r>
      <w:r w:rsidR="00D02D96">
        <w:rPr>
          <w:iCs/>
        </w:rPr>
        <w:t>C</w:t>
      </w:r>
      <w:r w:rsidRPr="00342230">
        <w:rPr>
          <w:iCs/>
        </w:rPr>
        <w:t xml:space="preserve">) </w:t>
      </w:r>
      <w:proofErr w:type="spellStart"/>
      <w:r w:rsidRPr="00342230">
        <w:rPr>
          <w:rFonts w:cs="Arial"/>
          <w:iCs/>
        </w:rPr>
        <w:t>š</w:t>
      </w:r>
      <w:r w:rsidRPr="00342230">
        <w:rPr>
          <w:iCs/>
        </w:rPr>
        <w:t>t</w:t>
      </w:r>
      <w:proofErr w:type="spellEnd"/>
      <w:r w:rsidRPr="00342230">
        <w:rPr>
          <w:iCs/>
        </w:rPr>
        <w:t>. 785/2004 (</w:t>
      </w:r>
      <w:proofErr w:type="spellStart"/>
      <w:r w:rsidRPr="00342230">
        <w:rPr>
          <w:iCs/>
        </w:rPr>
        <w:t>veljavno</w:t>
      </w:r>
      <w:proofErr w:type="spellEnd"/>
      <w:r w:rsidRPr="00342230">
        <w:rPr>
          <w:iCs/>
        </w:rPr>
        <w:t xml:space="preserve"> za </w:t>
      </w:r>
      <w:proofErr w:type="spellStart"/>
      <w:r w:rsidRPr="00342230">
        <w:rPr>
          <w:iCs/>
        </w:rPr>
        <w:t>Slovenijo</w:t>
      </w:r>
      <w:proofErr w:type="spellEnd"/>
      <w:r w:rsidRPr="00342230">
        <w:rPr>
          <w:iCs/>
        </w:rPr>
        <w:t xml:space="preserve">, EU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svet</w:t>
      </w:r>
      <w:proofErr w:type="spellEnd"/>
      <w:r w:rsidRPr="00342230">
        <w:rPr>
          <w:iCs/>
        </w:rPr>
        <w:t xml:space="preserve">), z </w:t>
      </w:r>
      <w:proofErr w:type="spellStart"/>
      <w:r w:rsidRPr="00342230">
        <w:rPr>
          <w:iCs/>
        </w:rPr>
        <w:t>navedbo</w:t>
      </w:r>
      <w:proofErr w:type="spellEnd"/>
      <w:r w:rsidRPr="00342230">
        <w:rPr>
          <w:iCs/>
        </w:rPr>
        <w:t xml:space="preserve">, da je </w:t>
      </w:r>
      <w:proofErr w:type="spellStart"/>
      <w:r w:rsidRPr="00342230">
        <w:rPr>
          <w:iCs/>
        </w:rPr>
        <w:t>zavarovanje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skladno</w:t>
      </w:r>
      <w:proofErr w:type="spellEnd"/>
      <w:r w:rsidRPr="00342230">
        <w:rPr>
          <w:iCs/>
        </w:rPr>
        <w:t xml:space="preserve"> s 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lenoma</w:t>
      </w:r>
      <w:proofErr w:type="spellEnd"/>
      <w:r w:rsidRPr="00342230">
        <w:rPr>
          <w:iCs/>
        </w:rPr>
        <w:t xml:space="preserve"> 6 in 7 </w:t>
      </w:r>
      <w:proofErr w:type="spellStart"/>
      <w:r w:rsidRPr="00342230">
        <w:rPr>
          <w:iCs/>
        </w:rPr>
        <w:t>navedene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uredbe</w:t>
      </w:r>
      <w:proofErr w:type="spellEnd"/>
      <w:r w:rsidR="000A0595">
        <w:rPr>
          <w:iCs/>
        </w:rPr>
        <w:t xml:space="preserve"> / </w:t>
      </w:r>
      <w:r w:rsidR="000A0595" w:rsidRPr="000A0595">
        <w:rPr>
          <w:iCs/>
        </w:rPr>
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</w:r>
    </w:p>
    <w:p w14:paraId="1F12681A" w14:textId="3EDCE6CC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Dovoljenje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operatorja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tretje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</w:t>
      </w:r>
      <w:r w:rsidRPr="00342230">
        <w:rPr>
          <w:rFonts w:cs="Arial"/>
          <w:iCs/>
        </w:rPr>
        <w:t>ž</w:t>
      </w:r>
      <w:r w:rsidRPr="00342230">
        <w:rPr>
          <w:iCs/>
        </w:rPr>
        <w:t>ave</w:t>
      </w:r>
      <w:proofErr w:type="spellEnd"/>
      <w:r w:rsidRPr="00342230">
        <w:rPr>
          <w:iCs/>
        </w:rPr>
        <w:t xml:space="preserve"> (TCO) / </w:t>
      </w:r>
      <w:r w:rsidRPr="000A0595">
        <w:rPr>
          <w:iCs/>
        </w:rPr>
        <w:t xml:space="preserve">Third Country Operator </w:t>
      </w:r>
      <w:proofErr w:type="spellStart"/>
      <w:r w:rsidR="000A0595">
        <w:rPr>
          <w:iCs/>
        </w:rPr>
        <w:t>Authorisation</w:t>
      </w:r>
      <w:proofErr w:type="spellEnd"/>
    </w:p>
    <w:p w14:paraId="20306E1C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letalskega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(AOC) / </w:t>
      </w:r>
      <w:r w:rsidRPr="000A0595">
        <w:rPr>
          <w:iCs/>
        </w:rPr>
        <w:t>Air Operator Certificate</w:t>
      </w:r>
    </w:p>
    <w:p w14:paraId="7CFCF8A4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Operativna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licenca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drugo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enakovredno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dovoljenje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 xml:space="preserve">Operating </w:t>
      </w:r>
      <w:proofErr w:type="spellStart"/>
      <w:r w:rsidRPr="000A0595">
        <w:rPr>
          <w:iCs/>
        </w:rPr>
        <w:t>Licence</w:t>
      </w:r>
      <w:proofErr w:type="spellEnd"/>
      <w:r w:rsidRPr="000A0595">
        <w:rPr>
          <w:iCs/>
        </w:rPr>
        <w:t xml:space="preserve"> or Equivalent Permit</w:t>
      </w:r>
    </w:p>
    <w:p w14:paraId="0FDBAEEE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registraciji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Certificate of Registration</w:t>
      </w:r>
    </w:p>
    <w:p w14:paraId="79D2A3F8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plovnosti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Certificate of Airworthiness</w:t>
      </w:r>
    </w:p>
    <w:p w14:paraId="20E95430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pregledu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plovnosti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Airworthiness Review Certificate</w:t>
      </w:r>
    </w:p>
    <w:p w14:paraId="324F68EA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hrupu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Noise Certificate</w:t>
      </w:r>
    </w:p>
    <w:p w14:paraId="2B78AAAE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Tovorni</w:t>
      </w:r>
      <w:proofErr w:type="spellEnd"/>
      <w:r w:rsidRPr="00342230">
        <w:rPr>
          <w:iCs/>
        </w:rPr>
        <w:t xml:space="preserve"> list / </w:t>
      </w:r>
      <w:r w:rsidRPr="000A0595">
        <w:rPr>
          <w:iCs/>
        </w:rPr>
        <w:t>Air Waybill</w:t>
      </w:r>
    </w:p>
    <w:p w14:paraId="4F38AE9A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Pogodba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zakupu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</w:t>
      </w:r>
      <w:proofErr w:type="spellEnd"/>
      <w:r w:rsidRPr="00342230">
        <w:rPr>
          <w:iCs/>
        </w:rPr>
        <w:t xml:space="preserve"> (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arterska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pogodba</w:t>
      </w:r>
      <w:proofErr w:type="spellEnd"/>
      <w:r w:rsidRPr="00342230">
        <w:rPr>
          <w:iCs/>
        </w:rPr>
        <w:t xml:space="preserve">) / </w:t>
      </w:r>
      <w:r w:rsidRPr="000A0595">
        <w:rPr>
          <w:iCs/>
        </w:rPr>
        <w:t>Charter Agreement or Equivalent Document</w:t>
      </w:r>
    </w:p>
    <w:p w14:paraId="4C8F182C" w14:textId="0A55617B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="00D02D96">
        <w:rPr>
          <w:iCs/>
        </w:rPr>
        <w:t>i</w:t>
      </w:r>
      <w:r w:rsidRPr="00342230">
        <w:rPr>
          <w:iCs/>
        </w:rPr>
        <w:t>menovanj</w:t>
      </w:r>
      <w:r w:rsidR="00D02D96">
        <w:rPr>
          <w:iCs/>
        </w:rPr>
        <w:t>e</w:t>
      </w:r>
      <w:proofErr w:type="spellEnd"/>
      <w:r w:rsidRPr="00342230">
        <w:rPr>
          <w:iCs/>
        </w:rPr>
        <w:t xml:space="preserve"> za </w:t>
      </w:r>
      <w:r w:rsidR="00D02D96">
        <w:rPr>
          <w:iCs/>
        </w:rPr>
        <w:t xml:space="preserve">ACC3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ACC3 Designation for Cargo/Mail</w:t>
      </w:r>
    </w:p>
    <w:p w14:paraId="289F1BBD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Izjava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</w:t>
      </w:r>
      <w:r w:rsidRPr="00342230">
        <w:rPr>
          <w:rFonts w:cs="Arial"/>
          <w:iCs/>
        </w:rPr>
        <w:t>š</w:t>
      </w:r>
      <w:r w:rsidRPr="00342230">
        <w:rPr>
          <w:iCs/>
        </w:rPr>
        <w:t>iljatelja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nevarnem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blagu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Shipper's Declaration for Dangerous Goods</w:t>
      </w:r>
    </w:p>
    <w:p w14:paraId="7AF7EDA2" w14:textId="3B8EFEF8" w:rsidR="00342230" w:rsidRPr="00342230" w:rsidRDefault="00342230" w:rsidP="00342230">
      <w:pPr>
        <w:rPr>
          <w:iCs/>
        </w:rPr>
      </w:pPr>
    </w:p>
    <w:p w14:paraId="1464671A" w14:textId="77777777" w:rsidR="00342230" w:rsidRPr="00342230" w:rsidRDefault="00342230" w:rsidP="00D02D96">
      <w:pPr>
        <w:jc w:val="both"/>
        <w:rPr>
          <w:iCs/>
        </w:rPr>
      </w:pPr>
      <w:proofErr w:type="spellStart"/>
      <w:r w:rsidRPr="00342230">
        <w:rPr>
          <w:iCs/>
        </w:rPr>
        <w:t>Izjavljam</w:t>
      </w:r>
      <w:proofErr w:type="spellEnd"/>
      <w:r w:rsidRPr="00342230">
        <w:rPr>
          <w:iCs/>
        </w:rPr>
        <w:t xml:space="preserve">, da so </w:t>
      </w:r>
      <w:proofErr w:type="spellStart"/>
      <w:r w:rsidRPr="00342230">
        <w:rPr>
          <w:iCs/>
        </w:rPr>
        <w:t>vsi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zgoraj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navedeni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podatki</w:t>
      </w:r>
      <w:proofErr w:type="spellEnd"/>
      <w:r w:rsidRPr="00342230">
        <w:rPr>
          <w:iCs/>
        </w:rPr>
        <w:t xml:space="preserve"> ter </w:t>
      </w:r>
      <w:proofErr w:type="spellStart"/>
      <w:r w:rsidRPr="00342230">
        <w:rPr>
          <w:iCs/>
        </w:rPr>
        <w:t>podatki</w:t>
      </w:r>
      <w:proofErr w:type="spellEnd"/>
      <w:r w:rsidRPr="00342230">
        <w:rPr>
          <w:iCs/>
        </w:rPr>
        <w:t xml:space="preserve"> v </w:t>
      </w:r>
      <w:proofErr w:type="spellStart"/>
      <w:r w:rsidRPr="00342230">
        <w:rPr>
          <w:iCs/>
        </w:rPr>
        <w:t>prilogah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priloženih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temu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obrazcu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resnični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pravilni</w:t>
      </w:r>
      <w:proofErr w:type="spellEnd"/>
      <w:r w:rsidRPr="00342230">
        <w:rPr>
          <w:iCs/>
        </w:rPr>
        <w:t>.</w:t>
      </w:r>
    </w:p>
    <w:p w14:paraId="310838A4" w14:textId="77777777" w:rsidR="002F1A0D" w:rsidRPr="00C47265" w:rsidRDefault="002F1A0D" w:rsidP="002F1A0D">
      <w:pPr>
        <w:jc w:val="both"/>
        <w:rPr>
          <w:rFonts w:cs="Arial"/>
          <w:bCs/>
          <w:szCs w:val="20"/>
          <w:lang w:val="sl-SI"/>
        </w:rPr>
      </w:pPr>
      <w:r w:rsidRPr="00C47265">
        <w:rPr>
          <w:rFonts w:cs="Arial"/>
          <w:bCs/>
          <w:szCs w:val="20"/>
          <w:lang w:val="cs-CZ"/>
        </w:rPr>
        <w:t>I hereby declare that all information provided above and in the attachments submitted with this application is true and correct.</w:t>
      </w:r>
    </w:p>
    <w:p w14:paraId="46F469D3" w14:textId="77777777" w:rsidR="002F1A0D" w:rsidRPr="00342230" w:rsidRDefault="002F1A0D" w:rsidP="00342230">
      <w:pPr>
        <w:rPr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2"/>
      </w:tblGrid>
      <w:tr w:rsidR="002E0E14" w:rsidRPr="00342230" w14:paraId="7407C103" w14:textId="311A95A8" w:rsidTr="000A05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DE0F75" w14:textId="6786BA7B" w:rsidR="002E0E14" w:rsidRPr="00342230" w:rsidRDefault="002E0E14" w:rsidP="00342230">
            <w:pPr>
              <w:rPr>
                <w:b/>
                <w:bCs/>
                <w:iCs/>
              </w:rPr>
            </w:pPr>
            <w:r w:rsidRPr="00342230">
              <w:rPr>
                <w:b/>
                <w:bCs/>
                <w:iCs/>
              </w:rPr>
              <w:t xml:space="preserve">Ime </w:t>
            </w:r>
            <w:proofErr w:type="spellStart"/>
            <w:r w:rsidRPr="00342230">
              <w:rPr>
                <w:b/>
                <w:bCs/>
                <w:iCs/>
              </w:rPr>
              <w:t>pooblaščene</w:t>
            </w:r>
            <w:proofErr w:type="spellEnd"/>
            <w:r w:rsidRPr="00342230">
              <w:rPr>
                <w:b/>
                <w:bCs/>
                <w:iCs/>
              </w:rPr>
              <w:t xml:space="preserve"> </w:t>
            </w:r>
            <w:proofErr w:type="spellStart"/>
            <w:r w:rsidRPr="00342230">
              <w:rPr>
                <w:b/>
                <w:bCs/>
                <w:iCs/>
              </w:rPr>
              <w:t>osebe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r w:rsidRPr="000A0595">
              <w:rPr>
                <w:iCs/>
              </w:rPr>
              <w:t>/ Name of Authorized Signatory</w:t>
            </w:r>
          </w:p>
        </w:tc>
      </w:tr>
      <w:tr w:rsidR="002E0E14" w:rsidRPr="00342230" w14:paraId="1A011F0A" w14:textId="753B4DC2" w:rsidTr="000A0595">
        <w:trPr>
          <w:tblHeader/>
          <w:tblCellSpacing w:w="15" w:type="dxa"/>
        </w:trPr>
        <w:tc>
          <w:tcPr>
            <w:tcW w:w="0" w:type="auto"/>
            <w:vAlign w:val="center"/>
          </w:tcPr>
          <w:p w14:paraId="512329F5" w14:textId="77777777" w:rsidR="002E0E14" w:rsidRPr="00342230" w:rsidRDefault="002E0E14" w:rsidP="00342230">
            <w:pPr>
              <w:rPr>
                <w:b/>
                <w:bCs/>
                <w:iCs/>
              </w:rPr>
            </w:pPr>
          </w:p>
        </w:tc>
      </w:tr>
      <w:tr w:rsidR="002E0E14" w:rsidRPr="00342230" w14:paraId="4FA97F5A" w14:textId="7EBA8192" w:rsidTr="000A05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11794" w14:textId="77777777" w:rsidR="002E0E14" w:rsidRDefault="002E0E14" w:rsidP="000A0595">
            <w:pPr>
              <w:rPr>
                <w:b/>
                <w:bCs/>
                <w:iCs/>
              </w:rPr>
            </w:pPr>
          </w:p>
          <w:p w14:paraId="6884928A" w14:textId="6BA4337A" w:rsidR="002E0E14" w:rsidRPr="00342230" w:rsidRDefault="002E0E14" w:rsidP="000A0595">
            <w:pPr>
              <w:rPr>
                <w:b/>
                <w:bCs/>
                <w:iCs/>
              </w:rPr>
            </w:pPr>
            <w:proofErr w:type="spellStart"/>
            <w:r w:rsidRPr="00342230">
              <w:rPr>
                <w:b/>
                <w:bCs/>
                <w:iCs/>
              </w:rPr>
              <w:t>Podpis</w:t>
            </w:r>
            <w:proofErr w:type="spellEnd"/>
            <w:r>
              <w:rPr>
                <w:b/>
                <w:bCs/>
                <w:iCs/>
              </w:rPr>
              <w:t xml:space="preserve"> / </w:t>
            </w:r>
            <w:r w:rsidRPr="00342230">
              <w:rPr>
                <w:b/>
                <w:bCs/>
                <w:iCs/>
              </w:rPr>
              <w:t>Signature</w:t>
            </w:r>
          </w:p>
        </w:tc>
      </w:tr>
    </w:tbl>
    <w:p w14:paraId="3487750A" w14:textId="1557BEBE" w:rsidR="00342230" w:rsidRPr="00342230" w:rsidRDefault="00342230" w:rsidP="00342230">
      <w:pPr>
        <w:rPr>
          <w:iCs/>
        </w:rPr>
      </w:pPr>
    </w:p>
    <w:p w14:paraId="4BA1D633" w14:textId="1BD2BBC2" w:rsidR="00342230" w:rsidRPr="00342230" w:rsidRDefault="00342230" w:rsidP="00342230">
      <w:pPr>
        <w:rPr>
          <w:iCs/>
        </w:rPr>
      </w:pPr>
      <w:proofErr w:type="spellStart"/>
      <w:r w:rsidRPr="000A0595">
        <w:rPr>
          <w:iCs/>
        </w:rPr>
        <w:t>Elektronski</w:t>
      </w:r>
      <w:proofErr w:type="spellEnd"/>
      <w:r w:rsidRPr="000A0595">
        <w:rPr>
          <w:iCs/>
        </w:rPr>
        <w:t xml:space="preserve"> </w:t>
      </w:r>
      <w:proofErr w:type="spellStart"/>
      <w:r w:rsidRPr="000A0595">
        <w:rPr>
          <w:iCs/>
        </w:rPr>
        <w:t>naslov</w:t>
      </w:r>
      <w:proofErr w:type="spellEnd"/>
      <w:r w:rsidRPr="000A0595">
        <w:rPr>
          <w:iCs/>
        </w:rPr>
        <w:t xml:space="preserve"> za </w:t>
      </w:r>
      <w:proofErr w:type="spellStart"/>
      <w:r w:rsidRPr="000A0595">
        <w:rPr>
          <w:iCs/>
        </w:rPr>
        <w:t>pošiljanje</w:t>
      </w:r>
      <w:proofErr w:type="spellEnd"/>
      <w:r w:rsidRPr="000A0595">
        <w:rPr>
          <w:iCs/>
        </w:rPr>
        <w:t xml:space="preserve">: </w:t>
      </w:r>
      <w:hyperlink r:id="rId10" w:history="1">
        <w:r w:rsidR="00515223" w:rsidRPr="00060CB5">
          <w:rPr>
            <w:rStyle w:val="Hiperpovezava"/>
            <w:iCs/>
          </w:rPr>
          <w:t>gp.mzi@gov.si</w:t>
        </w:r>
      </w:hyperlink>
      <w:r w:rsidR="00DE1698">
        <w:t xml:space="preserve">, </w:t>
      </w:r>
      <w:hyperlink r:id="rId11" w:history="1">
        <w:r w:rsidRPr="00342230">
          <w:rPr>
            <w:rStyle w:val="Hiperpovezava"/>
            <w:iCs/>
          </w:rPr>
          <w:t>mzi.flightpermits@gov.si</w:t>
        </w:r>
      </w:hyperlink>
    </w:p>
    <w:p w14:paraId="1AA34D01" w14:textId="5101E0C5" w:rsidR="00342230" w:rsidRDefault="00342230" w:rsidP="00342230">
      <w:r w:rsidRPr="000A0595">
        <w:rPr>
          <w:iCs/>
        </w:rPr>
        <w:t>Send to:</w:t>
      </w:r>
      <w:r w:rsidR="00515223">
        <w:rPr>
          <w:iCs/>
        </w:rPr>
        <w:t xml:space="preserve"> </w:t>
      </w:r>
      <w:hyperlink r:id="rId12" w:history="1">
        <w:r w:rsidR="00515223" w:rsidRPr="00060CB5">
          <w:rPr>
            <w:rStyle w:val="Hiperpovezava"/>
            <w:iCs/>
          </w:rPr>
          <w:t>gp.mzi@gov.si</w:t>
        </w:r>
      </w:hyperlink>
      <w:r w:rsidR="00DE1698">
        <w:t xml:space="preserve">, </w:t>
      </w:r>
      <w:hyperlink r:id="rId13" w:history="1">
        <w:r w:rsidRPr="00342230">
          <w:rPr>
            <w:rStyle w:val="Hiperpovezava"/>
            <w:iCs/>
          </w:rPr>
          <w:t>mzi.flightpermits@gov.si</w:t>
        </w:r>
      </w:hyperlink>
    </w:p>
    <w:p w14:paraId="1DB56B1A" w14:textId="77777777" w:rsidR="00DE1698" w:rsidRPr="00342230" w:rsidRDefault="00DE1698" w:rsidP="00342230">
      <w:pPr>
        <w:rPr>
          <w:iCs/>
        </w:rPr>
      </w:pPr>
    </w:p>
    <w:p w14:paraId="05CDD71D" w14:textId="77777777" w:rsidR="00342230" w:rsidRPr="000A0595" w:rsidRDefault="00342230" w:rsidP="00342230">
      <w:pPr>
        <w:rPr>
          <w:iCs/>
        </w:rPr>
      </w:pPr>
      <w:proofErr w:type="spellStart"/>
      <w:r w:rsidRPr="000A0595">
        <w:rPr>
          <w:iCs/>
        </w:rPr>
        <w:t>Uradne</w:t>
      </w:r>
      <w:proofErr w:type="spellEnd"/>
      <w:r w:rsidRPr="000A0595">
        <w:rPr>
          <w:iCs/>
        </w:rPr>
        <w:t xml:space="preserve"> </w:t>
      </w:r>
      <w:proofErr w:type="spellStart"/>
      <w:r w:rsidRPr="000A0595">
        <w:rPr>
          <w:iCs/>
        </w:rPr>
        <w:t>ure</w:t>
      </w:r>
      <w:proofErr w:type="spellEnd"/>
      <w:r w:rsidRPr="000A0595">
        <w:rPr>
          <w:iCs/>
        </w:rPr>
        <w:t xml:space="preserve"> / Office Hours</w:t>
      </w:r>
    </w:p>
    <w:p w14:paraId="44C22C68" w14:textId="04BC8522" w:rsidR="00342230" w:rsidRPr="00342230" w:rsidRDefault="00342230" w:rsidP="00342230">
      <w:pPr>
        <w:numPr>
          <w:ilvl w:val="0"/>
          <w:numId w:val="9"/>
        </w:numPr>
        <w:rPr>
          <w:iCs/>
        </w:rPr>
      </w:pPr>
      <w:r w:rsidRPr="00342230">
        <w:rPr>
          <w:iCs/>
        </w:rPr>
        <w:t>Monday–Friday: 0</w:t>
      </w:r>
      <w:r w:rsidR="00DE1698">
        <w:rPr>
          <w:iCs/>
        </w:rPr>
        <w:t>9</w:t>
      </w:r>
      <w:r w:rsidRPr="00342230">
        <w:rPr>
          <w:iCs/>
        </w:rPr>
        <w:t>:00–15:00 LT</w:t>
      </w:r>
    </w:p>
    <w:p w14:paraId="682E6673" w14:textId="77777777" w:rsidR="00342230" w:rsidRPr="00342230" w:rsidRDefault="00342230" w:rsidP="00342230">
      <w:pPr>
        <w:numPr>
          <w:ilvl w:val="0"/>
          <w:numId w:val="9"/>
        </w:numPr>
        <w:rPr>
          <w:iCs/>
        </w:rPr>
      </w:pPr>
      <w:r w:rsidRPr="00342230">
        <w:rPr>
          <w:iCs/>
        </w:rPr>
        <w:t>Saturdays, Sundays and Public Holidays: 09:00–13:00 LT</w:t>
      </w:r>
    </w:p>
    <w:sectPr w:rsidR="00342230" w:rsidRPr="00342230" w:rsidSect="008F7564">
      <w:headerReference w:type="default" r:id="rId14"/>
      <w:headerReference w:type="first" r:id="rId15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7A9E" w14:textId="77777777" w:rsidR="002D7C07" w:rsidRDefault="002D7C07">
      <w:r>
        <w:separator/>
      </w:r>
    </w:p>
  </w:endnote>
  <w:endnote w:type="continuationSeparator" w:id="0">
    <w:p w14:paraId="24E4E5AE" w14:textId="77777777" w:rsidR="002D7C07" w:rsidRDefault="002D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123A" w14:textId="77777777" w:rsidR="002D7C07" w:rsidRDefault="002D7C07">
      <w:r>
        <w:separator/>
      </w:r>
    </w:p>
  </w:footnote>
  <w:footnote w:type="continuationSeparator" w:id="0">
    <w:p w14:paraId="089AC040" w14:textId="77777777" w:rsidR="002D7C07" w:rsidRDefault="002D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1FA4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A649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 w:cs="Arial"/>
        <w:sz w:val="22"/>
        <w:szCs w:val="22"/>
        <w:lang w:val="de-DE"/>
      </w:rPr>
    </w:pPr>
    <w:r w:rsidRPr="00CF1B1D">
      <w:rPr>
        <w:rFonts w:ascii="Republika" w:hAnsi="Republika"/>
        <w:noProof/>
      </w:rPr>
      <w:drawing>
        <wp:anchor distT="0" distB="0" distL="114300" distR="114300" simplePos="0" relativeHeight="251659264" behindDoc="0" locked="0" layoutInCell="1" allowOverlap="1" wp14:anchorId="34A85553" wp14:editId="38DE1244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46577234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B1D">
      <w:rPr>
        <w:rFonts w:ascii="Republika" w:hAnsi="Republika" w:cs="Arial"/>
        <w:sz w:val="22"/>
        <w:szCs w:val="22"/>
        <w:lang w:val="de-DE"/>
      </w:rPr>
      <w:t>REPUBLIKA SLOVENIJA</w:t>
    </w:r>
  </w:p>
  <w:p w14:paraId="5FE72A6A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 w:cs="Arial"/>
        <w:b/>
        <w:bCs/>
        <w:sz w:val="22"/>
        <w:szCs w:val="22"/>
        <w:lang w:val="de-DE"/>
      </w:rPr>
    </w:pPr>
    <w:r w:rsidRPr="00CF1B1D">
      <w:rPr>
        <w:rFonts w:ascii="Republika" w:hAnsi="Republika" w:cs="Arial"/>
        <w:b/>
        <w:bCs/>
        <w:sz w:val="22"/>
        <w:szCs w:val="22"/>
        <w:lang w:val="de-DE"/>
      </w:rPr>
      <w:t>MINISTRSTVO ZA INFRASTRUKTURO IN ENERGETIKO</w:t>
    </w:r>
  </w:p>
  <w:p w14:paraId="425313ED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</w:p>
  <w:p w14:paraId="083048C3" w14:textId="57D85005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DIREKTORAT ZA LETALSKI IN POMORSKI PROMET</w:t>
    </w:r>
  </w:p>
  <w:p w14:paraId="3F641644" w14:textId="0F84A720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Sektor za letalstvo</w:t>
    </w:r>
  </w:p>
  <w:p w14:paraId="7DB6F5BB" w14:textId="77777777" w:rsidR="00DE1698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EFE0EA0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645C9E"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01 478 80 00</w:t>
    </w:r>
  </w:p>
  <w:p w14:paraId="23840E88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gp.mzie@gov.si</w:t>
    </w:r>
  </w:p>
  <w:p w14:paraId="1C2E3B5E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www.mzie.gov.si</w:t>
    </w:r>
  </w:p>
  <w:p w14:paraId="1D85AC2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2EA"/>
    <w:multiLevelType w:val="multilevel"/>
    <w:tmpl w:val="5F28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6E482B"/>
    <w:multiLevelType w:val="hybridMultilevel"/>
    <w:tmpl w:val="F4202B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FD434E"/>
    <w:multiLevelType w:val="multilevel"/>
    <w:tmpl w:val="A8E6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863D69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956518">
    <w:abstractNumId w:val="7"/>
  </w:num>
  <w:num w:numId="2" w16cid:durableId="1220243746">
    <w:abstractNumId w:val="3"/>
  </w:num>
  <w:num w:numId="3" w16cid:durableId="1897664410">
    <w:abstractNumId w:val="5"/>
  </w:num>
  <w:num w:numId="4" w16cid:durableId="667295031">
    <w:abstractNumId w:val="1"/>
  </w:num>
  <w:num w:numId="5" w16cid:durableId="89663690">
    <w:abstractNumId w:val="2"/>
  </w:num>
  <w:num w:numId="6" w16cid:durableId="146407891">
    <w:abstractNumId w:val="4"/>
  </w:num>
  <w:num w:numId="7" w16cid:durableId="1477062456">
    <w:abstractNumId w:val="8"/>
  </w:num>
  <w:num w:numId="8" w16cid:durableId="140468189">
    <w:abstractNumId w:val="0"/>
  </w:num>
  <w:num w:numId="9" w16cid:durableId="1240024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7B"/>
    <w:rsid w:val="0000687B"/>
    <w:rsid w:val="00021601"/>
    <w:rsid w:val="000237A2"/>
    <w:rsid w:val="00023A88"/>
    <w:rsid w:val="00032700"/>
    <w:rsid w:val="00086BB9"/>
    <w:rsid w:val="000A0595"/>
    <w:rsid w:val="000A7238"/>
    <w:rsid w:val="00114BF3"/>
    <w:rsid w:val="001357B2"/>
    <w:rsid w:val="00140390"/>
    <w:rsid w:val="001507D9"/>
    <w:rsid w:val="0017478F"/>
    <w:rsid w:val="00193709"/>
    <w:rsid w:val="001E5CD7"/>
    <w:rsid w:val="00202A77"/>
    <w:rsid w:val="002419A4"/>
    <w:rsid w:val="0024529B"/>
    <w:rsid w:val="00247B34"/>
    <w:rsid w:val="00251E53"/>
    <w:rsid w:val="00261A18"/>
    <w:rsid w:val="00271CE5"/>
    <w:rsid w:val="00282020"/>
    <w:rsid w:val="002A2B69"/>
    <w:rsid w:val="002C30E6"/>
    <w:rsid w:val="002D7C07"/>
    <w:rsid w:val="002E0E14"/>
    <w:rsid w:val="002F1A0D"/>
    <w:rsid w:val="00342230"/>
    <w:rsid w:val="00343F0B"/>
    <w:rsid w:val="00357494"/>
    <w:rsid w:val="003636BF"/>
    <w:rsid w:val="00371442"/>
    <w:rsid w:val="003845B4"/>
    <w:rsid w:val="00387B1A"/>
    <w:rsid w:val="003A2EA0"/>
    <w:rsid w:val="003B5E9B"/>
    <w:rsid w:val="003C0B97"/>
    <w:rsid w:val="003C5EE5"/>
    <w:rsid w:val="003E1C74"/>
    <w:rsid w:val="003F4CEC"/>
    <w:rsid w:val="003F5FA5"/>
    <w:rsid w:val="004360CD"/>
    <w:rsid w:val="004657EE"/>
    <w:rsid w:val="004719FC"/>
    <w:rsid w:val="004B3338"/>
    <w:rsid w:val="00515223"/>
    <w:rsid w:val="005245BE"/>
    <w:rsid w:val="00526246"/>
    <w:rsid w:val="0055576C"/>
    <w:rsid w:val="0056333E"/>
    <w:rsid w:val="00567106"/>
    <w:rsid w:val="0059579C"/>
    <w:rsid w:val="005E1D3C"/>
    <w:rsid w:val="00604282"/>
    <w:rsid w:val="00615AF9"/>
    <w:rsid w:val="00625AE6"/>
    <w:rsid w:val="00632253"/>
    <w:rsid w:val="00642714"/>
    <w:rsid w:val="006455CE"/>
    <w:rsid w:val="00655841"/>
    <w:rsid w:val="00670651"/>
    <w:rsid w:val="00681809"/>
    <w:rsid w:val="006D6B90"/>
    <w:rsid w:val="00733017"/>
    <w:rsid w:val="0074727B"/>
    <w:rsid w:val="00763B02"/>
    <w:rsid w:val="00783310"/>
    <w:rsid w:val="00792537"/>
    <w:rsid w:val="007A3573"/>
    <w:rsid w:val="007A4A6D"/>
    <w:rsid w:val="007A7119"/>
    <w:rsid w:val="007D1BCF"/>
    <w:rsid w:val="007D4C5D"/>
    <w:rsid w:val="007D75CF"/>
    <w:rsid w:val="007E0440"/>
    <w:rsid w:val="007E6DC5"/>
    <w:rsid w:val="007F2E02"/>
    <w:rsid w:val="00802BB5"/>
    <w:rsid w:val="00822E52"/>
    <w:rsid w:val="00833485"/>
    <w:rsid w:val="008335ED"/>
    <w:rsid w:val="0083508B"/>
    <w:rsid w:val="0088043C"/>
    <w:rsid w:val="00882A4E"/>
    <w:rsid w:val="00884889"/>
    <w:rsid w:val="00886DB3"/>
    <w:rsid w:val="008906C9"/>
    <w:rsid w:val="008B09D6"/>
    <w:rsid w:val="008C5738"/>
    <w:rsid w:val="008D04F0"/>
    <w:rsid w:val="008D4360"/>
    <w:rsid w:val="008F3500"/>
    <w:rsid w:val="008F7564"/>
    <w:rsid w:val="00924E3C"/>
    <w:rsid w:val="009612BB"/>
    <w:rsid w:val="009A53B4"/>
    <w:rsid w:val="009A7323"/>
    <w:rsid w:val="009C740A"/>
    <w:rsid w:val="00A125C5"/>
    <w:rsid w:val="00A2451C"/>
    <w:rsid w:val="00A47F53"/>
    <w:rsid w:val="00A65EE7"/>
    <w:rsid w:val="00A70133"/>
    <w:rsid w:val="00A770A6"/>
    <w:rsid w:val="00A813B1"/>
    <w:rsid w:val="00AB36C4"/>
    <w:rsid w:val="00AC32B2"/>
    <w:rsid w:val="00AD05FC"/>
    <w:rsid w:val="00AF2484"/>
    <w:rsid w:val="00B1443B"/>
    <w:rsid w:val="00B17141"/>
    <w:rsid w:val="00B26EC4"/>
    <w:rsid w:val="00B31575"/>
    <w:rsid w:val="00B57B90"/>
    <w:rsid w:val="00B7732A"/>
    <w:rsid w:val="00B8547D"/>
    <w:rsid w:val="00BB0D1E"/>
    <w:rsid w:val="00BC0017"/>
    <w:rsid w:val="00BE5427"/>
    <w:rsid w:val="00C250D5"/>
    <w:rsid w:val="00C35666"/>
    <w:rsid w:val="00C749C3"/>
    <w:rsid w:val="00C92898"/>
    <w:rsid w:val="00C96A71"/>
    <w:rsid w:val="00CA4340"/>
    <w:rsid w:val="00CE5238"/>
    <w:rsid w:val="00CE7514"/>
    <w:rsid w:val="00D02D96"/>
    <w:rsid w:val="00D04A4B"/>
    <w:rsid w:val="00D248DE"/>
    <w:rsid w:val="00D31B81"/>
    <w:rsid w:val="00D56CBD"/>
    <w:rsid w:val="00D8542D"/>
    <w:rsid w:val="00D85F75"/>
    <w:rsid w:val="00DA10BC"/>
    <w:rsid w:val="00DC6A71"/>
    <w:rsid w:val="00DD64B1"/>
    <w:rsid w:val="00DE1698"/>
    <w:rsid w:val="00DF2BBC"/>
    <w:rsid w:val="00E0357D"/>
    <w:rsid w:val="00E427AD"/>
    <w:rsid w:val="00E53E3E"/>
    <w:rsid w:val="00E60C84"/>
    <w:rsid w:val="00ED1C3E"/>
    <w:rsid w:val="00F240BB"/>
    <w:rsid w:val="00F50DDD"/>
    <w:rsid w:val="00F57FED"/>
    <w:rsid w:val="00F60A2F"/>
    <w:rsid w:val="00F82695"/>
    <w:rsid w:val="00F906A1"/>
    <w:rsid w:val="00F910DA"/>
    <w:rsid w:val="00FF675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68521D7"/>
  <w15:chartTrackingRefBased/>
  <w15:docId w15:val="{F525CAF8-8F5F-4A66-AC90-2A5107E1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F910DA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uiPriority w:val="99"/>
    <w:rsid w:val="008335ED"/>
    <w:rPr>
      <w:rFonts w:ascii="Calibri" w:eastAsia="Calibri" w:hAnsi="Calibri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342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zi.flightpermits@gov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p.mzi@gov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zi.flightpermits@gov.si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gp.mzi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ZI\Predloge\MZI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F8A5907D5C74E83DD3370B1E6712E" ma:contentTypeVersion="4" ma:contentTypeDescription="Create a new document." ma:contentTypeScope="" ma:versionID="93837f59fa7269958a5af4fbe0101fad">
  <xsd:schema xmlns:xsd="http://www.w3.org/2001/XMLSchema" xmlns:xs="http://www.w3.org/2001/XMLSchema" xmlns:p="http://schemas.microsoft.com/office/2006/metadata/properties" xmlns:ns3="710d472d-9578-4081-89d4-9d197ff9d06f" targetNamespace="http://schemas.microsoft.com/office/2006/metadata/properties" ma:root="true" ma:fieldsID="5bb3bf80f46d77a6a24a2f626d3ab34e" ns3:_="">
    <xsd:import namespace="710d472d-9578-4081-89d4-9d197ff9d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d472d-9578-4081-89d4-9d197ff9d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8706DE-FDCE-44CB-8BF6-F206A210B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d472d-9578-4081-89d4-9d197ff9d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4B86B-FCAD-483B-9E05-FCB9C5EDB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B01F2-5165-4DD1-99BB-D770D95554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MZIE</Template>
  <TotalTime>3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Pertot</dc:creator>
  <cp:keywords/>
  <cp:lastModifiedBy>Tilen Šenk</cp:lastModifiedBy>
  <cp:revision>2</cp:revision>
  <cp:lastPrinted>2010-07-16T07:41:00Z</cp:lastPrinted>
  <dcterms:created xsi:type="dcterms:W3CDTF">2026-08-10T09:42:00Z</dcterms:created>
  <dcterms:modified xsi:type="dcterms:W3CDTF">2026-08-10T09:42:00Z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0x01010080BF8A5907D5C74E83DD3370B1E6712E</vt:lpwstr>
  </property>
</Properties>
</file>