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D302C" w14:textId="2D3C8540" w:rsidR="007D75CF" w:rsidRDefault="009952C3" w:rsidP="009952C3">
      <w:pPr>
        <w:pStyle w:val="datumtevilka"/>
        <w:spacing w:line="240" w:lineRule="auto"/>
        <w:rPr>
          <w:rFonts w:cs="Arial"/>
        </w:rPr>
      </w:pPr>
      <w:r w:rsidRPr="00CB5070">
        <w:rPr>
          <w:noProof/>
        </w:rPr>
        <w:drawing>
          <wp:inline distT="0" distB="0" distL="0" distR="0" wp14:anchorId="791C86B8" wp14:editId="0911F7C9">
            <wp:extent cx="1643380" cy="387350"/>
            <wp:effectExtent l="0" t="0" r="0" b="0"/>
            <wp:docPr id="2" name="Picture 2" descr="republika slovenija, ministrstvo za zunanje in evropske zad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epublika slovenija, ministrstvo za zunanje in evropske zadev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B5070">
        <w:rPr>
          <w:noProof/>
        </w:rPr>
        <w:drawing>
          <wp:inline distT="0" distB="0" distL="0" distR="0" wp14:anchorId="5DC49C92" wp14:editId="3CE71B60">
            <wp:extent cx="1161415" cy="387350"/>
            <wp:effectExtent l="0" t="0" r="635" b="0"/>
            <wp:docPr id="3" name="Picture 3" descr="slovenia aid and partner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lovenia aid and partnershi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FAED" w14:textId="77777777" w:rsidR="003954B2" w:rsidRDefault="003954B2" w:rsidP="00855431">
      <w:pPr>
        <w:spacing w:line="240" w:lineRule="auto"/>
        <w:rPr>
          <w:rFonts w:cs="Arial"/>
          <w:szCs w:val="20"/>
          <w:lang w:val="sl-SI"/>
        </w:rPr>
      </w:pPr>
    </w:p>
    <w:p w14:paraId="22A02201" w14:textId="662F5297" w:rsidR="003954B2" w:rsidRPr="009952C3" w:rsidRDefault="009952C3" w:rsidP="009952C3">
      <w:pPr>
        <w:spacing w:line="240" w:lineRule="auto"/>
        <w:ind w:left="6480" w:firstLine="720"/>
        <w:jc w:val="center"/>
        <w:rPr>
          <w:rFonts w:cs="Arial"/>
          <w:sz w:val="16"/>
          <w:szCs w:val="16"/>
          <w:lang w:val="sl-SI"/>
        </w:rPr>
      </w:pPr>
      <w:r>
        <w:rPr>
          <w:rFonts w:cs="Arial"/>
          <w:sz w:val="16"/>
          <w:szCs w:val="16"/>
          <w:lang w:val="sl-SI"/>
        </w:rPr>
        <w:t xml:space="preserve"> </w:t>
      </w:r>
      <w:r w:rsidR="003954B2" w:rsidRPr="009952C3">
        <w:rPr>
          <w:rFonts w:cs="Arial"/>
          <w:sz w:val="16"/>
          <w:szCs w:val="16"/>
          <w:lang w:val="sl-SI"/>
        </w:rPr>
        <w:t>Obrazec OVP</w:t>
      </w:r>
    </w:p>
    <w:p w14:paraId="744533E9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1DE570A7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061F65A7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7D8B66DF" w14:textId="77777777" w:rsidR="003954B2" w:rsidRPr="003954B2" w:rsidRDefault="003954B2" w:rsidP="003954B2">
      <w:pPr>
        <w:spacing w:line="240" w:lineRule="auto"/>
        <w:jc w:val="center"/>
        <w:rPr>
          <w:rFonts w:cs="Arial"/>
          <w:b/>
          <w:bCs/>
          <w:szCs w:val="20"/>
          <w:lang w:val="sl-SI"/>
        </w:rPr>
      </w:pPr>
      <w:bookmarkStart w:id="0" w:name="_Toc312401578"/>
      <w:r w:rsidRPr="003954B2">
        <w:rPr>
          <w:rFonts w:cs="Arial"/>
          <w:b/>
          <w:bCs/>
          <w:szCs w:val="20"/>
          <w:lang w:val="sl-SI"/>
        </w:rPr>
        <w:t>VSEBINSKO POROČANJE O PROJEKTU</w:t>
      </w:r>
      <w:bookmarkEnd w:id="0"/>
    </w:p>
    <w:p w14:paraId="67F6637C" w14:textId="77777777" w:rsidR="003954B2" w:rsidRPr="003954B2" w:rsidRDefault="003954B2" w:rsidP="003954B2">
      <w:pPr>
        <w:spacing w:line="240" w:lineRule="auto"/>
        <w:rPr>
          <w:rFonts w:cs="Arial"/>
          <w:bCs/>
          <w:szCs w:val="20"/>
          <w:u w:val="single"/>
          <w:lang w:val="sl-SI"/>
        </w:rPr>
      </w:pPr>
    </w:p>
    <w:p w14:paraId="72536A3B" w14:textId="77777777" w:rsidR="003954B2" w:rsidRPr="003954B2" w:rsidRDefault="003954B2" w:rsidP="003954B2">
      <w:pPr>
        <w:spacing w:line="240" w:lineRule="auto"/>
        <w:rPr>
          <w:rFonts w:cs="Arial"/>
          <w:bCs/>
          <w:i/>
          <w:szCs w:val="20"/>
          <w:lang w:val="sl-SI"/>
        </w:rPr>
      </w:pPr>
      <w:r w:rsidRPr="003954B2">
        <w:rPr>
          <w:rFonts w:cs="Arial"/>
          <w:bCs/>
          <w:i/>
          <w:szCs w:val="20"/>
          <w:lang w:val="sl-SI"/>
        </w:rPr>
        <w:t xml:space="preserve">Za vsebinsko poročanje o projektu izvajalec dopolnjuje isti obrazec OVP, in sicer na način, da pri vsakem naslednjem poročanju doda poročilo za obdobje poročanja. </w:t>
      </w:r>
      <w:r w:rsidRPr="00973326">
        <w:rPr>
          <w:rFonts w:cs="Arial"/>
          <w:b/>
          <w:i/>
          <w:szCs w:val="20"/>
          <w:lang w:val="sl-SI"/>
        </w:rPr>
        <w:t>Vsebina novega poročanja se mora razlikovati od prejšnjega, npr. druga pisava, druga barva ali v sledi spremembam</w:t>
      </w:r>
      <w:r w:rsidRPr="003954B2">
        <w:rPr>
          <w:rFonts w:cs="Arial"/>
          <w:bCs/>
          <w:i/>
          <w:szCs w:val="20"/>
          <w:lang w:val="sl-SI"/>
        </w:rPr>
        <w:t xml:space="preserve"> (obliko izbere izvajalec sam). Vsebine prejšnjih poročanj izvajalec ne briše.</w:t>
      </w:r>
    </w:p>
    <w:p w14:paraId="051F3FA4" w14:textId="77777777" w:rsidR="003954B2" w:rsidRP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16CABCCC" w14:textId="77777777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SPLOŠNI PODATKI O IZVAJALCU IN PROJEKTU</w:t>
      </w:r>
    </w:p>
    <w:p w14:paraId="7AB99D6C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3DD924BB" w14:textId="7BAD090E" w:rsidR="003954B2" w:rsidRPr="00973326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Polno ime izvajalca</w:t>
      </w:r>
      <w:r w:rsidR="00973326">
        <w:rPr>
          <w:rFonts w:cs="Arial"/>
          <w:b/>
          <w:szCs w:val="20"/>
          <w:lang w:val="sl-SI"/>
        </w:rPr>
        <w:t>:</w:t>
      </w:r>
    </w:p>
    <w:p w14:paraId="4545C391" w14:textId="1A357E0B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p w14:paraId="206C7076" w14:textId="17EBE9B0" w:rsidR="003954B2" w:rsidRPr="00973326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Naslov projekta</w:t>
      </w:r>
      <w:r w:rsidR="00973326">
        <w:rPr>
          <w:rFonts w:cs="Arial"/>
          <w:b/>
          <w:szCs w:val="20"/>
          <w:lang w:val="sl-SI"/>
        </w:rPr>
        <w:t>:</w:t>
      </w:r>
    </w:p>
    <w:p w14:paraId="7B233016" w14:textId="30E5D3C4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001497B1" w14:textId="5070C1C7" w:rsidR="003954B2" w:rsidRPr="00973326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Številka pogodbe</w:t>
      </w:r>
      <w:r w:rsidR="00973326">
        <w:rPr>
          <w:rFonts w:cs="Arial"/>
          <w:b/>
          <w:szCs w:val="20"/>
          <w:lang w:val="sl-SI"/>
        </w:rPr>
        <w:t>:</w:t>
      </w:r>
    </w:p>
    <w:p w14:paraId="310C17ED" w14:textId="7B0C8BA3" w:rsid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p w14:paraId="6CEAE723" w14:textId="77777777" w:rsidR="00561A6D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Vrsta poročila</w:t>
      </w:r>
      <w:r w:rsidRPr="003954B2">
        <w:rPr>
          <w:rFonts w:cs="Arial"/>
          <w:szCs w:val="20"/>
          <w:lang w:val="sl-SI"/>
        </w:rPr>
        <w:t xml:space="preserve"> </w:t>
      </w:r>
      <w:r w:rsidRPr="003954B2">
        <w:rPr>
          <w:rFonts w:cs="Arial"/>
          <w:b/>
          <w:szCs w:val="20"/>
          <w:lang w:val="sl-SI"/>
        </w:rPr>
        <w:t>in obdobje poročanja</w:t>
      </w:r>
    </w:p>
    <w:p w14:paraId="37FEA289" w14:textId="0AB212B1" w:rsidR="003954B2" w:rsidRPr="003954B2" w:rsidRDefault="00973326" w:rsidP="003954B2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</w:t>
      </w:r>
      <w:r w:rsidR="003954B2" w:rsidRPr="003954B2">
        <w:rPr>
          <w:rFonts w:cs="Arial"/>
          <w:szCs w:val="20"/>
          <w:lang w:val="sl-SI"/>
        </w:rPr>
        <w:t>avedite, ali gre za vmesno (npr. 1. vmesno poročilo) ali končno poročilo in navedite, za katero obdobje poročate: od DD. MM. LLLL do DD. MM. LLLL</w:t>
      </w:r>
      <w:r>
        <w:rPr>
          <w:rFonts w:cs="Arial"/>
          <w:szCs w:val="20"/>
          <w:lang w:val="sl-SI"/>
        </w:rPr>
        <w:t>.</w:t>
      </w:r>
    </w:p>
    <w:p w14:paraId="3EAE352A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8"/>
        <w:gridCol w:w="5236"/>
      </w:tblGrid>
      <w:tr w:rsidR="003954B2" w:rsidRPr="003954B2" w14:paraId="04175437" w14:textId="77777777" w:rsidTr="00884E47">
        <w:tc>
          <w:tcPr>
            <w:tcW w:w="3823" w:type="dxa"/>
            <w:shd w:val="clear" w:color="auto" w:fill="F2F2F2" w:themeFill="background1" w:themeFillShade="F2"/>
          </w:tcPr>
          <w:p w14:paraId="3C3A6C77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Vrsta poročila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14:paraId="285FF3C3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Obdobje poročanja</w:t>
            </w:r>
          </w:p>
        </w:tc>
      </w:tr>
      <w:tr w:rsidR="003954B2" w:rsidRPr="003954B2" w14:paraId="4A590D32" w14:textId="77777777" w:rsidTr="00884E47">
        <w:tc>
          <w:tcPr>
            <w:tcW w:w="3823" w:type="dxa"/>
          </w:tcPr>
          <w:p w14:paraId="0E066354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1. vmesno poročilo</w:t>
            </w:r>
          </w:p>
        </w:tc>
        <w:tc>
          <w:tcPr>
            <w:tcW w:w="5244" w:type="dxa"/>
          </w:tcPr>
          <w:p w14:paraId="261D3A79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31735EF7" w14:textId="77777777" w:rsidTr="00884E47">
        <w:tc>
          <w:tcPr>
            <w:tcW w:w="3823" w:type="dxa"/>
          </w:tcPr>
          <w:p w14:paraId="555C1DD1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244" w:type="dxa"/>
          </w:tcPr>
          <w:p w14:paraId="49F0AEEC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2C111FEF" w14:textId="77777777" w:rsidTr="00884E47">
        <w:tc>
          <w:tcPr>
            <w:tcW w:w="3823" w:type="dxa"/>
          </w:tcPr>
          <w:p w14:paraId="320EEB4B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244" w:type="dxa"/>
          </w:tcPr>
          <w:p w14:paraId="0165739E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1B6A09A2" w14:textId="77777777" w:rsidTr="00884E47">
        <w:tc>
          <w:tcPr>
            <w:tcW w:w="3823" w:type="dxa"/>
          </w:tcPr>
          <w:p w14:paraId="2802DBC2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244" w:type="dxa"/>
          </w:tcPr>
          <w:p w14:paraId="10B56ED8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4E004DAD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6778A722" w14:textId="77777777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Rezultati in aktivnosti projekta za obdobje poročanja</w:t>
      </w:r>
    </w:p>
    <w:p w14:paraId="1AB0B47F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08092A42" w14:textId="0324D609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>Navedite rezultate in dosežene kazalnike v obdobju poročanja. V okviru posameznega rezultata na kratko opišite projektne aktivnosti, opravljene v obdobju poročanja</w:t>
      </w:r>
      <w:r w:rsidR="00650668">
        <w:rPr>
          <w:rFonts w:cs="Arial"/>
          <w:szCs w:val="20"/>
          <w:lang w:val="sl-SI"/>
        </w:rPr>
        <w:t xml:space="preserve">, ki imajo podlago v finančnem </w:t>
      </w:r>
      <w:r w:rsidR="00855722">
        <w:rPr>
          <w:rFonts w:cs="Arial"/>
          <w:szCs w:val="20"/>
          <w:lang w:val="sl-SI"/>
        </w:rPr>
        <w:t xml:space="preserve">in vsebinskem </w:t>
      </w:r>
      <w:r w:rsidR="00650668">
        <w:rPr>
          <w:rFonts w:cs="Arial"/>
          <w:szCs w:val="20"/>
          <w:lang w:val="sl-SI"/>
        </w:rPr>
        <w:t>načrtu projekta</w:t>
      </w:r>
      <w:r w:rsidRPr="003954B2">
        <w:rPr>
          <w:rFonts w:cs="Arial"/>
          <w:szCs w:val="20"/>
          <w:lang w:val="sl-SI"/>
        </w:rPr>
        <w:t xml:space="preserve">. Pri navajanju uporabljajte enako terminologijo, kot ste jo uporabili v vsebinskem </w:t>
      </w:r>
      <w:r w:rsidR="00650668">
        <w:rPr>
          <w:rFonts w:cs="Arial"/>
          <w:szCs w:val="20"/>
          <w:lang w:val="sl-SI"/>
        </w:rPr>
        <w:t xml:space="preserve">in finančnem </w:t>
      </w:r>
      <w:r w:rsidRPr="003954B2">
        <w:rPr>
          <w:rFonts w:cs="Arial"/>
          <w:szCs w:val="20"/>
          <w:lang w:val="sl-SI"/>
        </w:rPr>
        <w:t>načrtu.</w:t>
      </w:r>
    </w:p>
    <w:p w14:paraId="62A6C957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02D6BF46" w14:textId="77777777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 xml:space="preserve">REZULTAT 1 </w:t>
      </w:r>
      <w:r w:rsidRPr="003954B2">
        <w:rPr>
          <w:rFonts w:cs="Arial"/>
          <w:szCs w:val="20"/>
          <w:lang w:val="sl-SI"/>
        </w:rPr>
        <w:t>(ime rezultata):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25"/>
        <w:gridCol w:w="2482"/>
        <w:gridCol w:w="1899"/>
      </w:tblGrid>
      <w:tr w:rsidR="008A59B8" w:rsidRPr="003954B2" w14:paraId="206AF311" w14:textId="2A1385D0" w:rsidTr="003E0472">
        <w:tc>
          <w:tcPr>
            <w:tcW w:w="2348" w:type="dxa"/>
            <w:shd w:val="clear" w:color="auto" w:fill="F2F2F2" w:themeFill="background1" w:themeFillShade="F2"/>
          </w:tcPr>
          <w:p w14:paraId="2C7A4484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Ime kazalnika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69A33A5B" w14:textId="7D2560E4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Začetna vrednost</w:t>
            </w:r>
          </w:p>
        </w:tc>
        <w:tc>
          <w:tcPr>
            <w:tcW w:w="2482" w:type="dxa"/>
            <w:shd w:val="clear" w:color="auto" w:fill="F2F2F2" w:themeFill="background1" w:themeFillShade="F2"/>
          </w:tcPr>
          <w:p w14:paraId="3602B1C7" w14:textId="690A7CD2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Dosežena/končna vrednost</w:t>
            </w:r>
          </w:p>
        </w:tc>
        <w:tc>
          <w:tcPr>
            <w:tcW w:w="1899" w:type="dxa"/>
            <w:shd w:val="clear" w:color="auto" w:fill="F2F2F2" w:themeFill="background1" w:themeFillShade="F2"/>
          </w:tcPr>
          <w:p w14:paraId="4A013595" w14:textId="0B88BF4A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Navedba priloge</w:t>
            </w:r>
          </w:p>
        </w:tc>
      </w:tr>
      <w:tr w:rsidR="008A59B8" w:rsidRPr="003954B2" w14:paraId="6E423C91" w14:textId="2B7177BC" w:rsidTr="003E0472">
        <w:tc>
          <w:tcPr>
            <w:tcW w:w="2348" w:type="dxa"/>
          </w:tcPr>
          <w:p w14:paraId="41FB8980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69D6C16C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6EC748D6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3B0B42A3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0DD5575A" w14:textId="3A082ACD" w:rsidTr="003E0472">
        <w:tc>
          <w:tcPr>
            <w:tcW w:w="2348" w:type="dxa"/>
          </w:tcPr>
          <w:p w14:paraId="7E1A6635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55CFEFDF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2532182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665ECE2A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48052D73" w14:textId="5E181D56" w:rsidTr="003E0472">
        <w:tc>
          <w:tcPr>
            <w:tcW w:w="2348" w:type="dxa"/>
          </w:tcPr>
          <w:p w14:paraId="4C84E09A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20A943AC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1895DB2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5E2A64A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09AD7D28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17"/>
      </w:tblGrid>
      <w:tr w:rsidR="003954B2" w:rsidRPr="003954B2" w14:paraId="190A9C07" w14:textId="77777777" w:rsidTr="009952C3">
        <w:trPr>
          <w:trHeight w:val="279"/>
          <w:tblHeader/>
        </w:trPr>
        <w:tc>
          <w:tcPr>
            <w:tcW w:w="3096" w:type="dxa"/>
            <w:shd w:val="clear" w:color="auto" w:fill="F2F2F2" w:themeFill="background1" w:themeFillShade="F2"/>
          </w:tcPr>
          <w:p w14:paraId="5FA71BFB" w14:textId="4A848465" w:rsidR="003954B2" w:rsidRPr="001F0B2B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t>A</w:t>
            </w:r>
            <w:r w:rsidR="00561A6D">
              <w:rPr>
                <w:rFonts w:cs="Arial"/>
                <w:szCs w:val="20"/>
                <w:lang w:val="sl-SI"/>
              </w:rPr>
              <w:t>ktivnost</w:t>
            </w:r>
          </w:p>
        </w:tc>
        <w:tc>
          <w:tcPr>
            <w:tcW w:w="3096" w:type="dxa"/>
            <w:shd w:val="clear" w:color="auto" w:fill="F2F2F2" w:themeFill="background1" w:themeFillShade="F2"/>
          </w:tcPr>
          <w:p w14:paraId="28E94BB8" w14:textId="77777777" w:rsidR="003954B2" w:rsidRPr="00973326" w:rsidRDefault="003954B2" w:rsidP="003954B2">
            <w:pPr>
              <w:spacing w:line="240" w:lineRule="auto"/>
              <w:rPr>
                <w:rFonts w:cs="Arial"/>
                <w:b/>
                <w:bCs/>
                <w:iCs/>
                <w:szCs w:val="20"/>
                <w:lang w:val="sl-SI"/>
              </w:rPr>
            </w:pPr>
            <w:r w:rsidRPr="001F0B2B">
              <w:rPr>
                <w:rFonts w:cs="Arial"/>
                <w:iCs/>
                <w:szCs w:val="20"/>
                <w:lang w:val="sl-SI"/>
              </w:rPr>
              <w:t>Kratek opis aktivnosti</w:t>
            </w:r>
          </w:p>
        </w:tc>
      </w:tr>
      <w:tr w:rsidR="003954B2" w:rsidRPr="003954B2" w14:paraId="2D72D3A4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47106546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5B0A1920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73561C0D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292E0D73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66C6CA91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129A01A3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497F16D5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2B9BC9D0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70543FE3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393D9239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0A1F5D8A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6B23CF9D" w14:textId="77777777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p w14:paraId="57E0A675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 xml:space="preserve">REZULTAT 2 </w:t>
      </w:r>
      <w:r w:rsidRPr="003954B2">
        <w:rPr>
          <w:rFonts w:cs="Arial"/>
          <w:szCs w:val="20"/>
          <w:lang w:val="sl-SI"/>
        </w:rPr>
        <w:t>(ime rezultata):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25"/>
        <w:gridCol w:w="2482"/>
        <w:gridCol w:w="1899"/>
      </w:tblGrid>
      <w:tr w:rsidR="008A59B8" w:rsidRPr="001F0B2B" w14:paraId="30CF038D" w14:textId="7877384C" w:rsidTr="003E0472">
        <w:tc>
          <w:tcPr>
            <w:tcW w:w="2348" w:type="dxa"/>
            <w:shd w:val="clear" w:color="auto" w:fill="F2F2F2" w:themeFill="background1" w:themeFillShade="F2"/>
          </w:tcPr>
          <w:p w14:paraId="2AAE7C81" w14:textId="77777777" w:rsidR="008A59B8" w:rsidRPr="001F0B2B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t>Ime kazalnika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02EB3B28" w14:textId="7422FBDE" w:rsidR="008A59B8" w:rsidRPr="001F0B2B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t>Začetna vrednost</w:t>
            </w:r>
          </w:p>
        </w:tc>
        <w:tc>
          <w:tcPr>
            <w:tcW w:w="2482" w:type="dxa"/>
            <w:shd w:val="clear" w:color="auto" w:fill="F2F2F2" w:themeFill="background1" w:themeFillShade="F2"/>
          </w:tcPr>
          <w:p w14:paraId="15491C4A" w14:textId="4DE77291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t>Dosežena/končna vrednost</w:t>
            </w:r>
          </w:p>
        </w:tc>
        <w:tc>
          <w:tcPr>
            <w:tcW w:w="1899" w:type="dxa"/>
            <w:shd w:val="clear" w:color="auto" w:fill="F2F2F2" w:themeFill="background1" w:themeFillShade="F2"/>
          </w:tcPr>
          <w:p w14:paraId="10B7BF30" w14:textId="181F34C7" w:rsidR="008A59B8" w:rsidRPr="001F0B2B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Navedba priloge</w:t>
            </w:r>
          </w:p>
        </w:tc>
      </w:tr>
      <w:tr w:rsidR="008A59B8" w:rsidRPr="003954B2" w14:paraId="5B02B300" w14:textId="742E4669" w:rsidTr="003E0472">
        <w:tc>
          <w:tcPr>
            <w:tcW w:w="2348" w:type="dxa"/>
          </w:tcPr>
          <w:p w14:paraId="10C7F95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62B52C29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5B6C0B84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2E503045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4DB7B018" w14:textId="55587FF0" w:rsidTr="003E0472">
        <w:tc>
          <w:tcPr>
            <w:tcW w:w="2348" w:type="dxa"/>
          </w:tcPr>
          <w:p w14:paraId="1199DDFF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56E62EB1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579A18D6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3F30EEDB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7E1E4CF6" w14:textId="53482B23" w:rsidTr="003E0472">
        <w:tc>
          <w:tcPr>
            <w:tcW w:w="2348" w:type="dxa"/>
          </w:tcPr>
          <w:p w14:paraId="1AEB6735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53E3119A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4927275F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12ABC6EB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6B7B7752" w14:textId="77777777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17"/>
      </w:tblGrid>
      <w:tr w:rsidR="003954B2" w:rsidRPr="001F0B2B" w14:paraId="6408A9C9" w14:textId="77777777" w:rsidTr="00884E47">
        <w:trPr>
          <w:trHeight w:val="279"/>
          <w:tblHeader/>
        </w:trPr>
        <w:tc>
          <w:tcPr>
            <w:tcW w:w="3823" w:type="dxa"/>
            <w:shd w:val="clear" w:color="auto" w:fill="F2F2F2" w:themeFill="background1" w:themeFillShade="F2"/>
          </w:tcPr>
          <w:p w14:paraId="043841BD" w14:textId="1AECF4B7" w:rsidR="003954B2" w:rsidRPr="001F0B2B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lastRenderedPageBreak/>
              <w:t>A</w:t>
            </w:r>
            <w:r w:rsidR="00561A6D">
              <w:rPr>
                <w:rFonts w:cs="Arial"/>
                <w:szCs w:val="20"/>
                <w:lang w:val="sl-SI"/>
              </w:rPr>
              <w:t>ktivnost</w:t>
            </w:r>
          </w:p>
        </w:tc>
        <w:tc>
          <w:tcPr>
            <w:tcW w:w="5217" w:type="dxa"/>
            <w:shd w:val="clear" w:color="auto" w:fill="F2F2F2" w:themeFill="background1" w:themeFillShade="F2"/>
          </w:tcPr>
          <w:p w14:paraId="7D3E8F34" w14:textId="77777777" w:rsidR="003954B2" w:rsidRPr="009952C3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t>Kratek opis aktivnosti</w:t>
            </w:r>
          </w:p>
        </w:tc>
      </w:tr>
      <w:tr w:rsidR="003954B2" w:rsidRPr="003954B2" w14:paraId="6EDACB1E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3B667370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64676D59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22A1AEBC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5AAF2B4B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0D1CBD95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569BF18F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2FB91F37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6BEF4E4E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1AE1DD6A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378ED217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7D1E9FB5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65F7EC52" w14:textId="77777777" w:rsidR="003954B2" w:rsidRPr="009802B8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7331E432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 xml:space="preserve">REZULTAT 3 </w:t>
      </w:r>
      <w:r w:rsidRPr="003954B2">
        <w:rPr>
          <w:rFonts w:cs="Arial"/>
          <w:szCs w:val="20"/>
          <w:lang w:val="sl-SI"/>
        </w:rPr>
        <w:t>(ime rezultata):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25"/>
        <w:gridCol w:w="2482"/>
        <w:gridCol w:w="1899"/>
      </w:tblGrid>
      <w:tr w:rsidR="008A59B8" w:rsidRPr="001F0B2B" w14:paraId="46DA7A8D" w14:textId="49C39222" w:rsidTr="003E0472">
        <w:tc>
          <w:tcPr>
            <w:tcW w:w="2348" w:type="dxa"/>
            <w:shd w:val="clear" w:color="auto" w:fill="F2F2F2" w:themeFill="background1" w:themeFillShade="F2"/>
          </w:tcPr>
          <w:p w14:paraId="5EFD3AB0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Ime kazalnika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33C15DFC" w14:textId="16FFF33C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Začetna vrednost</w:t>
            </w:r>
          </w:p>
        </w:tc>
        <w:tc>
          <w:tcPr>
            <w:tcW w:w="2482" w:type="dxa"/>
            <w:shd w:val="clear" w:color="auto" w:fill="F2F2F2" w:themeFill="background1" w:themeFillShade="F2"/>
          </w:tcPr>
          <w:p w14:paraId="1C3F638B" w14:textId="31D850A0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Dosežena/končna vrednost</w:t>
            </w:r>
          </w:p>
        </w:tc>
        <w:tc>
          <w:tcPr>
            <w:tcW w:w="1899" w:type="dxa"/>
            <w:shd w:val="clear" w:color="auto" w:fill="F2F2F2" w:themeFill="background1" w:themeFillShade="F2"/>
          </w:tcPr>
          <w:p w14:paraId="6ECA0E05" w14:textId="7F67C032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Navedba priloge</w:t>
            </w:r>
          </w:p>
        </w:tc>
      </w:tr>
      <w:tr w:rsidR="008A59B8" w:rsidRPr="003954B2" w14:paraId="0E5A844A" w14:textId="5888D6B1" w:rsidTr="003E0472">
        <w:tc>
          <w:tcPr>
            <w:tcW w:w="2348" w:type="dxa"/>
          </w:tcPr>
          <w:p w14:paraId="469C4FC2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75ACABD3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7C48C27F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14A12E54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10ABE886" w14:textId="067B00D2" w:rsidTr="003E0472">
        <w:tc>
          <w:tcPr>
            <w:tcW w:w="2348" w:type="dxa"/>
          </w:tcPr>
          <w:p w14:paraId="4191D1FD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1231BF3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19814E7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37DB2386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70AE28E1" w14:textId="6CEE9E19" w:rsidTr="003E0472">
        <w:tc>
          <w:tcPr>
            <w:tcW w:w="2348" w:type="dxa"/>
          </w:tcPr>
          <w:p w14:paraId="2E04267C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704539A9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2AC207B3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19341DCB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64632B2F" w14:textId="77777777" w:rsidR="003954B2" w:rsidRPr="009802B8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17"/>
      </w:tblGrid>
      <w:tr w:rsidR="003954B2" w:rsidRPr="001F0B2B" w14:paraId="6D4510A5" w14:textId="77777777" w:rsidTr="00884E47">
        <w:trPr>
          <w:trHeight w:val="279"/>
          <w:tblHeader/>
        </w:trPr>
        <w:tc>
          <w:tcPr>
            <w:tcW w:w="3823" w:type="dxa"/>
            <w:shd w:val="clear" w:color="auto" w:fill="F2F2F2" w:themeFill="background1" w:themeFillShade="F2"/>
          </w:tcPr>
          <w:p w14:paraId="059ADA21" w14:textId="1227EA03" w:rsidR="003954B2" w:rsidRPr="009952C3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A</w:t>
            </w:r>
            <w:r w:rsidR="00561A6D">
              <w:rPr>
                <w:rFonts w:cs="Arial"/>
                <w:szCs w:val="20"/>
                <w:lang w:val="sl-SI"/>
              </w:rPr>
              <w:t>ktivnost</w:t>
            </w:r>
          </w:p>
        </w:tc>
        <w:tc>
          <w:tcPr>
            <w:tcW w:w="5217" w:type="dxa"/>
            <w:shd w:val="clear" w:color="auto" w:fill="F2F2F2" w:themeFill="background1" w:themeFillShade="F2"/>
          </w:tcPr>
          <w:p w14:paraId="20AECEED" w14:textId="77777777" w:rsidR="003954B2" w:rsidRPr="009952C3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9952C3">
              <w:rPr>
                <w:rFonts w:cs="Arial"/>
                <w:szCs w:val="20"/>
                <w:lang w:val="sl-SI"/>
              </w:rPr>
              <w:t>Kratek opis aktivnosti</w:t>
            </w:r>
          </w:p>
        </w:tc>
      </w:tr>
      <w:tr w:rsidR="003954B2" w:rsidRPr="003954B2" w14:paraId="06860FA9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0D9C6CC6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4505B1E2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60EB694D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601370BA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64D88176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10B9A9DF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42339C38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50FCE3BD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0C600E57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3DB68C2E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1F2C9515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5C12CC90" w14:textId="77777777" w:rsidR="003954B2" w:rsidRPr="009802B8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583E898D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 xml:space="preserve">REZULTAT 4 </w:t>
      </w:r>
      <w:r w:rsidRPr="003954B2">
        <w:rPr>
          <w:rFonts w:cs="Arial"/>
          <w:szCs w:val="20"/>
          <w:lang w:val="sl-SI"/>
        </w:rPr>
        <w:t>(ime rezultata):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25"/>
        <w:gridCol w:w="2482"/>
        <w:gridCol w:w="1899"/>
      </w:tblGrid>
      <w:tr w:rsidR="008A59B8" w:rsidRPr="001F0B2B" w14:paraId="754CD1C0" w14:textId="4606D03E" w:rsidTr="003E0472">
        <w:tc>
          <w:tcPr>
            <w:tcW w:w="2348" w:type="dxa"/>
            <w:shd w:val="clear" w:color="auto" w:fill="F2F2F2" w:themeFill="background1" w:themeFillShade="F2"/>
          </w:tcPr>
          <w:p w14:paraId="2ED3815F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Ime kazalnika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0316E4D2" w14:textId="4A2F6344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Začetna vrednost</w:t>
            </w:r>
          </w:p>
        </w:tc>
        <w:tc>
          <w:tcPr>
            <w:tcW w:w="2482" w:type="dxa"/>
            <w:shd w:val="clear" w:color="auto" w:fill="F2F2F2" w:themeFill="background1" w:themeFillShade="F2"/>
          </w:tcPr>
          <w:p w14:paraId="2054EE75" w14:textId="7213ABB2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Dosežena/končna vrednost</w:t>
            </w:r>
          </w:p>
        </w:tc>
        <w:tc>
          <w:tcPr>
            <w:tcW w:w="1899" w:type="dxa"/>
            <w:shd w:val="clear" w:color="auto" w:fill="F2F2F2" w:themeFill="background1" w:themeFillShade="F2"/>
          </w:tcPr>
          <w:p w14:paraId="0E6FA5FB" w14:textId="5021D22B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Navedba priloge</w:t>
            </w:r>
          </w:p>
        </w:tc>
      </w:tr>
      <w:tr w:rsidR="008A59B8" w:rsidRPr="003954B2" w14:paraId="619CE635" w14:textId="6C3F3E49" w:rsidTr="003E0472">
        <w:tc>
          <w:tcPr>
            <w:tcW w:w="2348" w:type="dxa"/>
          </w:tcPr>
          <w:p w14:paraId="1F179C0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67C973F6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36727FC8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514567E3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0773351C" w14:textId="6EAF428F" w:rsidTr="003E0472">
        <w:tc>
          <w:tcPr>
            <w:tcW w:w="2348" w:type="dxa"/>
          </w:tcPr>
          <w:p w14:paraId="5B387531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1FF4AEE5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08E655B8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549952A5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1104328B" w14:textId="190476F6" w:rsidTr="003E0472">
        <w:tc>
          <w:tcPr>
            <w:tcW w:w="2348" w:type="dxa"/>
          </w:tcPr>
          <w:p w14:paraId="69C92EAA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66101223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1194B584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5B5467E0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6913AAB4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17"/>
      </w:tblGrid>
      <w:tr w:rsidR="003954B2" w:rsidRPr="009952C3" w14:paraId="66B22F30" w14:textId="77777777" w:rsidTr="00884E47">
        <w:trPr>
          <w:trHeight w:val="279"/>
          <w:tblHeader/>
        </w:trPr>
        <w:tc>
          <w:tcPr>
            <w:tcW w:w="3823" w:type="dxa"/>
            <w:shd w:val="clear" w:color="auto" w:fill="F2F2F2" w:themeFill="background1" w:themeFillShade="F2"/>
          </w:tcPr>
          <w:p w14:paraId="3DC8FEFC" w14:textId="2E9E6CF7" w:rsidR="003954B2" w:rsidRPr="009952C3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A</w:t>
            </w:r>
            <w:r w:rsidR="00561A6D">
              <w:rPr>
                <w:rFonts w:cs="Arial"/>
                <w:szCs w:val="20"/>
                <w:lang w:val="sl-SI"/>
              </w:rPr>
              <w:t>ktivnost</w:t>
            </w:r>
          </w:p>
        </w:tc>
        <w:tc>
          <w:tcPr>
            <w:tcW w:w="5217" w:type="dxa"/>
            <w:shd w:val="clear" w:color="auto" w:fill="F2F2F2" w:themeFill="background1" w:themeFillShade="F2"/>
          </w:tcPr>
          <w:p w14:paraId="62EAD9CB" w14:textId="77777777" w:rsidR="003954B2" w:rsidRPr="009952C3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9952C3">
              <w:rPr>
                <w:rFonts w:cs="Arial"/>
                <w:szCs w:val="20"/>
                <w:lang w:val="sl-SI"/>
              </w:rPr>
              <w:t>Kratek opis aktivnosti</w:t>
            </w:r>
          </w:p>
        </w:tc>
      </w:tr>
      <w:tr w:rsidR="003954B2" w:rsidRPr="003954B2" w14:paraId="7909184A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5CC93A99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2ED9EA95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780FAB2F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6CF5B7A1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2992994B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2380C557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0C271B38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534BF19C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58E36347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1E1F6204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34FFEAE7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26647FF3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64167CAC" w14:textId="0EEA303F" w:rsidR="00F5420D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PRILOGE</w:t>
      </w:r>
    </w:p>
    <w:p w14:paraId="380E9C99" w14:textId="4BA7C140" w:rsidR="00C06E8F" w:rsidRPr="003954B2" w:rsidRDefault="00C06E8F" w:rsidP="00C06E8F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>K poročilu priložite vso dokumentacijo, ki ste jo zbrali ali izdali v obdobju poročanja in je pomembna za razumevanje rezultatov projekta</w:t>
      </w:r>
      <w:r>
        <w:rPr>
          <w:rFonts w:cs="Arial"/>
          <w:szCs w:val="20"/>
          <w:lang w:val="sl-SI"/>
        </w:rPr>
        <w:t xml:space="preserve"> in za dokazovanje vseh stroškov, nastalih v obdobju poročanja</w:t>
      </w:r>
      <w:r w:rsidR="00701AB6">
        <w:rPr>
          <w:rFonts w:cs="Arial"/>
          <w:szCs w:val="20"/>
          <w:lang w:val="sl-SI"/>
        </w:rPr>
        <w:t xml:space="preserve"> in so navedeni v finančnem poročilu</w:t>
      </w:r>
      <w:r w:rsidRPr="003954B2">
        <w:rPr>
          <w:rFonts w:cs="Arial"/>
          <w:szCs w:val="20"/>
          <w:lang w:val="sl-SI"/>
        </w:rPr>
        <w:t xml:space="preserve">: kopije člankov in </w:t>
      </w:r>
      <w:bookmarkStart w:id="1" w:name="_Hlk229575014"/>
      <w:r w:rsidRPr="003954B2">
        <w:rPr>
          <w:rFonts w:cs="Arial"/>
          <w:szCs w:val="20"/>
          <w:lang w:val="sl-SI"/>
        </w:rPr>
        <w:t>zvočnih ali video zapisov</w:t>
      </w:r>
      <w:bookmarkEnd w:id="1"/>
      <w:r w:rsidRPr="003954B2">
        <w:rPr>
          <w:rFonts w:cs="Arial"/>
          <w:szCs w:val="20"/>
          <w:lang w:val="sl-SI"/>
        </w:rPr>
        <w:t xml:space="preserve">, izdelanih brošur, letakov, prospektov, fotografije pomembnih dogodkov in </w:t>
      </w:r>
      <w:r w:rsidR="002351B1" w:rsidRPr="002351B1">
        <w:rPr>
          <w:rFonts w:cs="Arial"/>
          <w:szCs w:val="20"/>
          <w:lang w:val="sl-SI"/>
        </w:rPr>
        <w:t>i</w:t>
      </w:r>
      <w:r w:rsidR="002351B1">
        <w:rPr>
          <w:rFonts w:cs="Arial"/>
          <w:szCs w:val="20"/>
          <w:lang w:val="sl-SI"/>
        </w:rPr>
        <w:t>zgrajene infrastrukture</w:t>
      </w:r>
      <w:r w:rsidRPr="003954B2">
        <w:rPr>
          <w:rFonts w:cs="Arial"/>
          <w:szCs w:val="20"/>
          <w:lang w:val="sl-SI"/>
        </w:rPr>
        <w:t>, zapisnike pomembnih sestankov</w:t>
      </w:r>
      <w:r w:rsidR="00942008" w:rsidRPr="00564723">
        <w:rPr>
          <w:rFonts w:cs="Arial"/>
          <w:szCs w:val="20"/>
          <w:lang w:val="sl-SI"/>
        </w:rPr>
        <w:t>,</w:t>
      </w:r>
      <w:r w:rsidRPr="00564723">
        <w:rPr>
          <w:rFonts w:cs="Arial"/>
          <w:szCs w:val="20"/>
          <w:lang w:val="sl-SI"/>
        </w:rPr>
        <w:t xml:space="preserve"> </w:t>
      </w:r>
      <w:r w:rsidR="00942008" w:rsidRPr="00564723">
        <w:rPr>
          <w:rFonts w:cs="Arial"/>
          <w:szCs w:val="20"/>
          <w:lang w:val="sl-SI"/>
        </w:rPr>
        <w:t>evidence opravljenega dela, pogodbe</w:t>
      </w:r>
      <w:r w:rsidR="00760D4B" w:rsidRPr="00564723">
        <w:rPr>
          <w:rFonts w:cs="Arial"/>
          <w:szCs w:val="20"/>
          <w:lang w:val="sl-SI"/>
        </w:rPr>
        <w:t xml:space="preserve"> o zaposlitvah, pogodbo z lokalnim partnerjem, </w:t>
      </w:r>
      <w:r w:rsidR="00AE114B">
        <w:rPr>
          <w:rFonts w:cs="Arial"/>
          <w:szCs w:val="20"/>
          <w:lang w:val="sl-SI"/>
        </w:rPr>
        <w:t>dogovor/pogodba s sofinancerjem i</w:t>
      </w:r>
      <w:r w:rsidRPr="00564723">
        <w:rPr>
          <w:rFonts w:cs="Arial"/>
          <w:szCs w:val="20"/>
          <w:lang w:val="sl-SI"/>
        </w:rPr>
        <w:t>pd.</w:t>
      </w:r>
    </w:p>
    <w:p w14:paraId="78D7760E" w14:textId="77777777" w:rsidR="00C06E8F" w:rsidRDefault="00C06E8F" w:rsidP="003954B2">
      <w:pPr>
        <w:spacing w:line="240" w:lineRule="auto"/>
        <w:rPr>
          <w:rFonts w:cs="Arial"/>
          <w:szCs w:val="20"/>
          <w:lang w:val="sl-SI"/>
        </w:rPr>
      </w:pPr>
    </w:p>
    <w:p w14:paraId="788D48FE" w14:textId="239A7DC3" w:rsid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 xml:space="preserve">Navedite in označite vsa dokazila, priložena </w:t>
      </w:r>
      <w:r w:rsidR="00141556">
        <w:rPr>
          <w:rFonts w:cs="Arial"/>
          <w:szCs w:val="20"/>
          <w:lang w:val="sl-SI"/>
        </w:rPr>
        <w:t xml:space="preserve">k </w:t>
      </w:r>
      <w:r w:rsidRPr="003954B2">
        <w:rPr>
          <w:rFonts w:cs="Arial"/>
          <w:szCs w:val="20"/>
          <w:lang w:val="sl-SI"/>
        </w:rPr>
        <w:t>poročilu. Priložena dokazila označite na enak način kot v spodnjem seznamu, torej Priloga 1, Priloga 2 in tako dalje. Po potrebi dodajte vrstice</w:t>
      </w:r>
      <w:r w:rsidR="00973326">
        <w:rPr>
          <w:rFonts w:cs="Arial"/>
          <w:szCs w:val="20"/>
          <w:lang w:val="sl-SI"/>
        </w:rPr>
        <w:t>.</w:t>
      </w:r>
    </w:p>
    <w:p w14:paraId="69B691CB" w14:textId="77777777" w:rsidR="00F5420D" w:rsidRPr="003954B2" w:rsidRDefault="00F5420D" w:rsidP="003954B2">
      <w:pPr>
        <w:spacing w:line="240" w:lineRule="auto"/>
        <w:rPr>
          <w:rFonts w:cs="Arial"/>
          <w:szCs w:val="20"/>
          <w:lang w:val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6971"/>
      </w:tblGrid>
      <w:tr w:rsidR="003954B2" w:rsidRPr="009952C3" w14:paraId="4A705DDA" w14:textId="77777777" w:rsidTr="00BC52DA">
        <w:tc>
          <w:tcPr>
            <w:tcW w:w="2083" w:type="dxa"/>
            <w:shd w:val="clear" w:color="auto" w:fill="F2F2F2" w:themeFill="background1" w:themeFillShade="F2"/>
          </w:tcPr>
          <w:p w14:paraId="3CCB6162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Priloga</w:t>
            </w:r>
          </w:p>
        </w:tc>
        <w:tc>
          <w:tcPr>
            <w:tcW w:w="6971" w:type="dxa"/>
            <w:shd w:val="clear" w:color="auto" w:fill="F2F2F2" w:themeFill="background1" w:themeFillShade="F2"/>
          </w:tcPr>
          <w:p w14:paraId="6163BDAC" w14:textId="0DE5015F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Naziv</w:t>
            </w:r>
            <w:r w:rsidR="00973326">
              <w:rPr>
                <w:rFonts w:cs="Arial"/>
                <w:szCs w:val="20"/>
                <w:lang w:val="sl-SI"/>
              </w:rPr>
              <w:t xml:space="preserve"> priloge</w:t>
            </w:r>
          </w:p>
        </w:tc>
      </w:tr>
      <w:tr w:rsidR="003954B2" w:rsidRPr="003954B2" w14:paraId="5EBE59C7" w14:textId="77777777" w:rsidTr="00BC52DA">
        <w:tc>
          <w:tcPr>
            <w:tcW w:w="2083" w:type="dxa"/>
          </w:tcPr>
          <w:p w14:paraId="53CD6363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Priloga 1</w:t>
            </w:r>
          </w:p>
        </w:tc>
        <w:tc>
          <w:tcPr>
            <w:tcW w:w="6971" w:type="dxa"/>
          </w:tcPr>
          <w:p w14:paraId="096ABC16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24B24BAD" w14:textId="77777777" w:rsidTr="00BC52DA">
        <w:tc>
          <w:tcPr>
            <w:tcW w:w="2083" w:type="dxa"/>
          </w:tcPr>
          <w:p w14:paraId="47871390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Priloga 2</w:t>
            </w:r>
          </w:p>
        </w:tc>
        <w:tc>
          <w:tcPr>
            <w:tcW w:w="6971" w:type="dxa"/>
          </w:tcPr>
          <w:p w14:paraId="24066736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338D4477" w14:textId="77777777" w:rsidTr="00BC52DA">
        <w:tc>
          <w:tcPr>
            <w:tcW w:w="2083" w:type="dxa"/>
          </w:tcPr>
          <w:p w14:paraId="670DE325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Priloga 3</w:t>
            </w:r>
          </w:p>
        </w:tc>
        <w:tc>
          <w:tcPr>
            <w:tcW w:w="6971" w:type="dxa"/>
          </w:tcPr>
          <w:p w14:paraId="1ACFDE3B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4D886A90" w14:textId="77777777" w:rsidR="003954B2" w:rsidRPr="009802B8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056CEE48" w14:textId="77777777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Sodelovanje z javnostjo</w:t>
      </w:r>
    </w:p>
    <w:p w14:paraId="3EFDFD13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30E28F3B" w14:textId="3727C027" w:rsid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>Predstavite komunikacijske aktivnosti izvedene v Sloveniji in v partnerski državi</w:t>
      </w:r>
      <w:r w:rsidR="006C4D96">
        <w:rPr>
          <w:rFonts w:cs="Arial"/>
          <w:szCs w:val="20"/>
          <w:lang w:val="sl-SI"/>
        </w:rPr>
        <w:t xml:space="preserve"> ter dodajte povezave do spletnih virov. Ostale komunikacijske aktivnosti izkažite z ustreznimi prilogami</w:t>
      </w:r>
      <w:r w:rsidRPr="003954B2">
        <w:rPr>
          <w:rFonts w:cs="Arial"/>
          <w:szCs w:val="20"/>
          <w:lang w:val="sl-SI"/>
        </w:rPr>
        <w:t>. Komunikacijske aktivnosti številčno opredelite.</w:t>
      </w:r>
    </w:p>
    <w:p w14:paraId="0B037263" w14:textId="77777777" w:rsidR="003E0472" w:rsidRDefault="003E0472" w:rsidP="003954B2">
      <w:pPr>
        <w:spacing w:line="240" w:lineRule="auto"/>
        <w:rPr>
          <w:rFonts w:cs="Arial"/>
          <w:szCs w:val="20"/>
          <w:lang w:val="sl-SI"/>
        </w:rPr>
      </w:pPr>
    </w:p>
    <w:p w14:paraId="09D82803" w14:textId="77777777" w:rsidR="003954B2" w:rsidRPr="003954B2" w:rsidRDefault="003954B2" w:rsidP="003954B2">
      <w:pPr>
        <w:spacing w:line="240" w:lineRule="auto"/>
        <w:jc w:val="center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Slovenija</w:t>
      </w:r>
    </w:p>
    <w:tbl>
      <w:tblPr>
        <w:tblStyle w:val="TableGrid"/>
        <w:tblW w:w="9083" w:type="dxa"/>
        <w:tblLook w:val="04A0" w:firstRow="1" w:lastRow="0" w:firstColumn="1" w:lastColumn="0" w:noHBand="0" w:noVBand="1"/>
      </w:tblPr>
      <w:tblGrid>
        <w:gridCol w:w="4106"/>
        <w:gridCol w:w="1559"/>
        <w:gridCol w:w="3418"/>
      </w:tblGrid>
      <w:tr w:rsidR="006C4D96" w:rsidRPr="00BC46B8" w14:paraId="1F3130AB" w14:textId="721473EE" w:rsidTr="003E0472">
        <w:tc>
          <w:tcPr>
            <w:tcW w:w="4106" w:type="dxa"/>
            <w:shd w:val="clear" w:color="auto" w:fill="F2F2F2" w:themeFill="background1" w:themeFillShade="F2"/>
          </w:tcPr>
          <w:p w14:paraId="4483BA41" w14:textId="024262C5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3954B2">
              <w:rPr>
                <w:rFonts w:cs="Arial"/>
                <w:szCs w:val="20"/>
                <w:lang w:val="sl-SI"/>
              </w:rPr>
              <w:t>zveden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54B2">
              <w:rPr>
                <w:rFonts w:cs="Arial"/>
                <w:szCs w:val="20"/>
                <w:lang w:val="sl-SI"/>
              </w:rPr>
              <w:t xml:space="preserve"> komunikacijsk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54B2">
              <w:rPr>
                <w:rFonts w:cs="Arial"/>
                <w:szCs w:val="20"/>
                <w:lang w:val="sl-SI"/>
              </w:rPr>
              <w:t xml:space="preserve"> aktivnost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C8D2E2D" w14:textId="7FE901B3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Doseg</w:t>
            </w:r>
          </w:p>
        </w:tc>
        <w:tc>
          <w:tcPr>
            <w:tcW w:w="3418" w:type="dxa"/>
            <w:shd w:val="clear" w:color="auto" w:fill="F2F2F2" w:themeFill="background1" w:themeFillShade="F2"/>
          </w:tcPr>
          <w:p w14:paraId="15B075F0" w14:textId="11CC33DA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Povezava do spletnih virov, priloga</w:t>
            </w:r>
          </w:p>
        </w:tc>
      </w:tr>
      <w:tr w:rsidR="006C4D96" w:rsidRPr="00BC46B8" w14:paraId="1555D2A7" w14:textId="2DA9310F" w:rsidTr="003E0472">
        <w:tc>
          <w:tcPr>
            <w:tcW w:w="4106" w:type="dxa"/>
          </w:tcPr>
          <w:p w14:paraId="3D24CC10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7B567A4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4ECBE11E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BC46B8" w14:paraId="382AEE14" w14:textId="7E881F7A" w:rsidTr="003E0472">
        <w:tc>
          <w:tcPr>
            <w:tcW w:w="4106" w:type="dxa"/>
          </w:tcPr>
          <w:p w14:paraId="187EFC81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AA99E4E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472C7485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BC46B8" w14:paraId="2F654ECE" w14:textId="0F7EED0F" w:rsidTr="003E0472">
        <w:tc>
          <w:tcPr>
            <w:tcW w:w="4106" w:type="dxa"/>
          </w:tcPr>
          <w:p w14:paraId="61FC43A4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5BBC445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13590AA7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BC46B8" w14:paraId="38450851" w14:textId="59FA76F7" w:rsidTr="003E0472">
        <w:tc>
          <w:tcPr>
            <w:tcW w:w="4106" w:type="dxa"/>
          </w:tcPr>
          <w:p w14:paraId="5C8CF01A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5E40949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78B2DAD0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4B5CDA40" w14:textId="7DAD8FE2" w:rsid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p w14:paraId="442DA663" w14:textId="7952FE0C" w:rsidR="003954B2" w:rsidRPr="003954B2" w:rsidRDefault="00973326" w:rsidP="003954B2">
      <w:pPr>
        <w:spacing w:line="240" w:lineRule="auto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</w:t>
      </w:r>
      <w:r w:rsidR="003954B2" w:rsidRPr="003954B2">
        <w:rPr>
          <w:rFonts w:cs="Arial"/>
          <w:b/>
          <w:szCs w:val="20"/>
          <w:lang w:val="sl-SI"/>
        </w:rPr>
        <w:t>artnerska država</w:t>
      </w:r>
    </w:p>
    <w:tbl>
      <w:tblPr>
        <w:tblStyle w:val="TableGrid"/>
        <w:tblW w:w="9083" w:type="dxa"/>
        <w:tblLook w:val="04A0" w:firstRow="1" w:lastRow="0" w:firstColumn="1" w:lastColumn="0" w:noHBand="0" w:noVBand="1"/>
      </w:tblPr>
      <w:tblGrid>
        <w:gridCol w:w="4106"/>
        <w:gridCol w:w="1559"/>
        <w:gridCol w:w="3418"/>
      </w:tblGrid>
      <w:tr w:rsidR="006C4D96" w:rsidRPr="00BC46B8" w14:paraId="638E2BF8" w14:textId="691CB9FA" w:rsidTr="003E0472">
        <w:tc>
          <w:tcPr>
            <w:tcW w:w="4106" w:type="dxa"/>
            <w:shd w:val="clear" w:color="auto" w:fill="F2F2F2" w:themeFill="background1" w:themeFillShade="F2"/>
          </w:tcPr>
          <w:p w14:paraId="2654F557" w14:textId="78EB6270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3954B2">
              <w:rPr>
                <w:rFonts w:cs="Arial"/>
                <w:szCs w:val="20"/>
                <w:lang w:val="sl-SI"/>
              </w:rPr>
              <w:t>zveden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54B2">
              <w:rPr>
                <w:rFonts w:cs="Arial"/>
                <w:szCs w:val="20"/>
                <w:lang w:val="sl-SI"/>
              </w:rPr>
              <w:t xml:space="preserve"> komunikacijsk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54B2">
              <w:rPr>
                <w:rFonts w:cs="Arial"/>
                <w:szCs w:val="20"/>
                <w:lang w:val="sl-SI"/>
              </w:rPr>
              <w:t xml:space="preserve"> aktivnos</w:t>
            </w:r>
            <w:r>
              <w:rPr>
                <w:rFonts w:cs="Arial"/>
                <w:szCs w:val="20"/>
                <w:lang w:val="sl-SI"/>
              </w:rPr>
              <w:t>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454C820" w14:textId="28F32D3C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Doseg</w:t>
            </w:r>
          </w:p>
        </w:tc>
        <w:tc>
          <w:tcPr>
            <w:tcW w:w="3418" w:type="dxa"/>
            <w:shd w:val="clear" w:color="auto" w:fill="F2F2F2" w:themeFill="background1" w:themeFillShade="F2"/>
          </w:tcPr>
          <w:p w14:paraId="0E17988B" w14:textId="12B26F8E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Povezava do spletnih virov, priloga</w:t>
            </w:r>
          </w:p>
        </w:tc>
      </w:tr>
      <w:tr w:rsidR="006C4D96" w:rsidRPr="00BC46B8" w14:paraId="1F4EAC4A" w14:textId="3A43D57A" w:rsidTr="003E0472">
        <w:tc>
          <w:tcPr>
            <w:tcW w:w="4106" w:type="dxa"/>
          </w:tcPr>
          <w:p w14:paraId="6039B9B6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196552F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57618003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BC46B8" w14:paraId="2D40C3D3" w14:textId="5278D2FF" w:rsidTr="003E0472">
        <w:tc>
          <w:tcPr>
            <w:tcW w:w="4106" w:type="dxa"/>
          </w:tcPr>
          <w:p w14:paraId="28345FE9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C503CFE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00436DA9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BC46B8" w14:paraId="74B89B0D" w14:textId="35D2AAE3" w:rsidTr="003E0472">
        <w:tc>
          <w:tcPr>
            <w:tcW w:w="4106" w:type="dxa"/>
          </w:tcPr>
          <w:p w14:paraId="28A550B1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9156460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6DF28CAC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BC46B8" w14:paraId="70CF4327" w14:textId="0D0B9248" w:rsidTr="003E0472">
        <w:tc>
          <w:tcPr>
            <w:tcW w:w="4106" w:type="dxa"/>
          </w:tcPr>
          <w:p w14:paraId="69213C4E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B135C78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0FF787EF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1E631882" w14:textId="77777777" w:rsidR="00C06E8F" w:rsidRDefault="00C06E8F" w:rsidP="003954B2">
      <w:pPr>
        <w:spacing w:line="240" w:lineRule="auto"/>
        <w:rPr>
          <w:rFonts w:cs="Arial"/>
          <w:i/>
          <w:szCs w:val="20"/>
          <w:u w:val="single"/>
          <w:lang w:val="sl-SI"/>
        </w:rPr>
      </w:pPr>
    </w:p>
    <w:p w14:paraId="51026396" w14:textId="47929BE6" w:rsidR="003954B2" w:rsidRPr="003954B2" w:rsidRDefault="003954B2" w:rsidP="003954B2">
      <w:pPr>
        <w:spacing w:line="240" w:lineRule="auto"/>
        <w:rPr>
          <w:rFonts w:cs="Arial"/>
          <w:i/>
          <w:szCs w:val="20"/>
          <w:u w:val="single"/>
          <w:lang w:val="sl-SI"/>
        </w:rPr>
      </w:pPr>
      <w:r w:rsidRPr="003954B2">
        <w:rPr>
          <w:rFonts w:cs="Arial"/>
          <w:i/>
          <w:szCs w:val="20"/>
          <w:u w:val="single"/>
          <w:lang w:val="sl-SI"/>
        </w:rPr>
        <w:t>Točke 3-</w:t>
      </w:r>
      <w:r w:rsidR="003E0472">
        <w:rPr>
          <w:rFonts w:cs="Arial"/>
          <w:i/>
          <w:szCs w:val="20"/>
          <w:u w:val="single"/>
          <w:lang w:val="sl-SI"/>
        </w:rPr>
        <w:t>8</w:t>
      </w:r>
      <w:r w:rsidRPr="003954B2">
        <w:rPr>
          <w:rFonts w:cs="Arial"/>
          <w:i/>
          <w:szCs w:val="20"/>
          <w:u w:val="single"/>
          <w:lang w:val="sl-SI"/>
        </w:rPr>
        <w:t xml:space="preserve"> izvajalec izpoln</w:t>
      </w:r>
      <w:r w:rsidR="009952C3">
        <w:rPr>
          <w:rFonts w:cs="Arial"/>
          <w:i/>
          <w:szCs w:val="20"/>
          <w:u w:val="single"/>
          <w:lang w:val="sl-SI"/>
        </w:rPr>
        <w:t>i</w:t>
      </w:r>
      <w:r w:rsidRPr="003954B2">
        <w:rPr>
          <w:rFonts w:cs="Arial"/>
          <w:i/>
          <w:szCs w:val="20"/>
          <w:u w:val="single"/>
          <w:lang w:val="sl-SI"/>
        </w:rPr>
        <w:t xml:space="preserve"> SAMO OB KONČNEM POROČANJU</w:t>
      </w:r>
    </w:p>
    <w:p w14:paraId="63B34F4D" w14:textId="77777777" w:rsidR="003954B2" w:rsidRPr="003954B2" w:rsidRDefault="003954B2" w:rsidP="003954B2">
      <w:pPr>
        <w:spacing w:line="240" w:lineRule="auto"/>
        <w:rPr>
          <w:rFonts w:cs="Arial"/>
          <w:szCs w:val="20"/>
          <w:u w:val="single"/>
          <w:lang w:val="sl-SI"/>
        </w:rPr>
      </w:pPr>
    </w:p>
    <w:p w14:paraId="70F626B2" w14:textId="45E25EAF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Doseganje zastavljenega specifičnega cilja projekta</w:t>
      </w:r>
    </w:p>
    <w:p w14:paraId="2E375FD2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1D63B729" w14:textId="465B93D3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 xml:space="preserve">Obrazložite, ali ste dosegli zastavljeni specifični cilj in </w:t>
      </w:r>
      <w:r w:rsidR="00352DE8">
        <w:rPr>
          <w:rFonts w:cs="Arial"/>
          <w:szCs w:val="20"/>
          <w:lang w:val="sl-SI"/>
        </w:rPr>
        <w:t xml:space="preserve">kako </w:t>
      </w:r>
      <w:r w:rsidRPr="003954B2">
        <w:rPr>
          <w:rFonts w:cs="Arial"/>
          <w:szCs w:val="20"/>
          <w:lang w:val="sl-SI"/>
        </w:rPr>
        <w:t xml:space="preserve">so bile ciljne skupine </w:t>
      </w:r>
      <w:r w:rsidR="00352DE8">
        <w:rPr>
          <w:rFonts w:cs="Arial"/>
          <w:szCs w:val="20"/>
          <w:lang w:val="sl-SI"/>
        </w:rPr>
        <w:t>vključene</w:t>
      </w:r>
      <w:r w:rsidRPr="003954B2">
        <w:rPr>
          <w:rFonts w:cs="Arial"/>
          <w:szCs w:val="20"/>
          <w:lang w:val="sl-SI"/>
        </w:rPr>
        <w:t>. Obvezno navedite kazalnike ter vire informacij, ki dokazujejo, da je specifični cilj projekta dosežen in v kakšnem obsegu.</w:t>
      </w:r>
    </w:p>
    <w:p w14:paraId="15765865" w14:textId="77777777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p w14:paraId="7829CC84" w14:textId="16F12E97" w:rsid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Cs/>
          <w:szCs w:val="20"/>
          <w:lang w:val="sl-SI"/>
        </w:rPr>
        <w:t>Specifični cilj:</w:t>
      </w:r>
    </w:p>
    <w:p w14:paraId="7697DC23" w14:textId="77777777" w:rsidR="003954B2" w:rsidRP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3AE5120B" w14:textId="18E29A41" w:rsid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Cs/>
          <w:szCs w:val="20"/>
          <w:lang w:val="sl-SI"/>
        </w:rPr>
        <w:t>Obrazložitev:</w:t>
      </w:r>
    </w:p>
    <w:p w14:paraId="00F1F60F" w14:textId="77777777" w:rsidR="003954B2" w:rsidRP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117"/>
        <w:gridCol w:w="1118"/>
        <w:gridCol w:w="2726"/>
      </w:tblGrid>
      <w:tr w:rsidR="003954B2" w:rsidRPr="003954B2" w14:paraId="40BC8218" w14:textId="77777777" w:rsidTr="00884E47">
        <w:trPr>
          <w:tblHeader/>
        </w:trPr>
        <w:tc>
          <w:tcPr>
            <w:tcW w:w="4106" w:type="dxa"/>
            <w:shd w:val="clear" w:color="auto" w:fill="F2F2F2" w:themeFill="background1" w:themeFillShade="F2"/>
          </w:tcPr>
          <w:p w14:paraId="5D794A8E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Ime kazalnika za merjenje specifičnega cilja</w:t>
            </w:r>
          </w:p>
        </w:tc>
        <w:tc>
          <w:tcPr>
            <w:tcW w:w="1117" w:type="dxa"/>
            <w:shd w:val="clear" w:color="auto" w:fill="F2F2F2" w:themeFill="background1" w:themeFillShade="F2"/>
          </w:tcPr>
          <w:p w14:paraId="112E10C4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Začetna vrednost</w:t>
            </w:r>
          </w:p>
        </w:tc>
        <w:tc>
          <w:tcPr>
            <w:tcW w:w="1118" w:type="dxa"/>
            <w:shd w:val="clear" w:color="auto" w:fill="F2F2F2" w:themeFill="background1" w:themeFillShade="F2"/>
          </w:tcPr>
          <w:p w14:paraId="2F45F2B7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Končna vrednost</w:t>
            </w:r>
          </w:p>
        </w:tc>
        <w:tc>
          <w:tcPr>
            <w:tcW w:w="2726" w:type="dxa"/>
            <w:shd w:val="clear" w:color="auto" w:fill="F2F2F2" w:themeFill="background1" w:themeFillShade="F2"/>
          </w:tcPr>
          <w:p w14:paraId="297D2335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Viri informacij za kazalnike</w:t>
            </w:r>
          </w:p>
        </w:tc>
      </w:tr>
      <w:tr w:rsidR="003954B2" w:rsidRPr="003954B2" w14:paraId="3FBA0539" w14:textId="77777777" w:rsidTr="00884E47">
        <w:trPr>
          <w:trHeight w:val="315"/>
        </w:trPr>
        <w:tc>
          <w:tcPr>
            <w:tcW w:w="4106" w:type="dxa"/>
            <w:shd w:val="clear" w:color="auto" w:fill="auto"/>
          </w:tcPr>
          <w:p w14:paraId="1AD7A465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117" w:type="dxa"/>
            <w:shd w:val="clear" w:color="auto" w:fill="auto"/>
          </w:tcPr>
          <w:p w14:paraId="5DCA69B7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118" w:type="dxa"/>
            <w:shd w:val="clear" w:color="auto" w:fill="auto"/>
          </w:tcPr>
          <w:p w14:paraId="39468612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26" w:type="dxa"/>
            <w:shd w:val="clear" w:color="auto" w:fill="auto"/>
          </w:tcPr>
          <w:p w14:paraId="61922C4A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3FB16EAE" w14:textId="77777777" w:rsidTr="00884E47">
        <w:trPr>
          <w:trHeight w:val="340"/>
        </w:trPr>
        <w:tc>
          <w:tcPr>
            <w:tcW w:w="4106" w:type="dxa"/>
            <w:shd w:val="clear" w:color="auto" w:fill="auto"/>
          </w:tcPr>
          <w:p w14:paraId="5E673C96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117" w:type="dxa"/>
            <w:shd w:val="clear" w:color="auto" w:fill="auto"/>
          </w:tcPr>
          <w:p w14:paraId="398C4160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118" w:type="dxa"/>
            <w:shd w:val="clear" w:color="auto" w:fill="auto"/>
          </w:tcPr>
          <w:p w14:paraId="54B4D584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26" w:type="dxa"/>
            <w:shd w:val="clear" w:color="auto" w:fill="auto"/>
          </w:tcPr>
          <w:p w14:paraId="38701A65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14EFE8D3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52C39170" w14:textId="48EF5E3E" w:rsidR="003954B2" w:rsidRPr="00F0409F" w:rsidRDefault="003954B2" w:rsidP="003954B2">
      <w:pPr>
        <w:numPr>
          <w:ilvl w:val="0"/>
          <w:numId w:val="6"/>
        </w:num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Uresničevanje doseganja cilja 6 trajnostnega razvoja: čista voda in sanitarna ureditev s pripadajočimi podcilji</w:t>
      </w:r>
      <w:r w:rsidR="00F0409F">
        <w:rPr>
          <w:rFonts w:cs="Arial"/>
          <w:b/>
          <w:szCs w:val="20"/>
          <w:lang w:val="sl-SI"/>
        </w:rPr>
        <w:t xml:space="preserve"> </w:t>
      </w:r>
      <w:r w:rsidR="00F0409F" w:rsidRPr="00F0409F">
        <w:rPr>
          <w:rFonts w:cs="Arial"/>
          <w:bCs/>
          <w:szCs w:val="20"/>
          <w:lang w:val="sl-SI"/>
        </w:rPr>
        <w:t>(če se projekt navezuje na 6. cilj trajnostnega razvoja)</w:t>
      </w:r>
    </w:p>
    <w:p w14:paraId="33AF44AA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65E9F277" w14:textId="2EF352D2" w:rsidR="003954B2" w:rsidRPr="003954B2" w:rsidRDefault="00623150" w:rsidP="003954B2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Navedite začetno in </w:t>
      </w:r>
      <w:r w:rsidR="00AF3851">
        <w:rPr>
          <w:rFonts w:cs="Arial"/>
          <w:szCs w:val="20"/>
          <w:lang w:val="sl-SI"/>
        </w:rPr>
        <w:t xml:space="preserve">doseženo </w:t>
      </w:r>
      <w:r>
        <w:rPr>
          <w:rFonts w:cs="Arial"/>
          <w:szCs w:val="20"/>
          <w:lang w:val="sl-SI"/>
        </w:rPr>
        <w:t>končno vrednost</w:t>
      </w:r>
      <w:r w:rsidRPr="003954B2">
        <w:rPr>
          <w:rFonts w:cs="Arial"/>
          <w:szCs w:val="20"/>
          <w:vertAlign w:val="superscript"/>
          <w:lang w:val="sl-SI"/>
        </w:rPr>
        <w:footnoteReference w:id="1"/>
      </w:r>
      <w:r>
        <w:rPr>
          <w:rFonts w:cs="Arial"/>
          <w:szCs w:val="20"/>
          <w:lang w:val="sl-SI"/>
        </w:rPr>
        <w:t xml:space="preserve"> na </w:t>
      </w:r>
      <w:r w:rsidR="00AF3851">
        <w:rPr>
          <w:rFonts w:cs="Arial"/>
          <w:szCs w:val="20"/>
          <w:lang w:val="sl-SI"/>
        </w:rPr>
        <w:t xml:space="preserve">izbranem </w:t>
      </w:r>
      <w:r>
        <w:rPr>
          <w:rFonts w:cs="Arial"/>
          <w:szCs w:val="20"/>
          <w:lang w:val="sl-SI"/>
        </w:rPr>
        <w:t>geografskem območju z viri informacij:</w:t>
      </w:r>
    </w:p>
    <w:p w14:paraId="5B07AEB9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2654"/>
        <w:gridCol w:w="1544"/>
        <w:gridCol w:w="1524"/>
        <w:gridCol w:w="1516"/>
      </w:tblGrid>
      <w:tr w:rsidR="003954B2" w:rsidRPr="00855722" w14:paraId="7AFCF187" w14:textId="77777777" w:rsidTr="00884E47">
        <w:tc>
          <w:tcPr>
            <w:tcW w:w="1838" w:type="dxa"/>
            <w:shd w:val="clear" w:color="auto" w:fill="F2F2F2" w:themeFill="background1" w:themeFillShade="F2"/>
          </w:tcPr>
          <w:p w14:paraId="50C6D3D6" w14:textId="77777777" w:rsidR="003954B2" w:rsidRPr="0085572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5722">
              <w:rPr>
                <w:rFonts w:cs="Arial"/>
                <w:szCs w:val="20"/>
                <w:lang w:val="sl-SI"/>
              </w:rPr>
              <w:t>Navedba podcilja 6. cilja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6B99068" w14:textId="77777777" w:rsidR="003954B2" w:rsidRPr="0085572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5722">
              <w:rPr>
                <w:rFonts w:cs="Arial"/>
                <w:szCs w:val="20"/>
                <w:lang w:val="sl-SI"/>
              </w:rPr>
              <w:t>Geografsko območje izvajanja projekta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7E5D38D" w14:textId="77777777" w:rsidR="003954B2" w:rsidRPr="0085572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5722">
              <w:rPr>
                <w:rFonts w:cs="Arial"/>
                <w:szCs w:val="20"/>
                <w:lang w:val="sl-SI"/>
              </w:rPr>
              <w:t xml:space="preserve">Začetna vrednost </w:t>
            </w:r>
          </w:p>
        </w:tc>
        <w:tc>
          <w:tcPr>
            <w:tcW w:w="1539" w:type="dxa"/>
            <w:shd w:val="clear" w:color="auto" w:fill="F2F2F2" w:themeFill="background1" w:themeFillShade="F2"/>
          </w:tcPr>
          <w:p w14:paraId="56F1A61B" w14:textId="77777777" w:rsidR="003954B2" w:rsidRPr="0085572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5722">
              <w:rPr>
                <w:rFonts w:cs="Arial"/>
                <w:szCs w:val="20"/>
                <w:lang w:val="sl-SI"/>
              </w:rPr>
              <w:t xml:space="preserve">Končna vrednost </w:t>
            </w:r>
          </w:p>
        </w:tc>
        <w:tc>
          <w:tcPr>
            <w:tcW w:w="1528" w:type="dxa"/>
            <w:shd w:val="clear" w:color="auto" w:fill="F2F2F2" w:themeFill="background1" w:themeFillShade="F2"/>
          </w:tcPr>
          <w:p w14:paraId="0F7E4A81" w14:textId="77777777" w:rsidR="003954B2" w:rsidRPr="0085572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5722">
              <w:rPr>
                <w:rFonts w:cs="Arial"/>
                <w:szCs w:val="20"/>
                <w:lang w:val="sl-SI"/>
              </w:rPr>
              <w:t>Viri informacij</w:t>
            </w:r>
          </w:p>
        </w:tc>
      </w:tr>
      <w:tr w:rsidR="003954B2" w:rsidRPr="003954B2" w14:paraId="7529584E" w14:textId="77777777" w:rsidTr="00884E47">
        <w:tc>
          <w:tcPr>
            <w:tcW w:w="1838" w:type="dxa"/>
            <w:shd w:val="clear" w:color="auto" w:fill="auto"/>
          </w:tcPr>
          <w:p w14:paraId="54CAD0DC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2693" w:type="dxa"/>
            <w:shd w:val="clear" w:color="auto" w:fill="auto"/>
          </w:tcPr>
          <w:p w14:paraId="03BB7BD7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60" w:type="dxa"/>
            <w:shd w:val="clear" w:color="auto" w:fill="auto"/>
          </w:tcPr>
          <w:p w14:paraId="4A8A9A82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39" w:type="dxa"/>
            <w:shd w:val="clear" w:color="auto" w:fill="auto"/>
          </w:tcPr>
          <w:p w14:paraId="425637EE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28" w:type="dxa"/>
            <w:shd w:val="clear" w:color="auto" w:fill="auto"/>
          </w:tcPr>
          <w:p w14:paraId="00AC82FA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4E2D9DF9" w14:textId="68DD0459" w:rsid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01FCC9A4" w14:textId="00D03C49" w:rsidR="00F0409F" w:rsidRDefault="00F0409F" w:rsidP="003954B2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Navedite napredek pri doseganju </w:t>
      </w:r>
      <w:r w:rsidR="00C06E8F">
        <w:rPr>
          <w:rFonts w:cs="Arial"/>
          <w:szCs w:val="20"/>
          <w:lang w:val="sl-SI"/>
        </w:rPr>
        <w:t xml:space="preserve">podcilja </w:t>
      </w:r>
      <w:r w:rsidR="00623150">
        <w:rPr>
          <w:rFonts w:cs="Arial"/>
          <w:szCs w:val="20"/>
          <w:lang w:val="sl-SI"/>
        </w:rPr>
        <w:t xml:space="preserve">6. </w:t>
      </w:r>
      <w:r>
        <w:rPr>
          <w:rFonts w:cs="Arial"/>
          <w:szCs w:val="20"/>
          <w:lang w:val="sl-SI"/>
        </w:rPr>
        <w:t>cilja</w:t>
      </w:r>
      <w:r w:rsidR="007E7162">
        <w:rPr>
          <w:rFonts w:cs="Arial"/>
          <w:szCs w:val="20"/>
          <w:lang w:val="sl-SI"/>
        </w:rPr>
        <w:t xml:space="preserve"> trajnostnega razvoja</w:t>
      </w:r>
      <w:r>
        <w:rPr>
          <w:rFonts w:cs="Arial"/>
          <w:szCs w:val="20"/>
          <w:lang w:val="sl-SI"/>
        </w:rPr>
        <w:t>:</w:t>
      </w:r>
    </w:p>
    <w:p w14:paraId="04BA23E8" w14:textId="77777777" w:rsidR="00561A6D" w:rsidRPr="003954B2" w:rsidRDefault="00561A6D" w:rsidP="003954B2">
      <w:pPr>
        <w:spacing w:line="240" w:lineRule="auto"/>
        <w:rPr>
          <w:rFonts w:cs="Arial"/>
          <w:szCs w:val="20"/>
          <w:lang w:val="sl-SI"/>
        </w:rPr>
      </w:pPr>
    </w:p>
    <w:p w14:paraId="47124594" w14:textId="77777777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Krepitev enakosti spolov</w:t>
      </w:r>
    </w:p>
    <w:p w14:paraId="23041CBA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6FCEDCDD" w14:textId="0C14A994" w:rsid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>Navedite aktivnosti na področju enakosti spolov ter kako bodo vplivale na krepitev enakosti spolov po zaključku projekta</w:t>
      </w:r>
      <w:r w:rsidR="00BC52DA">
        <w:rPr>
          <w:rFonts w:cs="Arial"/>
          <w:szCs w:val="20"/>
          <w:lang w:val="sl-SI"/>
        </w:rPr>
        <w:t>:</w:t>
      </w:r>
    </w:p>
    <w:p w14:paraId="48647F40" w14:textId="77777777" w:rsidR="00561A6D" w:rsidRPr="003954B2" w:rsidRDefault="00561A6D" w:rsidP="003954B2">
      <w:pPr>
        <w:spacing w:line="240" w:lineRule="auto"/>
        <w:rPr>
          <w:rFonts w:cs="Arial"/>
          <w:szCs w:val="20"/>
          <w:lang w:val="sl-SI"/>
        </w:rPr>
      </w:pPr>
    </w:p>
    <w:p w14:paraId="79A109C7" w14:textId="77777777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Varstvo okolja</w:t>
      </w:r>
    </w:p>
    <w:p w14:paraId="3201079D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6C8DD04C" w14:textId="1FE17B62" w:rsid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>Navedite aktivnosti na področju varstva okolja ter kako bodo vplivale na varstvo okolja po zaključku projekta</w:t>
      </w:r>
      <w:r w:rsidR="00BC52DA">
        <w:rPr>
          <w:rFonts w:cs="Arial"/>
          <w:szCs w:val="20"/>
          <w:lang w:val="sl-SI"/>
        </w:rPr>
        <w:t>:</w:t>
      </w:r>
    </w:p>
    <w:p w14:paraId="0EA29F4F" w14:textId="77777777" w:rsidR="00561A6D" w:rsidRPr="009802B8" w:rsidRDefault="00561A6D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2F4EE823" w14:textId="77777777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Zagotovitev trajnosti projekta</w:t>
      </w:r>
    </w:p>
    <w:p w14:paraId="012C4C1A" w14:textId="4300150C" w:rsidR="003954B2" w:rsidRPr="009802B8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1B703C91" w14:textId="57D092F3" w:rsid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szCs w:val="20"/>
          <w:lang w:val="sl-SI"/>
        </w:rPr>
        <w:t xml:space="preserve">Obrazložite, kako </w:t>
      </w:r>
      <w:r w:rsidRPr="003954B2">
        <w:rPr>
          <w:rFonts w:cs="Arial"/>
          <w:bCs/>
          <w:szCs w:val="20"/>
          <w:lang w:val="sl-SI"/>
        </w:rPr>
        <w:t xml:space="preserve">bo zagotovljena trajnost po zaključku financiranja. </w:t>
      </w:r>
      <w:r w:rsidRPr="003954B2">
        <w:rPr>
          <w:rFonts w:cs="Arial"/>
          <w:szCs w:val="20"/>
          <w:lang w:val="sl-SI"/>
        </w:rPr>
        <w:t>Ali je po zaključku projekta zagotovljeno na primer lokalno lastništvo, vzdrževanje in upravljanje novo pridobljene infrastrukture in ali</w:t>
      </w:r>
      <w:r>
        <w:rPr>
          <w:rFonts w:cs="Arial"/>
          <w:szCs w:val="20"/>
          <w:lang w:val="sl-SI"/>
        </w:rPr>
        <w:t xml:space="preserve"> </w:t>
      </w:r>
      <w:r w:rsidRPr="003954B2">
        <w:rPr>
          <w:rFonts w:cs="Arial"/>
          <w:szCs w:val="20"/>
          <w:lang w:val="sl-SI" w:eastAsia="en-GB"/>
        </w:rPr>
        <w:t xml:space="preserve">so v ta namen zagotovljena sredstva? Ali so pridobljena znanja usmerjena v nadaljevanje aktivnosti na lokalni ravni </w:t>
      </w:r>
      <w:r w:rsidRPr="003954B2">
        <w:rPr>
          <w:rFonts w:cs="Arial"/>
          <w:szCs w:val="20"/>
          <w:lang w:val="sl-SI"/>
        </w:rPr>
        <w:t>(kakšne priložnosti ima ciljna skupina po zaključku projekta, ali je zagotovljen prenos znanja)?</w:t>
      </w:r>
      <w:r w:rsidRPr="003954B2">
        <w:rPr>
          <w:rFonts w:cs="Arial"/>
          <w:bCs/>
          <w:szCs w:val="20"/>
          <w:lang w:val="sl-SI"/>
        </w:rPr>
        <w:t xml:space="preserve"> </w:t>
      </w:r>
      <w:r w:rsidR="00352DE8" w:rsidRPr="00352DE8">
        <w:rPr>
          <w:rFonts w:cs="Arial"/>
          <w:bCs/>
          <w:szCs w:val="20"/>
          <w:lang w:val="sl-SI"/>
        </w:rPr>
        <w:t>Kako je projekt vplival na spoštovanje načela enakost spolov in/ali varstvo okolja</w:t>
      </w:r>
      <w:r w:rsidR="00B215E3">
        <w:rPr>
          <w:rFonts w:cs="Arial"/>
          <w:bCs/>
          <w:szCs w:val="20"/>
          <w:lang w:val="sl-SI"/>
        </w:rPr>
        <w:t>.</w:t>
      </w:r>
    </w:p>
    <w:p w14:paraId="3BD04637" w14:textId="5E7396A7" w:rsid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1367652E" w14:textId="77777777" w:rsidR="003E0472" w:rsidRDefault="003E047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0F5BE51D" w14:textId="77777777" w:rsidR="00347FAD" w:rsidRDefault="00347FAD" w:rsidP="00347FAD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Kratek povzetek izvedenega projekta</w:t>
      </w:r>
    </w:p>
    <w:p w14:paraId="53715549" w14:textId="77777777" w:rsidR="00347FAD" w:rsidRDefault="00347FAD" w:rsidP="00347FAD">
      <w:pPr>
        <w:spacing w:line="240" w:lineRule="auto"/>
        <w:rPr>
          <w:rFonts w:cs="Arial"/>
          <w:b/>
          <w:szCs w:val="20"/>
          <w:lang w:val="sl-SI"/>
        </w:rPr>
      </w:pPr>
    </w:p>
    <w:p w14:paraId="3DE1C3DC" w14:textId="77777777" w:rsidR="00347FAD" w:rsidRDefault="00347FAD" w:rsidP="00347FAD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Navedite</w:t>
      </w:r>
      <w:r w:rsidRPr="007955CE">
        <w:rPr>
          <w:rFonts w:cs="Arial"/>
          <w:szCs w:val="20"/>
          <w:lang w:val="sl-SI"/>
        </w:rPr>
        <w:t xml:space="preserve"> bistvene informacije o </w:t>
      </w:r>
      <w:r>
        <w:rPr>
          <w:rFonts w:cs="Arial"/>
          <w:szCs w:val="20"/>
          <w:lang w:val="sl-SI"/>
        </w:rPr>
        <w:t xml:space="preserve">izvedenem </w:t>
      </w:r>
      <w:r w:rsidRPr="007955CE">
        <w:rPr>
          <w:rFonts w:cs="Arial"/>
          <w:szCs w:val="20"/>
          <w:lang w:val="sl-SI"/>
        </w:rPr>
        <w:t>projekt</w:t>
      </w:r>
      <w:r>
        <w:rPr>
          <w:rFonts w:cs="Arial"/>
          <w:szCs w:val="20"/>
          <w:lang w:val="sl-SI"/>
        </w:rPr>
        <w:t>u. R</w:t>
      </w:r>
      <w:r w:rsidRPr="00AE4F0B">
        <w:rPr>
          <w:rFonts w:cs="Arial"/>
          <w:szCs w:val="20"/>
          <w:lang w:val="sl-SI"/>
        </w:rPr>
        <w:t>ezultate</w:t>
      </w:r>
      <w:r>
        <w:rPr>
          <w:rFonts w:cs="Arial"/>
          <w:szCs w:val="20"/>
          <w:lang w:val="sl-SI"/>
        </w:rPr>
        <w:t xml:space="preserve"> številčno opredelite in pojasnite</w:t>
      </w:r>
      <w:r w:rsidRPr="007955CE">
        <w:rPr>
          <w:rFonts w:cs="Arial"/>
          <w:szCs w:val="20"/>
          <w:lang w:val="sl-SI"/>
        </w:rPr>
        <w:t xml:space="preserve">, kako bodo </w:t>
      </w:r>
      <w:r>
        <w:rPr>
          <w:rFonts w:cs="Arial"/>
          <w:szCs w:val="20"/>
          <w:lang w:val="sl-SI"/>
        </w:rPr>
        <w:t>izvedene</w:t>
      </w:r>
      <w:r w:rsidRPr="007955CE">
        <w:rPr>
          <w:rFonts w:cs="Arial"/>
          <w:szCs w:val="20"/>
          <w:lang w:val="sl-SI"/>
        </w:rPr>
        <w:t xml:space="preserve"> aktivnosti in rezultati prispevali k doseganju specifičnega cilja in podciljev trajnostnega razvoja ter reševanju opredeljenega problema.</w:t>
      </w:r>
    </w:p>
    <w:p w14:paraId="1923AFCF" w14:textId="77777777" w:rsidR="00347FAD" w:rsidRDefault="00347FAD" w:rsidP="00347FAD">
      <w:pPr>
        <w:spacing w:line="240" w:lineRule="auto"/>
        <w:rPr>
          <w:rFonts w:cs="Arial"/>
          <w:b/>
          <w:szCs w:val="20"/>
          <w:lang w:val="sl-SI"/>
        </w:rPr>
      </w:pPr>
    </w:p>
    <w:p w14:paraId="4CF5DE3F" w14:textId="77777777" w:rsidR="00347FAD" w:rsidRDefault="00347FAD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72EF71F0" w14:textId="77777777" w:rsidR="00855722" w:rsidRDefault="00855722" w:rsidP="003954B2">
      <w:pPr>
        <w:spacing w:line="240" w:lineRule="auto"/>
        <w:rPr>
          <w:rFonts w:cs="Arial"/>
          <w:bCs/>
          <w:szCs w:val="20"/>
          <w:lang w:val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591"/>
        <w:gridCol w:w="3553"/>
      </w:tblGrid>
      <w:tr w:rsidR="003954B2" w14:paraId="22A16E60" w14:textId="77777777" w:rsidTr="00855722">
        <w:tc>
          <w:tcPr>
            <w:tcW w:w="2920" w:type="dxa"/>
          </w:tcPr>
          <w:p w14:paraId="230A3529" w14:textId="77777777" w:rsidR="003954B2" w:rsidRPr="00AC244A" w:rsidRDefault="003954B2" w:rsidP="003954B2">
            <w:pPr>
              <w:jc w:val="center"/>
              <w:rPr>
                <w:rFonts w:cs="Arial"/>
                <w:b/>
                <w:szCs w:val="20"/>
              </w:rPr>
            </w:pPr>
            <w:r w:rsidRPr="00BC52DA">
              <w:rPr>
                <w:rFonts w:cs="Arial"/>
                <w:b/>
                <w:szCs w:val="20"/>
                <w:lang w:val="sl-SI"/>
              </w:rPr>
              <w:t>Kraj</w:t>
            </w:r>
            <w:r w:rsidRPr="00AC244A">
              <w:rPr>
                <w:rFonts w:cs="Arial"/>
                <w:b/>
                <w:szCs w:val="20"/>
              </w:rPr>
              <w:t xml:space="preserve"> in datum</w:t>
            </w:r>
          </w:p>
          <w:p w14:paraId="59A63804" w14:textId="77777777" w:rsid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AC244A">
              <w:rPr>
                <w:rFonts w:cs="Arial"/>
                <w:b/>
                <w:szCs w:val="20"/>
              </w:rPr>
              <w:t>____________________</w:t>
            </w:r>
          </w:p>
        </w:tc>
        <w:tc>
          <w:tcPr>
            <w:tcW w:w="2591" w:type="dxa"/>
          </w:tcPr>
          <w:p w14:paraId="58BFCE4A" w14:textId="77777777" w:rsid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proofErr w:type="spellStart"/>
            <w:r w:rsidRPr="00AC244A">
              <w:rPr>
                <w:rFonts w:cs="Arial"/>
                <w:b/>
                <w:szCs w:val="20"/>
              </w:rPr>
              <w:t>Žig</w:t>
            </w:r>
            <w:proofErr w:type="spellEnd"/>
          </w:p>
        </w:tc>
        <w:tc>
          <w:tcPr>
            <w:tcW w:w="3553" w:type="dxa"/>
          </w:tcPr>
          <w:p w14:paraId="5159C8BF" w14:textId="77777777" w:rsidR="003954B2" w:rsidRP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3954B2">
              <w:rPr>
                <w:rFonts w:cs="Arial"/>
                <w:b/>
                <w:szCs w:val="20"/>
                <w:lang w:val="sl-SI"/>
              </w:rPr>
              <w:t>Ime in priimek odgovorne osebe</w:t>
            </w:r>
          </w:p>
          <w:p w14:paraId="7C771562" w14:textId="77777777" w:rsidR="003954B2" w:rsidRPr="003954B2" w:rsidRDefault="003954B2" w:rsidP="003954B2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(izpisati s tiskanimi črkami)</w:t>
            </w:r>
          </w:p>
          <w:p w14:paraId="7F7C542C" w14:textId="77777777" w:rsidR="003954B2" w:rsidRP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3954B2">
              <w:rPr>
                <w:rFonts w:cs="Arial"/>
                <w:b/>
                <w:szCs w:val="20"/>
                <w:lang w:val="sl-SI"/>
              </w:rPr>
              <w:t>______________________________</w:t>
            </w:r>
          </w:p>
          <w:p w14:paraId="5FB61AB0" w14:textId="77777777" w:rsidR="003954B2" w:rsidRP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</w:p>
          <w:p w14:paraId="682AB1C5" w14:textId="77777777" w:rsidR="003954B2" w:rsidRP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3954B2">
              <w:rPr>
                <w:rFonts w:cs="Arial"/>
                <w:b/>
                <w:szCs w:val="20"/>
                <w:lang w:val="sl-SI"/>
              </w:rPr>
              <w:t>Podpis odgovorne osebe</w:t>
            </w:r>
          </w:p>
          <w:p w14:paraId="48F2B89E" w14:textId="77777777" w:rsid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3954B2">
              <w:rPr>
                <w:rFonts w:cs="Arial"/>
                <w:b/>
                <w:szCs w:val="20"/>
                <w:lang w:val="sl-SI"/>
              </w:rPr>
              <w:t>______________________________</w:t>
            </w:r>
          </w:p>
        </w:tc>
      </w:tr>
    </w:tbl>
    <w:p w14:paraId="26141EB6" w14:textId="77777777" w:rsidR="003954B2" w:rsidRPr="003954B2" w:rsidRDefault="003954B2" w:rsidP="00855722">
      <w:pPr>
        <w:spacing w:line="240" w:lineRule="auto"/>
        <w:rPr>
          <w:rFonts w:cs="Arial"/>
          <w:b/>
          <w:szCs w:val="20"/>
          <w:lang w:val="sl-SI"/>
        </w:rPr>
      </w:pPr>
    </w:p>
    <w:sectPr w:rsidR="003954B2" w:rsidRPr="003954B2" w:rsidSect="009952C3">
      <w:headerReference w:type="default" r:id="rId10"/>
      <w:pgSz w:w="11900" w:h="16840" w:code="9"/>
      <w:pgMar w:top="1766" w:right="1418" w:bottom="709" w:left="1418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383E9" w14:textId="77777777" w:rsidR="009B717F" w:rsidRDefault="009B717F">
      <w:r>
        <w:separator/>
      </w:r>
    </w:p>
  </w:endnote>
  <w:endnote w:type="continuationSeparator" w:id="0">
    <w:p w14:paraId="3EFD5BBE" w14:textId="77777777" w:rsidR="009B717F" w:rsidRDefault="009B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F9DF5" w14:textId="77777777" w:rsidR="009B717F" w:rsidRDefault="009B717F">
      <w:r>
        <w:separator/>
      </w:r>
    </w:p>
  </w:footnote>
  <w:footnote w:type="continuationSeparator" w:id="0">
    <w:p w14:paraId="1FA7B298" w14:textId="77777777" w:rsidR="009B717F" w:rsidRDefault="009B717F">
      <w:r>
        <w:continuationSeparator/>
      </w:r>
    </w:p>
  </w:footnote>
  <w:footnote w:id="1">
    <w:p w14:paraId="220941E6" w14:textId="77777777" w:rsidR="00623150" w:rsidRPr="00DF0E80" w:rsidRDefault="00623150" w:rsidP="00623150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DF0E80">
        <w:rPr>
          <w:rFonts w:ascii="Arial" w:hAnsi="Arial" w:cs="Arial"/>
          <w:sz w:val="16"/>
          <w:szCs w:val="16"/>
        </w:rPr>
        <w:t>https://sdgs.un.org/goals/goal6#targets_and_indicators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FFD68" w14:textId="77777777" w:rsidR="00B66102" w:rsidRPr="00110CBD" w:rsidRDefault="00B66102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F0A"/>
    <w:multiLevelType w:val="hybridMultilevel"/>
    <w:tmpl w:val="C83641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7131953">
    <w:abstractNumId w:val="5"/>
  </w:num>
  <w:num w:numId="2" w16cid:durableId="69081363">
    <w:abstractNumId w:val="3"/>
  </w:num>
  <w:num w:numId="3" w16cid:durableId="2044939832">
    <w:abstractNumId w:val="4"/>
  </w:num>
  <w:num w:numId="4" w16cid:durableId="1142890644">
    <w:abstractNumId w:val="1"/>
  </w:num>
  <w:num w:numId="5" w16cid:durableId="1659504488">
    <w:abstractNumId w:val="2"/>
  </w:num>
  <w:num w:numId="6" w16cid:durableId="105285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EF9"/>
    <w:rsid w:val="00005577"/>
    <w:rsid w:val="00023A88"/>
    <w:rsid w:val="00084013"/>
    <w:rsid w:val="000A7238"/>
    <w:rsid w:val="000E3B4B"/>
    <w:rsid w:val="000F60BB"/>
    <w:rsid w:val="00101022"/>
    <w:rsid w:val="00121171"/>
    <w:rsid w:val="00124A61"/>
    <w:rsid w:val="001357B2"/>
    <w:rsid w:val="00141556"/>
    <w:rsid w:val="00143626"/>
    <w:rsid w:val="0017478F"/>
    <w:rsid w:val="00176FBC"/>
    <w:rsid w:val="001D1554"/>
    <w:rsid w:val="001F0B2B"/>
    <w:rsid w:val="00202A77"/>
    <w:rsid w:val="002351B1"/>
    <w:rsid w:val="00270748"/>
    <w:rsid w:val="00271CE5"/>
    <w:rsid w:val="00282020"/>
    <w:rsid w:val="002A2B69"/>
    <w:rsid w:val="002A5E53"/>
    <w:rsid w:val="00347FAD"/>
    <w:rsid w:val="00352DE8"/>
    <w:rsid w:val="003538B1"/>
    <w:rsid w:val="003636BF"/>
    <w:rsid w:val="00371442"/>
    <w:rsid w:val="003845B4"/>
    <w:rsid w:val="003867D6"/>
    <w:rsid w:val="00387B1A"/>
    <w:rsid w:val="003954B2"/>
    <w:rsid w:val="003C5EE5"/>
    <w:rsid w:val="003D5F95"/>
    <w:rsid w:val="003E0472"/>
    <w:rsid w:val="003E1C74"/>
    <w:rsid w:val="003F5511"/>
    <w:rsid w:val="004657EE"/>
    <w:rsid w:val="00475057"/>
    <w:rsid w:val="0048483F"/>
    <w:rsid w:val="004E2BC4"/>
    <w:rsid w:val="00520756"/>
    <w:rsid w:val="00526246"/>
    <w:rsid w:val="00536CAF"/>
    <w:rsid w:val="00561A6D"/>
    <w:rsid w:val="00564723"/>
    <w:rsid w:val="00567106"/>
    <w:rsid w:val="00572FC9"/>
    <w:rsid w:val="005E1D3C"/>
    <w:rsid w:val="00600DFE"/>
    <w:rsid w:val="00623150"/>
    <w:rsid w:val="00623D52"/>
    <w:rsid w:val="00625AE6"/>
    <w:rsid w:val="00632253"/>
    <w:rsid w:val="00642714"/>
    <w:rsid w:val="006455CE"/>
    <w:rsid w:val="00650668"/>
    <w:rsid w:val="00655841"/>
    <w:rsid w:val="00697A40"/>
    <w:rsid w:val="006C4D96"/>
    <w:rsid w:val="00701AB6"/>
    <w:rsid w:val="0070378C"/>
    <w:rsid w:val="00733017"/>
    <w:rsid w:val="007515B7"/>
    <w:rsid w:val="00760D4B"/>
    <w:rsid w:val="00783310"/>
    <w:rsid w:val="007A4A6D"/>
    <w:rsid w:val="007D1BCF"/>
    <w:rsid w:val="007D71DB"/>
    <w:rsid w:val="007D75CF"/>
    <w:rsid w:val="007E0440"/>
    <w:rsid w:val="007E6DC5"/>
    <w:rsid w:val="007E7162"/>
    <w:rsid w:val="00855431"/>
    <w:rsid w:val="00855722"/>
    <w:rsid w:val="0088043C"/>
    <w:rsid w:val="00884889"/>
    <w:rsid w:val="008906C9"/>
    <w:rsid w:val="0089418E"/>
    <w:rsid w:val="008A59B8"/>
    <w:rsid w:val="008C5738"/>
    <w:rsid w:val="008D04F0"/>
    <w:rsid w:val="008D3F32"/>
    <w:rsid w:val="008F3500"/>
    <w:rsid w:val="00924E3C"/>
    <w:rsid w:val="0093243A"/>
    <w:rsid w:val="00942008"/>
    <w:rsid w:val="009612BB"/>
    <w:rsid w:val="00961CCD"/>
    <w:rsid w:val="00973326"/>
    <w:rsid w:val="009802B8"/>
    <w:rsid w:val="009952C3"/>
    <w:rsid w:val="009B717F"/>
    <w:rsid w:val="009C740A"/>
    <w:rsid w:val="009E0E16"/>
    <w:rsid w:val="00A125C5"/>
    <w:rsid w:val="00A2451C"/>
    <w:rsid w:val="00A33BA9"/>
    <w:rsid w:val="00A645CC"/>
    <w:rsid w:val="00A65EE7"/>
    <w:rsid w:val="00A70133"/>
    <w:rsid w:val="00A770A6"/>
    <w:rsid w:val="00A813B1"/>
    <w:rsid w:val="00AB36C4"/>
    <w:rsid w:val="00AC32B2"/>
    <w:rsid w:val="00AE114B"/>
    <w:rsid w:val="00AF3851"/>
    <w:rsid w:val="00B17141"/>
    <w:rsid w:val="00B215E3"/>
    <w:rsid w:val="00B31575"/>
    <w:rsid w:val="00B37EF9"/>
    <w:rsid w:val="00B66102"/>
    <w:rsid w:val="00B8547D"/>
    <w:rsid w:val="00BC46B8"/>
    <w:rsid w:val="00BC52DA"/>
    <w:rsid w:val="00BE0511"/>
    <w:rsid w:val="00C06E8F"/>
    <w:rsid w:val="00C250D5"/>
    <w:rsid w:val="00C35666"/>
    <w:rsid w:val="00C364BE"/>
    <w:rsid w:val="00C92898"/>
    <w:rsid w:val="00CA4340"/>
    <w:rsid w:val="00CE14BA"/>
    <w:rsid w:val="00CE1C41"/>
    <w:rsid w:val="00CE5238"/>
    <w:rsid w:val="00CE7514"/>
    <w:rsid w:val="00D14841"/>
    <w:rsid w:val="00D248DE"/>
    <w:rsid w:val="00D33DD3"/>
    <w:rsid w:val="00D52353"/>
    <w:rsid w:val="00D8542D"/>
    <w:rsid w:val="00D966EE"/>
    <w:rsid w:val="00DC6A71"/>
    <w:rsid w:val="00DD364F"/>
    <w:rsid w:val="00DE7433"/>
    <w:rsid w:val="00E016D5"/>
    <w:rsid w:val="00E0357D"/>
    <w:rsid w:val="00E542B9"/>
    <w:rsid w:val="00E646AD"/>
    <w:rsid w:val="00E85D44"/>
    <w:rsid w:val="00ED1C3E"/>
    <w:rsid w:val="00F00786"/>
    <w:rsid w:val="00F0409F"/>
    <w:rsid w:val="00F240BB"/>
    <w:rsid w:val="00F5420D"/>
    <w:rsid w:val="00F57FED"/>
    <w:rsid w:val="00F71679"/>
    <w:rsid w:val="00FD21B9"/>
    <w:rsid w:val="00FE499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D8489CE"/>
  <w15:docId w15:val="{D3B1BD7C-C9E9-487A-9E36-8BD86DF2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Heading1">
    <w:name w:val="heading 1"/>
    <w:aliases w:val="NASLOV"/>
    <w:basedOn w:val="Normal"/>
    <w:next w:val="Normal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character" w:customStyle="1" w:styleId="HeaderChar">
    <w:name w:val="Header Char"/>
    <w:basedOn w:val="DefaultParagraphFont"/>
    <w:link w:val="Header"/>
    <w:rsid w:val="000E3B4B"/>
    <w:rPr>
      <w:rFonts w:ascii="Arial" w:hAnsi="Arial"/>
      <w:szCs w:val="24"/>
      <w:lang w:val="en-US" w:eastAsia="en-US"/>
    </w:rPr>
  </w:style>
  <w:style w:type="paragraph" w:styleId="NoSpacing">
    <w:name w:val="No Spacing"/>
    <w:aliases w:val="Clips Body,No Spacing1,ARTICLE TEXT,Medium Grid 21,Spacing,ISSUE AREA,Nessuna spaziatura,SUBHEADING,B"/>
    <w:link w:val="NoSpacingChar"/>
    <w:uiPriority w:val="1"/>
    <w:qFormat/>
    <w:rsid w:val="008554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855431"/>
    <w:pPr>
      <w:widowControl w:val="0"/>
      <w:autoSpaceDE w:val="0"/>
      <w:autoSpaceDN w:val="0"/>
      <w:adjustRightInd w:val="0"/>
      <w:spacing w:line="240" w:lineRule="auto"/>
      <w:jc w:val="both"/>
    </w:pPr>
    <w:rPr>
      <w:sz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855431"/>
    <w:rPr>
      <w:rFonts w:ascii="Arial" w:hAnsi="Arial"/>
      <w:sz w:val="24"/>
      <w:szCs w:val="24"/>
      <w:lang w:val="x-none" w:eastAsia="x-none"/>
    </w:rPr>
  </w:style>
  <w:style w:type="character" w:customStyle="1" w:styleId="NoSpacingChar">
    <w:name w:val="No Spacing Char"/>
    <w:aliases w:val="Clips Body Char,No Spacing1 Char,ARTICLE TEXT Char,Medium Grid 21 Char,Spacing Char,ISSUE AREA Char,Nessuna spaziatura Char,SUBHEADING Char,B Char"/>
    <w:link w:val="NoSpacing"/>
    <w:uiPriority w:val="1"/>
    <w:qFormat/>
    <w:locked/>
    <w:rsid w:val="00855431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55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3954B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FootnoteTextChar">
    <w:name w:val="Footnote Text Char"/>
    <w:basedOn w:val="DefaultParagraphFont"/>
    <w:link w:val="FootnoteText"/>
    <w:semiHidden/>
    <w:rsid w:val="003954B2"/>
  </w:style>
  <w:style w:type="character" w:styleId="FootnoteReference">
    <w:name w:val="footnote reference"/>
    <w:basedOn w:val="DefaultParagraphFont"/>
    <w:uiPriority w:val="99"/>
    <w:semiHidden/>
    <w:unhideWhenUsed/>
    <w:rsid w:val="003954B2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BC52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C52D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C52DA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5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52DA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edloge\ZDH\ZHP\ZHP_sl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00005-564C-4496-9176-372BD1A1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ZHP_slo</Template>
  <TotalTime>4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MZEZ</dc:creator>
  <cp:lastModifiedBy>mzz</cp:lastModifiedBy>
  <cp:revision>3</cp:revision>
  <cp:lastPrinted>2026-02-19T10:33:00Z</cp:lastPrinted>
  <dcterms:created xsi:type="dcterms:W3CDTF">2026-06-19T11:26:00Z</dcterms:created>
  <dcterms:modified xsi:type="dcterms:W3CDTF">2026-07-22T05:36:00Z</dcterms:modified>
</cp:coreProperties>
</file>