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BF009D" w14:textId="77777777" w:rsidR="00D03AB5" w:rsidRDefault="00D03AB5" w:rsidP="00D03AB5">
      <w:pPr>
        <w:spacing w:line="240" w:lineRule="auto"/>
        <w:jc w:val="center"/>
        <w:rPr>
          <w:b/>
          <w:caps/>
          <w:szCs w:val="20"/>
          <w:lang w:val="sl-SI" w:eastAsia="sl-SI"/>
        </w:rPr>
      </w:pPr>
    </w:p>
    <w:p w14:paraId="22874394" w14:textId="1C11BD0B" w:rsidR="00D03AB5" w:rsidRDefault="00D03AB5" w:rsidP="00D03AB5">
      <w:pPr>
        <w:spacing w:line="240" w:lineRule="auto"/>
        <w:jc w:val="center"/>
        <w:rPr>
          <w:b/>
          <w:caps/>
          <w:szCs w:val="20"/>
          <w:lang w:val="sl-SI" w:eastAsia="sl-SI"/>
        </w:rPr>
      </w:pPr>
      <w:r w:rsidRPr="00D03AB5">
        <w:rPr>
          <w:b/>
          <w:caps/>
          <w:szCs w:val="20"/>
          <w:lang w:val="sl-SI" w:eastAsia="sl-SI"/>
        </w:rPr>
        <w:t>Zahteva</w:t>
      </w:r>
    </w:p>
    <w:p w14:paraId="6F8DFF2C" w14:textId="35833352" w:rsidR="00CE5652" w:rsidRDefault="00CE5652" w:rsidP="00D03AB5">
      <w:pPr>
        <w:spacing w:line="240" w:lineRule="auto"/>
        <w:jc w:val="center"/>
        <w:rPr>
          <w:b/>
          <w:caps/>
          <w:szCs w:val="20"/>
          <w:lang w:val="sl-SI" w:eastAsia="sl-SI"/>
        </w:rPr>
      </w:pPr>
    </w:p>
    <w:p w14:paraId="05549FD8" w14:textId="77777777" w:rsidR="00CE5652" w:rsidRPr="00D03AB5" w:rsidRDefault="00CE5652" w:rsidP="00D03AB5">
      <w:pPr>
        <w:spacing w:line="240" w:lineRule="auto"/>
        <w:jc w:val="center"/>
        <w:rPr>
          <w:b/>
          <w:caps/>
          <w:szCs w:val="20"/>
          <w:lang w:val="sl-SI" w:eastAsia="sl-SI"/>
        </w:rPr>
      </w:pPr>
    </w:p>
    <w:p w14:paraId="38C0D21E" w14:textId="77777777" w:rsidR="00CE5652" w:rsidRDefault="00CE5652" w:rsidP="00CE5652">
      <w:pPr>
        <w:spacing w:line="240" w:lineRule="auto"/>
        <w:jc w:val="center"/>
        <w:rPr>
          <w:rFonts w:cs="Arial"/>
          <w:b/>
          <w:caps/>
          <w:szCs w:val="20"/>
          <w:lang w:val="sl-SI" w:eastAsia="sl-SI"/>
        </w:rPr>
      </w:pPr>
      <w:r w:rsidRPr="00D03AB5">
        <w:rPr>
          <w:b/>
          <w:caps/>
          <w:szCs w:val="20"/>
          <w:lang w:val="sl-SI" w:eastAsia="sl-SI"/>
        </w:rPr>
        <w:t xml:space="preserve">Za </w:t>
      </w:r>
      <w:r>
        <w:rPr>
          <w:rFonts w:cs="Arial"/>
          <w:b/>
          <w:caps/>
          <w:szCs w:val="20"/>
          <w:lang w:val="sl-SI" w:eastAsia="sl-SI"/>
        </w:rPr>
        <w:t>vpis v imenik nepremičninskih posrednikov, priznanje statusa ter izdajo izkaznice in licence nepremičniskegA posrednika</w:t>
      </w:r>
    </w:p>
    <w:p w14:paraId="34891BCF" w14:textId="1B70FE83" w:rsidR="00CE5652" w:rsidRPr="00CE5652" w:rsidRDefault="00CE5652" w:rsidP="00CE5652">
      <w:pPr>
        <w:tabs>
          <w:tab w:val="left" w:pos="4794"/>
        </w:tabs>
        <w:rPr>
          <w:szCs w:val="20"/>
          <w:lang w:val="sl-SI" w:eastAsia="sl-SI"/>
        </w:rPr>
      </w:pPr>
    </w:p>
    <w:tbl>
      <w:tblPr>
        <w:tblStyle w:val="Tabelamrea"/>
        <w:tblpPr w:leftFromText="141" w:rightFromText="141" w:vertAnchor="text" w:horzAnchor="margin" w:tblpY="653"/>
        <w:tblW w:w="87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2"/>
        <w:gridCol w:w="5494"/>
      </w:tblGrid>
      <w:tr w:rsidR="00020F47" w14:paraId="3896B740" w14:textId="77777777" w:rsidTr="00CE5652">
        <w:trPr>
          <w:trHeight w:val="810"/>
        </w:trPr>
        <w:tc>
          <w:tcPr>
            <w:tcW w:w="3292" w:type="dxa"/>
            <w:vAlign w:val="bottom"/>
          </w:tcPr>
          <w:p w14:paraId="150A176E" w14:textId="77777777" w:rsidR="00CE5652" w:rsidRDefault="00CE5652" w:rsidP="00020F47">
            <w:pPr>
              <w:spacing w:line="240" w:lineRule="auto"/>
              <w:rPr>
                <w:rFonts w:cs="Arial"/>
                <w:b/>
                <w:caps/>
                <w:szCs w:val="20"/>
                <w:lang w:val="sl-SI" w:eastAsia="sl-SI"/>
              </w:rPr>
            </w:pPr>
          </w:p>
          <w:p w14:paraId="69C1260E" w14:textId="77777777" w:rsidR="00CE5652" w:rsidRDefault="00CE5652" w:rsidP="00020F47">
            <w:pPr>
              <w:spacing w:line="240" w:lineRule="auto"/>
              <w:rPr>
                <w:rFonts w:cs="Arial"/>
                <w:b/>
                <w:caps/>
                <w:szCs w:val="20"/>
                <w:lang w:val="sl-SI" w:eastAsia="sl-SI"/>
              </w:rPr>
            </w:pPr>
          </w:p>
          <w:p w14:paraId="5C5E1D7A" w14:textId="3F3184D1" w:rsidR="00020F47" w:rsidRPr="00EA2890" w:rsidRDefault="00020F47" w:rsidP="00020F47">
            <w:pPr>
              <w:spacing w:line="240" w:lineRule="auto"/>
              <w:rPr>
                <w:rFonts w:cs="Arial"/>
                <w:szCs w:val="20"/>
                <w:lang w:val="sl-SI" w:eastAsia="sl-SI"/>
              </w:rPr>
            </w:pPr>
            <w:r w:rsidRPr="00EA2890">
              <w:rPr>
                <w:rFonts w:cs="Arial"/>
                <w:szCs w:val="20"/>
                <w:lang w:val="sl-SI" w:eastAsia="sl-SI"/>
              </w:rPr>
              <w:t xml:space="preserve">Ime in priimek: </w:t>
            </w:r>
          </w:p>
        </w:tc>
        <w:sdt>
          <w:sdtPr>
            <w:rPr>
              <w:rFonts w:cs="Arial"/>
              <w:szCs w:val="20"/>
              <w:lang w:val="sl-SI" w:eastAsia="sl-SI"/>
            </w:rPr>
            <w:id w:val="-501661049"/>
            <w:placeholder>
              <w:docPart w:val="D9187C33108E4961B20B23651C87E4B1"/>
            </w:placeholder>
            <w:showingPlcHdr/>
            <w:text/>
          </w:sdtPr>
          <w:sdtEndPr/>
          <w:sdtContent>
            <w:tc>
              <w:tcPr>
                <w:tcW w:w="5494" w:type="dxa"/>
                <w:tcBorders>
                  <w:bottom w:val="single" w:sz="4" w:space="0" w:color="auto"/>
                </w:tcBorders>
                <w:vAlign w:val="bottom"/>
              </w:tcPr>
              <w:p w14:paraId="219DAA30" w14:textId="77777777" w:rsidR="00020F47" w:rsidRDefault="00020F47" w:rsidP="00020F47">
                <w:pPr>
                  <w:spacing w:line="240" w:lineRule="auto"/>
                  <w:rPr>
                    <w:rFonts w:cs="Arial"/>
                    <w:szCs w:val="20"/>
                    <w:lang w:val="sl-SI" w:eastAsia="sl-SI"/>
                  </w:rPr>
                </w:pPr>
                <w:r w:rsidRPr="006C4609">
                  <w:rPr>
                    <w:rStyle w:val="Besedilooznabemesta"/>
                    <w:color w:val="auto"/>
                  </w:rPr>
                  <w:t>Vnesite ime in priimek</w:t>
                </w:r>
              </w:p>
            </w:tc>
          </w:sdtContent>
        </w:sdt>
      </w:tr>
      <w:tr w:rsidR="00020F47" w:rsidRPr="00020F47" w14:paraId="7D5F9A5F" w14:textId="77777777" w:rsidTr="00CE5652">
        <w:trPr>
          <w:trHeight w:val="810"/>
        </w:trPr>
        <w:tc>
          <w:tcPr>
            <w:tcW w:w="3292" w:type="dxa"/>
            <w:vAlign w:val="bottom"/>
          </w:tcPr>
          <w:p w14:paraId="0900D47E" w14:textId="77777777" w:rsidR="00020F47" w:rsidRPr="00EA2890" w:rsidRDefault="00020F47" w:rsidP="00020F47">
            <w:pPr>
              <w:spacing w:line="240" w:lineRule="auto"/>
              <w:rPr>
                <w:rFonts w:cs="Arial"/>
                <w:szCs w:val="20"/>
                <w:lang w:val="sl-SI" w:eastAsia="sl-SI"/>
              </w:rPr>
            </w:pPr>
            <w:r w:rsidRPr="00EA2890">
              <w:rPr>
                <w:rFonts w:cs="Arial"/>
                <w:szCs w:val="20"/>
                <w:lang w:val="sl-SI" w:eastAsia="sl-SI"/>
              </w:rPr>
              <w:t>Spol:</w:t>
            </w:r>
          </w:p>
        </w:tc>
        <w:sdt>
          <w:sdtPr>
            <w:rPr>
              <w:rFonts w:cs="Arial"/>
              <w:b/>
              <w:bCs/>
              <w:szCs w:val="20"/>
              <w:lang w:val="sl-SI" w:eastAsia="sl-SI"/>
            </w:rPr>
            <w:id w:val="-1047760520"/>
            <w:placeholder>
              <w:docPart w:val="098915F937BA49F79F9E1D666453DE99"/>
            </w:placeholder>
            <w:showingPlcHdr/>
            <w:dropDownList>
              <w:listItem w:value="Izberite element."/>
              <w:listItem w:displayText="Ženski" w:value="Ženski"/>
              <w:listItem w:displayText="Moški" w:value="Moški"/>
            </w:dropDownList>
          </w:sdtPr>
          <w:sdtEndPr/>
          <w:sdtContent>
            <w:tc>
              <w:tcPr>
                <w:tcW w:w="5494" w:type="dxa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7FE488C3" w14:textId="77777777" w:rsidR="00020F47" w:rsidRPr="00020F47" w:rsidRDefault="00020F47" w:rsidP="00020F47">
                <w:pPr>
                  <w:spacing w:line="240" w:lineRule="auto"/>
                  <w:rPr>
                    <w:rFonts w:cs="Arial"/>
                    <w:b/>
                    <w:bCs/>
                    <w:szCs w:val="20"/>
                    <w:lang w:val="sl-SI" w:eastAsia="sl-SI"/>
                  </w:rPr>
                </w:pPr>
                <w:r w:rsidRPr="006C4609">
                  <w:rPr>
                    <w:rStyle w:val="Besedilooznabemesta"/>
                    <w:color w:val="auto"/>
                  </w:rPr>
                  <w:t>Izberite element.</w:t>
                </w:r>
              </w:p>
            </w:tc>
          </w:sdtContent>
        </w:sdt>
      </w:tr>
      <w:tr w:rsidR="00020F47" w14:paraId="75F4CA6B" w14:textId="77777777" w:rsidTr="00CE5652">
        <w:trPr>
          <w:trHeight w:val="810"/>
        </w:trPr>
        <w:tc>
          <w:tcPr>
            <w:tcW w:w="3292" w:type="dxa"/>
            <w:vAlign w:val="bottom"/>
          </w:tcPr>
          <w:p w14:paraId="57B22054" w14:textId="77777777" w:rsidR="00020F47" w:rsidRPr="00EA2890" w:rsidRDefault="00020F47" w:rsidP="00020F47">
            <w:pPr>
              <w:spacing w:line="240" w:lineRule="auto"/>
              <w:rPr>
                <w:rFonts w:cs="Arial"/>
                <w:szCs w:val="20"/>
                <w:lang w:val="sl-SI" w:eastAsia="sl-SI"/>
              </w:rPr>
            </w:pPr>
            <w:r w:rsidRPr="00EA2890">
              <w:rPr>
                <w:rFonts w:cs="Arial"/>
                <w:szCs w:val="20"/>
                <w:lang w:val="sl-SI" w:eastAsia="sl-SI"/>
              </w:rPr>
              <w:t>Datum in kraj rojstva</w:t>
            </w:r>
          </w:p>
        </w:tc>
        <w:sdt>
          <w:sdtPr>
            <w:rPr>
              <w:rFonts w:cs="Arial"/>
              <w:szCs w:val="20"/>
              <w:lang w:val="sl-SI" w:eastAsia="sl-SI"/>
            </w:rPr>
            <w:id w:val="1708440540"/>
            <w:placeholder>
              <w:docPart w:val="EF2A549280814064AD49E3DDA340EE8C"/>
            </w:placeholder>
            <w:showingPlcHdr/>
            <w:text/>
          </w:sdtPr>
          <w:sdtEndPr/>
          <w:sdtContent>
            <w:tc>
              <w:tcPr>
                <w:tcW w:w="5494" w:type="dxa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678F0D0E" w14:textId="77777777" w:rsidR="00020F47" w:rsidRDefault="00020F47" w:rsidP="00020F47">
                <w:pPr>
                  <w:spacing w:line="240" w:lineRule="auto"/>
                  <w:rPr>
                    <w:rFonts w:cs="Arial"/>
                    <w:szCs w:val="20"/>
                    <w:lang w:val="sl-SI" w:eastAsia="sl-SI"/>
                  </w:rPr>
                </w:pPr>
                <w:r w:rsidRPr="006C4609">
                  <w:rPr>
                    <w:rStyle w:val="Besedilooznabemesta"/>
                    <w:color w:val="auto"/>
                  </w:rPr>
                  <w:t>Vnesite datum in kraj rojstva</w:t>
                </w:r>
              </w:p>
            </w:tc>
          </w:sdtContent>
        </w:sdt>
      </w:tr>
      <w:tr w:rsidR="00020F47" w14:paraId="58F321A0" w14:textId="77777777" w:rsidTr="00CE5652">
        <w:trPr>
          <w:trHeight w:val="810"/>
        </w:trPr>
        <w:tc>
          <w:tcPr>
            <w:tcW w:w="3292" w:type="dxa"/>
            <w:vAlign w:val="bottom"/>
          </w:tcPr>
          <w:p w14:paraId="4B066022" w14:textId="77777777" w:rsidR="00020F47" w:rsidRPr="00EA2890" w:rsidRDefault="00020F47" w:rsidP="00020F47">
            <w:pPr>
              <w:spacing w:line="240" w:lineRule="auto"/>
              <w:rPr>
                <w:rFonts w:cs="Arial"/>
                <w:szCs w:val="20"/>
                <w:lang w:val="sl-SI" w:eastAsia="sl-SI"/>
              </w:rPr>
            </w:pPr>
            <w:r w:rsidRPr="00EA2890">
              <w:rPr>
                <w:rFonts w:cs="Arial"/>
                <w:szCs w:val="20"/>
                <w:lang w:val="sl-SI" w:eastAsia="sl-SI"/>
              </w:rPr>
              <w:t>Državljanstvo:</w:t>
            </w:r>
          </w:p>
        </w:tc>
        <w:sdt>
          <w:sdtPr>
            <w:rPr>
              <w:rFonts w:cs="Arial"/>
              <w:szCs w:val="20"/>
              <w:lang w:val="sl-SI" w:eastAsia="sl-SI"/>
            </w:rPr>
            <w:id w:val="-748877223"/>
            <w:placeholder>
              <w:docPart w:val="2C09A3F3AC6346C48FB27592F974ABF5"/>
            </w:placeholder>
            <w:showingPlcHdr/>
            <w:text/>
          </w:sdtPr>
          <w:sdtEndPr/>
          <w:sdtContent>
            <w:tc>
              <w:tcPr>
                <w:tcW w:w="5494" w:type="dxa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4EA2DC88" w14:textId="77777777" w:rsidR="00020F47" w:rsidRDefault="00020F47" w:rsidP="00020F47">
                <w:pPr>
                  <w:spacing w:line="240" w:lineRule="auto"/>
                  <w:rPr>
                    <w:rFonts w:cs="Arial"/>
                    <w:szCs w:val="20"/>
                    <w:lang w:val="sl-SI" w:eastAsia="sl-SI"/>
                  </w:rPr>
                </w:pPr>
                <w:r w:rsidRPr="006C4609">
                  <w:rPr>
                    <w:rStyle w:val="Besedilooznabemesta"/>
                    <w:color w:val="auto"/>
                  </w:rPr>
                  <w:t>Vnesite državljanstvo</w:t>
                </w:r>
              </w:p>
            </w:tc>
          </w:sdtContent>
        </w:sdt>
      </w:tr>
      <w:tr w:rsidR="00020F47" w14:paraId="5F27B8A0" w14:textId="77777777" w:rsidTr="00CE5652">
        <w:trPr>
          <w:trHeight w:val="810"/>
        </w:trPr>
        <w:tc>
          <w:tcPr>
            <w:tcW w:w="3292" w:type="dxa"/>
            <w:vAlign w:val="bottom"/>
          </w:tcPr>
          <w:p w14:paraId="025DD743" w14:textId="77777777" w:rsidR="00020F47" w:rsidRPr="00EA2890" w:rsidRDefault="00020F47" w:rsidP="00020F47">
            <w:pPr>
              <w:spacing w:line="240" w:lineRule="auto"/>
              <w:rPr>
                <w:rFonts w:cs="Arial"/>
                <w:szCs w:val="20"/>
                <w:lang w:val="sl-SI" w:eastAsia="sl-SI"/>
              </w:rPr>
            </w:pPr>
            <w:r w:rsidRPr="00EA2890">
              <w:rPr>
                <w:rFonts w:cs="Arial"/>
                <w:szCs w:val="20"/>
                <w:lang w:val="sl-SI" w:eastAsia="sl-SI"/>
              </w:rPr>
              <w:t xml:space="preserve">EMŠO: </w:t>
            </w:r>
          </w:p>
        </w:tc>
        <w:sdt>
          <w:sdtPr>
            <w:rPr>
              <w:rFonts w:cs="Arial"/>
              <w:szCs w:val="20"/>
              <w:lang w:val="sl-SI" w:eastAsia="sl-SI"/>
            </w:rPr>
            <w:id w:val="-280798717"/>
            <w:placeholder>
              <w:docPart w:val="F061941E698E4198B3242EA16DEC9119"/>
            </w:placeholder>
            <w:showingPlcHdr/>
            <w:text/>
          </w:sdtPr>
          <w:sdtEndPr/>
          <w:sdtContent>
            <w:tc>
              <w:tcPr>
                <w:tcW w:w="5494" w:type="dxa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6517DA89" w14:textId="77777777" w:rsidR="00020F47" w:rsidRDefault="00020F47" w:rsidP="00020F47">
                <w:pPr>
                  <w:spacing w:line="240" w:lineRule="auto"/>
                  <w:rPr>
                    <w:rFonts w:cs="Arial"/>
                    <w:szCs w:val="20"/>
                    <w:lang w:val="sl-SI" w:eastAsia="sl-SI"/>
                  </w:rPr>
                </w:pPr>
                <w:r w:rsidRPr="006C4609">
                  <w:rPr>
                    <w:rStyle w:val="Besedilooznabemesta"/>
                    <w:color w:val="auto"/>
                  </w:rPr>
                  <w:t>Vnesite EMŠO</w:t>
                </w:r>
              </w:p>
            </w:tc>
          </w:sdtContent>
        </w:sdt>
      </w:tr>
      <w:tr w:rsidR="00020F47" w14:paraId="328CBE40" w14:textId="77777777" w:rsidTr="00CE5652">
        <w:trPr>
          <w:trHeight w:val="810"/>
        </w:trPr>
        <w:tc>
          <w:tcPr>
            <w:tcW w:w="3292" w:type="dxa"/>
            <w:vAlign w:val="bottom"/>
          </w:tcPr>
          <w:p w14:paraId="11E2B076" w14:textId="77777777" w:rsidR="00020F47" w:rsidRPr="00EA2890" w:rsidRDefault="00020F47" w:rsidP="00020F47">
            <w:pPr>
              <w:spacing w:line="240" w:lineRule="auto"/>
              <w:rPr>
                <w:rFonts w:cs="Arial"/>
                <w:szCs w:val="20"/>
                <w:lang w:val="sl-SI" w:eastAsia="sl-SI"/>
              </w:rPr>
            </w:pPr>
            <w:r w:rsidRPr="00EA2890">
              <w:rPr>
                <w:rFonts w:cs="Arial"/>
                <w:szCs w:val="20"/>
                <w:lang w:val="sl-SI" w:eastAsia="sl-SI"/>
              </w:rPr>
              <w:t>Stalno ali začasno prebivališče:</w:t>
            </w:r>
          </w:p>
        </w:tc>
        <w:sdt>
          <w:sdtPr>
            <w:rPr>
              <w:rFonts w:cs="Arial"/>
              <w:szCs w:val="20"/>
              <w:lang w:val="sl-SI" w:eastAsia="sl-SI"/>
            </w:rPr>
            <w:id w:val="-1304609773"/>
            <w:placeholder>
              <w:docPart w:val="55A617638B5640A9A7D182F084AA9ABC"/>
            </w:placeholder>
            <w:showingPlcHdr/>
            <w:text/>
          </w:sdtPr>
          <w:sdtEndPr/>
          <w:sdtContent>
            <w:tc>
              <w:tcPr>
                <w:tcW w:w="5494" w:type="dxa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40986CA5" w14:textId="77777777" w:rsidR="00020F47" w:rsidRDefault="00020F47" w:rsidP="00020F47">
                <w:pPr>
                  <w:spacing w:line="240" w:lineRule="auto"/>
                  <w:rPr>
                    <w:rFonts w:cs="Arial"/>
                    <w:szCs w:val="20"/>
                    <w:lang w:val="sl-SI" w:eastAsia="sl-SI"/>
                  </w:rPr>
                </w:pPr>
                <w:r w:rsidRPr="006C4609">
                  <w:rPr>
                    <w:rFonts w:cs="Arial"/>
                    <w:szCs w:val="20"/>
                    <w:lang w:val="sl-SI" w:eastAsia="sl-SI"/>
                  </w:rPr>
                  <w:t>Vnesite naslov prebivališča</w:t>
                </w:r>
              </w:p>
            </w:tc>
          </w:sdtContent>
        </w:sdt>
      </w:tr>
      <w:tr w:rsidR="00020F47" w14:paraId="73583B0E" w14:textId="77777777" w:rsidTr="007E2ADD">
        <w:trPr>
          <w:trHeight w:val="810"/>
        </w:trPr>
        <w:tc>
          <w:tcPr>
            <w:tcW w:w="3292" w:type="dxa"/>
            <w:vAlign w:val="bottom"/>
          </w:tcPr>
          <w:p w14:paraId="5C6B5B97" w14:textId="77777777" w:rsidR="00020F47" w:rsidRPr="00EA2890" w:rsidRDefault="00020F47" w:rsidP="00020F47">
            <w:pPr>
              <w:spacing w:line="240" w:lineRule="auto"/>
              <w:rPr>
                <w:rFonts w:cs="Arial"/>
                <w:szCs w:val="20"/>
                <w:lang w:val="sl-SI" w:eastAsia="sl-SI"/>
              </w:rPr>
            </w:pPr>
            <w:r w:rsidRPr="00EA2890">
              <w:rPr>
                <w:rFonts w:cs="Arial"/>
                <w:szCs w:val="20"/>
                <w:lang w:val="sl-SI" w:eastAsia="sl-SI"/>
              </w:rPr>
              <w:t>Naziv in raven izobrazbe:</w:t>
            </w:r>
          </w:p>
        </w:tc>
        <w:sdt>
          <w:sdtPr>
            <w:rPr>
              <w:rFonts w:cs="Arial"/>
              <w:szCs w:val="20"/>
              <w:lang w:val="sl-SI" w:eastAsia="sl-SI"/>
            </w:rPr>
            <w:id w:val="-132251097"/>
            <w:placeholder>
              <w:docPart w:val="C6668471F4F14DBD972BC3EE9E22BE2A"/>
            </w:placeholder>
            <w:showingPlcHdr/>
            <w:text/>
          </w:sdtPr>
          <w:sdtEndPr/>
          <w:sdtContent>
            <w:tc>
              <w:tcPr>
                <w:tcW w:w="5494" w:type="dxa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1DA58E7E" w14:textId="77777777" w:rsidR="00020F47" w:rsidRDefault="00020F47" w:rsidP="00020F47">
                <w:pPr>
                  <w:spacing w:line="240" w:lineRule="auto"/>
                  <w:rPr>
                    <w:rFonts w:cs="Arial"/>
                    <w:szCs w:val="20"/>
                    <w:lang w:val="sl-SI" w:eastAsia="sl-SI"/>
                  </w:rPr>
                </w:pPr>
                <w:r w:rsidRPr="006C4609">
                  <w:rPr>
                    <w:rFonts w:cs="Arial"/>
                    <w:szCs w:val="20"/>
                    <w:lang w:val="sl-SI" w:eastAsia="sl-SI"/>
                  </w:rPr>
                  <w:t>Vnesite naziv in raven izobrazbe</w:t>
                </w:r>
              </w:p>
            </w:tc>
          </w:sdtContent>
        </w:sdt>
      </w:tr>
      <w:tr w:rsidR="00CE5652" w14:paraId="56590E81" w14:textId="77777777" w:rsidTr="007E2ADD">
        <w:trPr>
          <w:trHeight w:val="810"/>
        </w:trPr>
        <w:tc>
          <w:tcPr>
            <w:tcW w:w="3292" w:type="dxa"/>
            <w:vAlign w:val="bottom"/>
          </w:tcPr>
          <w:p w14:paraId="1ADE8CA3" w14:textId="6CA91E71" w:rsidR="00CE5652" w:rsidRPr="00EA2890" w:rsidRDefault="00CE5652" w:rsidP="00CE5652">
            <w:pPr>
              <w:spacing w:line="240" w:lineRule="auto"/>
              <w:rPr>
                <w:rFonts w:cs="Arial"/>
                <w:szCs w:val="20"/>
                <w:lang w:val="sl-SI" w:eastAsia="sl-SI"/>
              </w:rPr>
            </w:pPr>
            <w:r w:rsidRPr="00EA2890">
              <w:rPr>
                <w:rFonts w:cs="Arial"/>
                <w:szCs w:val="20"/>
                <w:lang w:val="sl-SI" w:eastAsia="sl-SI"/>
              </w:rPr>
              <w:t>Naziv in status ustanove, ki je podelila diplomo ali spričevalo:</w:t>
            </w:r>
          </w:p>
        </w:tc>
        <w:sdt>
          <w:sdtPr>
            <w:rPr>
              <w:rFonts w:cs="Arial"/>
              <w:szCs w:val="20"/>
              <w:lang w:val="sl-SI" w:eastAsia="sl-SI"/>
            </w:rPr>
            <w:id w:val="-70125049"/>
            <w:placeholder>
              <w:docPart w:val="D2F4668A984643DE87F5217C86C7D717"/>
            </w:placeholder>
            <w:showingPlcHdr/>
            <w:text/>
          </w:sdtPr>
          <w:sdtEndPr/>
          <w:sdtContent>
            <w:tc>
              <w:tcPr>
                <w:tcW w:w="5494" w:type="dxa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66C60920" w14:textId="0CDF84F4" w:rsidR="00CE5652" w:rsidRDefault="00CE5652" w:rsidP="00CE5652">
                <w:pPr>
                  <w:spacing w:line="240" w:lineRule="auto"/>
                  <w:rPr>
                    <w:rFonts w:cs="Arial"/>
                    <w:szCs w:val="20"/>
                    <w:lang w:val="sl-SI" w:eastAsia="sl-SI"/>
                  </w:rPr>
                </w:pPr>
                <w:r w:rsidRPr="006C4609">
                  <w:rPr>
                    <w:rFonts w:cs="Arial"/>
                    <w:szCs w:val="20"/>
                    <w:lang w:val="sl-SI" w:eastAsia="sl-SI"/>
                  </w:rPr>
                  <w:t>Vnesite naziv in raven izobrazbe</w:t>
                </w:r>
              </w:p>
            </w:tc>
          </w:sdtContent>
        </w:sdt>
      </w:tr>
      <w:tr w:rsidR="006C4609" w14:paraId="3AD474B8" w14:textId="77777777" w:rsidTr="00CE5652">
        <w:trPr>
          <w:trHeight w:val="810"/>
        </w:trPr>
        <w:tc>
          <w:tcPr>
            <w:tcW w:w="8786" w:type="dxa"/>
            <w:gridSpan w:val="2"/>
            <w:vAlign w:val="bottom"/>
          </w:tcPr>
          <w:p w14:paraId="5205C85A" w14:textId="54D98B82" w:rsidR="006C4609" w:rsidRDefault="006C4609" w:rsidP="00020F47">
            <w:pPr>
              <w:spacing w:line="240" w:lineRule="auto"/>
              <w:rPr>
                <w:rFonts w:cs="Arial"/>
                <w:szCs w:val="20"/>
                <w:lang w:val="sl-SI" w:eastAsia="sl-SI"/>
              </w:rPr>
            </w:pPr>
          </w:p>
          <w:p w14:paraId="38C9EA8B" w14:textId="77777777" w:rsidR="006C4609" w:rsidRDefault="006C4609" w:rsidP="00020F47">
            <w:pPr>
              <w:spacing w:line="240" w:lineRule="auto"/>
              <w:rPr>
                <w:rFonts w:cs="Arial"/>
                <w:szCs w:val="20"/>
                <w:lang w:val="sl-SI" w:eastAsia="sl-SI"/>
              </w:rPr>
            </w:pPr>
          </w:p>
          <w:p w14:paraId="318E4AB3" w14:textId="3537BB0D" w:rsidR="006C4609" w:rsidRDefault="006C4609" w:rsidP="00020F47">
            <w:pPr>
              <w:spacing w:line="240" w:lineRule="auto"/>
              <w:rPr>
                <w:rFonts w:cs="Arial"/>
                <w:szCs w:val="20"/>
                <w:lang w:val="sl-SI" w:eastAsia="sl-SI"/>
              </w:rPr>
            </w:pPr>
            <w:r>
              <w:rPr>
                <w:rFonts w:cs="Arial"/>
                <w:szCs w:val="20"/>
                <w:lang w:val="sl-SI" w:eastAsia="sl-SI"/>
              </w:rPr>
              <w:t xml:space="preserve">Številka in datum certifikata </w:t>
            </w:r>
            <w:r w:rsidRPr="00D03AB5">
              <w:rPr>
                <w:rFonts w:cs="Arial"/>
                <w:szCs w:val="20"/>
                <w:lang w:val="sl-SI" w:eastAsia="sl-SI"/>
              </w:rPr>
              <w:t>o na</w:t>
            </w:r>
            <w:r>
              <w:rPr>
                <w:rFonts w:cs="Arial"/>
                <w:szCs w:val="20"/>
                <w:lang w:val="sl-SI" w:eastAsia="sl-SI"/>
              </w:rPr>
              <w:t xml:space="preserve">cionalni poklicni kvalifikaciji ter ime ustanove, ki je podelila nacionalno poklicno kvalifikacijo: </w:t>
            </w:r>
          </w:p>
        </w:tc>
      </w:tr>
      <w:tr w:rsidR="00020F47" w14:paraId="0BD64357" w14:textId="77777777" w:rsidTr="00DB693A">
        <w:trPr>
          <w:trHeight w:val="653"/>
        </w:trPr>
        <w:sdt>
          <w:sdtPr>
            <w:rPr>
              <w:rFonts w:cs="Arial"/>
              <w:szCs w:val="20"/>
              <w:lang w:val="sl-SI" w:eastAsia="sl-SI"/>
            </w:rPr>
            <w:id w:val="895554007"/>
            <w:placeholder>
              <w:docPart w:val="E3D6451ABC774514935C1A6E1FACF79B"/>
            </w:placeholder>
            <w:showingPlcHdr/>
            <w:text/>
          </w:sdtPr>
          <w:sdtEndPr/>
          <w:sdtContent>
            <w:tc>
              <w:tcPr>
                <w:tcW w:w="8786" w:type="dxa"/>
                <w:gridSpan w:val="2"/>
                <w:tcBorders>
                  <w:bottom w:val="single" w:sz="4" w:space="0" w:color="auto"/>
                </w:tcBorders>
                <w:vAlign w:val="bottom"/>
              </w:tcPr>
              <w:p w14:paraId="038E7976" w14:textId="77777777" w:rsidR="00020F47" w:rsidRDefault="00020F47" w:rsidP="00DB693A">
                <w:pPr>
                  <w:spacing w:line="240" w:lineRule="auto"/>
                  <w:rPr>
                    <w:rFonts w:cs="Arial"/>
                    <w:szCs w:val="20"/>
                    <w:lang w:val="sl-SI" w:eastAsia="sl-SI"/>
                  </w:rPr>
                </w:pPr>
                <w:r w:rsidRPr="006C4609">
                  <w:rPr>
                    <w:rFonts w:cs="Arial"/>
                    <w:szCs w:val="20"/>
                    <w:lang w:val="sl-SI" w:eastAsia="sl-SI"/>
                  </w:rPr>
                  <w:t>Vnesite podatke o nacionalni poklicni kvalifikaciji</w:t>
                </w:r>
              </w:p>
            </w:tc>
          </w:sdtContent>
        </w:sdt>
      </w:tr>
      <w:tr w:rsidR="00020F47" w14:paraId="3ED2A829" w14:textId="77777777" w:rsidTr="00DB693A">
        <w:trPr>
          <w:trHeight w:val="810"/>
        </w:trPr>
        <w:tc>
          <w:tcPr>
            <w:tcW w:w="8786" w:type="dxa"/>
            <w:gridSpan w:val="2"/>
            <w:tcBorders>
              <w:top w:val="single" w:sz="4" w:space="0" w:color="auto"/>
            </w:tcBorders>
            <w:vAlign w:val="bottom"/>
          </w:tcPr>
          <w:p w14:paraId="35E21F2C" w14:textId="4CD1910D" w:rsidR="00DB693A" w:rsidRDefault="00020F47" w:rsidP="00020F47">
            <w:pPr>
              <w:spacing w:line="240" w:lineRule="auto"/>
              <w:rPr>
                <w:rFonts w:cs="Arial"/>
                <w:szCs w:val="20"/>
                <w:lang w:val="sl-SI" w:eastAsia="sl-SI"/>
              </w:rPr>
            </w:pPr>
            <w:r w:rsidRPr="00D03AB5">
              <w:rPr>
                <w:rFonts w:cs="Arial"/>
                <w:szCs w:val="20"/>
                <w:lang w:val="sl-SI" w:eastAsia="sl-SI"/>
              </w:rPr>
              <w:t>Naziv in naslov nepremič</w:t>
            </w:r>
            <w:r>
              <w:rPr>
                <w:rFonts w:cs="Arial"/>
                <w:szCs w:val="20"/>
                <w:lang w:val="sl-SI" w:eastAsia="sl-SI"/>
              </w:rPr>
              <w:t xml:space="preserve">ninske družbe, </w:t>
            </w:r>
            <w:r w:rsidRPr="00D03AB5">
              <w:rPr>
                <w:rFonts w:cs="Arial"/>
                <w:szCs w:val="20"/>
                <w:lang w:val="sl-SI" w:eastAsia="sl-SI"/>
              </w:rPr>
              <w:t>za katero</w:t>
            </w:r>
            <w:r w:rsidR="00EA2890">
              <w:rPr>
                <w:rFonts w:cs="Arial"/>
                <w:szCs w:val="20"/>
                <w:lang w:val="sl-SI" w:eastAsia="sl-SI"/>
              </w:rPr>
              <w:t xml:space="preserve"> boste</w:t>
            </w:r>
            <w:r>
              <w:rPr>
                <w:rFonts w:cs="Arial"/>
                <w:szCs w:val="20"/>
                <w:lang w:val="sl-SI" w:eastAsia="sl-SI"/>
              </w:rPr>
              <w:t xml:space="preserve"> </w:t>
            </w:r>
            <w:r w:rsidRPr="00D03AB5">
              <w:rPr>
                <w:rFonts w:cs="Arial"/>
                <w:szCs w:val="20"/>
                <w:lang w:val="sl-SI" w:eastAsia="sl-SI"/>
              </w:rPr>
              <w:t>opravlja</w:t>
            </w:r>
            <w:r>
              <w:rPr>
                <w:rFonts w:cs="Arial"/>
                <w:szCs w:val="20"/>
                <w:lang w:val="sl-SI" w:eastAsia="sl-SI"/>
              </w:rPr>
              <w:t>li</w:t>
            </w:r>
            <w:r w:rsidRPr="00D03AB5">
              <w:rPr>
                <w:rFonts w:cs="Arial"/>
                <w:szCs w:val="20"/>
                <w:lang w:val="sl-SI" w:eastAsia="sl-SI"/>
              </w:rPr>
              <w:t xml:space="preserve"> posle posredovanja:</w:t>
            </w:r>
          </w:p>
        </w:tc>
      </w:tr>
      <w:tr w:rsidR="00020F47" w14:paraId="74B56604" w14:textId="77777777" w:rsidTr="00DB693A">
        <w:trPr>
          <w:trHeight w:val="587"/>
        </w:trPr>
        <w:sdt>
          <w:sdtPr>
            <w:rPr>
              <w:rFonts w:cs="Arial"/>
              <w:szCs w:val="20"/>
              <w:lang w:val="sl-SI" w:eastAsia="sl-SI"/>
            </w:rPr>
            <w:id w:val="1623649900"/>
            <w:placeholder>
              <w:docPart w:val="E1255866EFF24413AFA1AD4D12608FD8"/>
            </w:placeholder>
            <w:showingPlcHdr/>
            <w:text/>
          </w:sdtPr>
          <w:sdtEndPr/>
          <w:sdtContent>
            <w:tc>
              <w:tcPr>
                <w:tcW w:w="8786" w:type="dxa"/>
                <w:gridSpan w:val="2"/>
                <w:tcBorders>
                  <w:bottom w:val="single" w:sz="4" w:space="0" w:color="808080" w:themeColor="background1" w:themeShade="80"/>
                </w:tcBorders>
                <w:vAlign w:val="bottom"/>
              </w:tcPr>
              <w:p w14:paraId="328A0A2E" w14:textId="77777777" w:rsidR="00020F47" w:rsidRDefault="00020F47" w:rsidP="00DB693A">
                <w:pPr>
                  <w:spacing w:line="240" w:lineRule="auto"/>
                  <w:rPr>
                    <w:rFonts w:cs="Arial"/>
                    <w:szCs w:val="20"/>
                    <w:lang w:val="sl-SI" w:eastAsia="sl-SI"/>
                  </w:rPr>
                </w:pPr>
                <w:r w:rsidRPr="006C4609">
                  <w:rPr>
                    <w:rFonts w:cs="Arial"/>
                    <w:szCs w:val="20"/>
                    <w:lang w:val="sl-SI" w:eastAsia="sl-SI"/>
                  </w:rPr>
                  <w:t>Vnesite naziv in naslov nepremičninske družbe</w:t>
                </w:r>
              </w:p>
            </w:tc>
          </w:sdtContent>
        </w:sdt>
      </w:tr>
      <w:tr w:rsidR="00DB693A" w14:paraId="6DB1777D" w14:textId="77777777" w:rsidTr="00DB693A">
        <w:trPr>
          <w:trHeight w:val="414"/>
        </w:trPr>
        <w:tc>
          <w:tcPr>
            <w:tcW w:w="8786" w:type="dxa"/>
            <w:gridSpan w:val="2"/>
            <w:vAlign w:val="center"/>
          </w:tcPr>
          <w:p w14:paraId="7C65EFE7" w14:textId="77777777" w:rsidR="00DB693A" w:rsidRDefault="00DB693A" w:rsidP="00DB693A">
            <w:pPr>
              <w:spacing w:line="240" w:lineRule="auto"/>
              <w:rPr>
                <w:rFonts w:cs="Arial"/>
                <w:szCs w:val="20"/>
                <w:lang w:val="sl-SI" w:eastAsia="sl-SI"/>
              </w:rPr>
            </w:pPr>
          </w:p>
        </w:tc>
      </w:tr>
      <w:tr w:rsidR="00020F47" w14:paraId="1CCCA6AD" w14:textId="77777777" w:rsidTr="00DB693A">
        <w:trPr>
          <w:trHeight w:val="810"/>
        </w:trPr>
        <w:tc>
          <w:tcPr>
            <w:tcW w:w="8786" w:type="dxa"/>
            <w:gridSpan w:val="2"/>
            <w:vAlign w:val="bottom"/>
          </w:tcPr>
          <w:p w14:paraId="63FCBA27" w14:textId="1A1DAE58" w:rsidR="00020F47" w:rsidRDefault="007F6550" w:rsidP="00020F47">
            <w:pPr>
              <w:spacing w:line="240" w:lineRule="auto"/>
              <w:rPr>
                <w:rFonts w:cs="Arial"/>
                <w:szCs w:val="20"/>
                <w:lang w:val="sl-SI" w:eastAsia="sl-SI"/>
              </w:rPr>
            </w:pPr>
            <w:sdt>
              <w:sdtPr>
                <w:rPr>
                  <w:rFonts w:cs="Arial"/>
                  <w:szCs w:val="20"/>
                  <w:lang w:val="sl-SI" w:eastAsia="sl-SI"/>
                </w:rPr>
                <w:id w:val="-1324809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2774">
                  <w:rPr>
                    <w:rFonts w:ascii="MS Gothic" w:eastAsia="MS Gothic" w:hAnsi="MS Gothic" w:cs="Arial" w:hint="eastAsia"/>
                    <w:szCs w:val="20"/>
                    <w:lang w:val="sl-SI" w:eastAsia="sl-SI"/>
                  </w:rPr>
                  <w:t>☐</w:t>
                </w:r>
              </w:sdtContent>
            </w:sdt>
            <w:r w:rsidR="00020F47">
              <w:rPr>
                <w:rFonts w:cs="Arial"/>
                <w:szCs w:val="20"/>
                <w:lang w:val="sl-SI" w:eastAsia="sl-SI"/>
              </w:rPr>
              <w:t xml:space="preserve">Trajno ali </w:t>
            </w:r>
            <w:sdt>
              <w:sdtPr>
                <w:rPr>
                  <w:rFonts w:cs="Arial"/>
                  <w:szCs w:val="20"/>
                  <w:lang w:val="sl-SI" w:eastAsia="sl-SI"/>
                </w:rPr>
                <w:id w:val="15795642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0F47">
                  <w:rPr>
                    <w:rFonts w:ascii="MS Gothic" w:eastAsia="MS Gothic" w:hAnsi="MS Gothic" w:cs="Arial" w:hint="eastAsia"/>
                    <w:szCs w:val="20"/>
                    <w:lang w:val="sl-SI" w:eastAsia="sl-SI"/>
                  </w:rPr>
                  <w:t>☐</w:t>
                </w:r>
              </w:sdtContent>
            </w:sdt>
            <w:r w:rsidR="00020F47">
              <w:rPr>
                <w:rFonts w:cs="Arial"/>
                <w:szCs w:val="20"/>
                <w:lang w:val="sl-SI" w:eastAsia="sl-SI"/>
              </w:rPr>
              <w:t>občasno opravljanje dejavnosti</w:t>
            </w:r>
          </w:p>
          <w:p w14:paraId="6E17A974" w14:textId="07D4A813" w:rsidR="00233E81" w:rsidRDefault="00233E81" w:rsidP="00020F47">
            <w:pPr>
              <w:spacing w:line="240" w:lineRule="auto"/>
              <w:rPr>
                <w:rFonts w:cs="Arial"/>
                <w:szCs w:val="20"/>
                <w:lang w:val="sl-SI" w:eastAsia="sl-SI"/>
              </w:rPr>
            </w:pPr>
          </w:p>
        </w:tc>
      </w:tr>
      <w:tr w:rsidR="00020F47" w14:paraId="1FBFB1F5" w14:textId="77777777" w:rsidTr="00CE5652">
        <w:trPr>
          <w:trHeight w:val="787"/>
        </w:trPr>
        <w:tc>
          <w:tcPr>
            <w:tcW w:w="3292" w:type="dxa"/>
            <w:vAlign w:val="bottom"/>
          </w:tcPr>
          <w:p w14:paraId="63DB4FA2" w14:textId="77777777" w:rsidR="00CE5652" w:rsidRDefault="00CE5652" w:rsidP="00020F47">
            <w:pPr>
              <w:spacing w:line="240" w:lineRule="auto"/>
              <w:rPr>
                <w:rFonts w:cs="Arial"/>
                <w:szCs w:val="20"/>
                <w:lang w:val="sl-SI" w:eastAsia="sl-SI"/>
              </w:rPr>
            </w:pPr>
          </w:p>
          <w:p w14:paraId="72230519" w14:textId="57D6BB46" w:rsidR="00020F47" w:rsidRDefault="00020F47" w:rsidP="00020F47">
            <w:pPr>
              <w:spacing w:line="240" w:lineRule="auto"/>
              <w:rPr>
                <w:rFonts w:cs="Arial"/>
                <w:szCs w:val="20"/>
                <w:lang w:val="sl-SI" w:eastAsia="sl-SI"/>
              </w:rPr>
            </w:pPr>
            <w:r w:rsidRPr="00D03AB5">
              <w:rPr>
                <w:rFonts w:cs="Arial"/>
                <w:szCs w:val="20"/>
                <w:lang w:val="sl-SI" w:eastAsia="sl-SI"/>
              </w:rPr>
              <w:t xml:space="preserve">Kontakti </w:t>
            </w:r>
            <w:r>
              <w:rPr>
                <w:rFonts w:cs="Arial"/>
                <w:szCs w:val="20"/>
                <w:lang w:val="sl-SI" w:eastAsia="sl-SI"/>
              </w:rPr>
              <w:t xml:space="preserve">(telefonska številka </w:t>
            </w:r>
            <w:r w:rsidR="00EA2890">
              <w:rPr>
                <w:rFonts w:cs="Arial"/>
                <w:szCs w:val="20"/>
                <w:lang w:val="sl-SI" w:eastAsia="sl-SI"/>
              </w:rPr>
              <w:t>in</w:t>
            </w:r>
            <w:r w:rsidR="00EA2890" w:rsidRPr="00D03AB5">
              <w:rPr>
                <w:rFonts w:cs="Arial"/>
                <w:szCs w:val="20"/>
                <w:lang w:val="sl-SI" w:eastAsia="sl-SI"/>
              </w:rPr>
              <w:t xml:space="preserve"> elek</w:t>
            </w:r>
            <w:r w:rsidR="00EA2890">
              <w:rPr>
                <w:rFonts w:cs="Arial"/>
                <w:szCs w:val="20"/>
                <w:lang w:val="sl-SI" w:eastAsia="sl-SI"/>
              </w:rPr>
              <w:t>tronski</w:t>
            </w:r>
            <w:r>
              <w:rPr>
                <w:rFonts w:cs="Arial"/>
                <w:szCs w:val="20"/>
                <w:lang w:val="sl-SI" w:eastAsia="sl-SI"/>
              </w:rPr>
              <w:t xml:space="preserve"> naslov</w:t>
            </w:r>
            <w:r w:rsidRPr="00D03AB5">
              <w:rPr>
                <w:rFonts w:cs="Arial"/>
                <w:szCs w:val="20"/>
                <w:lang w:val="sl-SI" w:eastAsia="sl-SI"/>
              </w:rPr>
              <w:t>):</w:t>
            </w:r>
          </w:p>
        </w:tc>
        <w:tc>
          <w:tcPr>
            <w:tcW w:w="5494" w:type="dxa"/>
            <w:tcBorders>
              <w:bottom w:val="single" w:sz="4" w:space="0" w:color="auto"/>
            </w:tcBorders>
            <w:vAlign w:val="bottom"/>
          </w:tcPr>
          <w:sdt>
            <w:sdtPr>
              <w:rPr>
                <w:rFonts w:cs="Arial"/>
                <w:szCs w:val="20"/>
                <w:lang w:val="sl-SI" w:eastAsia="sl-SI"/>
              </w:rPr>
              <w:id w:val="-1394035202"/>
              <w:placeholder>
                <w:docPart w:val="081F1E3C91A342C6B3DF4E484C9C723A"/>
              </w:placeholder>
              <w:text/>
            </w:sdtPr>
            <w:sdtEndPr/>
            <w:sdtContent>
              <w:p w14:paraId="44879082" w14:textId="4D07374D" w:rsidR="00020F47" w:rsidRPr="00CE5652" w:rsidRDefault="00CE5652" w:rsidP="00A236F5">
                <w:pPr>
                  <w:spacing w:line="240" w:lineRule="auto"/>
                  <w:rPr>
                    <w:rFonts w:cs="Arial"/>
                    <w:color w:val="808080" w:themeColor="background1" w:themeShade="80"/>
                    <w:szCs w:val="20"/>
                    <w:lang w:val="sl-SI" w:eastAsia="sl-SI"/>
                  </w:rPr>
                </w:pPr>
                <w:r w:rsidRPr="006C4609">
                  <w:rPr>
                    <w:rFonts w:cs="Arial"/>
                    <w:szCs w:val="20"/>
                    <w:lang w:val="sl-SI" w:eastAsia="sl-SI"/>
                  </w:rPr>
                  <w:t>Telefonska številka in elektronski naslov</w:t>
                </w:r>
              </w:p>
            </w:sdtContent>
          </w:sdt>
        </w:tc>
      </w:tr>
    </w:tbl>
    <w:p w14:paraId="352B944C" w14:textId="77777777" w:rsidR="00D03AB5" w:rsidRPr="00D03AB5" w:rsidRDefault="00D03AB5" w:rsidP="00D03AB5">
      <w:pPr>
        <w:spacing w:line="240" w:lineRule="auto"/>
        <w:rPr>
          <w:rFonts w:cs="Arial"/>
          <w:szCs w:val="20"/>
          <w:lang w:val="sl-SI" w:eastAsia="sl-SI"/>
        </w:rPr>
      </w:pPr>
    </w:p>
    <w:p w14:paraId="75A54D90" w14:textId="77777777" w:rsidR="00D03AB5" w:rsidRDefault="00D03AB5" w:rsidP="00D03AB5">
      <w:pPr>
        <w:spacing w:line="240" w:lineRule="auto"/>
        <w:rPr>
          <w:rFonts w:cs="Arial"/>
          <w:szCs w:val="20"/>
          <w:lang w:val="sl-SI" w:eastAsia="sl-SI"/>
        </w:rPr>
      </w:pPr>
    </w:p>
    <w:p w14:paraId="0F4BB20F" w14:textId="2760B559" w:rsidR="00A236F5" w:rsidRDefault="00A236F5" w:rsidP="00D03AB5">
      <w:pPr>
        <w:spacing w:line="240" w:lineRule="auto"/>
        <w:rPr>
          <w:rFonts w:cs="Arial"/>
          <w:szCs w:val="20"/>
          <w:lang w:val="sl-SI" w:eastAsia="sl-SI"/>
        </w:rPr>
      </w:pPr>
    </w:p>
    <w:p w14:paraId="053D11EC" w14:textId="34B2AAA7" w:rsidR="00CE5652" w:rsidRDefault="00CE5652" w:rsidP="00CE5652">
      <w:pPr>
        <w:spacing w:line="240" w:lineRule="auto"/>
        <w:ind w:left="2880"/>
        <w:rPr>
          <w:rFonts w:cs="Arial"/>
          <w:szCs w:val="20"/>
          <w:lang w:val="sl-SI" w:eastAsia="sl-SI"/>
        </w:rPr>
      </w:pPr>
      <w:r>
        <w:rPr>
          <w:rFonts w:cs="Arial"/>
          <w:szCs w:val="20"/>
          <w:lang w:val="sl-SI" w:eastAsia="sl-SI"/>
        </w:rPr>
        <w:t xml:space="preserve">       </w:t>
      </w:r>
      <w:r w:rsidR="00A236F5" w:rsidRPr="00A236F5">
        <w:rPr>
          <w:rFonts w:cs="Arial"/>
          <w:szCs w:val="20"/>
          <w:lang w:val="sl-SI" w:eastAsia="sl-SI"/>
        </w:rPr>
        <w:t xml:space="preserve"> </w:t>
      </w:r>
    </w:p>
    <w:p w14:paraId="170E458B" w14:textId="6B8A0B1C" w:rsidR="00D03AB5" w:rsidRPr="00D03AB5" w:rsidRDefault="007F6550" w:rsidP="00CE0DB2">
      <w:pPr>
        <w:spacing w:line="240" w:lineRule="auto"/>
        <w:jc w:val="both"/>
        <w:rPr>
          <w:rFonts w:cs="Arial"/>
          <w:szCs w:val="20"/>
          <w:lang w:val="sl-SI" w:eastAsia="sl-SI"/>
        </w:rPr>
      </w:pPr>
      <w:sdt>
        <w:sdtPr>
          <w:rPr>
            <w:szCs w:val="20"/>
            <w:lang w:val="sl-SI" w:eastAsia="sl-SI"/>
          </w:rPr>
          <w:id w:val="-14987217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E5652" w:rsidRPr="00CE5652">
            <w:rPr>
              <w:rFonts w:ascii="MS Gothic" w:eastAsia="MS Gothic" w:hAnsi="MS Gothic" w:hint="eastAsia"/>
              <w:szCs w:val="20"/>
              <w:lang w:val="sl-SI" w:eastAsia="sl-SI"/>
            </w:rPr>
            <w:t>☐</w:t>
          </w:r>
        </w:sdtContent>
      </w:sdt>
      <w:r w:rsidR="00CE5652" w:rsidRPr="00CE5652">
        <w:rPr>
          <w:szCs w:val="20"/>
          <w:lang w:val="sl-SI" w:eastAsia="sl-SI"/>
        </w:rPr>
        <w:t xml:space="preserve"> </w:t>
      </w:r>
      <w:r w:rsidR="00D03AB5" w:rsidRPr="00D03AB5">
        <w:rPr>
          <w:rFonts w:cs="Arial"/>
          <w:szCs w:val="20"/>
          <w:lang w:val="sl-SI" w:eastAsia="sl-SI"/>
        </w:rPr>
        <w:t>Potrjujem resničnost in točnost podatkov in za izjavo prevzemam vso kazensko in materialno odgovornost. Dovoljujem uporabo osebnih podatkov za vodenje imenika nepremičninskih posrednikov in za analitične potrebe ministrstva v skladu s predpisi o varstvu osebnih podatkov.</w:t>
      </w:r>
    </w:p>
    <w:p w14:paraId="198EA15E" w14:textId="1ACCA2D0" w:rsidR="00D03AB5" w:rsidRDefault="00D03AB5" w:rsidP="00D03AB5">
      <w:pPr>
        <w:spacing w:line="240" w:lineRule="auto"/>
        <w:rPr>
          <w:rFonts w:cs="Arial"/>
          <w:szCs w:val="20"/>
          <w:lang w:val="sl-SI" w:eastAsia="sl-SI"/>
        </w:rPr>
      </w:pPr>
    </w:p>
    <w:p w14:paraId="378EBA50" w14:textId="77777777" w:rsidR="00CE5652" w:rsidRPr="00D03AB5" w:rsidRDefault="00CE5652" w:rsidP="00D03AB5">
      <w:pPr>
        <w:spacing w:line="240" w:lineRule="auto"/>
        <w:rPr>
          <w:rFonts w:cs="Arial"/>
          <w:szCs w:val="20"/>
          <w:lang w:val="sl-SI" w:eastAsia="sl-SI"/>
        </w:rPr>
      </w:pPr>
    </w:p>
    <w:p w14:paraId="0FD14BA6" w14:textId="77777777" w:rsidR="00D03AB5" w:rsidRPr="00D03AB5" w:rsidRDefault="00D03AB5" w:rsidP="00D03AB5">
      <w:pPr>
        <w:spacing w:line="240" w:lineRule="auto"/>
        <w:rPr>
          <w:rFonts w:cs="Arial"/>
          <w:szCs w:val="20"/>
          <w:lang w:val="sl-SI" w:eastAsia="sl-SI"/>
        </w:rPr>
      </w:pPr>
    </w:p>
    <w:p w14:paraId="6B4FD121" w14:textId="040B62A7" w:rsidR="00D03AB5" w:rsidRPr="00D03AB5" w:rsidRDefault="00D03AB5" w:rsidP="00D03AB5">
      <w:pPr>
        <w:spacing w:line="240" w:lineRule="auto"/>
        <w:rPr>
          <w:rFonts w:cs="Arial"/>
          <w:szCs w:val="20"/>
          <w:lang w:val="sl-SI" w:eastAsia="sl-SI"/>
        </w:rPr>
      </w:pPr>
      <w:r w:rsidRPr="00D03AB5">
        <w:rPr>
          <w:rFonts w:cs="Arial"/>
          <w:szCs w:val="20"/>
          <w:lang w:val="sl-SI" w:eastAsia="sl-SI"/>
        </w:rPr>
        <w:t>Datum:</w:t>
      </w:r>
      <w:r w:rsidR="00A236F5">
        <w:rPr>
          <w:rFonts w:cs="Arial"/>
          <w:szCs w:val="20"/>
          <w:lang w:val="sl-SI" w:eastAsia="sl-SI"/>
        </w:rPr>
        <w:t xml:space="preserve"> </w:t>
      </w:r>
      <w:sdt>
        <w:sdtPr>
          <w:rPr>
            <w:rFonts w:cs="Arial"/>
            <w:szCs w:val="20"/>
            <w:lang w:val="sl-SI" w:eastAsia="sl-SI"/>
          </w:rPr>
          <w:id w:val="-860585497"/>
          <w:placeholder>
            <w:docPart w:val="7F8FE1DA9D38401093BA5B4678DE44F7"/>
          </w:placeholder>
          <w:showingPlcHdr/>
          <w:date>
            <w:dateFormat w:val="d.M.yyyy"/>
            <w:lid w:val="sl-SI"/>
            <w:storeMappedDataAs w:val="dateTime"/>
            <w:calendar w:val="gregorian"/>
          </w:date>
        </w:sdtPr>
        <w:sdtEndPr/>
        <w:sdtContent>
          <w:r w:rsidR="00631F4C" w:rsidRPr="006C4609">
            <w:rPr>
              <w:rStyle w:val="Besedilooznabemesta"/>
              <w:color w:val="auto"/>
            </w:rPr>
            <w:t>Klikni za datum</w:t>
          </w:r>
        </w:sdtContent>
      </w:sdt>
    </w:p>
    <w:p w14:paraId="7016D72C" w14:textId="77777777" w:rsidR="00D03AB5" w:rsidRPr="00D03AB5" w:rsidRDefault="00D03AB5" w:rsidP="00D03AB5">
      <w:pPr>
        <w:spacing w:line="240" w:lineRule="auto"/>
        <w:rPr>
          <w:rFonts w:cs="Arial"/>
          <w:szCs w:val="20"/>
          <w:lang w:val="sl-SI" w:eastAsia="sl-SI"/>
        </w:rPr>
      </w:pPr>
    </w:p>
    <w:p w14:paraId="37499A50" w14:textId="77777777" w:rsidR="00D03AB5" w:rsidRPr="00D03AB5" w:rsidRDefault="00D03AB5" w:rsidP="00D03AB5">
      <w:pPr>
        <w:spacing w:line="240" w:lineRule="auto"/>
        <w:rPr>
          <w:rFonts w:cs="Arial"/>
          <w:szCs w:val="20"/>
          <w:lang w:val="sl-SI" w:eastAsia="sl-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71"/>
      </w:tblGrid>
      <w:tr w:rsidR="00D03AB5" w:rsidRPr="00D03AB5" w14:paraId="534CEA95" w14:textId="77777777" w:rsidTr="00E82774">
        <w:trPr>
          <w:trHeight w:val="669"/>
        </w:trPr>
        <w:tc>
          <w:tcPr>
            <w:tcW w:w="3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B1B51F" w14:textId="77777777" w:rsidR="00D03AB5" w:rsidRPr="00D03AB5" w:rsidRDefault="00D03AB5" w:rsidP="009E2210">
            <w:pPr>
              <w:spacing w:line="240" w:lineRule="auto"/>
              <w:rPr>
                <w:rFonts w:cs="Arial"/>
                <w:szCs w:val="20"/>
                <w:lang w:val="sl-SI" w:eastAsia="sl-SI"/>
              </w:rPr>
            </w:pPr>
            <w:r w:rsidRPr="00D03AB5">
              <w:rPr>
                <w:rFonts w:cs="Arial"/>
                <w:szCs w:val="20"/>
                <w:lang w:val="sl-SI" w:eastAsia="sl-SI"/>
              </w:rPr>
              <w:t>Fotografija:</w:t>
            </w:r>
          </w:p>
          <w:p w14:paraId="457E39BB" w14:textId="77777777" w:rsidR="00D03AB5" w:rsidRPr="00D03AB5" w:rsidRDefault="00D03AB5" w:rsidP="009E2210">
            <w:pPr>
              <w:spacing w:line="240" w:lineRule="auto"/>
              <w:rPr>
                <w:rFonts w:cs="Arial"/>
                <w:sz w:val="16"/>
                <w:szCs w:val="16"/>
                <w:lang w:val="sl-SI" w:eastAsia="sl-SI"/>
              </w:rPr>
            </w:pPr>
            <w:r w:rsidRPr="00D03AB5">
              <w:rPr>
                <w:rFonts w:cs="Arial"/>
                <w:sz w:val="16"/>
                <w:szCs w:val="16"/>
                <w:lang w:val="sl-SI" w:eastAsia="sl-SI"/>
              </w:rPr>
              <w:t>(standardni format za osebne dokumente)</w:t>
            </w:r>
          </w:p>
          <w:p w14:paraId="1679A21D" w14:textId="77777777" w:rsidR="006D3C53" w:rsidRPr="00D03AB5" w:rsidRDefault="006D3C53" w:rsidP="009E2210">
            <w:pPr>
              <w:spacing w:line="240" w:lineRule="auto"/>
              <w:rPr>
                <w:rFonts w:cs="Arial"/>
                <w:szCs w:val="20"/>
                <w:lang w:val="sl-SI" w:eastAsia="sl-SI"/>
              </w:rPr>
            </w:pPr>
          </w:p>
        </w:tc>
      </w:tr>
      <w:tr w:rsidR="006D3C53" w:rsidRPr="00D03AB5" w14:paraId="7509978F" w14:textId="77777777" w:rsidTr="00E82774">
        <w:trPr>
          <w:trHeight w:val="246"/>
        </w:trPr>
        <w:tc>
          <w:tcPr>
            <w:tcW w:w="3571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</w:tcPr>
          <w:p w14:paraId="48D02ADF" w14:textId="77777777" w:rsidR="006D3C53" w:rsidRPr="00D03AB5" w:rsidRDefault="006D3C53" w:rsidP="009E2210">
            <w:pPr>
              <w:spacing w:line="240" w:lineRule="auto"/>
              <w:rPr>
                <w:rFonts w:cs="Arial"/>
                <w:szCs w:val="20"/>
                <w:lang w:val="sl-SI" w:eastAsia="sl-SI"/>
              </w:rPr>
            </w:pPr>
            <w:r>
              <w:rPr>
                <w:rFonts w:cs="Arial"/>
                <w:szCs w:val="20"/>
                <w:lang w:val="sl-SI" w:eastAsia="sl-SI"/>
              </w:rPr>
              <w:t xml:space="preserve">                                            </w:t>
            </w:r>
          </w:p>
        </w:tc>
      </w:tr>
      <w:tr w:rsidR="00D03AB5" w:rsidRPr="00D03AB5" w14:paraId="6EFF21D9" w14:textId="77777777" w:rsidTr="00E82774">
        <w:trPr>
          <w:trHeight w:val="3572"/>
        </w:trPr>
        <w:tc>
          <w:tcPr>
            <w:tcW w:w="357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14:paraId="0C082E08" w14:textId="77777777" w:rsidR="00D03AB5" w:rsidRPr="00D03AB5" w:rsidRDefault="006D3C53" w:rsidP="009E2210">
            <w:pPr>
              <w:spacing w:line="240" w:lineRule="auto"/>
              <w:rPr>
                <w:rFonts w:cs="Arial"/>
                <w:szCs w:val="20"/>
                <w:lang w:val="sl-SI" w:eastAsia="sl-SI"/>
              </w:rPr>
            </w:pPr>
            <w:r>
              <w:rPr>
                <w:rFonts w:cs="Arial"/>
                <w:szCs w:val="20"/>
                <w:lang w:val="sl-SI" w:eastAsia="sl-SI"/>
              </w:rPr>
              <w:t xml:space="preserve">      </w:t>
            </w:r>
          </w:p>
          <w:sdt>
            <w:sdtPr>
              <w:rPr>
                <w:rFonts w:cs="Arial"/>
                <w:szCs w:val="20"/>
                <w:lang w:val="sl-SI" w:eastAsia="sl-SI"/>
              </w:rPr>
              <w:id w:val="-1395661681"/>
              <w:showingPlcHdr/>
              <w:picture/>
            </w:sdtPr>
            <w:sdtEndPr/>
            <w:sdtContent>
              <w:p w14:paraId="30DA9DBB" w14:textId="77777777" w:rsidR="00D03AB5" w:rsidRPr="00D03AB5" w:rsidRDefault="00631F4C" w:rsidP="007E2ADD">
                <w:pPr>
                  <w:spacing w:line="240" w:lineRule="auto"/>
                  <w:jc w:val="center"/>
                  <w:rPr>
                    <w:rFonts w:cs="Arial"/>
                    <w:szCs w:val="20"/>
                    <w:lang w:val="sl-SI" w:eastAsia="sl-SI"/>
                  </w:rPr>
                </w:pPr>
                <w:r>
                  <w:rPr>
                    <w:rFonts w:cs="Arial"/>
                    <w:noProof/>
                    <w:szCs w:val="20"/>
                    <w:lang w:val="sl-SI" w:eastAsia="sl-SI"/>
                  </w:rPr>
                  <w:drawing>
                    <wp:inline distT="0" distB="0" distL="0" distR="0" wp14:anchorId="337370AC" wp14:editId="1E760936">
                      <wp:extent cx="2065468" cy="2065468"/>
                      <wp:effectExtent l="0" t="0" r="0" b="0"/>
                      <wp:docPr id="7" name="Slika 7" descr="Vstavi fotografijo v standardnem formatu za osebne dokument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" name="Slika 7" descr="Vstavi fotografijo v standardnem formatu za osebne dokument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072344" cy="20723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4DE1EAF2" w14:textId="77777777" w:rsidR="00D03AB5" w:rsidRPr="00D03AB5" w:rsidRDefault="00D03AB5" w:rsidP="009E2210">
            <w:pPr>
              <w:spacing w:line="240" w:lineRule="auto"/>
              <w:rPr>
                <w:rFonts w:cs="Arial"/>
                <w:szCs w:val="20"/>
                <w:lang w:val="sl-SI" w:eastAsia="sl-SI"/>
              </w:rPr>
            </w:pPr>
          </w:p>
        </w:tc>
      </w:tr>
    </w:tbl>
    <w:p w14:paraId="4CC27D2A" w14:textId="77777777" w:rsidR="00AD1595" w:rsidRPr="00AD1595" w:rsidRDefault="00AD1595" w:rsidP="00AD1595">
      <w:pPr>
        <w:rPr>
          <w:vanish/>
        </w:rPr>
      </w:pPr>
    </w:p>
    <w:tbl>
      <w:tblPr>
        <w:tblpPr w:leftFromText="141" w:rightFromText="141" w:vertAnchor="text" w:horzAnchor="margin" w:tblpXSpec="right" w:tblpY="-235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Description w:val="Podpiši se v sredino okvira"/>
      </w:tblPr>
      <w:tblGrid>
        <w:gridCol w:w="4070"/>
      </w:tblGrid>
      <w:tr w:rsidR="006D3C53" w:rsidRPr="00D03AB5" w14:paraId="1B55A529" w14:textId="77777777" w:rsidTr="007E2ADD">
        <w:trPr>
          <w:trHeight w:val="362"/>
        </w:trPr>
        <w:tc>
          <w:tcPr>
            <w:tcW w:w="4070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</w:tcPr>
          <w:p w14:paraId="5C488D7F" w14:textId="77777777" w:rsidR="006D3C53" w:rsidRPr="00D03AB5" w:rsidRDefault="006D3C53" w:rsidP="006D3C53">
            <w:pPr>
              <w:spacing w:line="240" w:lineRule="auto"/>
              <w:rPr>
                <w:szCs w:val="20"/>
                <w:lang w:val="sl-SI" w:eastAsia="sl-SI"/>
              </w:rPr>
            </w:pPr>
            <w:r w:rsidRPr="00D03AB5">
              <w:rPr>
                <w:szCs w:val="20"/>
                <w:lang w:val="sl-SI" w:eastAsia="sl-SI"/>
              </w:rPr>
              <w:t>Podpis:</w:t>
            </w:r>
          </w:p>
          <w:p w14:paraId="666927C9" w14:textId="77777777" w:rsidR="006D3C53" w:rsidRDefault="006D3C53" w:rsidP="006D3C53">
            <w:pPr>
              <w:spacing w:line="240" w:lineRule="auto"/>
              <w:rPr>
                <w:sz w:val="16"/>
                <w:szCs w:val="16"/>
                <w:lang w:val="sl-SI" w:eastAsia="sl-SI"/>
              </w:rPr>
            </w:pPr>
            <w:r w:rsidRPr="00D03AB5">
              <w:rPr>
                <w:sz w:val="16"/>
                <w:szCs w:val="16"/>
                <w:lang w:val="sl-SI" w:eastAsia="sl-SI"/>
              </w:rPr>
              <w:t>(v sredino okvira)</w:t>
            </w:r>
          </w:p>
          <w:p w14:paraId="6B284460" w14:textId="77777777" w:rsidR="006D3C53" w:rsidRDefault="006D3C53" w:rsidP="006D3C53">
            <w:pPr>
              <w:spacing w:line="240" w:lineRule="auto"/>
              <w:rPr>
                <w:sz w:val="16"/>
                <w:szCs w:val="16"/>
                <w:lang w:val="sl-SI" w:eastAsia="sl-SI"/>
              </w:rPr>
            </w:pPr>
          </w:p>
          <w:p w14:paraId="02D40878" w14:textId="77777777" w:rsidR="006D3C53" w:rsidRPr="00D03AB5" w:rsidRDefault="006D3C53" w:rsidP="006D3C53">
            <w:pPr>
              <w:spacing w:line="240" w:lineRule="auto"/>
              <w:rPr>
                <w:szCs w:val="20"/>
                <w:lang w:val="sl-SI" w:eastAsia="sl-SI"/>
              </w:rPr>
            </w:pPr>
          </w:p>
        </w:tc>
      </w:tr>
      <w:tr w:rsidR="006D3C53" w:rsidRPr="00D03AB5" w14:paraId="07B32829" w14:textId="77777777" w:rsidTr="007E2ADD">
        <w:trPr>
          <w:trHeight w:val="1363"/>
        </w:trPr>
        <w:tc>
          <w:tcPr>
            <w:tcW w:w="407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14:paraId="3FADC6E6" w14:textId="77777777" w:rsidR="006D3C53" w:rsidRPr="00D03AB5" w:rsidRDefault="006D3C53" w:rsidP="006D3C53">
            <w:pPr>
              <w:spacing w:line="240" w:lineRule="auto"/>
              <w:rPr>
                <w:szCs w:val="20"/>
                <w:lang w:val="sl-SI" w:eastAsia="sl-SI"/>
              </w:rPr>
            </w:pPr>
          </w:p>
          <w:p w14:paraId="08B44E75" w14:textId="77777777" w:rsidR="006D3C53" w:rsidRPr="00D03AB5" w:rsidRDefault="006D3C53" w:rsidP="006D3C53">
            <w:pPr>
              <w:spacing w:line="240" w:lineRule="auto"/>
              <w:rPr>
                <w:szCs w:val="20"/>
                <w:lang w:val="sl-SI" w:eastAsia="sl-SI"/>
              </w:rPr>
            </w:pPr>
          </w:p>
          <w:p w14:paraId="08329D5F" w14:textId="77777777" w:rsidR="006D3C53" w:rsidRPr="00D03AB5" w:rsidRDefault="006D3C53" w:rsidP="006D3C53">
            <w:pPr>
              <w:spacing w:line="240" w:lineRule="auto"/>
              <w:rPr>
                <w:szCs w:val="20"/>
                <w:lang w:val="sl-SI" w:eastAsia="sl-SI"/>
              </w:rPr>
            </w:pPr>
          </w:p>
          <w:p w14:paraId="18CC0833" w14:textId="77777777" w:rsidR="006D3C53" w:rsidRPr="00D03AB5" w:rsidRDefault="006D3C53" w:rsidP="006D3C53">
            <w:pPr>
              <w:spacing w:line="240" w:lineRule="auto"/>
              <w:rPr>
                <w:szCs w:val="20"/>
                <w:lang w:val="sl-SI" w:eastAsia="sl-SI"/>
              </w:rPr>
            </w:pPr>
          </w:p>
          <w:p w14:paraId="66635954" w14:textId="77777777" w:rsidR="006D3C53" w:rsidRPr="00D03AB5" w:rsidRDefault="006D3C53" w:rsidP="006D3C53">
            <w:pPr>
              <w:spacing w:line="240" w:lineRule="auto"/>
              <w:rPr>
                <w:szCs w:val="20"/>
                <w:lang w:val="sl-SI" w:eastAsia="sl-SI"/>
              </w:rPr>
            </w:pPr>
          </w:p>
          <w:p w14:paraId="0C66CC54" w14:textId="77777777" w:rsidR="006D3C53" w:rsidRPr="00D03AB5" w:rsidRDefault="006D3C53" w:rsidP="006D3C53">
            <w:pPr>
              <w:spacing w:line="240" w:lineRule="auto"/>
              <w:rPr>
                <w:szCs w:val="20"/>
                <w:lang w:val="sl-SI" w:eastAsia="sl-SI"/>
              </w:rPr>
            </w:pPr>
          </w:p>
          <w:p w14:paraId="5EB959B4" w14:textId="77777777" w:rsidR="006D3C53" w:rsidRPr="00D03AB5" w:rsidRDefault="006D3C53" w:rsidP="006D3C53">
            <w:pPr>
              <w:spacing w:line="240" w:lineRule="auto"/>
              <w:rPr>
                <w:szCs w:val="20"/>
                <w:lang w:val="sl-SI" w:eastAsia="sl-SI"/>
              </w:rPr>
            </w:pPr>
          </w:p>
        </w:tc>
      </w:tr>
    </w:tbl>
    <w:p w14:paraId="7F18513B" w14:textId="77777777" w:rsidR="009E2210" w:rsidRPr="009E2210" w:rsidRDefault="009E2210" w:rsidP="009E2210">
      <w:pPr>
        <w:rPr>
          <w:vanish/>
        </w:rPr>
      </w:pPr>
    </w:p>
    <w:p w14:paraId="62F1484E" w14:textId="77777777" w:rsidR="00D03AB5" w:rsidRPr="00D03AB5" w:rsidRDefault="00D03AB5" w:rsidP="00D03AB5">
      <w:pPr>
        <w:spacing w:line="240" w:lineRule="auto"/>
        <w:rPr>
          <w:szCs w:val="20"/>
          <w:lang w:val="sl-SI" w:eastAsia="sl-SI"/>
        </w:rPr>
      </w:pPr>
    </w:p>
    <w:p w14:paraId="5D6FCC8C" w14:textId="77777777" w:rsidR="00D03AB5" w:rsidRPr="00D03AB5" w:rsidRDefault="00D03AB5" w:rsidP="00D03AB5">
      <w:pPr>
        <w:spacing w:line="240" w:lineRule="auto"/>
        <w:rPr>
          <w:szCs w:val="20"/>
          <w:lang w:val="sl-SI" w:eastAsia="sl-SI"/>
        </w:rPr>
      </w:pPr>
    </w:p>
    <w:p w14:paraId="2C2B5DA9" w14:textId="16B4F93C" w:rsidR="00233E81" w:rsidRPr="006C4609" w:rsidRDefault="00D03AB5" w:rsidP="006C4609">
      <w:pPr>
        <w:spacing w:line="240" w:lineRule="auto"/>
        <w:jc w:val="both"/>
        <w:rPr>
          <w:sz w:val="18"/>
          <w:szCs w:val="18"/>
          <w:lang w:val="sl-SI" w:eastAsia="sl-SI"/>
        </w:rPr>
      </w:pPr>
      <w:r w:rsidRPr="006C4609">
        <w:rPr>
          <w:sz w:val="18"/>
          <w:szCs w:val="18"/>
          <w:lang w:val="sl-SI" w:eastAsia="sl-SI"/>
        </w:rPr>
        <w:t>Priloge:</w:t>
      </w:r>
    </w:p>
    <w:p w14:paraId="1A7744B9" w14:textId="791FC85A" w:rsidR="005C18D6" w:rsidRPr="006C4609" w:rsidRDefault="00760612" w:rsidP="006C4609">
      <w:pPr>
        <w:numPr>
          <w:ilvl w:val="0"/>
          <w:numId w:val="24"/>
        </w:numPr>
        <w:spacing w:line="240" w:lineRule="auto"/>
        <w:jc w:val="both"/>
        <w:rPr>
          <w:sz w:val="18"/>
          <w:szCs w:val="18"/>
          <w:lang w:val="sl-SI" w:eastAsia="sl-SI"/>
        </w:rPr>
      </w:pPr>
      <w:r w:rsidRPr="006C4609">
        <w:rPr>
          <w:sz w:val="18"/>
          <w:szCs w:val="18"/>
          <w:u w:val="single"/>
          <w:lang w:val="sl-SI" w:eastAsia="sl-SI"/>
        </w:rPr>
        <w:softHyphen/>
      </w:r>
      <w:sdt>
        <w:sdtPr>
          <w:rPr>
            <w:sz w:val="18"/>
            <w:szCs w:val="18"/>
            <w:lang w:val="sl-SI" w:eastAsia="sl-SI"/>
          </w:rPr>
          <w:id w:val="-6637075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E5652" w:rsidRPr="006C4609">
            <w:rPr>
              <w:rFonts w:ascii="MS Gothic" w:eastAsia="MS Gothic" w:hAnsi="MS Gothic" w:hint="eastAsia"/>
              <w:sz w:val="18"/>
              <w:szCs w:val="18"/>
              <w:lang w:val="sl-SI" w:eastAsia="sl-SI"/>
            </w:rPr>
            <w:t>☐</w:t>
          </w:r>
        </w:sdtContent>
      </w:sdt>
      <w:r w:rsidR="00D0725B" w:rsidRPr="006C4609">
        <w:rPr>
          <w:sz w:val="18"/>
          <w:szCs w:val="18"/>
          <w:lang w:val="sl-SI" w:eastAsia="sl-SI"/>
        </w:rPr>
        <w:t xml:space="preserve"> </w:t>
      </w:r>
      <w:r w:rsidR="0078202D" w:rsidRPr="006C4609">
        <w:rPr>
          <w:sz w:val="18"/>
          <w:szCs w:val="18"/>
          <w:lang w:val="sl-SI" w:eastAsia="sl-SI"/>
        </w:rPr>
        <w:t xml:space="preserve">Kopija dokazila </w:t>
      </w:r>
      <w:r w:rsidR="00DC71E8" w:rsidRPr="006C4609">
        <w:rPr>
          <w:sz w:val="18"/>
          <w:szCs w:val="18"/>
          <w:lang w:val="sl-SI" w:eastAsia="sl-SI"/>
        </w:rPr>
        <w:t>o pridobljeni najmanj višješolski izobrazbi oz. najmanj splošni srednji šoli</w:t>
      </w:r>
      <w:r w:rsidR="00C27458" w:rsidRPr="006C4609">
        <w:rPr>
          <w:sz w:val="18"/>
          <w:szCs w:val="18"/>
          <w:lang w:val="sl-SI" w:eastAsia="sl-SI"/>
        </w:rPr>
        <w:t xml:space="preserve"> in</w:t>
      </w:r>
      <w:r w:rsidR="0078202D" w:rsidRPr="006C4609">
        <w:rPr>
          <w:sz w:val="18"/>
          <w:szCs w:val="18"/>
          <w:lang w:val="sl-SI" w:eastAsia="sl-SI"/>
        </w:rPr>
        <w:t xml:space="preserve"> pooblastilo za preveritev podatkov pri izobraževalni ustanovi</w:t>
      </w:r>
      <w:r w:rsidR="00233E81" w:rsidRPr="006C4609">
        <w:rPr>
          <w:sz w:val="18"/>
          <w:szCs w:val="18"/>
          <w:lang w:val="sl-SI" w:eastAsia="sl-SI"/>
        </w:rPr>
        <w:t>.</w:t>
      </w:r>
    </w:p>
    <w:p w14:paraId="6C9425DA" w14:textId="2121BE65" w:rsidR="00DC71E8" w:rsidRPr="006C4609" w:rsidRDefault="007F6550" w:rsidP="006C4609">
      <w:pPr>
        <w:numPr>
          <w:ilvl w:val="0"/>
          <w:numId w:val="24"/>
        </w:numPr>
        <w:spacing w:line="240" w:lineRule="auto"/>
        <w:jc w:val="both"/>
        <w:rPr>
          <w:sz w:val="18"/>
          <w:szCs w:val="18"/>
          <w:lang w:val="sl-SI" w:eastAsia="sl-SI"/>
        </w:rPr>
      </w:pPr>
      <w:sdt>
        <w:sdtPr>
          <w:rPr>
            <w:sz w:val="18"/>
            <w:szCs w:val="18"/>
            <w:lang w:val="sl-SI" w:eastAsia="sl-SI"/>
          </w:rPr>
          <w:id w:val="-13823975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1F4C" w:rsidRPr="006C4609">
            <w:rPr>
              <w:rFonts w:ascii="MS Gothic" w:eastAsia="MS Gothic" w:hAnsi="MS Gothic" w:hint="eastAsia"/>
              <w:sz w:val="18"/>
              <w:szCs w:val="18"/>
              <w:lang w:val="sl-SI" w:eastAsia="sl-SI"/>
            </w:rPr>
            <w:t>☐</w:t>
          </w:r>
        </w:sdtContent>
      </w:sdt>
      <w:r w:rsidR="00D0725B" w:rsidRPr="006C4609">
        <w:rPr>
          <w:sz w:val="18"/>
          <w:szCs w:val="18"/>
          <w:lang w:val="sl-SI" w:eastAsia="sl-SI"/>
        </w:rPr>
        <w:t xml:space="preserve"> </w:t>
      </w:r>
      <w:r w:rsidR="009F7AA4" w:rsidRPr="006C4609">
        <w:rPr>
          <w:sz w:val="18"/>
          <w:szCs w:val="18"/>
          <w:lang w:val="sl-SI" w:eastAsia="sl-SI"/>
        </w:rPr>
        <w:t>Kopij</w:t>
      </w:r>
      <w:r w:rsidR="00233E81" w:rsidRPr="006C4609">
        <w:rPr>
          <w:sz w:val="18"/>
          <w:szCs w:val="18"/>
          <w:lang w:val="sl-SI" w:eastAsia="sl-SI"/>
        </w:rPr>
        <w:t>a</w:t>
      </w:r>
      <w:r w:rsidR="009F7AA4" w:rsidRPr="006C4609">
        <w:rPr>
          <w:sz w:val="18"/>
          <w:szCs w:val="18"/>
          <w:lang w:val="sl-SI" w:eastAsia="sl-SI"/>
        </w:rPr>
        <w:t xml:space="preserve"> certifikata o </w:t>
      </w:r>
      <w:r w:rsidR="00DC71E8" w:rsidRPr="006C4609">
        <w:rPr>
          <w:sz w:val="18"/>
          <w:szCs w:val="18"/>
          <w:lang w:val="sl-SI" w:eastAsia="sl-SI"/>
        </w:rPr>
        <w:t>nacionaln</w:t>
      </w:r>
      <w:r w:rsidR="009F7AA4" w:rsidRPr="006C4609">
        <w:rPr>
          <w:sz w:val="18"/>
          <w:szCs w:val="18"/>
          <w:lang w:val="sl-SI" w:eastAsia="sl-SI"/>
        </w:rPr>
        <w:t>i</w:t>
      </w:r>
      <w:r w:rsidR="00DC71E8" w:rsidRPr="006C4609">
        <w:rPr>
          <w:sz w:val="18"/>
          <w:szCs w:val="18"/>
          <w:lang w:val="sl-SI" w:eastAsia="sl-SI"/>
        </w:rPr>
        <w:t xml:space="preserve"> poklicn</w:t>
      </w:r>
      <w:r w:rsidR="009F7AA4" w:rsidRPr="006C4609">
        <w:rPr>
          <w:sz w:val="18"/>
          <w:szCs w:val="18"/>
          <w:lang w:val="sl-SI" w:eastAsia="sl-SI"/>
        </w:rPr>
        <w:t>i</w:t>
      </w:r>
      <w:r w:rsidR="00DC71E8" w:rsidRPr="006C4609">
        <w:rPr>
          <w:sz w:val="18"/>
          <w:szCs w:val="18"/>
          <w:lang w:val="sl-SI" w:eastAsia="sl-SI"/>
        </w:rPr>
        <w:t xml:space="preserve"> kvalifikacij</w:t>
      </w:r>
      <w:r w:rsidR="009F7AA4" w:rsidRPr="006C4609">
        <w:rPr>
          <w:sz w:val="18"/>
          <w:szCs w:val="18"/>
          <w:lang w:val="sl-SI" w:eastAsia="sl-SI"/>
        </w:rPr>
        <w:t>i</w:t>
      </w:r>
      <w:r w:rsidR="00DC71E8" w:rsidRPr="006C4609">
        <w:rPr>
          <w:sz w:val="18"/>
          <w:szCs w:val="18"/>
          <w:lang w:val="sl-SI" w:eastAsia="sl-SI"/>
        </w:rPr>
        <w:t xml:space="preserve"> »nepremičninski posrednik/ca«</w:t>
      </w:r>
      <w:r w:rsidR="00233E81" w:rsidRPr="006C4609">
        <w:rPr>
          <w:sz w:val="18"/>
          <w:szCs w:val="18"/>
          <w:lang w:val="sl-SI" w:eastAsia="sl-SI"/>
        </w:rPr>
        <w:t>.</w:t>
      </w:r>
    </w:p>
    <w:p w14:paraId="0A7D0254" w14:textId="45424017" w:rsidR="00172440" w:rsidRPr="006C4609" w:rsidRDefault="007F6550" w:rsidP="006C4609">
      <w:pPr>
        <w:numPr>
          <w:ilvl w:val="0"/>
          <w:numId w:val="24"/>
        </w:numPr>
        <w:spacing w:line="240" w:lineRule="auto"/>
        <w:jc w:val="both"/>
        <w:rPr>
          <w:sz w:val="18"/>
          <w:szCs w:val="18"/>
          <w:lang w:val="sl-SI" w:eastAsia="sl-SI"/>
        </w:rPr>
      </w:pPr>
      <w:sdt>
        <w:sdtPr>
          <w:rPr>
            <w:sz w:val="18"/>
            <w:szCs w:val="18"/>
            <w:lang w:val="sl-SI" w:eastAsia="sl-SI"/>
          </w:rPr>
          <w:id w:val="565297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1F4C" w:rsidRPr="006C4609">
            <w:rPr>
              <w:rFonts w:ascii="MS Gothic" w:eastAsia="MS Gothic" w:hAnsi="MS Gothic" w:hint="eastAsia"/>
              <w:sz w:val="18"/>
              <w:szCs w:val="18"/>
              <w:lang w:val="sl-SI" w:eastAsia="sl-SI"/>
            </w:rPr>
            <w:t>☐</w:t>
          </w:r>
        </w:sdtContent>
      </w:sdt>
      <w:r w:rsidR="00D0725B" w:rsidRPr="006C4609">
        <w:rPr>
          <w:sz w:val="18"/>
          <w:szCs w:val="18"/>
          <w:lang w:val="sl-SI" w:eastAsia="sl-SI"/>
        </w:rPr>
        <w:t xml:space="preserve"> </w:t>
      </w:r>
      <w:r w:rsidR="00DC71E8" w:rsidRPr="006C4609">
        <w:rPr>
          <w:sz w:val="18"/>
          <w:szCs w:val="18"/>
          <w:lang w:val="sl-SI" w:eastAsia="sl-SI"/>
        </w:rPr>
        <w:t>Potrdilo o nekaznova</w:t>
      </w:r>
      <w:r w:rsidR="009F7AA4" w:rsidRPr="006C4609">
        <w:rPr>
          <w:sz w:val="18"/>
          <w:szCs w:val="18"/>
          <w:lang w:val="sl-SI" w:eastAsia="sl-SI"/>
        </w:rPr>
        <w:t>nosti</w:t>
      </w:r>
      <w:r w:rsidR="00233E81" w:rsidRPr="006C4609">
        <w:rPr>
          <w:sz w:val="18"/>
          <w:szCs w:val="18"/>
          <w:lang w:val="sl-SI" w:eastAsia="sl-SI"/>
        </w:rPr>
        <w:t xml:space="preserve"> </w:t>
      </w:r>
      <w:r w:rsidR="00DC71E8" w:rsidRPr="006C4609">
        <w:rPr>
          <w:sz w:val="18"/>
          <w:szCs w:val="18"/>
          <w:lang w:val="sl-SI" w:eastAsia="sl-SI"/>
        </w:rPr>
        <w:t>za kaznivo dejanje zoper premoženje oz. gospodarstvo na kazen zapora več kot treh mesecev, ki še ni izbrisana</w:t>
      </w:r>
      <w:r w:rsidR="00172440" w:rsidRPr="006C4609">
        <w:rPr>
          <w:sz w:val="18"/>
          <w:szCs w:val="18"/>
          <w:lang w:val="sl-SI" w:eastAsia="sl-SI"/>
        </w:rPr>
        <w:t xml:space="preserve"> ali pooblastilo.</w:t>
      </w:r>
    </w:p>
    <w:p w14:paraId="366C14E1" w14:textId="19A17CB0" w:rsidR="00173D34" w:rsidRPr="006C4609" w:rsidRDefault="007F6550" w:rsidP="006C4609">
      <w:pPr>
        <w:numPr>
          <w:ilvl w:val="0"/>
          <w:numId w:val="24"/>
        </w:numPr>
        <w:spacing w:line="240" w:lineRule="auto"/>
        <w:jc w:val="both"/>
        <w:rPr>
          <w:sz w:val="18"/>
          <w:szCs w:val="18"/>
          <w:lang w:val="sl-SI" w:eastAsia="sl-SI"/>
        </w:rPr>
      </w:pPr>
      <w:sdt>
        <w:sdtPr>
          <w:rPr>
            <w:sz w:val="18"/>
            <w:szCs w:val="18"/>
            <w:lang w:val="sl-SI" w:eastAsia="sl-SI"/>
          </w:rPr>
          <w:id w:val="-9086911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1F4C" w:rsidRPr="006C4609">
            <w:rPr>
              <w:rFonts w:ascii="MS Gothic" w:eastAsia="MS Gothic" w:hAnsi="MS Gothic" w:hint="eastAsia"/>
              <w:sz w:val="18"/>
              <w:szCs w:val="18"/>
              <w:lang w:val="sl-SI" w:eastAsia="sl-SI"/>
            </w:rPr>
            <w:t>☐</w:t>
          </w:r>
        </w:sdtContent>
      </w:sdt>
      <w:r w:rsidR="00D0725B" w:rsidRPr="006C4609">
        <w:rPr>
          <w:sz w:val="18"/>
          <w:szCs w:val="18"/>
          <w:lang w:val="sl-SI" w:eastAsia="sl-SI"/>
        </w:rPr>
        <w:t xml:space="preserve"> </w:t>
      </w:r>
      <w:r w:rsidR="00172440" w:rsidRPr="006C4609">
        <w:rPr>
          <w:sz w:val="18"/>
          <w:szCs w:val="18"/>
          <w:lang w:val="sl-SI" w:eastAsia="sl-SI"/>
        </w:rPr>
        <w:t>Fotografija 3,5 x</w:t>
      </w:r>
      <w:r w:rsidR="00527FA9" w:rsidRPr="006C4609">
        <w:rPr>
          <w:sz w:val="18"/>
          <w:szCs w:val="18"/>
          <w:lang w:val="sl-SI" w:eastAsia="sl-SI"/>
        </w:rPr>
        <w:t xml:space="preserve"> </w:t>
      </w:r>
      <w:r w:rsidR="00172440" w:rsidRPr="006C4609">
        <w:rPr>
          <w:sz w:val="18"/>
          <w:szCs w:val="18"/>
          <w:lang w:val="sl-SI" w:eastAsia="sl-SI"/>
        </w:rPr>
        <w:t>4,5 cm</w:t>
      </w:r>
      <w:r w:rsidR="00233E81" w:rsidRPr="006C4609">
        <w:rPr>
          <w:sz w:val="18"/>
          <w:szCs w:val="18"/>
          <w:lang w:val="sl-SI" w:eastAsia="sl-SI"/>
        </w:rPr>
        <w:t>.</w:t>
      </w:r>
    </w:p>
    <w:p w14:paraId="6B69DD11" w14:textId="1CB84B03" w:rsidR="00172440" w:rsidRPr="006C4609" w:rsidRDefault="007F6550" w:rsidP="006C4609">
      <w:pPr>
        <w:numPr>
          <w:ilvl w:val="0"/>
          <w:numId w:val="24"/>
        </w:numPr>
        <w:spacing w:line="240" w:lineRule="auto"/>
        <w:jc w:val="both"/>
        <w:rPr>
          <w:sz w:val="18"/>
          <w:szCs w:val="18"/>
          <w:lang w:val="sl-SI" w:eastAsia="sl-SI"/>
        </w:rPr>
      </w:pPr>
      <w:sdt>
        <w:sdtPr>
          <w:rPr>
            <w:sz w:val="18"/>
            <w:szCs w:val="18"/>
            <w:lang w:val="sl-SI" w:eastAsia="sl-SI"/>
          </w:rPr>
          <w:id w:val="-400602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1F4C" w:rsidRPr="006C4609">
            <w:rPr>
              <w:rFonts w:ascii="MS Gothic" w:eastAsia="MS Gothic" w:hAnsi="MS Gothic" w:hint="eastAsia"/>
              <w:sz w:val="18"/>
              <w:szCs w:val="18"/>
              <w:lang w:val="sl-SI" w:eastAsia="sl-SI"/>
            </w:rPr>
            <w:t>☐</w:t>
          </w:r>
        </w:sdtContent>
      </w:sdt>
      <w:r w:rsidR="00D0725B" w:rsidRPr="006C4609">
        <w:rPr>
          <w:sz w:val="18"/>
          <w:szCs w:val="18"/>
          <w:lang w:val="sl-SI" w:eastAsia="sl-SI"/>
        </w:rPr>
        <w:t xml:space="preserve"> </w:t>
      </w:r>
      <w:r w:rsidR="00172440" w:rsidRPr="006C4609">
        <w:rPr>
          <w:sz w:val="18"/>
          <w:szCs w:val="18"/>
          <w:lang w:val="sl-SI" w:eastAsia="sl-SI"/>
        </w:rPr>
        <w:t>Dokazilo o plačanih stroških vpisa v imenik nepremičninskih posrednikov</w:t>
      </w:r>
      <w:r w:rsidR="00E82774" w:rsidRPr="006C4609">
        <w:rPr>
          <w:sz w:val="18"/>
          <w:szCs w:val="18"/>
          <w:lang w:val="sl-SI" w:eastAsia="sl-SI"/>
        </w:rPr>
        <w:t>.</w:t>
      </w:r>
    </w:p>
    <w:p w14:paraId="1F88DF4C" w14:textId="37CA284C" w:rsidR="00D03AB5" w:rsidRDefault="00D03AB5" w:rsidP="00D03AB5">
      <w:pPr>
        <w:spacing w:line="240" w:lineRule="auto"/>
        <w:rPr>
          <w:szCs w:val="20"/>
          <w:lang w:val="sl-SI" w:eastAsia="sl-SI"/>
        </w:rPr>
      </w:pPr>
    </w:p>
    <w:p w14:paraId="6178B99C" w14:textId="6F7572E1" w:rsidR="00233E81" w:rsidRDefault="00233E81" w:rsidP="00D03AB5">
      <w:pPr>
        <w:spacing w:line="240" w:lineRule="auto"/>
        <w:rPr>
          <w:szCs w:val="20"/>
          <w:lang w:val="sl-SI" w:eastAsia="sl-SI"/>
        </w:rPr>
      </w:pPr>
    </w:p>
    <w:p w14:paraId="07C52072" w14:textId="77777777" w:rsidR="00233E81" w:rsidRPr="00D03AB5" w:rsidRDefault="00233E81" w:rsidP="00D03AB5">
      <w:pPr>
        <w:spacing w:line="240" w:lineRule="auto"/>
        <w:rPr>
          <w:szCs w:val="20"/>
          <w:lang w:val="sl-SI" w:eastAsia="sl-SI"/>
        </w:rPr>
      </w:pPr>
    </w:p>
    <w:p w14:paraId="60EB1B82" w14:textId="77777777" w:rsidR="00D03AB5" w:rsidRDefault="00D03AB5" w:rsidP="00D03AB5">
      <w:pPr>
        <w:spacing w:line="240" w:lineRule="auto"/>
        <w:rPr>
          <w:rFonts w:cs="Arial"/>
          <w:sz w:val="18"/>
          <w:szCs w:val="18"/>
          <w:lang w:val="sl-SI" w:eastAsia="sl-SI"/>
        </w:rPr>
      </w:pPr>
      <w:r w:rsidRPr="00D03AB5">
        <w:rPr>
          <w:rFonts w:cs="Arial"/>
          <w:sz w:val="18"/>
          <w:szCs w:val="18"/>
          <w:lang w:val="sl-SI" w:eastAsia="sl-SI"/>
        </w:rPr>
        <w:t>Pojasnilo:</w:t>
      </w:r>
    </w:p>
    <w:p w14:paraId="368B2D35" w14:textId="77777777" w:rsidR="00173D34" w:rsidRPr="00D03AB5" w:rsidRDefault="00173D34" w:rsidP="00D03AB5">
      <w:pPr>
        <w:spacing w:line="240" w:lineRule="auto"/>
        <w:rPr>
          <w:rFonts w:cs="Arial"/>
          <w:sz w:val="18"/>
          <w:szCs w:val="18"/>
          <w:lang w:val="sl-SI" w:eastAsia="sl-SI"/>
        </w:rPr>
      </w:pPr>
    </w:p>
    <w:p w14:paraId="2DF1E1E2" w14:textId="7261D873" w:rsidR="00EA2E58" w:rsidRPr="00173D34" w:rsidRDefault="00D03AB5" w:rsidP="00173D34">
      <w:pPr>
        <w:spacing w:line="240" w:lineRule="auto"/>
        <w:jc w:val="both"/>
        <w:rPr>
          <w:rFonts w:cs="Arial"/>
          <w:sz w:val="18"/>
          <w:szCs w:val="18"/>
          <w:lang w:val="sl-SI" w:eastAsia="sl-SI"/>
        </w:rPr>
      </w:pPr>
      <w:r w:rsidRPr="00D03AB5">
        <w:rPr>
          <w:rFonts w:cs="Arial"/>
          <w:sz w:val="18"/>
          <w:szCs w:val="18"/>
          <w:lang w:val="sl-SI" w:eastAsia="sl-SI"/>
        </w:rPr>
        <w:t xml:space="preserve">Vlagatelj mora predložiti </w:t>
      </w:r>
      <w:proofErr w:type="spellStart"/>
      <w:r w:rsidRPr="00D03AB5">
        <w:rPr>
          <w:rFonts w:cs="Arial"/>
          <w:sz w:val="18"/>
          <w:szCs w:val="18"/>
          <w:lang w:val="sl-SI" w:eastAsia="sl-SI"/>
        </w:rPr>
        <w:t>neretuširano</w:t>
      </w:r>
      <w:proofErr w:type="spellEnd"/>
      <w:r w:rsidRPr="00D03AB5">
        <w:rPr>
          <w:rFonts w:cs="Arial"/>
          <w:sz w:val="18"/>
          <w:szCs w:val="18"/>
          <w:lang w:val="sl-SI" w:eastAsia="sl-SI"/>
        </w:rPr>
        <w:t xml:space="preserve"> fotografijo z njegovo pravo podobo v velikosti 3,5 x 4,5 cm. Fotografija se priloži v fizični ali digitalni obliki.</w:t>
      </w:r>
    </w:p>
    <w:sectPr w:rsidR="00EA2E58" w:rsidRPr="00173D34" w:rsidSect="00783310">
      <w:headerReference w:type="default" r:id="rId9"/>
      <w:footerReference w:type="default" r:id="rId10"/>
      <w:headerReference w:type="first" r:id="rId11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D8DAD4" w14:textId="77777777" w:rsidR="002D1C56" w:rsidRDefault="002D1C56">
      <w:r>
        <w:separator/>
      </w:r>
    </w:p>
  </w:endnote>
  <w:endnote w:type="continuationSeparator" w:id="0">
    <w:p w14:paraId="0C0A2CEA" w14:textId="77777777" w:rsidR="002D1C56" w:rsidRDefault="002D1C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14E457AD-6286-490F-A56B-1E94E68435C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2" w:subsetted="1" w:fontKey="{899CD191-D805-4CD9-B621-BE69F44BFA0B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93050AD4-6119-4DC0-843A-E33736886308}"/>
    <w:embedBold r:id="rId4" w:fontKey="{AD743D58-F0CB-49E6-9F61-95C8265F2F3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E3BD0424-C1F5-4696-AFAE-19CD5421CBF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257C7AE8-ADD0-4183-87EF-9D81861843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9C242F" w14:textId="77777777" w:rsidR="00441F56" w:rsidRDefault="00441F56">
    <w:pPr>
      <w:pStyle w:val="Noga"/>
      <w:jc w:val="center"/>
    </w:pPr>
    <w:r>
      <w:fldChar w:fldCharType="begin"/>
    </w:r>
    <w:r>
      <w:instrText>PAGE   \* MERGEFORMAT</w:instrText>
    </w:r>
    <w:r>
      <w:fldChar w:fldCharType="separate"/>
    </w:r>
    <w:r w:rsidR="00AE31F7" w:rsidRPr="00AE31F7">
      <w:rPr>
        <w:noProof/>
        <w:lang w:val="sl-SI"/>
      </w:rPr>
      <w:t>2</w:t>
    </w:r>
    <w:r>
      <w:fldChar w:fldCharType="end"/>
    </w:r>
  </w:p>
  <w:p w14:paraId="0E250834" w14:textId="77777777" w:rsidR="008D1A28" w:rsidRDefault="008D1A28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14126D" w14:textId="77777777" w:rsidR="002D1C56" w:rsidRDefault="002D1C56">
      <w:r>
        <w:separator/>
      </w:r>
    </w:p>
  </w:footnote>
  <w:footnote w:type="continuationSeparator" w:id="0">
    <w:p w14:paraId="5883FAED" w14:textId="77777777" w:rsidR="002D1C56" w:rsidRDefault="002D1C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74B926" w14:textId="77777777" w:rsidR="00805AA7" w:rsidRPr="00110CBD" w:rsidRDefault="00805AA7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805AA7" w:rsidRPr="008F3500" w14:paraId="64EE9240" w14:textId="77777777">
      <w:trPr>
        <w:cantSplit/>
        <w:trHeight w:hRule="exact" w:val="847"/>
      </w:trPr>
      <w:tc>
        <w:tcPr>
          <w:tcW w:w="567" w:type="dxa"/>
        </w:tcPr>
        <w:p w14:paraId="6556002A" w14:textId="77777777" w:rsidR="00805AA7" w:rsidRDefault="00805AA7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2F513B6D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A619B37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D8C65EB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E2ED983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65B5B38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9C74B03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D957980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A62DAF3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765FA2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13FD55E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8E95961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16BD19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2614045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EB8F41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2E37194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A8900C0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2F6D8C8C" w14:textId="07C4B27A" w:rsidR="00805AA7" w:rsidRPr="00B95595" w:rsidRDefault="00805AA7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B95595">
      <w:rPr>
        <w:rFonts w:ascii="Republika" w:hAnsi="Republika"/>
        <w:lang w:val="sl-SI"/>
      </w:rPr>
      <w:t>REPUBLIKA SLOVENIJA</w:t>
    </w:r>
  </w:p>
  <w:p w14:paraId="18B5B4E6" w14:textId="2D0031C2" w:rsidR="00805AA7" w:rsidRPr="00B95595" w:rsidRDefault="00D176F7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>
      <w:rPr>
        <w:rFonts w:ascii="Republika" w:hAnsi="Republika"/>
        <w:b/>
        <w:caps/>
        <w:lang w:val="sl-SI"/>
      </w:rPr>
      <w:t>Ministrstvo za solidarno prihodnost</w:t>
    </w:r>
  </w:p>
  <w:p w14:paraId="0DE98D76" w14:textId="6AA98C44" w:rsidR="008D1A28" w:rsidRDefault="006939DF" w:rsidP="008D1A28">
    <w:pPr>
      <w:pStyle w:val="Glava"/>
      <w:tabs>
        <w:tab w:val="clear" w:pos="432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 xml:space="preserve">Dunajska cesta </w:t>
    </w:r>
    <w:r w:rsidR="00D176F7">
      <w:rPr>
        <w:rFonts w:cs="Arial"/>
        <w:sz w:val="16"/>
        <w:lang w:val="sl-SI"/>
      </w:rPr>
      <w:t>21</w:t>
    </w:r>
    <w:r w:rsidR="008D1A28">
      <w:rPr>
        <w:rFonts w:cs="Arial"/>
        <w:sz w:val="16"/>
        <w:lang w:val="sl-SI"/>
      </w:rPr>
      <w:t>, 1000 Ljubljana</w:t>
    </w:r>
    <w:r w:rsidR="008D1A28">
      <w:rPr>
        <w:rFonts w:cs="Arial"/>
        <w:sz w:val="16"/>
        <w:lang w:val="sl-SI"/>
      </w:rPr>
      <w:tab/>
      <w:t>T: 01 478 7</w:t>
    </w:r>
    <w:r w:rsidR="00D176F7">
      <w:rPr>
        <w:rFonts w:cs="Arial"/>
        <w:sz w:val="16"/>
        <w:lang w:val="sl-SI"/>
      </w:rPr>
      <w:t>0</w:t>
    </w:r>
    <w:r w:rsidR="008D1A28">
      <w:rPr>
        <w:rFonts w:cs="Arial"/>
        <w:sz w:val="16"/>
        <w:lang w:val="sl-SI"/>
      </w:rPr>
      <w:t xml:space="preserve"> </w:t>
    </w:r>
    <w:r w:rsidR="00D176F7">
      <w:rPr>
        <w:rFonts w:cs="Arial"/>
        <w:sz w:val="16"/>
        <w:lang w:val="sl-SI"/>
      </w:rPr>
      <w:t>33</w:t>
    </w:r>
  </w:p>
  <w:p w14:paraId="04001275" w14:textId="2E6A1056" w:rsidR="008D1A28" w:rsidRDefault="008D1A28" w:rsidP="008D1A28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E: gp.</w:t>
    </w:r>
    <w:r w:rsidR="00D176F7">
      <w:rPr>
        <w:rFonts w:cs="Arial"/>
        <w:sz w:val="16"/>
        <w:lang w:val="sl-SI"/>
      </w:rPr>
      <w:t>msp</w:t>
    </w:r>
    <w:r>
      <w:rPr>
        <w:rFonts w:cs="Arial"/>
        <w:sz w:val="16"/>
        <w:lang w:val="sl-SI"/>
      </w:rPr>
      <w:t>@gov.si</w:t>
    </w:r>
  </w:p>
  <w:p w14:paraId="11D0B280" w14:textId="535B5857" w:rsidR="008D1A28" w:rsidRDefault="008D1A28" w:rsidP="008D1A28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www.</w:t>
    </w:r>
    <w:r w:rsidR="00D176F7">
      <w:rPr>
        <w:rFonts w:cs="Arial"/>
        <w:sz w:val="16"/>
        <w:lang w:val="sl-SI"/>
      </w:rPr>
      <w:t>msp</w:t>
    </w:r>
    <w:r>
      <w:rPr>
        <w:rFonts w:cs="Arial"/>
        <w:sz w:val="16"/>
        <w:lang w:val="sl-SI"/>
      </w:rPr>
      <w:t>.gov.si</w:t>
    </w:r>
  </w:p>
  <w:p w14:paraId="0E5CA17C" w14:textId="77777777" w:rsidR="00805AA7" w:rsidRPr="008F3500" w:rsidRDefault="00805AA7" w:rsidP="0099495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74FE2"/>
    <w:multiLevelType w:val="hybridMultilevel"/>
    <w:tmpl w:val="5856334A"/>
    <w:lvl w:ilvl="0" w:tplc="362CA9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D675D0A"/>
    <w:multiLevelType w:val="hybridMultilevel"/>
    <w:tmpl w:val="A65C894C"/>
    <w:lvl w:ilvl="0" w:tplc="64E65ED0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87085A"/>
    <w:multiLevelType w:val="hybridMultilevel"/>
    <w:tmpl w:val="39A61534"/>
    <w:lvl w:ilvl="0" w:tplc="04EE5F3E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02F688A"/>
    <w:multiLevelType w:val="hybridMultilevel"/>
    <w:tmpl w:val="9F4A50E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CC5951"/>
    <w:multiLevelType w:val="hybridMultilevel"/>
    <w:tmpl w:val="C98A5EC6"/>
    <w:lvl w:ilvl="0" w:tplc="92AE85C2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0317FE"/>
    <w:multiLevelType w:val="hybridMultilevel"/>
    <w:tmpl w:val="7E04FE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D9D0CB2"/>
    <w:multiLevelType w:val="hybridMultilevel"/>
    <w:tmpl w:val="BA82B05C"/>
    <w:lvl w:ilvl="0" w:tplc="2D1A9B6A">
      <w:start w:val="10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E87CE8"/>
    <w:multiLevelType w:val="hybridMultilevel"/>
    <w:tmpl w:val="92C89D2A"/>
    <w:lvl w:ilvl="0" w:tplc="977CFD2E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E715CC"/>
    <w:multiLevelType w:val="hybridMultilevel"/>
    <w:tmpl w:val="E4B4717E"/>
    <w:lvl w:ilvl="0" w:tplc="2132CC72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FC5592"/>
    <w:multiLevelType w:val="hybridMultilevel"/>
    <w:tmpl w:val="19F42038"/>
    <w:lvl w:ilvl="0" w:tplc="F7D8B076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4817B1"/>
    <w:multiLevelType w:val="hybridMultilevel"/>
    <w:tmpl w:val="3E9A0C74"/>
    <w:lvl w:ilvl="0" w:tplc="0D20FD5C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8A0539"/>
    <w:multiLevelType w:val="hybridMultilevel"/>
    <w:tmpl w:val="12E8BE8C"/>
    <w:lvl w:ilvl="0" w:tplc="FA3EC362">
      <w:start w:val="10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072BE6"/>
    <w:multiLevelType w:val="hybridMultilevel"/>
    <w:tmpl w:val="49B62026"/>
    <w:lvl w:ilvl="0" w:tplc="FE04AB12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C505EB"/>
    <w:multiLevelType w:val="hybridMultilevel"/>
    <w:tmpl w:val="ACB4158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ABF4091"/>
    <w:multiLevelType w:val="hybridMultilevel"/>
    <w:tmpl w:val="E3E691B2"/>
    <w:lvl w:ilvl="0" w:tplc="78CEF2B6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9676CE"/>
    <w:multiLevelType w:val="hybridMultilevel"/>
    <w:tmpl w:val="95C87FF6"/>
    <w:lvl w:ilvl="0" w:tplc="4370AAEC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49A2424"/>
    <w:multiLevelType w:val="hybridMultilevel"/>
    <w:tmpl w:val="976A53B4"/>
    <w:lvl w:ilvl="0" w:tplc="E144705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3E187E"/>
    <w:multiLevelType w:val="hybridMultilevel"/>
    <w:tmpl w:val="8DB24A7E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7E7773E4"/>
    <w:multiLevelType w:val="hybridMultilevel"/>
    <w:tmpl w:val="80220AC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5104572">
    <w:abstractNumId w:val="20"/>
  </w:num>
  <w:num w:numId="2" w16cid:durableId="1301153021">
    <w:abstractNumId w:val="8"/>
  </w:num>
  <w:num w:numId="3" w16cid:durableId="1352029859">
    <w:abstractNumId w:val="17"/>
  </w:num>
  <w:num w:numId="4" w16cid:durableId="900209412">
    <w:abstractNumId w:val="1"/>
  </w:num>
  <w:num w:numId="5" w16cid:durableId="1283347141">
    <w:abstractNumId w:val="4"/>
  </w:num>
  <w:num w:numId="6" w16cid:durableId="1893348936">
    <w:abstractNumId w:val="16"/>
  </w:num>
  <w:num w:numId="7" w16cid:durableId="908348956">
    <w:abstractNumId w:val="7"/>
  </w:num>
  <w:num w:numId="8" w16cid:durableId="2086875704">
    <w:abstractNumId w:val="21"/>
  </w:num>
  <w:num w:numId="9" w16cid:durableId="1947035986">
    <w:abstractNumId w:val="0"/>
  </w:num>
  <w:num w:numId="10" w16cid:durableId="509563880">
    <w:abstractNumId w:val="11"/>
  </w:num>
  <w:num w:numId="11" w16cid:durableId="1559825530">
    <w:abstractNumId w:val="6"/>
  </w:num>
  <w:num w:numId="12" w16cid:durableId="871576015">
    <w:abstractNumId w:val="3"/>
  </w:num>
  <w:num w:numId="13" w16cid:durableId="692001308">
    <w:abstractNumId w:val="10"/>
  </w:num>
  <w:num w:numId="14" w16cid:durableId="1424063069">
    <w:abstractNumId w:val="18"/>
  </w:num>
  <w:num w:numId="15" w16cid:durableId="227157148">
    <w:abstractNumId w:val="13"/>
  </w:num>
  <w:num w:numId="16" w16cid:durableId="719281552">
    <w:abstractNumId w:val="2"/>
  </w:num>
  <w:num w:numId="17" w16cid:durableId="2057459894">
    <w:abstractNumId w:val="12"/>
  </w:num>
  <w:num w:numId="18" w16cid:durableId="516820183">
    <w:abstractNumId w:val="15"/>
  </w:num>
  <w:num w:numId="19" w16cid:durableId="2143497744">
    <w:abstractNumId w:val="9"/>
  </w:num>
  <w:num w:numId="20" w16cid:durableId="2079471069">
    <w:abstractNumId w:val="14"/>
  </w:num>
  <w:num w:numId="21" w16cid:durableId="622033407">
    <w:abstractNumId w:val="23"/>
  </w:num>
  <w:num w:numId="22" w16cid:durableId="166558060">
    <w:abstractNumId w:val="19"/>
  </w:num>
  <w:num w:numId="23" w16cid:durableId="796721238">
    <w:abstractNumId w:val="22"/>
  </w:num>
  <w:num w:numId="24" w16cid:durableId="12274900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600E"/>
    <w:rsid w:val="00000303"/>
    <w:rsid w:val="00002E79"/>
    <w:rsid w:val="0000338B"/>
    <w:rsid w:val="00003429"/>
    <w:rsid w:val="0001550E"/>
    <w:rsid w:val="00016D7B"/>
    <w:rsid w:val="00020F47"/>
    <w:rsid w:val="00023A88"/>
    <w:rsid w:val="00027744"/>
    <w:rsid w:val="00042654"/>
    <w:rsid w:val="000449ED"/>
    <w:rsid w:val="0005098D"/>
    <w:rsid w:val="00061E8B"/>
    <w:rsid w:val="00081FC5"/>
    <w:rsid w:val="000826B3"/>
    <w:rsid w:val="00084FB2"/>
    <w:rsid w:val="000A5663"/>
    <w:rsid w:val="000A7238"/>
    <w:rsid w:val="000A765D"/>
    <w:rsid w:val="000C5DAA"/>
    <w:rsid w:val="000D4360"/>
    <w:rsid w:val="000D49B9"/>
    <w:rsid w:val="000E1264"/>
    <w:rsid w:val="000E26C0"/>
    <w:rsid w:val="00104A56"/>
    <w:rsid w:val="00106C8D"/>
    <w:rsid w:val="00111A85"/>
    <w:rsid w:val="00125753"/>
    <w:rsid w:val="001357B2"/>
    <w:rsid w:val="00142AED"/>
    <w:rsid w:val="00155A15"/>
    <w:rsid w:val="00163980"/>
    <w:rsid w:val="00164BE3"/>
    <w:rsid w:val="001679BE"/>
    <w:rsid w:val="00172440"/>
    <w:rsid w:val="00173D34"/>
    <w:rsid w:val="00176B46"/>
    <w:rsid w:val="001C239D"/>
    <w:rsid w:val="001C267D"/>
    <w:rsid w:val="001D074E"/>
    <w:rsid w:val="001D510A"/>
    <w:rsid w:val="001E5793"/>
    <w:rsid w:val="001F4F36"/>
    <w:rsid w:val="00202316"/>
    <w:rsid w:val="00202A77"/>
    <w:rsid w:val="00217717"/>
    <w:rsid w:val="00217F12"/>
    <w:rsid w:val="002317ED"/>
    <w:rsid w:val="00232770"/>
    <w:rsid w:val="00233E81"/>
    <w:rsid w:val="00234E07"/>
    <w:rsid w:val="00236873"/>
    <w:rsid w:val="00244A35"/>
    <w:rsid w:val="00271CE5"/>
    <w:rsid w:val="00282020"/>
    <w:rsid w:val="0029389F"/>
    <w:rsid w:val="002B7A82"/>
    <w:rsid w:val="002D1010"/>
    <w:rsid w:val="002D1C56"/>
    <w:rsid w:val="002E1A8B"/>
    <w:rsid w:val="00303BC7"/>
    <w:rsid w:val="003058A9"/>
    <w:rsid w:val="0033110C"/>
    <w:rsid w:val="003324AB"/>
    <w:rsid w:val="00345DB8"/>
    <w:rsid w:val="003636BF"/>
    <w:rsid w:val="0037479F"/>
    <w:rsid w:val="0037600E"/>
    <w:rsid w:val="003845B4"/>
    <w:rsid w:val="00384C7A"/>
    <w:rsid w:val="00387B1A"/>
    <w:rsid w:val="0039038F"/>
    <w:rsid w:val="003A2878"/>
    <w:rsid w:val="003C3FA9"/>
    <w:rsid w:val="003C4DF7"/>
    <w:rsid w:val="003C50D6"/>
    <w:rsid w:val="003D0E47"/>
    <w:rsid w:val="003D1DB3"/>
    <w:rsid w:val="003D481E"/>
    <w:rsid w:val="003E1C74"/>
    <w:rsid w:val="003E5581"/>
    <w:rsid w:val="003F1332"/>
    <w:rsid w:val="00410693"/>
    <w:rsid w:val="00433AC9"/>
    <w:rsid w:val="00434D76"/>
    <w:rsid w:val="00441F56"/>
    <w:rsid w:val="00442DE2"/>
    <w:rsid w:val="00442E5F"/>
    <w:rsid w:val="00454AD7"/>
    <w:rsid w:val="00465AB5"/>
    <w:rsid w:val="00490E82"/>
    <w:rsid w:val="004A44AA"/>
    <w:rsid w:val="004B0F7C"/>
    <w:rsid w:val="004C7823"/>
    <w:rsid w:val="004D4F2D"/>
    <w:rsid w:val="004E03AF"/>
    <w:rsid w:val="004E0862"/>
    <w:rsid w:val="004F1735"/>
    <w:rsid w:val="00503D5F"/>
    <w:rsid w:val="005115D1"/>
    <w:rsid w:val="00514D32"/>
    <w:rsid w:val="00526246"/>
    <w:rsid w:val="00527466"/>
    <w:rsid w:val="00527FA9"/>
    <w:rsid w:val="0053019F"/>
    <w:rsid w:val="005350BC"/>
    <w:rsid w:val="00547093"/>
    <w:rsid w:val="00561858"/>
    <w:rsid w:val="00567106"/>
    <w:rsid w:val="00567386"/>
    <w:rsid w:val="00572321"/>
    <w:rsid w:val="0057452E"/>
    <w:rsid w:val="0057663D"/>
    <w:rsid w:val="005A07E9"/>
    <w:rsid w:val="005B0252"/>
    <w:rsid w:val="005C18D6"/>
    <w:rsid w:val="005C1F6E"/>
    <w:rsid w:val="005C6F99"/>
    <w:rsid w:val="005E1D3C"/>
    <w:rsid w:val="005E7F54"/>
    <w:rsid w:val="005F21E9"/>
    <w:rsid w:val="005F2F4A"/>
    <w:rsid w:val="005F3A5F"/>
    <w:rsid w:val="00605315"/>
    <w:rsid w:val="006213C8"/>
    <w:rsid w:val="00626A1F"/>
    <w:rsid w:val="00631F4C"/>
    <w:rsid w:val="00632253"/>
    <w:rsid w:val="0064060B"/>
    <w:rsid w:val="00642714"/>
    <w:rsid w:val="006455CE"/>
    <w:rsid w:val="006464B4"/>
    <w:rsid w:val="00655D3B"/>
    <w:rsid w:val="00677197"/>
    <w:rsid w:val="00690F3E"/>
    <w:rsid w:val="0069366D"/>
    <w:rsid w:val="006939DF"/>
    <w:rsid w:val="006940A3"/>
    <w:rsid w:val="00696934"/>
    <w:rsid w:val="006B745C"/>
    <w:rsid w:val="006C4609"/>
    <w:rsid w:val="006D3C53"/>
    <w:rsid w:val="006D42D9"/>
    <w:rsid w:val="006E40FA"/>
    <w:rsid w:val="006E68F0"/>
    <w:rsid w:val="00704440"/>
    <w:rsid w:val="00713241"/>
    <w:rsid w:val="007148AF"/>
    <w:rsid w:val="00722775"/>
    <w:rsid w:val="0072415D"/>
    <w:rsid w:val="00726F26"/>
    <w:rsid w:val="00733017"/>
    <w:rsid w:val="00742284"/>
    <w:rsid w:val="0074568D"/>
    <w:rsid w:val="007562A2"/>
    <w:rsid w:val="00760612"/>
    <w:rsid w:val="00771BC1"/>
    <w:rsid w:val="00780764"/>
    <w:rsid w:val="0078202D"/>
    <w:rsid w:val="00783310"/>
    <w:rsid w:val="00793A33"/>
    <w:rsid w:val="007A4A6D"/>
    <w:rsid w:val="007A4F1B"/>
    <w:rsid w:val="007B480D"/>
    <w:rsid w:val="007C54CB"/>
    <w:rsid w:val="007D1BCF"/>
    <w:rsid w:val="007D5721"/>
    <w:rsid w:val="007D75CF"/>
    <w:rsid w:val="007E2ADD"/>
    <w:rsid w:val="007E4A34"/>
    <w:rsid w:val="007E6DC5"/>
    <w:rsid w:val="007F023B"/>
    <w:rsid w:val="007F1164"/>
    <w:rsid w:val="007F6550"/>
    <w:rsid w:val="00805AA7"/>
    <w:rsid w:val="0080608D"/>
    <w:rsid w:val="008119DE"/>
    <w:rsid w:val="008161FB"/>
    <w:rsid w:val="0082078B"/>
    <w:rsid w:val="00832099"/>
    <w:rsid w:val="0083739D"/>
    <w:rsid w:val="008421CD"/>
    <w:rsid w:val="00842873"/>
    <w:rsid w:val="008536D4"/>
    <w:rsid w:val="00853B8A"/>
    <w:rsid w:val="00855CFF"/>
    <w:rsid w:val="0085652A"/>
    <w:rsid w:val="008654EA"/>
    <w:rsid w:val="00870608"/>
    <w:rsid w:val="0088043C"/>
    <w:rsid w:val="0088089E"/>
    <w:rsid w:val="008906C9"/>
    <w:rsid w:val="0089727F"/>
    <w:rsid w:val="008A2397"/>
    <w:rsid w:val="008A7ECA"/>
    <w:rsid w:val="008B16AE"/>
    <w:rsid w:val="008B3FE1"/>
    <w:rsid w:val="008C3164"/>
    <w:rsid w:val="008C5738"/>
    <w:rsid w:val="008C5C1E"/>
    <w:rsid w:val="008D04F0"/>
    <w:rsid w:val="008D1270"/>
    <w:rsid w:val="008D1A28"/>
    <w:rsid w:val="008D3DA0"/>
    <w:rsid w:val="008E4D88"/>
    <w:rsid w:val="008E63DE"/>
    <w:rsid w:val="008F3500"/>
    <w:rsid w:val="009025E8"/>
    <w:rsid w:val="00914CBA"/>
    <w:rsid w:val="00921DDA"/>
    <w:rsid w:val="00924E3C"/>
    <w:rsid w:val="00926C51"/>
    <w:rsid w:val="00933F8C"/>
    <w:rsid w:val="00943E85"/>
    <w:rsid w:val="00944CF5"/>
    <w:rsid w:val="009519E4"/>
    <w:rsid w:val="0095278B"/>
    <w:rsid w:val="00955677"/>
    <w:rsid w:val="009612BB"/>
    <w:rsid w:val="00974C27"/>
    <w:rsid w:val="0098754C"/>
    <w:rsid w:val="00991EE0"/>
    <w:rsid w:val="0099462B"/>
    <w:rsid w:val="00994953"/>
    <w:rsid w:val="009B1E0D"/>
    <w:rsid w:val="009B706D"/>
    <w:rsid w:val="009C42DA"/>
    <w:rsid w:val="009E2210"/>
    <w:rsid w:val="009E283F"/>
    <w:rsid w:val="009E52BD"/>
    <w:rsid w:val="009F7AA4"/>
    <w:rsid w:val="00A02427"/>
    <w:rsid w:val="00A03848"/>
    <w:rsid w:val="00A0737B"/>
    <w:rsid w:val="00A10C95"/>
    <w:rsid w:val="00A125C5"/>
    <w:rsid w:val="00A14676"/>
    <w:rsid w:val="00A15643"/>
    <w:rsid w:val="00A236F5"/>
    <w:rsid w:val="00A23733"/>
    <w:rsid w:val="00A408CB"/>
    <w:rsid w:val="00A41943"/>
    <w:rsid w:val="00A42DEA"/>
    <w:rsid w:val="00A460E5"/>
    <w:rsid w:val="00A5039D"/>
    <w:rsid w:val="00A50D0E"/>
    <w:rsid w:val="00A65EE7"/>
    <w:rsid w:val="00A70133"/>
    <w:rsid w:val="00A75B7F"/>
    <w:rsid w:val="00A84181"/>
    <w:rsid w:val="00A85FEE"/>
    <w:rsid w:val="00A91223"/>
    <w:rsid w:val="00A91B02"/>
    <w:rsid w:val="00AC2465"/>
    <w:rsid w:val="00AC5001"/>
    <w:rsid w:val="00AC6C79"/>
    <w:rsid w:val="00AD1595"/>
    <w:rsid w:val="00AE31F7"/>
    <w:rsid w:val="00AE4D5A"/>
    <w:rsid w:val="00AE54ED"/>
    <w:rsid w:val="00AF0756"/>
    <w:rsid w:val="00AF2B32"/>
    <w:rsid w:val="00B0278C"/>
    <w:rsid w:val="00B16A05"/>
    <w:rsid w:val="00B17141"/>
    <w:rsid w:val="00B31575"/>
    <w:rsid w:val="00B32B6C"/>
    <w:rsid w:val="00B435ED"/>
    <w:rsid w:val="00B66CA1"/>
    <w:rsid w:val="00B67ED4"/>
    <w:rsid w:val="00B712F7"/>
    <w:rsid w:val="00B72726"/>
    <w:rsid w:val="00B77DF5"/>
    <w:rsid w:val="00B77FE3"/>
    <w:rsid w:val="00B8547D"/>
    <w:rsid w:val="00B9369F"/>
    <w:rsid w:val="00B948B8"/>
    <w:rsid w:val="00B95595"/>
    <w:rsid w:val="00BA47D6"/>
    <w:rsid w:val="00BB78F9"/>
    <w:rsid w:val="00BC3CAE"/>
    <w:rsid w:val="00BC4E24"/>
    <w:rsid w:val="00BC5492"/>
    <w:rsid w:val="00BF129B"/>
    <w:rsid w:val="00BF2C91"/>
    <w:rsid w:val="00C00FDC"/>
    <w:rsid w:val="00C04113"/>
    <w:rsid w:val="00C227AB"/>
    <w:rsid w:val="00C250D5"/>
    <w:rsid w:val="00C27458"/>
    <w:rsid w:val="00C445B3"/>
    <w:rsid w:val="00C62CCB"/>
    <w:rsid w:val="00C63432"/>
    <w:rsid w:val="00C63643"/>
    <w:rsid w:val="00C675B0"/>
    <w:rsid w:val="00C75B81"/>
    <w:rsid w:val="00C81F49"/>
    <w:rsid w:val="00C91B76"/>
    <w:rsid w:val="00C92898"/>
    <w:rsid w:val="00C9780C"/>
    <w:rsid w:val="00CA26DD"/>
    <w:rsid w:val="00CA33BC"/>
    <w:rsid w:val="00CC5C74"/>
    <w:rsid w:val="00CD083A"/>
    <w:rsid w:val="00CE0DB2"/>
    <w:rsid w:val="00CE14D0"/>
    <w:rsid w:val="00CE5652"/>
    <w:rsid w:val="00CE6561"/>
    <w:rsid w:val="00CE7514"/>
    <w:rsid w:val="00D00862"/>
    <w:rsid w:val="00D03AB5"/>
    <w:rsid w:val="00D0673A"/>
    <w:rsid w:val="00D0725B"/>
    <w:rsid w:val="00D078A1"/>
    <w:rsid w:val="00D078A8"/>
    <w:rsid w:val="00D147C9"/>
    <w:rsid w:val="00D16D27"/>
    <w:rsid w:val="00D176F7"/>
    <w:rsid w:val="00D248DE"/>
    <w:rsid w:val="00D27E74"/>
    <w:rsid w:val="00D4264B"/>
    <w:rsid w:val="00D52665"/>
    <w:rsid w:val="00D5360F"/>
    <w:rsid w:val="00D54077"/>
    <w:rsid w:val="00D71EEC"/>
    <w:rsid w:val="00D8101A"/>
    <w:rsid w:val="00D81255"/>
    <w:rsid w:val="00D8542D"/>
    <w:rsid w:val="00D870FC"/>
    <w:rsid w:val="00DA3EAB"/>
    <w:rsid w:val="00DB3F12"/>
    <w:rsid w:val="00DB5FA9"/>
    <w:rsid w:val="00DB693A"/>
    <w:rsid w:val="00DC6A71"/>
    <w:rsid w:val="00DC71E8"/>
    <w:rsid w:val="00DD4424"/>
    <w:rsid w:val="00DD5526"/>
    <w:rsid w:val="00DE5B46"/>
    <w:rsid w:val="00DE67A6"/>
    <w:rsid w:val="00E0357D"/>
    <w:rsid w:val="00E105D5"/>
    <w:rsid w:val="00E11B7C"/>
    <w:rsid w:val="00E20514"/>
    <w:rsid w:val="00E2289C"/>
    <w:rsid w:val="00E22FF9"/>
    <w:rsid w:val="00E24EC2"/>
    <w:rsid w:val="00E30FBF"/>
    <w:rsid w:val="00E32629"/>
    <w:rsid w:val="00E40F77"/>
    <w:rsid w:val="00E45B17"/>
    <w:rsid w:val="00E50C78"/>
    <w:rsid w:val="00E76192"/>
    <w:rsid w:val="00E82774"/>
    <w:rsid w:val="00E874FE"/>
    <w:rsid w:val="00E96041"/>
    <w:rsid w:val="00EA2890"/>
    <w:rsid w:val="00EA2E58"/>
    <w:rsid w:val="00EA5D2B"/>
    <w:rsid w:val="00EC0AD5"/>
    <w:rsid w:val="00ED6345"/>
    <w:rsid w:val="00EE5ED6"/>
    <w:rsid w:val="00F11726"/>
    <w:rsid w:val="00F135D5"/>
    <w:rsid w:val="00F23209"/>
    <w:rsid w:val="00F240BB"/>
    <w:rsid w:val="00F25603"/>
    <w:rsid w:val="00F41F64"/>
    <w:rsid w:val="00F46724"/>
    <w:rsid w:val="00F54256"/>
    <w:rsid w:val="00F5692D"/>
    <w:rsid w:val="00F57FED"/>
    <w:rsid w:val="00F60DBD"/>
    <w:rsid w:val="00F66E51"/>
    <w:rsid w:val="00F914B7"/>
    <w:rsid w:val="00FA14E3"/>
    <w:rsid w:val="00FA4EB6"/>
    <w:rsid w:val="00FC7370"/>
    <w:rsid w:val="00FF36B9"/>
    <w:rsid w:val="00FF4A7E"/>
    <w:rsid w:val="00FF5760"/>
    <w:rsid w:val="00FF68BC"/>
    <w:rsid w:val="00FF69D7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31BD4011"/>
  <w15:docId w15:val="{55FA3944-B6C5-4146-BA82-AC3E7F973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link w:val="Glava"/>
    <w:rsid w:val="008D1A28"/>
    <w:rPr>
      <w:rFonts w:ascii="Arial" w:hAnsi="Arial"/>
      <w:szCs w:val="24"/>
      <w:lang w:val="en-US" w:eastAsia="en-US"/>
    </w:rPr>
  </w:style>
  <w:style w:type="character" w:styleId="Krepko">
    <w:name w:val="Strong"/>
    <w:uiPriority w:val="22"/>
    <w:qFormat/>
    <w:rsid w:val="006464B4"/>
    <w:rPr>
      <w:b/>
      <w:bCs/>
    </w:rPr>
  </w:style>
  <w:style w:type="paragraph" w:styleId="Telobesedila2">
    <w:name w:val="Body Text 2"/>
    <w:basedOn w:val="Navaden"/>
    <w:link w:val="Telobesedila2Znak"/>
    <w:rsid w:val="006464B4"/>
    <w:pPr>
      <w:suppressAutoHyphens/>
      <w:spacing w:after="120" w:line="480" w:lineRule="auto"/>
    </w:pPr>
    <w:rPr>
      <w:rFonts w:ascii="Times New Roman" w:hAnsi="Times New Roman"/>
      <w:sz w:val="24"/>
      <w:lang w:val="sl-SI" w:eastAsia="ar-SA"/>
    </w:rPr>
  </w:style>
  <w:style w:type="character" w:customStyle="1" w:styleId="Telobesedila2Znak">
    <w:name w:val="Telo besedila 2 Znak"/>
    <w:link w:val="Telobesedila2"/>
    <w:rsid w:val="006464B4"/>
    <w:rPr>
      <w:sz w:val="24"/>
      <w:szCs w:val="24"/>
      <w:lang w:eastAsia="ar-SA"/>
    </w:rPr>
  </w:style>
  <w:style w:type="paragraph" w:styleId="Navadensplet">
    <w:name w:val="Normal (Web)"/>
    <w:basedOn w:val="Navaden"/>
    <w:uiPriority w:val="99"/>
    <w:unhideWhenUsed/>
    <w:rsid w:val="008119DE"/>
    <w:pPr>
      <w:spacing w:after="75" w:line="240" w:lineRule="auto"/>
    </w:pPr>
    <w:rPr>
      <w:rFonts w:ascii="Times New Roman" w:hAnsi="Times New Roman"/>
      <w:sz w:val="24"/>
      <w:lang w:val="sl-SI" w:eastAsia="sl-SI"/>
    </w:rPr>
  </w:style>
  <w:style w:type="paragraph" w:styleId="Besedilooblaka">
    <w:name w:val="Balloon Text"/>
    <w:basedOn w:val="Navaden"/>
    <w:link w:val="BesedilooblakaZnak"/>
    <w:rsid w:val="00AC6C7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AC6C79"/>
    <w:rPr>
      <w:rFonts w:ascii="Tahoma" w:hAnsi="Tahoma" w:cs="Tahoma"/>
      <w:sz w:val="16"/>
      <w:szCs w:val="16"/>
      <w:lang w:val="en-US" w:eastAsia="en-US"/>
    </w:rPr>
  </w:style>
  <w:style w:type="character" w:customStyle="1" w:styleId="NogaZnak">
    <w:name w:val="Noga Znak"/>
    <w:link w:val="Noga"/>
    <w:uiPriority w:val="99"/>
    <w:rsid w:val="00441F56"/>
    <w:rPr>
      <w:rFonts w:ascii="Arial" w:hAnsi="Arial"/>
      <w:szCs w:val="24"/>
      <w:lang w:val="en-US" w:eastAsia="en-US"/>
    </w:rPr>
  </w:style>
  <w:style w:type="table" w:customStyle="1" w:styleId="Tabelamrea1">
    <w:name w:val="Tabela – mreža1"/>
    <w:basedOn w:val="Navadnatabela"/>
    <w:next w:val="Tabelamrea"/>
    <w:rsid w:val="00D03A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otnaopomba-besedilo">
    <w:name w:val="footnote text"/>
    <w:basedOn w:val="Navaden"/>
    <w:link w:val="Sprotnaopomba-besediloZnak"/>
    <w:rsid w:val="000C5DAA"/>
    <w:rPr>
      <w:szCs w:val="20"/>
    </w:rPr>
  </w:style>
  <w:style w:type="character" w:customStyle="1" w:styleId="Sprotnaopomba-besediloZnak">
    <w:name w:val="Sprotna opomba - besedilo Znak"/>
    <w:link w:val="Sprotnaopomba-besedilo"/>
    <w:rsid w:val="000C5DAA"/>
    <w:rPr>
      <w:rFonts w:ascii="Arial" w:hAnsi="Arial"/>
      <w:lang w:val="en-US" w:eastAsia="en-US"/>
    </w:rPr>
  </w:style>
  <w:style w:type="character" w:styleId="Sprotnaopomba-sklic">
    <w:name w:val="footnote reference"/>
    <w:rsid w:val="000C5DAA"/>
    <w:rPr>
      <w:vertAlign w:val="superscript"/>
    </w:rPr>
  </w:style>
  <w:style w:type="character" w:styleId="Besedilooznabemesta">
    <w:name w:val="Placeholder Text"/>
    <w:basedOn w:val="Privzetapisavaodstavka"/>
    <w:uiPriority w:val="99"/>
    <w:semiHidden/>
    <w:rsid w:val="00F135D5"/>
    <w:rPr>
      <w:color w:val="808080"/>
    </w:rPr>
  </w:style>
  <w:style w:type="paragraph" w:styleId="Revizija">
    <w:name w:val="Revision"/>
    <w:hidden/>
    <w:uiPriority w:val="99"/>
    <w:semiHidden/>
    <w:rsid w:val="009F7AA4"/>
    <w:rPr>
      <w:rFonts w:ascii="Arial" w:hAnsi="Arial"/>
      <w:szCs w:val="24"/>
      <w:lang w:val="en-US" w:eastAsia="en-US"/>
    </w:rPr>
  </w:style>
  <w:style w:type="paragraph" w:styleId="Odstavekseznama">
    <w:name w:val="List Paragraph"/>
    <w:basedOn w:val="Navaden"/>
    <w:uiPriority w:val="34"/>
    <w:qFormat/>
    <w:rsid w:val="00233E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0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49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274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910837">
                          <w:marLeft w:val="0"/>
                          <w:marRight w:val="42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41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1734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452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0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19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8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13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87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259209">
                          <w:marLeft w:val="0"/>
                          <w:marRight w:val="42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576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142800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175317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zip276.MZP\AppData\Local\Temp\notesE97E9E\Jamnik_odg_MOP_predlog%20re&#353;itve%20zadeve_12012014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F8FE1DA9D38401093BA5B4678DE44F7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597FF7D9-B174-4C10-B6F6-4BAED9DE8AEC}"/>
      </w:docPartPr>
      <w:docPartBody>
        <w:p w:rsidR="00730238" w:rsidRDefault="00AE50EE" w:rsidP="00AE50EE">
          <w:pPr>
            <w:pStyle w:val="7F8FE1DA9D38401093BA5B4678DE44F71"/>
          </w:pPr>
          <w:r>
            <w:rPr>
              <w:rStyle w:val="Besedilooznabemesta"/>
            </w:rPr>
            <w:t>Klikni za datum</w:t>
          </w:r>
        </w:p>
      </w:docPartBody>
    </w:docPart>
    <w:docPart>
      <w:docPartPr>
        <w:name w:val="D9187C33108E4961B20B23651C87E4B1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C46AE3AB-5783-4F65-8C66-D6CF40C3D696}"/>
      </w:docPartPr>
      <w:docPartBody>
        <w:p w:rsidR="00846B56" w:rsidRDefault="006D48A0" w:rsidP="006D48A0">
          <w:pPr>
            <w:pStyle w:val="D9187C33108E4961B20B23651C87E4B1"/>
          </w:pPr>
          <w:r>
            <w:rPr>
              <w:rStyle w:val="Besedilooznabemesta"/>
            </w:rPr>
            <w:t>Vnesite ime in priimek</w:t>
          </w:r>
        </w:p>
      </w:docPartBody>
    </w:docPart>
    <w:docPart>
      <w:docPartPr>
        <w:name w:val="098915F937BA49F79F9E1D666453DE99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293F48BA-B075-4B3A-945F-C5C8F1E04127}"/>
      </w:docPartPr>
      <w:docPartBody>
        <w:p w:rsidR="00846B56" w:rsidRDefault="006D48A0" w:rsidP="006D48A0">
          <w:pPr>
            <w:pStyle w:val="098915F937BA49F79F9E1D666453DE99"/>
          </w:pPr>
          <w:r w:rsidRPr="00431D99">
            <w:rPr>
              <w:rStyle w:val="Besedilooznabemesta"/>
            </w:rPr>
            <w:t>Izberite element.</w:t>
          </w:r>
        </w:p>
      </w:docPartBody>
    </w:docPart>
    <w:docPart>
      <w:docPartPr>
        <w:name w:val="EF2A549280814064AD49E3DDA340EE8C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A8011FDA-E6EB-44F5-811F-16DBEE7018BA}"/>
      </w:docPartPr>
      <w:docPartBody>
        <w:p w:rsidR="00846B56" w:rsidRDefault="006D48A0" w:rsidP="006D48A0">
          <w:pPr>
            <w:pStyle w:val="EF2A549280814064AD49E3DDA340EE8C"/>
          </w:pPr>
          <w:r>
            <w:rPr>
              <w:rStyle w:val="Besedilooznabemesta"/>
            </w:rPr>
            <w:t>Vnesite datum in kraj rojstva</w:t>
          </w:r>
        </w:p>
      </w:docPartBody>
    </w:docPart>
    <w:docPart>
      <w:docPartPr>
        <w:name w:val="2C09A3F3AC6346C48FB27592F974ABF5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6E77FF2D-74A6-47C6-8025-0E4DD344DF7F}"/>
      </w:docPartPr>
      <w:docPartBody>
        <w:p w:rsidR="00846B56" w:rsidRDefault="006D48A0" w:rsidP="006D48A0">
          <w:pPr>
            <w:pStyle w:val="2C09A3F3AC6346C48FB27592F974ABF5"/>
          </w:pPr>
          <w:r>
            <w:rPr>
              <w:rStyle w:val="Besedilooznabemesta"/>
            </w:rPr>
            <w:t>Vnesite državljanstvo</w:t>
          </w:r>
        </w:p>
      </w:docPartBody>
    </w:docPart>
    <w:docPart>
      <w:docPartPr>
        <w:name w:val="F061941E698E4198B3242EA16DEC9119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CBBAE89E-388E-4F0F-BCAF-09DE7801500E}"/>
      </w:docPartPr>
      <w:docPartBody>
        <w:p w:rsidR="00846B56" w:rsidRDefault="006D48A0" w:rsidP="006D48A0">
          <w:pPr>
            <w:pStyle w:val="F061941E698E4198B3242EA16DEC9119"/>
          </w:pPr>
          <w:r>
            <w:rPr>
              <w:rStyle w:val="Besedilooznabemesta"/>
            </w:rPr>
            <w:t>Vnesite EMŠO</w:t>
          </w:r>
        </w:p>
      </w:docPartBody>
    </w:docPart>
    <w:docPart>
      <w:docPartPr>
        <w:name w:val="55A617638B5640A9A7D182F084AA9ABC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B1709962-157B-4D9F-982A-C229B16D5F4C}"/>
      </w:docPartPr>
      <w:docPartBody>
        <w:p w:rsidR="00846B56" w:rsidRDefault="006D48A0" w:rsidP="006D48A0">
          <w:pPr>
            <w:pStyle w:val="55A617638B5640A9A7D182F084AA9ABC"/>
          </w:pPr>
          <w:r>
            <w:rPr>
              <w:rFonts w:cs="Arial"/>
              <w:szCs w:val="20"/>
            </w:rPr>
            <w:t>Vnesite naslov prebivališča</w:t>
          </w:r>
        </w:p>
      </w:docPartBody>
    </w:docPart>
    <w:docPart>
      <w:docPartPr>
        <w:name w:val="C6668471F4F14DBD972BC3EE9E22BE2A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902D295F-C7AF-4316-AB72-DC1E171F43FF}"/>
      </w:docPartPr>
      <w:docPartBody>
        <w:p w:rsidR="00846B56" w:rsidRDefault="006D48A0" w:rsidP="006D48A0">
          <w:pPr>
            <w:pStyle w:val="C6668471F4F14DBD972BC3EE9E22BE2A"/>
          </w:pPr>
          <w:r>
            <w:rPr>
              <w:rFonts w:cs="Arial"/>
              <w:szCs w:val="20"/>
            </w:rPr>
            <w:t>Vnesite naziv in raven izobrazbe</w:t>
          </w:r>
        </w:p>
      </w:docPartBody>
    </w:docPart>
    <w:docPart>
      <w:docPartPr>
        <w:name w:val="E3D6451ABC774514935C1A6E1FACF79B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821788CC-E8A7-4577-A0A9-E9E9E8AA8CEF}"/>
      </w:docPartPr>
      <w:docPartBody>
        <w:p w:rsidR="00846B56" w:rsidRDefault="006D48A0" w:rsidP="006D48A0">
          <w:pPr>
            <w:pStyle w:val="E3D6451ABC774514935C1A6E1FACF79B"/>
          </w:pPr>
          <w:r>
            <w:rPr>
              <w:rFonts w:cs="Arial"/>
              <w:szCs w:val="20"/>
            </w:rPr>
            <w:t>Vnesite podatke o nacionalni poklicni kvalifikaciji</w:t>
          </w:r>
        </w:p>
      </w:docPartBody>
    </w:docPart>
    <w:docPart>
      <w:docPartPr>
        <w:name w:val="E1255866EFF24413AFA1AD4D12608FD8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E522B717-6F22-497A-9C6A-64F3BF316A87}"/>
      </w:docPartPr>
      <w:docPartBody>
        <w:p w:rsidR="00846B56" w:rsidRDefault="006D48A0" w:rsidP="006D48A0">
          <w:pPr>
            <w:pStyle w:val="E1255866EFF24413AFA1AD4D12608FD8"/>
          </w:pPr>
          <w:r>
            <w:rPr>
              <w:rFonts w:cs="Arial"/>
              <w:szCs w:val="20"/>
            </w:rPr>
            <w:t>Vnesite naziv in naslov nepremičninske družbe</w:t>
          </w:r>
        </w:p>
      </w:docPartBody>
    </w:docPart>
    <w:docPart>
      <w:docPartPr>
        <w:name w:val="081F1E3C91A342C6B3DF4E484C9C723A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8A4C4B9B-0500-45E2-A918-5CE02A3AF53C}"/>
      </w:docPartPr>
      <w:docPartBody>
        <w:p w:rsidR="00846B56" w:rsidRDefault="006D48A0" w:rsidP="006D48A0">
          <w:pPr>
            <w:pStyle w:val="081F1E3C91A342C6B3DF4E484C9C723A"/>
          </w:pPr>
          <w:r>
            <w:rPr>
              <w:rFonts w:cs="Arial"/>
              <w:szCs w:val="20"/>
            </w:rPr>
            <w:t>Vnesite podatke o nacionalni poklicni kvalifikaciji</w:t>
          </w:r>
        </w:p>
      </w:docPartBody>
    </w:docPart>
    <w:docPart>
      <w:docPartPr>
        <w:name w:val="D2F4668A984643DE87F5217C86C7D717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32B06D1B-C6D7-4B42-AB49-EE814691BEF5}"/>
      </w:docPartPr>
      <w:docPartBody>
        <w:p w:rsidR="00846B56" w:rsidRDefault="006D48A0" w:rsidP="006D48A0">
          <w:pPr>
            <w:pStyle w:val="D2F4668A984643DE87F5217C86C7D717"/>
          </w:pPr>
          <w:r>
            <w:rPr>
              <w:rFonts w:cs="Arial"/>
              <w:szCs w:val="20"/>
            </w:rPr>
            <w:t>Vnesite naziv in raven izobrazbe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7064"/>
    <w:rsid w:val="003B2626"/>
    <w:rsid w:val="00554C3A"/>
    <w:rsid w:val="00685C74"/>
    <w:rsid w:val="006D48A0"/>
    <w:rsid w:val="006D7064"/>
    <w:rsid w:val="006F6D96"/>
    <w:rsid w:val="00730238"/>
    <w:rsid w:val="00846B56"/>
    <w:rsid w:val="009F337C"/>
    <w:rsid w:val="00AE5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Besedilooznabemesta">
    <w:name w:val="Placeholder Text"/>
    <w:basedOn w:val="Privzetapisavaodstavka"/>
    <w:uiPriority w:val="99"/>
    <w:semiHidden/>
    <w:rsid w:val="006D48A0"/>
    <w:rPr>
      <w:color w:val="808080"/>
    </w:rPr>
  </w:style>
  <w:style w:type="paragraph" w:customStyle="1" w:styleId="7F8FE1DA9D38401093BA5B4678DE44F71">
    <w:name w:val="7F8FE1DA9D38401093BA5B4678DE44F71"/>
    <w:rsid w:val="00AE50EE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 w:eastAsia="en-US"/>
    </w:rPr>
  </w:style>
  <w:style w:type="paragraph" w:customStyle="1" w:styleId="D9187C33108E4961B20B23651C87E4B1">
    <w:name w:val="D9187C33108E4961B20B23651C87E4B1"/>
    <w:rsid w:val="006D48A0"/>
    <w:pPr>
      <w:spacing w:after="160" w:line="259" w:lineRule="auto"/>
    </w:pPr>
  </w:style>
  <w:style w:type="paragraph" w:customStyle="1" w:styleId="098915F937BA49F79F9E1D666453DE99">
    <w:name w:val="098915F937BA49F79F9E1D666453DE99"/>
    <w:rsid w:val="006D48A0"/>
    <w:pPr>
      <w:spacing w:after="160" w:line="259" w:lineRule="auto"/>
    </w:pPr>
  </w:style>
  <w:style w:type="paragraph" w:customStyle="1" w:styleId="EF2A549280814064AD49E3DDA340EE8C">
    <w:name w:val="EF2A549280814064AD49E3DDA340EE8C"/>
    <w:rsid w:val="006D48A0"/>
    <w:pPr>
      <w:spacing w:after="160" w:line="259" w:lineRule="auto"/>
    </w:pPr>
  </w:style>
  <w:style w:type="paragraph" w:customStyle="1" w:styleId="2C09A3F3AC6346C48FB27592F974ABF5">
    <w:name w:val="2C09A3F3AC6346C48FB27592F974ABF5"/>
    <w:rsid w:val="006D48A0"/>
    <w:pPr>
      <w:spacing w:after="160" w:line="259" w:lineRule="auto"/>
    </w:pPr>
  </w:style>
  <w:style w:type="paragraph" w:customStyle="1" w:styleId="F061941E698E4198B3242EA16DEC9119">
    <w:name w:val="F061941E698E4198B3242EA16DEC9119"/>
    <w:rsid w:val="006D48A0"/>
    <w:pPr>
      <w:spacing w:after="160" w:line="259" w:lineRule="auto"/>
    </w:pPr>
  </w:style>
  <w:style w:type="paragraph" w:customStyle="1" w:styleId="55A617638B5640A9A7D182F084AA9ABC">
    <w:name w:val="55A617638B5640A9A7D182F084AA9ABC"/>
    <w:rsid w:val="006D48A0"/>
    <w:pPr>
      <w:spacing w:after="160" w:line="259" w:lineRule="auto"/>
    </w:pPr>
  </w:style>
  <w:style w:type="paragraph" w:customStyle="1" w:styleId="C6668471F4F14DBD972BC3EE9E22BE2A">
    <w:name w:val="C6668471F4F14DBD972BC3EE9E22BE2A"/>
    <w:rsid w:val="006D48A0"/>
    <w:pPr>
      <w:spacing w:after="160" w:line="259" w:lineRule="auto"/>
    </w:pPr>
  </w:style>
  <w:style w:type="paragraph" w:customStyle="1" w:styleId="E3D6451ABC774514935C1A6E1FACF79B">
    <w:name w:val="E3D6451ABC774514935C1A6E1FACF79B"/>
    <w:rsid w:val="006D48A0"/>
    <w:pPr>
      <w:spacing w:after="160" w:line="259" w:lineRule="auto"/>
    </w:pPr>
  </w:style>
  <w:style w:type="paragraph" w:customStyle="1" w:styleId="E1255866EFF24413AFA1AD4D12608FD8">
    <w:name w:val="E1255866EFF24413AFA1AD4D12608FD8"/>
    <w:rsid w:val="006D48A0"/>
    <w:pPr>
      <w:spacing w:after="160" w:line="259" w:lineRule="auto"/>
    </w:pPr>
  </w:style>
  <w:style w:type="paragraph" w:customStyle="1" w:styleId="081F1E3C91A342C6B3DF4E484C9C723A">
    <w:name w:val="081F1E3C91A342C6B3DF4E484C9C723A"/>
    <w:rsid w:val="006D48A0"/>
    <w:pPr>
      <w:spacing w:after="160" w:line="259" w:lineRule="auto"/>
    </w:pPr>
  </w:style>
  <w:style w:type="paragraph" w:customStyle="1" w:styleId="D2F4668A984643DE87F5217C86C7D717">
    <w:name w:val="D2F4668A984643DE87F5217C86C7D717"/>
    <w:rsid w:val="006D48A0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BAFC28-BABC-45D3-9FE0-4413DB452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Jamnik_odg_MOP_predlog rešitve zadeve_12012014</Template>
  <TotalTime>13</TotalTime>
  <Pages>2</Pages>
  <Words>281</Words>
  <Characters>1923</Characters>
  <Application>Microsoft Office Word</Application>
  <DocSecurity>0</DocSecurity>
  <Lines>16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2200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Petra Ložar</dc:creator>
  <cp:lastModifiedBy>Metka Kovačič Guček</cp:lastModifiedBy>
  <cp:revision>3</cp:revision>
  <cp:lastPrinted>2023-08-02T09:14:00Z</cp:lastPrinted>
  <dcterms:created xsi:type="dcterms:W3CDTF">2023-08-02T09:13:00Z</dcterms:created>
  <dcterms:modified xsi:type="dcterms:W3CDTF">2023-08-02T09:26:00Z</dcterms:modified>
</cp:coreProperties>
</file>