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2B76" w14:textId="77777777" w:rsidR="00FF3A3A" w:rsidRPr="00841AF7" w:rsidRDefault="00FF3A3A" w:rsidP="00FF3A3A">
      <w:pPr>
        <w:rPr>
          <w:rFonts w:cs="Arial"/>
          <w:sz w:val="22"/>
          <w:szCs w:val="22"/>
          <w:lang w:val="sl-SI"/>
        </w:rPr>
      </w:pPr>
    </w:p>
    <w:p w14:paraId="76CD59D5" w14:textId="77777777" w:rsidR="00DF7316" w:rsidRDefault="00DF7316" w:rsidP="00FF3A3A">
      <w:pPr>
        <w:jc w:val="center"/>
        <w:rPr>
          <w:rFonts w:cs="Arial"/>
          <w:b/>
          <w:szCs w:val="20"/>
          <w:lang w:val="sl-SI"/>
        </w:rPr>
      </w:pPr>
    </w:p>
    <w:p w14:paraId="6B0A8B1F" w14:textId="77777777" w:rsidR="00DF7316" w:rsidRDefault="00DF7316" w:rsidP="00FF3A3A">
      <w:pPr>
        <w:jc w:val="center"/>
        <w:rPr>
          <w:rFonts w:cs="Arial"/>
          <w:b/>
          <w:szCs w:val="20"/>
          <w:lang w:val="sl-SI"/>
        </w:rPr>
      </w:pPr>
    </w:p>
    <w:p w14:paraId="12CA1628" w14:textId="77777777" w:rsidR="00DF7316" w:rsidRDefault="00DF7316" w:rsidP="00FF3A3A">
      <w:pPr>
        <w:jc w:val="center"/>
        <w:rPr>
          <w:rFonts w:cs="Arial"/>
          <w:b/>
          <w:szCs w:val="20"/>
          <w:lang w:val="sl-SI"/>
        </w:rPr>
      </w:pPr>
    </w:p>
    <w:p w14:paraId="4AC60CA8" w14:textId="0E88023A" w:rsidR="00FF3A3A" w:rsidRPr="00841AF7" w:rsidRDefault="00FF3A3A" w:rsidP="00FF3A3A">
      <w:pPr>
        <w:jc w:val="center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VLOGA ZA SPREMEMBO UPRAVLJAVCA</w:t>
      </w:r>
    </w:p>
    <w:p w14:paraId="2AE06B1D" w14:textId="77777777" w:rsidR="00FF3A3A" w:rsidRPr="00841AF7" w:rsidRDefault="00FF3A3A" w:rsidP="00FF3A3A">
      <w:pPr>
        <w:jc w:val="center"/>
        <w:rPr>
          <w:rFonts w:cs="Arial"/>
          <w:szCs w:val="20"/>
          <w:lang w:val="sl-SI"/>
        </w:rPr>
      </w:pPr>
    </w:p>
    <w:p w14:paraId="7E7A0874" w14:textId="51456F90" w:rsidR="00FF3A3A" w:rsidRPr="00841AF7" w:rsidRDefault="00FF3A3A" w:rsidP="00FF3A3A">
      <w:pPr>
        <w:spacing w:after="480"/>
        <w:jc w:val="center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(</w:t>
      </w:r>
      <w:r w:rsidR="00CC438F" w:rsidRPr="00CC438F">
        <w:rPr>
          <w:rFonts w:cs="Arial"/>
          <w:szCs w:val="20"/>
          <w:lang w:val="sl-SI"/>
        </w:rPr>
        <w:t>naprave za kemično čiščenje</w:t>
      </w:r>
      <w:r w:rsidRPr="00841AF7">
        <w:rPr>
          <w:rFonts w:cs="Arial"/>
          <w:szCs w:val="20"/>
          <w:lang w:val="sl-SI"/>
        </w:rPr>
        <w:t>)</w:t>
      </w:r>
    </w:p>
    <w:p w14:paraId="2AA350F0" w14:textId="77777777" w:rsidR="007D75CF" w:rsidRPr="00841AF7" w:rsidRDefault="00FF3A3A" w:rsidP="00A15FFE">
      <w:pPr>
        <w:pStyle w:val="Odstavekseznama"/>
        <w:numPr>
          <w:ilvl w:val="0"/>
          <w:numId w:val="6"/>
        </w:numPr>
        <w:tabs>
          <w:tab w:val="left" w:pos="284"/>
        </w:tabs>
        <w:spacing w:line="312" w:lineRule="auto"/>
        <w:ind w:left="0" w:firstLine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PODATKI O UPRAVLJAVCU NAPRAVE PRED SPREMEMBO</w:t>
      </w:r>
    </w:p>
    <w:p w14:paraId="5664D855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347C6B0E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2423C14B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0ABB1F7C" w14:textId="3AFB189B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A15FFE" w:rsidRPr="00841AF7">
        <w:rPr>
          <w:rStyle w:val="Sprotnaopomba-sklic"/>
          <w:rFonts w:cs="Arial"/>
          <w:b/>
          <w:szCs w:val="20"/>
          <w:lang w:val="sl-SI"/>
        </w:rPr>
        <w:footnoteReference w:id="1"/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47B3853A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4D0AF037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Kontaktna oseba: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37AE4845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Telefon:</w:t>
      </w:r>
    </w:p>
    <w:p w14:paraId="7E057619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Elektronski naslov:</w:t>
      </w:r>
      <w:r w:rsidRPr="00841AF7">
        <w:rPr>
          <w:rFonts w:cs="Arial"/>
          <w:b/>
          <w:szCs w:val="20"/>
          <w:lang w:val="sl-SI"/>
        </w:rPr>
        <w:tab/>
      </w:r>
    </w:p>
    <w:p w14:paraId="6F877B81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</w:p>
    <w:p w14:paraId="3B99FB99" w14:textId="1F9BF69A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2.</w:t>
      </w:r>
      <w:r w:rsidRPr="00841AF7">
        <w:rPr>
          <w:rFonts w:cs="Arial"/>
          <w:b/>
          <w:szCs w:val="20"/>
          <w:lang w:val="sl-SI"/>
        </w:rPr>
        <w:tab/>
        <w:t>PODATKI O POOBLAŠČENCU, KI ZASTOPA STRANKO</w:t>
      </w:r>
      <w:r w:rsidR="00A15FFE" w:rsidRPr="00841AF7">
        <w:rPr>
          <w:rStyle w:val="Sprotnaopomba-sklic"/>
          <w:rFonts w:cs="Arial"/>
          <w:b/>
          <w:szCs w:val="20"/>
          <w:lang w:val="sl-SI"/>
        </w:rPr>
        <w:footnoteReference w:id="2"/>
      </w:r>
      <w:r w:rsidRPr="00841AF7">
        <w:rPr>
          <w:rFonts w:cs="Arial"/>
          <w:b/>
          <w:szCs w:val="20"/>
          <w:lang w:val="sl-SI"/>
        </w:rPr>
        <w:t xml:space="preserve"> </w:t>
      </w:r>
    </w:p>
    <w:p w14:paraId="1D56009D" w14:textId="77777777" w:rsidR="00465221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613D04CD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7CEE0748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529A5B0D" w14:textId="568F6934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A15FFE" w:rsidRPr="00841AF7">
        <w:rPr>
          <w:rFonts w:cs="Arial"/>
          <w:b/>
          <w:szCs w:val="20"/>
          <w:vertAlign w:val="superscript"/>
          <w:lang w:val="sl-SI"/>
        </w:rPr>
        <w:t>1</w:t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06A3F258" w14:textId="519AE2E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</w:t>
      </w:r>
      <w:r w:rsidR="00074315" w:rsidRPr="00841AF7">
        <w:rPr>
          <w:rFonts w:cs="Arial"/>
          <w:b/>
          <w:szCs w:val="20"/>
          <w:lang w:val="sl-SI"/>
        </w:rPr>
        <w:t xml:space="preserve"> stranke ali pooblaščenec</w:t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42BAE98C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Kontaktna oseba:</w:t>
      </w:r>
      <w:r w:rsidRPr="00841AF7">
        <w:rPr>
          <w:b/>
          <w:lang w:val="sl-SI"/>
        </w:rPr>
        <w:tab/>
        <w:t xml:space="preserve"> </w:t>
      </w:r>
    </w:p>
    <w:p w14:paraId="179E83F7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Telefon:</w:t>
      </w:r>
    </w:p>
    <w:p w14:paraId="373967FB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Elektronski naslov:</w:t>
      </w:r>
      <w:r w:rsidRPr="00841AF7">
        <w:rPr>
          <w:b/>
          <w:lang w:val="sl-SI"/>
        </w:rPr>
        <w:tab/>
      </w:r>
    </w:p>
    <w:p w14:paraId="1C3E22F7" w14:textId="77777777" w:rsidR="00791706" w:rsidRDefault="00791706" w:rsidP="00074315">
      <w:pPr>
        <w:spacing w:line="336" w:lineRule="auto"/>
        <w:rPr>
          <w:b/>
          <w:szCs w:val="20"/>
          <w:lang w:val="sl-SI"/>
        </w:rPr>
      </w:pPr>
    </w:p>
    <w:p w14:paraId="3056EC70" w14:textId="0C61BA8B" w:rsidR="00074315" w:rsidRPr="00841AF7" w:rsidRDefault="00074315" w:rsidP="00074315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Želim elektronsko vročanje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3"/>
      </w:r>
      <w:r w:rsidRPr="00841AF7">
        <w:rPr>
          <w:bCs/>
          <w:sz w:val="22"/>
          <w:szCs w:val="22"/>
          <w:lang w:val="sl-SI"/>
        </w:rPr>
        <w:t xml:space="preserve">:          </w:t>
      </w:r>
      <w:r w:rsidRPr="00841AF7">
        <w:rPr>
          <w:bCs/>
          <w:szCs w:val="20"/>
          <w:lang w:val="sl-SI"/>
        </w:rPr>
        <w:t>DA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4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199591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841AF7">
        <w:rPr>
          <w:bCs/>
          <w:sz w:val="22"/>
          <w:szCs w:val="22"/>
          <w:lang w:val="sl-SI"/>
        </w:rPr>
        <w:t xml:space="preserve">     </w:t>
      </w:r>
      <w:r w:rsidRPr="00841AF7">
        <w:rPr>
          <w:bCs/>
          <w:szCs w:val="20"/>
          <w:lang w:val="sl-SI"/>
        </w:rPr>
        <w:t>NE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5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166014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11B95FE1" w14:textId="77777777" w:rsidR="00074315" w:rsidRPr="00841AF7" w:rsidRDefault="00074315" w:rsidP="00074315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varnega elektronskega predala:</w:t>
      </w:r>
    </w:p>
    <w:p w14:paraId="0F9FF064" w14:textId="77777777" w:rsidR="00074315" w:rsidRPr="00841AF7" w:rsidRDefault="00074315" w:rsidP="00074315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navadnega elektronskega predala:</w:t>
      </w:r>
    </w:p>
    <w:p w14:paraId="05D5E1E8" w14:textId="77777777" w:rsidR="00074315" w:rsidRPr="00841AF7" w:rsidRDefault="00074315" w:rsidP="00074315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Mobitel številka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6"/>
      </w:r>
      <w:r w:rsidRPr="00841AF7">
        <w:rPr>
          <w:bCs/>
          <w:sz w:val="22"/>
          <w:szCs w:val="22"/>
          <w:lang w:val="sl-SI"/>
        </w:rPr>
        <w:t xml:space="preserve">: </w:t>
      </w:r>
    </w:p>
    <w:p w14:paraId="12713F70" w14:textId="77777777" w:rsidR="00465221" w:rsidRPr="00841AF7" w:rsidRDefault="00465221" w:rsidP="00A15FFE">
      <w:pPr>
        <w:tabs>
          <w:tab w:val="left" w:pos="284"/>
        </w:tabs>
        <w:spacing w:line="312" w:lineRule="auto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lastRenderedPageBreak/>
        <w:t>3.</w:t>
      </w:r>
      <w:r w:rsidRPr="00841AF7">
        <w:rPr>
          <w:rFonts w:cs="Arial"/>
          <w:b/>
          <w:szCs w:val="20"/>
          <w:lang w:val="sl-SI"/>
        </w:rPr>
        <w:tab/>
        <w:t>PODATKI O IZDANEM POTRDILU O VPISU V EVIDENCO</w:t>
      </w:r>
    </w:p>
    <w:p w14:paraId="1D9B6CE1" w14:textId="77777777" w:rsidR="00465221" w:rsidRPr="00841AF7" w:rsidRDefault="00465221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Številka izdanega potrdila: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6EACA843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Datum izdaje potrdila:</w:t>
      </w:r>
      <w:r w:rsidRPr="00841AF7">
        <w:rPr>
          <w:rFonts w:cs="Arial"/>
          <w:b/>
          <w:szCs w:val="20"/>
          <w:lang w:val="sl-SI"/>
        </w:rPr>
        <w:tab/>
      </w:r>
    </w:p>
    <w:p w14:paraId="70BFF8D7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rPr>
          <w:rFonts w:cs="Arial"/>
          <w:b/>
          <w:szCs w:val="20"/>
          <w:lang w:val="sl-SI"/>
        </w:rPr>
      </w:pPr>
    </w:p>
    <w:p w14:paraId="0FBA3C88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4.</w:t>
      </w:r>
      <w:r w:rsidRPr="00841AF7">
        <w:rPr>
          <w:rFonts w:cs="Arial"/>
          <w:b/>
          <w:szCs w:val="20"/>
          <w:lang w:val="sl-SI"/>
        </w:rPr>
        <w:tab/>
        <w:t>PODATKI O UPRAVLJAVCU NAPRAVE PO SPREMEMBI</w:t>
      </w:r>
    </w:p>
    <w:p w14:paraId="76B0DA96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203F39A8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34939ECD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1E3FDDDD" w14:textId="591D38DC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074315" w:rsidRPr="00841AF7">
        <w:rPr>
          <w:rStyle w:val="Sprotnaopomba-sklic"/>
          <w:rFonts w:cs="Arial"/>
          <w:b/>
          <w:szCs w:val="20"/>
          <w:lang w:val="sl-SI"/>
        </w:rPr>
        <w:footnoteReference w:id="7"/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132F3464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14F99049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Kontaktna oseba: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4520FD96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Telefon:</w:t>
      </w:r>
    </w:p>
    <w:p w14:paraId="1A4D5519" w14:textId="77777777" w:rsidR="00465221" w:rsidRPr="00841AF7" w:rsidRDefault="00465221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Elektronski naslov:</w:t>
      </w:r>
      <w:r w:rsidRPr="00841AF7">
        <w:rPr>
          <w:rFonts w:cs="Arial"/>
          <w:b/>
          <w:szCs w:val="20"/>
          <w:lang w:val="sl-SI"/>
        </w:rPr>
        <w:tab/>
      </w:r>
    </w:p>
    <w:p w14:paraId="71AD6AD2" w14:textId="77777777" w:rsidR="005A6CD2" w:rsidRPr="00841AF7" w:rsidRDefault="005A6CD2" w:rsidP="005A6CD2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Želim elektronsko vročanje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8"/>
      </w:r>
      <w:r w:rsidRPr="00841AF7">
        <w:rPr>
          <w:bCs/>
          <w:sz w:val="22"/>
          <w:szCs w:val="22"/>
          <w:lang w:val="sl-SI"/>
        </w:rPr>
        <w:t xml:space="preserve">:          </w:t>
      </w:r>
      <w:r w:rsidRPr="00841AF7">
        <w:rPr>
          <w:bCs/>
          <w:szCs w:val="20"/>
          <w:lang w:val="sl-SI"/>
        </w:rPr>
        <w:t>DA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9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134739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841AF7">
        <w:rPr>
          <w:bCs/>
          <w:sz w:val="22"/>
          <w:szCs w:val="22"/>
          <w:lang w:val="sl-SI"/>
        </w:rPr>
        <w:t xml:space="preserve">     </w:t>
      </w:r>
      <w:r w:rsidRPr="00841AF7">
        <w:rPr>
          <w:bCs/>
          <w:szCs w:val="20"/>
          <w:lang w:val="sl-SI"/>
        </w:rPr>
        <w:t>NE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10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570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24E7E4EA" w14:textId="77777777" w:rsidR="005A6CD2" w:rsidRPr="00841AF7" w:rsidRDefault="005A6CD2" w:rsidP="005A6CD2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varnega elektronskega predala:</w:t>
      </w:r>
    </w:p>
    <w:p w14:paraId="6F45AAC3" w14:textId="77777777" w:rsidR="005A6CD2" w:rsidRPr="00841AF7" w:rsidRDefault="005A6CD2" w:rsidP="005A6CD2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navadnega elektronskega predala:</w:t>
      </w:r>
    </w:p>
    <w:p w14:paraId="5EB4FF29" w14:textId="77777777" w:rsidR="005A6CD2" w:rsidRPr="00841AF7" w:rsidRDefault="005A6CD2" w:rsidP="005A6CD2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Mobitel številka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11"/>
      </w:r>
      <w:r w:rsidRPr="00841AF7">
        <w:rPr>
          <w:bCs/>
          <w:sz w:val="22"/>
          <w:szCs w:val="22"/>
          <w:lang w:val="sl-SI"/>
        </w:rPr>
        <w:t xml:space="preserve">: </w:t>
      </w:r>
    </w:p>
    <w:p w14:paraId="0A32CA1E" w14:textId="195C1BD6" w:rsidR="00465221" w:rsidRPr="00841AF7" w:rsidRDefault="00465221" w:rsidP="00A15FFE">
      <w:pPr>
        <w:spacing w:line="312" w:lineRule="auto"/>
        <w:ind w:left="3"/>
        <w:rPr>
          <w:rFonts w:cs="Arial"/>
          <w:szCs w:val="20"/>
          <w:lang w:val="sl-SI"/>
        </w:rPr>
      </w:pPr>
    </w:p>
    <w:p w14:paraId="5980901A" w14:textId="77777777" w:rsidR="003A7338" w:rsidRPr="00841AF7" w:rsidRDefault="00465221" w:rsidP="00A15FFE">
      <w:pPr>
        <w:spacing w:line="312" w:lineRule="auto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5. RAZLOGI ZA SPREMEMBO UPRAVLJAVCA (ustrezno označi)</w:t>
      </w:r>
    </w:p>
    <w:p w14:paraId="34251FEB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a) sprememba naziva</w:t>
      </w:r>
    </w:p>
    <w:p w14:paraId="0F46587C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b) sprememba organizacijske oblike</w:t>
      </w:r>
    </w:p>
    <w:p w14:paraId="18BD45EC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c) pripojitev prejšnjega upravljavca novemu upravljavcu</w:t>
      </w:r>
    </w:p>
    <w:p w14:paraId="30301D0B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d) sprememba v posesti naprave (sprememba v lastništvu ali v upravljanju)</w:t>
      </w:r>
    </w:p>
    <w:p w14:paraId="40D6EC36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</w:p>
    <w:p w14:paraId="2D5FF772" w14:textId="77777777" w:rsidR="008723CD" w:rsidRPr="00841AF7" w:rsidRDefault="008723CD" w:rsidP="00A15FFE">
      <w:pPr>
        <w:spacing w:line="312" w:lineRule="auto"/>
        <w:rPr>
          <w:rFonts w:cs="Arial"/>
          <w:szCs w:val="20"/>
          <w:lang w:val="sl-SI"/>
        </w:rPr>
      </w:pPr>
    </w:p>
    <w:p w14:paraId="54495921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1CED39A2" w14:textId="77777777" w:rsidR="008723CD" w:rsidRPr="00841AF7" w:rsidRDefault="008723CD" w:rsidP="008723CD">
      <w:pPr>
        <w:spacing w:before="960"/>
        <w:rPr>
          <w:lang w:val="it-IT"/>
        </w:rPr>
      </w:pPr>
      <w:r w:rsidRPr="00841AF7">
        <w:rPr>
          <w:sz w:val="22"/>
          <w:szCs w:val="22"/>
          <w:lang w:val="sl-SI"/>
        </w:rPr>
        <w:t>_____________________</w:t>
      </w:r>
      <w:r w:rsidRPr="00841AF7">
        <w:rPr>
          <w:sz w:val="22"/>
          <w:szCs w:val="22"/>
          <w:lang w:val="sl-SI"/>
        </w:rPr>
        <w:tab/>
      </w:r>
      <w:r w:rsidRPr="00841AF7">
        <w:rPr>
          <w:sz w:val="22"/>
          <w:szCs w:val="22"/>
          <w:lang w:val="sl-SI"/>
        </w:rPr>
        <w:tab/>
      </w:r>
      <w:r w:rsidRPr="00841AF7">
        <w:rPr>
          <w:sz w:val="22"/>
          <w:szCs w:val="22"/>
          <w:lang w:val="sl-SI"/>
        </w:rPr>
        <w:tab/>
        <w:t>_______________________________</w:t>
      </w:r>
    </w:p>
    <w:p w14:paraId="53C8ABE1" w14:textId="77777777" w:rsidR="008723CD" w:rsidRPr="00841AF7" w:rsidRDefault="008723CD" w:rsidP="008723CD">
      <w:pPr>
        <w:tabs>
          <w:tab w:val="left" w:pos="1440"/>
        </w:tabs>
        <w:ind w:left="4860" w:hanging="4860"/>
        <w:rPr>
          <w:lang w:val="it-IT"/>
        </w:rPr>
      </w:pPr>
      <w:r w:rsidRPr="00841AF7">
        <w:rPr>
          <w:sz w:val="18"/>
          <w:szCs w:val="18"/>
          <w:lang w:val="sl-SI"/>
        </w:rPr>
        <w:t>(Kraj in datum)</w:t>
      </w:r>
      <w:r w:rsidRPr="00841AF7">
        <w:rPr>
          <w:sz w:val="18"/>
          <w:szCs w:val="18"/>
          <w:lang w:val="sl-SI"/>
        </w:rPr>
        <w:tab/>
      </w:r>
      <w:r w:rsidRPr="00841AF7">
        <w:rPr>
          <w:sz w:val="18"/>
          <w:szCs w:val="18"/>
          <w:lang w:val="sl-SI"/>
        </w:rPr>
        <w:tab/>
        <w:t>(Žig in podpis zakonitega zastopnika upravljavca ali njegovega pooblaščenca)</w:t>
      </w:r>
      <w:r w:rsidRPr="00841AF7">
        <w:rPr>
          <w:sz w:val="18"/>
          <w:szCs w:val="18"/>
          <w:lang w:val="sl-SI"/>
        </w:rPr>
        <w:br/>
      </w:r>
    </w:p>
    <w:p w14:paraId="5476C123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6ADC32DB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7A1F8762" w14:textId="77777777" w:rsidR="008723CD" w:rsidRPr="00841AF7" w:rsidRDefault="008723CD" w:rsidP="00A15FFE">
      <w:pPr>
        <w:spacing w:line="312" w:lineRule="auto"/>
        <w:rPr>
          <w:rFonts w:cs="Arial"/>
          <w:szCs w:val="20"/>
          <w:lang w:val="sl-SI"/>
        </w:rPr>
      </w:pPr>
    </w:p>
    <w:p w14:paraId="38C878AA" w14:textId="7E3E1989" w:rsidR="00465221" w:rsidRPr="00841AF7" w:rsidRDefault="00465221" w:rsidP="00E17C39">
      <w:pPr>
        <w:spacing w:line="312" w:lineRule="auto"/>
        <w:jc w:val="center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lastRenderedPageBreak/>
        <w:t>PRILOGE</w:t>
      </w:r>
      <w:r w:rsidR="00E17C39" w:rsidRPr="00841AF7">
        <w:rPr>
          <w:rFonts w:cs="Arial"/>
          <w:b/>
          <w:szCs w:val="20"/>
          <w:lang w:val="sl-SI"/>
        </w:rPr>
        <w:t xml:space="preserve"> K VLOGI</w:t>
      </w:r>
    </w:p>
    <w:p w14:paraId="7DC9EA52" w14:textId="77777777" w:rsidR="00465221" w:rsidRPr="00841AF7" w:rsidRDefault="00465221" w:rsidP="00A15FFE">
      <w:pPr>
        <w:spacing w:line="312" w:lineRule="auto"/>
        <w:ind w:left="363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 xml:space="preserve"> </w:t>
      </w:r>
    </w:p>
    <w:p w14:paraId="612F219A" w14:textId="4BAC6DF6" w:rsidR="00815AF8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1:</w:t>
      </w:r>
      <w:r w:rsidRPr="00841AF7">
        <w:rPr>
          <w:rFonts w:cs="Arial"/>
          <w:szCs w:val="20"/>
          <w:lang w:val="sl-SI"/>
        </w:rPr>
        <w:t xml:space="preserve"> Potrdilo o plačilu upravne takse</w:t>
      </w:r>
    </w:p>
    <w:p w14:paraId="0CF8AB73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vertAlign w:val="superscript"/>
          <w:lang w:val="sl-SI"/>
        </w:rPr>
      </w:pPr>
    </w:p>
    <w:p w14:paraId="3EBFFE60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Za vlogo je treba v skladu s tar. št. 1 in 3 taksne tarife Zakona o upravnih taksah (Uradni list RS, št. 106/10 – uradno prečiščeno besedilo, 14/15 – ZUUJFO, 84/15 – ZZelP-J, 32/16, 30/18 – ZKZaš in 189/20 – ZFRO) plačati upravno takso v višini </w:t>
      </w:r>
      <w:r w:rsidRPr="00841AF7">
        <w:rPr>
          <w:rFonts w:cs="Arial"/>
          <w:b/>
          <w:bCs/>
          <w:szCs w:val="20"/>
          <w:lang w:val="sl-SI"/>
        </w:rPr>
        <w:t>22,60 €.</w:t>
      </w:r>
      <w:r w:rsidRPr="00841AF7">
        <w:rPr>
          <w:rFonts w:cs="Arial"/>
          <w:szCs w:val="20"/>
          <w:lang w:val="sl-SI"/>
        </w:rPr>
        <w:t xml:space="preserve"> </w:t>
      </w:r>
    </w:p>
    <w:p w14:paraId="033C8389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</w:p>
    <w:p w14:paraId="32FF0701" w14:textId="668E7C1E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Upravno takso se plača v gotovini ali z drugim veljavnim plačilnim instrumentom in o plačilu predloži ustrezno potrdilo. </w:t>
      </w:r>
    </w:p>
    <w:p w14:paraId="7CBC759F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</w:p>
    <w:p w14:paraId="64F940CE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Upravno takso se plača na podračun javnofinančnih prihodkov: </w:t>
      </w:r>
    </w:p>
    <w:p w14:paraId="49381C57" w14:textId="40D288E6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Ministrstvo za okolje</w:t>
      </w:r>
      <w:r w:rsidR="00DF7316">
        <w:rPr>
          <w:rFonts w:cs="Arial"/>
          <w:szCs w:val="20"/>
          <w:lang w:val="sl-SI"/>
        </w:rPr>
        <w:t xml:space="preserve"> in prostor</w:t>
      </w:r>
    </w:p>
    <w:p w14:paraId="08A418F7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Namen plačila: Upravne takse – državne</w:t>
      </w:r>
    </w:p>
    <w:p w14:paraId="1A5E69AA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bCs/>
          <w:szCs w:val="20"/>
          <w:lang w:val="sl-SI"/>
        </w:rPr>
        <w:t>Številka računa:</w:t>
      </w:r>
      <w:r w:rsidRPr="00841AF7">
        <w:rPr>
          <w:rFonts w:cs="Arial"/>
          <w:b/>
          <w:bCs/>
          <w:szCs w:val="20"/>
          <w:lang w:val="sl-SI"/>
        </w:rPr>
        <w:t xml:space="preserve"> 0110 0100 0315 637</w:t>
      </w:r>
      <w:r w:rsidRPr="00841AF7">
        <w:rPr>
          <w:rFonts w:cs="Arial"/>
          <w:bCs/>
          <w:szCs w:val="20"/>
          <w:lang w:val="sl-SI"/>
        </w:rPr>
        <w:t xml:space="preserve"> </w:t>
      </w:r>
    </w:p>
    <w:p w14:paraId="33085F7F" w14:textId="11410E25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bCs/>
          <w:szCs w:val="20"/>
          <w:lang w:val="sl-SI"/>
        </w:rPr>
        <w:t xml:space="preserve">Referenca: </w:t>
      </w:r>
      <w:r w:rsidRPr="00841AF7">
        <w:rPr>
          <w:rFonts w:cs="Arial"/>
          <w:b/>
          <w:szCs w:val="20"/>
          <w:lang w:val="sl-SI"/>
        </w:rPr>
        <w:t xml:space="preserve">11 25704-7111002- </w:t>
      </w:r>
      <w:r w:rsidR="0014558D" w:rsidRPr="0014558D">
        <w:rPr>
          <w:rFonts w:cs="Arial"/>
          <w:b/>
          <w:szCs w:val="20"/>
          <w:lang w:val="sl-SI"/>
        </w:rPr>
        <w:t>3544002</w:t>
      </w:r>
      <w:r w:rsidR="004D6927">
        <w:rPr>
          <w:rFonts w:cs="Arial"/>
          <w:b/>
          <w:szCs w:val="20"/>
          <w:lang w:val="sl-SI"/>
        </w:rPr>
        <w:t>6</w:t>
      </w:r>
    </w:p>
    <w:p w14:paraId="683CC682" w14:textId="77777777" w:rsidR="00815AF8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</w:p>
    <w:p w14:paraId="462F4074" w14:textId="3B78752C" w:rsidR="00465221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2:</w:t>
      </w:r>
      <w:r w:rsidRPr="00841AF7">
        <w:rPr>
          <w:rFonts w:cs="Arial"/>
          <w:szCs w:val="20"/>
          <w:lang w:val="sl-SI"/>
        </w:rPr>
        <w:t xml:space="preserve"> </w:t>
      </w:r>
      <w:r w:rsidR="00465221" w:rsidRPr="00841AF7">
        <w:rPr>
          <w:rFonts w:cs="Arial"/>
          <w:szCs w:val="20"/>
          <w:lang w:val="sl-SI"/>
        </w:rPr>
        <w:t>Pooblastilo (le v primeru, če zahtevo vlaga pooblaščenec)</w:t>
      </w:r>
    </w:p>
    <w:p w14:paraId="27BA817F" w14:textId="77777777" w:rsidR="002A4E75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3:</w:t>
      </w:r>
      <w:r w:rsidRPr="00841AF7">
        <w:rPr>
          <w:rFonts w:cs="Arial"/>
          <w:szCs w:val="20"/>
          <w:lang w:val="sl-SI"/>
        </w:rPr>
        <w:t xml:space="preserve"> </w:t>
      </w:r>
      <w:r w:rsidR="00465221" w:rsidRPr="00841AF7">
        <w:rPr>
          <w:rFonts w:cs="Arial"/>
          <w:szCs w:val="20"/>
          <w:lang w:val="sl-SI"/>
        </w:rPr>
        <w:t>Ustrezno dokazilo o spremembi upravljavca (kot je npr. pogodba o prenosu lastništva,</w:t>
      </w:r>
    </w:p>
    <w:p w14:paraId="1DC874F0" w14:textId="5FF45775" w:rsidR="00465221" w:rsidRPr="00841AF7" w:rsidRDefault="002A4E75" w:rsidP="002A4E75">
      <w:pPr>
        <w:spacing w:line="312" w:lineRule="auto"/>
        <w:ind w:right="-57" w:firstLine="720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    </w:t>
      </w:r>
      <w:r w:rsidR="00465221" w:rsidRPr="00841AF7">
        <w:rPr>
          <w:rFonts w:cs="Arial"/>
          <w:szCs w:val="20"/>
          <w:lang w:val="sl-SI"/>
        </w:rPr>
        <w:t xml:space="preserve"> pogodba o upravljanju, najemna pogodba, koncesijska pogodba,…)</w:t>
      </w:r>
    </w:p>
    <w:p w14:paraId="579F0898" w14:textId="41CF6D35" w:rsidR="00815AF8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4:</w:t>
      </w:r>
      <w:r w:rsidRPr="00841AF7">
        <w:rPr>
          <w:rFonts w:cs="Arial"/>
          <w:szCs w:val="20"/>
          <w:lang w:val="sl-SI"/>
        </w:rPr>
        <w:t xml:space="preserve"> Izjava da ne želite elektronskega vročanja</w:t>
      </w:r>
    </w:p>
    <w:p w14:paraId="2530523A" w14:textId="77777777" w:rsidR="00284BE1" w:rsidRPr="00841AF7" w:rsidRDefault="00284BE1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B811D6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8ECE18A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1F1683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8794013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7285149F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16ADB6B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D15F1DF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D479764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5851D3A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1DEF52B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55E6B2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490E6E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7A52AD60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E26681E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0B278A3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604577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E9507AA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D8C02DB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D1E728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6FB8E9C3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C4C5494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638BDB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FC1D0D3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  <w:r w:rsidRPr="00841AF7">
        <w:rPr>
          <w:b/>
          <w:sz w:val="22"/>
          <w:szCs w:val="22"/>
          <w:lang w:val="sl-SI"/>
        </w:rPr>
        <w:lastRenderedPageBreak/>
        <w:t>Priloga 4</w:t>
      </w:r>
    </w:p>
    <w:p w14:paraId="0974F6A9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</w:p>
    <w:p w14:paraId="67277A39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</w:p>
    <w:p w14:paraId="7088CBD3" w14:textId="77777777" w:rsidR="0021470E" w:rsidRPr="00841AF7" w:rsidRDefault="0021470E" w:rsidP="0021470E">
      <w:pPr>
        <w:jc w:val="center"/>
        <w:rPr>
          <w:b/>
          <w:bCs/>
          <w:i/>
          <w:iCs/>
          <w:szCs w:val="20"/>
          <w:lang w:val="sl-SI"/>
        </w:rPr>
      </w:pPr>
      <w:r w:rsidRPr="00841AF7">
        <w:rPr>
          <w:b/>
          <w:bCs/>
          <w:i/>
          <w:iCs/>
          <w:szCs w:val="20"/>
          <w:lang w:val="sl-SI"/>
        </w:rPr>
        <w:t>I Z J A V A</w:t>
      </w:r>
    </w:p>
    <w:p w14:paraId="4B0045CD" w14:textId="77777777" w:rsidR="0021470E" w:rsidRPr="00841AF7" w:rsidRDefault="0021470E" w:rsidP="0021470E">
      <w:pPr>
        <w:jc w:val="center"/>
        <w:rPr>
          <w:b/>
          <w:bCs/>
          <w:i/>
          <w:iCs/>
          <w:sz w:val="28"/>
          <w:szCs w:val="28"/>
          <w:lang w:val="sl-SI"/>
        </w:rPr>
      </w:pPr>
    </w:p>
    <w:p w14:paraId="6482B5E4" w14:textId="77777777" w:rsidR="0021470E" w:rsidRPr="00841AF7" w:rsidRDefault="0021470E" w:rsidP="0021470E">
      <w:pPr>
        <w:jc w:val="both"/>
        <w:rPr>
          <w:b/>
          <w:bCs/>
          <w:i/>
          <w:iCs/>
          <w:lang w:val="sl-SI"/>
        </w:rPr>
      </w:pPr>
    </w:p>
    <w:p w14:paraId="0588E5AA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Stranka _____________________________, ki jo zastopa ____________________________, na podlagi četrtega odstavka 86. člena Zakona o splošnem upravnem postopku (Uradni list RS, št. 24/06 – uradno prečiščeno besedilo, 105/06 – ZUS-1, 126/07, 65/08, 8/10, 82/13, 175/20 – ZIUOPDVE in 3/22 – ZDeb) podaja izjavo, da v zadevi, za katero vlaga predmetno vlogo, želi fizično vročitev vseh dokumentov. </w:t>
      </w:r>
    </w:p>
    <w:p w14:paraId="6FDF6B91" w14:textId="77777777" w:rsidR="0021470E" w:rsidRPr="00841AF7" w:rsidRDefault="0021470E" w:rsidP="0021470E">
      <w:pPr>
        <w:jc w:val="both"/>
        <w:rPr>
          <w:lang w:val="sl-SI"/>
        </w:rPr>
      </w:pPr>
    </w:p>
    <w:p w14:paraId="692E9E72" w14:textId="77777777" w:rsidR="0021470E" w:rsidRPr="00841AF7" w:rsidRDefault="0021470E" w:rsidP="0021470E">
      <w:pPr>
        <w:jc w:val="both"/>
        <w:rPr>
          <w:lang w:val="sl-SI"/>
        </w:rPr>
      </w:pPr>
    </w:p>
    <w:p w14:paraId="3C817686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                                                                  ___________________________________________</w:t>
      </w:r>
    </w:p>
    <w:p w14:paraId="4DACB6DD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                                               žig</w:t>
      </w:r>
      <w:r w:rsidRPr="00841AF7">
        <w:rPr>
          <w:lang w:val="sl-SI"/>
        </w:rPr>
        <w:tab/>
      </w:r>
      <w:r w:rsidRPr="00841AF7">
        <w:rPr>
          <w:lang w:val="sl-SI"/>
        </w:rPr>
        <w:tab/>
        <w:t>(Ime in priimek zakonitega zastopnika, njegov podpis)</w:t>
      </w:r>
    </w:p>
    <w:p w14:paraId="75F0215C" w14:textId="77777777" w:rsidR="0021470E" w:rsidRPr="00841AF7" w:rsidRDefault="0021470E" w:rsidP="0021470E">
      <w:pPr>
        <w:jc w:val="both"/>
        <w:rPr>
          <w:lang w:val="sl-SI"/>
        </w:rPr>
      </w:pPr>
    </w:p>
    <w:p w14:paraId="183CC7E7" w14:textId="77777777" w:rsidR="0021470E" w:rsidRPr="00841AF7" w:rsidRDefault="0021470E" w:rsidP="0021470E">
      <w:pPr>
        <w:jc w:val="both"/>
        <w:rPr>
          <w:lang w:val="sl-SI"/>
        </w:rPr>
      </w:pPr>
    </w:p>
    <w:p w14:paraId="6ECD9799" w14:textId="77777777" w:rsidR="0021470E" w:rsidRPr="00841AF7" w:rsidRDefault="0021470E" w:rsidP="0021470E">
      <w:pPr>
        <w:jc w:val="both"/>
        <w:rPr>
          <w:lang w:val="sl-SI"/>
        </w:rPr>
      </w:pPr>
    </w:p>
    <w:p w14:paraId="603DA8A3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>_____________________, _______________________</w:t>
      </w:r>
    </w:p>
    <w:p w14:paraId="387B7053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>(Kraj)</w:t>
      </w:r>
      <w:r w:rsidRPr="00841AF7">
        <w:rPr>
          <w:lang w:val="sl-SI"/>
        </w:rPr>
        <w:tab/>
      </w:r>
      <w:r w:rsidRPr="00841AF7">
        <w:rPr>
          <w:lang w:val="sl-SI"/>
        </w:rPr>
        <w:tab/>
      </w:r>
      <w:r w:rsidRPr="00841AF7">
        <w:rPr>
          <w:lang w:val="sl-SI"/>
        </w:rPr>
        <w:tab/>
        <w:t xml:space="preserve">      (Datum)</w:t>
      </w:r>
    </w:p>
    <w:p w14:paraId="7290E456" w14:textId="77777777" w:rsidR="0021470E" w:rsidRPr="00841AF7" w:rsidRDefault="0021470E" w:rsidP="0021470E">
      <w:pPr>
        <w:autoSpaceDE w:val="0"/>
        <w:spacing w:before="120"/>
        <w:rPr>
          <w:b/>
          <w:lang w:val="sl-SI"/>
        </w:rPr>
      </w:pPr>
    </w:p>
    <w:p w14:paraId="3B949C52" w14:textId="77777777" w:rsidR="0021470E" w:rsidRPr="00841AF7" w:rsidRDefault="0021470E" w:rsidP="0021470E">
      <w:pPr>
        <w:ind w:left="3"/>
        <w:rPr>
          <w:rFonts w:cs="Arial"/>
          <w:sz w:val="16"/>
          <w:szCs w:val="16"/>
          <w:lang w:val="sl-SI"/>
        </w:rPr>
      </w:pPr>
    </w:p>
    <w:p w14:paraId="16A8844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sectPr w:rsidR="0021470E" w:rsidRPr="00841AF7" w:rsidSect="0098209D">
      <w:headerReference w:type="default" r:id="rId8"/>
      <w:headerReference w:type="first" r:id="rId9"/>
      <w:pgSz w:w="11900" w:h="16840" w:code="9"/>
      <w:pgMar w:top="1701" w:right="1701" w:bottom="170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18A6" w14:textId="77777777" w:rsidR="00984F64" w:rsidRDefault="00984F64">
      <w:r>
        <w:separator/>
      </w:r>
    </w:p>
  </w:endnote>
  <w:endnote w:type="continuationSeparator" w:id="0">
    <w:p w14:paraId="7B817755" w14:textId="77777777" w:rsidR="00984F64" w:rsidRDefault="0098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985D" w14:textId="77777777" w:rsidR="00984F64" w:rsidRDefault="00984F64">
      <w:r>
        <w:separator/>
      </w:r>
    </w:p>
  </w:footnote>
  <w:footnote w:type="continuationSeparator" w:id="0">
    <w:p w14:paraId="5528A985" w14:textId="77777777" w:rsidR="00984F64" w:rsidRDefault="00984F64">
      <w:r>
        <w:continuationSeparator/>
      </w:r>
    </w:p>
  </w:footnote>
  <w:footnote w:id="1">
    <w:p w14:paraId="02E0B34E" w14:textId="61488380" w:rsidR="00A15FFE" w:rsidRPr="00841AF7" w:rsidRDefault="00A15FFE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841AF7">
        <w:t xml:space="preserve"> </w:t>
      </w:r>
      <w:r w:rsidRPr="00841AF7">
        <w:rPr>
          <w:rFonts w:cs="Arial"/>
          <w:sz w:val="16"/>
          <w:szCs w:val="16"/>
          <w:lang w:val="sl-SI"/>
        </w:rPr>
        <w:t>Podatek izpolnijo le pravne osebe in samostojni podjetniki.</w:t>
      </w:r>
    </w:p>
  </w:footnote>
  <w:footnote w:id="2">
    <w:p w14:paraId="60DBD9C8" w14:textId="14A38F92" w:rsidR="00A15FFE" w:rsidRPr="00841AF7" w:rsidRDefault="00A15FFE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841AF7">
        <w:t xml:space="preserve"> </w:t>
      </w:r>
      <w:r w:rsidRPr="00841AF7">
        <w:rPr>
          <w:sz w:val="16"/>
          <w:szCs w:val="16"/>
          <w:lang w:val="sl-SI"/>
        </w:rPr>
        <w:t>Rubrika se izpolni le v primeru, če upravljavec zahteve ne vlaga sam.</w:t>
      </w:r>
    </w:p>
  </w:footnote>
  <w:footnote w:id="3">
    <w:p w14:paraId="79482FE2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Na podlagi drugega odstavka 86. člena ZUP se lahko  dokumenti vročajo v elektronski obliki. V kolikor elektronski naslov, naveden zgoraj, ni enak naslovu za elektronsko vročanje, je treba navesti elektronski naslov za elektronsko vročanje. V primeru, da elektronskega naslova za elektronsko vročanje ne navedete, vam bodo dokumenti vročeni elektronsko na elektronski naslov, ki ste ga navedli zgoraj. V kolikor imate varen elektronski predal, se navede elektronski naslov varnega e-predala.</w:t>
      </w:r>
    </w:p>
  </w:footnote>
  <w:footnote w:id="4">
    <w:p w14:paraId="6161F08E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želite elektronsko vročanje, izpolnite ustrezno rubriko.</w:t>
      </w:r>
    </w:p>
  </w:footnote>
  <w:footnote w:id="5">
    <w:p w14:paraId="05565061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ne želite elektronskega vročanja, predložite izrecno izjavo, da želite vročanje po fizični poti. Vzorec Izjave je v Prilogi 4 tega obrazca.</w:t>
      </w:r>
    </w:p>
  </w:footnote>
  <w:footnote w:id="6">
    <w:p w14:paraId="5B565614" w14:textId="77777777" w:rsidR="00074315" w:rsidRPr="00AD7EDB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Mobitel številka se bo uporabila izključno samo za namen elektronskega vročanja.</w:t>
      </w:r>
    </w:p>
  </w:footnote>
  <w:footnote w:id="7">
    <w:p w14:paraId="5E36F8B0" w14:textId="02242C90" w:rsidR="00074315" w:rsidRPr="00841AF7" w:rsidRDefault="00074315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AD7EDB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podatek izpolnijo le pravne osebe in samostojni podjetniki.</w:t>
      </w:r>
    </w:p>
  </w:footnote>
  <w:footnote w:id="8">
    <w:p w14:paraId="60ADBFB4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Na podlagi drugega odstavka 86. člena ZUP se lahko  dokumenti vročajo v elektronski obliki. V kolikor elektronski naslov, naveden zgoraj, ni enak naslovu za elektronsko vročanje, je treba navesti elektronski naslov za elektronsko vročanje. V primeru, da elektronskega naslova za elektronsko vročanje ne navedete, vam bodo dokumenti vročeni elektronsko na elektronski naslov, ki ste ga navedli zgoraj. V kolikor imate varen elektronski predal, se navede elektronski naslov varnega e-predala.</w:t>
      </w:r>
    </w:p>
  </w:footnote>
  <w:footnote w:id="9">
    <w:p w14:paraId="04A0473E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želite elektronsko vročanje, izpolnite ustrezno rubriko.</w:t>
      </w:r>
    </w:p>
  </w:footnote>
  <w:footnote w:id="10">
    <w:p w14:paraId="13D9C9C0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ne želite elektronskega vročanja, predložite izrecno izjavo, da želite vročanje po fizični poti. Vzorec Izjave je v Prilogi 4 tega obrazca.</w:t>
      </w:r>
    </w:p>
  </w:footnote>
  <w:footnote w:id="11">
    <w:p w14:paraId="251D9561" w14:textId="77777777" w:rsidR="005A6CD2" w:rsidRPr="00AD7EDB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Mobitel številka se bo uporabila izključno samo za namen elektronskega vročanja.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B398" w14:textId="77777777" w:rsidR="00E461D1" w:rsidRPr="00110CBD" w:rsidRDefault="00E461D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072A01" w:rsidRPr="008F3500" w14:paraId="6A74623F" w14:textId="77777777" w:rsidTr="00F458F8">
      <w:trPr>
        <w:cantSplit/>
        <w:trHeight w:hRule="exact" w:val="847"/>
      </w:trPr>
      <w:tc>
        <w:tcPr>
          <w:tcW w:w="567" w:type="dxa"/>
        </w:tcPr>
        <w:p w14:paraId="76FD3202" w14:textId="77777777" w:rsidR="00072A01" w:rsidRPr="008F3500" w:rsidRDefault="00072A01" w:rsidP="00072A01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7E7475C" wp14:editId="2EA98C8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20EAB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DE9FDE8" w14:textId="77777777" w:rsidR="00072A01" w:rsidRPr="008F3500" w:rsidRDefault="00072A01" w:rsidP="00072A0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9811DC4" wp14:editId="295FB2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Dunajska cesta 48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64BE59C9" w14:textId="77777777" w:rsidR="00072A01" w:rsidRPr="008F3500" w:rsidRDefault="00072A01" w:rsidP="00072A0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7587702C" w14:textId="77777777" w:rsidR="00072A01" w:rsidRPr="008F3500" w:rsidRDefault="00072A01" w:rsidP="00072A0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14:paraId="10FD53BC" w14:textId="1D02114A" w:rsidR="00E461D1" w:rsidRPr="0098209D" w:rsidRDefault="00E461D1" w:rsidP="0098209D">
    <w:pPr>
      <w:pStyle w:val="Glava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6527A6"/>
    <w:multiLevelType w:val="hybridMultilevel"/>
    <w:tmpl w:val="ADB6A076"/>
    <w:lvl w:ilvl="0" w:tplc="3E7C70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803A5D"/>
    <w:multiLevelType w:val="hybridMultilevel"/>
    <w:tmpl w:val="42727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92297">
    <w:abstractNumId w:val="5"/>
  </w:num>
  <w:num w:numId="2" w16cid:durableId="970554687">
    <w:abstractNumId w:val="2"/>
  </w:num>
  <w:num w:numId="3" w16cid:durableId="262343836">
    <w:abstractNumId w:val="3"/>
  </w:num>
  <w:num w:numId="4" w16cid:durableId="716584198">
    <w:abstractNumId w:val="0"/>
  </w:num>
  <w:num w:numId="5" w16cid:durableId="659574583">
    <w:abstractNumId w:val="1"/>
  </w:num>
  <w:num w:numId="6" w16cid:durableId="189144831">
    <w:abstractNumId w:val="6"/>
  </w:num>
  <w:num w:numId="7" w16cid:durableId="47291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A3A"/>
    <w:rsid w:val="00011A20"/>
    <w:rsid w:val="00023A88"/>
    <w:rsid w:val="00072A01"/>
    <w:rsid w:val="00074315"/>
    <w:rsid w:val="000A0B02"/>
    <w:rsid w:val="000A35BB"/>
    <w:rsid w:val="000A7238"/>
    <w:rsid w:val="000F4E06"/>
    <w:rsid w:val="001357B2"/>
    <w:rsid w:val="0014558D"/>
    <w:rsid w:val="00173242"/>
    <w:rsid w:val="0017478F"/>
    <w:rsid w:val="00175CDA"/>
    <w:rsid w:val="001B35A1"/>
    <w:rsid w:val="001B783C"/>
    <w:rsid w:val="00202A77"/>
    <w:rsid w:val="0021470E"/>
    <w:rsid w:val="00214A3E"/>
    <w:rsid w:val="0023164E"/>
    <w:rsid w:val="00266D01"/>
    <w:rsid w:val="00271AED"/>
    <w:rsid w:val="00271CE5"/>
    <w:rsid w:val="0027244E"/>
    <w:rsid w:val="00274785"/>
    <w:rsid w:val="00282020"/>
    <w:rsid w:val="00284BE1"/>
    <w:rsid w:val="0028543C"/>
    <w:rsid w:val="002A2B69"/>
    <w:rsid w:val="002A4E75"/>
    <w:rsid w:val="002B1D2B"/>
    <w:rsid w:val="002D1810"/>
    <w:rsid w:val="00300085"/>
    <w:rsid w:val="00325BBC"/>
    <w:rsid w:val="00331F00"/>
    <w:rsid w:val="003636BF"/>
    <w:rsid w:val="00371442"/>
    <w:rsid w:val="003845B4"/>
    <w:rsid w:val="00387B1A"/>
    <w:rsid w:val="003A7338"/>
    <w:rsid w:val="003C5EE5"/>
    <w:rsid w:val="003E1C74"/>
    <w:rsid w:val="003F5217"/>
    <w:rsid w:val="00465221"/>
    <w:rsid w:val="004657EE"/>
    <w:rsid w:val="004A43C3"/>
    <w:rsid w:val="004C26C2"/>
    <w:rsid w:val="004D6927"/>
    <w:rsid w:val="0051503F"/>
    <w:rsid w:val="00526246"/>
    <w:rsid w:val="005337DD"/>
    <w:rsid w:val="00534175"/>
    <w:rsid w:val="00553AF5"/>
    <w:rsid w:val="00567106"/>
    <w:rsid w:val="005869F1"/>
    <w:rsid w:val="005A0047"/>
    <w:rsid w:val="005A6CD2"/>
    <w:rsid w:val="005E1D3C"/>
    <w:rsid w:val="00625AE6"/>
    <w:rsid w:val="00632253"/>
    <w:rsid w:val="00642714"/>
    <w:rsid w:val="006455CE"/>
    <w:rsid w:val="00655841"/>
    <w:rsid w:val="0068318A"/>
    <w:rsid w:val="00687B93"/>
    <w:rsid w:val="006D6607"/>
    <w:rsid w:val="006D6748"/>
    <w:rsid w:val="006E3D92"/>
    <w:rsid w:val="007038B7"/>
    <w:rsid w:val="00733017"/>
    <w:rsid w:val="00783310"/>
    <w:rsid w:val="00791706"/>
    <w:rsid w:val="007A4A6D"/>
    <w:rsid w:val="007B4689"/>
    <w:rsid w:val="007D1BCF"/>
    <w:rsid w:val="007D75CF"/>
    <w:rsid w:val="007E0440"/>
    <w:rsid w:val="007E6DC5"/>
    <w:rsid w:val="00815AF8"/>
    <w:rsid w:val="00841AF7"/>
    <w:rsid w:val="00842C89"/>
    <w:rsid w:val="00854FD6"/>
    <w:rsid w:val="008723CD"/>
    <w:rsid w:val="0088043C"/>
    <w:rsid w:val="00881CE9"/>
    <w:rsid w:val="00884889"/>
    <w:rsid w:val="008906C9"/>
    <w:rsid w:val="008A287F"/>
    <w:rsid w:val="008C3CFF"/>
    <w:rsid w:val="008C5738"/>
    <w:rsid w:val="008D04F0"/>
    <w:rsid w:val="008F3500"/>
    <w:rsid w:val="00924E3C"/>
    <w:rsid w:val="00927EF9"/>
    <w:rsid w:val="00942F64"/>
    <w:rsid w:val="0095631D"/>
    <w:rsid w:val="009612BB"/>
    <w:rsid w:val="0098209D"/>
    <w:rsid w:val="00984F64"/>
    <w:rsid w:val="009A4BB8"/>
    <w:rsid w:val="009B5D7F"/>
    <w:rsid w:val="009C740A"/>
    <w:rsid w:val="00A125C5"/>
    <w:rsid w:val="00A15FFE"/>
    <w:rsid w:val="00A2451C"/>
    <w:rsid w:val="00A65EE7"/>
    <w:rsid w:val="00A70133"/>
    <w:rsid w:val="00A72F82"/>
    <w:rsid w:val="00A770A6"/>
    <w:rsid w:val="00A813B1"/>
    <w:rsid w:val="00A976E6"/>
    <w:rsid w:val="00AB36C4"/>
    <w:rsid w:val="00AC32B2"/>
    <w:rsid w:val="00AC548F"/>
    <w:rsid w:val="00AD7EDB"/>
    <w:rsid w:val="00AE5F2F"/>
    <w:rsid w:val="00AF7CDE"/>
    <w:rsid w:val="00B17141"/>
    <w:rsid w:val="00B21971"/>
    <w:rsid w:val="00B26827"/>
    <w:rsid w:val="00B31575"/>
    <w:rsid w:val="00B5586F"/>
    <w:rsid w:val="00B668C2"/>
    <w:rsid w:val="00B6739A"/>
    <w:rsid w:val="00B80E18"/>
    <w:rsid w:val="00B8547D"/>
    <w:rsid w:val="00BB1AC6"/>
    <w:rsid w:val="00BF66BE"/>
    <w:rsid w:val="00C250D5"/>
    <w:rsid w:val="00C35666"/>
    <w:rsid w:val="00C403C1"/>
    <w:rsid w:val="00C5571F"/>
    <w:rsid w:val="00C73572"/>
    <w:rsid w:val="00C92898"/>
    <w:rsid w:val="00CA4340"/>
    <w:rsid w:val="00CB32A2"/>
    <w:rsid w:val="00CC438F"/>
    <w:rsid w:val="00CC4A25"/>
    <w:rsid w:val="00CE5238"/>
    <w:rsid w:val="00CE7514"/>
    <w:rsid w:val="00D248DE"/>
    <w:rsid w:val="00D62B59"/>
    <w:rsid w:val="00D81247"/>
    <w:rsid w:val="00D8542D"/>
    <w:rsid w:val="00DC6A71"/>
    <w:rsid w:val="00DC77D6"/>
    <w:rsid w:val="00DE507F"/>
    <w:rsid w:val="00DF7316"/>
    <w:rsid w:val="00E0357D"/>
    <w:rsid w:val="00E17C39"/>
    <w:rsid w:val="00E461D1"/>
    <w:rsid w:val="00E706A8"/>
    <w:rsid w:val="00EA2BCD"/>
    <w:rsid w:val="00EC7EC5"/>
    <w:rsid w:val="00ED1C3E"/>
    <w:rsid w:val="00ED3DEB"/>
    <w:rsid w:val="00EE62A3"/>
    <w:rsid w:val="00F121E8"/>
    <w:rsid w:val="00F240BB"/>
    <w:rsid w:val="00F4258D"/>
    <w:rsid w:val="00F44BD7"/>
    <w:rsid w:val="00F57FED"/>
    <w:rsid w:val="00F715A0"/>
    <w:rsid w:val="00FF15D0"/>
    <w:rsid w:val="00FF3A3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F7DC93"/>
  <w15:docId w15:val="{C1BACE9B-1E54-460D-9099-6E6DEC30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F3A3A"/>
    <w:pPr>
      <w:ind w:left="720"/>
      <w:contextualSpacing/>
    </w:pPr>
  </w:style>
  <w:style w:type="paragraph" w:customStyle="1" w:styleId="CharChar1Char">
    <w:name w:val="Char Char1 Char"/>
    <w:basedOn w:val="Navaden"/>
    <w:rsid w:val="009B5D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Pripombasklic">
    <w:name w:val="annotation reference"/>
    <w:basedOn w:val="Privzetapisavaodstavka"/>
    <w:uiPriority w:val="99"/>
    <w:semiHidden/>
    <w:unhideWhenUsed/>
    <w:rsid w:val="005337D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37D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37DD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37D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37DD"/>
    <w:rPr>
      <w:rFonts w:ascii="Arial" w:hAnsi="Arial"/>
      <w:b/>
      <w:bCs/>
      <w:lang w:val="en-US" w:eastAsia="en-US"/>
    </w:rPr>
  </w:style>
  <w:style w:type="table" w:customStyle="1" w:styleId="Slog1">
    <w:name w:val="Slog1"/>
    <w:basedOn w:val="Navadnatabela"/>
    <w:uiPriority w:val="99"/>
    <w:rsid w:val="005A0047"/>
    <w:tblPr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15FF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15FFE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A15F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G%2020\Drugo\list%20z%20glav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274484-06C6-4926-9C2B-6368398B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z glavo</Template>
  <TotalTime>7</TotalTime>
  <Pages>4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Igor Ravnikar</dc:creator>
  <cp:lastModifiedBy>Miša Bizjak</cp:lastModifiedBy>
  <cp:revision>9</cp:revision>
  <cp:lastPrinted>2011-01-06T07:50:00Z</cp:lastPrinted>
  <dcterms:created xsi:type="dcterms:W3CDTF">2025-02-14T10:15:00Z</dcterms:created>
  <dcterms:modified xsi:type="dcterms:W3CDTF">2026-07-17T05:44:00Z</dcterms:modified>
</cp:coreProperties>
</file>