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E2B76" w14:textId="77777777" w:rsidR="00FF3A3A" w:rsidRPr="00841AF7" w:rsidRDefault="00FF3A3A" w:rsidP="00FF3A3A">
      <w:pPr>
        <w:rPr>
          <w:rFonts w:cs="Arial"/>
          <w:sz w:val="22"/>
          <w:szCs w:val="22"/>
          <w:lang w:val="sl-SI"/>
        </w:rPr>
      </w:pPr>
    </w:p>
    <w:p w14:paraId="692AC62F" w14:textId="77777777" w:rsidR="00EF18EE" w:rsidRDefault="00EF18EE" w:rsidP="00FF3A3A">
      <w:pPr>
        <w:jc w:val="center"/>
        <w:rPr>
          <w:rFonts w:cs="Arial"/>
          <w:b/>
          <w:szCs w:val="20"/>
          <w:lang w:val="sl-SI"/>
        </w:rPr>
      </w:pPr>
    </w:p>
    <w:p w14:paraId="46BE944D" w14:textId="77777777" w:rsidR="00EF18EE" w:rsidRDefault="00EF18EE" w:rsidP="00FF3A3A">
      <w:pPr>
        <w:jc w:val="center"/>
        <w:rPr>
          <w:rFonts w:cs="Arial"/>
          <w:b/>
          <w:szCs w:val="20"/>
          <w:lang w:val="sl-SI"/>
        </w:rPr>
      </w:pPr>
    </w:p>
    <w:p w14:paraId="3C722A4E" w14:textId="77777777" w:rsidR="00EF18EE" w:rsidRDefault="00EF18EE" w:rsidP="00FF3A3A">
      <w:pPr>
        <w:jc w:val="center"/>
        <w:rPr>
          <w:rFonts w:cs="Arial"/>
          <w:b/>
          <w:szCs w:val="20"/>
          <w:lang w:val="sl-SI"/>
        </w:rPr>
      </w:pPr>
    </w:p>
    <w:p w14:paraId="4AC60CA8" w14:textId="184C269E" w:rsidR="00FF3A3A" w:rsidRPr="00841AF7" w:rsidRDefault="00FF3A3A" w:rsidP="00FF3A3A">
      <w:pPr>
        <w:jc w:val="center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VLOGA ZA SPREMEMBO UPRAVLJAVCA</w:t>
      </w:r>
    </w:p>
    <w:p w14:paraId="2AE06B1D" w14:textId="77777777" w:rsidR="00FF3A3A" w:rsidRPr="00841AF7" w:rsidRDefault="00FF3A3A" w:rsidP="00FF3A3A">
      <w:pPr>
        <w:jc w:val="center"/>
        <w:rPr>
          <w:rFonts w:cs="Arial"/>
          <w:szCs w:val="20"/>
          <w:lang w:val="sl-SI"/>
        </w:rPr>
      </w:pPr>
    </w:p>
    <w:p w14:paraId="7E7A0874" w14:textId="77777777" w:rsidR="00FF3A3A" w:rsidRPr="00841AF7" w:rsidRDefault="00FF3A3A" w:rsidP="00FF3A3A">
      <w:pPr>
        <w:spacing w:after="480"/>
        <w:jc w:val="center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(za HHOS naprave)</w:t>
      </w:r>
    </w:p>
    <w:p w14:paraId="2AA350F0" w14:textId="77777777" w:rsidR="007D75CF" w:rsidRPr="00841AF7" w:rsidRDefault="00FF3A3A" w:rsidP="00A15FFE">
      <w:pPr>
        <w:pStyle w:val="Odstavekseznama"/>
        <w:numPr>
          <w:ilvl w:val="0"/>
          <w:numId w:val="6"/>
        </w:numPr>
        <w:tabs>
          <w:tab w:val="left" w:pos="284"/>
        </w:tabs>
        <w:spacing w:line="312" w:lineRule="auto"/>
        <w:ind w:left="0" w:firstLine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PODATKI O UPRAVLJAVCU NAPRAVE PRED SPREMEMBO</w:t>
      </w:r>
    </w:p>
    <w:p w14:paraId="5664D855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Naziv iz poslovnega registra:</w:t>
      </w:r>
    </w:p>
    <w:p w14:paraId="347C6B0E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Ulica in hišna številka: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2423C14B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Poštna številka in ime pošte: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0ABB1F7C" w14:textId="3AFB189B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Matična številka</w:t>
      </w:r>
      <w:r w:rsidR="00A15FFE" w:rsidRPr="00841AF7">
        <w:rPr>
          <w:rStyle w:val="Sprotnaopomba-sklic"/>
          <w:rFonts w:cs="Arial"/>
          <w:b/>
          <w:szCs w:val="20"/>
          <w:lang w:val="sl-SI"/>
        </w:rPr>
        <w:footnoteReference w:id="1"/>
      </w:r>
      <w:r w:rsidRPr="00841AF7">
        <w:rPr>
          <w:rFonts w:cs="Arial"/>
          <w:b/>
          <w:szCs w:val="20"/>
          <w:lang w:val="sl-SI"/>
        </w:rPr>
        <w:t>:</w:t>
      </w:r>
      <w:r w:rsidRPr="00841AF7">
        <w:rPr>
          <w:rFonts w:cs="Arial"/>
          <w:b/>
          <w:szCs w:val="20"/>
          <w:lang w:val="sl-SI"/>
        </w:rPr>
        <w:tab/>
      </w:r>
    </w:p>
    <w:p w14:paraId="47B3853A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Zakoniti zastopnik: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4D0AF037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Kontaktna oseba: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37AE4845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Telefon:</w:t>
      </w:r>
    </w:p>
    <w:p w14:paraId="7E057619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Elektronski naslov:</w:t>
      </w:r>
      <w:r w:rsidRPr="00841AF7">
        <w:rPr>
          <w:rFonts w:cs="Arial"/>
          <w:b/>
          <w:szCs w:val="20"/>
          <w:lang w:val="sl-SI"/>
        </w:rPr>
        <w:tab/>
      </w:r>
    </w:p>
    <w:p w14:paraId="6F877B81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</w:p>
    <w:p w14:paraId="3B99FB99" w14:textId="1F9BF69A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2.</w:t>
      </w:r>
      <w:r w:rsidRPr="00841AF7">
        <w:rPr>
          <w:rFonts w:cs="Arial"/>
          <w:b/>
          <w:szCs w:val="20"/>
          <w:lang w:val="sl-SI"/>
        </w:rPr>
        <w:tab/>
        <w:t>PODATKI O POOBLAŠČENCU, KI ZASTOPA STRANKO</w:t>
      </w:r>
      <w:r w:rsidR="00A15FFE" w:rsidRPr="00841AF7">
        <w:rPr>
          <w:rStyle w:val="Sprotnaopomba-sklic"/>
          <w:rFonts w:cs="Arial"/>
          <w:b/>
          <w:szCs w:val="20"/>
          <w:lang w:val="sl-SI"/>
        </w:rPr>
        <w:footnoteReference w:id="2"/>
      </w:r>
      <w:r w:rsidRPr="00841AF7">
        <w:rPr>
          <w:rFonts w:cs="Arial"/>
          <w:b/>
          <w:szCs w:val="20"/>
          <w:lang w:val="sl-SI"/>
        </w:rPr>
        <w:t xml:space="preserve"> </w:t>
      </w:r>
    </w:p>
    <w:p w14:paraId="1D56009D" w14:textId="77777777" w:rsidR="00465221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Naziv iz poslovnega registra:</w:t>
      </w:r>
    </w:p>
    <w:p w14:paraId="613D04CD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Ulica in hišna številka: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7CEE0748" w14:textId="7777777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Poštna številka in ime pošte: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529A5B0D" w14:textId="568F6934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Matična številka</w:t>
      </w:r>
      <w:r w:rsidR="00A15FFE" w:rsidRPr="00841AF7">
        <w:rPr>
          <w:rFonts w:cs="Arial"/>
          <w:b/>
          <w:szCs w:val="20"/>
          <w:vertAlign w:val="superscript"/>
          <w:lang w:val="sl-SI"/>
        </w:rPr>
        <w:t>1</w:t>
      </w:r>
      <w:r w:rsidRPr="00841AF7">
        <w:rPr>
          <w:rFonts w:cs="Arial"/>
          <w:b/>
          <w:szCs w:val="20"/>
          <w:lang w:val="sl-SI"/>
        </w:rPr>
        <w:t>:</w:t>
      </w:r>
      <w:r w:rsidRPr="00841AF7">
        <w:rPr>
          <w:rFonts w:cs="Arial"/>
          <w:b/>
          <w:szCs w:val="20"/>
          <w:lang w:val="sl-SI"/>
        </w:rPr>
        <w:tab/>
      </w:r>
    </w:p>
    <w:p w14:paraId="06A3F258" w14:textId="519AE2E7" w:rsidR="00FF3A3A" w:rsidRPr="00841AF7" w:rsidRDefault="00FF3A3A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Zakoniti zastopnik</w:t>
      </w:r>
      <w:r w:rsidR="00074315" w:rsidRPr="00841AF7">
        <w:rPr>
          <w:rFonts w:cs="Arial"/>
          <w:b/>
          <w:szCs w:val="20"/>
          <w:lang w:val="sl-SI"/>
        </w:rPr>
        <w:t xml:space="preserve"> stranke ali pooblaščenec</w:t>
      </w:r>
      <w:r w:rsidRPr="00841AF7">
        <w:rPr>
          <w:rFonts w:cs="Arial"/>
          <w:b/>
          <w:szCs w:val="20"/>
          <w:lang w:val="sl-SI"/>
        </w:rPr>
        <w:t>:</w:t>
      </w:r>
      <w:r w:rsidRPr="00841AF7">
        <w:rPr>
          <w:rFonts w:cs="Arial"/>
          <w:b/>
          <w:szCs w:val="20"/>
          <w:lang w:val="sl-SI"/>
        </w:rPr>
        <w:tab/>
      </w:r>
    </w:p>
    <w:p w14:paraId="42BAE98C" w14:textId="77777777" w:rsidR="00074315" w:rsidRPr="00841AF7" w:rsidRDefault="00074315" w:rsidP="00074315">
      <w:pPr>
        <w:pStyle w:val="Odstavekseznama"/>
        <w:tabs>
          <w:tab w:val="left" w:pos="284"/>
        </w:tabs>
        <w:spacing w:line="336" w:lineRule="auto"/>
        <w:ind w:left="0"/>
        <w:rPr>
          <w:b/>
          <w:lang w:val="sl-SI"/>
        </w:rPr>
      </w:pPr>
      <w:r w:rsidRPr="00841AF7">
        <w:rPr>
          <w:b/>
          <w:lang w:val="sl-SI"/>
        </w:rPr>
        <w:t>Kontaktna oseba:</w:t>
      </w:r>
      <w:r w:rsidRPr="00841AF7">
        <w:rPr>
          <w:b/>
          <w:lang w:val="sl-SI"/>
        </w:rPr>
        <w:tab/>
        <w:t xml:space="preserve"> </w:t>
      </w:r>
    </w:p>
    <w:p w14:paraId="179E83F7" w14:textId="77777777" w:rsidR="00074315" w:rsidRPr="00841AF7" w:rsidRDefault="00074315" w:rsidP="00074315">
      <w:pPr>
        <w:pStyle w:val="Odstavekseznama"/>
        <w:tabs>
          <w:tab w:val="left" w:pos="284"/>
        </w:tabs>
        <w:spacing w:line="336" w:lineRule="auto"/>
        <w:ind w:left="0"/>
        <w:rPr>
          <w:b/>
          <w:lang w:val="sl-SI"/>
        </w:rPr>
      </w:pPr>
      <w:r w:rsidRPr="00841AF7">
        <w:rPr>
          <w:b/>
          <w:lang w:val="sl-SI"/>
        </w:rPr>
        <w:t>Telefon:</w:t>
      </w:r>
    </w:p>
    <w:p w14:paraId="373967FB" w14:textId="77777777" w:rsidR="00074315" w:rsidRPr="00841AF7" w:rsidRDefault="00074315" w:rsidP="00074315">
      <w:pPr>
        <w:pStyle w:val="Odstavekseznama"/>
        <w:tabs>
          <w:tab w:val="left" w:pos="284"/>
        </w:tabs>
        <w:spacing w:line="336" w:lineRule="auto"/>
        <w:ind w:left="0"/>
        <w:rPr>
          <w:b/>
          <w:lang w:val="sl-SI"/>
        </w:rPr>
      </w:pPr>
      <w:r w:rsidRPr="00841AF7">
        <w:rPr>
          <w:b/>
          <w:lang w:val="sl-SI"/>
        </w:rPr>
        <w:t>Elektronski naslov:</w:t>
      </w:r>
      <w:r w:rsidRPr="00841AF7">
        <w:rPr>
          <w:b/>
          <w:lang w:val="sl-SI"/>
        </w:rPr>
        <w:tab/>
      </w:r>
    </w:p>
    <w:p w14:paraId="3056EC70" w14:textId="77777777" w:rsidR="00074315" w:rsidRPr="00841AF7" w:rsidRDefault="00074315" w:rsidP="00074315">
      <w:pPr>
        <w:spacing w:line="336" w:lineRule="auto"/>
        <w:rPr>
          <w:bCs/>
          <w:sz w:val="22"/>
          <w:szCs w:val="22"/>
          <w:lang w:val="sl-SI"/>
        </w:rPr>
      </w:pPr>
      <w:r w:rsidRPr="00841AF7">
        <w:rPr>
          <w:b/>
          <w:szCs w:val="20"/>
          <w:lang w:val="sl-SI"/>
        </w:rPr>
        <w:t>Želim elektronsko vročanje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3"/>
      </w:r>
      <w:r w:rsidRPr="00841AF7">
        <w:rPr>
          <w:bCs/>
          <w:sz w:val="22"/>
          <w:szCs w:val="22"/>
          <w:lang w:val="sl-SI"/>
        </w:rPr>
        <w:t xml:space="preserve">:          </w:t>
      </w:r>
      <w:r w:rsidRPr="00841AF7">
        <w:rPr>
          <w:bCs/>
          <w:szCs w:val="20"/>
          <w:lang w:val="sl-SI"/>
        </w:rPr>
        <w:t>DA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4"/>
      </w:r>
      <w:r w:rsidRPr="00841AF7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1995911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1AF7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  <w:r w:rsidRPr="00841AF7">
        <w:rPr>
          <w:bCs/>
          <w:sz w:val="22"/>
          <w:szCs w:val="22"/>
          <w:lang w:val="sl-SI"/>
        </w:rPr>
        <w:t xml:space="preserve">     </w:t>
      </w:r>
      <w:r w:rsidRPr="00841AF7">
        <w:rPr>
          <w:bCs/>
          <w:szCs w:val="20"/>
          <w:lang w:val="sl-SI"/>
        </w:rPr>
        <w:t>NE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5"/>
      </w:r>
      <w:r w:rsidRPr="00841AF7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-166014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1AF7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</w:p>
    <w:p w14:paraId="11B95FE1" w14:textId="77777777" w:rsidR="00074315" w:rsidRPr="00841AF7" w:rsidRDefault="00074315" w:rsidP="00074315">
      <w:pPr>
        <w:spacing w:line="336" w:lineRule="auto"/>
        <w:rPr>
          <w:b/>
          <w:szCs w:val="20"/>
          <w:lang w:val="sl-SI"/>
        </w:rPr>
      </w:pPr>
      <w:r w:rsidRPr="00841AF7">
        <w:rPr>
          <w:b/>
          <w:szCs w:val="20"/>
          <w:lang w:val="sl-SI"/>
        </w:rPr>
        <w:t>Naslov varnega elektronskega predala:</w:t>
      </w:r>
    </w:p>
    <w:p w14:paraId="0F9FF064" w14:textId="77777777" w:rsidR="00074315" w:rsidRPr="00841AF7" w:rsidRDefault="00074315" w:rsidP="00074315">
      <w:pPr>
        <w:spacing w:line="336" w:lineRule="auto"/>
        <w:rPr>
          <w:b/>
          <w:szCs w:val="20"/>
          <w:lang w:val="sl-SI"/>
        </w:rPr>
      </w:pPr>
      <w:r w:rsidRPr="00841AF7">
        <w:rPr>
          <w:b/>
          <w:szCs w:val="20"/>
          <w:lang w:val="sl-SI"/>
        </w:rPr>
        <w:t>Naslov navadnega elektronskega predala:</w:t>
      </w:r>
    </w:p>
    <w:p w14:paraId="05D5E1E8" w14:textId="77777777" w:rsidR="00074315" w:rsidRPr="00841AF7" w:rsidRDefault="00074315" w:rsidP="00074315">
      <w:pPr>
        <w:spacing w:line="336" w:lineRule="auto"/>
        <w:rPr>
          <w:bCs/>
          <w:sz w:val="22"/>
          <w:szCs w:val="22"/>
          <w:lang w:val="sl-SI"/>
        </w:rPr>
      </w:pPr>
      <w:r w:rsidRPr="00841AF7">
        <w:rPr>
          <w:b/>
          <w:szCs w:val="20"/>
          <w:lang w:val="sl-SI"/>
        </w:rPr>
        <w:t>Mobitel številka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6"/>
      </w:r>
      <w:r w:rsidRPr="00841AF7">
        <w:rPr>
          <w:bCs/>
          <w:sz w:val="22"/>
          <w:szCs w:val="22"/>
          <w:lang w:val="sl-SI"/>
        </w:rPr>
        <w:t xml:space="preserve">: </w:t>
      </w:r>
    </w:p>
    <w:p w14:paraId="124DBCB8" w14:textId="77777777" w:rsidR="00074315" w:rsidRPr="00841AF7" w:rsidRDefault="00074315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</w:p>
    <w:p w14:paraId="12713F70" w14:textId="77777777" w:rsidR="00465221" w:rsidRPr="00841AF7" w:rsidRDefault="00465221" w:rsidP="00A15FFE">
      <w:pPr>
        <w:tabs>
          <w:tab w:val="left" w:pos="284"/>
        </w:tabs>
        <w:spacing w:line="312" w:lineRule="auto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lastRenderedPageBreak/>
        <w:t>3.</w:t>
      </w:r>
      <w:r w:rsidRPr="00841AF7">
        <w:rPr>
          <w:rFonts w:cs="Arial"/>
          <w:b/>
          <w:szCs w:val="20"/>
          <w:lang w:val="sl-SI"/>
        </w:rPr>
        <w:tab/>
        <w:t>PODATKI O IZDANEM POTRDILU O VPISU V EVIDENCO</w:t>
      </w:r>
    </w:p>
    <w:p w14:paraId="1D9B6CE1" w14:textId="77777777" w:rsidR="00465221" w:rsidRPr="00841AF7" w:rsidRDefault="00465221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Številka izdanega potrdila: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6EACA843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Datum izdaje potrdila:</w:t>
      </w:r>
      <w:r w:rsidRPr="00841AF7">
        <w:rPr>
          <w:rFonts w:cs="Arial"/>
          <w:b/>
          <w:szCs w:val="20"/>
          <w:lang w:val="sl-SI"/>
        </w:rPr>
        <w:tab/>
      </w:r>
    </w:p>
    <w:p w14:paraId="2A6F7F6C" w14:textId="77777777" w:rsidR="00EF18EE" w:rsidRDefault="00EF18EE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</w:p>
    <w:p w14:paraId="0FBA3C88" w14:textId="02CDC0F1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4.</w:t>
      </w:r>
      <w:r w:rsidRPr="00841AF7">
        <w:rPr>
          <w:rFonts w:cs="Arial"/>
          <w:b/>
          <w:szCs w:val="20"/>
          <w:lang w:val="sl-SI"/>
        </w:rPr>
        <w:tab/>
        <w:t>PODATKI O UPRAVLJAVCU NAPRAVE PO SPREMEMBI</w:t>
      </w:r>
    </w:p>
    <w:p w14:paraId="76B0DA96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Naziv iz poslovnega registra:</w:t>
      </w:r>
    </w:p>
    <w:p w14:paraId="203F39A8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Ulica in hišna številka: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34939ECD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Poštna številka in ime pošte: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1E3FDDDD" w14:textId="591D38DC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Matična številka</w:t>
      </w:r>
      <w:r w:rsidR="00074315" w:rsidRPr="00841AF7">
        <w:rPr>
          <w:rStyle w:val="Sprotnaopomba-sklic"/>
          <w:rFonts w:cs="Arial"/>
          <w:b/>
          <w:szCs w:val="20"/>
          <w:lang w:val="sl-SI"/>
        </w:rPr>
        <w:footnoteReference w:id="7"/>
      </w:r>
      <w:r w:rsidRPr="00841AF7">
        <w:rPr>
          <w:rFonts w:cs="Arial"/>
          <w:b/>
          <w:szCs w:val="20"/>
          <w:lang w:val="sl-SI"/>
        </w:rPr>
        <w:t>:</w:t>
      </w:r>
      <w:r w:rsidRPr="00841AF7">
        <w:rPr>
          <w:rFonts w:cs="Arial"/>
          <w:b/>
          <w:szCs w:val="20"/>
          <w:lang w:val="sl-SI"/>
        </w:rPr>
        <w:tab/>
      </w:r>
    </w:p>
    <w:p w14:paraId="132F3464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Zakoniti zastopnik: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14F99049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Kontaktna oseba:</w:t>
      </w:r>
      <w:r w:rsidRPr="00841AF7">
        <w:rPr>
          <w:rFonts w:cs="Arial"/>
          <w:b/>
          <w:szCs w:val="20"/>
          <w:lang w:val="sl-SI"/>
        </w:rPr>
        <w:tab/>
        <w:t xml:space="preserve"> </w:t>
      </w:r>
    </w:p>
    <w:p w14:paraId="4520FD96" w14:textId="77777777" w:rsidR="00465221" w:rsidRPr="00841AF7" w:rsidRDefault="00465221" w:rsidP="00A15FFE">
      <w:pPr>
        <w:pStyle w:val="Odstavekseznama"/>
        <w:tabs>
          <w:tab w:val="left" w:pos="284"/>
        </w:tabs>
        <w:spacing w:after="240"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Telefon:</w:t>
      </w:r>
    </w:p>
    <w:p w14:paraId="1A4D5519" w14:textId="77777777" w:rsidR="00465221" w:rsidRPr="00841AF7" w:rsidRDefault="00465221" w:rsidP="00A15FFE">
      <w:pPr>
        <w:pStyle w:val="Odstavekseznama"/>
        <w:tabs>
          <w:tab w:val="left" w:pos="284"/>
        </w:tabs>
        <w:spacing w:line="312" w:lineRule="auto"/>
        <w:ind w:left="0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Elektronski naslov:</w:t>
      </w:r>
      <w:r w:rsidRPr="00841AF7">
        <w:rPr>
          <w:rFonts w:cs="Arial"/>
          <w:b/>
          <w:szCs w:val="20"/>
          <w:lang w:val="sl-SI"/>
        </w:rPr>
        <w:tab/>
      </w:r>
    </w:p>
    <w:p w14:paraId="71AD6AD2" w14:textId="77777777" w:rsidR="005A6CD2" w:rsidRPr="00841AF7" w:rsidRDefault="005A6CD2" w:rsidP="005A6CD2">
      <w:pPr>
        <w:spacing w:line="336" w:lineRule="auto"/>
        <w:rPr>
          <w:bCs/>
          <w:sz w:val="22"/>
          <w:szCs w:val="22"/>
          <w:lang w:val="sl-SI"/>
        </w:rPr>
      </w:pPr>
      <w:r w:rsidRPr="00841AF7">
        <w:rPr>
          <w:b/>
          <w:szCs w:val="20"/>
          <w:lang w:val="sl-SI"/>
        </w:rPr>
        <w:t>Želim elektronsko vročanje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8"/>
      </w:r>
      <w:r w:rsidRPr="00841AF7">
        <w:rPr>
          <w:bCs/>
          <w:sz w:val="22"/>
          <w:szCs w:val="22"/>
          <w:lang w:val="sl-SI"/>
        </w:rPr>
        <w:t xml:space="preserve">:          </w:t>
      </w:r>
      <w:r w:rsidRPr="00841AF7">
        <w:rPr>
          <w:bCs/>
          <w:szCs w:val="20"/>
          <w:lang w:val="sl-SI"/>
        </w:rPr>
        <w:t>DA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9"/>
      </w:r>
      <w:r w:rsidRPr="00841AF7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-134739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1AF7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  <w:r w:rsidRPr="00841AF7">
        <w:rPr>
          <w:bCs/>
          <w:sz w:val="22"/>
          <w:szCs w:val="22"/>
          <w:lang w:val="sl-SI"/>
        </w:rPr>
        <w:t xml:space="preserve">     </w:t>
      </w:r>
      <w:r w:rsidRPr="00841AF7">
        <w:rPr>
          <w:bCs/>
          <w:szCs w:val="20"/>
          <w:lang w:val="sl-SI"/>
        </w:rPr>
        <w:t>NE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10"/>
      </w:r>
      <w:r w:rsidRPr="00841AF7">
        <w:rPr>
          <w:bCs/>
          <w:sz w:val="22"/>
          <w:szCs w:val="22"/>
          <w:lang w:val="sl-SI"/>
        </w:rPr>
        <w:t xml:space="preserve"> </w:t>
      </w:r>
      <w:sdt>
        <w:sdtPr>
          <w:rPr>
            <w:bCs/>
            <w:sz w:val="22"/>
            <w:szCs w:val="22"/>
            <w:lang w:val="sl-SI"/>
          </w:rPr>
          <w:id w:val="-570194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41AF7">
            <w:rPr>
              <w:rFonts w:ascii="MS Gothic" w:eastAsia="MS Gothic" w:hAnsi="MS Gothic" w:hint="eastAsia"/>
              <w:bCs/>
              <w:sz w:val="22"/>
              <w:szCs w:val="22"/>
              <w:lang w:val="sl-SI"/>
            </w:rPr>
            <w:t>☐</w:t>
          </w:r>
        </w:sdtContent>
      </w:sdt>
    </w:p>
    <w:p w14:paraId="24E7E4EA" w14:textId="77777777" w:rsidR="005A6CD2" w:rsidRPr="00841AF7" w:rsidRDefault="005A6CD2" w:rsidP="005A6CD2">
      <w:pPr>
        <w:spacing w:line="336" w:lineRule="auto"/>
        <w:rPr>
          <w:b/>
          <w:szCs w:val="20"/>
          <w:lang w:val="sl-SI"/>
        </w:rPr>
      </w:pPr>
      <w:r w:rsidRPr="00841AF7">
        <w:rPr>
          <w:b/>
          <w:szCs w:val="20"/>
          <w:lang w:val="sl-SI"/>
        </w:rPr>
        <w:t>Naslov varnega elektronskega predala:</w:t>
      </w:r>
    </w:p>
    <w:p w14:paraId="6F45AAC3" w14:textId="77777777" w:rsidR="005A6CD2" w:rsidRPr="00841AF7" w:rsidRDefault="005A6CD2" w:rsidP="005A6CD2">
      <w:pPr>
        <w:spacing w:line="336" w:lineRule="auto"/>
        <w:rPr>
          <w:b/>
          <w:szCs w:val="20"/>
          <w:lang w:val="sl-SI"/>
        </w:rPr>
      </w:pPr>
      <w:r w:rsidRPr="00841AF7">
        <w:rPr>
          <w:b/>
          <w:szCs w:val="20"/>
          <w:lang w:val="sl-SI"/>
        </w:rPr>
        <w:t>Naslov navadnega elektronskega predala:</w:t>
      </w:r>
    </w:p>
    <w:p w14:paraId="5EB4FF29" w14:textId="77777777" w:rsidR="005A6CD2" w:rsidRPr="00841AF7" w:rsidRDefault="005A6CD2" w:rsidP="005A6CD2">
      <w:pPr>
        <w:spacing w:line="336" w:lineRule="auto"/>
        <w:rPr>
          <w:bCs/>
          <w:sz w:val="22"/>
          <w:szCs w:val="22"/>
          <w:lang w:val="sl-SI"/>
        </w:rPr>
      </w:pPr>
      <w:r w:rsidRPr="00841AF7">
        <w:rPr>
          <w:b/>
          <w:szCs w:val="20"/>
          <w:lang w:val="sl-SI"/>
        </w:rPr>
        <w:t>Mobitel številka</w:t>
      </w:r>
      <w:r w:rsidRPr="00841AF7">
        <w:rPr>
          <w:rStyle w:val="Sprotnaopomba-sklic"/>
          <w:bCs/>
          <w:sz w:val="22"/>
          <w:szCs w:val="22"/>
          <w:lang w:val="sl-SI"/>
        </w:rPr>
        <w:footnoteReference w:id="11"/>
      </w:r>
      <w:r w:rsidRPr="00841AF7">
        <w:rPr>
          <w:bCs/>
          <w:sz w:val="22"/>
          <w:szCs w:val="22"/>
          <w:lang w:val="sl-SI"/>
        </w:rPr>
        <w:t xml:space="preserve">: </w:t>
      </w:r>
    </w:p>
    <w:p w14:paraId="0A32CA1E" w14:textId="195C1BD6" w:rsidR="00465221" w:rsidRPr="00841AF7" w:rsidRDefault="00465221" w:rsidP="00A15FFE">
      <w:pPr>
        <w:spacing w:line="312" w:lineRule="auto"/>
        <w:ind w:left="3"/>
        <w:rPr>
          <w:rFonts w:cs="Arial"/>
          <w:szCs w:val="20"/>
          <w:lang w:val="sl-SI"/>
        </w:rPr>
      </w:pPr>
    </w:p>
    <w:p w14:paraId="5980901A" w14:textId="77777777" w:rsidR="003A7338" w:rsidRPr="00841AF7" w:rsidRDefault="00465221" w:rsidP="00A15FFE">
      <w:pPr>
        <w:spacing w:line="312" w:lineRule="auto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>5. RAZLOGI ZA SPREMEMBO UPRAVLJAVCA (ustrezno označi)</w:t>
      </w:r>
    </w:p>
    <w:p w14:paraId="34251FEB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a) sprememba naziva</w:t>
      </w:r>
    </w:p>
    <w:p w14:paraId="0F46587C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b) sprememba organizacijske oblike</w:t>
      </w:r>
    </w:p>
    <w:p w14:paraId="18BD45EC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c) pripojitev prejšnjega upravljavca novemu upravljavcu</w:t>
      </w:r>
    </w:p>
    <w:p w14:paraId="30301D0B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d) sprememba v posesti naprave (sprememba v lastništvu ali v upravljanju)</w:t>
      </w:r>
    </w:p>
    <w:p w14:paraId="40D6EC36" w14:textId="77777777" w:rsidR="00465221" w:rsidRPr="00841AF7" w:rsidRDefault="00465221" w:rsidP="00A15FFE">
      <w:pPr>
        <w:spacing w:line="312" w:lineRule="auto"/>
        <w:rPr>
          <w:rFonts w:cs="Arial"/>
          <w:szCs w:val="20"/>
          <w:lang w:val="sl-SI"/>
        </w:rPr>
      </w:pPr>
    </w:p>
    <w:p w14:paraId="2D5FF772" w14:textId="77777777" w:rsidR="008723CD" w:rsidRPr="00841AF7" w:rsidRDefault="008723CD" w:rsidP="00A15FFE">
      <w:pPr>
        <w:spacing w:line="312" w:lineRule="auto"/>
        <w:rPr>
          <w:rFonts w:cs="Arial"/>
          <w:szCs w:val="20"/>
          <w:lang w:val="sl-SI"/>
        </w:rPr>
      </w:pPr>
    </w:p>
    <w:p w14:paraId="54495921" w14:textId="77777777" w:rsidR="008723CD" w:rsidRPr="00841AF7" w:rsidRDefault="008723CD" w:rsidP="008723CD">
      <w:pPr>
        <w:rPr>
          <w:rFonts w:cs="Arial"/>
          <w:b/>
          <w:lang w:val="sl-SI"/>
        </w:rPr>
      </w:pPr>
    </w:p>
    <w:p w14:paraId="1CED39A2" w14:textId="77777777" w:rsidR="008723CD" w:rsidRPr="00841AF7" w:rsidRDefault="008723CD" w:rsidP="008723CD">
      <w:pPr>
        <w:spacing w:before="960"/>
        <w:rPr>
          <w:lang w:val="it-IT"/>
        </w:rPr>
      </w:pPr>
      <w:r w:rsidRPr="00841AF7">
        <w:rPr>
          <w:sz w:val="22"/>
          <w:szCs w:val="22"/>
          <w:lang w:val="sl-SI"/>
        </w:rPr>
        <w:t>_____________________</w:t>
      </w:r>
      <w:r w:rsidRPr="00841AF7">
        <w:rPr>
          <w:sz w:val="22"/>
          <w:szCs w:val="22"/>
          <w:lang w:val="sl-SI"/>
        </w:rPr>
        <w:tab/>
      </w:r>
      <w:r w:rsidRPr="00841AF7">
        <w:rPr>
          <w:sz w:val="22"/>
          <w:szCs w:val="22"/>
          <w:lang w:val="sl-SI"/>
        </w:rPr>
        <w:tab/>
      </w:r>
      <w:r w:rsidRPr="00841AF7">
        <w:rPr>
          <w:sz w:val="22"/>
          <w:szCs w:val="22"/>
          <w:lang w:val="sl-SI"/>
        </w:rPr>
        <w:tab/>
        <w:t>_______________________________</w:t>
      </w:r>
    </w:p>
    <w:p w14:paraId="53C8ABE1" w14:textId="77777777" w:rsidR="008723CD" w:rsidRPr="00841AF7" w:rsidRDefault="008723CD" w:rsidP="008723CD">
      <w:pPr>
        <w:tabs>
          <w:tab w:val="left" w:pos="1440"/>
        </w:tabs>
        <w:ind w:left="4860" w:hanging="4860"/>
        <w:rPr>
          <w:lang w:val="it-IT"/>
        </w:rPr>
      </w:pPr>
      <w:r w:rsidRPr="00841AF7">
        <w:rPr>
          <w:sz w:val="18"/>
          <w:szCs w:val="18"/>
          <w:lang w:val="sl-SI"/>
        </w:rPr>
        <w:t>(Kraj in datum)</w:t>
      </w:r>
      <w:r w:rsidRPr="00841AF7">
        <w:rPr>
          <w:sz w:val="18"/>
          <w:szCs w:val="18"/>
          <w:lang w:val="sl-SI"/>
        </w:rPr>
        <w:tab/>
      </w:r>
      <w:r w:rsidRPr="00841AF7">
        <w:rPr>
          <w:sz w:val="18"/>
          <w:szCs w:val="18"/>
          <w:lang w:val="sl-SI"/>
        </w:rPr>
        <w:tab/>
        <w:t>(Žig in podpis zakonitega zastopnika upravljavca ali njegovega pooblaščenca)</w:t>
      </w:r>
      <w:r w:rsidRPr="00841AF7">
        <w:rPr>
          <w:sz w:val="18"/>
          <w:szCs w:val="18"/>
          <w:lang w:val="sl-SI"/>
        </w:rPr>
        <w:br/>
      </w:r>
    </w:p>
    <w:p w14:paraId="5476C123" w14:textId="77777777" w:rsidR="008723CD" w:rsidRPr="00841AF7" w:rsidRDefault="008723CD" w:rsidP="008723CD">
      <w:pPr>
        <w:rPr>
          <w:rFonts w:cs="Arial"/>
          <w:b/>
          <w:lang w:val="sl-SI"/>
        </w:rPr>
      </w:pPr>
    </w:p>
    <w:p w14:paraId="6ADC32DB" w14:textId="77777777" w:rsidR="008723CD" w:rsidRPr="00841AF7" w:rsidRDefault="008723CD" w:rsidP="008723CD">
      <w:pPr>
        <w:rPr>
          <w:rFonts w:cs="Arial"/>
          <w:b/>
          <w:lang w:val="sl-SI"/>
        </w:rPr>
      </w:pPr>
    </w:p>
    <w:p w14:paraId="7A1F8762" w14:textId="77777777" w:rsidR="008723CD" w:rsidRPr="00841AF7" w:rsidRDefault="008723CD" w:rsidP="00A15FFE">
      <w:pPr>
        <w:spacing w:line="312" w:lineRule="auto"/>
        <w:rPr>
          <w:rFonts w:cs="Arial"/>
          <w:szCs w:val="20"/>
          <w:lang w:val="sl-SI"/>
        </w:rPr>
      </w:pPr>
    </w:p>
    <w:p w14:paraId="38C878AA" w14:textId="0A635A78" w:rsidR="00465221" w:rsidRPr="00841AF7" w:rsidRDefault="00465221" w:rsidP="00E17C39">
      <w:pPr>
        <w:spacing w:line="312" w:lineRule="auto"/>
        <w:jc w:val="center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lastRenderedPageBreak/>
        <w:t>PRILOGE</w:t>
      </w:r>
      <w:r w:rsidR="00E17C39" w:rsidRPr="00841AF7">
        <w:rPr>
          <w:rFonts w:cs="Arial"/>
          <w:b/>
          <w:szCs w:val="20"/>
          <w:lang w:val="sl-SI"/>
        </w:rPr>
        <w:t xml:space="preserve"> K VLOGI</w:t>
      </w:r>
    </w:p>
    <w:p w14:paraId="7DC9EA52" w14:textId="77777777" w:rsidR="00465221" w:rsidRPr="00841AF7" w:rsidRDefault="00465221" w:rsidP="00A15FFE">
      <w:pPr>
        <w:spacing w:line="312" w:lineRule="auto"/>
        <w:ind w:left="363"/>
        <w:rPr>
          <w:rFonts w:cs="Arial"/>
          <w:b/>
          <w:szCs w:val="20"/>
          <w:lang w:val="sl-SI"/>
        </w:rPr>
      </w:pPr>
      <w:r w:rsidRPr="00841AF7">
        <w:rPr>
          <w:rFonts w:cs="Arial"/>
          <w:b/>
          <w:szCs w:val="20"/>
          <w:lang w:val="sl-SI"/>
        </w:rPr>
        <w:t xml:space="preserve"> </w:t>
      </w:r>
    </w:p>
    <w:p w14:paraId="612F219A" w14:textId="4BAC6DF6" w:rsidR="00815AF8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  <w:r w:rsidRPr="00841AF7">
        <w:rPr>
          <w:rFonts w:cs="Arial"/>
          <w:b/>
          <w:bCs/>
          <w:szCs w:val="20"/>
          <w:lang w:val="sl-SI"/>
        </w:rPr>
        <w:t>Priloga 1:</w:t>
      </w:r>
      <w:r w:rsidRPr="00841AF7">
        <w:rPr>
          <w:rFonts w:cs="Arial"/>
          <w:szCs w:val="20"/>
          <w:lang w:val="sl-SI"/>
        </w:rPr>
        <w:t xml:space="preserve"> Potrdilo o plačilu upravne takse</w:t>
      </w:r>
    </w:p>
    <w:p w14:paraId="0CF8AB73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bCs/>
          <w:szCs w:val="20"/>
          <w:vertAlign w:val="superscript"/>
          <w:lang w:val="sl-SI"/>
        </w:rPr>
      </w:pPr>
    </w:p>
    <w:p w14:paraId="3EBFFE60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 xml:space="preserve">Za vlogo je treba v skladu s tar. št. 1 in 3 taksne tarife Zakona o upravnih taksah (Uradni list RS, št. 106/10 – uradno prečiščeno besedilo, 14/15 – ZUUJFO, 84/15 – ZZelP-J, 32/16, 30/18 – ZKZaš in 189/20 – ZFRO) plačati upravno takso v višini </w:t>
      </w:r>
      <w:r w:rsidRPr="00841AF7">
        <w:rPr>
          <w:rFonts w:cs="Arial"/>
          <w:b/>
          <w:bCs/>
          <w:szCs w:val="20"/>
          <w:lang w:val="sl-SI"/>
        </w:rPr>
        <w:t>22,60 €.</w:t>
      </w:r>
      <w:r w:rsidRPr="00841AF7">
        <w:rPr>
          <w:rFonts w:cs="Arial"/>
          <w:szCs w:val="20"/>
          <w:lang w:val="sl-SI"/>
        </w:rPr>
        <w:t xml:space="preserve"> </w:t>
      </w:r>
    </w:p>
    <w:p w14:paraId="033C8389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</w:p>
    <w:p w14:paraId="32FF0701" w14:textId="668E7C1E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 xml:space="preserve">Upravno takso se plača v gotovini ali z drugim veljavnim plačilnim instrumentom in o plačilu predloži ustrezno potrdilo. </w:t>
      </w:r>
    </w:p>
    <w:p w14:paraId="7CBC759F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</w:p>
    <w:p w14:paraId="64F940CE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 xml:space="preserve">Upravno takso se plača na podračun javnofinančnih prihodkov: </w:t>
      </w:r>
    </w:p>
    <w:p w14:paraId="49381C57" w14:textId="56770914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Ministrstvo za okolje</w:t>
      </w:r>
      <w:r w:rsidR="001B6AEF">
        <w:rPr>
          <w:rFonts w:cs="Arial"/>
          <w:szCs w:val="20"/>
          <w:lang w:val="sl-SI"/>
        </w:rPr>
        <w:t xml:space="preserve"> in prostor</w:t>
      </w:r>
    </w:p>
    <w:p w14:paraId="08A418F7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>Namen plačila: Upravne takse – državne</w:t>
      </w:r>
    </w:p>
    <w:p w14:paraId="1A5E69AA" w14:textId="77777777" w:rsidR="00815AF8" w:rsidRPr="00841AF7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841AF7">
        <w:rPr>
          <w:rFonts w:cs="Arial"/>
          <w:bCs/>
          <w:szCs w:val="20"/>
          <w:lang w:val="sl-SI"/>
        </w:rPr>
        <w:t>Številka računa:</w:t>
      </w:r>
      <w:r w:rsidRPr="00841AF7">
        <w:rPr>
          <w:rFonts w:cs="Arial"/>
          <w:b/>
          <w:bCs/>
          <w:szCs w:val="20"/>
          <w:lang w:val="sl-SI"/>
        </w:rPr>
        <w:t xml:space="preserve"> 0110 0100 0315 637</w:t>
      </w:r>
      <w:r w:rsidRPr="00841AF7">
        <w:rPr>
          <w:rFonts w:cs="Arial"/>
          <w:bCs/>
          <w:szCs w:val="20"/>
          <w:lang w:val="sl-SI"/>
        </w:rPr>
        <w:t xml:space="preserve"> </w:t>
      </w:r>
    </w:p>
    <w:p w14:paraId="33085F7F" w14:textId="7ADC09F4" w:rsidR="00815AF8" w:rsidRDefault="00815AF8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b/>
          <w:szCs w:val="20"/>
          <w:lang w:val="sl-SI"/>
        </w:rPr>
      </w:pPr>
      <w:r w:rsidRPr="00841AF7">
        <w:rPr>
          <w:rFonts w:cs="Arial"/>
          <w:bCs/>
          <w:szCs w:val="20"/>
          <w:lang w:val="sl-SI"/>
        </w:rPr>
        <w:t xml:space="preserve">Referenca: </w:t>
      </w:r>
      <w:r w:rsidRPr="00841AF7">
        <w:rPr>
          <w:rFonts w:cs="Arial"/>
          <w:b/>
          <w:szCs w:val="20"/>
          <w:lang w:val="sl-SI"/>
        </w:rPr>
        <w:t>11 25704-7111002- 3543602</w:t>
      </w:r>
      <w:r w:rsidR="00A07C5D">
        <w:rPr>
          <w:rFonts w:cs="Arial"/>
          <w:b/>
          <w:szCs w:val="20"/>
          <w:lang w:val="sl-SI"/>
        </w:rPr>
        <w:t>6</w:t>
      </w:r>
    </w:p>
    <w:p w14:paraId="0C74213C" w14:textId="77777777" w:rsidR="00010F40" w:rsidRDefault="00010F40" w:rsidP="00815AF8">
      <w:pPr>
        <w:autoSpaceDE w:val="0"/>
        <w:autoSpaceDN w:val="0"/>
        <w:adjustRightInd w:val="0"/>
        <w:spacing w:line="312" w:lineRule="auto"/>
        <w:jc w:val="both"/>
        <w:rPr>
          <w:rFonts w:cs="Arial"/>
          <w:b/>
          <w:szCs w:val="20"/>
          <w:lang w:val="sl-SI"/>
        </w:rPr>
      </w:pPr>
    </w:p>
    <w:p w14:paraId="5D9B61D8" w14:textId="77777777" w:rsidR="00010F40" w:rsidRPr="00010F40" w:rsidRDefault="00010F40" w:rsidP="00010F40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010F40">
        <w:rPr>
          <w:rFonts w:cs="Arial"/>
          <w:szCs w:val="20"/>
          <w:lang w:val="sl-SI"/>
        </w:rPr>
        <w:t>Takse ne plačujejo:</w:t>
      </w:r>
    </w:p>
    <w:p w14:paraId="2D058FC2" w14:textId="77777777" w:rsidR="00010F40" w:rsidRPr="00010F40" w:rsidRDefault="00010F40" w:rsidP="00010F40">
      <w:pPr>
        <w:numPr>
          <w:ilvl w:val="0"/>
          <w:numId w:val="8"/>
        </w:num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010F40">
        <w:rPr>
          <w:rFonts w:cs="Arial"/>
          <w:szCs w:val="20"/>
          <w:lang w:val="x-none"/>
        </w:rPr>
        <w:t>država in državni organi,</w:t>
      </w:r>
    </w:p>
    <w:p w14:paraId="4968DBB8" w14:textId="77777777" w:rsidR="00010F40" w:rsidRPr="00010F40" w:rsidRDefault="00010F40" w:rsidP="00010F40">
      <w:pPr>
        <w:numPr>
          <w:ilvl w:val="0"/>
          <w:numId w:val="8"/>
        </w:num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010F40">
        <w:rPr>
          <w:rFonts w:cs="Arial"/>
          <w:szCs w:val="20"/>
          <w:lang w:val="x-none"/>
        </w:rPr>
        <w:t>občine in njihovi organi,</w:t>
      </w:r>
    </w:p>
    <w:p w14:paraId="56C1FE4E" w14:textId="77777777" w:rsidR="00010F40" w:rsidRPr="00010F40" w:rsidRDefault="00010F40" w:rsidP="00010F40">
      <w:pPr>
        <w:numPr>
          <w:ilvl w:val="0"/>
          <w:numId w:val="8"/>
        </w:num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010F40">
        <w:rPr>
          <w:rFonts w:cs="Arial"/>
          <w:szCs w:val="20"/>
          <w:lang w:val="x-none"/>
        </w:rPr>
        <w:t xml:space="preserve">javni skladi, javne agencije ter druge osebe javnega prava </w:t>
      </w:r>
      <w:r w:rsidRPr="00010F40">
        <w:rPr>
          <w:rFonts w:cs="Arial"/>
          <w:szCs w:val="20"/>
          <w:lang w:val="sl-SI"/>
        </w:rPr>
        <w:t>itd.</w:t>
      </w:r>
    </w:p>
    <w:p w14:paraId="6B45D5B8" w14:textId="77777777" w:rsidR="00010F40" w:rsidRPr="00010F40" w:rsidRDefault="00010F40" w:rsidP="00010F40">
      <w:pPr>
        <w:autoSpaceDE w:val="0"/>
        <w:autoSpaceDN w:val="0"/>
        <w:adjustRightInd w:val="0"/>
        <w:spacing w:line="312" w:lineRule="auto"/>
        <w:jc w:val="both"/>
        <w:rPr>
          <w:rFonts w:cs="Arial"/>
          <w:szCs w:val="20"/>
          <w:lang w:val="sl-SI"/>
        </w:rPr>
      </w:pPr>
      <w:r w:rsidRPr="00010F40">
        <w:rPr>
          <w:rFonts w:cs="Arial"/>
          <w:szCs w:val="20"/>
          <w:lang w:val="sl-SI"/>
        </w:rPr>
        <w:t>Druge osebe javnega prava so npr. javna podjetja za opravljanje komunalnih dejavnosti v občinah, javni zavodi (npr. osnovne in srednje šole, bolnišnice, NLZOH), itd.</w:t>
      </w:r>
    </w:p>
    <w:p w14:paraId="37954C91" w14:textId="77777777" w:rsidR="00010F40" w:rsidRDefault="00010F40" w:rsidP="00815AF8">
      <w:pPr>
        <w:spacing w:line="312" w:lineRule="auto"/>
        <w:ind w:right="-57"/>
        <w:jc w:val="both"/>
        <w:rPr>
          <w:rFonts w:cs="Arial"/>
          <w:b/>
          <w:bCs/>
          <w:szCs w:val="20"/>
          <w:lang w:val="sl-SI"/>
        </w:rPr>
      </w:pPr>
    </w:p>
    <w:p w14:paraId="462F4074" w14:textId="04F7F597" w:rsidR="00465221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  <w:r w:rsidRPr="00841AF7">
        <w:rPr>
          <w:rFonts w:cs="Arial"/>
          <w:b/>
          <w:bCs/>
          <w:szCs w:val="20"/>
          <w:lang w:val="sl-SI"/>
        </w:rPr>
        <w:t>Priloga 2:</w:t>
      </w:r>
      <w:r w:rsidRPr="00841AF7">
        <w:rPr>
          <w:rFonts w:cs="Arial"/>
          <w:szCs w:val="20"/>
          <w:lang w:val="sl-SI"/>
        </w:rPr>
        <w:t xml:space="preserve"> </w:t>
      </w:r>
      <w:r w:rsidR="00465221" w:rsidRPr="00841AF7">
        <w:rPr>
          <w:rFonts w:cs="Arial"/>
          <w:szCs w:val="20"/>
          <w:lang w:val="sl-SI"/>
        </w:rPr>
        <w:t>Pooblastilo (le v primeru, če zahtevo vlaga pooblaščenec)</w:t>
      </w:r>
    </w:p>
    <w:p w14:paraId="27BA817F" w14:textId="77777777" w:rsidR="002A4E75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  <w:r w:rsidRPr="00841AF7">
        <w:rPr>
          <w:rFonts w:cs="Arial"/>
          <w:b/>
          <w:bCs/>
          <w:szCs w:val="20"/>
          <w:lang w:val="sl-SI"/>
        </w:rPr>
        <w:t>Priloga 3:</w:t>
      </w:r>
      <w:r w:rsidRPr="00841AF7">
        <w:rPr>
          <w:rFonts w:cs="Arial"/>
          <w:szCs w:val="20"/>
          <w:lang w:val="sl-SI"/>
        </w:rPr>
        <w:t xml:space="preserve"> </w:t>
      </w:r>
      <w:r w:rsidR="00465221" w:rsidRPr="00841AF7">
        <w:rPr>
          <w:rFonts w:cs="Arial"/>
          <w:szCs w:val="20"/>
          <w:lang w:val="sl-SI"/>
        </w:rPr>
        <w:t>Ustrezno dokazilo o spremembi upravljavca (kot je npr. pogodba o prenosu lastništva,</w:t>
      </w:r>
    </w:p>
    <w:p w14:paraId="1DC874F0" w14:textId="5FF45775" w:rsidR="00465221" w:rsidRPr="00841AF7" w:rsidRDefault="002A4E75" w:rsidP="002A4E75">
      <w:pPr>
        <w:spacing w:line="312" w:lineRule="auto"/>
        <w:ind w:right="-57" w:firstLine="720"/>
        <w:jc w:val="both"/>
        <w:rPr>
          <w:rFonts w:cs="Arial"/>
          <w:szCs w:val="20"/>
          <w:lang w:val="sl-SI"/>
        </w:rPr>
      </w:pPr>
      <w:r w:rsidRPr="00841AF7">
        <w:rPr>
          <w:rFonts w:cs="Arial"/>
          <w:szCs w:val="20"/>
          <w:lang w:val="sl-SI"/>
        </w:rPr>
        <w:t xml:space="preserve">    </w:t>
      </w:r>
      <w:r w:rsidR="00465221" w:rsidRPr="00841AF7">
        <w:rPr>
          <w:rFonts w:cs="Arial"/>
          <w:szCs w:val="20"/>
          <w:lang w:val="sl-SI"/>
        </w:rPr>
        <w:t xml:space="preserve"> pogodba o upravljanju, najemna pogodba, koncesijska pogodba,…)</w:t>
      </w:r>
    </w:p>
    <w:p w14:paraId="579F0898" w14:textId="41CF6D35" w:rsidR="00815AF8" w:rsidRPr="00841AF7" w:rsidRDefault="00815AF8" w:rsidP="00815AF8">
      <w:pPr>
        <w:spacing w:line="312" w:lineRule="auto"/>
        <w:ind w:right="-57"/>
        <w:jc w:val="both"/>
        <w:rPr>
          <w:rFonts w:cs="Arial"/>
          <w:szCs w:val="20"/>
          <w:lang w:val="sl-SI"/>
        </w:rPr>
      </w:pPr>
      <w:r w:rsidRPr="00841AF7">
        <w:rPr>
          <w:rFonts w:cs="Arial"/>
          <w:b/>
          <w:bCs/>
          <w:szCs w:val="20"/>
          <w:lang w:val="sl-SI"/>
        </w:rPr>
        <w:t>Priloga 4:</w:t>
      </w:r>
      <w:r w:rsidRPr="00841AF7">
        <w:rPr>
          <w:rFonts w:cs="Arial"/>
          <w:szCs w:val="20"/>
          <w:lang w:val="sl-SI"/>
        </w:rPr>
        <w:t xml:space="preserve"> Izjava da ne želite elektronskega vročanja</w:t>
      </w:r>
    </w:p>
    <w:p w14:paraId="2530523A" w14:textId="77777777" w:rsidR="00284BE1" w:rsidRPr="00841AF7" w:rsidRDefault="00284BE1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0B811D66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18ECE18A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41F1683C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48794013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7285149F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016ADB6B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1D15F1DF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2D479764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25851D3A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01DEF52B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255E6B2C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3490E6EC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7A52AD60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2E26681E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30B278A3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p w14:paraId="3FC1D0D3" w14:textId="77777777" w:rsidR="0021470E" w:rsidRPr="00841AF7" w:rsidRDefault="0021470E" w:rsidP="0021470E">
      <w:pPr>
        <w:autoSpaceDE w:val="0"/>
        <w:spacing w:before="120"/>
        <w:rPr>
          <w:b/>
          <w:sz w:val="22"/>
          <w:szCs w:val="22"/>
          <w:lang w:val="sl-SI"/>
        </w:rPr>
      </w:pPr>
      <w:r w:rsidRPr="00841AF7">
        <w:rPr>
          <w:b/>
          <w:sz w:val="22"/>
          <w:szCs w:val="22"/>
          <w:lang w:val="sl-SI"/>
        </w:rPr>
        <w:lastRenderedPageBreak/>
        <w:t>Priloga 4</w:t>
      </w:r>
    </w:p>
    <w:p w14:paraId="0974F6A9" w14:textId="77777777" w:rsidR="0021470E" w:rsidRPr="00841AF7" w:rsidRDefault="0021470E" w:rsidP="0021470E">
      <w:pPr>
        <w:autoSpaceDE w:val="0"/>
        <w:spacing w:before="120"/>
        <w:rPr>
          <w:b/>
          <w:sz w:val="22"/>
          <w:szCs w:val="22"/>
          <w:lang w:val="sl-SI"/>
        </w:rPr>
      </w:pPr>
    </w:p>
    <w:p w14:paraId="67277A39" w14:textId="77777777" w:rsidR="0021470E" w:rsidRPr="00841AF7" w:rsidRDefault="0021470E" w:rsidP="0021470E">
      <w:pPr>
        <w:autoSpaceDE w:val="0"/>
        <w:spacing w:before="120"/>
        <w:rPr>
          <w:b/>
          <w:sz w:val="22"/>
          <w:szCs w:val="22"/>
          <w:lang w:val="sl-SI"/>
        </w:rPr>
      </w:pPr>
    </w:p>
    <w:p w14:paraId="7088CBD3" w14:textId="77777777" w:rsidR="0021470E" w:rsidRPr="00841AF7" w:rsidRDefault="0021470E" w:rsidP="0021470E">
      <w:pPr>
        <w:jc w:val="center"/>
        <w:rPr>
          <w:b/>
          <w:bCs/>
          <w:i/>
          <w:iCs/>
          <w:szCs w:val="20"/>
          <w:lang w:val="sl-SI"/>
        </w:rPr>
      </w:pPr>
      <w:r w:rsidRPr="00841AF7">
        <w:rPr>
          <w:b/>
          <w:bCs/>
          <w:i/>
          <w:iCs/>
          <w:szCs w:val="20"/>
          <w:lang w:val="sl-SI"/>
        </w:rPr>
        <w:t>I Z J A V A</w:t>
      </w:r>
    </w:p>
    <w:p w14:paraId="4B0045CD" w14:textId="77777777" w:rsidR="0021470E" w:rsidRPr="00841AF7" w:rsidRDefault="0021470E" w:rsidP="0021470E">
      <w:pPr>
        <w:jc w:val="center"/>
        <w:rPr>
          <w:b/>
          <w:bCs/>
          <w:i/>
          <w:iCs/>
          <w:sz w:val="28"/>
          <w:szCs w:val="28"/>
          <w:lang w:val="sl-SI"/>
        </w:rPr>
      </w:pPr>
    </w:p>
    <w:p w14:paraId="6482B5E4" w14:textId="77777777" w:rsidR="0021470E" w:rsidRPr="00841AF7" w:rsidRDefault="0021470E" w:rsidP="0021470E">
      <w:pPr>
        <w:jc w:val="both"/>
        <w:rPr>
          <w:b/>
          <w:bCs/>
          <w:i/>
          <w:iCs/>
          <w:lang w:val="sl-SI"/>
        </w:rPr>
      </w:pPr>
    </w:p>
    <w:p w14:paraId="0588E5AA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 xml:space="preserve">Stranka _____________________________, ki jo zastopa ____________________________, na podlagi četrtega odstavka 86. člena Zakona o splošnem upravnem postopku (Uradni list RS, št. 24/06 – uradno prečiščeno besedilo, 105/06 – ZUS-1, 126/07, 65/08, 8/10, 82/13, 175/20 – ZIUOPDVE in 3/22 – ZDeb) podaja izjavo, da v zadevi, za katero vlaga predmetno vlogo, želi fizično vročitev vseh dokumentov. </w:t>
      </w:r>
    </w:p>
    <w:p w14:paraId="6FDF6B91" w14:textId="77777777" w:rsidR="0021470E" w:rsidRPr="00841AF7" w:rsidRDefault="0021470E" w:rsidP="0021470E">
      <w:pPr>
        <w:jc w:val="both"/>
        <w:rPr>
          <w:lang w:val="sl-SI"/>
        </w:rPr>
      </w:pPr>
    </w:p>
    <w:p w14:paraId="692E9E72" w14:textId="77777777" w:rsidR="0021470E" w:rsidRPr="00841AF7" w:rsidRDefault="0021470E" w:rsidP="0021470E">
      <w:pPr>
        <w:jc w:val="both"/>
        <w:rPr>
          <w:lang w:val="sl-SI"/>
        </w:rPr>
      </w:pPr>
    </w:p>
    <w:p w14:paraId="3C817686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 xml:space="preserve">                                                                  ___________________________________________</w:t>
      </w:r>
    </w:p>
    <w:p w14:paraId="4DACB6DD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 xml:space="preserve">                                               žig</w:t>
      </w:r>
      <w:r w:rsidRPr="00841AF7">
        <w:rPr>
          <w:lang w:val="sl-SI"/>
        </w:rPr>
        <w:tab/>
      </w:r>
      <w:r w:rsidRPr="00841AF7">
        <w:rPr>
          <w:lang w:val="sl-SI"/>
        </w:rPr>
        <w:tab/>
        <w:t>(Ime in priimek zakonitega zastopnika, njegov podpis)</w:t>
      </w:r>
    </w:p>
    <w:p w14:paraId="75F0215C" w14:textId="77777777" w:rsidR="0021470E" w:rsidRPr="00841AF7" w:rsidRDefault="0021470E" w:rsidP="0021470E">
      <w:pPr>
        <w:jc w:val="both"/>
        <w:rPr>
          <w:lang w:val="sl-SI"/>
        </w:rPr>
      </w:pPr>
    </w:p>
    <w:p w14:paraId="183CC7E7" w14:textId="77777777" w:rsidR="0021470E" w:rsidRPr="00841AF7" w:rsidRDefault="0021470E" w:rsidP="0021470E">
      <w:pPr>
        <w:jc w:val="both"/>
        <w:rPr>
          <w:lang w:val="sl-SI"/>
        </w:rPr>
      </w:pPr>
    </w:p>
    <w:p w14:paraId="6ECD9799" w14:textId="77777777" w:rsidR="0021470E" w:rsidRPr="00841AF7" w:rsidRDefault="0021470E" w:rsidP="0021470E">
      <w:pPr>
        <w:jc w:val="both"/>
        <w:rPr>
          <w:lang w:val="sl-SI"/>
        </w:rPr>
      </w:pPr>
    </w:p>
    <w:p w14:paraId="603DA8A3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>_____________________, _______________________</w:t>
      </w:r>
    </w:p>
    <w:p w14:paraId="387B7053" w14:textId="77777777" w:rsidR="0021470E" w:rsidRPr="00841AF7" w:rsidRDefault="0021470E" w:rsidP="0021470E">
      <w:pPr>
        <w:jc w:val="both"/>
        <w:rPr>
          <w:lang w:val="sl-SI"/>
        </w:rPr>
      </w:pPr>
      <w:r w:rsidRPr="00841AF7">
        <w:rPr>
          <w:lang w:val="sl-SI"/>
        </w:rPr>
        <w:t>(Kraj)</w:t>
      </w:r>
      <w:r w:rsidRPr="00841AF7">
        <w:rPr>
          <w:lang w:val="sl-SI"/>
        </w:rPr>
        <w:tab/>
      </w:r>
      <w:r w:rsidRPr="00841AF7">
        <w:rPr>
          <w:lang w:val="sl-SI"/>
        </w:rPr>
        <w:tab/>
      </w:r>
      <w:r w:rsidRPr="00841AF7">
        <w:rPr>
          <w:lang w:val="sl-SI"/>
        </w:rPr>
        <w:tab/>
        <w:t xml:space="preserve">      (Datum)</w:t>
      </w:r>
    </w:p>
    <w:p w14:paraId="7290E456" w14:textId="77777777" w:rsidR="0021470E" w:rsidRPr="00841AF7" w:rsidRDefault="0021470E" w:rsidP="0021470E">
      <w:pPr>
        <w:autoSpaceDE w:val="0"/>
        <w:spacing w:before="120"/>
        <w:rPr>
          <w:b/>
          <w:lang w:val="sl-SI"/>
        </w:rPr>
      </w:pPr>
    </w:p>
    <w:p w14:paraId="3B949C52" w14:textId="77777777" w:rsidR="0021470E" w:rsidRPr="00841AF7" w:rsidRDefault="0021470E" w:rsidP="0021470E">
      <w:pPr>
        <w:ind w:left="3"/>
        <w:rPr>
          <w:rFonts w:cs="Arial"/>
          <w:sz w:val="16"/>
          <w:szCs w:val="16"/>
          <w:lang w:val="sl-SI"/>
        </w:rPr>
      </w:pPr>
    </w:p>
    <w:p w14:paraId="16A88446" w14:textId="77777777" w:rsidR="0021470E" w:rsidRPr="00841AF7" w:rsidRDefault="0021470E" w:rsidP="00A15FFE">
      <w:pPr>
        <w:spacing w:line="312" w:lineRule="auto"/>
        <w:ind w:left="1065" w:right="-57"/>
        <w:jc w:val="both"/>
        <w:rPr>
          <w:rFonts w:cs="Arial"/>
          <w:szCs w:val="20"/>
          <w:lang w:val="sl-SI"/>
        </w:rPr>
      </w:pPr>
    </w:p>
    <w:sectPr w:rsidR="0021470E" w:rsidRPr="00841AF7" w:rsidSect="0098209D">
      <w:headerReference w:type="default" r:id="rId8"/>
      <w:headerReference w:type="first" r:id="rId9"/>
      <w:pgSz w:w="11900" w:h="16840" w:code="9"/>
      <w:pgMar w:top="1701" w:right="1701" w:bottom="170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D1FEE" w14:textId="77777777" w:rsidR="007D53EA" w:rsidRDefault="007D53EA">
      <w:r>
        <w:separator/>
      </w:r>
    </w:p>
  </w:endnote>
  <w:endnote w:type="continuationSeparator" w:id="0">
    <w:p w14:paraId="468BB427" w14:textId="77777777" w:rsidR="007D53EA" w:rsidRDefault="007D5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0E65E" w14:textId="77777777" w:rsidR="007D53EA" w:rsidRDefault="007D53EA">
      <w:r>
        <w:separator/>
      </w:r>
    </w:p>
  </w:footnote>
  <w:footnote w:type="continuationSeparator" w:id="0">
    <w:p w14:paraId="710D1540" w14:textId="77777777" w:rsidR="007D53EA" w:rsidRDefault="007D53EA">
      <w:r>
        <w:continuationSeparator/>
      </w:r>
    </w:p>
  </w:footnote>
  <w:footnote w:id="1">
    <w:p w14:paraId="02E0B34E" w14:textId="61488380" w:rsidR="00A15FFE" w:rsidRPr="00841AF7" w:rsidRDefault="00A15FFE">
      <w:pPr>
        <w:pStyle w:val="Sprotnaopomba-besedilo"/>
        <w:rPr>
          <w:lang w:val="sl-SI"/>
        </w:rPr>
      </w:pPr>
      <w:r w:rsidRPr="00841AF7">
        <w:rPr>
          <w:rStyle w:val="Sprotnaopomba-sklic"/>
        </w:rPr>
        <w:footnoteRef/>
      </w:r>
      <w:r w:rsidRPr="00841AF7">
        <w:t xml:space="preserve"> </w:t>
      </w:r>
      <w:r w:rsidRPr="00841AF7">
        <w:rPr>
          <w:rFonts w:cs="Arial"/>
          <w:sz w:val="16"/>
          <w:szCs w:val="16"/>
          <w:lang w:val="sl-SI"/>
        </w:rPr>
        <w:t>Podatek izpolnijo le pravne osebe in samostojni podjetniki.</w:t>
      </w:r>
    </w:p>
  </w:footnote>
  <w:footnote w:id="2">
    <w:p w14:paraId="60DBD9C8" w14:textId="14A38F92" w:rsidR="00A15FFE" w:rsidRPr="00841AF7" w:rsidRDefault="00A15FFE">
      <w:pPr>
        <w:pStyle w:val="Sprotnaopomba-besedilo"/>
        <w:rPr>
          <w:lang w:val="sl-SI"/>
        </w:rPr>
      </w:pPr>
      <w:r w:rsidRPr="00841AF7">
        <w:rPr>
          <w:rStyle w:val="Sprotnaopomba-sklic"/>
        </w:rPr>
        <w:footnoteRef/>
      </w:r>
      <w:r w:rsidRPr="00841AF7">
        <w:t xml:space="preserve"> </w:t>
      </w:r>
      <w:r w:rsidRPr="00841AF7">
        <w:rPr>
          <w:sz w:val="16"/>
          <w:szCs w:val="16"/>
          <w:lang w:val="sl-SI"/>
        </w:rPr>
        <w:t>Rubrika se izpolni le v primeru, če upravljavec zahteve ne vlaga sam.</w:t>
      </w:r>
    </w:p>
  </w:footnote>
  <w:footnote w:id="3">
    <w:p w14:paraId="79482FE2" w14:textId="77777777" w:rsidR="00074315" w:rsidRPr="00841AF7" w:rsidRDefault="00074315" w:rsidP="00074315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Na podlagi drugega odstavka 86. člena ZUP se lahko  dokumenti vročajo v elektronski obliki. V kolikor elektronski naslov, naveden zgoraj, ni enak naslovu za elektronsko vročanje, je treba navesti elektronski naslov za elektronsko vročanje. V primeru, da elektronskega naslova za elektronsko vročanje ne navedete, vam bodo dokumenti vročeni elektronsko na elektronski naslov, ki ste ga navedli zgoraj. V kolikor imate varen elektronski predal, se navede elektronski naslov varnega e-predala.</w:t>
      </w:r>
    </w:p>
  </w:footnote>
  <w:footnote w:id="4">
    <w:p w14:paraId="6161F08E" w14:textId="77777777" w:rsidR="00074315" w:rsidRPr="00841AF7" w:rsidRDefault="00074315" w:rsidP="00074315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V kolikor želite elektronsko vročanje, izpolnite ustrezno rubriko.</w:t>
      </w:r>
    </w:p>
  </w:footnote>
  <w:footnote w:id="5">
    <w:p w14:paraId="05565061" w14:textId="77777777" w:rsidR="00074315" w:rsidRPr="00841AF7" w:rsidRDefault="00074315" w:rsidP="00074315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V kolikor ne želite elektronskega vročanja, predložite izrecno izjavo, da želite vročanje po fizični poti. Vzorec Izjave je v Prilogi 4 tega obrazca.</w:t>
      </w:r>
    </w:p>
  </w:footnote>
  <w:footnote w:id="6">
    <w:p w14:paraId="5B565614" w14:textId="77777777" w:rsidR="00074315" w:rsidRPr="00AD7EDB" w:rsidRDefault="00074315" w:rsidP="00074315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Mobitel številka se bo uporabila izključno samo za namen elektronskega vročanja.</w:t>
      </w:r>
    </w:p>
  </w:footnote>
  <w:footnote w:id="7">
    <w:p w14:paraId="5E36F8B0" w14:textId="02242C90" w:rsidR="00074315" w:rsidRPr="00841AF7" w:rsidRDefault="00074315">
      <w:pPr>
        <w:pStyle w:val="Sprotnaopomba-besedilo"/>
        <w:rPr>
          <w:lang w:val="sl-SI"/>
        </w:rPr>
      </w:pPr>
      <w:r w:rsidRPr="00841AF7">
        <w:rPr>
          <w:rStyle w:val="Sprotnaopomba-sklic"/>
        </w:rPr>
        <w:footnoteRef/>
      </w:r>
      <w:r w:rsidRPr="00AD7EDB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podatek izpolnijo le pravne osebe in samostojni podjetniki.</w:t>
      </w:r>
    </w:p>
  </w:footnote>
  <w:footnote w:id="8">
    <w:p w14:paraId="60ADBFB4" w14:textId="77777777" w:rsidR="005A6CD2" w:rsidRPr="00841AF7" w:rsidRDefault="005A6CD2" w:rsidP="005A6CD2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Na podlagi drugega odstavka 86. člena ZUP se lahko  dokumenti vročajo v elektronski obliki. V kolikor elektronski naslov, naveden zgoraj, ni enak naslovu za elektronsko vročanje, je treba navesti elektronski naslov za elektronsko vročanje. V primeru, da elektronskega naslova za elektronsko vročanje ne navedete, vam bodo dokumenti vročeni elektronsko na elektronski naslov, ki ste ga navedli zgoraj. V kolikor imate varen elektronski predal, se navede elektronski naslov varnega e-predala.</w:t>
      </w:r>
    </w:p>
  </w:footnote>
  <w:footnote w:id="9">
    <w:p w14:paraId="04A0473E" w14:textId="77777777" w:rsidR="005A6CD2" w:rsidRPr="00841AF7" w:rsidRDefault="005A6CD2" w:rsidP="005A6CD2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V kolikor želite elektronsko vročanje, izpolnite ustrezno rubriko.</w:t>
      </w:r>
    </w:p>
  </w:footnote>
  <w:footnote w:id="10">
    <w:p w14:paraId="13D9C9C0" w14:textId="77777777" w:rsidR="005A6CD2" w:rsidRPr="00841AF7" w:rsidRDefault="005A6CD2" w:rsidP="005A6CD2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V kolikor ne želite elektronskega vročanja, predložite izrecno izjavo, da želite vročanje po fizični poti. Vzorec Izjave je v Prilogi 4 tega obrazca.</w:t>
      </w:r>
    </w:p>
  </w:footnote>
  <w:footnote w:id="11">
    <w:p w14:paraId="251D9561" w14:textId="77777777" w:rsidR="005A6CD2" w:rsidRPr="00AD7EDB" w:rsidRDefault="005A6CD2" w:rsidP="005A6CD2">
      <w:pPr>
        <w:pStyle w:val="Sprotnaopomba-besedilo"/>
        <w:jc w:val="both"/>
        <w:rPr>
          <w:lang w:val="sl-SI"/>
        </w:rPr>
      </w:pPr>
      <w:r w:rsidRPr="00841AF7">
        <w:rPr>
          <w:rStyle w:val="Sprotnaopomba-sklic"/>
          <w:lang w:val="sl-SI"/>
        </w:rPr>
        <w:footnoteRef/>
      </w:r>
      <w:r w:rsidRPr="00841AF7">
        <w:rPr>
          <w:lang w:val="sl-SI"/>
        </w:rPr>
        <w:t xml:space="preserve"> </w:t>
      </w:r>
      <w:r w:rsidRPr="00841AF7">
        <w:rPr>
          <w:sz w:val="16"/>
          <w:szCs w:val="16"/>
          <w:lang w:val="sl-SI"/>
        </w:rPr>
        <w:t>Mobitel številka se bo uporabila izključno samo za namen elektronskega vročanja.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B398" w14:textId="77777777" w:rsidR="00E461D1" w:rsidRPr="00110CBD" w:rsidRDefault="00E461D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A5B3" w14:textId="77777777" w:rsidR="00EC470D" w:rsidRPr="008F3500" w:rsidRDefault="00EC470D" w:rsidP="00EC470D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12CA53" wp14:editId="5BE8A5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Logotip Ministrstva za okolje in pros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Logotip Ministrstva za okolje in pros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Dunajska cesta 48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746987D6" w14:textId="77777777" w:rsidR="00EC470D" w:rsidRPr="008F3500" w:rsidRDefault="00EC470D" w:rsidP="00EC470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770E07B3" w14:textId="1D2174D8" w:rsidR="00EC470D" w:rsidRDefault="00EC470D" w:rsidP="00EC470D">
    <w:pPr>
      <w:pStyle w:val="Glava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 xml:space="preserve">                                                              </w:t>
    </w:r>
    <w:r>
      <w:rPr>
        <w:rFonts w:cs="Arial"/>
        <w:sz w:val="16"/>
        <w:lang w:val="sl-SI"/>
      </w:rPr>
      <w:t>www.mop.gov.si</w:t>
    </w:r>
  </w:p>
  <w:p w14:paraId="704A4A12" w14:textId="09363015" w:rsidR="00EC470D" w:rsidRDefault="00EC470D" w:rsidP="00EC470D">
    <w:pPr>
      <w:pStyle w:val="Glava"/>
    </w:pPr>
    <w:r w:rsidRPr="008F3500">
      <w:rPr>
        <w:rFonts w:cs="Arial"/>
        <w:sz w:val="16"/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6527A6"/>
    <w:multiLevelType w:val="hybridMultilevel"/>
    <w:tmpl w:val="ADB6A076"/>
    <w:lvl w:ilvl="0" w:tplc="3E7C70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803A5D"/>
    <w:multiLevelType w:val="hybridMultilevel"/>
    <w:tmpl w:val="42727B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A357EE"/>
    <w:multiLevelType w:val="hybridMultilevel"/>
    <w:tmpl w:val="1592D79C"/>
    <w:lvl w:ilvl="0" w:tplc="3C88C1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392297">
    <w:abstractNumId w:val="5"/>
  </w:num>
  <w:num w:numId="2" w16cid:durableId="970554687">
    <w:abstractNumId w:val="2"/>
  </w:num>
  <w:num w:numId="3" w16cid:durableId="262343836">
    <w:abstractNumId w:val="3"/>
  </w:num>
  <w:num w:numId="4" w16cid:durableId="716584198">
    <w:abstractNumId w:val="0"/>
  </w:num>
  <w:num w:numId="5" w16cid:durableId="659574583">
    <w:abstractNumId w:val="1"/>
  </w:num>
  <w:num w:numId="6" w16cid:durableId="189144831">
    <w:abstractNumId w:val="6"/>
  </w:num>
  <w:num w:numId="7" w16cid:durableId="472916750">
    <w:abstractNumId w:val="4"/>
  </w:num>
  <w:num w:numId="8" w16cid:durableId="567376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A3A"/>
    <w:rsid w:val="00010F40"/>
    <w:rsid w:val="00011A20"/>
    <w:rsid w:val="00023A88"/>
    <w:rsid w:val="00074315"/>
    <w:rsid w:val="000A0B02"/>
    <w:rsid w:val="000A35BB"/>
    <w:rsid w:val="000A7238"/>
    <w:rsid w:val="001357B2"/>
    <w:rsid w:val="00173242"/>
    <w:rsid w:val="0017478F"/>
    <w:rsid w:val="00175CDA"/>
    <w:rsid w:val="001B0214"/>
    <w:rsid w:val="001B35A1"/>
    <w:rsid w:val="001B6AEF"/>
    <w:rsid w:val="001B783C"/>
    <w:rsid w:val="00202A77"/>
    <w:rsid w:val="0021470E"/>
    <w:rsid w:val="00214A3E"/>
    <w:rsid w:val="0023164E"/>
    <w:rsid w:val="00266D01"/>
    <w:rsid w:val="00271AED"/>
    <w:rsid w:val="00271CE5"/>
    <w:rsid w:val="00274785"/>
    <w:rsid w:val="00282020"/>
    <w:rsid w:val="00284BE1"/>
    <w:rsid w:val="0028543C"/>
    <w:rsid w:val="002A2B69"/>
    <w:rsid w:val="002A4E75"/>
    <w:rsid w:val="002D1810"/>
    <w:rsid w:val="00300085"/>
    <w:rsid w:val="0030763A"/>
    <w:rsid w:val="00325BBC"/>
    <w:rsid w:val="00331F00"/>
    <w:rsid w:val="003636BF"/>
    <w:rsid w:val="00371442"/>
    <w:rsid w:val="003845B4"/>
    <w:rsid w:val="00387B1A"/>
    <w:rsid w:val="003A7338"/>
    <w:rsid w:val="003C5EE5"/>
    <w:rsid w:val="003E1C74"/>
    <w:rsid w:val="003E753C"/>
    <w:rsid w:val="003F5217"/>
    <w:rsid w:val="00465221"/>
    <w:rsid w:val="004657EE"/>
    <w:rsid w:val="004A43C3"/>
    <w:rsid w:val="004C26C2"/>
    <w:rsid w:val="0051503F"/>
    <w:rsid w:val="00526246"/>
    <w:rsid w:val="005337DD"/>
    <w:rsid w:val="00534175"/>
    <w:rsid w:val="00553AF5"/>
    <w:rsid w:val="00567106"/>
    <w:rsid w:val="005A0047"/>
    <w:rsid w:val="005A6CD2"/>
    <w:rsid w:val="005E1D3C"/>
    <w:rsid w:val="00625AE6"/>
    <w:rsid w:val="00632253"/>
    <w:rsid w:val="00642714"/>
    <w:rsid w:val="006455CE"/>
    <w:rsid w:val="00655841"/>
    <w:rsid w:val="0068318A"/>
    <w:rsid w:val="00687B93"/>
    <w:rsid w:val="006D6607"/>
    <w:rsid w:val="006D6748"/>
    <w:rsid w:val="006E3D92"/>
    <w:rsid w:val="007038B7"/>
    <w:rsid w:val="00733017"/>
    <w:rsid w:val="00783310"/>
    <w:rsid w:val="007A4A6D"/>
    <w:rsid w:val="007D1BCF"/>
    <w:rsid w:val="007D53EA"/>
    <w:rsid w:val="007D75CF"/>
    <w:rsid w:val="007E0440"/>
    <w:rsid w:val="007E6DC5"/>
    <w:rsid w:val="007F0988"/>
    <w:rsid w:val="00815AF8"/>
    <w:rsid w:val="00841AF7"/>
    <w:rsid w:val="00842C89"/>
    <w:rsid w:val="00854FD6"/>
    <w:rsid w:val="008723CD"/>
    <w:rsid w:val="0088043C"/>
    <w:rsid w:val="00884889"/>
    <w:rsid w:val="008906C9"/>
    <w:rsid w:val="008A287F"/>
    <w:rsid w:val="008C3CFF"/>
    <w:rsid w:val="008C5738"/>
    <w:rsid w:val="008D04F0"/>
    <w:rsid w:val="008F3500"/>
    <w:rsid w:val="00924E3C"/>
    <w:rsid w:val="00927EF9"/>
    <w:rsid w:val="00942F64"/>
    <w:rsid w:val="0095631D"/>
    <w:rsid w:val="009612BB"/>
    <w:rsid w:val="0098209D"/>
    <w:rsid w:val="009A4BB8"/>
    <w:rsid w:val="009B5D7F"/>
    <w:rsid w:val="009C740A"/>
    <w:rsid w:val="00A07C5D"/>
    <w:rsid w:val="00A125C5"/>
    <w:rsid w:val="00A15FFE"/>
    <w:rsid w:val="00A2451C"/>
    <w:rsid w:val="00A65EE7"/>
    <w:rsid w:val="00A70133"/>
    <w:rsid w:val="00A72F82"/>
    <w:rsid w:val="00A770A6"/>
    <w:rsid w:val="00A813B1"/>
    <w:rsid w:val="00A976E6"/>
    <w:rsid w:val="00AB36C4"/>
    <w:rsid w:val="00AC32B2"/>
    <w:rsid w:val="00AC548F"/>
    <w:rsid w:val="00AD7EDB"/>
    <w:rsid w:val="00AE5F2F"/>
    <w:rsid w:val="00AF7CDE"/>
    <w:rsid w:val="00B17141"/>
    <w:rsid w:val="00B26827"/>
    <w:rsid w:val="00B31575"/>
    <w:rsid w:val="00B5586F"/>
    <w:rsid w:val="00B668C2"/>
    <w:rsid w:val="00B6739A"/>
    <w:rsid w:val="00B8547D"/>
    <w:rsid w:val="00BB1AC6"/>
    <w:rsid w:val="00C250D5"/>
    <w:rsid w:val="00C35666"/>
    <w:rsid w:val="00C403C1"/>
    <w:rsid w:val="00C5571F"/>
    <w:rsid w:val="00C92898"/>
    <w:rsid w:val="00CA4340"/>
    <w:rsid w:val="00CB32A2"/>
    <w:rsid w:val="00CC4A25"/>
    <w:rsid w:val="00CE5238"/>
    <w:rsid w:val="00CE7514"/>
    <w:rsid w:val="00D248DE"/>
    <w:rsid w:val="00D62B59"/>
    <w:rsid w:val="00D81247"/>
    <w:rsid w:val="00D8542D"/>
    <w:rsid w:val="00DC6A71"/>
    <w:rsid w:val="00DE507F"/>
    <w:rsid w:val="00E0357D"/>
    <w:rsid w:val="00E17C39"/>
    <w:rsid w:val="00E461D1"/>
    <w:rsid w:val="00E706A8"/>
    <w:rsid w:val="00EA2BCD"/>
    <w:rsid w:val="00EC470D"/>
    <w:rsid w:val="00EC7EC5"/>
    <w:rsid w:val="00ED1C3E"/>
    <w:rsid w:val="00ED4FC9"/>
    <w:rsid w:val="00EE62A3"/>
    <w:rsid w:val="00EF18EE"/>
    <w:rsid w:val="00F121E8"/>
    <w:rsid w:val="00F240BB"/>
    <w:rsid w:val="00F4258D"/>
    <w:rsid w:val="00F44BD7"/>
    <w:rsid w:val="00F57FED"/>
    <w:rsid w:val="00F715A0"/>
    <w:rsid w:val="00FF15D0"/>
    <w:rsid w:val="00FF3A3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F7DC93"/>
  <w15:docId w15:val="{C1BACE9B-1E54-460D-9099-6E6DEC303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FF3A3A"/>
    <w:pPr>
      <w:ind w:left="720"/>
      <w:contextualSpacing/>
    </w:pPr>
  </w:style>
  <w:style w:type="paragraph" w:customStyle="1" w:styleId="CharChar1Char">
    <w:name w:val="Char Char1 Char"/>
    <w:basedOn w:val="Navaden"/>
    <w:rsid w:val="009B5D7F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character" w:styleId="Pripombasklic">
    <w:name w:val="annotation reference"/>
    <w:basedOn w:val="Privzetapisavaodstavka"/>
    <w:uiPriority w:val="99"/>
    <w:semiHidden/>
    <w:unhideWhenUsed/>
    <w:rsid w:val="005337D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337DD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337DD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337D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337DD"/>
    <w:rPr>
      <w:rFonts w:ascii="Arial" w:hAnsi="Arial"/>
      <w:b/>
      <w:bCs/>
      <w:lang w:val="en-US" w:eastAsia="en-US"/>
    </w:rPr>
  </w:style>
  <w:style w:type="table" w:customStyle="1" w:styleId="Slog1">
    <w:name w:val="Slog1"/>
    <w:basedOn w:val="Navadnatabela"/>
    <w:uiPriority w:val="99"/>
    <w:rsid w:val="005A0047"/>
    <w:tblPr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15FFE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15FFE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A15FF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G%2020\Drugo\list%20z%20glav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3274484-06C6-4926-9C2B-6368398BC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 z glavo</Template>
  <TotalTime>17</TotalTime>
  <Pages>4</Pages>
  <Words>528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Igor Ravnikar</dc:creator>
  <cp:lastModifiedBy>Miša Bizjak</cp:lastModifiedBy>
  <cp:revision>18</cp:revision>
  <cp:lastPrinted>2011-01-06T07:50:00Z</cp:lastPrinted>
  <dcterms:created xsi:type="dcterms:W3CDTF">2024-01-08T11:57:00Z</dcterms:created>
  <dcterms:modified xsi:type="dcterms:W3CDTF">2026-07-17T05:29:00Z</dcterms:modified>
</cp:coreProperties>
</file>