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C9E" w:rsidRPr="008F3162" w:rsidRDefault="00302CC6" w:rsidP="00996F03">
      <w:pPr>
        <w:pStyle w:val="datumtevilka"/>
        <w:jc w:val="both"/>
        <w:rPr>
          <w:rFonts w:cs="Arial"/>
        </w:rPr>
      </w:pPr>
      <w:bookmarkStart w:id="0" w:name="_GoBack"/>
      <w:bookmarkEnd w:id="0"/>
      <w:r>
        <w:rPr>
          <w:rFonts w:cs="Arial"/>
        </w:rPr>
        <w:t>Številka</w:t>
      </w:r>
      <w:r w:rsidR="00033C9E" w:rsidRPr="00A533BF">
        <w:rPr>
          <w:rFonts w:cs="Arial"/>
        </w:rPr>
        <w:t xml:space="preserve">: </w:t>
      </w:r>
      <w:r>
        <w:rPr>
          <w:rFonts w:cs="Arial"/>
        </w:rPr>
        <w:t>35205-3/2019</w:t>
      </w:r>
    </w:p>
    <w:p w:rsidR="00996F03" w:rsidRPr="008F3162" w:rsidRDefault="00996F03" w:rsidP="00996F03">
      <w:pPr>
        <w:jc w:val="both"/>
        <w:rPr>
          <w:rFonts w:cs="Arial"/>
          <w:szCs w:val="20"/>
          <w:lang w:val="sl-SI"/>
        </w:rPr>
      </w:pPr>
    </w:p>
    <w:p w:rsidR="00126FE6" w:rsidRPr="008F3162" w:rsidRDefault="00126FE6" w:rsidP="00996F03">
      <w:pPr>
        <w:jc w:val="both"/>
        <w:rPr>
          <w:rFonts w:cs="Arial"/>
          <w:szCs w:val="20"/>
          <w:lang w:val="sl-SI"/>
        </w:rPr>
      </w:pPr>
    </w:p>
    <w:p w:rsidR="00996F03" w:rsidRPr="008F3162" w:rsidRDefault="00E41F99" w:rsidP="00302CC6">
      <w:pPr>
        <w:pStyle w:val="ZADEVA"/>
        <w:tabs>
          <w:tab w:val="clear" w:pos="1701"/>
        </w:tabs>
        <w:ind w:left="0" w:firstLine="0"/>
        <w:jc w:val="both"/>
        <w:rPr>
          <w:rFonts w:cs="Arial"/>
          <w:szCs w:val="20"/>
          <w:lang w:val="sl-SI"/>
        </w:rPr>
      </w:pPr>
      <w:r w:rsidRPr="008F3162">
        <w:rPr>
          <w:rFonts w:cs="Arial"/>
          <w:szCs w:val="20"/>
          <w:lang w:val="sl-SI"/>
        </w:rPr>
        <w:t>O</w:t>
      </w:r>
      <w:r w:rsidR="00302CC6">
        <w:rPr>
          <w:rFonts w:cs="Arial"/>
          <w:szCs w:val="20"/>
          <w:lang w:val="sl-SI"/>
        </w:rPr>
        <w:t>brazec za prijavo na javni razpis</w:t>
      </w:r>
      <w:r w:rsidRPr="008F3162">
        <w:rPr>
          <w:rFonts w:cs="Arial"/>
          <w:szCs w:val="20"/>
          <w:lang w:val="sl-SI"/>
        </w:rPr>
        <w:t xml:space="preserve"> za uporabo prostorov Okoljskega centra</w:t>
      </w:r>
      <w:r w:rsidR="00302CC6">
        <w:rPr>
          <w:rFonts w:cs="Arial"/>
          <w:szCs w:val="20"/>
          <w:lang w:val="sl-SI"/>
        </w:rPr>
        <w:t>, Trubarjeva 50, Ljubljana, za leti 2020 in 2021</w:t>
      </w:r>
    </w:p>
    <w:p w:rsidR="00996F03" w:rsidRDefault="00996F03" w:rsidP="00996F0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:rsidR="008F3162" w:rsidRPr="008F3162" w:rsidRDefault="008F3162" w:rsidP="00996F0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:rsidR="00033C9E" w:rsidRDefault="00B82903" w:rsidP="00033C9E">
      <w:pPr>
        <w:pStyle w:val="Telobesedila-zamik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Nosilec konzorcija</w:t>
      </w:r>
      <w:r w:rsidR="00656D39" w:rsidRPr="008F3162">
        <w:rPr>
          <w:rFonts w:ascii="Arial" w:hAnsi="Arial" w:cs="Arial"/>
          <w:sz w:val="20"/>
        </w:rPr>
        <w:t>:</w:t>
      </w:r>
    </w:p>
    <w:p w:rsidR="00302CC6" w:rsidRPr="008F3162" w:rsidRDefault="00302CC6" w:rsidP="00033C9E">
      <w:pPr>
        <w:pStyle w:val="Telobesedila-zamik"/>
        <w:ind w:left="0"/>
        <w:rPr>
          <w:rFonts w:ascii="Arial" w:hAnsi="Arial" w:cs="Arial"/>
          <w:sz w:val="20"/>
        </w:rPr>
      </w:pPr>
    </w:p>
    <w:p w:rsidR="009C6B34" w:rsidRPr="008F3162" w:rsidRDefault="009C6B34" w:rsidP="009C6B34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9C6B34" w:rsidRPr="008F3162" w:rsidRDefault="009C6B34" w:rsidP="009C6B34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(naziv)</w:t>
      </w:r>
    </w:p>
    <w:p w:rsidR="009C6B34" w:rsidRPr="008F3162" w:rsidRDefault="009C6B34" w:rsidP="009C6B34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9C6B34" w:rsidRPr="008F3162" w:rsidRDefault="009C6B34" w:rsidP="009C6B34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sedež</w:t>
      </w:r>
      <w:r w:rsidRPr="008F3162">
        <w:rPr>
          <w:rFonts w:ascii="Arial" w:hAnsi="Arial" w:cs="Arial"/>
          <w:sz w:val="20"/>
        </w:rPr>
        <w:t>)</w:t>
      </w:r>
    </w:p>
    <w:p w:rsidR="009C6B34" w:rsidRPr="008F3162" w:rsidRDefault="009C6B34" w:rsidP="009C6B34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9C6B34" w:rsidRPr="008F3162" w:rsidRDefault="009C6B34" w:rsidP="009C6B34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zakoniti zastopnik)</w:t>
      </w:r>
    </w:p>
    <w:p w:rsidR="009C6B34" w:rsidRPr="008F3162" w:rsidRDefault="009C6B34" w:rsidP="009C6B34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9C6B34" w:rsidRPr="008F3162" w:rsidRDefault="00B82903" w:rsidP="009C6B34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 xml:space="preserve"> </w:t>
      </w:r>
      <w:r w:rsidR="009C6B34" w:rsidRPr="008F3162">
        <w:rPr>
          <w:rFonts w:ascii="Arial" w:hAnsi="Arial" w:cs="Arial"/>
          <w:sz w:val="20"/>
        </w:rPr>
        <w:t>(</w:t>
      </w:r>
      <w:r w:rsidR="009C6B34">
        <w:rPr>
          <w:rFonts w:ascii="Arial" w:hAnsi="Arial" w:cs="Arial"/>
          <w:sz w:val="20"/>
        </w:rPr>
        <w:t>enotni razpoznavni znak</w:t>
      </w:r>
      <w:r w:rsidR="00D61FB4">
        <w:rPr>
          <w:rFonts w:ascii="Arial" w:hAnsi="Arial" w:cs="Arial"/>
          <w:sz w:val="20"/>
        </w:rPr>
        <w:t>/matična/davčna številka</w:t>
      </w:r>
      <w:r w:rsidR="009C6B34">
        <w:rPr>
          <w:rFonts w:ascii="Arial" w:hAnsi="Arial" w:cs="Arial"/>
          <w:sz w:val="20"/>
        </w:rPr>
        <w:t>)</w:t>
      </w:r>
    </w:p>
    <w:p w:rsidR="009C6B34" w:rsidRPr="008F3162" w:rsidRDefault="009C6B34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033C9E" w:rsidRPr="008F3162" w:rsidRDefault="00033C9E" w:rsidP="00033C9E">
      <w:pPr>
        <w:pStyle w:val="Telobesedila-zamik"/>
        <w:ind w:left="0"/>
        <w:rPr>
          <w:rFonts w:ascii="Arial" w:hAnsi="Arial" w:cs="Arial"/>
          <w:b/>
          <w:sz w:val="20"/>
        </w:rPr>
      </w:pPr>
    </w:p>
    <w:p w:rsidR="00033C9E" w:rsidRDefault="008F3162" w:rsidP="008F3162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 xml:space="preserve">prijavljam na </w:t>
      </w:r>
      <w:r w:rsidR="00302CC6">
        <w:rPr>
          <w:rFonts w:ascii="Arial" w:hAnsi="Arial" w:cs="Arial"/>
          <w:b/>
          <w:sz w:val="20"/>
        </w:rPr>
        <w:t>JAVNI RAZPIS</w:t>
      </w:r>
      <w:r w:rsidRPr="008F3162">
        <w:rPr>
          <w:rFonts w:ascii="Arial" w:hAnsi="Arial" w:cs="Arial"/>
          <w:sz w:val="20"/>
        </w:rPr>
        <w:t xml:space="preserve"> </w:t>
      </w:r>
      <w:r w:rsidR="00033C9E" w:rsidRPr="008F3162">
        <w:rPr>
          <w:rFonts w:ascii="Arial" w:hAnsi="Arial" w:cs="Arial"/>
          <w:sz w:val="20"/>
        </w:rPr>
        <w:t xml:space="preserve">za </w:t>
      </w:r>
      <w:bookmarkStart w:id="1" w:name="OLE_LINK1"/>
      <w:r w:rsidR="00121006" w:rsidRPr="008F3162">
        <w:rPr>
          <w:rFonts w:ascii="Arial" w:hAnsi="Arial" w:cs="Arial"/>
          <w:sz w:val="20"/>
        </w:rPr>
        <w:t xml:space="preserve">uporabo prostorov </w:t>
      </w:r>
      <w:r w:rsidR="005F2AFE" w:rsidRPr="008F3162">
        <w:rPr>
          <w:rFonts w:ascii="Arial" w:hAnsi="Arial" w:cs="Arial"/>
          <w:sz w:val="20"/>
        </w:rPr>
        <w:t>Okoljskega centra, Trubarjeva 50, Ljubljana</w:t>
      </w:r>
      <w:r w:rsidR="00302CC6">
        <w:rPr>
          <w:rFonts w:ascii="Arial" w:hAnsi="Arial" w:cs="Arial"/>
          <w:sz w:val="20"/>
        </w:rPr>
        <w:t>,</w:t>
      </w:r>
      <w:r w:rsidR="005F2AFE" w:rsidRPr="008F3162">
        <w:rPr>
          <w:rFonts w:ascii="Arial" w:hAnsi="Arial" w:cs="Arial"/>
          <w:sz w:val="20"/>
        </w:rPr>
        <w:t xml:space="preserve"> za </w:t>
      </w:r>
      <w:r w:rsidR="00302CC6">
        <w:rPr>
          <w:rFonts w:ascii="Arial" w:hAnsi="Arial" w:cs="Arial"/>
          <w:sz w:val="20"/>
        </w:rPr>
        <w:t>leti 2020</w:t>
      </w:r>
      <w:r w:rsidR="00033C9E" w:rsidRPr="008F3162">
        <w:rPr>
          <w:rFonts w:ascii="Arial" w:hAnsi="Arial" w:cs="Arial"/>
          <w:sz w:val="20"/>
        </w:rPr>
        <w:t xml:space="preserve"> in 20</w:t>
      </w:r>
      <w:bookmarkEnd w:id="1"/>
      <w:r w:rsidR="00302CC6">
        <w:rPr>
          <w:rFonts w:ascii="Arial" w:hAnsi="Arial" w:cs="Arial"/>
          <w:sz w:val="20"/>
        </w:rPr>
        <w:t>21</w:t>
      </w:r>
      <w:r w:rsidR="00B82903">
        <w:rPr>
          <w:rFonts w:ascii="Arial" w:hAnsi="Arial" w:cs="Arial"/>
          <w:sz w:val="20"/>
        </w:rPr>
        <w:t xml:space="preserve"> naslednji konzorcij nevladnih organizacij:</w:t>
      </w: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</w:t>
      </w: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(naziv)</w:t>
      </w: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sedež</w:t>
      </w:r>
      <w:r w:rsidRPr="008F3162">
        <w:rPr>
          <w:rFonts w:ascii="Arial" w:hAnsi="Arial" w:cs="Arial"/>
          <w:sz w:val="20"/>
        </w:rPr>
        <w:t>)</w:t>
      </w: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zakoniti zastopnik)</w:t>
      </w: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 xml:space="preserve">enotni </w:t>
      </w:r>
      <w:r w:rsidR="00D61FB4">
        <w:rPr>
          <w:rFonts w:ascii="Arial" w:hAnsi="Arial" w:cs="Arial"/>
          <w:sz w:val="20"/>
        </w:rPr>
        <w:t>razpoznavni znak/matična/davčna številka</w:t>
      </w:r>
      <w:r>
        <w:rPr>
          <w:rFonts w:ascii="Arial" w:hAnsi="Arial" w:cs="Arial"/>
          <w:sz w:val="20"/>
        </w:rPr>
        <w:t>)</w:t>
      </w:r>
    </w:p>
    <w:p w:rsidR="00B82903" w:rsidRP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2.</w:t>
      </w:r>
    </w:p>
    <w:p w:rsid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(naziv)</w:t>
      </w: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sedež</w:t>
      </w:r>
      <w:r w:rsidRPr="008F3162">
        <w:rPr>
          <w:rFonts w:ascii="Arial" w:hAnsi="Arial" w:cs="Arial"/>
          <w:sz w:val="20"/>
        </w:rPr>
        <w:t>)</w:t>
      </w: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zakoniti zastopnik)</w:t>
      </w:r>
    </w:p>
    <w:p w:rsidR="00B82903" w:rsidRPr="008F3162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>___________________________________________________________________________</w:t>
      </w:r>
    </w:p>
    <w:p w:rsidR="00B82903" w:rsidRPr="008F3162" w:rsidRDefault="00B82903" w:rsidP="00B82903">
      <w:pPr>
        <w:pStyle w:val="Telobesedila-zamik"/>
        <w:ind w:left="0"/>
        <w:jc w:val="center"/>
        <w:rPr>
          <w:rFonts w:ascii="Arial" w:hAnsi="Arial" w:cs="Arial"/>
          <w:sz w:val="20"/>
        </w:rPr>
      </w:pPr>
      <w:r w:rsidRPr="008F3162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 xml:space="preserve">enotni </w:t>
      </w:r>
      <w:r w:rsidR="00D61FB4">
        <w:rPr>
          <w:rFonts w:ascii="Arial" w:hAnsi="Arial" w:cs="Arial"/>
          <w:sz w:val="20"/>
        </w:rPr>
        <w:t>razpoznavni znak/matična/davčna številka</w:t>
      </w:r>
      <w:r>
        <w:rPr>
          <w:rFonts w:ascii="Arial" w:hAnsi="Arial" w:cs="Arial"/>
          <w:sz w:val="20"/>
        </w:rPr>
        <w:t>)</w:t>
      </w:r>
    </w:p>
    <w:p w:rsidR="00B82903" w:rsidRP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P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Pr="00B82903" w:rsidRDefault="00B82903" w:rsidP="00B82903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(dodati za </w:t>
      </w:r>
      <w:r w:rsidR="00617270">
        <w:rPr>
          <w:rFonts w:ascii="Arial" w:hAnsi="Arial" w:cs="Arial"/>
          <w:sz w:val="20"/>
        </w:rPr>
        <w:t xml:space="preserve">vse </w:t>
      </w:r>
      <w:r w:rsidR="00D61FB4">
        <w:rPr>
          <w:rFonts w:ascii="Arial" w:hAnsi="Arial" w:cs="Arial"/>
          <w:sz w:val="20"/>
        </w:rPr>
        <w:t xml:space="preserve">člane </w:t>
      </w:r>
      <w:r w:rsidR="00617270">
        <w:rPr>
          <w:rFonts w:ascii="Arial" w:hAnsi="Arial" w:cs="Arial"/>
          <w:sz w:val="20"/>
        </w:rPr>
        <w:t>konzorcij</w:t>
      </w:r>
      <w:r w:rsidR="00D61FB4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>)</w:t>
      </w: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B82903" w:rsidRDefault="00B82903" w:rsidP="008F3162">
      <w:pPr>
        <w:pStyle w:val="Telobesedila-zamik"/>
        <w:ind w:left="0"/>
        <w:rPr>
          <w:rFonts w:ascii="Arial" w:hAnsi="Arial" w:cs="Arial"/>
          <w:sz w:val="20"/>
        </w:rPr>
      </w:pPr>
    </w:p>
    <w:p w:rsidR="008F3162" w:rsidRDefault="008F3162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I</w:t>
      </w:r>
      <w:r w:rsidR="00710311">
        <w:rPr>
          <w:rFonts w:cs="Arial"/>
          <w:szCs w:val="20"/>
          <w:lang w:val="sl-SI"/>
        </w:rPr>
        <w:t>zjavljam, da izpolnjujem osnovna pogoja</w:t>
      </w:r>
      <w:r>
        <w:rPr>
          <w:rFonts w:cs="Arial"/>
          <w:szCs w:val="20"/>
          <w:lang w:val="sl-SI"/>
        </w:rPr>
        <w:t xml:space="preserve"> </w:t>
      </w:r>
      <w:r w:rsidR="00302CC6">
        <w:rPr>
          <w:rFonts w:cs="Arial"/>
          <w:szCs w:val="20"/>
          <w:lang w:val="sl-SI"/>
        </w:rPr>
        <w:t>za kandidiranje na javnem razpisu</w:t>
      </w:r>
      <w:r w:rsidRPr="008F3162">
        <w:rPr>
          <w:rFonts w:cs="Arial"/>
          <w:szCs w:val="20"/>
          <w:lang w:val="sl-SI"/>
        </w:rPr>
        <w:t xml:space="preserve"> in</w:t>
      </w:r>
      <w:r>
        <w:rPr>
          <w:rFonts w:cs="Arial"/>
          <w:szCs w:val="20"/>
          <w:lang w:val="sl-SI"/>
        </w:rPr>
        <w:t xml:space="preserve"> izpolnjujem naslednja merila:</w:t>
      </w:r>
    </w:p>
    <w:p w:rsidR="00A85941" w:rsidRDefault="00A85941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</w:p>
    <w:p w:rsidR="00A85941" w:rsidRDefault="00710311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Osnovna pogoja</w:t>
      </w:r>
      <w:r w:rsidR="00A85941">
        <w:rPr>
          <w:rFonts w:cs="Arial"/>
          <w:szCs w:val="20"/>
          <w:lang w:val="sl-SI"/>
        </w:rPr>
        <w:t>:</w:t>
      </w:r>
    </w:p>
    <w:p w:rsidR="00A85941" w:rsidRDefault="00A85941" w:rsidP="00A85941">
      <w:pPr>
        <w:jc w:val="both"/>
        <w:rPr>
          <w:rFonts w:cs="Arial"/>
          <w:lang w:val="sl-SI"/>
        </w:rPr>
      </w:pPr>
    </w:p>
    <w:p w:rsidR="00EF2559" w:rsidRPr="00F13188" w:rsidRDefault="00A85941" w:rsidP="00F13188">
      <w:pPr>
        <w:pStyle w:val="Odstavekseznama"/>
        <w:numPr>
          <w:ilvl w:val="0"/>
          <w:numId w:val="26"/>
        </w:numPr>
        <w:jc w:val="both"/>
        <w:rPr>
          <w:rFonts w:cs="Arial"/>
          <w:lang w:val="sl-SI"/>
        </w:rPr>
      </w:pPr>
      <w:r w:rsidRPr="00F13188">
        <w:rPr>
          <w:rFonts w:cs="Arial"/>
          <w:lang w:val="sl-SI"/>
        </w:rPr>
        <w:t>Konzorcij oz</w:t>
      </w:r>
      <w:r w:rsidR="00302CC6" w:rsidRPr="00F13188">
        <w:rPr>
          <w:rFonts w:cs="Arial"/>
          <w:lang w:val="sl-SI"/>
        </w:rPr>
        <w:t>iroma</w:t>
      </w:r>
      <w:r w:rsidRPr="00F13188">
        <w:rPr>
          <w:rFonts w:cs="Arial"/>
          <w:lang w:val="sl-SI"/>
        </w:rPr>
        <w:t xml:space="preserve"> povezava najmanj </w:t>
      </w:r>
      <w:r w:rsidR="00302CC6" w:rsidRPr="00F13188">
        <w:rPr>
          <w:rFonts w:cs="Arial"/>
          <w:lang w:val="sl-SI"/>
        </w:rPr>
        <w:t>petih</w:t>
      </w:r>
      <w:r w:rsidRPr="00F13188">
        <w:rPr>
          <w:rFonts w:cs="Arial"/>
          <w:lang w:val="sl-SI"/>
        </w:rPr>
        <w:t xml:space="preserve"> nevladnih organizacij, ki delujejo na področju varstva okolja</w:t>
      </w:r>
      <w:r w:rsidR="00A64878" w:rsidRPr="00F13188">
        <w:rPr>
          <w:rFonts w:cs="Arial"/>
          <w:lang w:val="sl-SI"/>
        </w:rPr>
        <w:t>,</w:t>
      </w:r>
      <w:r w:rsidRPr="00F13188">
        <w:rPr>
          <w:rFonts w:cs="Arial"/>
          <w:lang w:val="sl-SI"/>
        </w:rPr>
        <w:t xml:space="preserve"> </w:t>
      </w:r>
      <w:r w:rsidR="00302CC6" w:rsidRPr="00F13188">
        <w:rPr>
          <w:rFonts w:cs="Arial"/>
          <w:lang w:val="sl-SI"/>
        </w:rPr>
        <w:t xml:space="preserve">ohranjanja </w:t>
      </w:r>
      <w:r w:rsidRPr="00F13188">
        <w:rPr>
          <w:rFonts w:cs="Arial"/>
          <w:lang w:val="sl-SI"/>
        </w:rPr>
        <w:t>narave</w:t>
      </w:r>
      <w:r w:rsidR="00A64878" w:rsidRPr="00F13188">
        <w:rPr>
          <w:rFonts w:cs="Arial"/>
          <w:lang w:val="sl-SI"/>
        </w:rPr>
        <w:t xml:space="preserve"> ali </w:t>
      </w:r>
      <w:r w:rsidR="00F61889">
        <w:rPr>
          <w:rFonts w:cs="Arial"/>
          <w:lang w:val="sl-SI"/>
        </w:rPr>
        <w:t xml:space="preserve">urejanja </w:t>
      </w:r>
      <w:r w:rsidR="00A64878" w:rsidRPr="00F13188">
        <w:rPr>
          <w:rFonts w:cs="Arial"/>
          <w:lang w:val="sl-SI"/>
        </w:rPr>
        <w:t>prostora</w:t>
      </w:r>
      <w:r w:rsidR="00B645B2">
        <w:rPr>
          <w:rFonts w:cs="Arial"/>
          <w:lang w:val="sl-SI"/>
        </w:rPr>
        <w:t>.</w:t>
      </w:r>
      <w:r w:rsidRPr="00F13188">
        <w:rPr>
          <w:rFonts w:cs="Arial"/>
          <w:lang w:val="sl-SI"/>
        </w:rPr>
        <w:t xml:space="preserve"> </w:t>
      </w:r>
      <w:r w:rsidRPr="00F13188">
        <w:rPr>
          <w:rFonts w:cs="Arial"/>
          <w:lang w:val="sl-SI"/>
        </w:rPr>
        <w:tab/>
      </w:r>
      <w:r w:rsidRPr="00F13188">
        <w:rPr>
          <w:rFonts w:cs="Arial"/>
          <w:lang w:val="sl-SI"/>
        </w:rPr>
        <w:tab/>
      </w:r>
      <w:r w:rsidRPr="00F13188">
        <w:rPr>
          <w:rFonts w:cs="Arial"/>
          <w:lang w:val="sl-SI"/>
        </w:rPr>
        <w:tab/>
      </w:r>
      <w:r w:rsidRPr="00F13188">
        <w:rPr>
          <w:rFonts w:cs="Arial"/>
          <w:lang w:val="sl-SI"/>
        </w:rPr>
        <w:tab/>
      </w:r>
      <w:r w:rsidRPr="00F13188">
        <w:rPr>
          <w:rFonts w:cs="Arial"/>
          <w:lang w:val="sl-SI"/>
        </w:rPr>
        <w:tab/>
      </w:r>
    </w:p>
    <w:p w:rsidR="00A85941" w:rsidRPr="00B645B2" w:rsidRDefault="00B645B2" w:rsidP="00B645B2">
      <w:pPr>
        <w:tabs>
          <w:tab w:val="left" w:pos="6237"/>
        </w:tabs>
        <w:jc w:val="both"/>
        <w:rPr>
          <w:rFonts w:cs="Arial"/>
          <w:lang w:val="sl-SI"/>
        </w:rPr>
      </w:pPr>
      <w:r>
        <w:rPr>
          <w:rFonts w:cs="Arial"/>
          <w:b/>
          <w:lang w:val="sl-SI"/>
        </w:rPr>
        <w:tab/>
      </w:r>
      <w:r w:rsidR="00A85941" w:rsidRPr="00B645B2">
        <w:rPr>
          <w:rFonts w:cs="Arial"/>
          <w:b/>
          <w:lang w:val="sl-SI"/>
        </w:rPr>
        <w:t>Da</w:t>
      </w:r>
      <w:r>
        <w:rPr>
          <w:rFonts w:cs="Arial"/>
          <w:lang w:val="sl-SI"/>
        </w:rPr>
        <w:tab/>
      </w:r>
      <w:r>
        <w:rPr>
          <w:rFonts w:cs="Arial"/>
          <w:lang w:val="sl-SI"/>
        </w:rPr>
        <w:tab/>
      </w:r>
      <w:r w:rsidR="00A85941" w:rsidRPr="00B645B2">
        <w:rPr>
          <w:rFonts w:cs="Arial"/>
          <w:b/>
          <w:lang w:val="sl-SI"/>
        </w:rPr>
        <w:t>Ne</w:t>
      </w:r>
      <w:r w:rsidR="00A85941" w:rsidRPr="00B645B2">
        <w:rPr>
          <w:rFonts w:cs="Arial"/>
          <w:lang w:val="sl-SI"/>
        </w:rPr>
        <w:t xml:space="preserve"> </w:t>
      </w:r>
    </w:p>
    <w:p w:rsidR="00A85941" w:rsidRPr="00B645B2" w:rsidRDefault="00B645B2" w:rsidP="00B645B2">
      <w:pPr>
        <w:tabs>
          <w:tab w:val="left" w:pos="6237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ab/>
      </w:r>
      <w:r w:rsidR="00302CC6" w:rsidRPr="00B645B2">
        <w:rPr>
          <w:rFonts w:cs="Arial"/>
          <w:lang w:val="sl-SI"/>
        </w:rPr>
        <w:t>(</w:t>
      </w:r>
      <w:r w:rsidR="00A85941" w:rsidRPr="00B645B2">
        <w:rPr>
          <w:rFonts w:cs="Arial"/>
          <w:lang w:val="sl-SI"/>
        </w:rPr>
        <w:t>označite)</w:t>
      </w:r>
    </w:p>
    <w:p w:rsidR="00A85941" w:rsidRDefault="00A85941" w:rsidP="00302CC6">
      <w:pPr>
        <w:jc w:val="both"/>
        <w:rPr>
          <w:rFonts w:cs="Arial"/>
          <w:b/>
          <w:szCs w:val="22"/>
          <w:lang w:val="sl-SI"/>
        </w:rPr>
      </w:pPr>
    </w:p>
    <w:p w:rsidR="00302CC6" w:rsidRPr="00302CC6" w:rsidRDefault="00E2759F" w:rsidP="00F13188">
      <w:pPr>
        <w:pStyle w:val="Odstavekseznama"/>
        <w:numPr>
          <w:ilvl w:val="0"/>
          <w:numId w:val="26"/>
        </w:numPr>
        <w:jc w:val="both"/>
        <w:rPr>
          <w:rFonts w:cs="Arial"/>
          <w:lang w:val="sl-SI"/>
        </w:rPr>
      </w:pPr>
      <w:r w:rsidRPr="00302CC6">
        <w:rPr>
          <w:rFonts w:cs="Arial"/>
          <w:szCs w:val="22"/>
          <w:lang w:val="sl-SI"/>
        </w:rPr>
        <w:t>Vse n</w:t>
      </w:r>
      <w:r w:rsidR="00A85941" w:rsidRPr="00302CC6">
        <w:rPr>
          <w:rFonts w:cs="Arial"/>
          <w:szCs w:val="22"/>
          <w:lang w:val="sl-SI"/>
        </w:rPr>
        <w:t>evladne organizacije</w:t>
      </w:r>
      <w:r w:rsidR="00A85941" w:rsidRPr="00302CC6">
        <w:rPr>
          <w:rFonts w:cs="Arial"/>
          <w:b/>
          <w:szCs w:val="22"/>
          <w:lang w:val="sl-SI"/>
        </w:rPr>
        <w:t xml:space="preserve"> </w:t>
      </w:r>
      <w:r w:rsidR="00A85941" w:rsidRPr="00302CC6">
        <w:rPr>
          <w:rFonts w:cs="Arial"/>
          <w:lang w:val="sl-SI"/>
        </w:rPr>
        <w:t>(društvo, zavod ali ustanova)</w:t>
      </w:r>
      <w:r w:rsidR="00302CC6">
        <w:rPr>
          <w:rFonts w:cs="Arial"/>
          <w:szCs w:val="22"/>
          <w:lang w:val="sl-SI"/>
        </w:rPr>
        <w:t xml:space="preserve">, ki so v konzorciju </w:t>
      </w:r>
      <w:r w:rsidR="00A85941" w:rsidRPr="00302CC6">
        <w:rPr>
          <w:rFonts w:cs="Arial"/>
          <w:lang w:val="sl-SI"/>
        </w:rPr>
        <w:t xml:space="preserve">imajo status </w:t>
      </w:r>
      <w:r w:rsidR="00302CC6" w:rsidRPr="00302CC6">
        <w:rPr>
          <w:rFonts w:cs="Arial"/>
          <w:lang w:val="sl-SI"/>
        </w:rPr>
        <w:t xml:space="preserve">nevladne organizacije </w:t>
      </w:r>
      <w:r w:rsidR="00A85941" w:rsidRPr="00302CC6">
        <w:rPr>
          <w:rFonts w:cs="Arial"/>
          <w:lang w:val="sl-SI"/>
        </w:rPr>
        <w:t xml:space="preserve">v javnem interesu </w:t>
      </w:r>
      <w:r w:rsidR="00302CC6">
        <w:rPr>
          <w:rFonts w:cs="Arial"/>
          <w:lang w:val="sl-SI"/>
        </w:rPr>
        <w:t xml:space="preserve">na področju varstva okolja, ohranjanja narave ali </w:t>
      </w:r>
      <w:r w:rsidR="00F61889">
        <w:rPr>
          <w:rFonts w:cs="Arial"/>
          <w:lang w:val="sl-SI"/>
        </w:rPr>
        <w:t xml:space="preserve">urejanja </w:t>
      </w:r>
      <w:r w:rsidR="00302CC6">
        <w:rPr>
          <w:rFonts w:cs="Arial"/>
          <w:lang w:val="sl-SI"/>
        </w:rPr>
        <w:t>prostora</w:t>
      </w:r>
      <w:r w:rsidR="00B645B2">
        <w:rPr>
          <w:rFonts w:cs="Arial"/>
          <w:lang w:val="sl-SI"/>
        </w:rPr>
        <w:t>,</w:t>
      </w:r>
      <w:r w:rsidR="00302CC6">
        <w:rPr>
          <w:rFonts w:cs="Arial"/>
          <w:lang w:val="sl-SI"/>
        </w:rPr>
        <w:t xml:space="preserve"> </w:t>
      </w:r>
      <w:r w:rsidR="00A85941" w:rsidRPr="00302CC6">
        <w:rPr>
          <w:rFonts w:cs="Arial"/>
          <w:lang w:val="sl-SI"/>
        </w:rPr>
        <w:t xml:space="preserve">priznan na dan oddaje vloge na javni </w:t>
      </w:r>
      <w:r w:rsidR="00F61889">
        <w:rPr>
          <w:rFonts w:cs="Arial"/>
          <w:lang w:val="sl-SI"/>
        </w:rPr>
        <w:t>razpis</w:t>
      </w:r>
      <w:r w:rsidR="00A85941" w:rsidRPr="00302CC6">
        <w:rPr>
          <w:rFonts w:cs="Arial"/>
          <w:lang w:val="sl-SI"/>
        </w:rPr>
        <w:t>.</w:t>
      </w:r>
    </w:p>
    <w:p w:rsidR="00B645B2" w:rsidRDefault="00F269EA" w:rsidP="00B645B2">
      <w:pPr>
        <w:pStyle w:val="Odstavekseznama"/>
        <w:tabs>
          <w:tab w:val="left" w:pos="6237"/>
        </w:tabs>
        <w:ind w:left="6237"/>
        <w:jc w:val="both"/>
        <w:rPr>
          <w:rFonts w:cs="Arial"/>
          <w:lang w:val="sl-SI"/>
        </w:rPr>
      </w:pPr>
      <w:r w:rsidRPr="00302CC6">
        <w:rPr>
          <w:rFonts w:cs="Arial"/>
          <w:lang w:val="sl-SI"/>
        </w:rPr>
        <w:tab/>
      </w:r>
      <w:r w:rsidRPr="00302CC6">
        <w:rPr>
          <w:rFonts w:cs="Arial"/>
          <w:lang w:val="sl-SI"/>
        </w:rPr>
        <w:tab/>
      </w:r>
      <w:r w:rsidRPr="00302CC6">
        <w:rPr>
          <w:rFonts w:cs="Arial"/>
          <w:lang w:val="sl-SI"/>
        </w:rPr>
        <w:tab/>
      </w:r>
    </w:p>
    <w:p w:rsidR="00F269EA" w:rsidRPr="00B645B2" w:rsidRDefault="00F269EA" w:rsidP="00B645B2">
      <w:pPr>
        <w:pStyle w:val="Odstavekseznama"/>
        <w:tabs>
          <w:tab w:val="left" w:pos="6237"/>
        </w:tabs>
        <w:ind w:left="6237"/>
        <w:jc w:val="both"/>
        <w:rPr>
          <w:rFonts w:cs="Arial"/>
          <w:lang w:val="sl-SI"/>
        </w:rPr>
      </w:pPr>
      <w:r w:rsidRPr="00302CC6">
        <w:rPr>
          <w:rFonts w:cs="Arial"/>
          <w:b/>
          <w:lang w:val="sl-SI"/>
        </w:rPr>
        <w:t>Da</w:t>
      </w:r>
      <w:r w:rsidRPr="00302CC6">
        <w:rPr>
          <w:rFonts w:cs="Arial"/>
          <w:lang w:val="sl-SI"/>
        </w:rPr>
        <w:tab/>
      </w:r>
      <w:r w:rsidR="00B645B2">
        <w:rPr>
          <w:rFonts w:cs="Arial"/>
          <w:lang w:val="sl-SI"/>
        </w:rPr>
        <w:tab/>
      </w:r>
      <w:r w:rsidRPr="00302CC6">
        <w:rPr>
          <w:rFonts w:cs="Arial"/>
          <w:b/>
          <w:lang w:val="sl-SI"/>
        </w:rPr>
        <w:t>Ne</w:t>
      </w:r>
      <w:r w:rsidRPr="00302CC6">
        <w:rPr>
          <w:rFonts w:cs="Arial"/>
          <w:lang w:val="sl-SI"/>
        </w:rPr>
        <w:t xml:space="preserve"> </w:t>
      </w:r>
      <w:r w:rsidR="00F13188" w:rsidRPr="00B645B2">
        <w:rPr>
          <w:rFonts w:cs="Arial"/>
          <w:lang w:val="sl-SI"/>
        </w:rPr>
        <w:t>(</w:t>
      </w:r>
      <w:r w:rsidRPr="00B645B2">
        <w:rPr>
          <w:rFonts w:cs="Arial"/>
          <w:lang w:val="sl-SI"/>
        </w:rPr>
        <w:t>označite)</w:t>
      </w:r>
    </w:p>
    <w:p w:rsidR="00A64878" w:rsidRDefault="00A64878" w:rsidP="00302CC6">
      <w:pPr>
        <w:pStyle w:val="Odstavekseznama"/>
        <w:ind w:left="5400" w:firstLine="720"/>
        <w:jc w:val="both"/>
        <w:rPr>
          <w:rFonts w:cs="Arial"/>
          <w:lang w:val="sl-SI"/>
        </w:rPr>
      </w:pPr>
    </w:p>
    <w:p w:rsidR="00A85941" w:rsidRDefault="00F269EA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Merila</w:t>
      </w:r>
      <w:r w:rsidR="00F13188">
        <w:rPr>
          <w:rFonts w:cs="Arial"/>
          <w:szCs w:val="20"/>
          <w:lang w:val="sl-SI"/>
        </w:rPr>
        <w:t xml:space="preserve"> za ocenjevanje vlog</w:t>
      </w:r>
      <w:r>
        <w:rPr>
          <w:rFonts w:cs="Arial"/>
          <w:szCs w:val="20"/>
          <w:lang w:val="sl-SI"/>
        </w:rPr>
        <w:t>:</w:t>
      </w:r>
    </w:p>
    <w:p w:rsidR="00F13188" w:rsidRDefault="00F13188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</w:p>
    <w:p w:rsidR="00A85941" w:rsidRDefault="00A85941" w:rsidP="00A85941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b/>
          <w:lang w:val="sl-SI"/>
        </w:rPr>
      </w:pPr>
      <w:r w:rsidRPr="00617270">
        <w:rPr>
          <w:rFonts w:cs="Arial"/>
          <w:b/>
          <w:lang w:val="sl-SI"/>
        </w:rPr>
        <w:t>Število nevladnih organizacij v konzorciju:</w:t>
      </w:r>
    </w:p>
    <w:p w:rsidR="00F13188" w:rsidRPr="00617270" w:rsidRDefault="00F13188" w:rsidP="00F13188">
      <w:pPr>
        <w:pStyle w:val="Odstavekseznama"/>
        <w:tabs>
          <w:tab w:val="left" w:pos="1134"/>
        </w:tabs>
        <w:ind w:left="360"/>
        <w:jc w:val="both"/>
        <w:rPr>
          <w:rFonts w:cs="Arial"/>
          <w:b/>
          <w:lang w:val="sl-SI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1134"/>
        <w:gridCol w:w="3077"/>
      </w:tblGrid>
      <w:tr w:rsidR="00E2759F" w:rsidRPr="00617270" w:rsidTr="00225D10">
        <w:tc>
          <w:tcPr>
            <w:tcW w:w="4395" w:type="dxa"/>
          </w:tcPr>
          <w:p w:rsidR="00E2759F" w:rsidRPr="00617270" w:rsidRDefault="00E2759F" w:rsidP="00A3312D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Kriterij</w:t>
            </w:r>
          </w:p>
        </w:tc>
        <w:tc>
          <w:tcPr>
            <w:tcW w:w="1134" w:type="dxa"/>
          </w:tcPr>
          <w:p w:rsidR="00E2759F" w:rsidRPr="00617270" w:rsidRDefault="00E2759F" w:rsidP="00A3312D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Število točk</w:t>
            </w:r>
          </w:p>
        </w:tc>
        <w:tc>
          <w:tcPr>
            <w:tcW w:w="3077" w:type="dxa"/>
          </w:tcPr>
          <w:p w:rsidR="00E2759F" w:rsidRPr="00617270" w:rsidRDefault="00E2759F" w:rsidP="00F269EA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Točkovanje (izpolni MOP)</w:t>
            </w:r>
          </w:p>
        </w:tc>
      </w:tr>
      <w:tr w:rsidR="00F269EA" w:rsidRPr="00617270" w:rsidTr="00225D10">
        <w:tc>
          <w:tcPr>
            <w:tcW w:w="4395" w:type="dxa"/>
          </w:tcPr>
          <w:p w:rsidR="00F269EA" w:rsidRPr="00617270" w:rsidRDefault="00F13188" w:rsidP="00F269EA">
            <w:pPr>
              <w:tabs>
                <w:tab w:val="left" w:pos="1134"/>
              </w:tabs>
              <w:jc w:val="both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V konzorciju je povezanih 6</w:t>
            </w:r>
            <w:r w:rsidR="00225D10">
              <w:rPr>
                <w:rFonts w:cs="Arial"/>
                <w:b/>
                <w:lang w:val="sl-SI"/>
              </w:rPr>
              <w:t>-7</w:t>
            </w:r>
            <w:r w:rsidR="00F269EA" w:rsidRPr="00617270">
              <w:rPr>
                <w:rFonts w:cs="Arial"/>
                <w:b/>
                <w:lang w:val="sl-SI"/>
              </w:rPr>
              <w:t xml:space="preserve"> nevladnih organizacij</w:t>
            </w:r>
          </w:p>
        </w:tc>
        <w:tc>
          <w:tcPr>
            <w:tcW w:w="1134" w:type="dxa"/>
          </w:tcPr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1</w:t>
            </w:r>
          </w:p>
        </w:tc>
        <w:tc>
          <w:tcPr>
            <w:tcW w:w="3077" w:type="dxa"/>
          </w:tcPr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</w:p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</w:p>
        </w:tc>
      </w:tr>
      <w:tr w:rsidR="00F269EA" w:rsidRPr="00617270" w:rsidTr="00225D10">
        <w:tc>
          <w:tcPr>
            <w:tcW w:w="4395" w:type="dxa"/>
          </w:tcPr>
          <w:p w:rsidR="00F269EA" w:rsidRPr="00617270" w:rsidRDefault="00225D10" w:rsidP="00F269EA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V konzorciju je povezanih 8-9</w:t>
            </w:r>
            <w:r w:rsidR="00F269EA" w:rsidRPr="00617270">
              <w:rPr>
                <w:rFonts w:cs="Arial"/>
                <w:b/>
                <w:lang w:val="sl-SI"/>
              </w:rPr>
              <w:t xml:space="preserve"> nevladnih organizacij</w:t>
            </w:r>
          </w:p>
        </w:tc>
        <w:tc>
          <w:tcPr>
            <w:tcW w:w="1134" w:type="dxa"/>
          </w:tcPr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2</w:t>
            </w:r>
          </w:p>
        </w:tc>
        <w:tc>
          <w:tcPr>
            <w:tcW w:w="3077" w:type="dxa"/>
          </w:tcPr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</w:p>
        </w:tc>
      </w:tr>
      <w:tr w:rsidR="00F269EA" w:rsidRPr="00617270" w:rsidTr="00225D10">
        <w:tc>
          <w:tcPr>
            <w:tcW w:w="4395" w:type="dxa"/>
          </w:tcPr>
          <w:p w:rsidR="00F269EA" w:rsidRPr="00617270" w:rsidRDefault="00F269EA" w:rsidP="00F269EA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V ko</w:t>
            </w:r>
            <w:r w:rsidR="00225D10">
              <w:rPr>
                <w:rFonts w:cs="Arial"/>
                <w:b/>
                <w:lang w:val="sl-SI"/>
              </w:rPr>
              <w:t>nzorciju je povezanih več kot 9</w:t>
            </w:r>
            <w:r w:rsidRPr="00617270">
              <w:rPr>
                <w:rFonts w:cs="Arial"/>
                <w:b/>
                <w:lang w:val="sl-SI"/>
              </w:rPr>
              <w:t xml:space="preserve"> nevladnih organizacij </w:t>
            </w:r>
          </w:p>
        </w:tc>
        <w:tc>
          <w:tcPr>
            <w:tcW w:w="1134" w:type="dxa"/>
          </w:tcPr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3</w:t>
            </w:r>
          </w:p>
        </w:tc>
        <w:tc>
          <w:tcPr>
            <w:tcW w:w="3077" w:type="dxa"/>
          </w:tcPr>
          <w:p w:rsidR="00F269EA" w:rsidRPr="00617270" w:rsidRDefault="00F269EA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</w:p>
        </w:tc>
      </w:tr>
    </w:tbl>
    <w:p w:rsidR="00F269EA" w:rsidRPr="00617270" w:rsidRDefault="00F269EA" w:rsidP="00F269EA">
      <w:pPr>
        <w:pStyle w:val="Odstavekseznama"/>
        <w:tabs>
          <w:tab w:val="left" w:pos="1134"/>
        </w:tabs>
        <w:ind w:left="644"/>
        <w:jc w:val="both"/>
        <w:rPr>
          <w:rFonts w:cs="Arial"/>
          <w:b/>
          <w:lang w:val="sl-SI"/>
        </w:rPr>
      </w:pPr>
    </w:p>
    <w:p w:rsidR="00182DD9" w:rsidRPr="00225D10" w:rsidRDefault="00D61FB4" w:rsidP="00225D10">
      <w:pPr>
        <w:tabs>
          <w:tab w:val="left" w:pos="1134"/>
        </w:tabs>
        <w:jc w:val="both"/>
        <w:rPr>
          <w:rFonts w:cs="Arial"/>
          <w:lang w:val="sl-SI"/>
        </w:rPr>
      </w:pPr>
      <w:r w:rsidRPr="00225D10">
        <w:rPr>
          <w:rFonts w:cs="Arial"/>
          <w:b/>
          <w:lang w:val="sl-SI"/>
        </w:rPr>
        <w:t>Dokazilo</w:t>
      </w:r>
      <w:r w:rsidRPr="00225D10">
        <w:rPr>
          <w:rFonts w:cs="Arial"/>
          <w:lang w:val="sl-SI"/>
        </w:rPr>
        <w:t xml:space="preserve">: </w:t>
      </w:r>
      <w:r w:rsidR="00710311">
        <w:rPr>
          <w:rFonts w:cs="Arial"/>
          <w:lang w:val="sl-SI"/>
        </w:rPr>
        <w:t>v</w:t>
      </w:r>
      <w:r w:rsidR="00225D10">
        <w:rPr>
          <w:rFonts w:cs="Arial"/>
          <w:lang w:val="sl-SI"/>
        </w:rPr>
        <w:t>lagatelji</w:t>
      </w:r>
      <w:r w:rsidR="00225D10" w:rsidRPr="00397575">
        <w:rPr>
          <w:rFonts w:cs="Arial"/>
          <w:lang w:val="sl-SI"/>
        </w:rPr>
        <w:t xml:space="preserve"> predložijo podpisano konzorcijsko pogodbo, iz katere mora biti izkazana namera, da bodo člani konzorcija in nosilec konzorcija v primeru, da bodo upravičeni do brezplačne uporabe prostorov, te prostore dejansko uporabljali</w:t>
      </w:r>
      <w:r w:rsidR="00225D10">
        <w:rPr>
          <w:rFonts w:cs="Arial"/>
          <w:lang w:val="sl-SI"/>
        </w:rPr>
        <w:t xml:space="preserve"> za svojo dejavnost</w:t>
      </w:r>
      <w:r w:rsidR="00225D10" w:rsidRPr="00397575">
        <w:rPr>
          <w:rFonts w:cs="Arial"/>
          <w:lang w:val="sl-SI"/>
        </w:rPr>
        <w:t xml:space="preserve"> ter določen način uporabe teh prostorov in način delitve </w:t>
      </w:r>
      <w:r w:rsidR="00225D10">
        <w:rPr>
          <w:rFonts w:cs="Arial"/>
          <w:lang w:val="sl-SI"/>
        </w:rPr>
        <w:t>obratovalnih stroškov, stroškov</w:t>
      </w:r>
      <w:r w:rsidR="00225D10" w:rsidRPr="00B51F3A">
        <w:rPr>
          <w:rFonts w:cs="Arial"/>
          <w:lang w:val="sl-SI"/>
        </w:rPr>
        <w:t xml:space="preserve"> </w:t>
      </w:r>
      <w:r w:rsidR="00225D10">
        <w:rPr>
          <w:rFonts w:cs="Arial"/>
          <w:lang w:val="sl-SI"/>
        </w:rPr>
        <w:t xml:space="preserve">manjših vzdrževalnih del, stroškov zavarovanja in drugih stroškov. </w:t>
      </w:r>
      <w:r w:rsidR="00225D10" w:rsidRPr="00397575">
        <w:rPr>
          <w:rFonts w:cs="Arial"/>
          <w:lang w:val="sl-SI"/>
        </w:rPr>
        <w:t xml:space="preserve">Konzorcijska pogodba mora določati, da v imenu vseh konzorcijskih parterjev vlogo na javni </w:t>
      </w:r>
      <w:r w:rsidR="00225D10">
        <w:rPr>
          <w:rFonts w:cs="Arial"/>
          <w:lang w:val="sl-SI"/>
        </w:rPr>
        <w:t>razpis</w:t>
      </w:r>
      <w:r w:rsidR="00225D10" w:rsidRPr="00397575">
        <w:rPr>
          <w:rFonts w:cs="Arial"/>
          <w:lang w:val="sl-SI"/>
        </w:rPr>
        <w:t xml:space="preserve"> podaja nosilec konzorcija, ki je pooblaščen, da v imenu in na račun vseh </w:t>
      </w:r>
      <w:r w:rsidR="00225D10">
        <w:rPr>
          <w:rFonts w:cs="Arial"/>
          <w:lang w:val="sl-SI"/>
        </w:rPr>
        <w:t xml:space="preserve">članov </w:t>
      </w:r>
      <w:r w:rsidR="00225D10" w:rsidRPr="00397575">
        <w:rPr>
          <w:rFonts w:cs="Arial"/>
          <w:lang w:val="sl-SI"/>
        </w:rPr>
        <w:t>konzorcij</w:t>
      </w:r>
      <w:r w:rsidR="00225D10">
        <w:rPr>
          <w:rFonts w:cs="Arial"/>
          <w:lang w:val="sl-SI"/>
        </w:rPr>
        <w:t>a</w:t>
      </w:r>
      <w:r w:rsidR="00225D10" w:rsidRPr="00397575">
        <w:rPr>
          <w:rFonts w:cs="Arial"/>
          <w:lang w:val="sl-SI"/>
        </w:rPr>
        <w:t xml:space="preserve"> sklene pogodbo o brezplačni uporabi prostorov</w:t>
      </w:r>
      <w:r w:rsidR="00225D10">
        <w:rPr>
          <w:rFonts w:cs="Arial"/>
          <w:lang w:val="sl-SI"/>
        </w:rPr>
        <w:t xml:space="preserve"> </w:t>
      </w:r>
      <w:r w:rsidR="00225D10" w:rsidRPr="00943479">
        <w:rPr>
          <w:rFonts w:cs="Arial"/>
          <w:lang w:val="sl-SI"/>
        </w:rPr>
        <w:t>(pooblastilo za sklenitev pogodbe za brezplačno uporabo prostorov Okoljskega centra)</w:t>
      </w:r>
    </w:p>
    <w:p w:rsidR="00D61FB4" w:rsidRPr="00B40CE9" w:rsidRDefault="00D61FB4" w:rsidP="00A85941">
      <w:pPr>
        <w:pStyle w:val="Odstavekseznama"/>
        <w:tabs>
          <w:tab w:val="left" w:pos="1134"/>
        </w:tabs>
        <w:jc w:val="both"/>
        <w:rPr>
          <w:rFonts w:cs="Arial"/>
          <w:lang w:val="sl-SI"/>
        </w:rPr>
      </w:pPr>
    </w:p>
    <w:p w:rsidR="00A85941" w:rsidRPr="00617270" w:rsidRDefault="00D61FB4" w:rsidP="00D61FB4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b/>
          <w:lang w:val="sl-SI"/>
        </w:rPr>
      </w:pPr>
      <w:r w:rsidRPr="00D61FB4">
        <w:rPr>
          <w:rFonts w:cs="Arial"/>
          <w:b/>
          <w:lang w:val="sl-SI"/>
        </w:rPr>
        <w:t>Brezplačna uporaba drugih prostorov</w:t>
      </w:r>
      <w:r w:rsidR="00A85941" w:rsidRPr="00617270">
        <w:rPr>
          <w:rFonts w:cs="Arial"/>
          <w:b/>
          <w:lang w:val="sl-SI"/>
        </w:rPr>
        <w:t>:</w:t>
      </w:r>
    </w:p>
    <w:p w:rsidR="00182DD9" w:rsidRPr="00617270" w:rsidRDefault="00182DD9" w:rsidP="00182DD9">
      <w:pPr>
        <w:pStyle w:val="Odstavekseznama"/>
        <w:tabs>
          <w:tab w:val="left" w:pos="1134"/>
        </w:tabs>
        <w:ind w:left="644"/>
        <w:jc w:val="both"/>
        <w:rPr>
          <w:rFonts w:cs="Arial"/>
          <w:b/>
          <w:lang w:val="sl-SI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1134"/>
        <w:gridCol w:w="3077"/>
      </w:tblGrid>
      <w:tr w:rsidR="00D61FB4" w:rsidRPr="00617270" w:rsidTr="00225D10">
        <w:tc>
          <w:tcPr>
            <w:tcW w:w="4395" w:type="dxa"/>
          </w:tcPr>
          <w:p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Kriterij</w:t>
            </w:r>
          </w:p>
        </w:tc>
        <w:tc>
          <w:tcPr>
            <w:tcW w:w="1134" w:type="dxa"/>
          </w:tcPr>
          <w:p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Število točk</w:t>
            </w:r>
          </w:p>
        </w:tc>
        <w:tc>
          <w:tcPr>
            <w:tcW w:w="3077" w:type="dxa"/>
          </w:tcPr>
          <w:p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Točkovanje (izpolni MOP)</w:t>
            </w:r>
          </w:p>
        </w:tc>
      </w:tr>
      <w:tr w:rsidR="00A3312D" w:rsidRPr="00617270" w:rsidTr="00225D10">
        <w:tc>
          <w:tcPr>
            <w:tcW w:w="4395" w:type="dxa"/>
          </w:tcPr>
          <w:p w:rsidR="00A3312D" w:rsidRPr="00617270" w:rsidRDefault="00A3312D" w:rsidP="00225D10">
            <w:pPr>
              <w:tabs>
                <w:tab w:val="left" w:pos="1134"/>
              </w:tabs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 xml:space="preserve">V kolikor </w:t>
            </w:r>
            <w:r w:rsidR="00225D10">
              <w:rPr>
                <w:rFonts w:cs="Arial"/>
                <w:b/>
                <w:lang w:val="sl-SI"/>
              </w:rPr>
              <w:t xml:space="preserve">nima nosilec konzorcija niti </w:t>
            </w:r>
            <w:r w:rsidRPr="00617270">
              <w:rPr>
                <w:rFonts w:cs="Arial"/>
                <w:b/>
                <w:lang w:val="sl-SI"/>
              </w:rPr>
              <w:t xml:space="preserve">nobeden izmed </w:t>
            </w:r>
            <w:r w:rsidR="00225D10">
              <w:rPr>
                <w:rFonts w:cs="Arial"/>
                <w:b/>
                <w:lang w:val="sl-SI"/>
              </w:rPr>
              <w:t>članov konzorcija,</w:t>
            </w:r>
            <w:r w:rsidRPr="00617270">
              <w:rPr>
                <w:rFonts w:cs="Arial"/>
                <w:b/>
                <w:lang w:val="sl-SI"/>
              </w:rPr>
              <w:t xml:space="preserve"> </w:t>
            </w:r>
            <w:r w:rsidR="00182DD9" w:rsidRPr="00617270">
              <w:rPr>
                <w:rFonts w:cs="Arial"/>
                <w:b/>
                <w:lang w:val="sl-SI"/>
              </w:rPr>
              <w:t>na dan oddaje vloge</w:t>
            </w:r>
            <w:r w:rsidR="00225D10">
              <w:rPr>
                <w:rFonts w:cs="Arial"/>
                <w:b/>
                <w:lang w:val="sl-SI"/>
              </w:rPr>
              <w:t>,</w:t>
            </w:r>
            <w:r w:rsidR="00182DD9" w:rsidRPr="00617270">
              <w:rPr>
                <w:rFonts w:cs="Arial"/>
                <w:b/>
                <w:lang w:val="sl-SI"/>
              </w:rPr>
              <w:t xml:space="preserve"> </w:t>
            </w:r>
            <w:r w:rsidR="00225D10">
              <w:rPr>
                <w:rFonts w:cs="Arial"/>
                <w:b/>
                <w:lang w:val="sl-SI"/>
              </w:rPr>
              <w:t>sklenjene pogodbe za</w:t>
            </w:r>
            <w:r w:rsidR="00182DD9" w:rsidRPr="00617270">
              <w:rPr>
                <w:rFonts w:cs="Arial"/>
                <w:b/>
                <w:lang w:val="sl-SI"/>
              </w:rPr>
              <w:t xml:space="preserve"> brezplačno </w:t>
            </w:r>
            <w:r w:rsidR="00225D10">
              <w:rPr>
                <w:rFonts w:cs="Arial"/>
                <w:b/>
                <w:lang w:val="sl-SI"/>
              </w:rPr>
              <w:t xml:space="preserve">uporabo prostorov za leto 2020 in </w:t>
            </w:r>
            <w:r w:rsidR="003820EF">
              <w:rPr>
                <w:rFonts w:cs="Arial"/>
                <w:b/>
                <w:lang w:val="sl-SI"/>
              </w:rPr>
              <w:t xml:space="preserve">leto </w:t>
            </w:r>
            <w:r w:rsidR="00225D10">
              <w:rPr>
                <w:rFonts w:cs="Arial"/>
                <w:b/>
                <w:lang w:val="sl-SI"/>
              </w:rPr>
              <w:t>2021</w:t>
            </w:r>
            <w:r w:rsidRPr="00617270">
              <w:rPr>
                <w:rFonts w:cs="Arial"/>
                <w:b/>
                <w:lang w:val="sl-SI"/>
              </w:rPr>
              <w:t xml:space="preserve"> na območju Mestne občine Ljubljana</w:t>
            </w:r>
          </w:p>
        </w:tc>
        <w:tc>
          <w:tcPr>
            <w:tcW w:w="1134" w:type="dxa"/>
          </w:tcPr>
          <w:p w:rsidR="00A3312D" w:rsidRPr="00617270" w:rsidRDefault="00D61FB4" w:rsidP="00225D1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3</w:t>
            </w:r>
          </w:p>
        </w:tc>
        <w:tc>
          <w:tcPr>
            <w:tcW w:w="3077" w:type="dxa"/>
          </w:tcPr>
          <w:p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  <w:p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</w:tbl>
    <w:p w:rsidR="00A85941" w:rsidRDefault="00A85941" w:rsidP="00A85941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</w:p>
    <w:p w:rsidR="00A85941" w:rsidRPr="00182DD9" w:rsidRDefault="00710311" w:rsidP="00182DD9">
      <w:pPr>
        <w:tabs>
          <w:tab w:val="left" w:pos="1134"/>
        </w:tabs>
        <w:jc w:val="both"/>
        <w:rPr>
          <w:rFonts w:cs="Arial"/>
          <w:lang w:val="sl-SI"/>
        </w:rPr>
      </w:pPr>
      <w:r w:rsidRPr="00225D10">
        <w:rPr>
          <w:rFonts w:cs="Arial"/>
          <w:b/>
          <w:lang w:val="sl-SI"/>
        </w:rPr>
        <w:lastRenderedPageBreak/>
        <w:t>Dokazilo</w:t>
      </w:r>
      <w:r w:rsidRPr="00225D10">
        <w:rPr>
          <w:rFonts w:cs="Arial"/>
          <w:lang w:val="sl-SI"/>
        </w:rPr>
        <w:t>:</w:t>
      </w:r>
      <w:r>
        <w:rPr>
          <w:rFonts w:cs="Arial"/>
          <w:lang w:val="sl-SI"/>
        </w:rPr>
        <w:t xml:space="preserve"> i</w:t>
      </w:r>
      <w:r w:rsidR="003820EF">
        <w:rPr>
          <w:rFonts w:cs="Arial"/>
          <w:lang w:val="sl-SI"/>
        </w:rPr>
        <w:t>zjave</w:t>
      </w:r>
      <w:r w:rsidR="00A85941" w:rsidRPr="00182DD9">
        <w:rPr>
          <w:rFonts w:cs="Arial"/>
          <w:lang w:val="sl-SI"/>
        </w:rPr>
        <w:t xml:space="preserve"> </w:t>
      </w:r>
      <w:r w:rsidR="003820EF">
        <w:rPr>
          <w:rFonts w:cs="Arial"/>
          <w:lang w:val="sl-SI"/>
        </w:rPr>
        <w:t xml:space="preserve">nosilca in </w:t>
      </w:r>
      <w:r w:rsidR="00A85941" w:rsidRPr="00182DD9">
        <w:rPr>
          <w:rFonts w:cs="Arial"/>
          <w:lang w:val="sl-SI"/>
        </w:rPr>
        <w:t>članov konzorcija</w:t>
      </w:r>
      <w:r w:rsidR="00182DD9">
        <w:rPr>
          <w:rFonts w:cs="Arial"/>
          <w:lang w:val="sl-SI"/>
        </w:rPr>
        <w:t xml:space="preserve">, ki nimajo na dan oddaje vloge </w:t>
      </w:r>
      <w:r w:rsidR="003820EF">
        <w:rPr>
          <w:rFonts w:cs="Arial"/>
          <w:lang w:val="sl-SI"/>
        </w:rPr>
        <w:t>sklenjene pogodbe za brezplačno uporabo prostorov</w:t>
      </w:r>
      <w:r w:rsidR="00182DD9">
        <w:rPr>
          <w:rFonts w:cs="Arial"/>
          <w:lang w:val="sl-SI"/>
        </w:rPr>
        <w:t xml:space="preserve"> za svoje delovanje </w:t>
      </w:r>
      <w:r w:rsidR="0083499B">
        <w:rPr>
          <w:rFonts w:cs="Arial"/>
          <w:lang w:val="sl-SI"/>
        </w:rPr>
        <w:t xml:space="preserve">za leto 2020 in leto 2021 </w:t>
      </w:r>
      <w:r w:rsidR="00182DD9">
        <w:rPr>
          <w:rFonts w:cs="Arial"/>
          <w:lang w:val="sl-SI"/>
        </w:rPr>
        <w:t>na območju Mestne občine Ljubljana</w:t>
      </w:r>
      <w:r w:rsidR="00A85941" w:rsidRPr="00182DD9">
        <w:rPr>
          <w:rFonts w:cs="Arial"/>
          <w:lang w:val="sl-SI"/>
        </w:rPr>
        <w:t>.</w:t>
      </w:r>
      <w:r w:rsidR="00617270">
        <w:rPr>
          <w:rFonts w:cs="Arial"/>
          <w:lang w:val="sl-SI"/>
        </w:rPr>
        <w:t>*</w:t>
      </w:r>
    </w:p>
    <w:p w:rsidR="00D7585E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:rsidR="00A85941" w:rsidRPr="00617270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1.</w:t>
      </w:r>
    </w:p>
    <w:p w:rsidR="00182DD9" w:rsidRDefault="00617270" w:rsidP="00617270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_______________________ (naziv),_____________________(sedež) </w:t>
      </w:r>
      <w:r w:rsidR="003820EF">
        <w:rPr>
          <w:rFonts w:cs="Arial"/>
          <w:lang w:val="sl-SI"/>
        </w:rPr>
        <w:t xml:space="preserve">na dan oddaje vloge nimamo sklenjene pogodbe za brezplačno uporabo prostorov za svoje delovanje </w:t>
      </w:r>
      <w:r w:rsidR="0083499B">
        <w:rPr>
          <w:rFonts w:cs="Arial"/>
          <w:lang w:val="sl-SI"/>
        </w:rPr>
        <w:t xml:space="preserve">za leto 2020 in leto 2021 </w:t>
      </w:r>
      <w:r w:rsidR="003820EF">
        <w:rPr>
          <w:rFonts w:cs="Arial"/>
          <w:lang w:val="sl-SI"/>
        </w:rPr>
        <w:t>na območju Mestne občine Ljubljana</w:t>
      </w:r>
      <w:r>
        <w:rPr>
          <w:rFonts w:cs="Arial"/>
          <w:lang w:val="sl-SI"/>
        </w:rPr>
        <w:t>.</w:t>
      </w:r>
    </w:p>
    <w:p w:rsidR="00617270" w:rsidRDefault="00617270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:rsidR="00617270" w:rsidRPr="00617270" w:rsidRDefault="00617270" w:rsidP="00617270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__________________________________</w:t>
      </w:r>
      <w:r w:rsidR="0083499B">
        <w:rPr>
          <w:rFonts w:cs="Arial"/>
          <w:lang w:val="sl-SI"/>
        </w:rPr>
        <w:t>_________</w:t>
      </w:r>
      <w:r>
        <w:rPr>
          <w:rFonts w:cs="Arial"/>
          <w:lang w:val="sl-SI"/>
        </w:rPr>
        <w:t xml:space="preserve"> (datum in podpis zakonitega zastopnika</w:t>
      </w:r>
      <w:r w:rsidR="00D61FB4">
        <w:rPr>
          <w:rFonts w:cs="Arial"/>
          <w:lang w:val="sl-SI"/>
        </w:rPr>
        <w:t>)</w:t>
      </w:r>
    </w:p>
    <w:p w:rsidR="00182DD9" w:rsidRDefault="00182DD9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:rsidR="00D7585E" w:rsidRP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2. </w:t>
      </w:r>
    </w:p>
    <w:p w:rsidR="0083499B" w:rsidRDefault="0083499B" w:rsidP="0083499B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_______________________ (naziv),_____________________(sedež) na dan oddaje vloge nimamo sklenjene pogodbe za brezplačno uporabo prostorov za svoje delovanje za leto 2020 in leto 2021 na območju Mestne občine Ljubljana.</w:t>
      </w:r>
    </w:p>
    <w:p w:rsidR="0083499B" w:rsidRDefault="0083499B" w:rsidP="0083499B">
      <w:pPr>
        <w:tabs>
          <w:tab w:val="left" w:pos="1134"/>
        </w:tabs>
        <w:jc w:val="both"/>
        <w:rPr>
          <w:rFonts w:cs="Arial"/>
          <w:lang w:val="sl-SI"/>
        </w:rPr>
      </w:pPr>
    </w:p>
    <w:p w:rsidR="0083499B" w:rsidRPr="00617270" w:rsidRDefault="0083499B" w:rsidP="0083499B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___________________________________________ (datum in podpis zakonitega zastopnika)</w:t>
      </w:r>
    </w:p>
    <w:p w:rsidR="00D7585E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:rsidR="00617270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(</w:t>
      </w:r>
      <w:r w:rsidR="0083499B">
        <w:rPr>
          <w:rFonts w:cs="Arial"/>
          <w:lang w:val="sl-SI"/>
        </w:rPr>
        <w:t>d</w:t>
      </w:r>
      <w:r w:rsidR="00617270">
        <w:rPr>
          <w:rFonts w:cs="Arial"/>
          <w:lang w:val="sl-SI"/>
        </w:rPr>
        <w:t>odati za vse člane konzorcija</w:t>
      </w:r>
      <w:r>
        <w:rPr>
          <w:rFonts w:cs="Arial"/>
          <w:lang w:val="sl-SI"/>
        </w:rPr>
        <w:t>)</w:t>
      </w:r>
    </w:p>
    <w:p w:rsidR="00D7585E" w:rsidRDefault="00D7585E" w:rsidP="00617270">
      <w:pPr>
        <w:tabs>
          <w:tab w:val="left" w:pos="1134"/>
        </w:tabs>
        <w:jc w:val="both"/>
        <w:rPr>
          <w:rFonts w:cs="Arial"/>
          <w:lang w:val="sl-SI"/>
        </w:rPr>
      </w:pPr>
    </w:p>
    <w:p w:rsidR="00617270" w:rsidRPr="00617270" w:rsidRDefault="00617270" w:rsidP="00617270">
      <w:pPr>
        <w:tabs>
          <w:tab w:val="left" w:pos="1134"/>
        </w:tabs>
        <w:jc w:val="both"/>
        <w:rPr>
          <w:rFonts w:cs="Arial"/>
          <w:lang w:val="sl-SI"/>
        </w:rPr>
      </w:pPr>
      <w:r w:rsidRPr="00617270">
        <w:rPr>
          <w:rFonts w:cs="Arial"/>
          <w:lang w:val="sl-SI"/>
        </w:rPr>
        <w:t>*</w:t>
      </w:r>
      <w:r>
        <w:rPr>
          <w:rFonts w:cs="Arial"/>
          <w:lang w:val="sl-SI"/>
        </w:rPr>
        <w:t xml:space="preserve"> </w:t>
      </w:r>
      <w:r w:rsidRPr="00617270">
        <w:rPr>
          <w:rFonts w:cs="Arial"/>
          <w:lang w:val="sl-SI"/>
        </w:rPr>
        <w:t>Izjave se podpisujejo zgolj v prime</w:t>
      </w:r>
      <w:r w:rsidR="003820EF">
        <w:rPr>
          <w:rFonts w:cs="Arial"/>
          <w:lang w:val="sl-SI"/>
        </w:rPr>
        <w:t>ru, da vlagatelji uveljavljajo 3 točke</w:t>
      </w:r>
      <w:r w:rsidRPr="00617270">
        <w:rPr>
          <w:rFonts w:cs="Arial"/>
          <w:lang w:val="sl-SI"/>
        </w:rPr>
        <w:t xml:space="preserve"> iz naslova merila »</w:t>
      </w:r>
      <w:r w:rsidR="003820EF">
        <w:rPr>
          <w:rFonts w:cs="Arial"/>
          <w:lang w:val="sl-SI"/>
        </w:rPr>
        <w:t>Brezplačna uporaba drugih</w:t>
      </w:r>
      <w:r w:rsidRPr="00617270">
        <w:rPr>
          <w:rFonts w:cs="Arial"/>
          <w:lang w:val="sl-SI"/>
        </w:rPr>
        <w:t xml:space="preserve"> prostorov«</w:t>
      </w:r>
    </w:p>
    <w:p w:rsidR="00182DD9" w:rsidRDefault="00182DD9" w:rsidP="00A85941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</w:p>
    <w:p w:rsidR="00A85941" w:rsidRPr="0083499B" w:rsidRDefault="0083499B" w:rsidP="00EA7A86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b/>
          <w:lang w:val="sl-SI"/>
        </w:rPr>
      </w:pPr>
      <w:r w:rsidRPr="0083499B">
        <w:rPr>
          <w:rFonts w:cs="Arial"/>
          <w:b/>
          <w:lang w:val="sl-SI"/>
        </w:rPr>
        <w:t xml:space="preserve">Aktivnosti nosilca in članov konzorcija na nacionalnem ali mednarodnem nivoju – sodelovanje pri projektih varstva okolja, ohranjanja narave ali </w:t>
      </w:r>
      <w:r w:rsidR="00F61889">
        <w:rPr>
          <w:rFonts w:cs="Arial"/>
          <w:b/>
          <w:lang w:val="sl-SI"/>
        </w:rPr>
        <w:t>urejanja</w:t>
      </w:r>
      <w:r w:rsidRPr="0083499B">
        <w:rPr>
          <w:rFonts w:cs="Arial"/>
          <w:b/>
          <w:lang w:val="sl-SI"/>
        </w:rPr>
        <w:t xml:space="preserve"> prostora, pri katerih so udeležene skupaj vsaj tri nevladne organizacije (nosilec/član konzorcija in še vsaj dve nevladni organizaciji), ki so bili zaključeni najkasneje v obdobju dveh let od dneva oddaje vloge</w:t>
      </w:r>
      <w:r w:rsidR="00D61FB4" w:rsidRPr="0083499B">
        <w:rPr>
          <w:rFonts w:cs="Arial"/>
          <w:b/>
          <w:lang w:val="sl-SI"/>
        </w:rPr>
        <w:t>:</w:t>
      </w:r>
    </w:p>
    <w:p w:rsidR="0083499B" w:rsidRPr="00D61FB4" w:rsidRDefault="0083499B" w:rsidP="0083499B">
      <w:pPr>
        <w:pStyle w:val="Odstavekseznama"/>
        <w:tabs>
          <w:tab w:val="left" w:pos="1134"/>
        </w:tabs>
        <w:ind w:left="360"/>
        <w:jc w:val="both"/>
        <w:rPr>
          <w:rFonts w:cs="Arial"/>
          <w:b/>
          <w:lang w:val="sl-SI"/>
        </w:rPr>
      </w:pPr>
    </w:p>
    <w:tbl>
      <w:tblPr>
        <w:tblStyle w:val="Tabelamre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1134"/>
        <w:gridCol w:w="2976"/>
      </w:tblGrid>
      <w:tr w:rsidR="00D61FB4" w:rsidRPr="00617270" w:rsidTr="00B645B2">
        <w:tc>
          <w:tcPr>
            <w:tcW w:w="4395" w:type="dxa"/>
          </w:tcPr>
          <w:p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Kriterij</w:t>
            </w:r>
          </w:p>
        </w:tc>
        <w:tc>
          <w:tcPr>
            <w:tcW w:w="1134" w:type="dxa"/>
          </w:tcPr>
          <w:p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Število točk</w:t>
            </w:r>
          </w:p>
        </w:tc>
        <w:tc>
          <w:tcPr>
            <w:tcW w:w="2976" w:type="dxa"/>
          </w:tcPr>
          <w:p w:rsidR="00D61FB4" w:rsidRPr="00617270" w:rsidRDefault="00D61FB4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>Točkovanje (izpolni MOP)</w:t>
            </w:r>
          </w:p>
        </w:tc>
      </w:tr>
      <w:tr w:rsidR="00A3312D" w:rsidRPr="00617270" w:rsidTr="00B645B2">
        <w:tc>
          <w:tcPr>
            <w:tcW w:w="4395" w:type="dxa"/>
          </w:tcPr>
          <w:p w:rsidR="00A3312D" w:rsidRPr="00617270" w:rsidRDefault="00A3312D" w:rsidP="00D61FB4">
            <w:pPr>
              <w:tabs>
                <w:tab w:val="left" w:pos="1134"/>
              </w:tabs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 xml:space="preserve">sodelovanje v vsaj </w:t>
            </w:r>
            <w:r w:rsidR="00D61FB4">
              <w:rPr>
                <w:rFonts w:cs="Arial"/>
                <w:b/>
                <w:lang w:val="sl-SI"/>
              </w:rPr>
              <w:t>6</w:t>
            </w:r>
            <w:r w:rsidRPr="00617270">
              <w:rPr>
                <w:rFonts w:cs="Arial"/>
                <w:b/>
                <w:lang w:val="sl-SI"/>
              </w:rPr>
              <w:t xml:space="preserve"> projektih</w:t>
            </w:r>
          </w:p>
        </w:tc>
        <w:tc>
          <w:tcPr>
            <w:tcW w:w="1134" w:type="dxa"/>
          </w:tcPr>
          <w:p w:rsidR="00A3312D" w:rsidRPr="00617270" w:rsidRDefault="00617270" w:rsidP="0083499B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1</w:t>
            </w:r>
          </w:p>
        </w:tc>
        <w:tc>
          <w:tcPr>
            <w:tcW w:w="2976" w:type="dxa"/>
          </w:tcPr>
          <w:p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  <w:tr w:rsidR="00A3312D" w:rsidRPr="00617270" w:rsidTr="00B645B2">
        <w:tc>
          <w:tcPr>
            <w:tcW w:w="4395" w:type="dxa"/>
          </w:tcPr>
          <w:p w:rsidR="00A3312D" w:rsidRPr="00617270" w:rsidRDefault="00A3312D" w:rsidP="00D61FB4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 xml:space="preserve">sodelovanje v vsaj </w:t>
            </w:r>
            <w:r w:rsidR="00D61FB4">
              <w:rPr>
                <w:rFonts w:cs="Arial"/>
                <w:b/>
                <w:lang w:val="sl-SI"/>
              </w:rPr>
              <w:t>7</w:t>
            </w:r>
            <w:r w:rsidRPr="00617270">
              <w:rPr>
                <w:rFonts w:cs="Arial"/>
                <w:b/>
                <w:lang w:val="sl-SI"/>
              </w:rPr>
              <w:t>-</w:t>
            </w:r>
            <w:r w:rsidR="00D61FB4">
              <w:rPr>
                <w:rFonts w:cs="Arial"/>
                <w:b/>
                <w:lang w:val="sl-SI"/>
              </w:rPr>
              <w:t>12</w:t>
            </w:r>
            <w:r w:rsidRPr="00617270">
              <w:rPr>
                <w:rFonts w:cs="Arial"/>
                <w:b/>
                <w:lang w:val="sl-SI"/>
              </w:rPr>
              <w:t xml:space="preserve"> projektih</w:t>
            </w:r>
          </w:p>
        </w:tc>
        <w:tc>
          <w:tcPr>
            <w:tcW w:w="1134" w:type="dxa"/>
          </w:tcPr>
          <w:p w:rsidR="00A3312D" w:rsidRPr="00617270" w:rsidRDefault="00617270" w:rsidP="0083499B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2</w:t>
            </w:r>
          </w:p>
        </w:tc>
        <w:tc>
          <w:tcPr>
            <w:tcW w:w="2976" w:type="dxa"/>
          </w:tcPr>
          <w:p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  <w:tr w:rsidR="00A3312D" w:rsidRPr="00617270" w:rsidTr="00B645B2">
        <w:tc>
          <w:tcPr>
            <w:tcW w:w="4395" w:type="dxa"/>
          </w:tcPr>
          <w:p w:rsidR="00A3312D" w:rsidRPr="00617270" w:rsidRDefault="00A3312D" w:rsidP="00D61FB4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617270">
              <w:rPr>
                <w:rFonts w:cs="Arial"/>
                <w:b/>
                <w:lang w:val="sl-SI"/>
              </w:rPr>
              <w:t xml:space="preserve">sodelovanje </w:t>
            </w:r>
            <w:r w:rsidR="00D7585E">
              <w:rPr>
                <w:rFonts w:cs="Arial"/>
                <w:b/>
                <w:lang w:val="sl-SI"/>
              </w:rPr>
              <w:t xml:space="preserve">v </w:t>
            </w:r>
            <w:r w:rsidR="0083499B">
              <w:rPr>
                <w:rFonts w:cs="Arial"/>
                <w:b/>
                <w:lang w:val="sl-SI"/>
              </w:rPr>
              <w:t xml:space="preserve">več kot 12 </w:t>
            </w:r>
            <w:r w:rsidRPr="00617270">
              <w:rPr>
                <w:rFonts w:cs="Arial"/>
                <w:b/>
                <w:lang w:val="sl-SI"/>
              </w:rPr>
              <w:t>projektih</w:t>
            </w:r>
          </w:p>
        </w:tc>
        <w:tc>
          <w:tcPr>
            <w:tcW w:w="1134" w:type="dxa"/>
          </w:tcPr>
          <w:p w:rsidR="00A3312D" w:rsidRPr="00617270" w:rsidRDefault="00617270" w:rsidP="0083499B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>
              <w:rPr>
                <w:rFonts w:cs="Arial"/>
                <w:b/>
                <w:lang w:val="sl-SI"/>
              </w:rPr>
              <w:t>3</w:t>
            </w:r>
          </w:p>
        </w:tc>
        <w:tc>
          <w:tcPr>
            <w:tcW w:w="2976" w:type="dxa"/>
          </w:tcPr>
          <w:p w:rsidR="00A3312D" w:rsidRPr="00617270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</w:tbl>
    <w:p w:rsidR="00A85941" w:rsidRDefault="00A85941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:rsidR="00617270" w:rsidRDefault="00710311" w:rsidP="00A85941">
      <w:pPr>
        <w:tabs>
          <w:tab w:val="left" w:pos="1134"/>
        </w:tabs>
        <w:jc w:val="both"/>
        <w:rPr>
          <w:rFonts w:cs="Arial"/>
          <w:lang w:val="sl-SI"/>
        </w:rPr>
      </w:pPr>
      <w:r w:rsidRPr="00225D10">
        <w:rPr>
          <w:rFonts w:cs="Arial"/>
          <w:b/>
          <w:lang w:val="sl-SI"/>
        </w:rPr>
        <w:t>Dokazilo</w:t>
      </w:r>
      <w:r w:rsidRPr="00225D10">
        <w:rPr>
          <w:rFonts w:cs="Arial"/>
          <w:lang w:val="sl-SI"/>
        </w:rPr>
        <w:t>:</w:t>
      </w:r>
      <w:r>
        <w:rPr>
          <w:rFonts w:cs="Arial"/>
          <w:lang w:val="sl-SI"/>
        </w:rPr>
        <w:t xml:space="preserve"> r</w:t>
      </w:r>
      <w:r w:rsidR="00617270">
        <w:rPr>
          <w:rFonts w:cs="Arial"/>
          <w:lang w:val="sl-SI"/>
        </w:rPr>
        <w:t>eferenčni projekt</w:t>
      </w:r>
      <w:r w:rsidR="00CF374F">
        <w:rPr>
          <w:rFonts w:cs="Arial"/>
          <w:lang w:val="sl-SI"/>
        </w:rPr>
        <w:t>i:</w:t>
      </w:r>
    </w:p>
    <w:p w:rsidR="00D7585E" w:rsidRDefault="00D7585E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:rsidR="00617270" w:rsidRDefault="00617270" w:rsidP="00A85941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1.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403"/>
      </w:tblGrid>
      <w:tr w:rsidR="00617270" w:rsidTr="00CF374F">
        <w:tc>
          <w:tcPr>
            <w:tcW w:w="2127" w:type="dxa"/>
          </w:tcPr>
          <w:p w:rsidR="00617270" w:rsidRDefault="00617270" w:rsidP="00A85941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Naziv projekta</w:t>
            </w:r>
          </w:p>
        </w:tc>
        <w:tc>
          <w:tcPr>
            <w:tcW w:w="6403" w:type="dxa"/>
          </w:tcPr>
          <w:p w:rsidR="00617270" w:rsidRDefault="00617270" w:rsidP="00A85941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Kratek opis projekta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Datum začetka projekta 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Datum zaključka projekta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617270" w:rsidTr="00CF374F">
        <w:tc>
          <w:tcPr>
            <w:tcW w:w="2127" w:type="dxa"/>
          </w:tcPr>
          <w:p w:rsidR="00617270" w:rsidRDefault="00617270" w:rsidP="00CF374F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Član konzorcija, ki sodeluje v projektu</w:t>
            </w:r>
          </w:p>
        </w:tc>
        <w:tc>
          <w:tcPr>
            <w:tcW w:w="6403" w:type="dxa"/>
          </w:tcPr>
          <w:p w:rsidR="00617270" w:rsidRDefault="00617270" w:rsidP="00A85941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617270" w:rsidTr="00CF374F">
        <w:tc>
          <w:tcPr>
            <w:tcW w:w="2127" w:type="dxa"/>
          </w:tcPr>
          <w:p w:rsidR="00617270" w:rsidRDefault="00617270" w:rsidP="00CF374F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Navedba ostalih</w:t>
            </w:r>
            <w:r w:rsidR="00D61FB4">
              <w:rPr>
                <w:rFonts w:cs="Arial"/>
                <w:lang w:val="sl-SI"/>
              </w:rPr>
              <w:t xml:space="preserve"> </w:t>
            </w:r>
            <w:r>
              <w:rPr>
                <w:rFonts w:cs="Arial"/>
                <w:lang w:val="sl-SI"/>
              </w:rPr>
              <w:t>partnerjev projekta</w:t>
            </w:r>
          </w:p>
          <w:p w:rsidR="00617270" w:rsidRDefault="00617270" w:rsidP="00CF374F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(vsaj </w:t>
            </w:r>
            <w:r w:rsidR="00D61FB4">
              <w:rPr>
                <w:rFonts w:cs="Arial"/>
                <w:lang w:val="sl-SI"/>
              </w:rPr>
              <w:t>še 2</w:t>
            </w:r>
            <w:r>
              <w:rPr>
                <w:rFonts w:cs="Arial"/>
                <w:lang w:val="sl-SI"/>
              </w:rPr>
              <w:t xml:space="preserve"> partnerj</w:t>
            </w:r>
            <w:r w:rsidR="00D61FB4">
              <w:rPr>
                <w:rFonts w:cs="Arial"/>
                <w:lang w:val="sl-SI"/>
              </w:rPr>
              <w:t>a</w:t>
            </w:r>
            <w:r>
              <w:rPr>
                <w:rFonts w:cs="Arial"/>
                <w:lang w:val="sl-SI"/>
              </w:rPr>
              <w:t>)</w:t>
            </w:r>
          </w:p>
        </w:tc>
        <w:tc>
          <w:tcPr>
            <w:tcW w:w="6403" w:type="dxa"/>
          </w:tcPr>
          <w:p w:rsidR="00617270" w:rsidRDefault="00617270" w:rsidP="00A85941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</w:tbl>
    <w:p w:rsidR="00617270" w:rsidRDefault="00617270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:rsidR="00CF374F" w:rsidRDefault="00CF374F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:rsidR="00CF374F" w:rsidRDefault="00CF374F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:rsidR="00B645B2" w:rsidRDefault="00B645B2" w:rsidP="00A85941">
      <w:pPr>
        <w:tabs>
          <w:tab w:val="left" w:pos="1134"/>
        </w:tabs>
        <w:jc w:val="both"/>
        <w:rPr>
          <w:rFonts w:cs="Arial"/>
          <w:lang w:val="sl-SI"/>
        </w:rPr>
      </w:pPr>
    </w:p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lastRenderedPageBreak/>
        <w:t>2.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403"/>
      </w:tblGrid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Naziv projekta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Kratek opis projekta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Datum začetka projekta 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Datum zaključka projekta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Član konzorcija, ki sodeluje v projektu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CF374F" w:rsidTr="00CF374F">
        <w:tc>
          <w:tcPr>
            <w:tcW w:w="2127" w:type="dxa"/>
          </w:tcPr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Navedba ostalih partnerjev projekta</w:t>
            </w:r>
          </w:p>
          <w:p w:rsidR="00CF374F" w:rsidRDefault="00CF374F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(vsaj še 2 partnerja)</w:t>
            </w:r>
          </w:p>
        </w:tc>
        <w:tc>
          <w:tcPr>
            <w:tcW w:w="6403" w:type="dxa"/>
          </w:tcPr>
          <w:p w:rsidR="00CF374F" w:rsidRDefault="00CF374F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</w:tbl>
    <w:p w:rsidR="00CF374F" w:rsidRDefault="00CF374F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(izpolniti tabelo za projekte, ki jih člani konzorcija uveljavljajo v okviru predmetnega merila)</w:t>
      </w:r>
    </w:p>
    <w:p w:rsidR="00D61FB4" w:rsidRDefault="00D61FB4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:rsidR="00A85941" w:rsidRPr="00CF374F" w:rsidRDefault="00CF374F" w:rsidP="00EA7A86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b/>
          <w:lang w:val="sl-SI"/>
        </w:rPr>
      </w:pPr>
      <w:r w:rsidRPr="00CF374F">
        <w:rPr>
          <w:rFonts w:cs="Arial"/>
          <w:b/>
          <w:lang w:val="sl-SI"/>
        </w:rPr>
        <w:t xml:space="preserve">Aktivnosti nosilca in članov konzorcija na nacionalnem ali mednarodnem nivoju – sodelovanje pri projektih varstva okolja, ohranjanja narave ali </w:t>
      </w:r>
      <w:r w:rsidR="00F61889">
        <w:rPr>
          <w:rFonts w:cs="Arial"/>
          <w:b/>
          <w:lang w:val="sl-SI"/>
        </w:rPr>
        <w:t>urejanja</w:t>
      </w:r>
      <w:r w:rsidRPr="00CF374F">
        <w:rPr>
          <w:rFonts w:cs="Arial"/>
          <w:b/>
          <w:lang w:val="sl-SI"/>
        </w:rPr>
        <w:t xml:space="preserve"> prostora, pri katerih so udeležene skupaj vsaj tri nevladne organizacije (nosilec/član konzorcija in še vsaj dve nevladni organizaciji), ki se izvajajo tudi v letu 2020 ali kasneje in za katere je na dan oddaje vloge že sklenjena pogodba:</w:t>
      </w:r>
    </w:p>
    <w:p w:rsidR="00CF374F" w:rsidRPr="00D61FB4" w:rsidRDefault="00CF374F" w:rsidP="00CF374F">
      <w:pPr>
        <w:pStyle w:val="Odstavekseznama"/>
        <w:tabs>
          <w:tab w:val="left" w:pos="1134"/>
        </w:tabs>
        <w:ind w:left="360"/>
        <w:jc w:val="both"/>
        <w:rPr>
          <w:rFonts w:cs="Arial"/>
          <w:b/>
          <w:lang w:val="sl-SI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1134"/>
        <w:gridCol w:w="2835"/>
      </w:tblGrid>
      <w:tr w:rsidR="00D61FB4" w:rsidRPr="00D61FB4" w:rsidTr="00B645B2">
        <w:tc>
          <w:tcPr>
            <w:tcW w:w="4536" w:type="dxa"/>
          </w:tcPr>
          <w:p w:rsidR="00D61FB4" w:rsidRPr="00D61FB4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Kriterij</w:t>
            </w:r>
          </w:p>
        </w:tc>
        <w:tc>
          <w:tcPr>
            <w:tcW w:w="1134" w:type="dxa"/>
          </w:tcPr>
          <w:p w:rsidR="00D61FB4" w:rsidRPr="00D61FB4" w:rsidRDefault="00D61FB4" w:rsidP="00053630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Število točk</w:t>
            </w:r>
          </w:p>
        </w:tc>
        <w:tc>
          <w:tcPr>
            <w:tcW w:w="2835" w:type="dxa"/>
          </w:tcPr>
          <w:p w:rsidR="00D61FB4" w:rsidRPr="00D61FB4" w:rsidRDefault="00D61FB4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Točkovanje (izpolni MOP)</w:t>
            </w:r>
          </w:p>
        </w:tc>
      </w:tr>
      <w:tr w:rsidR="00A3312D" w:rsidRPr="00D61FB4" w:rsidTr="00B645B2">
        <w:tc>
          <w:tcPr>
            <w:tcW w:w="4536" w:type="dxa"/>
          </w:tcPr>
          <w:p w:rsidR="00A3312D" w:rsidRPr="00D61FB4" w:rsidRDefault="00A3312D" w:rsidP="00CF374F">
            <w:pPr>
              <w:tabs>
                <w:tab w:val="left" w:pos="1134"/>
              </w:tabs>
              <w:jc w:val="both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sodelovanje v vsaj 3 projektih</w:t>
            </w:r>
          </w:p>
        </w:tc>
        <w:tc>
          <w:tcPr>
            <w:tcW w:w="1134" w:type="dxa"/>
          </w:tcPr>
          <w:p w:rsidR="00A3312D" w:rsidRPr="00D61FB4" w:rsidRDefault="00A3312D" w:rsidP="00710311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1</w:t>
            </w:r>
          </w:p>
        </w:tc>
        <w:tc>
          <w:tcPr>
            <w:tcW w:w="2835" w:type="dxa"/>
          </w:tcPr>
          <w:p w:rsidR="00A3312D" w:rsidRPr="00D61FB4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  <w:tr w:rsidR="00A3312D" w:rsidRPr="00D61FB4" w:rsidTr="00B645B2">
        <w:tc>
          <w:tcPr>
            <w:tcW w:w="4536" w:type="dxa"/>
          </w:tcPr>
          <w:p w:rsidR="00A3312D" w:rsidRPr="00D61FB4" w:rsidRDefault="00A3312D" w:rsidP="00CF374F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sodelovanje v vsaj 4-5 projektih</w:t>
            </w:r>
          </w:p>
        </w:tc>
        <w:tc>
          <w:tcPr>
            <w:tcW w:w="1134" w:type="dxa"/>
          </w:tcPr>
          <w:p w:rsidR="00A3312D" w:rsidRPr="00D61FB4" w:rsidRDefault="00A3312D" w:rsidP="00710311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2</w:t>
            </w:r>
          </w:p>
        </w:tc>
        <w:tc>
          <w:tcPr>
            <w:tcW w:w="2835" w:type="dxa"/>
          </w:tcPr>
          <w:p w:rsidR="00A3312D" w:rsidRPr="00D61FB4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  <w:tr w:rsidR="00A3312D" w:rsidRPr="00D61FB4" w:rsidTr="00B645B2">
        <w:tc>
          <w:tcPr>
            <w:tcW w:w="4536" w:type="dxa"/>
          </w:tcPr>
          <w:p w:rsidR="00A3312D" w:rsidRPr="00D61FB4" w:rsidRDefault="00A3312D" w:rsidP="00CF374F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 xml:space="preserve">sodelovanje v </w:t>
            </w:r>
            <w:r w:rsidR="00CF374F">
              <w:rPr>
                <w:rFonts w:cs="Arial"/>
                <w:b/>
                <w:lang w:val="sl-SI"/>
              </w:rPr>
              <w:t xml:space="preserve">več kot 5 </w:t>
            </w:r>
            <w:r w:rsidRPr="00D61FB4">
              <w:rPr>
                <w:rFonts w:cs="Arial"/>
                <w:b/>
                <w:lang w:val="sl-SI"/>
              </w:rPr>
              <w:t>projektih</w:t>
            </w:r>
          </w:p>
        </w:tc>
        <w:tc>
          <w:tcPr>
            <w:tcW w:w="1134" w:type="dxa"/>
          </w:tcPr>
          <w:p w:rsidR="00A3312D" w:rsidRPr="00D61FB4" w:rsidRDefault="00A3312D" w:rsidP="00710311">
            <w:pPr>
              <w:pStyle w:val="Odstavekseznama"/>
              <w:tabs>
                <w:tab w:val="left" w:pos="1134"/>
              </w:tabs>
              <w:ind w:left="0"/>
              <w:jc w:val="center"/>
              <w:rPr>
                <w:rFonts w:cs="Arial"/>
                <w:b/>
                <w:lang w:val="sl-SI"/>
              </w:rPr>
            </w:pPr>
            <w:r w:rsidRPr="00D61FB4">
              <w:rPr>
                <w:rFonts w:cs="Arial"/>
                <w:b/>
                <w:lang w:val="sl-SI"/>
              </w:rPr>
              <w:t>3</w:t>
            </w:r>
          </w:p>
        </w:tc>
        <w:tc>
          <w:tcPr>
            <w:tcW w:w="2835" w:type="dxa"/>
          </w:tcPr>
          <w:p w:rsidR="00A3312D" w:rsidRPr="00D61FB4" w:rsidRDefault="00A3312D" w:rsidP="00053630">
            <w:pPr>
              <w:pStyle w:val="Odstavekseznama"/>
              <w:tabs>
                <w:tab w:val="left" w:pos="1134"/>
              </w:tabs>
              <w:ind w:left="0"/>
              <w:jc w:val="both"/>
              <w:rPr>
                <w:rFonts w:cs="Arial"/>
                <w:b/>
                <w:lang w:val="sl-SI"/>
              </w:rPr>
            </w:pPr>
          </w:p>
        </w:tc>
      </w:tr>
    </w:tbl>
    <w:p w:rsidR="00A3312D" w:rsidRPr="00D61FB4" w:rsidRDefault="00A3312D" w:rsidP="00A3312D">
      <w:pPr>
        <w:pStyle w:val="Odstavekseznama"/>
        <w:tabs>
          <w:tab w:val="left" w:pos="1134"/>
        </w:tabs>
        <w:ind w:left="644"/>
        <w:jc w:val="both"/>
        <w:rPr>
          <w:rFonts w:cs="Arial"/>
          <w:b/>
          <w:lang w:val="sl-SI"/>
        </w:rPr>
      </w:pPr>
    </w:p>
    <w:p w:rsidR="00710311" w:rsidRDefault="00710311" w:rsidP="00710311">
      <w:pPr>
        <w:tabs>
          <w:tab w:val="left" w:pos="1134"/>
        </w:tabs>
        <w:jc w:val="both"/>
        <w:rPr>
          <w:rFonts w:cs="Arial"/>
          <w:lang w:val="sl-SI"/>
        </w:rPr>
      </w:pPr>
      <w:r w:rsidRPr="00225D10">
        <w:rPr>
          <w:rFonts w:cs="Arial"/>
          <w:b/>
          <w:lang w:val="sl-SI"/>
        </w:rPr>
        <w:t>Dokazilo</w:t>
      </w:r>
      <w:r w:rsidRPr="00225D10">
        <w:rPr>
          <w:rFonts w:cs="Arial"/>
          <w:lang w:val="sl-SI"/>
        </w:rPr>
        <w:t>:</w:t>
      </w:r>
      <w:r>
        <w:rPr>
          <w:rFonts w:cs="Arial"/>
          <w:lang w:val="sl-SI"/>
        </w:rPr>
        <w:t xml:space="preserve"> referenčni projekti:</w:t>
      </w:r>
    </w:p>
    <w:p w:rsidR="00D7585E" w:rsidRPr="00710311" w:rsidRDefault="00D7585E" w:rsidP="00710311">
      <w:pPr>
        <w:tabs>
          <w:tab w:val="left" w:pos="1134"/>
        </w:tabs>
        <w:jc w:val="both"/>
        <w:rPr>
          <w:rFonts w:cs="Arial"/>
          <w:lang w:val="sl-SI"/>
        </w:rPr>
      </w:pPr>
    </w:p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1.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403"/>
      </w:tblGrid>
      <w:tr w:rsidR="00710311" w:rsidTr="00710311">
        <w:tc>
          <w:tcPr>
            <w:tcW w:w="2127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Naziv projekta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Kratek opis projekta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Datum začetka projekta 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710311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Predviden datum zaključka projekta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Član konzorcija, ki sodeluje v projektu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Navedba ostalih partnerjev projekta</w:t>
            </w:r>
          </w:p>
          <w:p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(vsaj še 2 partnerja)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</w:tbl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2.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403"/>
      </w:tblGrid>
      <w:tr w:rsidR="00710311" w:rsidTr="00710311">
        <w:tc>
          <w:tcPr>
            <w:tcW w:w="2127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Naziv projekta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Kratek opis projekta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Datum začetka projekta 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710311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Predviden datum zaključka projekta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Član konzorcija, ki sodeluje v projektu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  <w:tr w:rsidR="00710311" w:rsidTr="00710311">
        <w:tc>
          <w:tcPr>
            <w:tcW w:w="2127" w:type="dxa"/>
          </w:tcPr>
          <w:p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Navedba ostalih </w:t>
            </w:r>
            <w:r>
              <w:rPr>
                <w:rFonts w:cs="Arial"/>
                <w:lang w:val="sl-SI"/>
              </w:rPr>
              <w:lastRenderedPageBreak/>
              <w:t>partnerjev projekta</w:t>
            </w:r>
          </w:p>
          <w:p w:rsidR="00710311" w:rsidRDefault="00710311" w:rsidP="007532E9">
            <w:pPr>
              <w:tabs>
                <w:tab w:val="left" w:pos="1134"/>
              </w:tabs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(vsaj še 2 partnerja)</w:t>
            </w:r>
          </w:p>
        </w:tc>
        <w:tc>
          <w:tcPr>
            <w:tcW w:w="6403" w:type="dxa"/>
          </w:tcPr>
          <w:p w:rsidR="00710311" w:rsidRDefault="00710311" w:rsidP="007532E9">
            <w:pPr>
              <w:tabs>
                <w:tab w:val="left" w:pos="1134"/>
              </w:tabs>
              <w:jc w:val="both"/>
              <w:rPr>
                <w:rFonts w:cs="Arial"/>
                <w:lang w:val="sl-SI"/>
              </w:rPr>
            </w:pPr>
          </w:p>
        </w:tc>
      </w:tr>
    </w:tbl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</w:p>
    <w:p w:rsidR="00D7585E" w:rsidRDefault="00D7585E" w:rsidP="00D7585E">
      <w:p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(izpolniti tabelo za projekte, ki jih člani konzorcija uveljavljajo v okviru predmetnega merila)</w:t>
      </w:r>
    </w:p>
    <w:p w:rsidR="00D7585E" w:rsidRDefault="00D7585E" w:rsidP="00A85941">
      <w:pPr>
        <w:pStyle w:val="Odstavekseznama"/>
        <w:tabs>
          <w:tab w:val="left" w:pos="1134"/>
        </w:tabs>
        <w:jc w:val="both"/>
        <w:rPr>
          <w:rFonts w:cs="Arial"/>
          <w:lang w:val="sl-SI"/>
        </w:rPr>
      </w:pPr>
    </w:p>
    <w:p w:rsidR="008F3162" w:rsidRDefault="008F3162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</w:p>
    <w:p w:rsidR="008F3162" w:rsidRDefault="008F3162" w:rsidP="008F3162">
      <w:pPr>
        <w:tabs>
          <w:tab w:val="left" w:pos="1134"/>
        </w:tabs>
        <w:jc w:val="both"/>
        <w:rPr>
          <w:rFonts w:cs="Arial"/>
          <w:szCs w:val="20"/>
          <w:lang w:val="sl-SI"/>
        </w:rPr>
      </w:pPr>
    </w:p>
    <w:p w:rsidR="00B645B2" w:rsidRDefault="00B645B2" w:rsidP="00B645B2">
      <w:pPr>
        <w:tabs>
          <w:tab w:val="left" w:pos="851"/>
        </w:tabs>
        <w:rPr>
          <w:rFonts w:cs="Arial"/>
          <w:szCs w:val="20"/>
          <w:lang w:val="sl-SI"/>
        </w:rPr>
      </w:pPr>
    </w:p>
    <w:p w:rsidR="008F3162" w:rsidRDefault="00B645B2" w:rsidP="00B645B2">
      <w:pPr>
        <w:tabs>
          <w:tab w:val="left" w:pos="851"/>
        </w:tabs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 w:rsidR="008F3162">
        <w:rPr>
          <w:rFonts w:cs="Arial"/>
          <w:szCs w:val="20"/>
          <w:lang w:val="sl-SI"/>
        </w:rPr>
        <w:t>Ime in priimek odgovorne osebe</w:t>
      </w:r>
      <w:r w:rsidR="00D61FB4">
        <w:rPr>
          <w:rFonts w:cs="Arial"/>
          <w:szCs w:val="20"/>
          <w:lang w:val="sl-SI"/>
        </w:rPr>
        <w:t xml:space="preserve"> nosilca konzorcija</w:t>
      </w:r>
    </w:p>
    <w:p w:rsidR="008F3162" w:rsidRDefault="00B645B2" w:rsidP="00B645B2">
      <w:pPr>
        <w:tabs>
          <w:tab w:val="left" w:pos="851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 w:rsidR="008F3162">
        <w:rPr>
          <w:rFonts w:cs="Arial"/>
          <w:szCs w:val="20"/>
          <w:lang w:val="sl-SI"/>
        </w:rPr>
        <w:t>(žig)</w:t>
      </w:r>
    </w:p>
    <w:p w:rsidR="00D61FB4" w:rsidRDefault="00D61FB4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p w:rsidR="00710311" w:rsidRDefault="00710311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p w:rsidR="00710311" w:rsidRDefault="00710311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p w:rsidR="00710311" w:rsidRDefault="00710311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p w:rsidR="00D61FB4" w:rsidRPr="006C2248" w:rsidRDefault="00710311" w:rsidP="00EF2559">
      <w:pPr>
        <w:tabs>
          <w:tab w:val="left" w:pos="851"/>
        </w:tabs>
        <w:jc w:val="both"/>
        <w:rPr>
          <w:rFonts w:cs="Arial"/>
          <w:lang w:val="sl-SI"/>
        </w:rPr>
      </w:pPr>
      <w:r>
        <w:rPr>
          <w:rFonts w:cs="Arial"/>
          <w:b/>
          <w:szCs w:val="20"/>
          <w:u w:val="single"/>
          <w:lang w:val="sl-SI"/>
        </w:rPr>
        <w:t>Temu obrazcu je treba</w:t>
      </w:r>
      <w:r w:rsidR="00D61FB4" w:rsidRPr="00D61FB4">
        <w:rPr>
          <w:rFonts w:cs="Arial"/>
          <w:b/>
          <w:szCs w:val="20"/>
          <w:u w:val="single"/>
          <w:lang w:val="sl-SI"/>
        </w:rPr>
        <w:t xml:space="preserve"> priložiti še p</w:t>
      </w:r>
      <w:r w:rsidR="00D61FB4" w:rsidRPr="00D61FB4">
        <w:rPr>
          <w:rFonts w:cs="Arial"/>
          <w:b/>
          <w:u w:val="single"/>
          <w:lang w:val="sl-SI"/>
        </w:rPr>
        <w:t>odpisano konzorcijsko pogodbo in parafiran vzorec pogodbe o brezplačni uporabi prostorov Okoljskega centra</w:t>
      </w:r>
      <w:r w:rsidR="00D61FB4">
        <w:rPr>
          <w:rFonts w:cs="Arial"/>
          <w:lang w:val="sl-SI"/>
        </w:rPr>
        <w:t>.</w:t>
      </w:r>
    </w:p>
    <w:p w:rsidR="00D61FB4" w:rsidRPr="008F3162" w:rsidRDefault="00D61FB4" w:rsidP="00033C9E">
      <w:pPr>
        <w:tabs>
          <w:tab w:val="left" w:pos="851"/>
        </w:tabs>
        <w:ind w:left="284"/>
        <w:jc w:val="both"/>
        <w:rPr>
          <w:rFonts w:cs="Arial"/>
          <w:szCs w:val="20"/>
          <w:lang w:val="sl-SI"/>
        </w:rPr>
      </w:pPr>
    </w:p>
    <w:sectPr w:rsidR="00D61FB4" w:rsidRPr="008F3162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684" w:rsidRDefault="00135684">
      <w:r>
        <w:separator/>
      </w:r>
    </w:p>
  </w:endnote>
  <w:endnote w:type="continuationSeparator" w:id="0">
    <w:p w:rsidR="00135684" w:rsidRDefault="00135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D6430E9-4C24-4821-8C41-BFACA4D6EF4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B0446633-41E2-491A-9212-BACC6396985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54DD88D-8DAE-4B8A-A1B2-F64C71BD6BB8}"/>
    <w:embedBold r:id="rId4" w:fontKey="{A84E5C8C-1C60-441D-A65B-9F7E8D5D079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A4DCFBDF-1B20-4CF0-B333-20E0FD88D55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684" w:rsidRDefault="00135684">
      <w:r>
        <w:separator/>
      </w:r>
    </w:p>
  </w:footnote>
  <w:footnote w:type="continuationSeparator" w:id="0">
    <w:p w:rsidR="00135684" w:rsidRDefault="001356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805AA7" w:rsidRPr="00B95595" w:rsidRDefault="00CF4B39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D63F41D" wp14:editId="0E98E643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  <w:lang w:val="sl-SI"/>
      </w:rPr>
      <w:t>REPUBLIKA SLOVENIJA</w:t>
    </w:r>
  </w:p>
  <w:p w:rsidR="00805AA7" w:rsidRPr="00B95595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0E1264">
      <w:rPr>
        <w:rFonts w:ascii="Republika" w:hAnsi="Republika"/>
        <w:b/>
        <w:caps/>
        <w:lang w:val="sl-SI"/>
      </w:rPr>
      <w:t>OKOLJE IN PROSTOR</w:t>
    </w:r>
  </w:p>
  <w:p w:rsidR="00994953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B95595">
      <w:rPr>
        <w:rFonts w:ascii="Republika" w:hAnsi="Republika" w:cs="Arial"/>
        <w:sz w:val="16"/>
        <w:lang w:val="sl-SI"/>
      </w:rPr>
      <w:t xml:space="preserve">Dunajska cesta </w:t>
    </w:r>
    <w:r w:rsidR="000E1264">
      <w:rPr>
        <w:rFonts w:ascii="Republika" w:hAnsi="Republika" w:cs="Arial"/>
        <w:sz w:val="16"/>
        <w:lang w:val="sl-SI"/>
      </w:rPr>
      <w:t>4</w:t>
    </w:r>
    <w:r w:rsidR="00AF2E6A">
      <w:rPr>
        <w:rFonts w:ascii="Republika" w:hAnsi="Republika" w:cs="Arial"/>
        <w:sz w:val="16"/>
        <w:lang w:val="sl-SI"/>
      </w:rPr>
      <w:t>8</w:t>
    </w:r>
    <w:r w:rsidRPr="00B95595">
      <w:rPr>
        <w:rFonts w:ascii="Republika" w:hAnsi="Republika" w:cs="Arial"/>
        <w:sz w:val="16"/>
        <w:lang w:val="sl-SI"/>
      </w:rPr>
      <w:t>, 1000 Ljubljana</w:t>
    </w:r>
    <w:r w:rsidRPr="008F3500">
      <w:rPr>
        <w:rFonts w:cs="Arial"/>
        <w:sz w:val="16"/>
        <w:lang w:val="sl-SI"/>
      </w:rPr>
      <w:tab/>
    </w:r>
    <w:r w:rsidR="00994953" w:rsidRPr="008F3500">
      <w:rPr>
        <w:rFonts w:cs="Arial"/>
        <w:sz w:val="16"/>
        <w:lang w:val="sl-SI"/>
      </w:rPr>
      <w:t xml:space="preserve">T: </w:t>
    </w:r>
    <w:r w:rsidR="00994953">
      <w:rPr>
        <w:rFonts w:cs="Arial"/>
        <w:sz w:val="16"/>
        <w:lang w:val="sl-SI"/>
      </w:rPr>
      <w:t>01 478 7</w:t>
    </w:r>
    <w:r w:rsidR="00302CC6">
      <w:rPr>
        <w:rFonts w:cs="Arial"/>
        <w:sz w:val="16"/>
        <w:lang w:val="sl-SI"/>
      </w:rPr>
      <w:t>0</w:t>
    </w:r>
    <w:r w:rsidR="00994953">
      <w:rPr>
        <w:rFonts w:cs="Arial"/>
        <w:sz w:val="16"/>
        <w:lang w:val="sl-SI"/>
      </w:rPr>
      <w:t xml:space="preserve"> 00</w:t>
    </w:r>
  </w:p>
  <w:p w:rsidR="00994953" w:rsidRPr="008F3500" w:rsidRDefault="00994953" w:rsidP="0099495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01 478 74 25</w:t>
    </w:r>
    <w:r w:rsidRPr="008F3500">
      <w:rPr>
        <w:rFonts w:cs="Arial"/>
        <w:sz w:val="16"/>
        <w:lang w:val="sl-SI"/>
      </w:rPr>
      <w:t xml:space="preserve"> </w:t>
    </w:r>
  </w:p>
  <w:p w:rsidR="00994953" w:rsidRPr="008F3500" w:rsidRDefault="00994953" w:rsidP="0099495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gp.mop@gov.si</w:t>
    </w:r>
  </w:p>
  <w:p w:rsidR="00994953" w:rsidRPr="008F3500" w:rsidRDefault="00994953" w:rsidP="0099495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www.mop.gov.si</w:t>
    </w:r>
    <w:proofErr w:type="spellEnd"/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02409A"/>
    <w:multiLevelType w:val="hybridMultilevel"/>
    <w:tmpl w:val="BF38629C"/>
    <w:lvl w:ilvl="0" w:tplc="6B82D97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359C8"/>
    <w:multiLevelType w:val="hybridMultilevel"/>
    <w:tmpl w:val="137008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966BAE"/>
    <w:multiLevelType w:val="hybridMultilevel"/>
    <w:tmpl w:val="1BB44244"/>
    <w:lvl w:ilvl="0" w:tplc="49105F14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5DC17C1"/>
    <w:multiLevelType w:val="hybridMultilevel"/>
    <w:tmpl w:val="DEF4B25C"/>
    <w:lvl w:ilvl="0" w:tplc="E79E1A9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234C8B"/>
    <w:multiLevelType w:val="hybridMultilevel"/>
    <w:tmpl w:val="7CC2B702"/>
    <w:lvl w:ilvl="0" w:tplc="0A90999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5F1243F"/>
    <w:multiLevelType w:val="hybridMultilevel"/>
    <w:tmpl w:val="989642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846297"/>
    <w:multiLevelType w:val="hybridMultilevel"/>
    <w:tmpl w:val="31CEFD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644BFC"/>
    <w:multiLevelType w:val="hybridMultilevel"/>
    <w:tmpl w:val="9AAA0F1E"/>
    <w:lvl w:ilvl="0" w:tplc="2DF2255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97323"/>
    <w:multiLevelType w:val="hybridMultilevel"/>
    <w:tmpl w:val="D7C8B0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8547E5"/>
    <w:multiLevelType w:val="hybridMultilevel"/>
    <w:tmpl w:val="78B0557C"/>
    <w:lvl w:ilvl="0" w:tplc="A85083A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CB72E1"/>
    <w:multiLevelType w:val="hybridMultilevel"/>
    <w:tmpl w:val="C13826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71250"/>
    <w:multiLevelType w:val="hybridMultilevel"/>
    <w:tmpl w:val="526C7D8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BA54FD"/>
    <w:multiLevelType w:val="hybridMultilevel"/>
    <w:tmpl w:val="0F7ED866"/>
    <w:lvl w:ilvl="0" w:tplc="49105F14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597A5399"/>
    <w:multiLevelType w:val="hybridMultilevel"/>
    <w:tmpl w:val="ACB8A31A"/>
    <w:lvl w:ilvl="0" w:tplc="3FA63B6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080B49"/>
    <w:multiLevelType w:val="multilevel"/>
    <w:tmpl w:val="D4DA3158"/>
    <w:lvl w:ilvl="0">
      <w:start w:val="1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A1F641D"/>
    <w:multiLevelType w:val="hybridMultilevel"/>
    <w:tmpl w:val="236087E0"/>
    <w:lvl w:ilvl="0" w:tplc="47C83A2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D8F5290"/>
    <w:multiLevelType w:val="hybridMultilevel"/>
    <w:tmpl w:val="E2849790"/>
    <w:lvl w:ilvl="0" w:tplc="28D85D8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FC012D"/>
    <w:multiLevelType w:val="hybridMultilevel"/>
    <w:tmpl w:val="7D661C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FA6C29"/>
    <w:multiLevelType w:val="hybridMultilevel"/>
    <w:tmpl w:val="71DC9EE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E3E5D8D"/>
    <w:multiLevelType w:val="hybridMultilevel"/>
    <w:tmpl w:val="55C02CD8"/>
    <w:lvl w:ilvl="0" w:tplc="637054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2"/>
  </w:num>
  <w:num w:numId="4">
    <w:abstractNumId w:val="0"/>
  </w:num>
  <w:num w:numId="5">
    <w:abstractNumId w:val="3"/>
  </w:num>
  <w:num w:numId="6">
    <w:abstractNumId w:val="24"/>
  </w:num>
  <w:num w:numId="7">
    <w:abstractNumId w:val="10"/>
  </w:num>
  <w:num w:numId="8">
    <w:abstractNumId w:val="22"/>
  </w:num>
  <w:num w:numId="9">
    <w:abstractNumId w:val="14"/>
  </w:num>
  <w:num w:numId="10">
    <w:abstractNumId w:val="9"/>
  </w:num>
  <w:num w:numId="11">
    <w:abstractNumId w:val="8"/>
  </w:num>
  <w:num w:numId="12">
    <w:abstractNumId w:val="17"/>
  </w:num>
  <w:num w:numId="13">
    <w:abstractNumId w:val="19"/>
  </w:num>
  <w:num w:numId="14">
    <w:abstractNumId w:val="19"/>
    <w:lvlOverride w:ilvl="0">
      <w:startOverride w:val="5"/>
    </w:lvlOverride>
  </w:num>
  <w:num w:numId="15">
    <w:abstractNumId w:val="15"/>
  </w:num>
  <w:num w:numId="16">
    <w:abstractNumId w:val="16"/>
  </w:num>
  <w:num w:numId="17">
    <w:abstractNumId w:val="4"/>
  </w:num>
  <w:num w:numId="18">
    <w:abstractNumId w:val="6"/>
  </w:num>
  <w:num w:numId="19">
    <w:abstractNumId w:val="20"/>
  </w:num>
  <w:num w:numId="20">
    <w:abstractNumId w:val="11"/>
  </w:num>
  <w:num w:numId="21">
    <w:abstractNumId w:val="1"/>
  </w:num>
  <w:num w:numId="22">
    <w:abstractNumId w:val="5"/>
  </w:num>
  <w:num w:numId="23">
    <w:abstractNumId w:val="13"/>
  </w:num>
  <w:num w:numId="24">
    <w:abstractNumId w:val="21"/>
  </w:num>
  <w:num w:numId="25">
    <w:abstractNumId w:val="2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306"/>
    <w:rsid w:val="0001550E"/>
    <w:rsid w:val="00023A88"/>
    <w:rsid w:val="00027744"/>
    <w:rsid w:val="00033C9E"/>
    <w:rsid w:val="000A5663"/>
    <w:rsid w:val="000A7238"/>
    <w:rsid w:val="000E1264"/>
    <w:rsid w:val="00121006"/>
    <w:rsid w:val="00123694"/>
    <w:rsid w:val="00126FE6"/>
    <w:rsid w:val="00135684"/>
    <w:rsid w:val="001357B2"/>
    <w:rsid w:val="00155A15"/>
    <w:rsid w:val="00156BC3"/>
    <w:rsid w:val="00160739"/>
    <w:rsid w:val="00163F37"/>
    <w:rsid w:val="00164BE3"/>
    <w:rsid w:val="00180F79"/>
    <w:rsid w:val="00182DD9"/>
    <w:rsid w:val="0018782B"/>
    <w:rsid w:val="001A38A3"/>
    <w:rsid w:val="001C3BE7"/>
    <w:rsid w:val="001F4FEF"/>
    <w:rsid w:val="00202A77"/>
    <w:rsid w:val="00225D10"/>
    <w:rsid w:val="002347A0"/>
    <w:rsid w:val="002429DE"/>
    <w:rsid w:val="00271A28"/>
    <w:rsid w:val="00271CE5"/>
    <w:rsid w:val="00282020"/>
    <w:rsid w:val="002B08D2"/>
    <w:rsid w:val="002B7A82"/>
    <w:rsid w:val="002D1010"/>
    <w:rsid w:val="002D521F"/>
    <w:rsid w:val="002E5388"/>
    <w:rsid w:val="00302CC6"/>
    <w:rsid w:val="00307268"/>
    <w:rsid w:val="00312D9D"/>
    <w:rsid w:val="003206E7"/>
    <w:rsid w:val="0035128A"/>
    <w:rsid w:val="003636BF"/>
    <w:rsid w:val="0037467C"/>
    <w:rsid w:val="0037479F"/>
    <w:rsid w:val="00377BE5"/>
    <w:rsid w:val="003820EF"/>
    <w:rsid w:val="003845B4"/>
    <w:rsid w:val="00387B1A"/>
    <w:rsid w:val="00390751"/>
    <w:rsid w:val="00392E8F"/>
    <w:rsid w:val="003E1C74"/>
    <w:rsid w:val="003E4141"/>
    <w:rsid w:val="00442DE2"/>
    <w:rsid w:val="00454559"/>
    <w:rsid w:val="0046317B"/>
    <w:rsid w:val="004655ED"/>
    <w:rsid w:val="00497101"/>
    <w:rsid w:val="004D5FC0"/>
    <w:rsid w:val="00506568"/>
    <w:rsid w:val="00526246"/>
    <w:rsid w:val="005302F1"/>
    <w:rsid w:val="00542F47"/>
    <w:rsid w:val="0054589B"/>
    <w:rsid w:val="00567106"/>
    <w:rsid w:val="005A07E9"/>
    <w:rsid w:val="005D01ED"/>
    <w:rsid w:val="005E1D3C"/>
    <w:rsid w:val="005F2AFE"/>
    <w:rsid w:val="005F675D"/>
    <w:rsid w:val="00605319"/>
    <w:rsid w:val="0060660F"/>
    <w:rsid w:val="00617270"/>
    <w:rsid w:val="00632144"/>
    <w:rsid w:val="00632253"/>
    <w:rsid w:val="0064099A"/>
    <w:rsid w:val="00642714"/>
    <w:rsid w:val="006455CE"/>
    <w:rsid w:val="00656D39"/>
    <w:rsid w:val="0067669F"/>
    <w:rsid w:val="00677197"/>
    <w:rsid w:val="006D1D8F"/>
    <w:rsid w:val="006D42D9"/>
    <w:rsid w:val="00710311"/>
    <w:rsid w:val="00733017"/>
    <w:rsid w:val="00742284"/>
    <w:rsid w:val="00764791"/>
    <w:rsid w:val="00777C94"/>
    <w:rsid w:val="00783310"/>
    <w:rsid w:val="007A4A6D"/>
    <w:rsid w:val="007D1BCF"/>
    <w:rsid w:val="007D75CF"/>
    <w:rsid w:val="007E4B02"/>
    <w:rsid w:val="007E6DC5"/>
    <w:rsid w:val="0080048E"/>
    <w:rsid w:val="00805AA7"/>
    <w:rsid w:val="00810AEB"/>
    <w:rsid w:val="00811B79"/>
    <w:rsid w:val="00821C94"/>
    <w:rsid w:val="0083499B"/>
    <w:rsid w:val="008454D0"/>
    <w:rsid w:val="0088043C"/>
    <w:rsid w:val="008906C9"/>
    <w:rsid w:val="008A7ECA"/>
    <w:rsid w:val="008B3FE1"/>
    <w:rsid w:val="008C5738"/>
    <w:rsid w:val="008D04F0"/>
    <w:rsid w:val="008F3162"/>
    <w:rsid w:val="008F3500"/>
    <w:rsid w:val="008F5E0B"/>
    <w:rsid w:val="00904AE9"/>
    <w:rsid w:val="00924E3C"/>
    <w:rsid w:val="00925306"/>
    <w:rsid w:val="00927369"/>
    <w:rsid w:val="009612BB"/>
    <w:rsid w:val="00971DBC"/>
    <w:rsid w:val="009747C1"/>
    <w:rsid w:val="009914FE"/>
    <w:rsid w:val="00994953"/>
    <w:rsid w:val="00996F03"/>
    <w:rsid w:val="009B706D"/>
    <w:rsid w:val="009C6B34"/>
    <w:rsid w:val="009D6877"/>
    <w:rsid w:val="009F563B"/>
    <w:rsid w:val="00A125C5"/>
    <w:rsid w:val="00A3312D"/>
    <w:rsid w:val="00A5039D"/>
    <w:rsid w:val="00A533BF"/>
    <w:rsid w:val="00A64878"/>
    <w:rsid w:val="00A65EE7"/>
    <w:rsid w:val="00A70133"/>
    <w:rsid w:val="00A74BEC"/>
    <w:rsid w:val="00A76FFC"/>
    <w:rsid w:val="00A85941"/>
    <w:rsid w:val="00A85AAC"/>
    <w:rsid w:val="00A86517"/>
    <w:rsid w:val="00A875D8"/>
    <w:rsid w:val="00AA38CC"/>
    <w:rsid w:val="00AC2465"/>
    <w:rsid w:val="00AC3E91"/>
    <w:rsid w:val="00AF2E6A"/>
    <w:rsid w:val="00B04E52"/>
    <w:rsid w:val="00B11033"/>
    <w:rsid w:val="00B17141"/>
    <w:rsid w:val="00B31575"/>
    <w:rsid w:val="00B51F3A"/>
    <w:rsid w:val="00B61583"/>
    <w:rsid w:val="00B645B2"/>
    <w:rsid w:val="00B66CA1"/>
    <w:rsid w:val="00B82903"/>
    <w:rsid w:val="00B8547D"/>
    <w:rsid w:val="00B8748D"/>
    <w:rsid w:val="00B95595"/>
    <w:rsid w:val="00BA421A"/>
    <w:rsid w:val="00BB749B"/>
    <w:rsid w:val="00BC4E24"/>
    <w:rsid w:val="00BD78EA"/>
    <w:rsid w:val="00BE012E"/>
    <w:rsid w:val="00BF0F1B"/>
    <w:rsid w:val="00C00FDC"/>
    <w:rsid w:val="00C250D5"/>
    <w:rsid w:val="00C424F1"/>
    <w:rsid w:val="00C63643"/>
    <w:rsid w:val="00C64608"/>
    <w:rsid w:val="00C64DD9"/>
    <w:rsid w:val="00C73431"/>
    <w:rsid w:val="00C92898"/>
    <w:rsid w:val="00CA3586"/>
    <w:rsid w:val="00CA3FFF"/>
    <w:rsid w:val="00CE6950"/>
    <w:rsid w:val="00CE7514"/>
    <w:rsid w:val="00CF374F"/>
    <w:rsid w:val="00CF4B39"/>
    <w:rsid w:val="00D17063"/>
    <w:rsid w:val="00D21F46"/>
    <w:rsid w:val="00D248DE"/>
    <w:rsid w:val="00D31302"/>
    <w:rsid w:val="00D61FB4"/>
    <w:rsid w:val="00D71EEC"/>
    <w:rsid w:val="00D7585E"/>
    <w:rsid w:val="00D8542D"/>
    <w:rsid w:val="00D870FC"/>
    <w:rsid w:val="00DA1404"/>
    <w:rsid w:val="00DC6A71"/>
    <w:rsid w:val="00DD32F8"/>
    <w:rsid w:val="00DE110B"/>
    <w:rsid w:val="00DE4447"/>
    <w:rsid w:val="00DE5B46"/>
    <w:rsid w:val="00E0357D"/>
    <w:rsid w:val="00E24D43"/>
    <w:rsid w:val="00E24EC2"/>
    <w:rsid w:val="00E2759F"/>
    <w:rsid w:val="00E40615"/>
    <w:rsid w:val="00E41F99"/>
    <w:rsid w:val="00E45B17"/>
    <w:rsid w:val="00E60D44"/>
    <w:rsid w:val="00E83583"/>
    <w:rsid w:val="00E84802"/>
    <w:rsid w:val="00E96041"/>
    <w:rsid w:val="00EA7A86"/>
    <w:rsid w:val="00ED0B2E"/>
    <w:rsid w:val="00EF2559"/>
    <w:rsid w:val="00F13188"/>
    <w:rsid w:val="00F13442"/>
    <w:rsid w:val="00F202B1"/>
    <w:rsid w:val="00F23209"/>
    <w:rsid w:val="00F240BB"/>
    <w:rsid w:val="00F25603"/>
    <w:rsid w:val="00F26402"/>
    <w:rsid w:val="00F269EA"/>
    <w:rsid w:val="00F33497"/>
    <w:rsid w:val="00F45F25"/>
    <w:rsid w:val="00F46724"/>
    <w:rsid w:val="00F47F0B"/>
    <w:rsid w:val="00F57FED"/>
    <w:rsid w:val="00F61889"/>
    <w:rsid w:val="00F62B53"/>
    <w:rsid w:val="00F75C3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7585E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605319"/>
    <w:pPr>
      <w:ind w:left="720"/>
      <w:contextualSpacing/>
    </w:pPr>
  </w:style>
  <w:style w:type="paragraph" w:styleId="Telobesedila-zamik">
    <w:name w:val="Body Text Indent"/>
    <w:basedOn w:val="Navaden"/>
    <w:link w:val="Telobesedila-zamikZnak"/>
    <w:rsid w:val="00033C9E"/>
    <w:pPr>
      <w:spacing w:line="240" w:lineRule="auto"/>
      <w:ind w:left="851"/>
      <w:jc w:val="both"/>
    </w:pPr>
    <w:rPr>
      <w:rFonts w:ascii="Times New Roman" w:hAnsi="Times New Roman"/>
      <w:noProof/>
      <w:sz w:val="22"/>
      <w:szCs w:val="20"/>
      <w:lang w:val="sl-SI"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33C9E"/>
    <w:rPr>
      <w:noProof/>
      <w:sz w:val="22"/>
    </w:rPr>
  </w:style>
  <w:style w:type="paragraph" w:styleId="Telobesedila">
    <w:name w:val="Body Text"/>
    <w:basedOn w:val="Navaden"/>
    <w:link w:val="TelobesedilaZnak"/>
    <w:rsid w:val="00033C9E"/>
    <w:pPr>
      <w:numPr>
        <w:ilvl w:val="12"/>
      </w:numPr>
      <w:tabs>
        <w:tab w:val="left" w:pos="851"/>
        <w:tab w:val="left" w:pos="1560"/>
      </w:tabs>
      <w:spacing w:line="240" w:lineRule="auto"/>
    </w:pPr>
    <w:rPr>
      <w:rFonts w:ascii="Times New Roman" w:hAnsi="Times New Roman"/>
      <w:noProof/>
      <w:sz w:val="22"/>
      <w:szCs w:val="20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rsid w:val="00033C9E"/>
    <w:rPr>
      <w:noProof/>
      <w:sz w:val="22"/>
    </w:rPr>
  </w:style>
  <w:style w:type="paragraph" w:styleId="Telobesedila-zamik3">
    <w:name w:val="Body Text Indent 3"/>
    <w:basedOn w:val="Navaden"/>
    <w:link w:val="Telobesedila-zamik3Znak"/>
    <w:rsid w:val="00033C9E"/>
    <w:pPr>
      <w:spacing w:line="240" w:lineRule="auto"/>
      <w:ind w:left="1134"/>
    </w:pPr>
    <w:rPr>
      <w:rFonts w:ascii="Times New Roman" w:hAnsi="Times New Roman"/>
      <w:sz w:val="24"/>
      <w:szCs w:val="20"/>
      <w:lang w:eastAsia="sl-SI"/>
    </w:rPr>
  </w:style>
  <w:style w:type="character" w:customStyle="1" w:styleId="Telobesedila-zamik3Znak">
    <w:name w:val="Telo besedila - zamik 3 Znak"/>
    <w:basedOn w:val="Privzetapisavaodstavka"/>
    <w:link w:val="Telobesedila-zamik3"/>
    <w:rsid w:val="00033C9E"/>
    <w:rPr>
      <w:sz w:val="24"/>
      <w:lang w:val="en-US"/>
    </w:rPr>
  </w:style>
  <w:style w:type="paragraph" w:styleId="Sprotnaopomba-besedilo">
    <w:name w:val="footnote text"/>
    <w:basedOn w:val="Navaden"/>
    <w:link w:val="Sprotnaopomba-besediloZnak"/>
    <w:rsid w:val="008F3162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8F3162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8F3162"/>
    <w:rPr>
      <w:vertAlign w:val="superscript"/>
    </w:rPr>
  </w:style>
  <w:style w:type="paragraph" w:styleId="Besedilooblaka">
    <w:name w:val="Balloon Text"/>
    <w:basedOn w:val="Navaden"/>
    <w:link w:val="BesedilooblakaZnak"/>
    <w:rsid w:val="00A648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A64878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7585E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605319"/>
    <w:pPr>
      <w:ind w:left="720"/>
      <w:contextualSpacing/>
    </w:pPr>
  </w:style>
  <w:style w:type="paragraph" w:styleId="Telobesedila-zamik">
    <w:name w:val="Body Text Indent"/>
    <w:basedOn w:val="Navaden"/>
    <w:link w:val="Telobesedila-zamikZnak"/>
    <w:rsid w:val="00033C9E"/>
    <w:pPr>
      <w:spacing w:line="240" w:lineRule="auto"/>
      <w:ind w:left="851"/>
      <w:jc w:val="both"/>
    </w:pPr>
    <w:rPr>
      <w:rFonts w:ascii="Times New Roman" w:hAnsi="Times New Roman"/>
      <w:noProof/>
      <w:sz w:val="22"/>
      <w:szCs w:val="20"/>
      <w:lang w:val="sl-SI"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33C9E"/>
    <w:rPr>
      <w:noProof/>
      <w:sz w:val="22"/>
    </w:rPr>
  </w:style>
  <w:style w:type="paragraph" w:styleId="Telobesedila">
    <w:name w:val="Body Text"/>
    <w:basedOn w:val="Navaden"/>
    <w:link w:val="TelobesedilaZnak"/>
    <w:rsid w:val="00033C9E"/>
    <w:pPr>
      <w:numPr>
        <w:ilvl w:val="12"/>
      </w:numPr>
      <w:tabs>
        <w:tab w:val="left" w:pos="851"/>
        <w:tab w:val="left" w:pos="1560"/>
      </w:tabs>
      <w:spacing w:line="240" w:lineRule="auto"/>
    </w:pPr>
    <w:rPr>
      <w:rFonts w:ascii="Times New Roman" w:hAnsi="Times New Roman"/>
      <w:noProof/>
      <w:sz w:val="22"/>
      <w:szCs w:val="20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rsid w:val="00033C9E"/>
    <w:rPr>
      <w:noProof/>
      <w:sz w:val="22"/>
    </w:rPr>
  </w:style>
  <w:style w:type="paragraph" w:styleId="Telobesedila-zamik3">
    <w:name w:val="Body Text Indent 3"/>
    <w:basedOn w:val="Navaden"/>
    <w:link w:val="Telobesedila-zamik3Znak"/>
    <w:rsid w:val="00033C9E"/>
    <w:pPr>
      <w:spacing w:line="240" w:lineRule="auto"/>
      <w:ind w:left="1134"/>
    </w:pPr>
    <w:rPr>
      <w:rFonts w:ascii="Times New Roman" w:hAnsi="Times New Roman"/>
      <w:sz w:val="24"/>
      <w:szCs w:val="20"/>
      <w:lang w:eastAsia="sl-SI"/>
    </w:rPr>
  </w:style>
  <w:style w:type="character" w:customStyle="1" w:styleId="Telobesedila-zamik3Znak">
    <w:name w:val="Telo besedila - zamik 3 Znak"/>
    <w:basedOn w:val="Privzetapisavaodstavka"/>
    <w:link w:val="Telobesedila-zamik3"/>
    <w:rsid w:val="00033C9E"/>
    <w:rPr>
      <w:sz w:val="24"/>
      <w:lang w:val="en-US"/>
    </w:rPr>
  </w:style>
  <w:style w:type="paragraph" w:styleId="Sprotnaopomba-besedilo">
    <w:name w:val="footnote text"/>
    <w:basedOn w:val="Navaden"/>
    <w:link w:val="Sprotnaopomba-besediloZnak"/>
    <w:rsid w:val="008F3162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8F3162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8F3162"/>
    <w:rPr>
      <w:vertAlign w:val="superscript"/>
    </w:rPr>
  </w:style>
  <w:style w:type="paragraph" w:styleId="Besedilooblaka">
    <w:name w:val="Balloon Text"/>
    <w:basedOn w:val="Navaden"/>
    <w:link w:val="BesedilooblakaZnak"/>
    <w:rsid w:val="00A648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A6487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8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2F6B7-BA55-499A-A50F-71DB767AC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5</Pages>
  <Words>1019</Words>
  <Characters>5813</Characters>
  <Application>Microsoft Office Word</Application>
  <DocSecurity>0</DocSecurity>
  <Lines>48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6819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Klavdija Merc</dc:creator>
  <cp:lastModifiedBy>Srdjan Petrovic</cp:lastModifiedBy>
  <cp:revision>2</cp:revision>
  <cp:lastPrinted>2019-10-18T08:22:00Z</cp:lastPrinted>
  <dcterms:created xsi:type="dcterms:W3CDTF">2019-10-22T10:35:00Z</dcterms:created>
  <dcterms:modified xsi:type="dcterms:W3CDTF">2019-10-22T10:35:00Z</dcterms:modified>
</cp:coreProperties>
</file>