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9C5DE30" w14:textId="7BD7E231" w:rsidR="00761BA3" w:rsidRPr="00160F76" w:rsidRDefault="00761BA3" w:rsidP="00420ABE">
            <w:pPr>
              <w:pStyle w:val="Telobesedila2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1727821"/>
            <w:r w:rsidRPr="00160F76">
              <w:rPr>
                <w:rFonts w:ascii="Arial" w:hAnsi="Arial" w:cs="Arial"/>
                <w:b/>
                <w:sz w:val="20"/>
                <w:szCs w:val="20"/>
              </w:rPr>
              <w:t>JAVN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160F76">
              <w:rPr>
                <w:rFonts w:ascii="Arial" w:hAnsi="Arial" w:cs="Arial"/>
                <w:b/>
                <w:sz w:val="20"/>
                <w:szCs w:val="20"/>
              </w:rPr>
              <w:t xml:space="preserve"> RAZPIS ZA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DIGITALNO PREOBRAZBO NEVLADNIH IN PROSTOVOLJSKIH ORGANIZACIJ TER POVEČANJE VKLJUČENOSTI NJIHOVIH UPORABNIKOV V INFORMACIJSKO DRUŽBO 2021-2023 </w:t>
            </w:r>
            <w:bookmarkEnd w:id="0"/>
          </w:p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C8E518F" w14:textId="77777777"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SKLOP A</w:t>
            </w:r>
          </w:p>
          <w:p w14:paraId="3ADBB43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0CF1D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5296745D" w14:textId="77777777"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A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14:paraId="70FAE2AF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20ABE"/>
    <w:rsid w:val="00442A46"/>
    <w:rsid w:val="004657EE"/>
    <w:rsid w:val="00472786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2</TotalTime>
  <Pages>1</Pages>
  <Words>55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Mojca Žerovec</cp:lastModifiedBy>
  <cp:revision>6</cp:revision>
  <cp:lastPrinted>2011-09-21T08:24:00Z</cp:lastPrinted>
  <dcterms:created xsi:type="dcterms:W3CDTF">2019-05-18T07:00:00Z</dcterms:created>
  <dcterms:modified xsi:type="dcterms:W3CDTF">2021-05-28T11:52:00Z</dcterms:modified>
</cp:coreProperties>
</file>