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7F92026E" w:rsidR="005E4116" w:rsidRPr="00A72EC0" w:rsidRDefault="0050076F" w:rsidP="005E41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1CE9DDD" w14:textId="77777777" w:rsidR="0005266B" w:rsidRPr="00363751" w:rsidRDefault="0005266B" w:rsidP="00052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Hlk126224847"/>
            <w:r w:rsidRPr="00363751">
              <w:rPr>
                <w:rFonts w:ascii="Arial" w:hAnsi="Arial" w:cs="Arial"/>
                <w:b/>
                <w:bCs/>
              </w:rPr>
              <w:t>Javni razpis za krepitev aktivnih državljanskih pravic in opolnomočenje nevladnih organizacij na tem področju</w:t>
            </w:r>
          </w:p>
          <w:bookmarkEnd w:id="0"/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ADBB431" w14:textId="4A793B40" w:rsidR="005E4116" w:rsidRPr="00A72EC0" w:rsidRDefault="005E4116" w:rsidP="0005266B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Pr="004A4DF2" w:rsidRDefault="00AE0987" w:rsidP="00485824">
      <w:pPr>
        <w:spacing w:after="200" w:line="276" w:lineRule="auto"/>
        <w:rPr>
          <w:rFonts w:ascii="Arial" w:hAnsi="Arial" w:cs="Arial"/>
          <w:b/>
          <w:bCs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E66D5" w14:textId="77777777" w:rsidR="004A4DF2" w:rsidRDefault="004A4DF2" w:rsidP="005E4116">
      <w:pPr>
        <w:rPr>
          <w:rStyle w:val="SlogArial11ptLeee"/>
          <w:rFonts w:cs="Arial"/>
          <w:b w:val="0"/>
        </w:rPr>
      </w:pPr>
    </w:p>
    <w:p w14:paraId="70FAE2AF" w14:textId="2BA955D4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5266B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C7AA9"/>
    <w:rsid w:val="003E1C74"/>
    <w:rsid w:val="00420ABE"/>
    <w:rsid w:val="00442A46"/>
    <w:rsid w:val="004657EE"/>
    <w:rsid w:val="00472786"/>
    <w:rsid w:val="00485824"/>
    <w:rsid w:val="004A4DF2"/>
    <w:rsid w:val="0050076F"/>
    <w:rsid w:val="00526246"/>
    <w:rsid w:val="00547AA9"/>
    <w:rsid w:val="00566DE4"/>
    <w:rsid w:val="00567106"/>
    <w:rsid w:val="005A000E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A199E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6</TotalTime>
  <Pages>1</Pages>
  <Words>42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Polona Šega</cp:lastModifiedBy>
  <cp:revision>11</cp:revision>
  <cp:lastPrinted>2011-09-21T08:24:00Z</cp:lastPrinted>
  <dcterms:created xsi:type="dcterms:W3CDTF">2019-05-18T07:00:00Z</dcterms:created>
  <dcterms:modified xsi:type="dcterms:W3CDTF">2023-03-02T10:41:00Z</dcterms:modified>
</cp:coreProperties>
</file>