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1E88" w14:textId="77777777" w:rsidR="00E975B8" w:rsidRPr="003D55C1" w:rsidRDefault="00E975B8" w:rsidP="00C2537E">
      <w:pPr>
        <w:spacing w:line="240" w:lineRule="auto"/>
        <w:jc w:val="center"/>
        <w:rPr>
          <w:rFonts w:ascii="Times New Roman" w:hAnsi="Times New Roman"/>
          <w:b/>
        </w:rPr>
      </w:pPr>
    </w:p>
    <w:p w14:paraId="798436AC" w14:textId="77777777" w:rsidR="00C2537E" w:rsidRPr="00C34DB5" w:rsidRDefault="00C2537E" w:rsidP="00C2537E">
      <w:pPr>
        <w:spacing w:line="240" w:lineRule="auto"/>
        <w:jc w:val="center"/>
        <w:rPr>
          <w:rFonts w:ascii="Times New Roman" w:hAnsi="Times New Roman"/>
          <w:b/>
          <w:lang w:val="it-IT"/>
        </w:rPr>
      </w:pPr>
      <w:r w:rsidRPr="00C34DB5">
        <w:rPr>
          <w:rFonts w:ascii="Times New Roman" w:hAnsi="Times New Roman"/>
          <w:b/>
          <w:lang w:val="it-IT"/>
        </w:rPr>
        <w:t xml:space="preserve">PRIJAVNI OBRAZEC Z IZJAVAMI ZA PRIJAVO NA </w:t>
      </w:r>
      <w:r w:rsidR="00B86D32" w:rsidRPr="00C34DB5">
        <w:rPr>
          <w:rFonts w:ascii="Times New Roman" w:hAnsi="Times New Roman"/>
          <w:b/>
          <w:lang w:val="it-IT"/>
        </w:rPr>
        <w:t>INTERNI</w:t>
      </w:r>
      <w:r w:rsidRPr="00C34DB5">
        <w:rPr>
          <w:rFonts w:ascii="Times New Roman" w:hAnsi="Times New Roman"/>
          <w:b/>
          <w:lang w:val="it-IT"/>
        </w:rPr>
        <w:t xml:space="preserve"> </w:t>
      </w:r>
      <w:r w:rsidR="00853305" w:rsidRPr="00C34DB5">
        <w:rPr>
          <w:rFonts w:ascii="Times New Roman" w:hAnsi="Times New Roman"/>
          <w:b/>
          <w:lang w:val="it-IT"/>
        </w:rPr>
        <w:t>NATEČAJ</w:t>
      </w:r>
    </w:p>
    <w:p w14:paraId="60325A92" w14:textId="77777777" w:rsidR="00820712" w:rsidRPr="00C34DB5" w:rsidRDefault="00820712" w:rsidP="00820712">
      <w:pPr>
        <w:autoSpaceDE w:val="0"/>
        <w:spacing w:line="0" w:lineRule="atLeast"/>
        <w:jc w:val="center"/>
        <w:rPr>
          <w:rFonts w:ascii="Times New Roman" w:hAnsi="Times New Roman"/>
          <w:color w:val="222222"/>
          <w:sz w:val="16"/>
          <w:szCs w:val="16"/>
          <w:lang w:val="it-IT"/>
        </w:rPr>
      </w:pPr>
    </w:p>
    <w:p w14:paraId="06C97712" w14:textId="77777777" w:rsidR="00C2537E" w:rsidRPr="00C34DB5" w:rsidRDefault="00C2537E" w:rsidP="0073391A">
      <w:pPr>
        <w:autoSpaceDE w:val="0"/>
        <w:spacing w:after="60"/>
        <w:jc w:val="center"/>
        <w:rPr>
          <w:rFonts w:ascii="Times New Roman" w:hAnsi="Times New Roman"/>
          <w:color w:val="222222"/>
          <w:sz w:val="22"/>
          <w:szCs w:val="22"/>
          <w:lang w:val="it-IT"/>
        </w:rPr>
      </w:pPr>
      <w:r w:rsidRPr="00C34DB5">
        <w:rPr>
          <w:rFonts w:ascii="Times New Roman" w:hAnsi="Times New Roman"/>
          <w:color w:val="222222"/>
          <w:sz w:val="22"/>
          <w:szCs w:val="22"/>
          <w:lang w:val="it-IT"/>
        </w:rPr>
        <w:t xml:space="preserve">za </w:t>
      </w:r>
      <w:proofErr w:type="spellStart"/>
      <w:r w:rsidR="00191ED3" w:rsidRPr="00C34DB5">
        <w:rPr>
          <w:rFonts w:ascii="Times New Roman" w:hAnsi="Times New Roman"/>
          <w:color w:val="222222"/>
          <w:sz w:val="22"/>
          <w:szCs w:val="22"/>
          <w:lang w:val="it-IT"/>
        </w:rPr>
        <w:t>zasedbo</w:t>
      </w:r>
      <w:proofErr w:type="spellEnd"/>
      <w:r w:rsidR="00191ED3" w:rsidRPr="00C34DB5">
        <w:rPr>
          <w:rFonts w:ascii="Times New Roman" w:hAnsi="Times New Roman"/>
          <w:color w:val="222222"/>
          <w:sz w:val="22"/>
          <w:szCs w:val="22"/>
          <w:lang w:val="it-IT"/>
        </w:rPr>
        <w:t xml:space="preserve"> </w:t>
      </w:r>
      <w:proofErr w:type="spellStart"/>
      <w:r w:rsidR="00527E1C" w:rsidRPr="00C34DB5">
        <w:rPr>
          <w:rFonts w:ascii="Times New Roman" w:hAnsi="Times New Roman"/>
          <w:color w:val="222222"/>
          <w:sz w:val="22"/>
          <w:szCs w:val="22"/>
          <w:lang w:val="it-IT"/>
        </w:rPr>
        <w:t>uradniškega</w:t>
      </w:r>
      <w:proofErr w:type="spellEnd"/>
      <w:r w:rsidRPr="00C34DB5">
        <w:rPr>
          <w:rFonts w:ascii="Times New Roman" w:hAnsi="Times New Roman"/>
          <w:color w:val="222222"/>
          <w:sz w:val="22"/>
          <w:szCs w:val="22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color w:val="222222"/>
          <w:sz w:val="22"/>
          <w:szCs w:val="22"/>
          <w:lang w:val="it-IT"/>
        </w:rPr>
        <w:t>delovnega</w:t>
      </w:r>
      <w:proofErr w:type="spellEnd"/>
      <w:r w:rsidRPr="00C34DB5">
        <w:rPr>
          <w:rFonts w:ascii="Times New Roman" w:hAnsi="Times New Roman"/>
          <w:color w:val="222222"/>
          <w:sz w:val="22"/>
          <w:szCs w:val="22"/>
          <w:lang w:val="it-IT"/>
        </w:rPr>
        <w:t xml:space="preserve"> mesta</w:t>
      </w:r>
    </w:p>
    <w:p w14:paraId="79E9B3D2" w14:textId="77777777" w:rsidR="00C2537E" w:rsidRPr="003D55C1" w:rsidRDefault="003D55C1" w:rsidP="00C2537E">
      <w:pPr>
        <w:pStyle w:val="Navadensplet"/>
        <w:shd w:val="clear" w:color="auto" w:fill="FFFFFF"/>
        <w:spacing w:before="0" w:beforeAutospacing="0" w:after="0" w:afterAutospacing="0"/>
        <w:jc w:val="center"/>
        <w:rPr>
          <w:rStyle w:val="Krepko"/>
          <w:color w:val="222222"/>
          <w:sz w:val="20"/>
          <w:szCs w:val="20"/>
        </w:rPr>
      </w:pPr>
      <w:r w:rsidRPr="003D55C1">
        <w:rPr>
          <w:b/>
          <w:sz w:val="20"/>
          <w:szCs w:val="20"/>
          <w:lang w:eastAsia="en-US"/>
        </w:rPr>
        <w:t>VIŠJI SVETOVALEC ZA PREMOŽENJSKE IN DRUŽBENE ZADEVE TER GOSPODARSTVO</w:t>
      </w:r>
      <w:r w:rsidR="00FA5B5A" w:rsidRPr="003D55C1">
        <w:rPr>
          <w:b/>
          <w:sz w:val="20"/>
          <w:szCs w:val="20"/>
          <w:lang w:eastAsia="en-US"/>
        </w:rPr>
        <w:t>, št. 1100-</w:t>
      </w:r>
      <w:r w:rsidRPr="003D55C1">
        <w:rPr>
          <w:b/>
          <w:sz w:val="20"/>
          <w:szCs w:val="20"/>
          <w:lang w:eastAsia="en-US"/>
        </w:rPr>
        <w:t>5</w:t>
      </w:r>
      <w:r w:rsidR="00FA5B5A" w:rsidRPr="003D55C1">
        <w:rPr>
          <w:b/>
          <w:sz w:val="20"/>
          <w:szCs w:val="20"/>
          <w:lang w:eastAsia="en-US"/>
        </w:rPr>
        <w:t>/202</w:t>
      </w:r>
      <w:r w:rsidR="00B86D32" w:rsidRPr="003D55C1">
        <w:rPr>
          <w:b/>
          <w:sz w:val="20"/>
          <w:szCs w:val="20"/>
          <w:lang w:eastAsia="en-US"/>
        </w:rPr>
        <w:t>5</w:t>
      </w:r>
    </w:p>
    <w:p w14:paraId="15A467AB" w14:textId="77777777" w:rsidR="00C2537E" w:rsidRPr="003D55C1" w:rsidRDefault="00C2537E" w:rsidP="00C2537E">
      <w:pPr>
        <w:spacing w:line="240" w:lineRule="auto"/>
        <w:jc w:val="center"/>
        <w:rPr>
          <w:rFonts w:ascii="Times New Roman" w:hAnsi="Times New Roman"/>
          <w:b/>
          <w:szCs w:val="22"/>
          <w:lang w:val="sl-SI"/>
        </w:rPr>
      </w:pPr>
    </w:p>
    <w:p w14:paraId="5F29BFA5" w14:textId="77777777" w:rsidR="00FA5B5A" w:rsidRPr="00C34DB5" w:rsidRDefault="00FA5B5A" w:rsidP="00FA5B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ascii="Times New Roman" w:hAnsi="Times New Roman"/>
          <w:color w:val="000000"/>
          <w:sz w:val="18"/>
          <w:szCs w:val="18"/>
          <w:lang w:val="sl-SI"/>
        </w:rPr>
      </w:pPr>
      <w:r w:rsidRPr="00C34DB5">
        <w:rPr>
          <w:rFonts w:ascii="Times New Roman" w:hAnsi="Times New Roman"/>
          <w:b/>
          <w:bCs/>
          <w:sz w:val="18"/>
          <w:szCs w:val="18"/>
          <w:lang w:val="sl-SI"/>
        </w:rPr>
        <w:t>OBVEZNO</w:t>
      </w:r>
      <w:r w:rsidRPr="00C34DB5">
        <w:rPr>
          <w:rFonts w:ascii="Times New Roman" w:hAnsi="Times New Roman"/>
          <w:sz w:val="18"/>
          <w:szCs w:val="18"/>
          <w:lang w:val="sl-SI"/>
        </w:rPr>
        <w:t xml:space="preserve"> je izpolniti </w:t>
      </w:r>
      <w:r w:rsidRPr="00C34DB5">
        <w:rPr>
          <w:rFonts w:ascii="Times New Roman" w:hAnsi="Times New Roman"/>
          <w:b/>
          <w:bCs/>
          <w:sz w:val="18"/>
          <w:szCs w:val="18"/>
          <w:lang w:val="sl-SI"/>
        </w:rPr>
        <w:t>polja glede zahtevane izobrazbe</w:t>
      </w:r>
      <w:r w:rsidRPr="00C34DB5">
        <w:rPr>
          <w:rFonts w:ascii="Times New Roman" w:hAnsi="Times New Roman"/>
          <w:sz w:val="18"/>
          <w:szCs w:val="18"/>
          <w:lang w:val="sl-SI"/>
        </w:rPr>
        <w:t>, iz katerih mora biti razvidn</w:t>
      </w:r>
      <w:r w:rsidR="00191ED3" w:rsidRPr="00C34DB5">
        <w:rPr>
          <w:rFonts w:ascii="Times New Roman" w:hAnsi="Times New Roman"/>
          <w:sz w:val="18"/>
          <w:szCs w:val="18"/>
          <w:lang w:val="sl-SI"/>
        </w:rPr>
        <w:t>a</w:t>
      </w:r>
      <w:r w:rsidRPr="00C34DB5">
        <w:rPr>
          <w:rFonts w:ascii="Times New Roman" w:hAnsi="Times New Roman"/>
          <w:sz w:val="18"/>
          <w:szCs w:val="18"/>
          <w:lang w:val="sl-SI"/>
        </w:rPr>
        <w:t xml:space="preserve"> stopnja/raven in smer izobrazbe, datum (leto/mesec/dan) zaključka izobraževanja ter ustanova, na kateri je bila izobrazba pridobljena, ter </w:t>
      </w:r>
      <w:r w:rsidRPr="00C34DB5">
        <w:rPr>
          <w:rFonts w:ascii="Times New Roman" w:hAnsi="Times New Roman"/>
          <w:b/>
          <w:bCs/>
          <w:sz w:val="18"/>
          <w:szCs w:val="18"/>
          <w:lang w:val="sl-SI"/>
        </w:rPr>
        <w:t>polja glede delovnih izkušenj</w:t>
      </w:r>
      <w:r w:rsidRPr="00C34DB5">
        <w:rPr>
          <w:rFonts w:ascii="Times New Roman" w:hAnsi="Times New Roman"/>
          <w:sz w:val="18"/>
          <w:szCs w:val="18"/>
          <w:lang w:val="sl-SI"/>
        </w:rPr>
        <w:t xml:space="preserve">, iz katerih mora biti razviden </w:t>
      </w:r>
      <w:r w:rsidRPr="00C34DB5">
        <w:rPr>
          <w:rFonts w:ascii="Times New Roman" w:hAnsi="Times New Roman"/>
          <w:b/>
          <w:bCs/>
          <w:sz w:val="18"/>
          <w:szCs w:val="18"/>
          <w:lang w:val="sl-SI"/>
        </w:rPr>
        <w:t>čas</w:t>
      </w:r>
      <w:r w:rsidRPr="00C34DB5">
        <w:rPr>
          <w:rFonts w:ascii="Times New Roman" w:hAnsi="Times New Roman"/>
          <w:sz w:val="18"/>
          <w:szCs w:val="18"/>
          <w:lang w:val="sl-SI"/>
        </w:rPr>
        <w:t xml:space="preserve"> (začetek in konec) opravljanja del pri posameznem delodajalcu </w:t>
      </w:r>
      <w:r w:rsidRPr="00C34DB5">
        <w:rPr>
          <w:rFonts w:ascii="Times New Roman" w:hAnsi="Times New Roman"/>
          <w:b/>
          <w:bCs/>
          <w:sz w:val="18"/>
          <w:szCs w:val="18"/>
          <w:lang w:val="sl-SI"/>
        </w:rPr>
        <w:t>ter zahtevana stopnja/raven izobrazbe</w:t>
      </w:r>
      <w:r w:rsidRPr="00C34DB5">
        <w:rPr>
          <w:rFonts w:ascii="Times New Roman" w:hAnsi="Times New Roman"/>
          <w:sz w:val="18"/>
          <w:szCs w:val="18"/>
          <w:lang w:val="sl-SI"/>
        </w:rPr>
        <w:t xml:space="preserve"> na delovnih mestih, na katerih je kandidat opravljal delo pri posameznem delodajalcu.</w:t>
      </w:r>
    </w:p>
    <w:p w14:paraId="5FAA0371" w14:textId="77777777" w:rsidR="00F5380F" w:rsidRPr="00C34DB5" w:rsidRDefault="00F5380F" w:rsidP="00F5380F">
      <w:pPr>
        <w:spacing w:line="276" w:lineRule="auto"/>
        <w:rPr>
          <w:rFonts w:ascii="Times New Roman" w:hAnsi="Times New Roman"/>
          <w:bCs/>
          <w:color w:val="000000"/>
          <w:sz w:val="18"/>
          <w:szCs w:val="22"/>
          <w:lang w:val="sl-SI"/>
        </w:rPr>
      </w:pPr>
    </w:p>
    <w:p w14:paraId="1852F27A" w14:textId="77777777" w:rsidR="005360C9" w:rsidRPr="003D55C1" w:rsidRDefault="009C5600" w:rsidP="005360C9">
      <w:pPr>
        <w:numPr>
          <w:ilvl w:val="0"/>
          <w:numId w:val="7"/>
        </w:numPr>
        <w:spacing w:after="120"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OSEBNI PODATKI</w:t>
      </w: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506"/>
      </w:tblGrid>
      <w:tr w:rsidR="005360C9" w:rsidRPr="003D55C1" w14:paraId="798F6D56" w14:textId="77777777" w:rsidTr="00FA5B5A">
        <w:tc>
          <w:tcPr>
            <w:tcW w:w="2700" w:type="dxa"/>
          </w:tcPr>
          <w:p w14:paraId="412CDF6D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Priimek:</w:t>
            </w:r>
          </w:p>
        </w:tc>
        <w:tc>
          <w:tcPr>
            <w:tcW w:w="7506" w:type="dxa"/>
          </w:tcPr>
          <w:p w14:paraId="71843FC5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3D55C1" w14:paraId="1F652BB1" w14:textId="77777777" w:rsidTr="00FA5B5A">
        <w:tc>
          <w:tcPr>
            <w:tcW w:w="2700" w:type="dxa"/>
          </w:tcPr>
          <w:p w14:paraId="0E62775A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Ime:</w:t>
            </w:r>
          </w:p>
        </w:tc>
        <w:tc>
          <w:tcPr>
            <w:tcW w:w="7506" w:type="dxa"/>
          </w:tcPr>
          <w:p w14:paraId="72897BF4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F129CE" w:rsidRPr="003D55C1" w14:paraId="316CC80F" w14:textId="77777777" w:rsidTr="00FA5B5A">
        <w:tc>
          <w:tcPr>
            <w:tcW w:w="2700" w:type="dxa"/>
          </w:tcPr>
          <w:p w14:paraId="0749D615" w14:textId="77777777" w:rsidR="00F129CE" w:rsidRPr="003D55C1" w:rsidRDefault="00F129CE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Datum </w:t>
            </w:r>
            <w:r w:rsidR="00ED4798" w:rsidRPr="003D55C1">
              <w:rPr>
                <w:rFonts w:ascii="Times New Roman" w:hAnsi="Times New Roman"/>
                <w:b/>
                <w:lang w:val="sl-SI"/>
              </w:rPr>
              <w:t xml:space="preserve">in kraj </w:t>
            </w:r>
            <w:r w:rsidRPr="003D55C1">
              <w:rPr>
                <w:rFonts w:ascii="Times New Roman" w:hAnsi="Times New Roman"/>
                <w:b/>
                <w:lang w:val="sl-SI"/>
              </w:rPr>
              <w:t>rojstva:</w:t>
            </w:r>
          </w:p>
        </w:tc>
        <w:tc>
          <w:tcPr>
            <w:tcW w:w="7506" w:type="dxa"/>
          </w:tcPr>
          <w:p w14:paraId="36A6A09F" w14:textId="77777777" w:rsidR="00F129CE" w:rsidRPr="003D55C1" w:rsidRDefault="00F129CE" w:rsidP="00893389">
            <w:pPr>
              <w:spacing w:before="60" w:after="60"/>
              <w:rPr>
                <w:rFonts w:ascii="Times New Roman" w:hAnsi="Times New Roman"/>
                <w:b/>
                <w:noProof/>
                <w:lang w:val="sl-SI"/>
              </w:rPr>
            </w:pPr>
          </w:p>
        </w:tc>
      </w:tr>
      <w:tr w:rsidR="003C0F16" w:rsidRPr="003D55C1" w14:paraId="07CC609B" w14:textId="77777777" w:rsidTr="00FA5B5A">
        <w:tc>
          <w:tcPr>
            <w:tcW w:w="2700" w:type="dxa"/>
          </w:tcPr>
          <w:p w14:paraId="3543A830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EMŠO:</w:t>
            </w:r>
          </w:p>
        </w:tc>
        <w:tc>
          <w:tcPr>
            <w:tcW w:w="7506" w:type="dxa"/>
          </w:tcPr>
          <w:p w14:paraId="7F9810E0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b/>
                <w:noProof/>
                <w:lang w:val="sl-SI"/>
              </w:rPr>
            </w:pPr>
          </w:p>
        </w:tc>
      </w:tr>
      <w:tr w:rsidR="003C0F16" w:rsidRPr="003D55C1" w14:paraId="380F84A3" w14:textId="77777777" w:rsidTr="00FA5B5A">
        <w:tc>
          <w:tcPr>
            <w:tcW w:w="2700" w:type="dxa"/>
          </w:tcPr>
          <w:p w14:paraId="46A2DE45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Davčna številka:</w:t>
            </w:r>
          </w:p>
        </w:tc>
        <w:tc>
          <w:tcPr>
            <w:tcW w:w="7506" w:type="dxa"/>
          </w:tcPr>
          <w:p w14:paraId="7135CD3D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b/>
                <w:noProof/>
                <w:lang w:val="sl-SI"/>
              </w:rPr>
            </w:pPr>
          </w:p>
        </w:tc>
      </w:tr>
      <w:tr w:rsidR="003C0F16" w:rsidRPr="003D55C1" w14:paraId="5EF9FD65" w14:textId="77777777" w:rsidTr="00FA5B5A">
        <w:tc>
          <w:tcPr>
            <w:tcW w:w="2700" w:type="dxa"/>
          </w:tcPr>
          <w:p w14:paraId="46603536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Državljanstvo/-a:</w:t>
            </w:r>
          </w:p>
        </w:tc>
        <w:tc>
          <w:tcPr>
            <w:tcW w:w="7506" w:type="dxa"/>
          </w:tcPr>
          <w:p w14:paraId="73E623D8" w14:textId="77777777" w:rsidR="003C0F16" w:rsidRPr="003D55C1" w:rsidRDefault="003C0F16" w:rsidP="003C0F16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</w:tbl>
    <w:p w14:paraId="377AE322" w14:textId="77777777" w:rsidR="005360C9" w:rsidRPr="003D55C1" w:rsidRDefault="005360C9" w:rsidP="005360C9">
      <w:pPr>
        <w:rPr>
          <w:rFonts w:ascii="Times New Roman" w:hAnsi="Times New Roman"/>
          <w:b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5360C9" w:rsidRPr="003D55C1" w14:paraId="1473F0C6" w14:textId="77777777" w:rsidTr="00FA5B5A">
        <w:trPr>
          <w:trHeight w:val="812"/>
        </w:trPr>
        <w:tc>
          <w:tcPr>
            <w:tcW w:w="10206" w:type="dxa"/>
          </w:tcPr>
          <w:p w14:paraId="00686839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i/>
                <w:sz w:val="18"/>
                <w:szCs w:val="22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Naslov stalnega bivališča: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i/>
                <w:sz w:val="18"/>
                <w:szCs w:val="22"/>
                <w:lang w:val="sl-SI"/>
              </w:rPr>
              <w:t>(ulica, številka, poštna številka, kraj)</w:t>
            </w:r>
          </w:p>
          <w:p w14:paraId="4072F027" w14:textId="77777777" w:rsidR="005360C9" w:rsidRPr="003D55C1" w:rsidRDefault="005360C9" w:rsidP="00BB3403">
            <w:pPr>
              <w:spacing w:before="60" w:after="60"/>
              <w:rPr>
                <w:rFonts w:ascii="Times New Roman" w:hAnsi="Times New Roman"/>
                <w:lang w:val="sl-SI"/>
              </w:rPr>
            </w:pPr>
          </w:p>
        </w:tc>
      </w:tr>
    </w:tbl>
    <w:p w14:paraId="3EE88D4F" w14:textId="77777777" w:rsidR="005360C9" w:rsidRPr="003D55C1" w:rsidRDefault="005360C9" w:rsidP="005360C9">
      <w:pPr>
        <w:rPr>
          <w:rFonts w:ascii="Times New Roman" w:hAnsi="Times New Roman"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5360C9" w:rsidRPr="003D55C1" w14:paraId="77208307" w14:textId="77777777" w:rsidTr="00FA5B5A">
        <w:trPr>
          <w:trHeight w:val="781"/>
        </w:trPr>
        <w:tc>
          <w:tcPr>
            <w:tcW w:w="10206" w:type="dxa"/>
          </w:tcPr>
          <w:p w14:paraId="7A81DE12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i/>
                <w:sz w:val="18"/>
                <w:szCs w:val="22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Naslov </w:t>
            </w:r>
            <w:r w:rsidR="006B70E4" w:rsidRPr="003D55C1">
              <w:rPr>
                <w:rFonts w:ascii="Times New Roman" w:hAnsi="Times New Roman"/>
                <w:b/>
                <w:lang w:val="sl-SI"/>
              </w:rPr>
              <w:t>za vročanje pošte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sz w:val="18"/>
                <w:szCs w:val="22"/>
                <w:lang w:val="sl-SI"/>
              </w:rPr>
              <w:t>(če je drugačen od naslova stalnega prebivališča)</w:t>
            </w:r>
            <w:r w:rsidRPr="003D55C1">
              <w:rPr>
                <w:rFonts w:ascii="Times New Roman" w:hAnsi="Times New Roman"/>
                <w:b/>
                <w:sz w:val="18"/>
                <w:szCs w:val="22"/>
                <w:lang w:val="sl-SI"/>
              </w:rPr>
              <w:t>:</w:t>
            </w:r>
            <w:r w:rsidRPr="003D55C1">
              <w:rPr>
                <w:rFonts w:ascii="Times New Roman" w:hAnsi="Times New Roman"/>
                <w:sz w:val="18"/>
                <w:szCs w:val="22"/>
                <w:lang w:val="sl-SI"/>
              </w:rPr>
              <w:t xml:space="preserve"> (</w:t>
            </w:r>
            <w:r w:rsidRPr="003D55C1">
              <w:rPr>
                <w:rFonts w:ascii="Times New Roman" w:hAnsi="Times New Roman"/>
                <w:i/>
                <w:sz w:val="18"/>
                <w:szCs w:val="22"/>
                <w:lang w:val="sl-SI"/>
              </w:rPr>
              <w:t>ulica, številka, poštna številka, kraj)</w:t>
            </w:r>
          </w:p>
          <w:p w14:paraId="63315897" w14:textId="77777777" w:rsidR="005360C9" w:rsidRPr="003D55C1" w:rsidRDefault="005360C9" w:rsidP="00BB3403">
            <w:pPr>
              <w:spacing w:before="60" w:after="60"/>
              <w:rPr>
                <w:rFonts w:ascii="Times New Roman" w:hAnsi="Times New Roman"/>
                <w:lang w:val="sl-SI"/>
              </w:rPr>
            </w:pPr>
          </w:p>
        </w:tc>
      </w:tr>
    </w:tbl>
    <w:p w14:paraId="354F8C25" w14:textId="77777777" w:rsidR="005360C9" w:rsidRPr="003D55C1" w:rsidRDefault="005360C9" w:rsidP="005360C9">
      <w:pPr>
        <w:rPr>
          <w:rFonts w:ascii="Times New Roman" w:hAnsi="Times New Roman"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506"/>
      </w:tblGrid>
      <w:tr w:rsidR="005360C9" w:rsidRPr="003D55C1" w14:paraId="742EF675" w14:textId="77777777" w:rsidTr="00FA5B5A">
        <w:tc>
          <w:tcPr>
            <w:tcW w:w="2700" w:type="dxa"/>
          </w:tcPr>
          <w:p w14:paraId="47C030CC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Telefonska številka:</w:t>
            </w:r>
          </w:p>
        </w:tc>
        <w:tc>
          <w:tcPr>
            <w:tcW w:w="7506" w:type="dxa"/>
          </w:tcPr>
          <w:p w14:paraId="331CD548" w14:textId="77777777" w:rsidR="005360C9" w:rsidRPr="003D55C1" w:rsidRDefault="005360C9" w:rsidP="00BB3403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D07D4C" w14:paraId="3B62253B" w14:textId="77777777" w:rsidTr="00FA5B5A">
        <w:tc>
          <w:tcPr>
            <w:tcW w:w="2700" w:type="dxa"/>
          </w:tcPr>
          <w:p w14:paraId="48B1D566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Elektronski naslov:</w:t>
            </w:r>
          </w:p>
        </w:tc>
        <w:tc>
          <w:tcPr>
            <w:tcW w:w="7506" w:type="dxa"/>
          </w:tcPr>
          <w:p w14:paraId="69547D4C" w14:textId="77777777" w:rsidR="00F420D7" w:rsidRPr="003D55C1" w:rsidRDefault="005360C9" w:rsidP="00F420D7">
            <w:pPr>
              <w:rPr>
                <w:rFonts w:ascii="Times New Roman" w:hAnsi="Times New Roman"/>
                <w:b/>
                <w:noProof/>
                <w:sz w:val="16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</w:t>
            </w:r>
          </w:p>
          <w:p w14:paraId="6957C53E" w14:textId="77777777" w:rsidR="00F420D7" w:rsidRPr="003D55C1" w:rsidRDefault="00F420D7" w:rsidP="00F420D7">
            <w:pPr>
              <w:rPr>
                <w:rFonts w:ascii="Times New Roman" w:hAnsi="Times New Roman"/>
                <w:b/>
                <w:noProof/>
                <w:sz w:val="14"/>
                <w:szCs w:val="18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sz w:val="14"/>
                <w:szCs w:val="18"/>
                <w:lang w:val="sl-SI"/>
              </w:rPr>
              <w:t>___________________________________________________________</w:t>
            </w:r>
          </w:p>
          <w:p w14:paraId="6736C64B" w14:textId="77777777" w:rsidR="005360C9" w:rsidRPr="003D55C1" w:rsidRDefault="000415AF" w:rsidP="00FA5B5A">
            <w:pPr>
              <w:spacing w:before="60" w:after="60"/>
              <w:jc w:val="both"/>
              <w:rPr>
                <w:rFonts w:ascii="Times New Roman" w:hAnsi="Times New Roman"/>
                <w:sz w:val="18"/>
                <w:szCs w:val="18"/>
                <w:lang w:val="sl-SI"/>
              </w:rPr>
            </w:pPr>
            <w:proofErr w:type="spellStart"/>
            <w:r w:rsidRPr="00C34DB5">
              <w:rPr>
                <w:rFonts w:ascii="Times New Roman" w:hAnsi="Times New Roman"/>
                <w:sz w:val="18"/>
                <w:szCs w:val="18"/>
                <w:lang w:val="it-IT"/>
              </w:rPr>
              <w:t>Soglašam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, da mi Občina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Sveta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Trojica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v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Slovenskih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goricah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informacije</w:t>
            </w:r>
            <w:proofErr w:type="spellEnd"/>
            <w:r w:rsidR="00A51F52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,</w:t>
            </w:r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vabila</w:t>
            </w:r>
            <w:proofErr w:type="spellEnd"/>
            <w:r w:rsidR="00A51F52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in </w:t>
            </w:r>
            <w:proofErr w:type="spellStart"/>
            <w:r w:rsidR="00A51F52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obvestila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FA5B5A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p</w:t>
            </w:r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ovezana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s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potekom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tega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postopka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, </w:t>
            </w:r>
            <w:proofErr w:type="spellStart"/>
            <w:r w:rsidR="00A51F52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posreduje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po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elektronski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pošti na 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navedeni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e-</w:t>
            </w:r>
            <w:proofErr w:type="spellStart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>naslov</w:t>
            </w:r>
            <w:proofErr w:type="spell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r w:rsidR="00F420D7" w:rsidRPr="00C34DB5">
              <w:rPr>
                <w:rFonts w:ascii="Times New Roman" w:hAnsi="Times New Roman"/>
                <w:i/>
                <w:sz w:val="18"/>
                <w:szCs w:val="18"/>
                <w:lang w:val="it-IT"/>
              </w:rPr>
              <w:t>(</w:t>
            </w:r>
            <w:proofErr w:type="spellStart"/>
            <w:r w:rsidR="00F420D7" w:rsidRPr="00C34DB5">
              <w:rPr>
                <w:rFonts w:ascii="Times New Roman" w:hAnsi="Times New Roman"/>
                <w:i/>
                <w:sz w:val="18"/>
                <w:szCs w:val="18"/>
                <w:lang w:val="it-IT"/>
              </w:rPr>
              <w:t>obrkožite</w:t>
            </w:r>
            <w:proofErr w:type="spellEnd"/>
            <w:proofErr w:type="gramStart"/>
            <w:r w:rsidR="00F420D7" w:rsidRPr="00C34DB5">
              <w:rPr>
                <w:rFonts w:ascii="Times New Roman" w:hAnsi="Times New Roman"/>
                <w:i/>
                <w:sz w:val="18"/>
                <w:szCs w:val="18"/>
                <w:lang w:val="it-IT"/>
              </w:rPr>
              <w:t>)</w:t>
            </w:r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:   </w:t>
            </w:r>
            <w:proofErr w:type="gramEnd"/>
            <w:r w:rsidR="00F420D7" w:rsidRPr="00C34DB5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  DA                       NE                                                                                                                                                                                                      </w:t>
            </w:r>
            <w:r w:rsidR="005360C9" w:rsidRPr="003D55C1">
              <w:rPr>
                <w:rFonts w:ascii="Times New Roman" w:hAnsi="Times New Roman"/>
                <w:b/>
                <w:noProof/>
                <w:sz w:val="18"/>
                <w:szCs w:val="18"/>
                <w:lang w:val="sl-SI"/>
              </w:rPr>
              <w:t xml:space="preserve">  </w:t>
            </w:r>
          </w:p>
        </w:tc>
      </w:tr>
    </w:tbl>
    <w:p w14:paraId="3F3B172F" w14:textId="77777777" w:rsidR="005360C9" w:rsidRPr="003D55C1" w:rsidRDefault="005360C9" w:rsidP="00820712">
      <w:pPr>
        <w:spacing w:line="120" w:lineRule="atLeast"/>
        <w:rPr>
          <w:rFonts w:ascii="Times New Roman" w:hAnsi="Times New Roman"/>
          <w:b/>
          <w:lang w:val="sl-SI"/>
        </w:rPr>
      </w:pPr>
    </w:p>
    <w:p w14:paraId="58F53C3E" w14:textId="77777777" w:rsidR="0025745B" w:rsidRPr="003D55C1" w:rsidRDefault="0025745B" w:rsidP="00820712">
      <w:pPr>
        <w:spacing w:line="120" w:lineRule="atLeast"/>
        <w:rPr>
          <w:rFonts w:ascii="Times New Roman" w:hAnsi="Times New Roman"/>
          <w:b/>
          <w:sz w:val="2"/>
          <w:szCs w:val="2"/>
          <w:lang w:val="sl-SI"/>
        </w:rPr>
      </w:pPr>
    </w:p>
    <w:p w14:paraId="5314EC04" w14:textId="77777777" w:rsidR="00BB3403" w:rsidRPr="003D55C1" w:rsidRDefault="009C5600" w:rsidP="00BB3403">
      <w:pPr>
        <w:numPr>
          <w:ilvl w:val="0"/>
          <w:numId w:val="7"/>
        </w:numPr>
        <w:spacing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IZOBRAZBA</w:t>
      </w:r>
    </w:p>
    <w:p w14:paraId="64AF38F5" w14:textId="77777777" w:rsidR="00BB3403" w:rsidRPr="003D55C1" w:rsidRDefault="00BB3403" w:rsidP="00BB3403">
      <w:pPr>
        <w:tabs>
          <w:tab w:val="left" w:pos="108"/>
        </w:tabs>
        <w:spacing w:after="120"/>
        <w:jc w:val="both"/>
        <w:rPr>
          <w:rFonts w:ascii="Times New Roman" w:hAnsi="Times New Roman"/>
          <w:sz w:val="18"/>
          <w:szCs w:val="18"/>
          <w:lang w:val="sl-SI"/>
        </w:rPr>
      </w:pPr>
      <w:r w:rsidRPr="003D55C1">
        <w:rPr>
          <w:rFonts w:ascii="Times New Roman" w:hAnsi="Times New Roman"/>
          <w:sz w:val="18"/>
          <w:szCs w:val="18"/>
          <w:lang w:val="sl-SI"/>
        </w:rPr>
        <w:t>Prosimo, da izpolnite podatke o vseh stopnjah izobrazbe, ki ste jih pridobili (če ste posamezno stopnjo izobrazbe pridobili na podlagi bolonjskega študija prosimo, da le-to navedete)</w:t>
      </w:r>
      <w:r w:rsidR="00F129CE" w:rsidRPr="003D55C1">
        <w:rPr>
          <w:rFonts w:ascii="Times New Roman" w:hAnsi="Times New Roman"/>
          <w:sz w:val="18"/>
          <w:szCs w:val="18"/>
          <w:lang w:val="sl-SI"/>
        </w:rPr>
        <w:t>.</w:t>
      </w:r>
    </w:p>
    <w:tbl>
      <w:tblPr>
        <w:tblW w:w="535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"/>
        <w:gridCol w:w="2289"/>
        <w:gridCol w:w="1657"/>
        <w:gridCol w:w="1243"/>
        <w:gridCol w:w="1221"/>
        <w:gridCol w:w="2449"/>
        <w:gridCol w:w="1545"/>
      </w:tblGrid>
      <w:tr w:rsidR="00EA33FA" w:rsidRPr="003D55C1" w14:paraId="2C3E961B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8F13C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lang w:val="sl-SI"/>
              </w:rPr>
            </w:pPr>
          </w:p>
        </w:tc>
        <w:tc>
          <w:tcPr>
            <w:tcW w:w="1066" w:type="pct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B69A9" w14:textId="77777777" w:rsidR="00EA33FA" w:rsidRPr="003D55C1" w:rsidRDefault="00D80B22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Izobraževalna ustanova</w:t>
            </w:r>
          </w:p>
        </w:tc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D12A39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Smer</w:t>
            </w:r>
            <w:r w:rsidR="00D80B22" w:rsidRPr="003D55C1">
              <w:rPr>
                <w:rFonts w:ascii="Times New Roman" w:hAnsi="Times New Roman"/>
                <w:b/>
                <w:bCs/>
                <w:lang w:val="sl-SI"/>
              </w:rPr>
              <w:t>/Program</w:t>
            </w:r>
          </w:p>
        </w:tc>
        <w:tc>
          <w:tcPr>
            <w:tcW w:w="57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D9E87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Raven izobrazbe</w:t>
            </w:r>
          </w:p>
          <w:p w14:paraId="65C7885E" w14:textId="77777777" w:rsidR="003661FB" w:rsidRPr="003D55C1" w:rsidRDefault="003661FB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KLASIUS</w:t>
            </w:r>
          </w:p>
          <w:p w14:paraId="32C76A7F" w14:textId="77777777" w:rsidR="00012A7F" w:rsidRPr="003D55C1" w:rsidRDefault="00012A7F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sz w:val="16"/>
                <w:szCs w:val="20"/>
                <w:lang w:val="sl-SI"/>
              </w:rPr>
              <w:t>(vpiši številko)</w:t>
            </w:r>
          </w:p>
        </w:tc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4D56A4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Stopnja izobrazbe</w:t>
            </w:r>
          </w:p>
          <w:p w14:paraId="5D019683" w14:textId="77777777" w:rsidR="00012A7F" w:rsidRPr="003D55C1" w:rsidRDefault="00012A7F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sz w:val="16"/>
                <w:szCs w:val="20"/>
                <w:lang w:val="sl-SI"/>
              </w:rPr>
              <w:t>(vpiši številko)</w:t>
            </w:r>
          </w:p>
        </w:tc>
        <w:tc>
          <w:tcPr>
            <w:tcW w:w="11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F7FDA1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Pridobljen naziv</w:t>
            </w:r>
          </w:p>
        </w:tc>
        <w:tc>
          <w:tcPr>
            <w:tcW w:w="72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9BB63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Datum zaključka</w:t>
            </w:r>
          </w:p>
          <w:p w14:paraId="2A26C41F" w14:textId="77777777" w:rsidR="00EA33FA" w:rsidRPr="003D55C1" w:rsidRDefault="00EA33FA" w:rsidP="00E75907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sl-SI"/>
              </w:rPr>
            </w:pPr>
            <w:r w:rsidRPr="003D55C1">
              <w:rPr>
                <w:rFonts w:ascii="Times New Roman" w:hAnsi="Times New Roman"/>
                <w:i/>
                <w:iCs/>
                <w:sz w:val="18"/>
                <w:szCs w:val="22"/>
                <w:lang w:val="sl-SI"/>
              </w:rPr>
              <w:t>(dan, mesec, leto)</w:t>
            </w:r>
          </w:p>
        </w:tc>
      </w:tr>
      <w:tr w:rsidR="00EA33FA" w:rsidRPr="003D55C1" w14:paraId="4EFE79D4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1502A" w14:textId="77777777" w:rsidR="00EA33FA" w:rsidRPr="003D55C1" w:rsidRDefault="00EA33FA" w:rsidP="00346F77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1</w:t>
            </w:r>
          </w:p>
        </w:tc>
        <w:tc>
          <w:tcPr>
            <w:tcW w:w="1066" w:type="pc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D4A9A" w14:textId="77777777" w:rsidR="00EA33FA" w:rsidRPr="003D55C1" w:rsidRDefault="00EA33FA" w:rsidP="00BB3403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63CCCA" w14:textId="77777777" w:rsidR="00EA33FA" w:rsidRPr="003D55C1" w:rsidRDefault="00EA33FA" w:rsidP="00BB3403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7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B428DD" w14:textId="77777777" w:rsidR="00EA33FA" w:rsidRPr="003D55C1" w:rsidRDefault="00EA33FA" w:rsidP="00BB3403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908B11" w14:textId="77777777" w:rsidR="00EA33FA" w:rsidRPr="003D55C1" w:rsidRDefault="00EA33FA" w:rsidP="00BB3403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33CA6B" w14:textId="77777777" w:rsidR="00EA33FA" w:rsidRPr="003D55C1" w:rsidRDefault="00EA33FA" w:rsidP="00BB3403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92A0A" w14:textId="77777777" w:rsidR="00EA33FA" w:rsidRPr="003D55C1" w:rsidRDefault="00EA33FA" w:rsidP="00BB3403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EA33FA" w:rsidRPr="003D55C1" w14:paraId="56C10230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949CB3" w14:textId="77777777" w:rsidR="00EA33FA" w:rsidRPr="003D55C1" w:rsidRDefault="00EA33FA" w:rsidP="006706C0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2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C3AF8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7F21EC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452ECD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216708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7A81CA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1DABA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</w:tr>
      <w:tr w:rsidR="00EA33FA" w:rsidRPr="003D55C1" w14:paraId="1D60FFA7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DC580" w14:textId="77777777" w:rsidR="00EA33FA" w:rsidRPr="003D55C1" w:rsidRDefault="00EA33FA" w:rsidP="006706C0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3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EA615" w14:textId="77777777" w:rsidR="00EA33FA" w:rsidRPr="003D55C1" w:rsidRDefault="00EA33FA" w:rsidP="006706C0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061A4B" w14:textId="77777777" w:rsidR="00EA33FA" w:rsidRPr="003D55C1" w:rsidRDefault="00EA33FA" w:rsidP="006706C0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2B7E98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A474C4" w14:textId="77777777" w:rsidR="00EA33FA" w:rsidRPr="003D55C1" w:rsidRDefault="00EA33FA" w:rsidP="006706C0">
            <w:pPr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20849C" w14:textId="77777777" w:rsidR="00EA33FA" w:rsidRPr="003D55C1" w:rsidRDefault="00EA33FA" w:rsidP="006706C0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BFC76" w14:textId="77777777" w:rsidR="00EA33FA" w:rsidRPr="003D55C1" w:rsidRDefault="00EA33FA" w:rsidP="006706C0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</w:tbl>
    <w:p w14:paraId="2D3C79C5" w14:textId="77777777" w:rsidR="000B1F28" w:rsidRPr="003D55C1" w:rsidRDefault="000B1F28" w:rsidP="00BB3403">
      <w:pPr>
        <w:spacing w:line="240" w:lineRule="auto"/>
        <w:rPr>
          <w:rFonts w:ascii="Times New Roman" w:hAnsi="Times New Roman"/>
          <w:bCs/>
          <w:sz w:val="14"/>
          <w:szCs w:val="18"/>
          <w:lang w:val="sl-SI"/>
        </w:rPr>
      </w:pPr>
    </w:p>
    <w:p w14:paraId="041834B7" w14:textId="77777777" w:rsidR="00EA33FA" w:rsidRPr="003D55C1" w:rsidRDefault="00EA33FA" w:rsidP="00EA33FA">
      <w:pPr>
        <w:spacing w:line="240" w:lineRule="auto"/>
        <w:rPr>
          <w:rFonts w:ascii="Times New Roman" w:hAnsi="Times New Roman"/>
          <w:b/>
          <w:sz w:val="14"/>
          <w:szCs w:val="14"/>
          <w:lang w:val="sl-SI"/>
        </w:rPr>
      </w:pPr>
      <w:r w:rsidRPr="003D55C1">
        <w:rPr>
          <w:rFonts w:ascii="Times New Roman" w:hAnsi="Times New Roman"/>
          <w:b/>
          <w:sz w:val="14"/>
          <w:szCs w:val="14"/>
          <w:lang w:val="sl-SI"/>
        </w:rPr>
        <w:t xml:space="preserve">Ravni dosežene izobrazbe KLASIUS: </w:t>
      </w:r>
    </w:p>
    <w:p w14:paraId="2FAB0229" w14:textId="77777777" w:rsidR="003661FB" w:rsidRPr="003D55C1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  <w:r w:rsidRPr="003D55C1">
        <w:rPr>
          <w:sz w:val="14"/>
          <w:szCs w:val="14"/>
        </w:rPr>
        <w:t>16201 specializacija po višješolski izobrazbi (prejšnja)</w:t>
      </w:r>
      <w:r w:rsidRPr="003D55C1">
        <w:rPr>
          <w:sz w:val="14"/>
          <w:szCs w:val="14"/>
        </w:rPr>
        <w:tab/>
      </w:r>
      <w:r w:rsidRPr="003D55C1">
        <w:rPr>
          <w:sz w:val="14"/>
          <w:szCs w:val="14"/>
        </w:rPr>
        <w:tab/>
      </w:r>
      <w:r w:rsidR="00F63930" w:rsidRPr="003D55C1">
        <w:rPr>
          <w:sz w:val="14"/>
          <w:szCs w:val="14"/>
        </w:rPr>
        <w:t>17001 specializacija po visokošolski strokovni izobrazbi (prejšnja)</w:t>
      </w:r>
      <w:r w:rsidR="00391DBA" w:rsidRPr="003D55C1">
        <w:rPr>
          <w:sz w:val="14"/>
          <w:szCs w:val="14"/>
        </w:rPr>
        <w:tab/>
      </w:r>
    </w:p>
    <w:p w14:paraId="4E7EA2C7" w14:textId="77777777" w:rsidR="00F63930" w:rsidRPr="003D55C1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  <w:r w:rsidRPr="003D55C1">
        <w:rPr>
          <w:sz w:val="14"/>
          <w:szCs w:val="14"/>
        </w:rPr>
        <w:t xml:space="preserve">16202 visokošolska strokovna izobrazba (prejšnja </w:t>
      </w:r>
      <w:r w:rsidRPr="003D55C1">
        <w:rPr>
          <w:sz w:val="14"/>
          <w:szCs w:val="14"/>
        </w:rPr>
        <w:tab/>
      </w:r>
      <w:r w:rsidRPr="003D55C1">
        <w:rPr>
          <w:sz w:val="14"/>
          <w:szCs w:val="14"/>
        </w:rPr>
        <w:tab/>
      </w:r>
      <w:r w:rsidR="006F0305">
        <w:rPr>
          <w:sz w:val="14"/>
          <w:szCs w:val="14"/>
        </w:rPr>
        <w:t xml:space="preserve">                    </w:t>
      </w:r>
      <w:r w:rsidR="00F63930" w:rsidRPr="003D55C1">
        <w:rPr>
          <w:sz w:val="14"/>
          <w:szCs w:val="14"/>
        </w:rPr>
        <w:t>17002 visokošolska univerzitetna izobrazba (prejšnja)</w:t>
      </w:r>
    </w:p>
    <w:p w14:paraId="6B379BDC" w14:textId="77777777" w:rsidR="00F63930" w:rsidRPr="003D55C1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  <w:r w:rsidRPr="003D55C1">
        <w:rPr>
          <w:sz w:val="14"/>
          <w:szCs w:val="14"/>
        </w:rPr>
        <w:t xml:space="preserve">16203 visokošolska strokovna izobrazba (prva bolonjska stopnja)    </w:t>
      </w:r>
      <w:r w:rsidR="006F0305">
        <w:rPr>
          <w:sz w:val="14"/>
          <w:szCs w:val="14"/>
        </w:rPr>
        <w:t xml:space="preserve">           </w:t>
      </w:r>
      <w:r w:rsidRPr="003D55C1">
        <w:rPr>
          <w:sz w:val="14"/>
          <w:szCs w:val="14"/>
        </w:rPr>
        <w:t xml:space="preserve">   </w:t>
      </w:r>
      <w:r w:rsidR="00F63930" w:rsidRPr="003D55C1">
        <w:rPr>
          <w:sz w:val="14"/>
          <w:szCs w:val="14"/>
        </w:rPr>
        <w:t>17003 magistrska izobrazba (druga bolonjska stopnja)</w:t>
      </w:r>
    </w:p>
    <w:p w14:paraId="4F633285" w14:textId="77777777" w:rsidR="00391DBA" w:rsidRPr="003D55C1" w:rsidRDefault="00661F70" w:rsidP="00391DBA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  <w:r w:rsidRPr="003D55C1">
        <w:rPr>
          <w:sz w:val="14"/>
          <w:szCs w:val="14"/>
        </w:rPr>
        <w:t xml:space="preserve">16204 visokošolska univerzitetna izobrazba (prva bolonjska stopnja </w:t>
      </w:r>
      <w:r w:rsidRPr="003D55C1">
        <w:rPr>
          <w:sz w:val="14"/>
          <w:szCs w:val="14"/>
        </w:rPr>
        <w:tab/>
      </w:r>
      <w:r w:rsidR="00F04BAA" w:rsidRPr="003D55C1">
        <w:rPr>
          <w:sz w:val="14"/>
          <w:szCs w:val="14"/>
        </w:rPr>
        <w:t>Drugo: ________________________________________________</w:t>
      </w:r>
      <w:r w:rsidRPr="003D55C1">
        <w:rPr>
          <w:sz w:val="14"/>
          <w:szCs w:val="14"/>
        </w:rPr>
        <w:tab/>
      </w:r>
    </w:p>
    <w:p w14:paraId="2B95EBDD" w14:textId="77777777" w:rsidR="00391DBA" w:rsidRPr="003D55C1" w:rsidRDefault="00391DBA" w:rsidP="00391DBA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  <w:r w:rsidRPr="003D55C1">
        <w:rPr>
          <w:sz w:val="14"/>
          <w:szCs w:val="14"/>
        </w:rPr>
        <w:tab/>
      </w:r>
      <w:r w:rsidRPr="003D55C1">
        <w:rPr>
          <w:sz w:val="14"/>
          <w:szCs w:val="14"/>
        </w:rPr>
        <w:tab/>
        <w:t xml:space="preserve"> </w:t>
      </w:r>
    </w:p>
    <w:p w14:paraId="31864511" w14:textId="77777777" w:rsidR="00EA33FA" w:rsidRPr="003D55C1" w:rsidRDefault="00EA33FA" w:rsidP="00EA33FA">
      <w:pPr>
        <w:pStyle w:val="Navadensplet"/>
        <w:shd w:val="clear" w:color="auto" w:fill="FFFFFF"/>
        <w:spacing w:before="0" w:beforeAutospacing="0" w:after="0" w:afterAutospacing="0"/>
        <w:jc w:val="both"/>
        <w:rPr>
          <w:sz w:val="14"/>
          <w:szCs w:val="14"/>
        </w:rPr>
      </w:pPr>
    </w:p>
    <w:p w14:paraId="07147778" w14:textId="77777777" w:rsidR="00BB3403" w:rsidRPr="003D55C1" w:rsidRDefault="000B1F28" w:rsidP="00BB3403">
      <w:pPr>
        <w:spacing w:line="240" w:lineRule="auto"/>
        <w:rPr>
          <w:rFonts w:ascii="Times New Roman" w:hAnsi="Times New Roman"/>
          <w:b/>
          <w:sz w:val="14"/>
          <w:szCs w:val="18"/>
          <w:lang w:val="sl-SI"/>
        </w:rPr>
      </w:pPr>
      <w:r w:rsidRPr="003D55C1">
        <w:rPr>
          <w:rFonts w:ascii="Times New Roman" w:hAnsi="Times New Roman"/>
          <w:b/>
          <w:sz w:val="14"/>
          <w:szCs w:val="18"/>
          <w:lang w:val="sl-SI"/>
        </w:rPr>
        <w:t>Stopnje izobrazbe:</w:t>
      </w:r>
    </w:p>
    <w:tbl>
      <w:tblPr>
        <w:tblW w:w="9255" w:type="dxa"/>
        <w:tblLayout w:type="fixed"/>
        <w:tblLook w:val="04A0" w:firstRow="1" w:lastRow="0" w:firstColumn="1" w:lastColumn="0" w:noHBand="0" w:noVBand="1"/>
      </w:tblPr>
      <w:tblGrid>
        <w:gridCol w:w="4295"/>
        <w:gridCol w:w="4960"/>
      </w:tblGrid>
      <w:tr w:rsidR="00BF6D43" w:rsidRPr="003D55C1" w14:paraId="76544D63" w14:textId="77777777" w:rsidTr="00BF6D43">
        <w:tc>
          <w:tcPr>
            <w:tcW w:w="4296" w:type="dxa"/>
            <w:hideMark/>
          </w:tcPr>
          <w:p w14:paraId="3737E55A" w14:textId="77777777" w:rsidR="00BF6D43" w:rsidRPr="003D55C1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3D55C1">
              <w:rPr>
                <w:rFonts w:ascii="Times New Roman" w:hAnsi="Times New Roman"/>
                <w:sz w:val="14"/>
                <w:szCs w:val="14"/>
              </w:rPr>
              <w:t xml:space="preserve">5.     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srednješolska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izobrazba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                         </w:t>
            </w:r>
          </w:p>
          <w:p w14:paraId="76666E5B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2A48FE5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sl-SI"/>
              </w:rPr>
              <w:t>6/2.   specializacija po višješolskih programih</w:t>
            </w:r>
          </w:p>
          <w:p w14:paraId="0E312155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sl-SI"/>
              </w:rPr>
              <w:t xml:space="preserve">         visokošolska strokovna (prejšnja)</w:t>
            </w:r>
          </w:p>
          <w:p w14:paraId="0DD864E4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1A33C58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sl-SI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hideMark/>
          </w:tcPr>
          <w:p w14:paraId="2E4EDAAE" w14:textId="77777777" w:rsidR="00BF6D43" w:rsidRPr="003D55C1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3D55C1">
              <w:rPr>
                <w:rFonts w:ascii="Times New Roman" w:hAnsi="Times New Roman"/>
                <w:sz w:val="14"/>
                <w:szCs w:val="14"/>
              </w:rPr>
              <w:t xml:space="preserve">7.     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specializacija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po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visokošolski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strokovni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izobrazbi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(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prejšnja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14:paraId="22280F78" w14:textId="77777777" w:rsidR="00BF6D43" w:rsidRPr="003D55C1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3D55C1">
              <w:rPr>
                <w:rFonts w:ascii="Times New Roman" w:hAnsi="Times New Roman"/>
                <w:sz w:val="14"/>
                <w:szCs w:val="14"/>
              </w:rPr>
              <w:t xml:space="preserve">        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visokošolska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univerzitetna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izobrazba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(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prejšnja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>)</w:t>
            </w:r>
          </w:p>
          <w:p w14:paraId="75E6224B" w14:textId="77777777" w:rsidR="00BF6D43" w:rsidRPr="003D55C1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3D55C1">
              <w:rPr>
                <w:rFonts w:ascii="Times New Roman" w:hAnsi="Times New Roman"/>
                <w:sz w:val="14"/>
                <w:szCs w:val="14"/>
              </w:rPr>
              <w:t xml:space="preserve">        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magistrska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izobrazba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(2.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bolonjska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stopnja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)          </w:t>
            </w:r>
          </w:p>
          <w:p w14:paraId="18BE7DD3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it-IT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8/1    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magisterij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znanosti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 (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prejšnji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)</w:t>
            </w:r>
          </w:p>
          <w:p w14:paraId="5EEDD4C1" w14:textId="77777777" w:rsidR="00BF6D43" w:rsidRPr="00C34DB5" w:rsidRDefault="00BF6D43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it-IT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8/2    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doktorat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znanosti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 (</w:t>
            </w:r>
            <w:proofErr w:type="spellStart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prejšnji</w:t>
            </w:r>
            <w:proofErr w:type="spellEnd"/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>)</w:t>
            </w:r>
          </w:p>
          <w:p w14:paraId="6507C66E" w14:textId="77777777" w:rsidR="00BF6D43" w:rsidRPr="003D55C1" w:rsidRDefault="00BF6D43">
            <w:pPr>
              <w:spacing w:line="24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C34DB5">
              <w:rPr>
                <w:rFonts w:ascii="Times New Roman" w:hAnsi="Times New Roman"/>
                <w:sz w:val="14"/>
                <w:szCs w:val="14"/>
                <w:lang w:val="it-IT"/>
              </w:rPr>
              <w:t xml:space="preserve">        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doktorat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znanosti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(3.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bolonjska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 w:val="14"/>
                <w:szCs w:val="14"/>
              </w:rPr>
              <w:t>stopnja</w:t>
            </w:r>
            <w:proofErr w:type="spellEnd"/>
            <w:r w:rsidRPr="003D55C1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</w:tbl>
    <w:p w14:paraId="1B29D098" w14:textId="77777777" w:rsidR="005360C9" w:rsidRPr="003D55C1" w:rsidRDefault="00536611" w:rsidP="00B024DA">
      <w:pPr>
        <w:numPr>
          <w:ilvl w:val="0"/>
          <w:numId w:val="7"/>
        </w:numPr>
        <w:spacing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br w:type="page"/>
      </w:r>
      <w:r w:rsidR="009C5600" w:rsidRPr="003D55C1">
        <w:rPr>
          <w:rFonts w:ascii="Times New Roman" w:hAnsi="Times New Roman"/>
          <w:b/>
          <w:lang w:val="sl-SI"/>
        </w:rPr>
        <w:lastRenderedPageBreak/>
        <w:t>ZAPOSLITVE IN DELOVNE IZKUŠNJE</w:t>
      </w:r>
    </w:p>
    <w:p w14:paraId="2E3413FD" w14:textId="77777777" w:rsidR="00191ED3" w:rsidRPr="003D55C1" w:rsidRDefault="00191ED3" w:rsidP="00191ED3">
      <w:pPr>
        <w:spacing w:line="240" w:lineRule="auto"/>
        <w:rPr>
          <w:rFonts w:ascii="Times New Roman" w:hAnsi="Times New Roman"/>
          <w:b/>
          <w:lang w:val="sl-SI"/>
        </w:rPr>
      </w:pPr>
    </w:p>
    <w:p w14:paraId="1EEF904D" w14:textId="77777777" w:rsidR="00191ED3" w:rsidRPr="003D55C1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ascii="Times New Roman" w:hAnsi="Times New Roman"/>
          <w:b/>
          <w:sz w:val="10"/>
          <w:szCs w:val="14"/>
          <w:lang w:val="sl-SI"/>
        </w:rPr>
      </w:pPr>
    </w:p>
    <w:p w14:paraId="677FA712" w14:textId="77777777" w:rsidR="00191ED3" w:rsidRPr="003D55C1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 xml:space="preserve">Navedite skupno doseženo delovno dobo </w:t>
      </w:r>
      <w:r w:rsidRPr="003D55C1">
        <w:rPr>
          <w:rFonts w:ascii="Times New Roman" w:hAnsi="Times New Roman"/>
          <w:bCs/>
          <w:lang w:val="sl-SI"/>
        </w:rPr>
        <w:t>(v letih in mesecih)</w:t>
      </w:r>
      <w:r w:rsidRPr="003D55C1">
        <w:rPr>
          <w:rFonts w:ascii="Times New Roman" w:hAnsi="Times New Roman"/>
          <w:b/>
          <w:lang w:val="sl-SI"/>
        </w:rPr>
        <w:t>: _______</w:t>
      </w:r>
      <w:r w:rsidR="00374BAC">
        <w:rPr>
          <w:rFonts w:ascii="Times New Roman" w:hAnsi="Times New Roman"/>
          <w:b/>
          <w:lang w:val="sl-SI"/>
        </w:rPr>
        <w:t xml:space="preserve">let </w:t>
      </w:r>
      <w:r w:rsidRPr="003D55C1">
        <w:rPr>
          <w:rFonts w:ascii="Times New Roman" w:hAnsi="Times New Roman"/>
          <w:b/>
          <w:lang w:val="sl-SI"/>
        </w:rPr>
        <w:t xml:space="preserve"> _______ </w:t>
      </w:r>
      <w:r w:rsidR="00374BAC">
        <w:rPr>
          <w:rFonts w:ascii="Times New Roman" w:hAnsi="Times New Roman"/>
          <w:b/>
          <w:lang w:val="sl-SI"/>
        </w:rPr>
        <w:t>mesecev</w:t>
      </w:r>
    </w:p>
    <w:p w14:paraId="27395A39" w14:textId="77777777" w:rsidR="00191ED3" w:rsidRPr="003D55C1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ascii="Times New Roman" w:hAnsi="Times New Roman"/>
          <w:b/>
          <w:sz w:val="10"/>
          <w:szCs w:val="14"/>
          <w:lang w:val="sl-SI"/>
        </w:rPr>
      </w:pPr>
    </w:p>
    <w:p w14:paraId="5E46F9C6" w14:textId="77777777" w:rsidR="00191ED3" w:rsidRPr="003D55C1" w:rsidRDefault="00191ED3" w:rsidP="00191ED3">
      <w:pPr>
        <w:spacing w:line="240" w:lineRule="auto"/>
        <w:rPr>
          <w:rFonts w:ascii="Times New Roman" w:hAnsi="Times New Roman"/>
          <w:b/>
          <w:lang w:val="sl-SI"/>
        </w:rPr>
      </w:pPr>
    </w:p>
    <w:p w14:paraId="63E8FC31" w14:textId="77777777" w:rsidR="005360C9" w:rsidRPr="003D55C1" w:rsidRDefault="005360C9" w:rsidP="005360C9">
      <w:pPr>
        <w:pStyle w:val="Telobesedila"/>
        <w:spacing w:before="0" w:after="120"/>
        <w:rPr>
          <w:rFonts w:ascii="Times New Roman" w:hAnsi="Times New Roman" w:cs="Times New Roman"/>
          <w:sz w:val="18"/>
          <w:szCs w:val="18"/>
          <w:lang w:val="sl-SI"/>
        </w:rPr>
      </w:pPr>
      <w:r w:rsidRPr="003D55C1">
        <w:rPr>
          <w:rFonts w:ascii="Times New Roman" w:hAnsi="Times New Roman" w:cs="Times New Roman"/>
          <w:sz w:val="18"/>
          <w:szCs w:val="18"/>
          <w:lang w:val="sl-SI"/>
        </w:rPr>
        <w:t>Prosimo navedite vse svoje prejšnje zaposlitve v kronol</w:t>
      </w:r>
      <w:r w:rsidR="00025287" w:rsidRPr="003D55C1">
        <w:rPr>
          <w:rFonts w:ascii="Times New Roman" w:hAnsi="Times New Roman" w:cs="Times New Roman"/>
          <w:sz w:val="18"/>
          <w:szCs w:val="18"/>
          <w:lang w:val="sl-SI"/>
        </w:rPr>
        <w:t xml:space="preserve">oškem vrstnem redu od trenutne </w:t>
      </w:r>
      <w:r w:rsidR="00F129CE" w:rsidRPr="003D55C1">
        <w:rPr>
          <w:rFonts w:ascii="Times New Roman" w:hAnsi="Times New Roman" w:cs="Times New Roman"/>
          <w:sz w:val="18"/>
          <w:szCs w:val="18"/>
          <w:lang w:val="sl-SI"/>
        </w:rPr>
        <w:t>(</w:t>
      </w:r>
      <w:r w:rsidR="00025287" w:rsidRPr="003D55C1">
        <w:rPr>
          <w:rFonts w:ascii="Times New Roman" w:hAnsi="Times New Roman" w:cs="Times New Roman"/>
          <w:sz w:val="18"/>
          <w:szCs w:val="18"/>
          <w:lang w:val="sl-SI"/>
        </w:rPr>
        <w:t>zadnje</w:t>
      </w:r>
      <w:r w:rsidR="00F129CE" w:rsidRPr="003D55C1">
        <w:rPr>
          <w:rFonts w:ascii="Times New Roman" w:hAnsi="Times New Roman" w:cs="Times New Roman"/>
          <w:sz w:val="18"/>
          <w:szCs w:val="18"/>
          <w:lang w:val="sl-SI"/>
        </w:rPr>
        <w:t>)</w:t>
      </w:r>
      <w:r w:rsidRPr="003D55C1">
        <w:rPr>
          <w:rFonts w:ascii="Times New Roman" w:hAnsi="Times New Roman" w:cs="Times New Roman"/>
          <w:sz w:val="18"/>
          <w:szCs w:val="18"/>
          <w:lang w:val="sl-SI"/>
        </w:rPr>
        <w:t xml:space="preserve"> do prve</w:t>
      </w:r>
      <w:r w:rsidR="00F129CE" w:rsidRPr="003D55C1">
        <w:rPr>
          <w:rFonts w:ascii="Times New Roman" w:hAnsi="Times New Roman" w:cs="Times New Roman"/>
          <w:sz w:val="18"/>
          <w:szCs w:val="18"/>
          <w:lang w:val="sl-SI"/>
        </w:rPr>
        <w:t>.</w:t>
      </w: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5360C9" w:rsidRPr="003D55C1" w14:paraId="6A19BE78" w14:textId="77777777" w:rsidTr="00DE1445"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FC6C7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Trenutna oz. zadnja zaposlitev</w:t>
            </w:r>
          </w:p>
        </w:tc>
      </w:tr>
      <w:tr w:rsidR="005360C9" w:rsidRPr="003D55C1" w14:paraId="203C982A" w14:textId="77777777" w:rsidTr="00DE144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ACFD4C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Naziv in naslov delodajalca:</w:t>
            </w:r>
          </w:p>
          <w:p w14:paraId="1F7E488B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AB1C0C1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Obdobje zaposlitve:</w:t>
            </w:r>
          </w:p>
        </w:tc>
      </w:tr>
      <w:tr w:rsidR="005360C9" w:rsidRPr="003D55C1" w14:paraId="5B08C29B" w14:textId="77777777" w:rsidTr="00DE1445"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A633E3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2160E2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Od</w:t>
            </w:r>
            <w:r w:rsidRPr="003D55C1">
              <w:rPr>
                <w:rFonts w:ascii="Times New Roman" w:hAnsi="Times New Roman"/>
                <w:lang w:val="sl-SI"/>
              </w:rPr>
              <w:t xml:space="preserve"> (mesec/leto): </w:t>
            </w:r>
          </w:p>
          <w:p w14:paraId="398E9AA4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CF4591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Do </w:t>
            </w:r>
            <w:r w:rsidRPr="003D55C1">
              <w:rPr>
                <w:rFonts w:ascii="Times New Roman" w:hAnsi="Times New Roman"/>
                <w:lang w:val="sl-SI"/>
              </w:rPr>
              <w:t>(mesec/leto):</w:t>
            </w:r>
          </w:p>
          <w:p w14:paraId="60ACAA29" w14:textId="77777777" w:rsidR="005360C9" w:rsidRPr="003D55C1" w:rsidRDefault="005360C9" w:rsidP="00893389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</w:t>
            </w:r>
          </w:p>
        </w:tc>
      </w:tr>
      <w:tr w:rsidR="005360C9" w:rsidRPr="003D55C1" w14:paraId="7153B47D" w14:textId="77777777" w:rsidTr="00DE1445"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1E9ABB" w14:textId="77777777" w:rsidR="005360C9" w:rsidRPr="003D55C1" w:rsidRDefault="005360C9" w:rsidP="00893389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2303C1" w14:textId="77777777" w:rsidR="005360C9" w:rsidRPr="003D55C1" w:rsidRDefault="005360C9" w:rsidP="00893389">
            <w:pPr>
              <w:spacing w:before="60" w:after="100" w:afterAutospacing="1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skupaj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(let / mesecev):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</w:p>
        </w:tc>
      </w:tr>
      <w:tr w:rsidR="005360C9" w:rsidRPr="003D55C1" w14:paraId="3C51E693" w14:textId="77777777" w:rsidTr="00DE1445"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01427" w14:textId="77777777" w:rsidR="005360C9" w:rsidRPr="003D55C1" w:rsidRDefault="005360C9" w:rsidP="00893389">
            <w:pPr>
              <w:tabs>
                <w:tab w:val="left" w:pos="6327"/>
              </w:tabs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Naziv delovnega mesta: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3D55C1" w14:paraId="40360FDF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7570A" w14:textId="77777777" w:rsidR="00A16C25" w:rsidRPr="003D55C1" w:rsidRDefault="00A16C25" w:rsidP="00A16C25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Delovno razmerje sklenjeno za:     </w: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1"/>
            <w:r w:rsidR="003A7B57" w:rsidRPr="003D55C1">
              <w:rPr>
                <w:rFonts w:ascii="Times New Roman" w:hAnsi="Times New Roman"/>
                <w:b/>
                <w:lang w:val="sl-SI"/>
              </w:rPr>
              <w:instrText xml:space="preserve"> FORMCHECKBOX </w:instrTex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fldChar w:fldCharType="separate"/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fldChar w:fldCharType="end"/>
            </w:r>
            <w:bookmarkEnd w:id="0"/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nedoločen čas         </w:t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2"/>
            <w:r w:rsidR="003A7B57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3A7B57" w:rsidRPr="003D55C1">
              <w:rPr>
                <w:rFonts w:ascii="Times New Roman" w:hAnsi="Times New Roman"/>
                <w:lang w:val="sl-SI"/>
              </w:rPr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end"/>
            </w:r>
            <w:bookmarkEnd w:id="1"/>
            <w:r w:rsidR="00CC7AC6"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določen čas       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t>(ustrezno označite)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cr/>
            </w:r>
          </w:p>
          <w:p w14:paraId="0DA2F8F9" w14:textId="77777777" w:rsidR="00C45263" w:rsidRPr="003D55C1" w:rsidRDefault="00A16C25" w:rsidP="00C45263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Vrsta dela: </w:t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3"/>
            <w:r w:rsidR="003A7B57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3A7B57" w:rsidRPr="003D55C1">
              <w:rPr>
                <w:rFonts w:ascii="Times New Roman" w:hAnsi="Times New Roman"/>
                <w:lang w:val="sl-SI"/>
              </w:rPr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end"/>
            </w:r>
            <w:bookmarkEnd w:id="2"/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redno  </w: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  </w:t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7B57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3A7B57" w:rsidRPr="003D55C1">
              <w:rPr>
                <w:rFonts w:ascii="Times New Roman" w:hAnsi="Times New Roman"/>
                <w:lang w:val="sl-SI"/>
              </w:rPr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3A7B57" w:rsidRPr="003D55C1">
              <w:rPr>
                <w:rFonts w:ascii="Times New Roman" w:hAnsi="Times New Roman"/>
                <w:lang w:val="sl-SI"/>
              </w:rPr>
              <w:fldChar w:fldCharType="end"/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študentsko  </w: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Potrditev4"/>
            <w:r w:rsidR="00C67E19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C67E19" w:rsidRPr="003D55C1">
              <w:rPr>
                <w:rFonts w:ascii="Times New Roman" w:hAnsi="Times New Roman"/>
                <w:lang w:val="sl-SI"/>
              </w:rPr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end"/>
            </w:r>
            <w:bookmarkEnd w:id="3"/>
            <w:r w:rsidRPr="003D55C1">
              <w:rPr>
                <w:rFonts w:ascii="Times New Roman" w:hAnsi="Times New Roman"/>
                <w:b/>
                <w:lang w:val="sl-SI"/>
              </w:rPr>
              <w:t xml:space="preserve"> pogodbeno   </w: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</w:t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Potrditev5"/>
            <w:r w:rsidR="00C67E19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C67E19" w:rsidRPr="003D55C1">
              <w:rPr>
                <w:rFonts w:ascii="Times New Roman" w:hAnsi="Times New Roman"/>
                <w:lang w:val="sl-SI"/>
              </w:rPr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end"/>
            </w:r>
            <w:bookmarkEnd w:id="4"/>
            <w:r w:rsidRPr="003D55C1">
              <w:rPr>
                <w:rFonts w:ascii="Times New Roman" w:hAnsi="Times New Roman"/>
                <w:b/>
                <w:lang w:val="sl-SI"/>
              </w:rPr>
              <w:t xml:space="preserve"> prostovoljno </w:t>
            </w:r>
            <w:r w:rsidR="003A7B57" w:rsidRPr="003D55C1">
              <w:rPr>
                <w:rFonts w:ascii="Times New Roman" w:hAnsi="Times New Roman"/>
                <w:b/>
                <w:lang w:val="sl-SI"/>
              </w:rPr>
              <w:t xml:space="preserve">  </w:t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Potrditev6"/>
            <w:r w:rsidR="00C67E19"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="00C67E19" w:rsidRPr="003D55C1">
              <w:rPr>
                <w:rFonts w:ascii="Times New Roman" w:hAnsi="Times New Roman"/>
                <w:lang w:val="sl-SI"/>
              </w:rPr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="00C67E19" w:rsidRPr="003D55C1">
              <w:rPr>
                <w:rFonts w:ascii="Times New Roman" w:hAnsi="Times New Roman"/>
                <w:lang w:val="sl-SI"/>
              </w:rPr>
              <w:fldChar w:fldCharType="end"/>
            </w:r>
            <w:bookmarkEnd w:id="5"/>
            <w:r w:rsidRPr="003D55C1">
              <w:rPr>
                <w:rFonts w:ascii="Times New Roman" w:hAnsi="Times New Roman"/>
                <w:b/>
                <w:lang w:val="sl-SI"/>
              </w:rPr>
              <w:t xml:space="preserve"> drugo:      </w:t>
            </w:r>
          </w:p>
        </w:tc>
      </w:tr>
      <w:tr w:rsidR="00050A5A" w:rsidRPr="003D55C1" w14:paraId="5AA37864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0BA651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Zahtevana raven izobrazbe delovnega mesta(ustrezno označite):</w:t>
            </w:r>
          </w:p>
          <w:p w14:paraId="5AF85621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16201 specializacija po višješolski izobrazbi (prejšnja)</w:t>
            </w:r>
            <w:r w:rsidRPr="003D55C1">
              <w:rPr>
                <w:sz w:val="14"/>
                <w:szCs w:val="14"/>
              </w:rPr>
              <w:tab/>
              <w:t xml:space="preserve">                                 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17001 specializacija po visokošolski strokovni izobrazbi (prejšnja)</w:t>
            </w:r>
          </w:p>
          <w:p w14:paraId="040D0EA0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16202 visokošolska strokovna izobrazba (prejšnja)                                    </w:t>
            </w:r>
            <w:r w:rsidR="006F0305">
              <w:rPr>
                <w:sz w:val="14"/>
                <w:szCs w:val="14"/>
              </w:rPr>
              <w:t xml:space="preserve">         </w:t>
            </w:r>
            <w:r w:rsidRPr="003D55C1">
              <w:rPr>
                <w:sz w:val="14"/>
                <w:szCs w:val="14"/>
              </w:rPr>
              <w:t xml:space="preserve">   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17002 visokošolska univerzitetna izobrazba (prejšnja)</w:t>
            </w:r>
          </w:p>
          <w:p w14:paraId="03F6D36A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16203 visokošolska strokovna izobrazba (prva bolonjska stopnja)                </w:t>
            </w:r>
            <w:r w:rsidR="006F0305">
              <w:rPr>
                <w:sz w:val="14"/>
                <w:szCs w:val="14"/>
              </w:rPr>
              <w:t xml:space="preserve">        </w:t>
            </w:r>
            <w:r w:rsidRPr="003D55C1">
              <w:rPr>
                <w:sz w:val="14"/>
                <w:szCs w:val="14"/>
              </w:rPr>
              <w:t xml:space="preserve">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17003 magistrska izobrazba (druga bolonjska stopnja)</w:t>
            </w:r>
          </w:p>
          <w:p w14:paraId="2F194155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16204 visokošolska univerzitetna izobrazba (prva bolonjska stopnja)           </w:t>
            </w:r>
            <w:r w:rsidR="006F0305">
              <w:rPr>
                <w:sz w:val="14"/>
                <w:szCs w:val="14"/>
              </w:rPr>
              <w:t xml:space="preserve">         </w:t>
            </w:r>
            <w:r w:rsidRPr="003D55C1">
              <w:rPr>
                <w:sz w:val="14"/>
                <w:szCs w:val="14"/>
              </w:rPr>
              <w:t xml:space="preserve">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Drugo: _____________________________________________ </w:t>
            </w:r>
          </w:p>
          <w:p w14:paraId="76EC19B7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050A5A" w:rsidRPr="003D55C1" w14:paraId="6304D6DB" w14:textId="77777777" w:rsidTr="00DE1445"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4E785B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i/>
                <w:lang w:val="sl-SI"/>
              </w:rPr>
              <w:t>Opis del in nalog: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</w:t>
            </w:r>
          </w:p>
          <w:p w14:paraId="796C27B4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453C0CC4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2BC29618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</w:tr>
      <w:tr w:rsidR="00050A5A" w:rsidRPr="003D55C1" w14:paraId="3FA81FA7" w14:textId="77777777" w:rsidTr="00DE1445">
        <w:tc>
          <w:tcPr>
            <w:tcW w:w="1006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B37BFB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Dolžina odpovednega roka:</w:t>
            </w:r>
          </w:p>
        </w:tc>
      </w:tr>
      <w:tr w:rsidR="00050A5A" w:rsidRPr="003D55C1" w14:paraId="5405ACE1" w14:textId="77777777" w:rsidTr="00DE1445">
        <w:tc>
          <w:tcPr>
            <w:tcW w:w="10065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D330D8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Tarifni razred:</w:t>
            </w:r>
          </w:p>
        </w:tc>
      </w:tr>
    </w:tbl>
    <w:p w14:paraId="78C6087B" w14:textId="77777777" w:rsidR="0025745B" w:rsidRPr="003D55C1" w:rsidRDefault="0025745B" w:rsidP="005360C9">
      <w:pPr>
        <w:rPr>
          <w:rFonts w:ascii="Times New Roman" w:hAnsi="Times New Roman"/>
          <w:sz w:val="6"/>
          <w:szCs w:val="10"/>
          <w:lang w:val="sl-SI"/>
        </w:rPr>
      </w:pPr>
    </w:p>
    <w:p w14:paraId="6040413B" w14:textId="77777777" w:rsidR="00A70B20" w:rsidRPr="003D55C1" w:rsidRDefault="00A70B20" w:rsidP="005360C9">
      <w:pPr>
        <w:rPr>
          <w:rFonts w:ascii="Times New Roman" w:hAnsi="Times New Roman"/>
          <w:sz w:val="6"/>
          <w:szCs w:val="10"/>
          <w:lang w:val="sl-SI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A70B20" w:rsidRPr="003D55C1" w14:paraId="2D639172" w14:textId="77777777" w:rsidTr="00DE1445"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1359AA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Prejšnja zaposlitev</w:t>
            </w:r>
          </w:p>
        </w:tc>
      </w:tr>
      <w:tr w:rsidR="00A70B20" w:rsidRPr="003D55C1" w14:paraId="7F028D96" w14:textId="77777777" w:rsidTr="00DE144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FCF8F37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Naziv in naslov delodajalca:</w:t>
            </w:r>
          </w:p>
          <w:p w14:paraId="38B611CA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D53FEF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Obdobje zaposlitve:</w:t>
            </w:r>
          </w:p>
        </w:tc>
      </w:tr>
      <w:tr w:rsidR="00A70B20" w:rsidRPr="003D55C1" w14:paraId="430B1510" w14:textId="77777777" w:rsidTr="00DE1445"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FEA490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FBDF8A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Od</w:t>
            </w:r>
            <w:r w:rsidRPr="003D55C1">
              <w:rPr>
                <w:rFonts w:ascii="Times New Roman" w:hAnsi="Times New Roman"/>
                <w:lang w:val="sl-SI"/>
              </w:rPr>
              <w:t xml:space="preserve"> (mesec/leto): </w:t>
            </w:r>
          </w:p>
          <w:p w14:paraId="07BB5F98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4EEF02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Do </w:t>
            </w:r>
            <w:r w:rsidRPr="003D55C1">
              <w:rPr>
                <w:rFonts w:ascii="Times New Roman" w:hAnsi="Times New Roman"/>
                <w:lang w:val="sl-SI"/>
              </w:rPr>
              <w:t>(mesec/leto):</w:t>
            </w:r>
          </w:p>
          <w:p w14:paraId="013400B0" w14:textId="77777777" w:rsidR="00A70B20" w:rsidRPr="003D55C1" w:rsidRDefault="00A70B20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</w:t>
            </w:r>
          </w:p>
        </w:tc>
      </w:tr>
      <w:tr w:rsidR="00A70B20" w:rsidRPr="003D55C1" w14:paraId="0F341D59" w14:textId="77777777" w:rsidTr="00DE1445"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3D857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F3229" w14:textId="77777777" w:rsidR="00A70B20" w:rsidRPr="003D55C1" w:rsidRDefault="00A70B20" w:rsidP="007573B6">
            <w:pPr>
              <w:spacing w:before="60" w:after="100" w:afterAutospacing="1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skupaj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(let / mesecev):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</w:p>
        </w:tc>
      </w:tr>
      <w:tr w:rsidR="00A70B20" w:rsidRPr="003D55C1" w14:paraId="5E50751A" w14:textId="77777777" w:rsidTr="00DE1445"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5699A0" w14:textId="77777777" w:rsidR="00A70B20" w:rsidRPr="003D55C1" w:rsidRDefault="00A70B20" w:rsidP="007573B6">
            <w:pPr>
              <w:tabs>
                <w:tab w:val="left" w:pos="6327"/>
              </w:tabs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Naziv delovnega mesta: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A70B20" w:rsidRPr="003D55C1" w14:paraId="2DA00146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94873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Delovno razmerje sklenjeno za:     </w:t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b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b/>
                <w:lang w:val="sl-SI"/>
              </w:rPr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nedoločen čas    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določen čas       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t>(ustrezno označite)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cr/>
            </w:r>
          </w:p>
          <w:p w14:paraId="2C4D5419" w14:textId="77777777" w:rsidR="00A70B20" w:rsidRPr="003D55C1" w:rsidRDefault="00A70B20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Vrsta dela: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redno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študentsko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pogodbeno 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prostovoljno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drugo:      </w:t>
            </w:r>
          </w:p>
        </w:tc>
      </w:tr>
      <w:tr w:rsidR="00050A5A" w:rsidRPr="003D55C1" w14:paraId="6DF6D3CA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5DAB20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Zahtevana raven izobrazbe delovnega mesta(ustrezno označite):</w:t>
            </w:r>
          </w:p>
          <w:p w14:paraId="1A7ADC85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16201 specializacija po višješolski izobrazbi (prejšnja)</w:t>
            </w:r>
            <w:r w:rsidRPr="003D55C1">
              <w:rPr>
                <w:sz w:val="14"/>
                <w:szCs w:val="14"/>
              </w:rPr>
              <w:tab/>
              <w:t xml:space="preserve">                                 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17001 specializacija po visokošolski strokovni izobrazbi (prejšnja)</w:t>
            </w:r>
          </w:p>
          <w:p w14:paraId="766A9163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16202 visokošolska strokovna izobrazba (prejšnja)                                       </w:t>
            </w:r>
            <w:r w:rsidR="006F0305">
              <w:rPr>
                <w:sz w:val="14"/>
                <w:szCs w:val="14"/>
              </w:rPr>
              <w:t xml:space="preserve">         </w:t>
            </w:r>
            <w:r w:rsidRPr="003D55C1">
              <w:rPr>
                <w:sz w:val="14"/>
                <w:szCs w:val="14"/>
              </w:rPr>
              <w:t xml:space="preserve">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17002 visokošolska univerzitetna izobrazba (prejšnja)</w:t>
            </w:r>
          </w:p>
          <w:p w14:paraId="71587035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16203 visokošolska strokovna izobrazba (prva bolonjska stopnja)             </w:t>
            </w:r>
            <w:r w:rsidR="006F0305">
              <w:rPr>
                <w:sz w:val="14"/>
                <w:szCs w:val="14"/>
              </w:rPr>
              <w:t xml:space="preserve">        </w:t>
            </w:r>
            <w:r w:rsidRPr="003D55C1">
              <w:rPr>
                <w:sz w:val="14"/>
                <w:szCs w:val="14"/>
              </w:rPr>
              <w:t xml:space="preserve"> </w:t>
            </w:r>
            <w:r w:rsidR="006F0305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t xml:space="preserve"> 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17003 magistrska izobrazba (druga bolonjska stopnja)</w:t>
            </w:r>
          </w:p>
          <w:p w14:paraId="68D59B29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16204 visokošolska univerzitetna izobrazba (prva bolonjska stopnja)           </w:t>
            </w:r>
            <w:r w:rsidR="006F0305">
              <w:rPr>
                <w:sz w:val="14"/>
                <w:szCs w:val="14"/>
              </w:rPr>
              <w:t xml:space="preserve">        </w:t>
            </w:r>
            <w:r w:rsidRPr="003D55C1">
              <w:rPr>
                <w:sz w:val="14"/>
                <w:szCs w:val="14"/>
              </w:rPr>
              <w:t xml:space="preserve">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Drugo: _____________________________________________ </w:t>
            </w:r>
          </w:p>
          <w:p w14:paraId="65AE621D" w14:textId="77777777" w:rsidR="00050A5A" w:rsidRPr="003D55C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050A5A" w:rsidRPr="003D55C1" w14:paraId="3505D9D2" w14:textId="77777777" w:rsidTr="00DE1445"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27E3BF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i/>
                <w:lang w:val="sl-SI"/>
              </w:rPr>
              <w:t>Opis del in nalog: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</w:t>
            </w:r>
          </w:p>
          <w:p w14:paraId="6258D77F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05501D6C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6D857C7E" w14:textId="77777777" w:rsidR="00050A5A" w:rsidRPr="003D55C1" w:rsidRDefault="00050A5A" w:rsidP="00050A5A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</w:tr>
    </w:tbl>
    <w:p w14:paraId="3C82246E" w14:textId="77777777" w:rsidR="005E5691" w:rsidRPr="003D55C1" w:rsidRDefault="005E5691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5E5691" w:rsidRPr="003D55C1" w14:paraId="43A0BEB8" w14:textId="77777777" w:rsidTr="00DE1445"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BC7350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Prejšnja zaposlitev</w:t>
            </w:r>
          </w:p>
        </w:tc>
      </w:tr>
      <w:tr w:rsidR="005E5691" w:rsidRPr="003D55C1" w14:paraId="258DA4E9" w14:textId="77777777" w:rsidTr="00DE144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C17FF3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Naziv in naslov delodajalca:</w:t>
            </w:r>
          </w:p>
          <w:p w14:paraId="02563E5C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A301EC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Obdobje zaposlitve:</w:t>
            </w:r>
          </w:p>
        </w:tc>
      </w:tr>
      <w:tr w:rsidR="005E5691" w:rsidRPr="003D55C1" w14:paraId="44514271" w14:textId="77777777" w:rsidTr="00DE1445"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FC57E2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C45FC0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Od</w:t>
            </w:r>
            <w:r w:rsidRPr="003D55C1">
              <w:rPr>
                <w:rFonts w:ascii="Times New Roman" w:hAnsi="Times New Roman"/>
                <w:lang w:val="sl-SI"/>
              </w:rPr>
              <w:t xml:space="preserve"> (mesec/leto): </w:t>
            </w:r>
          </w:p>
          <w:p w14:paraId="149A431C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0D5479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Do </w:t>
            </w:r>
            <w:r w:rsidRPr="003D55C1">
              <w:rPr>
                <w:rFonts w:ascii="Times New Roman" w:hAnsi="Times New Roman"/>
                <w:lang w:val="sl-SI"/>
              </w:rPr>
              <w:t>(mesec/leto):</w:t>
            </w:r>
          </w:p>
          <w:p w14:paraId="036E94DB" w14:textId="77777777" w:rsidR="005E5691" w:rsidRPr="003D55C1" w:rsidRDefault="005E5691" w:rsidP="007573B6">
            <w:pPr>
              <w:spacing w:before="60" w:after="60"/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</w:t>
            </w:r>
          </w:p>
        </w:tc>
      </w:tr>
      <w:tr w:rsidR="005E5691" w:rsidRPr="003D55C1" w14:paraId="29021F02" w14:textId="77777777" w:rsidTr="00DE1445"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EBB52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152390" w14:textId="77777777" w:rsidR="005E5691" w:rsidRPr="003D55C1" w:rsidRDefault="005E5691" w:rsidP="007573B6">
            <w:pPr>
              <w:spacing w:before="60" w:after="100" w:afterAutospacing="1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skupaj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(let / mesecev): </w:t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noProof/>
                <w:lang w:val="sl-SI"/>
              </w:rPr>
              <w:t xml:space="preserve">     </w:t>
            </w:r>
          </w:p>
        </w:tc>
      </w:tr>
      <w:tr w:rsidR="005E5691" w:rsidRPr="003D55C1" w14:paraId="467C9876" w14:textId="77777777" w:rsidTr="00DE1445"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6C6572" w14:textId="77777777" w:rsidR="005E5691" w:rsidRPr="003D55C1" w:rsidRDefault="005E5691" w:rsidP="007573B6">
            <w:pPr>
              <w:tabs>
                <w:tab w:val="left" w:pos="6327"/>
              </w:tabs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Naziv delovnega mesta: </w:t>
            </w:r>
            <w:r w:rsidRPr="003D55C1">
              <w:rPr>
                <w:rFonts w:ascii="Times New Roman" w:hAnsi="Times New Roman"/>
                <w:b/>
                <w:noProof/>
                <w:lang w:val="sl-SI"/>
              </w:rPr>
              <w:t xml:space="preserve">     </w:t>
            </w:r>
          </w:p>
        </w:tc>
      </w:tr>
      <w:tr w:rsidR="005E5691" w:rsidRPr="003D55C1" w14:paraId="5E618FC8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F1BCBC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Delovno razmerje sklenjeno za:     </w:t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b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b/>
                <w:lang w:val="sl-SI"/>
              </w:rPr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nedoločen čas    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določen čas       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t>(ustrezno označite)</w:t>
            </w:r>
            <w:r w:rsidRPr="003D55C1">
              <w:rPr>
                <w:rFonts w:ascii="Times New Roman" w:hAnsi="Times New Roman"/>
                <w:b/>
                <w:i/>
                <w:iCs/>
                <w:lang w:val="sl-SI"/>
              </w:rPr>
              <w:cr/>
            </w:r>
          </w:p>
          <w:p w14:paraId="38E25848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 xml:space="preserve">Vrsta dela: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redno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študentsko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pogodbeno   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prostovoljno   </w:t>
            </w:r>
            <w:r w:rsidRPr="003D55C1">
              <w:rPr>
                <w:rFonts w:ascii="Times New Roman" w:hAnsi="Times New Roman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rFonts w:ascii="Times New Roman" w:hAnsi="Times New Roman"/>
                <w:lang w:val="sl-SI"/>
              </w:rPr>
              <w:instrText xml:space="preserve"> FORMCHECKBOX </w:instrText>
            </w:r>
            <w:r w:rsidRPr="003D55C1">
              <w:rPr>
                <w:rFonts w:ascii="Times New Roman" w:hAnsi="Times New Roman"/>
                <w:lang w:val="sl-SI"/>
              </w:rPr>
            </w:r>
            <w:r w:rsidRPr="003D55C1">
              <w:rPr>
                <w:rFonts w:ascii="Times New Roman" w:hAnsi="Times New Roman"/>
                <w:lang w:val="sl-SI"/>
              </w:rPr>
              <w:fldChar w:fldCharType="separate"/>
            </w:r>
            <w:r w:rsidRPr="003D55C1">
              <w:rPr>
                <w:rFonts w:ascii="Times New Roman" w:hAnsi="Times New Roman"/>
                <w:lang w:val="sl-SI"/>
              </w:rPr>
              <w:fldChar w:fldCharType="end"/>
            </w:r>
            <w:r w:rsidRPr="003D55C1">
              <w:rPr>
                <w:rFonts w:ascii="Times New Roman" w:hAnsi="Times New Roman"/>
                <w:b/>
                <w:lang w:val="sl-SI"/>
              </w:rPr>
              <w:t xml:space="preserve"> drugo:      </w:t>
            </w:r>
          </w:p>
        </w:tc>
      </w:tr>
      <w:tr w:rsidR="005E5691" w:rsidRPr="003D55C1" w14:paraId="429A8FDC" w14:textId="77777777" w:rsidTr="00DE1445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D5CC63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b/>
                <w:lang w:val="sl-SI"/>
              </w:rPr>
              <w:t>Zahtevana raven izobrazbe delovnega mesta(ustrezno označite):</w:t>
            </w:r>
          </w:p>
          <w:p w14:paraId="280EDEEA" w14:textId="77777777" w:rsidR="005E5691" w:rsidRPr="003D55C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16201 specializacija po višješolski izobrazbi (prejšnja)</w:t>
            </w:r>
            <w:r w:rsidRPr="003D55C1">
              <w:rPr>
                <w:sz w:val="14"/>
                <w:szCs w:val="14"/>
              </w:rPr>
              <w:tab/>
              <w:t xml:space="preserve">                          </w:t>
            </w:r>
            <w:r w:rsidR="00393709" w:rsidRPr="003D55C1">
              <w:rPr>
                <w:sz w:val="14"/>
                <w:szCs w:val="14"/>
              </w:rPr>
              <w:t xml:space="preserve">     </w:t>
            </w:r>
            <w:r w:rsidRPr="003D55C1">
              <w:rPr>
                <w:sz w:val="14"/>
                <w:szCs w:val="14"/>
              </w:rPr>
              <w:t xml:space="preserve">    </w:t>
            </w:r>
            <w:r w:rsidR="00393709" w:rsidRPr="003D55C1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17001 specializacija po visokošolski strokovni izobrazbi (prejšnja)</w:t>
            </w:r>
          </w:p>
          <w:p w14:paraId="5D8A6E87" w14:textId="77777777" w:rsidR="005E5691" w:rsidRPr="003D55C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16202 visokošolska strokovna izobrazba (prejšnja)                                </w:t>
            </w:r>
            <w:r w:rsidR="00393709" w:rsidRPr="003D55C1">
              <w:rPr>
                <w:sz w:val="14"/>
                <w:szCs w:val="14"/>
              </w:rPr>
              <w:t xml:space="preserve">     </w:t>
            </w:r>
            <w:r w:rsidRPr="003D55C1">
              <w:rPr>
                <w:sz w:val="14"/>
                <w:szCs w:val="14"/>
              </w:rPr>
              <w:t xml:space="preserve">   </w:t>
            </w:r>
            <w:r w:rsidR="00393709" w:rsidRPr="003D55C1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t xml:space="preserve">  </w:t>
            </w:r>
            <w:r w:rsidR="00086527">
              <w:rPr>
                <w:sz w:val="14"/>
                <w:szCs w:val="14"/>
              </w:rPr>
              <w:t xml:space="preserve">        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17002 visokošolska univerzitetna izobrazba (prejšnja)</w:t>
            </w:r>
          </w:p>
          <w:p w14:paraId="22BF21BD" w14:textId="77777777" w:rsidR="00393709" w:rsidRPr="003D55C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16203 visokošolska strokovna izobrazba (prva bolonjska stopnja)           </w:t>
            </w:r>
            <w:r w:rsidR="00393709" w:rsidRPr="003D55C1">
              <w:rPr>
                <w:sz w:val="14"/>
                <w:szCs w:val="14"/>
              </w:rPr>
              <w:t xml:space="preserve">      </w:t>
            </w:r>
            <w:r w:rsidRPr="003D55C1">
              <w:rPr>
                <w:sz w:val="14"/>
                <w:szCs w:val="14"/>
              </w:rPr>
              <w:t xml:space="preserve">  </w:t>
            </w:r>
            <w:r w:rsidR="00086527">
              <w:rPr>
                <w:sz w:val="14"/>
                <w:szCs w:val="14"/>
              </w:rPr>
              <w:t xml:space="preserve">        </w:t>
            </w:r>
            <w:r w:rsidRPr="003D55C1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 17003 magistrska izobrazba (druga bolonjska stopnja)</w:t>
            </w:r>
          </w:p>
          <w:p w14:paraId="197E0A55" w14:textId="77777777" w:rsidR="005E5691" w:rsidRPr="003D55C1" w:rsidRDefault="00393709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  <w:r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5C1">
              <w:rPr>
                <w:sz w:val="14"/>
                <w:szCs w:val="14"/>
              </w:rPr>
              <w:instrText xml:space="preserve"> FORMCHECKBOX </w:instrText>
            </w:r>
            <w:r w:rsidRPr="003D55C1">
              <w:rPr>
                <w:sz w:val="14"/>
                <w:szCs w:val="14"/>
              </w:rPr>
            </w:r>
            <w:r w:rsidRPr="003D55C1">
              <w:rPr>
                <w:sz w:val="14"/>
                <w:szCs w:val="14"/>
              </w:rPr>
              <w:fldChar w:fldCharType="separate"/>
            </w:r>
            <w:r w:rsidRPr="003D55C1">
              <w:rPr>
                <w:sz w:val="14"/>
                <w:szCs w:val="14"/>
              </w:rPr>
              <w:fldChar w:fldCharType="end"/>
            </w:r>
            <w:r w:rsidRPr="003D55C1">
              <w:rPr>
                <w:sz w:val="14"/>
                <w:szCs w:val="14"/>
              </w:rPr>
              <w:t xml:space="preserve"> </w:t>
            </w:r>
            <w:r w:rsidR="00050A5A" w:rsidRPr="003D55C1">
              <w:rPr>
                <w:sz w:val="14"/>
                <w:szCs w:val="14"/>
              </w:rPr>
              <w:t xml:space="preserve"> </w:t>
            </w:r>
            <w:r w:rsidRPr="003D55C1">
              <w:rPr>
                <w:sz w:val="14"/>
                <w:szCs w:val="14"/>
              </w:rPr>
              <w:t xml:space="preserve">16204 visokošolska univerzitetna izobrazba (prva bolonjska stopnja) </w:t>
            </w:r>
            <w:r w:rsidR="005E5691" w:rsidRPr="003D55C1">
              <w:rPr>
                <w:sz w:val="14"/>
                <w:szCs w:val="14"/>
              </w:rPr>
              <w:t xml:space="preserve">  </w:t>
            </w:r>
            <w:r w:rsidRPr="003D55C1">
              <w:rPr>
                <w:sz w:val="14"/>
                <w:szCs w:val="14"/>
              </w:rPr>
              <w:t xml:space="preserve"> </w:t>
            </w:r>
            <w:r w:rsidR="005E5691" w:rsidRPr="003D55C1">
              <w:rPr>
                <w:sz w:val="14"/>
                <w:szCs w:val="14"/>
              </w:rPr>
              <w:t xml:space="preserve">         </w:t>
            </w:r>
            <w:r w:rsidR="00086527">
              <w:rPr>
                <w:sz w:val="14"/>
                <w:szCs w:val="14"/>
              </w:rPr>
              <w:t xml:space="preserve">        </w:t>
            </w:r>
            <w:r w:rsidR="005E5691" w:rsidRPr="003D55C1">
              <w:rPr>
                <w:sz w:val="14"/>
                <w:szCs w:val="14"/>
              </w:rPr>
              <w:t xml:space="preserve">  </w:t>
            </w:r>
            <w:r w:rsidR="005E5691" w:rsidRPr="003D55C1">
              <w:rPr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5691" w:rsidRPr="003D55C1">
              <w:rPr>
                <w:sz w:val="14"/>
                <w:szCs w:val="14"/>
              </w:rPr>
              <w:instrText xml:space="preserve"> FORMCHECKBOX </w:instrText>
            </w:r>
            <w:r w:rsidR="005E5691" w:rsidRPr="003D55C1">
              <w:rPr>
                <w:sz w:val="14"/>
                <w:szCs w:val="14"/>
              </w:rPr>
            </w:r>
            <w:r w:rsidR="005E5691" w:rsidRPr="003D55C1">
              <w:rPr>
                <w:sz w:val="14"/>
                <w:szCs w:val="14"/>
              </w:rPr>
              <w:fldChar w:fldCharType="separate"/>
            </w:r>
            <w:r w:rsidR="005E5691" w:rsidRPr="003D55C1">
              <w:rPr>
                <w:sz w:val="14"/>
                <w:szCs w:val="14"/>
              </w:rPr>
              <w:fldChar w:fldCharType="end"/>
            </w:r>
            <w:r w:rsidR="005E5691" w:rsidRPr="003D55C1">
              <w:rPr>
                <w:sz w:val="14"/>
                <w:szCs w:val="14"/>
              </w:rPr>
              <w:t xml:space="preserve">  Drugo: _____________________________________________ </w:t>
            </w:r>
          </w:p>
          <w:p w14:paraId="135F1AF9" w14:textId="77777777" w:rsidR="005E5691" w:rsidRPr="003D55C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5E5691" w:rsidRPr="003D55C1" w14:paraId="269F14E6" w14:textId="77777777" w:rsidTr="00DE1445"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8DB6C0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b/>
                <w:i/>
                <w:lang w:val="sl-SI"/>
              </w:rPr>
              <w:t>Opis del in nalog:</w:t>
            </w:r>
            <w:r w:rsidRPr="003D55C1">
              <w:rPr>
                <w:rFonts w:ascii="Times New Roman" w:hAnsi="Times New Roman"/>
                <w:i/>
                <w:lang w:val="sl-SI"/>
              </w:rPr>
              <w:t xml:space="preserve"> </w:t>
            </w:r>
          </w:p>
          <w:p w14:paraId="5DA8B6B2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2C75A76D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  <w:p w14:paraId="38A4D57E" w14:textId="77777777" w:rsidR="005E5691" w:rsidRPr="003D55C1" w:rsidRDefault="005E5691" w:rsidP="007573B6">
            <w:pPr>
              <w:spacing w:before="60" w:after="60"/>
              <w:rPr>
                <w:rFonts w:ascii="Times New Roman" w:hAnsi="Times New Roman"/>
                <w:b/>
                <w:lang w:val="sl-SI"/>
              </w:rPr>
            </w:pPr>
          </w:p>
        </w:tc>
      </w:tr>
    </w:tbl>
    <w:p w14:paraId="3FF17207" w14:textId="77777777" w:rsidR="005E5691" w:rsidRPr="003D55C1" w:rsidRDefault="005E5691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8"/>
          <w:szCs w:val="8"/>
          <w:lang w:val="sl-SI"/>
        </w:rPr>
      </w:pPr>
    </w:p>
    <w:p w14:paraId="2CB05268" w14:textId="77777777" w:rsidR="005360C9" w:rsidRPr="003D55C1" w:rsidRDefault="005360C9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  <w:r w:rsidRPr="003D55C1"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  <w:t>Opomba: Prosimo dodajte polja po potrebi.</w:t>
      </w:r>
    </w:p>
    <w:p w14:paraId="03562DC9" w14:textId="77777777" w:rsidR="003677EE" w:rsidRPr="003D55C1" w:rsidRDefault="003677EE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1C272EDF" w14:textId="77777777" w:rsidR="003677EE" w:rsidRPr="003D55C1" w:rsidRDefault="003677EE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263DD2FE" w14:textId="77777777" w:rsidR="004F3F1A" w:rsidRPr="003D55C1" w:rsidRDefault="004F3F1A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2CD413AC" w14:textId="77777777" w:rsidR="004F3F1A" w:rsidRPr="003D55C1" w:rsidRDefault="004F3F1A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5F036634" w14:textId="77777777" w:rsidR="003677EE" w:rsidRPr="003D55C1" w:rsidRDefault="003677EE" w:rsidP="003677EE">
      <w:pPr>
        <w:numPr>
          <w:ilvl w:val="0"/>
          <w:numId w:val="7"/>
        </w:numPr>
        <w:spacing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IMENOVANJE V URADNIŠKI NAZIV</w:t>
      </w:r>
    </w:p>
    <w:p w14:paraId="2074C5FD" w14:textId="77777777" w:rsidR="003677EE" w:rsidRPr="003D55C1" w:rsidRDefault="003677EE" w:rsidP="003677EE">
      <w:pPr>
        <w:spacing w:line="240" w:lineRule="auto"/>
        <w:ind w:left="720"/>
        <w:rPr>
          <w:rFonts w:ascii="Times New Roman" w:hAnsi="Times New Roman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3677EE" w:rsidRPr="003D55C1" w14:paraId="07D4555E" w14:textId="77777777" w:rsidTr="004A66D4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C405F" w14:textId="77777777" w:rsidR="003677EE" w:rsidRPr="003D55C1" w:rsidRDefault="003677EE" w:rsidP="004A66D4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3D55C1">
              <w:rPr>
                <w:rFonts w:ascii="Times New Roman" w:hAnsi="Times New Roman"/>
                <w:b/>
                <w:bCs/>
              </w:rPr>
              <w:t>Imenovanje</w:t>
            </w:r>
            <w:proofErr w:type="spellEnd"/>
            <w:r w:rsidRPr="003D55C1">
              <w:rPr>
                <w:rFonts w:ascii="Times New Roman" w:hAnsi="Times New Roman"/>
                <w:b/>
                <w:bCs/>
              </w:rPr>
              <w:t xml:space="preserve"> v </w:t>
            </w:r>
            <w:proofErr w:type="spellStart"/>
            <w:r w:rsidRPr="003D55C1">
              <w:rPr>
                <w:rFonts w:ascii="Times New Roman" w:hAnsi="Times New Roman"/>
                <w:b/>
                <w:bCs/>
              </w:rPr>
              <w:t>uradniški</w:t>
            </w:r>
            <w:proofErr w:type="spellEnd"/>
            <w:r w:rsidRPr="003D55C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b/>
                <w:bCs/>
              </w:rPr>
              <w:t>naziv</w:t>
            </w:r>
            <w:proofErr w:type="spellEnd"/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E3E9A" w14:textId="77777777" w:rsidR="003677EE" w:rsidRPr="003D55C1" w:rsidRDefault="003677EE" w:rsidP="004A66D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677EE" w:rsidRPr="003D55C1" w14:paraId="176C5448" w14:textId="77777777" w:rsidTr="004A66D4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BAC32" w14:textId="77777777" w:rsidR="003677EE" w:rsidRPr="003D55C1" w:rsidRDefault="003677EE" w:rsidP="004A66D4">
            <w:pPr>
              <w:ind w:left="57"/>
              <w:rPr>
                <w:rFonts w:ascii="Times New Roman" w:hAnsi="Times New Roman"/>
              </w:rPr>
            </w:pPr>
            <w:proofErr w:type="spellStart"/>
            <w:r w:rsidRPr="003D55C1">
              <w:rPr>
                <w:rFonts w:ascii="Times New Roman" w:hAnsi="Times New Roman"/>
              </w:rPr>
              <w:t>Uradniški</w:t>
            </w:r>
            <w:proofErr w:type="spellEnd"/>
            <w:r w:rsidRPr="003D55C1">
              <w:rPr>
                <w:rFonts w:ascii="Times New Roman" w:hAnsi="Times New Roman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</w:rPr>
              <w:t>naziv</w:t>
            </w:r>
            <w:proofErr w:type="spellEnd"/>
            <w:r w:rsidRPr="003D55C1">
              <w:rPr>
                <w:rFonts w:ascii="Times New Roman" w:hAnsi="Times New Roman"/>
              </w:rPr>
              <w:t>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9EB15" w14:textId="77777777" w:rsidR="003677EE" w:rsidRPr="003D55C1" w:rsidRDefault="003677EE" w:rsidP="004A66D4">
            <w:pPr>
              <w:jc w:val="center"/>
              <w:rPr>
                <w:rFonts w:ascii="Times New Roman" w:hAnsi="Times New Roman"/>
              </w:rPr>
            </w:pPr>
            <w:r w:rsidRPr="003D55C1">
              <w:rPr>
                <w:rFonts w:ascii="Times New Roman" w:hAnsi="Times New Roman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D55C1">
              <w:rPr>
                <w:rFonts w:ascii="Times New Roman" w:hAnsi="Times New Roman"/>
                <w:b/>
              </w:rPr>
              <w:instrText xml:space="preserve"> FORMTEXT </w:instrText>
            </w:r>
            <w:r w:rsidRPr="003D55C1">
              <w:rPr>
                <w:rFonts w:ascii="Times New Roman" w:hAnsi="Times New Roman"/>
                <w:b/>
              </w:rPr>
            </w:r>
            <w:r w:rsidRPr="003D55C1">
              <w:rPr>
                <w:rFonts w:ascii="Times New Roman" w:hAnsi="Times New Roman"/>
                <w:b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3677EE" w:rsidRPr="003D55C1" w14:paraId="3176385E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A04DB" w14:textId="77777777" w:rsidR="003677EE" w:rsidRPr="003D55C1" w:rsidRDefault="003677EE" w:rsidP="004A66D4">
            <w:pPr>
              <w:ind w:left="57"/>
              <w:rPr>
                <w:rFonts w:ascii="Times New Roman" w:hAnsi="Times New Roman"/>
              </w:rPr>
            </w:pPr>
            <w:proofErr w:type="spellStart"/>
            <w:r w:rsidRPr="003D55C1">
              <w:rPr>
                <w:rFonts w:ascii="Times New Roman" w:hAnsi="Times New Roman"/>
              </w:rPr>
              <w:t>Karierni</w:t>
            </w:r>
            <w:proofErr w:type="spellEnd"/>
            <w:r w:rsidRPr="003D55C1">
              <w:rPr>
                <w:rFonts w:ascii="Times New Roman" w:hAnsi="Times New Roman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</w:rPr>
              <w:t>razred</w:t>
            </w:r>
            <w:proofErr w:type="spellEnd"/>
            <w:r w:rsidRPr="003D55C1">
              <w:rPr>
                <w:rFonts w:ascii="Times New Roman" w:hAnsi="Times New Roman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</w:rPr>
              <w:t>naziva</w:t>
            </w:r>
            <w:proofErr w:type="spellEnd"/>
            <w:r w:rsidRPr="003D55C1">
              <w:rPr>
                <w:rFonts w:ascii="Times New Roman" w:hAnsi="Times New Roman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90FF6" w14:textId="77777777" w:rsidR="003677EE" w:rsidRPr="003D55C1" w:rsidRDefault="003677EE" w:rsidP="004A66D4">
            <w:pPr>
              <w:jc w:val="center"/>
              <w:rPr>
                <w:rFonts w:ascii="Times New Roman" w:hAnsi="Times New Roman"/>
              </w:rPr>
            </w:pPr>
            <w:r w:rsidRPr="003D55C1">
              <w:rPr>
                <w:rFonts w:ascii="Times New Roman" w:hAnsi="Times New Roman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D55C1">
              <w:rPr>
                <w:rFonts w:ascii="Times New Roman" w:hAnsi="Times New Roman"/>
                <w:b/>
              </w:rPr>
              <w:instrText xml:space="preserve"> FORMTEXT </w:instrText>
            </w:r>
            <w:r w:rsidRPr="003D55C1">
              <w:rPr>
                <w:rFonts w:ascii="Times New Roman" w:hAnsi="Times New Roman"/>
                <w:b/>
              </w:rPr>
            </w:r>
            <w:r w:rsidRPr="003D55C1">
              <w:rPr>
                <w:rFonts w:ascii="Times New Roman" w:hAnsi="Times New Roman"/>
                <w:b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3677EE" w:rsidRPr="003D55C1" w14:paraId="537BACF5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D4C7C" w14:textId="77777777" w:rsidR="003677EE" w:rsidRPr="003D55C1" w:rsidRDefault="003677EE" w:rsidP="004A66D4">
            <w:pPr>
              <w:ind w:left="57"/>
              <w:rPr>
                <w:rFonts w:ascii="Times New Roman" w:hAnsi="Times New Roman"/>
              </w:rPr>
            </w:pPr>
            <w:proofErr w:type="spellStart"/>
            <w:r w:rsidRPr="003D55C1">
              <w:rPr>
                <w:rFonts w:ascii="Times New Roman" w:hAnsi="Times New Roman"/>
              </w:rPr>
              <w:t>Stopnja</w:t>
            </w:r>
            <w:proofErr w:type="spellEnd"/>
            <w:r w:rsidRPr="003D55C1">
              <w:rPr>
                <w:rFonts w:ascii="Times New Roman" w:hAnsi="Times New Roman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</w:rPr>
              <w:t>naziva</w:t>
            </w:r>
            <w:proofErr w:type="spellEnd"/>
            <w:r w:rsidRPr="003D55C1">
              <w:rPr>
                <w:rFonts w:ascii="Times New Roman" w:hAnsi="Times New Roman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BFED2" w14:textId="77777777" w:rsidR="003677EE" w:rsidRPr="003D55C1" w:rsidRDefault="003677EE" w:rsidP="004A66D4">
            <w:pPr>
              <w:jc w:val="center"/>
              <w:rPr>
                <w:rFonts w:ascii="Times New Roman" w:hAnsi="Times New Roman"/>
                <w:b/>
              </w:rPr>
            </w:pPr>
            <w:r w:rsidRPr="003D55C1">
              <w:rPr>
                <w:rFonts w:ascii="Times New Roman" w:hAnsi="Times New Roman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D55C1">
              <w:rPr>
                <w:rFonts w:ascii="Times New Roman" w:hAnsi="Times New Roman"/>
                <w:b/>
              </w:rPr>
              <w:instrText xml:space="preserve"> FORMTEXT </w:instrText>
            </w:r>
            <w:r w:rsidRPr="003D55C1">
              <w:rPr>
                <w:rFonts w:ascii="Times New Roman" w:hAnsi="Times New Roman"/>
                <w:b/>
              </w:rPr>
            </w:r>
            <w:r w:rsidRPr="003D55C1">
              <w:rPr>
                <w:rFonts w:ascii="Times New Roman" w:hAnsi="Times New Roman"/>
                <w:b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3677EE" w:rsidRPr="003D55C1" w14:paraId="0A83149E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A717B5" w14:textId="77777777" w:rsidR="003677EE" w:rsidRPr="003D55C1" w:rsidRDefault="003677EE" w:rsidP="004A66D4">
            <w:pPr>
              <w:ind w:left="57"/>
              <w:rPr>
                <w:rFonts w:ascii="Times New Roman" w:hAnsi="Times New Roman"/>
              </w:rPr>
            </w:pPr>
            <w:r w:rsidRPr="003D55C1">
              <w:rPr>
                <w:rFonts w:ascii="Times New Roman" w:hAnsi="Times New Roman"/>
              </w:rPr>
              <w:t xml:space="preserve">Datum </w:t>
            </w:r>
            <w:proofErr w:type="spellStart"/>
            <w:r w:rsidRPr="003D55C1">
              <w:rPr>
                <w:rFonts w:ascii="Times New Roman" w:hAnsi="Times New Roman"/>
              </w:rPr>
              <w:t>imenovanja</w:t>
            </w:r>
            <w:proofErr w:type="spellEnd"/>
            <w:r w:rsidRPr="003D55C1">
              <w:rPr>
                <w:rFonts w:ascii="Times New Roman" w:hAnsi="Times New Roman"/>
              </w:rPr>
              <w:t xml:space="preserve"> v </w:t>
            </w:r>
            <w:proofErr w:type="spellStart"/>
            <w:r w:rsidRPr="003D55C1">
              <w:rPr>
                <w:rFonts w:ascii="Times New Roman" w:hAnsi="Times New Roman"/>
              </w:rPr>
              <w:t>naziv</w:t>
            </w:r>
            <w:proofErr w:type="spellEnd"/>
            <w:r w:rsidRPr="003D55C1">
              <w:rPr>
                <w:rFonts w:ascii="Times New Roman" w:hAnsi="Times New Roman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55964" w14:textId="77777777" w:rsidR="003677EE" w:rsidRPr="003D55C1" w:rsidRDefault="003677EE" w:rsidP="004A66D4">
            <w:pPr>
              <w:jc w:val="center"/>
              <w:rPr>
                <w:rFonts w:ascii="Times New Roman" w:hAnsi="Times New Roman"/>
              </w:rPr>
            </w:pPr>
            <w:r w:rsidRPr="003D55C1">
              <w:rPr>
                <w:rFonts w:ascii="Times New Roman" w:hAnsi="Times New Roman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D55C1">
              <w:rPr>
                <w:rFonts w:ascii="Times New Roman" w:hAnsi="Times New Roman"/>
                <w:b/>
              </w:rPr>
              <w:instrText xml:space="preserve"> FORMTEXT </w:instrText>
            </w:r>
            <w:r w:rsidRPr="003D55C1">
              <w:rPr>
                <w:rFonts w:ascii="Times New Roman" w:hAnsi="Times New Roman"/>
                <w:b/>
              </w:rPr>
            </w:r>
            <w:r w:rsidRPr="003D55C1">
              <w:rPr>
                <w:rFonts w:ascii="Times New Roman" w:hAnsi="Times New Roman"/>
                <w:b/>
              </w:rPr>
              <w:fldChar w:fldCharType="separate"/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  <w:noProof/>
              </w:rPr>
              <w:t> </w:t>
            </w:r>
            <w:r w:rsidRPr="003D55C1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61BAA938" w14:textId="77777777" w:rsidR="003677EE" w:rsidRPr="003D55C1" w:rsidRDefault="003677EE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50FAAF8C" w14:textId="77777777" w:rsidR="00BB3403" w:rsidRPr="003D55C1" w:rsidRDefault="00BB3403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3C2D5E68" w14:textId="77777777" w:rsidR="004F3F1A" w:rsidRPr="003D55C1" w:rsidRDefault="004F3F1A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338B9FBD" w14:textId="77777777" w:rsidR="004F3F1A" w:rsidRPr="003D55C1" w:rsidRDefault="004F3F1A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</w:p>
    <w:p w14:paraId="0E7BD4FA" w14:textId="77777777" w:rsidR="00875809" w:rsidRPr="003D55C1" w:rsidRDefault="00875809" w:rsidP="005360C9">
      <w:pPr>
        <w:pStyle w:val="Telobesedila"/>
        <w:spacing w:before="0" w:after="0"/>
        <w:rPr>
          <w:rFonts w:ascii="Times New Roman" w:hAnsi="Times New Roman" w:cs="Times New Roman"/>
          <w:bCs/>
          <w:iCs w:val="0"/>
          <w:sz w:val="12"/>
          <w:szCs w:val="12"/>
          <w:lang w:val="sl-SI"/>
        </w:rPr>
      </w:pPr>
    </w:p>
    <w:p w14:paraId="3FA640F4" w14:textId="77777777" w:rsidR="005360C9" w:rsidRPr="003D55C1" w:rsidRDefault="009C5600" w:rsidP="00BB3403">
      <w:pPr>
        <w:numPr>
          <w:ilvl w:val="0"/>
          <w:numId w:val="7"/>
        </w:numPr>
        <w:spacing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FUNKCIONALNA ZNANJA</w:t>
      </w:r>
    </w:p>
    <w:p w14:paraId="6816AB14" w14:textId="77777777" w:rsidR="003225E9" w:rsidRPr="003D55C1" w:rsidRDefault="003225E9" w:rsidP="003225E9">
      <w:pPr>
        <w:rPr>
          <w:rFonts w:ascii="Times New Roman" w:hAnsi="Times New Roman"/>
          <w:b/>
          <w:sz w:val="14"/>
          <w:szCs w:val="18"/>
          <w:lang w:val="sl-SI"/>
        </w:rPr>
      </w:pPr>
    </w:p>
    <w:p w14:paraId="48AE0152" w14:textId="77777777" w:rsidR="005360C9" w:rsidRPr="003D55C1" w:rsidRDefault="005360C9" w:rsidP="005360C9">
      <w:pPr>
        <w:spacing w:after="120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a. opravljeni izpiti, ki izkazujejo dodatno usposobljenost za zasedbo delovnega mesta</w:t>
      </w:r>
    </w:p>
    <w:tbl>
      <w:tblPr>
        <w:tblW w:w="9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2268"/>
        <w:gridCol w:w="1843"/>
      </w:tblGrid>
      <w:tr w:rsidR="0011375B" w:rsidRPr="003D55C1" w14:paraId="2F1D7F5E" w14:textId="77777777" w:rsidTr="00A335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58593" w14:textId="77777777" w:rsidR="0011375B" w:rsidRPr="003D55C1" w:rsidRDefault="0011375B" w:rsidP="00893389">
            <w:pPr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lang w:val="sl-SI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2299F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Izpit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53B512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Opravljen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563434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Datum</w:t>
            </w:r>
          </w:p>
        </w:tc>
      </w:tr>
      <w:tr w:rsidR="0011375B" w:rsidRPr="003D55C1" w14:paraId="2F3038EC" w14:textId="77777777" w:rsidTr="00A335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C06C7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CBAA9" w14:textId="77777777" w:rsidR="0011375B" w:rsidRPr="003D55C1" w:rsidRDefault="0011375B" w:rsidP="00893389">
            <w:pPr>
              <w:ind w:left="57"/>
              <w:rPr>
                <w:rFonts w:ascii="Times New Roman" w:hAnsi="Times New Roman"/>
                <w:lang w:val="sl-SI"/>
              </w:rPr>
            </w:pPr>
            <w:proofErr w:type="spellStart"/>
            <w:r w:rsidRPr="00C34DB5">
              <w:rPr>
                <w:rFonts w:ascii="Times New Roman" w:hAnsi="Times New Roman"/>
                <w:szCs w:val="20"/>
                <w:lang w:val="it-IT"/>
              </w:rPr>
              <w:t>Strokovni</w:t>
            </w:r>
            <w:proofErr w:type="spellEnd"/>
            <w:r w:rsidRPr="00C34DB5">
              <w:rPr>
                <w:rFonts w:ascii="Times New Roman" w:hAnsi="Times New Roman"/>
                <w:szCs w:val="20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Cs w:val="20"/>
                <w:lang w:val="it-IT"/>
              </w:rPr>
              <w:t>izpit</w:t>
            </w:r>
            <w:proofErr w:type="spellEnd"/>
            <w:r w:rsidRPr="00C34DB5">
              <w:rPr>
                <w:rFonts w:ascii="Times New Roman" w:hAnsi="Times New Roman"/>
                <w:szCs w:val="20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Cs w:val="20"/>
                <w:lang w:val="it-IT"/>
              </w:rPr>
              <w:t>iz</w:t>
            </w:r>
            <w:proofErr w:type="spellEnd"/>
            <w:r w:rsidRPr="00C34DB5">
              <w:rPr>
                <w:rFonts w:ascii="Times New Roman" w:hAnsi="Times New Roman"/>
                <w:szCs w:val="20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Cs w:val="20"/>
                <w:lang w:val="it-IT"/>
              </w:rPr>
              <w:t>upravnega</w:t>
            </w:r>
            <w:proofErr w:type="spellEnd"/>
            <w:r w:rsidRPr="00C34DB5">
              <w:rPr>
                <w:rFonts w:ascii="Times New Roman" w:hAnsi="Times New Roman"/>
                <w:szCs w:val="20"/>
                <w:lang w:val="it-IT"/>
              </w:rPr>
              <w:t xml:space="preserve"> </w:t>
            </w:r>
            <w:proofErr w:type="spellStart"/>
            <w:r w:rsidRPr="00C34DB5">
              <w:rPr>
                <w:rFonts w:ascii="Times New Roman" w:hAnsi="Times New Roman"/>
                <w:szCs w:val="20"/>
                <w:lang w:val="it-IT"/>
              </w:rPr>
              <w:t>postopka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E1D256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lang w:val="sl-SI"/>
              </w:rPr>
              <w:t>DA     NE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F31A4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lang w:val="sl-SI"/>
              </w:rPr>
            </w:pPr>
          </w:p>
        </w:tc>
      </w:tr>
      <w:tr w:rsidR="0011375B" w:rsidRPr="003D55C1" w14:paraId="2FA563F0" w14:textId="77777777" w:rsidTr="00A335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46F21" w14:textId="77777777" w:rsidR="0011375B" w:rsidRPr="003D55C1" w:rsidRDefault="0011375B" w:rsidP="00BB3403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82413" w14:textId="77777777" w:rsidR="0011375B" w:rsidRPr="003D55C1" w:rsidRDefault="0011375B" w:rsidP="00893389">
            <w:pPr>
              <w:ind w:left="57"/>
              <w:rPr>
                <w:rFonts w:ascii="Times New Roman" w:hAnsi="Times New Roman"/>
                <w:lang w:val="sl-SI"/>
              </w:rPr>
            </w:pPr>
            <w:r w:rsidRPr="003D55C1">
              <w:rPr>
                <w:rFonts w:ascii="Times New Roman" w:hAnsi="Times New Roman"/>
                <w:lang w:val="sl-SI"/>
              </w:rPr>
              <w:t>Usposabljanje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FCB3A2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lang w:val="sl-SI"/>
              </w:rPr>
            </w:pPr>
            <w:r w:rsidRPr="003D55C1">
              <w:rPr>
                <w:rFonts w:ascii="Times New Roman" w:hAnsi="Times New Roman"/>
                <w:lang w:val="sl-SI"/>
              </w:rPr>
              <w:t>DA     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439AD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lang w:val="sl-SI"/>
              </w:rPr>
            </w:pPr>
          </w:p>
        </w:tc>
      </w:tr>
      <w:tr w:rsidR="0011375B" w:rsidRPr="003D55C1" w14:paraId="1B63DD9A" w14:textId="77777777" w:rsidTr="00A335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7A99A" w14:textId="77777777" w:rsidR="0011375B" w:rsidRPr="003D55C1" w:rsidRDefault="0011375B" w:rsidP="00BB3403">
            <w:pPr>
              <w:jc w:val="center"/>
              <w:rPr>
                <w:rFonts w:ascii="Times New Roman" w:hAnsi="Times New Roman"/>
                <w:b/>
                <w:bCs/>
                <w:lang w:val="sl-SI"/>
              </w:rPr>
            </w:pPr>
            <w:r w:rsidRPr="003D55C1">
              <w:rPr>
                <w:rFonts w:ascii="Times New Roman" w:hAnsi="Times New Roman"/>
                <w:b/>
                <w:bCs/>
                <w:lang w:val="sl-SI"/>
              </w:rPr>
              <w:t>3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27AB9" w14:textId="77777777" w:rsidR="0011375B" w:rsidRPr="003D55C1" w:rsidRDefault="0011375B" w:rsidP="00893389">
            <w:pPr>
              <w:ind w:left="57"/>
              <w:rPr>
                <w:rFonts w:ascii="Times New Roman" w:hAnsi="Times New Roman"/>
                <w:lang w:val="sl-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AD5C3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7696A" w14:textId="77777777" w:rsidR="0011375B" w:rsidRPr="003D55C1" w:rsidRDefault="0011375B" w:rsidP="00893389">
            <w:pPr>
              <w:jc w:val="center"/>
              <w:rPr>
                <w:rFonts w:ascii="Times New Roman" w:hAnsi="Times New Roman"/>
                <w:b/>
                <w:lang w:val="sl-SI"/>
              </w:rPr>
            </w:pPr>
          </w:p>
        </w:tc>
      </w:tr>
    </w:tbl>
    <w:p w14:paraId="61392B78" w14:textId="77777777" w:rsidR="008C051F" w:rsidRPr="003D55C1" w:rsidRDefault="008C051F" w:rsidP="008C051F">
      <w:pPr>
        <w:pStyle w:val="Telobesedila"/>
        <w:spacing w:before="120" w:after="0"/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</w:pPr>
      <w:r w:rsidRPr="003D55C1">
        <w:rPr>
          <w:rFonts w:ascii="Times New Roman" w:hAnsi="Times New Roman" w:cs="Times New Roman"/>
          <w:bCs/>
          <w:iCs w:val="0"/>
          <w:sz w:val="20"/>
          <w:szCs w:val="20"/>
          <w:lang w:val="sl-SI"/>
        </w:rPr>
        <w:t>Opomba: Prosimo dodajte polja po potrebi.</w:t>
      </w:r>
    </w:p>
    <w:p w14:paraId="69458238" w14:textId="77777777" w:rsidR="005360C9" w:rsidRPr="003D55C1" w:rsidRDefault="005360C9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2AA18034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10C006E9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31D5DF14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74DBD236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301C5A8E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4ACAB3A8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5D5B051A" w14:textId="77777777" w:rsidR="004F3F1A" w:rsidRPr="003D55C1" w:rsidRDefault="004F3F1A" w:rsidP="005360C9">
      <w:pPr>
        <w:rPr>
          <w:rFonts w:ascii="Times New Roman" w:hAnsi="Times New Roman"/>
          <w:b/>
          <w:color w:val="000000"/>
          <w:sz w:val="18"/>
          <w:szCs w:val="22"/>
          <w:lang w:val="sl-SI"/>
        </w:rPr>
      </w:pPr>
    </w:p>
    <w:p w14:paraId="07DFA4D2" w14:textId="77777777" w:rsidR="0007716F" w:rsidRPr="003D55C1" w:rsidRDefault="003677EE" w:rsidP="00127F40">
      <w:pPr>
        <w:rPr>
          <w:rFonts w:ascii="Times New Roman" w:hAnsi="Times New Roman"/>
          <w:b/>
          <w:color w:val="000000"/>
          <w:lang w:val="sl-SI"/>
        </w:rPr>
      </w:pPr>
      <w:r w:rsidRPr="003D55C1">
        <w:rPr>
          <w:rFonts w:ascii="Times New Roman" w:hAnsi="Times New Roman"/>
          <w:b/>
          <w:color w:val="000000"/>
          <w:lang w:val="sl-SI"/>
        </w:rPr>
        <w:t>b</w:t>
      </w:r>
      <w:r w:rsidR="0098300D" w:rsidRPr="003D55C1">
        <w:rPr>
          <w:rFonts w:ascii="Times New Roman" w:hAnsi="Times New Roman"/>
          <w:b/>
          <w:color w:val="000000"/>
          <w:lang w:val="sl-SI"/>
        </w:rPr>
        <w:t>. zažel</w:t>
      </w:r>
      <w:r w:rsidR="005360C9" w:rsidRPr="003D55C1">
        <w:rPr>
          <w:rFonts w:ascii="Times New Roman" w:hAnsi="Times New Roman"/>
          <w:b/>
          <w:color w:val="000000"/>
          <w:lang w:val="sl-SI"/>
        </w:rPr>
        <w:t>ena znanja</w:t>
      </w:r>
      <w:r w:rsidR="0098300D" w:rsidRPr="003D55C1">
        <w:rPr>
          <w:rFonts w:ascii="Times New Roman" w:hAnsi="Times New Roman"/>
          <w:b/>
          <w:color w:val="000000"/>
          <w:lang w:val="sl-SI"/>
        </w:rPr>
        <w:t>/izkušnje</w:t>
      </w:r>
    </w:p>
    <w:p w14:paraId="29C2AEC2" w14:textId="77777777" w:rsidR="00973698" w:rsidRPr="003D55C1" w:rsidRDefault="00973698" w:rsidP="005A47A6">
      <w:pPr>
        <w:spacing w:after="120"/>
        <w:rPr>
          <w:rFonts w:ascii="Times New Roman" w:hAnsi="Times New Roman"/>
          <w:b/>
          <w:color w:val="000000"/>
          <w:sz w:val="18"/>
          <w:szCs w:val="22"/>
          <w:lang w:val="sl-SI"/>
        </w:rPr>
      </w:pP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>(</w:t>
      </w:r>
      <w:r w:rsidR="00542E10" w:rsidRPr="003D55C1">
        <w:rPr>
          <w:rFonts w:ascii="Times New Roman" w:hAnsi="Times New Roman"/>
          <w:color w:val="000000"/>
          <w:sz w:val="18"/>
          <w:szCs w:val="18"/>
          <w:lang w:val="sl-SI"/>
        </w:rPr>
        <w:t>ustrezno označi z X oz. obkroži; v kolikor znanj ali izkušenj nimate, pustite prazno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>)</w:t>
      </w:r>
    </w:p>
    <w:tbl>
      <w:tblPr>
        <w:tblW w:w="467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458"/>
        <w:gridCol w:w="1337"/>
        <w:gridCol w:w="1288"/>
        <w:gridCol w:w="1292"/>
      </w:tblGrid>
      <w:tr w:rsidR="00973698" w:rsidRPr="003D55C1" w14:paraId="740619B1" w14:textId="77777777" w:rsidTr="002C6475">
        <w:trPr>
          <w:trHeight w:val="284"/>
        </w:trPr>
        <w:tc>
          <w:tcPr>
            <w:tcW w:w="291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CB7113C" w14:textId="77777777" w:rsidR="00973698" w:rsidRPr="003D55C1" w:rsidRDefault="00973698" w:rsidP="00F54F11">
            <w:pPr>
              <w:spacing w:before="120" w:after="120"/>
              <w:rPr>
                <w:rFonts w:ascii="Times New Roman" w:hAnsi="Times New Roman"/>
                <w:color w:val="000000"/>
                <w:szCs w:val="20"/>
                <w:lang w:val="sl-SI"/>
              </w:rPr>
            </w:pPr>
          </w:p>
        </w:tc>
        <w:tc>
          <w:tcPr>
            <w:tcW w:w="713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1CEC96" w14:textId="77777777" w:rsidR="00973698" w:rsidRPr="003D55C1" w:rsidRDefault="00973698" w:rsidP="00F54F11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68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ACFC67" w14:textId="77777777" w:rsidR="00973698" w:rsidRPr="003D55C1" w:rsidRDefault="00973698" w:rsidP="00F54F11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68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5BC0F3" w14:textId="77777777" w:rsidR="00973698" w:rsidRPr="003D55C1" w:rsidRDefault="00973698" w:rsidP="00973698">
            <w:pPr>
              <w:spacing w:before="120" w:after="120"/>
              <w:jc w:val="center"/>
              <w:rPr>
                <w:rFonts w:ascii="Times New Roman" w:hAnsi="Times New Roman"/>
                <w:color w:val="000000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color w:val="000000"/>
                <w:szCs w:val="20"/>
                <w:lang w:val="sl-SI"/>
              </w:rPr>
              <w:t>ODLIČNO</w:t>
            </w:r>
          </w:p>
        </w:tc>
      </w:tr>
      <w:tr w:rsidR="00973698" w:rsidRPr="003D55C1" w14:paraId="19503968" w14:textId="77777777" w:rsidTr="002C6475">
        <w:trPr>
          <w:trHeight w:val="284"/>
        </w:trPr>
        <w:tc>
          <w:tcPr>
            <w:tcW w:w="291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9F67" w14:textId="77777777" w:rsidR="00973698" w:rsidRPr="003D55C1" w:rsidRDefault="00616BC5" w:rsidP="00387747">
            <w:pPr>
              <w:spacing w:line="240" w:lineRule="auto"/>
              <w:rPr>
                <w:rFonts w:ascii="Times New Roman" w:hAnsi="Times New Roman"/>
                <w:szCs w:val="20"/>
              </w:rPr>
            </w:pPr>
            <w:r w:rsidRPr="003D55C1">
              <w:rPr>
                <w:rFonts w:ascii="Times New Roman" w:hAnsi="Times New Roman"/>
                <w:szCs w:val="20"/>
                <w:lang w:val="sl-SI" w:eastAsia="sl-SI"/>
              </w:rPr>
              <w:t>P</w:t>
            </w:r>
            <w:r w:rsidR="00973698" w:rsidRPr="003D55C1">
              <w:rPr>
                <w:rFonts w:ascii="Times New Roman" w:hAnsi="Times New Roman"/>
                <w:szCs w:val="20"/>
                <w:lang w:val="sl-SI" w:eastAsia="sl-SI"/>
              </w:rPr>
              <w:t>oznavanje programa CADIS</w:t>
            </w:r>
          </w:p>
        </w:tc>
        <w:tc>
          <w:tcPr>
            <w:tcW w:w="7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EEE3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4458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2AC18F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973698" w:rsidRPr="003D55C1" w14:paraId="62D0492E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15EF" w14:textId="77777777" w:rsidR="00973698" w:rsidRPr="003D55C1" w:rsidRDefault="00616BC5" w:rsidP="00973698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  <w:r w:rsidRPr="003D55C1">
              <w:rPr>
                <w:rFonts w:ascii="Times New Roman" w:hAnsi="Times New Roman"/>
                <w:szCs w:val="20"/>
                <w:lang w:val="sl-SI" w:eastAsia="sl-SI"/>
              </w:rPr>
              <w:t>Poznavanje d</w:t>
            </w:r>
            <w:r w:rsidR="00973698" w:rsidRPr="003D55C1">
              <w:rPr>
                <w:rFonts w:ascii="Times New Roman" w:hAnsi="Times New Roman"/>
                <w:szCs w:val="20"/>
                <w:lang w:val="sl-SI" w:eastAsia="sl-SI"/>
              </w:rPr>
              <w:t>okumentarnega sistema ODOS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52C8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9E25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FCC2F7" w14:textId="77777777" w:rsidR="00973698" w:rsidRPr="003D55C1" w:rsidRDefault="00973698" w:rsidP="00F54F11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115C7B07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668A" w14:textId="77777777" w:rsidR="00523153" w:rsidRPr="003D55C1" w:rsidRDefault="00523153" w:rsidP="00523153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  <w:r w:rsidRPr="003D55C1">
              <w:rPr>
                <w:rFonts w:ascii="Times New Roman" w:hAnsi="Times New Roman"/>
                <w:szCs w:val="20"/>
                <w:lang w:val="sl-SI" w:eastAsia="sl-SI"/>
              </w:rPr>
              <w:t>GIS programsko orodje Terra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AD80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DA99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48E3EB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6873B789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680D" w14:textId="77777777" w:rsidR="00523153" w:rsidRPr="003D55C1" w:rsidRDefault="00523153" w:rsidP="00523153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sl-SI" w:eastAsia="sl-SI"/>
              </w:rPr>
              <w:t>eZK</w:t>
            </w:r>
            <w:proofErr w:type="spellEnd"/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9084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F0F7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D92BD8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200B7CD0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FA35" w14:textId="77777777" w:rsidR="00523153" w:rsidRPr="003D55C1" w:rsidRDefault="00523153" w:rsidP="00523153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  <w:r w:rsidRPr="003D55C1">
              <w:rPr>
                <w:rFonts w:ascii="Times New Roman" w:hAnsi="Times New Roman"/>
                <w:szCs w:val="20"/>
                <w:lang w:val="sl-SI" w:eastAsia="sl-SI"/>
              </w:rPr>
              <w:t>GURS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8B42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522C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832ABE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7DC878DA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FD78" w14:textId="77777777" w:rsidR="00523153" w:rsidRPr="003D55C1" w:rsidRDefault="00523153" w:rsidP="00523153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  <w:proofErr w:type="spellStart"/>
            <w:r w:rsidRPr="003D55C1">
              <w:rPr>
                <w:rFonts w:ascii="Times New Roman" w:hAnsi="Times New Roman"/>
                <w:szCs w:val="20"/>
                <w:lang w:val="sl-SI" w:eastAsia="sl-SI"/>
              </w:rPr>
              <w:t>e</w:t>
            </w:r>
            <w:r>
              <w:rPr>
                <w:rFonts w:ascii="Times New Roman" w:hAnsi="Times New Roman"/>
                <w:szCs w:val="20"/>
                <w:lang w:val="sl-SI" w:eastAsia="sl-SI"/>
              </w:rPr>
              <w:t>CRP</w:t>
            </w:r>
            <w:proofErr w:type="spellEnd"/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DBFE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7703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59A2D5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4F274C28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3B3C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szCs w:val="20"/>
                <w:lang w:val="sl-SI"/>
              </w:rPr>
              <w:t xml:space="preserve">Delo z računalnikom – </w:t>
            </w:r>
            <w:r>
              <w:rPr>
                <w:rFonts w:ascii="Times New Roman" w:hAnsi="Times New Roman"/>
                <w:szCs w:val="20"/>
                <w:lang w:val="sl-SI"/>
              </w:rPr>
              <w:t>Word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1FFA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6F9E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0BEA45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3E568942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745F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szCs w:val="20"/>
                <w:lang w:val="sl-SI"/>
              </w:rPr>
              <w:t>Delo z računalnikom –</w:t>
            </w:r>
            <w:r>
              <w:rPr>
                <w:rFonts w:ascii="Times New Roman" w:hAnsi="Times New Roman"/>
                <w:szCs w:val="20"/>
                <w:lang w:val="sl-SI"/>
              </w:rPr>
              <w:t xml:space="preserve"> Excel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3230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0E77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8BB974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35618F10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74F5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szCs w:val="20"/>
                <w:lang w:val="sl-SI"/>
              </w:rPr>
              <w:t>Delo z računalnikom –</w:t>
            </w:r>
            <w:r>
              <w:rPr>
                <w:rFonts w:ascii="Times New Roman" w:hAnsi="Times New Roman"/>
                <w:szCs w:val="20"/>
                <w:lang w:val="sl-SI"/>
              </w:rPr>
              <w:t xml:space="preserve"> </w:t>
            </w:r>
            <w:r w:rsidRPr="003D55C1">
              <w:rPr>
                <w:rFonts w:ascii="Times New Roman" w:hAnsi="Times New Roman"/>
                <w:szCs w:val="20"/>
                <w:lang w:val="sl-SI"/>
              </w:rPr>
              <w:t>Outlook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9586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0A33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C1C2B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1A5A88C7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32CC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szCs w:val="20"/>
                <w:lang w:val="sl-SI"/>
              </w:rPr>
              <w:t>Drugo: _____________________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C215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70C7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A05144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4A40D12B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036D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  <w:lang w:val="sl-SI"/>
              </w:rPr>
            </w:pPr>
            <w:r w:rsidRPr="003D55C1">
              <w:rPr>
                <w:rFonts w:ascii="Times New Roman" w:hAnsi="Times New Roman"/>
                <w:szCs w:val="20"/>
                <w:lang w:val="sl-SI"/>
              </w:rPr>
              <w:t>Drugo: _____________________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2ADD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37F4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AA530C" w14:textId="77777777" w:rsidR="00523153" w:rsidRPr="003D55C1" w:rsidRDefault="00523153" w:rsidP="00523153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523153" w:rsidRPr="003D55C1" w14:paraId="1D96B058" w14:textId="77777777" w:rsidTr="002C6475"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4859" w14:textId="77777777" w:rsidR="00523153" w:rsidRPr="003D55C1" w:rsidRDefault="00523153" w:rsidP="00523153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szCs w:val="20"/>
              </w:rPr>
            </w:pPr>
            <w:proofErr w:type="spellStart"/>
            <w:r w:rsidRPr="003D55C1">
              <w:rPr>
                <w:rFonts w:ascii="Times New Roman" w:hAnsi="Times New Roman"/>
                <w:szCs w:val="20"/>
              </w:rPr>
              <w:t>Vozniški</w:t>
            </w:r>
            <w:proofErr w:type="spellEnd"/>
            <w:r w:rsidRPr="003D55C1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3D55C1">
              <w:rPr>
                <w:rFonts w:ascii="Times New Roman" w:hAnsi="Times New Roman"/>
                <w:szCs w:val="20"/>
              </w:rPr>
              <w:t>izpit</w:t>
            </w:r>
            <w:proofErr w:type="spellEnd"/>
            <w:r w:rsidRPr="003D55C1">
              <w:rPr>
                <w:rFonts w:ascii="Times New Roman" w:hAnsi="Times New Roman"/>
                <w:szCs w:val="20"/>
              </w:rPr>
              <w:t xml:space="preserve"> B </w:t>
            </w:r>
            <w:proofErr w:type="spellStart"/>
            <w:r w:rsidRPr="003D55C1">
              <w:rPr>
                <w:rFonts w:ascii="Times New Roman" w:hAnsi="Times New Roman"/>
                <w:szCs w:val="20"/>
              </w:rPr>
              <w:t>kategorije</w:t>
            </w:r>
            <w:proofErr w:type="spellEnd"/>
          </w:p>
        </w:tc>
        <w:tc>
          <w:tcPr>
            <w:tcW w:w="2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D53D1F" w14:textId="77777777" w:rsidR="00523153" w:rsidRPr="003D55C1" w:rsidRDefault="00523153" w:rsidP="00523153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2"/>
                <w:szCs w:val="22"/>
                <w:lang w:val="sl-SI"/>
              </w:rPr>
            </w:pPr>
            <w:r w:rsidRPr="003D55C1">
              <w:rPr>
                <w:rFonts w:ascii="Times New Roman" w:hAnsi="Times New Roman"/>
                <w:b/>
                <w:color w:val="000000"/>
                <w:sz w:val="22"/>
                <w:szCs w:val="22"/>
                <w:lang w:val="sl-SI"/>
              </w:rPr>
              <w:t xml:space="preserve">               </w:t>
            </w:r>
            <w:r w:rsidRPr="003D55C1">
              <w:rPr>
                <w:rFonts w:ascii="Times New Roman" w:hAnsi="Times New Roman"/>
                <w:bCs/>
                <w:color w:val="000000"/>
                <w:sz w:val="22"/>
                <w:szCs w:val="22"/>
                <w:lang w:val="sl-SI"/>
              </w:rPr>
              <w:t xml:space="preserve">DA                  NE                     </w:t>
            </w:r>
          </w:p>
        </w:tc>
      </w:tr>
    </w:tbl>
    <w:p w14:paraId="38F7F0E4" w14:textId="77777777" w:rsidR="00352B5F" w:rsidRPr="003D55C1" w:rsidRDefault="00352B5F" w:rsidP="005360C9">
      <w:pPr>
        <w:spacing w:line="360" w:lineRule="auto"/>
        <w:rPr>
          <w:rFonts w:ascii="Times New Roman" w:hAnsi="Times New Roman"/>
          <w:b/>
          <w:color w:val="000000"/>
          <w:szCs w:val="20"/>
          <w:lang w:val="sl-SI"/>
        </w:rPr>
      </w:pPr>
    </w:p>
    <w:p w14:paraId="1AE13B43" w14:textId="77777777" w:rsidR="005360C9" w:rsidRPr="003D55C1" w:rsidRDefault="003677EE" w:rsidP="005360C9">
      <w:pPr>
        <w:spacing w:line="360" w:lineRule="auto"/>
        <w:rPr>
          <w:rFonts w:ascii="Times New Roman" w:hAnsi="Times New Roman"/>
          <w:b/>
          <w:color w:val="000000"/>
          <w:lang w:val="sl-SI"/>
        </w:rPr>
      </w:pPr>
      <w:r w:rsidRPr="003D55C1">
        <w:rPr>
          <w:rFonts w:ascii="Times New Roman" w:hAnsi="Times New Roman"/>
          <w:b/>
          <w:color w:val="000000"/>
          <w:szCs w:val="20"/>
          <w:lang w:val="sl-SI"/>
        </w:rPr>
        <w:t>c</w:t>
      </w:r>
      <w:r w:rsidR="00DB0EB1" w:rsidRPr="003D55C1">
        <w:rPr>
          <w:rFonts w:ascii="Times New Roman" w:hAnsi="Times New Roman"/>
          <w:b/>
          <w:color w:val="000000"/>
          <w:szCs w:val="20"/>
          <w:lang w:val="sl-SI"/>
        </w:rPr>
        <w:t xml:space="preserve">. </w:t>
      </w:r>
      <w:r w:rsidR="005360C9" w:rsidRPr="003D55C1">
        <w:rPr>
          <w:rFonts w:ascii="Times New Roman" w:hAnsi="Times New Roman"/>
          <w:b/>
          <w:color w:val="000000"/>
          <w:szCs w:val="20"/>
          <w:lang w:val="sl-SI"/>
        </w:rPr>
        <w:t>dr</w:t>
      </w:r>
      <w:r w:rsidR="005360C9" w:rsidRPr="003D55C1">
        <w:rPr>
          <w:rFonts w:ascii="Times New Roman" w:hAnsi="Times New Roman"/>
          <w:b/>
          <w:color w:val="000000"/>
          <w:lang w:val="sl-SI"/>
        </w:rPr>
        <w:t>uga znanja in veščine</w:t>
      </w:r>
    </w:p>
    <w:p w14:paraId="4DAB4A69" w14:textId="77777777" w:rsidR="005360C9" w:rsidRPr="003D55C1" w:rsidRDefault="005360C9" w:rsidP="00F7492B">
      <w:pPr>
        <w:jc w:val="both"/>
        <w:rPr>
          <w:rFonts w:ascii="Times New Roman" w:hAnsi="Times New Roman"/>
          <w:b/>
          <w:color w:val="000000"/>
          <w:sz w:val="18"/>
          <w:szCs w:val="18"/>
          <w:lang w:val="sl-SI"/>
        </w:rPr>
      </w:pP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Prosimo, da </w:t>
      </w:r>
      <w:r w:rsidRPr="003D55C1">
        <w:rPr>
          <w:rFonts w:ascii="Times New Roman" w:hAnsi="Times New Roman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>Opišite znanja in veščine</w:t>
      </w:r>
      <w:r w:rsidR="00E57C96"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 ter druge kompetence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>, ki bi vam lahko pomagal</w:t>
      </w:r>
      <w:r w:rsidR="00E57C96" w:rsidRPr="003D55C1">
        <w:rPr>
          <w:rFonts w:ascii="Times New Roman" w:hAnsi="Times New Roman"/>
          <w:color w:val="000000"/>
          <w:sz w:val="18"/>
          <w:szCs w:val="18"/>
          <w:lang w:val="sl-SI"/>
        </w:rPr>
        <w:t>a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 pri opravljanju dela, za katerega se potegujete</w:t>
      </w:r>
      <w:r w:rsidR="006E6773" w:rsidRPr="003D55C1">
        <w:rPr>
          <w:rFonts w:ascii="Times New Roman" w:hAnsi="Times New Roman"/>
          <w:color w:val="000000"/>
          <w:sz w:val="18"/>
          <w:szCs w:val="18"/>
          <w:lang w:val="sl-SI"/>
        </w:rPr>
        <w:t>, poznavanje območja občine, sposobnost organizacije dela</w:t>
      </w:r>
      <w:r w:rsidR="002C6475" w:rsidRPr="003D55C1">
        <w:rPr>
          <w:rFonts w:ascii="Times New Roman" w:hAnsi="Times New Roman"/>
          <w:color w:val="000000"/>
          <w:sz w:val="18"/>
          <w:szCs w:val="18"/>
          <w:lang w:val="sl-SI"/>
        </w:rPr>
        <w:t>, izkušnje z vodenjem upravnih postopkov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 (v nekaj stavkih)</w:t>
      </w:r>
      <w:r w:rsidR="004159B2" w:rsidRPr="003D55C1">
        <w:rPr>
          <w:rFonts w:ascii="Times New Roman" w:hAnsi="Times New Roman"/>
          <w:b/>
          <w:color w:val="000000"/>
          <w:sz w:val="18"/>
          <w:szCs w:val="18"/>
          <w:lang w:val="sl-SI"/>
        </w:rPr>
        <w:t>.</w:t>
      </w:r>
    </w:p>
    <w:p w14:paraId="3F528C84" w14:textId="77777777" w:rsidR="005360C9" w:rsidRPr="003D55C1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5CE56CC8" w14:textId="77777777" w:rsidR="00823381" w:rsidRPr="003D55C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688B23C6" w14:textId="77777777" w:rsidR="004F3F1A" w:rsidRPr="003D55C1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3CE84B15" w14:textId="77777777" w:rsidR="00823381" w:rsidRPr="003D55C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36952A8A" w14:textId="77777777" w:rsidR="005360C9" w:rsidRPr="003D55C1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138DB5AB" w14:textId="77777777" w:rsidR="008C051F" w:rsidRPr="003D55C1" w:rsidRDefault="008C051F" w:rsidP="008C051F">
      <w:pPr>
        <w:jc w:val="both"/>
        <w:rPr>
          <w:rFonts w:ascii="Times New Roman" w:hAnsi="Times New Roman"/>
          <w:color w:val="000000"/>
          <w:sz w:val="18"/>
          <w:szCs w:val="18"/>
          <w:lang w:val="sl-SI"/>
        </w:rPr>
      </w:pP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Prosimo, da </w:t>
      </w:r>
      <w:r w:rsidRPr="003D55C1">
        <w:rPr>
          <w:rFonts w:ascii="Times New Roman" w:hAnsi="Times New Roman"/>
          <w:b/>
          <w:color w:val="000000"/>
          <w:sz w:val="18"/>
          <w:szCs w:val="18"/>
          <w:lang w:val="sl-SI"/>
        </w:rPr>
        <w:t xml:space="preserve">opisno obrazložite svoje </w:t>
      </w:r>
      <w:r w:rsidRPr="003D55C1">
        <w:rPr>
          <w:rFonts w:ascii="Times New Roman" w:hAnsi="Times New Roman"/>
          <w:color w:val="000000"/>
          <w:sz w:val="18"/>
          <w:szCs w:val="18"/>
          <w:lang w:val="sl-SI"/>
        </w:rPr>
        <w:t xml:space="preserve">organizacijske in komunikacijske veščine na podlagi dosedanjih delovnih izkušenj.  </w:t>
      </w:r>
    </w:p>
    <w:p w14:paraId="3E7F2A2D" w14:textId="77777777" w:rsidR="008C051F" w:rsidRPr="003D55C1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2F81DE02" w14:textId="77777777" w:rsidR="008C051F" w:rsidRPr="003D55C1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242ECE84" w14:textId="77777777" w:rsidR="004F3F1A" w:rsidRPr="003D55C1" w:rsidRDefault="004F3F1A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32B564FC" w14:textId="77777777" w:rsidR="008C051F" w:rsidRPr="003D55C1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73EFF8E0" w14:textId="77777777" w:rsidR="008C051F" w:rsidRPr="003D55C1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582BA7B4" w14:textId="77777777" w:rsidR="00722C84" w:rsidRPr="003D55C1" w:rsidRDefault="00722C84" w:rsidP="005360C9">
      <w:pPr>
        <w:rPr>
          <w:rFonts w:ascii="Times New Roman" w:hAnsi="Times New Roman"/>
          <w:color w:val="000000"/>
          <w:lang w:val="sl-SI"/>
        </w:rPr>
      </w:pPr>
    </w:p>
    <w:p w14:paraId="1DCD87D3" w14:textId="77777777" w:rsidR="005360C9" w:rsidRPr="003D55C1" w:rsidRDefault="00067352" w:rsidP="00497535">
      <w:pPr>
        <w:numPr>
          <w:ilvl w:val="0"/>
          <w:numId w:val="7"/>
        </w:numPr>
        <w:spacing w:after="120"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 xml:space="preserve">KRATEK </w:t>
      </w:r>
      <w:r w:rsidR="009C5600" w:rsidRPr="003D55C1">
        <w:rPr>
          <w:rFonts w:ascii="Times New Roman" w:hAnsi="Times New Roman"/>
          <w:b/>
          <w:lang w:val="sl-SI"/>
        </w:rPr>
        <w:t>ŽIVLJENJEPIS</w:t>
      </w:r>
    </w:p>
    <w:p w14:paraId="70E05E8D" w14:textId="77777777" w:rsidR="005360C9" w:rsidRPr="003D55C1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6A982A33" w14:textId="77777777" w:rsidR="00823381" w:rsidRPr="003D55C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6A97E4C7" w14:textId="77777777" w:rsidR="004F3F1A" w:rsidRPr="003D55C1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6030A8F7" w14:textId="77777777" w:rsidR="004F3F1A" w:rsidRPr="003D55C1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45CF038A" w14:textId="77777777" w:rsidR="004F3F1A" w:rsidRPr="003D55C1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31C7AFFB" w14:textId="77777777" w:rsidR="00823381" w:rsidRPr="003D55C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color w:val="000000"/>
          <w:lang w:val="sl-SI"/>
        </w:rPr>
      </w:pPr>
    </w:p>
    <w:p w14:paraId="54B70AC5" w14:textId="77777777" w:rsidR="005360C9" w:rsidRPr="003D55C1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Times New Roman" w:hAnsi="Times New Roman"/>
          <w:b/>
          <w:color w:val="000000"/>
          <w:lang w:val="sl-SI"/>
        </w:rPr>
      </w:pPr>
    </w:p>
    <w:p w14:paraId="0D251890" w14:textId="77777777" w:rsidR="004F3F1A" w:rsidRPr="003D55C1" w:rsidRDefault="004F3F1A" w:rsidP="004F3F1A">
      <w:pPr>
        <w:spacing w:after="120" w:line="240" w:lineRule="auto"/>
        <w:ind w:left="720"/>
        <w:rPr>
          <w:rFonts w:ascii="Times New Roman" w:hAnsi="Times New Roman"/>
          <w:b/>
          <w:lang w:val="sl-SI"/>
        </w:rPr>
      </w:pPr>
    </w:p>
    <w:p w14:paraId="632BFC7D" w14:textId="77777777" w:rsidR="00CC1213" w:rsidRPr="003D55C1" w:rsidRDefault="009C5600" w:rsidP="00CC1213">
      <w:pPr>
        <w:numPr>
          <w:ilvl w:val="0"/>
          <w:numId w:val="7"/>
        </w:numPr>
        <w:spacing w:after="120" w:line="240" w:lineRule="auto"/>
        <w:rPr>
          <w:rFonts w:ascii="Times New Roman" w:hAnsi="Times New Roman"/>
          <w:b/>
          <w:lang w:val="sl-SI"/>
        </w:rPr>
      </w:pPr>
      <w:r w:rsidRPr="003D55C1">
        <w:rPr>
          <w:rFonts w:ascii="Times New Roman" w:hAnsi="Times New Roman"/>
          <w:b/>
          <w:lang w:val="sl-SI"/>
        </w:rPr>
        <w:t>IZJAVA O IZPOLNJEVANJU POGOJEV</w:t>
      </w:r>
      <w:r w:rsidR="00E4708F" w:rsidRPr="003D55C1">
        <w:rPr>
          <w:rFonts w:ascii="Times New Roman" w:hAnsi="Times New Roman"/>
          <w:b/>
          <w:lang w:val="sl-SI"/>
        </w:rPr>
        <w:t xml:space="preserve"> (obvezen lastnoročen </w:t>
      </w:r>
      <w:r w:rsidRPr="003D55C1">
        <w:rPr>
          <w:rFonts w:ascii="Times New Roman" w:hAnsi="Times New Roman"/>
          <w:b/>
          <w:lang w:val="sl-SI"/>
        </w:rPr>
        <w:t>ALI</w:t>
      </w:r>
      <w:r w:rsidR="00E4708F" w:rsidRPr="003D55C1">
        <w:rPr>
          <w:rFonts w:ascii="Times New Roman" w:hAnsi="Times New Roman"/>
          <w:b/>
          <w:lang w:val="sl-SI"/>
        </w:rPr>
        <w:t xml:space="preserve"> digitalni podpis)</w:t>
      </w:r>
    </w:p>
    <w:p w14:paraId="29823FBF" w14:textId="77777777" w:rsidR="00E178FD" w:rsidRDefault="00E178FD" w:rsidP="00051DAC">
      <w:pPr>
        <w:spacing w:before="240"/>
        <w:rPr>
          <w:rFonts w:ascii="Times New Roman" w:hAnsi="Times New Roman"/>
          <w:color w:val="000000"/>
          <w:lang w:val="sl-SI"/>
        </w:rPr>
      </w:pPr>
    </w:p>
    <w:p w14:paraId="04D4514A" w14:textId="77777777" w:rsidR="004F3F1A" w:rsidRPr="003D55C1" w:rsidRDefault="00CC1213" w:rsidP="00051DAC">
      <w:pPr>
        <w:spacing w:before="240"/>
        <w:rPr>
          <w:rFonts w:ascii="Times New Roman" w:hAnsi="Times New Roman"/>
          <w:color w:val="000000"/>
          <w:lang w:val="sl-SI"/>
        </w:rPr>
      </w:pPr>
      <w:r w:rsidRPr="003D55C1">
        <w:rPr>
          <w:rFonts w:ascii="Times New Roman" w:hAnsi="Times New Roman"/>
          <w:color w:val="000000"/>
          <w:lang w:val="sl-SI"/>
        </w:rPr>
        <w:t xml:space="preserve">Spodaj podpisani/a ___________________________________ </w:t>
      </w:r>
      <w:r w:rsidR="004F3F1A" w:rsidRPr="003D55C1">
        <w:rPr>
          <w:rFonts w:ascii="Times New Roman" w:hAnsi="Times New Roman"/>
          <w:color w:val="000000"/>
          <w:lang w:val="sl-SI"/>
        </w:rPr>
        <w:t>, stanujoč</w:t>
      </w:r>
      <w:r w:rsidR="00C653BD" w:rsidRPr="003D55C1">
        <w:rPr>
          <w:rFonts w:ascii="Times New Roman" w:hAnsi="Times New Roman"/>
          <w:color w:val="000000"/>
          <w:lang w:val="sl-SI"/>
        </w:rPr>
        <w:t xml:space="preserve">/a </w:t>
      </w:r>
      <w:r w:rsidR="004F3F1A" w:rsidRPr="003D55C1">
        <w:rPr>
          <w:rFonts w:ascii="Times New Roman" w:hAnsi="Times New Roman"/>
          <w:color w:val="000000"/>
          <w:lang w:val="sl-SI"/>
        </w:rPr>
        <w:t xml:space="preserve">_____________________________ </w:t>
      </w:r>
    </w:p>
    <w:p w14:paraId="603F419F" w14:textId="77777777" w:rsidR="00C653BD" w:rsidRPr="003D55C1" w:rsidRDefault="00C653BD" w:rsidP="00C653BD">
      <w:pPr>
        <w:ind w:left="2160" w:firstLine="720"/>
        <w:rPr>
          <w:rFonts w:ascii="Times New Roman" w:hAnsi="Times New Roman"/>
          <w:color w:val="000000"/>
          <w:vertAlign w:val="superscript"/>
          <w:lang w:val="sl-SI"/>
        </w:rPr>
      </w:pPr>
      <w:r w:rsidRPr="003D55C1">
        <w:rPr>
          <w:rFonts w:ascii="Times New Roman" w:hAnsi="Times New Roman"/>
          <w:color w:val="000000"/>
          <w:vertAlign w:val="superscript"/>
          <w:lang w:val="sl-SI"/>
        </w:rPr>
        <w:t>(ime in priimek)</w:t>
      </w:r>
    </w:p>
    <w:p w14:paraId="75C56460" w14:textId="77777777" w:rsidR="004F3F1A" w:rsidRPr="003D55C1" w:rsidRDefault="004F3F1A" w:rsidP="00051DAC">
      <w:pPr>
        <w:spacing w:before="240"/>
        <w:rPr>
          <w:rFonts w:ascii="Times New Roman" w:hAnsi="Times New Roman"/>
          <w:color w:val="000000"/>
          <w:lang w:val="sl-SI"/>
        </w:rPr>
      </w:pPr>
      <w:r w:rsidRPr="003D55C1">
        <w:rPr>
          <w:rFonts w:ascii="Times New Roman" w:hAnsi="Times New Roman"/>
          <w:color w:val="000000"/>
          <w:lang w:val="sl-SI"/>
        </w:rPr>
        <w:t>____________________________________________________, rojen</w:t>
      </w:r>
      <w:r w:rsidR="00C653BD" w:rsidRPr="003D55C1">
        <w:rPr>
          <w:rFonts w:ascii="Times New Roman" w:hAnsi="Times New Roman"/>
          <w:color w:val="000000"/>
          <w:lang w:val="sl-SI"/>
        </w:rPr>
        <w:t xml:space="preserve">/a </w:t>
      </w:r>
      <w:r w:rsidRPr="003D55C1">
        <w:rPr>
          <w:rFonts w:ascii="Times New Roman" w:hAnsi="Times New Roman"/>
          <w:color w:val="000000"/>
          <w:lang w:val="sl-SI"/>
        </w:rPr>
        <w:t xml:space="preserve">_____________________ </w:t>
      </w:r>
      <w:r w:rsidR="007708BF" w:rsidRPr="003D55C1">
        <w:rPr>
          <w:rFonts w:ascii="Times New Roman" w:hAnsi="Times New Roman"/>
          <w:color w:val="000000"/>
          <w:lang w:val="sl-SI"/>
        </w:rPr>
        <w:t xml:space="preserve">s </w:t>
      </w:r>
      <w:r w:rsidR="00CC1213" w:rsidRPr="003D55C1">
        <w:rPr>
          <w:rFonts w:ascii="Times New Roman" w:hAnsi="Times New Roman"/>
          <w:color w:val="000000"/>
          <w:lang w:val="sl-SI"/>
        </w:rPr>
        <w:t xml:space="preserve">podpisom </w:t>
      </w:r>
    </w:p>
    <w:p w14:paraId="30A89B21" w14:textId="77777777" w:rsidR="00F921D8" w:rsidRPr="003D55C1" w:rsidRDefault="00F921D8" w:rsidP="00051DAC">
      <w:pPr>
        <w:spacing w:before="240"/>
        <w:rPr>
          <w:rFonts w:ascii="Times New Roman" w:hAnsi="Times New Roman"/>
          <w:color w:val="000000"/>
          <w:lang w:val="sl-SI"/>
        </w:rPr>
      </w:pPr>
    </w:p>
    <w:p w14:paraId="4F541C53" w14:textId="77777777" w:rsidR="00CC1213" w:rsidRPr="0023428D" w:rsidRDefault="00CC1213" w:rsidP="00E178FD">
      <w:pPr>
        <w:spacing w:before="120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izjavljam, da:</w:t>
      </w:r>
    </w:p>
    <w:p w14:paraId="68CF8619" w14:textId="77777777" w:rsidR="00C653BD" w:rsidRPr="0023428D" w:rsidRDefault="00C653BD" w:rsidP="00051DAC">
      <w:pPr>
        <w:spacing w:before="240"/>
        <w:rPr>
          <w:rFonts w:ascii="Times New Roman" w:hAnsi="Times New Roman"/>
          <w:color w:val="000000"/>
          <w:szCs w:val="20"/>
          <w:lang w:val="sl-SI"/>
        </w:rPr>
      </w:pPr>
    </w:p>
    <w:p w14:paraId="7C586723" w14:textId="77777777" w:rsidR="00E57C96" w:rsidRPr="0023428D" w:rsidRDefault="00CC1213" w:rsidP="00E57C96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so vsi podatki</w:t>
      </w:r>
      <w:r w:rsidR="006A78A9" w:rsidRPr="0023428D">
        <w:rPr>
          <w:rFonts w:ascii="Times New Roman" w:hAnsi="Times New Roman"/>
          <w:color w:val="000000"/>
          <w:szCs w:val="20"/>
          <w:lang w:val="sl-SI"/>
        </w:rPr>
        <w:t xml:space="preserve">, ki sem jih navedel/a na tem prijavnem obrazcu </w:t>
      </w:r>
      <w:r w:rsidRPr="0023428D">
        <w:rPr>
          <w:rFonts w:ascii="Times New Roman" w:hAnsi="Times New Roman"/>
          <w:color w:val="000000"/>
          <w:szCs w:val="20"/>
          <w:lang w:val="sl-SI"/>
        </w:rPr>
        <w:t>resnični</w:t>
      </w:r>
      <w:r w:rsidR="006A78A9" w:rsidRPr="0023428D">
        <w:rPr>
          <w:rFonts w:ascii="Times New Roman" w:hAnsi="Times New Roman"/>
          <w:color w:val="000000"/>
          <w:szCs w:val="20"/>
          <w:lang w:val="sl-SI"/>
        </w:rPr>
        <w:t xml:space="preserve">, </w:t>
      </w:r>
      <w:r w:rsidRPr="0023428D">
        <w:rPr>
          <w:rFonts w:ascii="Times New Roman" w:hAnsi="Times New Roman"/>
          <w:color w:val="000000"/>
          <w:szCs w:val="20"/>
          <w:lang w:val="sl-SI"/>
        </w:rPr>
        <w:t>točni</w:t>
      </w:r>
      <w:r w:rsidR="006A78A9" w:rsidRPr="0023428D">
        <w:rPr>
          <w:rFonts w:ascii="Times New Roman" w:hAnsi="Times New Roman"/>
          <w:color w:val="000000"/>
          <w:szCs w:val="20"/>
          <w:lang w:val="sl-SI"/>
        </w:rPr>
        <w:t xml:space="preserve"> in popolni</w:t>
      </w:r>
      <w:r w:rsidRPr="0023428D">
        <w:rPr>
          <w:rFonts w:ascii="Times New Roman" w:hAnsi="Times New Roman"/>
          <w:color w:val="000000"/>
          <w:szCs w:val="20"/>
          <w:lang w:val="sl-SI"/>
        </w:rPr>
        <w:t xml:space="preserve">; </w:t>
      </w:r>
    </w:p>
    <w:p w14:paraId="6679A5CB" w14:textId="77777777" w:rsidR="00E57C96" w:rsidRPr="0023428D" w:rsidRDefault="00E57C96" w:rsidP="00E57C96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imam sklenjeno delovno razmerje </w:t>
      </w:r>
      <w:r w:rsidR="00523153" w:rsidRPr="0023428D">
        <w:rPr>
          <w:rFonts w:ascii="Times New Roman" w:hAnsi="Times New Roman"/>
          <w:color w:val="000000"/>
          <w:szCs w:val="20"/>
          <w:lang w:val="sl-SI"/>
        </w:rPr>
        <w:t xml:space="preserve">na uradniškem delovnem mestu </w:t>
      </w:r>
      <w:r w:rsidRPr="0023428D">
        <w:rPr>
          <w:rFonts w:ascii="Times New Roman" w:hAnsi="Times New Roman"/>
          <w:color w:val="000000"/>
          <w:szCs w:val="20"/>
          <w:lang w:val="sl-SI"/>
        </w:rPr>
        <w:t>za nedoločen čas v organu državne uprave, pravosodnih organih, drugih državnih organih in upravah lokalnih skupnosti, ki so pristopili k »Dogovoru o vključitvi v interni trg dela«</w:t>
      </w:r>
      <w:r w:rsidR="001A33EC" w:rsidRPr="0023428D">
        <w:rPr>
          <w:rFonts w:ascii="Times New Roman" w:hAnsi="Times New Roman"/>
          <w:color w:val="000000"/>
          <w:szCs w:val="20"/>
          <w:lang w:val="sl-SI"/>
        </w:rPr>
        <w:t>;</w:t>
      </w:r>
    </w:p>
    <w:p w14:paraId="63DA5527" w14:textId="77777777" w:rsidR="006A78A9" w:rsidRPr="0023428D" w:rsidRDefault="006A78A9" w:rsidP="004A66D4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izpolnjujem pogoj glede zahtevane izobrazbe in glede zahtevanih delovnih izkušenj</w:t>
      </w:r>
      <w:r w:rsidR="00292176" w:rsidRPr="0023428D">
        <w:rPr>
          <w:rFonts w:ascii="Times New Roman" w:hAnsi="Times New Roman"/>
          <w:color w:val="000000"/>
          <w:szCs w:val="20"/>
          <w:lang w:val="sl-SI"/>
        </w:rPr>
        <w:t>, kot sem jih vnesel/a pod 2. in 3. točko</w:t>
      </w:r>
      <w:r w:rsidRPr="0023428D">
        <w:rPr>
          <w:rFonts w:ascii="Times New Roman" w:hAnsi="Times New Roman"/>
          <w:color w:val="000000"/>
          <w:szCs w:val="20"/>
          <w:lang w:val="sl-SI"/>
        </w:rPr>
        <w:t>;</w:t>
      </w:r>
    </w:p>
    <w:p w14:paraId="4A01B566" w14:textId="77777777" w:rsidR="001A33EC" w:rsidRPr="0023428D" w:rsidRDefault="001A33EC" w:rsidP="001A33EC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izpolnjujem pogoj glede uradniškega naziva, kot je to določeno v 10. členu Uredbe o postopku za zasedbo delovnega mesta v organih državne uprave in v pravosodnih organih </w:t>
      </w:r>
      <w:r w:rsidR="0073691D" w:rsidRPr="0023428D">
        <w:rPr>
          <w:rFonts w:ascii="Times New Roman" w:hAnsi="Times New Roman"/>
          <w:color w:val="000000"/>
          <w:szCs w:val="20"/>
          <w:lang w:val="sl-SI"/>
        </w:rPr>
        <w:t>(Uradni list RS, št. 139/06, 104/10 in 32/25 – ZJU-1);</w:t>
      </w:r>
    </w:p>
    <w:p w14:paraId="3E98EA0A" w14:textId="77777777" w:rsidR="006A78A9" w:rsidRPr="0023428D" w:rsidRDefault="006A78A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izpolnjujem pogoj glede znanja uradnega (slovenskega) jezika;</w:t>
      </w:r>
    </w:p>
    <w:p w14:paraId="0B574F43" w14:textId="77777777" w:rsidR="00CC1213" w:rsidRPr="0023428D" w:rsidRDefault="00CC1213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sem državljan/</w:t>
      </w:r>
      <w:proofErr w:type="spellStart"/>
      <w:r w:rsidRPr="0023428D">
        <w:rPr>
          <w:rFonts w:ascii="Times New Roman" w:hAnsi="Times New Roman"/>
          <w:color w:val="000000"/>
          <w:szCs w:val="20"/>
          <w:lang w:val="sl-SI"/>
        </w:rPr>
        <w:t>ka</w:t>
      </w:r>
      <w:proofErr w:type="spellEnd"/>
      <w:r w:rsidRPr="0023428D">
        <w:rPr>
          <w:rFonts w:ascii="Times New Roman" w:hAnsi="Times New Roman"/>
          <w:color w:val="000000"/>
          <w:szCs w:val="20"/>
          <w:lang w:val="sl-SI"/>
        </w:rPr>
        <w:t xml:space="preserve"> Republike Slovenije; </w:t>
      </w:r>
    </w:p>
    <w:p w14:paraId="2F8877B6" w14:textId="77777777" w:rsidR="008B7B09" w:rsidRPr="0023428D" w:rsidRDefault="008B7B0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nisem bil/a pravnomočno obsojen/a zaradi naklepnega kaznivega dejanja, ki se preganja po uradni dolžnosti in da nisem bil/a obsojen/a na nepogojno kazen zapora v trajanju več kot šest mesecev</w:t>
      </w:r>
      <w:r w:rsidR="00ED4798" w:rsidRPr="0023428D">
        <w:rPr>
          <w:rFonts w:ascii="Times New Roman" w:hAnsi="Times New Roman"/>
          <w:color w:val="000000"/>
          <w:szCs w:val="20"/>
          <w:lang w:val="sl-SI"/>
        </w:rPr>
        <w:t>;</w:t>
      </w:r>
    </w:p>
    <w:p w14:paraId="216547B4" w14:textId="77777777" w:rsidR="008B7B09" w:rsidRPr="0023428D" w:rsidRDefault="008B7B0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>zoper mene ni bila vložena pravnomočna obtožnica zaradi naklepnega kaznivega dejanja, ki se preganja po uradni dolžnosti</w:t>
      </w:r>
      <w:r w:rsidR="00ED4798" w:rsidRPr="0023428D">
        <w:rPr>
          <w:rFonts w:ascii="Times New Roman" w:hAnsi="Times New Roman"/>
          <w:color w:val="000000"/>
          <w:szCs w:val="20"/>
          <w:lang w:val="sl-SI"/>
        </w:rPr>
        <w:t>;</w:t>
      </w:r>
    </w:p>
    <w:p w14:paraId="457C7BEA" w14:textId="77777777" w:rsidR="00823381" w:rsidRPr="0023428D" w:rsidRDefault="00ED4798" w:rsidP="004A66D4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za namen tega postopka </w:t>
      </w:r>
      <w:r w:rsidR="00823381" w:rsidRPr="0023428D">
        <w:rPr>
          <w:rFonts w:ascii="Times New Roman" w:hAnsi="Times New Roman"/>
          <w:color w:val="000000"/>
          <w:szCs w:val="20"/>
          <w:lang w:val="sl-SI"/>
        </w:rPr>
        <w:t>dovoljujem Občini Sveta Trojica v Slovenskih goricah pridobitev</w:t>
      </w:r>
      <w:r w:rsidRPr="0023428D">
        <w:rPr>
          <w:rFonts w:ascii="Times New Roman" w:hAnsi="Times New Roman"/>
          <w:color w:val="000000"/>
          <w:szCs w:val="20"/>
          <w:lang w:val="sl-SI"/>
        </w:rPr>
        <w:t xml:space="preserve"> in preveritev</w:t>
      </w:r>
      <w:r w:rsidR="00823381" w:rsidRPr="0023428D">
        <w:rPr>
          <w:rFonts w:ascii="Times New Roman" w:hAnsi="Times New Roman"/>
          <w:color w:val="000000"/>
          <w:szCs w:val="20"/>
          <w:lang w:val="sl-SI"/>
        </w:rPr>
        <w:t xml:space="preserve"> navedenih podatkov iz uradnih evidenc</w:t>
      </w:r>
      <w:r w:rsidR="00E57C96" w:rsidRPr="0023428D">
        <w:rPr>
          <w:rFonts w:ascii="Times New Roman" w:hAnsi="Times New Roman"/>
          <w:color w:val="000000"/>
          <w:szCs w:val="20"/>
          <w:lang w:val="sl-SI"/>
        </w:rPr>
        <w:t>, centralne kadrovske evidence oziroma iz kadrovske evidence organa, v katerem opravljam delo;</w:t>
      </w:r>
    </w:p>
    <w:p w14:paraId="53AA8A56" w14:textId="77777777" w:rsidR="00794A82" w:rsidRPr="0023428D" w:rsidRDefault="00ED4798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prostovoljno soglašam z zbiranjem in obdelavo naslednjih osebnih podatkov za namen izvedbe </w:t>
      </w:r>
      <w:r w:rsidR="00E53C1F" w:rsidRPr="0023428D">
        <w:rPr>
          <w:rFonts w:ascii="Times New Roman" w:hAnsi="Times New Roman"/>
          <w:color w:val="000000"/>
          <w:szCs w:val="20"/>
          <w:lang w:val="sl-SI"/>
        </w:rPr>
        <w:t>postopka</w:t>
      </w:r>
      <w:r w:rsidRPr="0023428D">
        <w:rPr>
          <w:rFonts w:ascii="Times New Roman" w:hAnsi="Times New Roman"/>
          <w:color w:val="000000"/>
          <w:szCs w:val="20"/>
          <w:lang w:val="sl-SI"/>
        </w:rPr>
        <w:t xml:space="preserve"> za prosto delovno mesto v Občini Sveta Trojica v Slovenskih goricah: ime in priimek, datum rojstva, kraj rojstva,</w:t>
      </w:r>
      <w:r w:rsidR="003C0F16" w:rsidRPr="0023428D">
        <w:rPr>
          <w:rFonts w:ascii="Times New Roman" w:hAnsi="Times New Roman"/>
          <w:color w:val="000000"/>
          <w:szCs w:val="20"/>
          <w:lang w:val="sl-SI"/>
        </w:rPr>
        <w:t xml:space="preserve"> </w:t>
      </w:r>
      <w:r w:rsidRPr="0023428D">
        <w:rPr>
          <w:rFonts w:ascii="Times New Roman" w:hAnsi="Times New Roman"/>
          <w:color w:val="000000"/>
          <w:szCs w:val="20"/>
          <w:lang w:val="sl-SI"/>
        </w:rPr>
        <w:t>EMŠO,</w:t>
      </w:r>
      <w:r w:rsidR="003C0F16" w:rsidRPr="0023428D">
        <w:rPr>
          <w:rFonts w:ascii="Times New Roman" w:hAnsi="Times New Roman"/>
          <w:color w:val="000000"/>
          <w:szCs w:val="20"/>
          <w:lang w:val="sl-SI"/>
        </w:rPr>
        <w:t xml:space="preserve"> </w:t>
      </w:r>
      <w:r w:rsidR="00F11149" w:rsidRPr="0023428D">
        <w:rPr>
          <w:rFonts w:ascii="Times New Roman" w:hAnsi="Times New Roman"/>
          <w:color w:val="000000"/>
          <w:szCs w:val="20"/>
          <w:lang w:val="sl-SI"/>
        </w:rPr>
        <w:t>davčna</w:t>
      </w:r>
      <w:r w:rsidR="002B2D18" w:rsidRPr="0023428D">
        <w:rPr>
          <w:rFonts w:ascii="Times New Roman" w:hAnsi="Times New Roman"/>
          <w:color w:val="000000"/>
          <w:szCs w:val="20"/>
          <w:lang w:val="sl-SI"/>
        </w:rPr>
        <w:t xml:space="preserve"> š</w:t>
      </w:r>
      <w:r w:rsidR="00F11149" w:rsidRPr="0023428D">
        <w:rPr>
          <w:rFonts w:ascii="Times New Roman" w:hAnsi="Times New Roman"/>
          <w:color w:val="000000"/>
          <w:szCs w:val="20"/>
          <w:lang w:val="sl-SI"/>
        </w:rPr>
        <w:t xml:space="preserve">tevilka, </w:t>
      </w:r>
      <w:r w:rsidRPr="0023428D">
        <w:rPr>
          <w:rFonts w:ascii="Times New Roman" w:hAnsi="Times New Roman"/>
          <w:color w:val="000000"/>
          <w:szCs w:val="20"/>
          <w:lang w:val="sl-SI"/>
        </w:rPr>
        <w:t>državljanstvo,</w:t>
      </w:r>
      <w:r w:rsidR="00F11149" w:rsidRPr="0023428D">
        <w:rPr>
          <w:rFonts w:ascii="Times New Roman" w:hAnsi="Times New Roman"/>
          <w:color w:val="000000"/>
          <w:szCs w:val="20"/>
          <w:lang w:val="sl-SI"/>
        </w:rPr>
        <w:t xml:space="preserve"> </w:t>
      </w:r>
      <w:r w:rsidRPr="0023428D">
        <w:rPr>
          <w:rFonts w:ascii="Times New Roman" w:hAnsi="Times New Roman"/>
          <w:color w:val="000000"/>
          <w:szCs w:val="20"/>
          <w:lang w:val="sl-SI"/>
        </w:rPr>
        <w:t>stalno prebivališče, začasno prebivališče, telefonska številka,</w:t>
      </w:r>
      <w:r w:rsidR="00F11149" w:rsidRPr="0023428D">
        <w:rPr>
          <w:rFonts w:ascii="Times New Roman" w:hAnsi="Times New Roman"/>
          <w:color w:val="000000"/>
          <w:szCs w:val="20"/>
          <w:lang w:val="sl-SI"/>
        </w:rPr>
        <w:t xml:space="preserve"> </w:t>
      </w:r>
      <w:r w:rsidRPr="0023428D">
        <w:rPr>
          <w:rFonts w:ascii="Times New Roman" w:hAnsi="Times New Roman"/>
          <w:color w:val="000000"/>
          <w:szCs w:val="20"/>
          <w:lang w:val="sl-SI"/>
        </w:rPr>
        <w:t>elektronska pošta, izobrazba,</w:t>
      </w:r>
      <w:r w:rsidR="00F11149" w:rsidRPr="0023428D">
        <w:rPr>
          <w:rFonts w:ascii="Times New Roman" w:hAnsi="Times New Roman"/>
          <w:color w:val="000000"/>
          <w:szCs w:val="20"/>
          <w:lang w:val="sl-SI"/>
        </w:rPr>
        <w:t xml:space="preserve"> </w:t>
      </w:r>
      <w:r w:rsidRPr="0023428D">
        <w:rPr>
          <w:rFonts w:ascii="Times New Roman" w:hAnsi="Times New Roman"/>
          <w:color w:val="000000"/>
          <w:szCs w:val="20"/>
          <w:lang w:val="sl-SI"/>
        </w:rPr>
        <w:t>podatki o delovnih izkušnjah, podatki o nekaznovanosti, podatki, da kandidat ni v kazenskem postopku, podatki o dodatnih znanjih, veščinah in izpitih</w:t>
      </w:r>
      <w:r w:rsidR="00794A82" w:rsidRPr="0023428D">
        <w:rPr>
          <w:rFonts w:ascii="Times New Roman" w:hAnsi="Times New Roman"/>
          <w:color w:val="000000"/>
          <w:szCs w:val="20"/>
          <w:lang w:val="sl-SI"/>
        </w:rPr>
        <w:t>;</w:t>
      </w:r>
    </w:p>
    <w:p w14:paraId="5089E646" w14:textId="77777777" w:rsidR="00794A82" w:rsidRPr="0023428D" w:rsidRDefault="00794A82" w:rsidP="00794A82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dovoljujem, da mi bo Občina Sveta Trojica v Slovenskih goricah informacije, povezane s potekom postopka </w:t>
      </w:r>
      <w:r w:rsidR="00470A98">
        <w:rPr>
          <w:rFonts w:ascii="Times New Roman" w:hAnsi="Times New Roman"/>
          <w:color w:val="000000"/>
          <w:szCs w:val="20"/>
          <w:lang w:val="sl-SI"/>
        </w:rPr>
        <w:t>interne</w:t>
      </w:r>
      <w:r w:rsidRPr="0023428D">
        <w:rPr>
          <w:rFonts w:ascii="Times New Roman" w:hAnsi="Times New Roman"/>
          <w:color w:val="000000"/>
          <w:szCs w:val="20"/>
          <w:lang w:val="sl-SI"/>
        </w:rPr>
        <w:t xml:space="preserve"> objave, pošiljala na elektronski naslov, naveden v prijavi na </w:t>
      </w:r>
      <w:r w:rsidR="00470A98">
        <w:rPr>
          <w:rFonts w:ascii="Times New Roman" w:hAnsi="Times New Roman"/>
          <w:color w:val="000000"/>
          <w:szCs w:val="20"/>
          <w:lang w:val="sl-SI"/>
        </w:rPr>
        <w:t>interno</w:t>
      </w:r>
      <w:r w:rsidRPr="0023428D">
        <w:rPr>
          <w:rFonts w:ascii="Times New Roman" w:hAnsi="Times New Roman"/>
          <w:color w:val="000000"/>
          <w:szCs w:val="20"/>
          <w:lang w:val="sl-SI"/>
        </w:rPr>
        <w:t xml:space="preserve"> objavo oz. za obveščanje uporabila v prijavi navedeno telefonsko številko.</w:t>
      </w:r>
    </w:p>
    <w:p w14:paraId="5553EDE2" w14:textId="77777777" w:rsidR="00823381" w:rsidRPr="0023428D" w:rsidRDefault="00823381" w:rsidP="00794A82">
      <w:pPr>
        <w:spacing w:line="200" w:lineRule="atLeast"/>
        <w:ind w:left="284"/>
        <w:jc w:val="both"/>
        <w:rPr>
          <w:rFonts w:ascii="Times New Roman" w:hAnsi="Times New Roman"/>
          <w:color w:val="000000"/>
          <w:szCs w:val="20"/>
          <w:lang w:val="sl-SI"/>
        </w:rPr>
      </w:pPr>
    </w:p>
    <w:p w14:paraId="0FD9EADE" w14:textId="77777777" w:rsidR="004F3F1A" w:rsidRPr="0023428D" w:rsidRDefault="004F3F1A" w:rsidP="00550E3F">
      <w:pPr>
        <w:spacing w:after="240"/>
        <w:rPr>
          <w:rFonts w:ascii="Times New Roman" w:hAnsi="Times New Roman"/>
          <w:color w:val="000000"/>
          <w:szCs w:val="20"/>
          <w:lang w:val="sl-SI"/>
        </w:rPr>
      </w:pPr>
    </w:p>
    <w:p w14:paraId="3614127A" w14:textId="77777777" w:rsidR="00550E3F" w:rsidRPr="0023428D" w:rsidRDefault="00550E3F" w:rsidP="00550E3F">
      <w:pPr>
        <w:spacing w:after="240"/>
        <w:rPr>
          <w:rFonts w:ascii="Times New Roman" w:hAnsi="Times New Roman"/>
          <w:color w:val="000000"/>
          <w:szCs w:val="20"/>
          <w:lang w:val="sl-SI"/>
        </w:rPr>
      </w:pPr>
      <w:r w:rsidRPr="0023428D">
        <w:rPr>
          <w:rFonts w:ascii="Times New Roman" w:hAnsi="Times New Roman"/>
          <w:color w:val="000000"/>
          <w:szCs w:val="20"/>
          <w:lang w:val="sl-SI"/>
        </w:rPr>
        <w:t xml:space="preserve">Kraj in datum: ______________________                           Lastnoročni </w:t>
      </w:r>
      <w:r w:rsidR="006B71D6" w:rsidRPr="0023428D">
        <w:rPr>
          <w:rFonts w:ascii="Times New Roman" w:hAnsi="Times New Roman"/>
          <w:color w:val="000000"/>
          <w:szCs w:val="20"/>
          <w:lang w:val="sl-SI"/>
        </w:rPr>
        <w:t xml:space="preserve">ali digitalni </w:t>
      </w:r>
      <w:r w:rsidRPr="0023428D">
        <w:rPr>
          <w:rFonts w:ascii="Times New Roman" w:hAnsi="Times New Roman"/>
          <w:color w:val="000000"/>
          <w:szCs w:val="20"/>
          <w:lang w:val="sl-SI"/>
        </w:rPr>
        <w:t>podpis :__________________</w:t>
      </w:r>
    </w:p>
    <w:p w14:paraId="3B15A544" w14:textId="77777777" w:rsidR="00051DAC" w:rsidRPr="0023428D" w:rsidRDefault="00051DAC" w:rsidP="00550E3F">
      <w:pPr>
        <w:spacing w:line="240" w:lineRule="auto"/>
        <w:rPr>
          <w:rFonts w:ascii="Times New Roman" w:hAnsi="Times New Roman"/>
          <w:b/>
          <w:szCs w:val="20"/>
          <w:lang w:val="sl-SI"/>
        </w:rPr>
      </w:pPr>
    </w:p>
    <w:p w14:paraId="4871FE77" w14:textId="77777777" w:rsidR="004F3F1A" w:rsidRPr="0023428D" w:rsidRDefault="004F3F1A" w:rsidP="00550E3F">
      <w:pPr>
        <w:spacing w:line="240" w:lineRule="auto"/>
        <w:rPr>
          <w:rFonts w:ascii="Times New Roman" w:hAnsi="Times New Roman"/>
          <w:b/>
          <w:szCs w:val="20"/>
          <w:lang w:val="sl-SI"/>
        </w:rPr>
      </w:pPr>
    </w:p>
    <w:p w14:paraId="583BF020" w14:textId="77777777" w:rsidR="00550E3F" w:rsidRPr="0023428D" w:rsidRDefault="00550E3F" w:rsidP="00550E3F">
      <w:pPr>
        <w:spacing w:line="240" w:lineRule="auto"/>
        <w:rPr>
          <w:rFonts w:ascii="Times New Roman" w:hAnsi="Times New Roman"/>
          <w:b/>
          <w:szCs w:val="20"/>
          <w:lang w:val="sl-SI"/>
        </w:rPr>
      </w:pPr>
      <w:r w:rsidRPr="0023428D">
        <w:rPr>
          <w:rFonts w:ascii="Times New Roman" w:hAnsi="Times New Roman"/>
          <w:b/>
          <w:szCs w:val="20"/>
          <w:lang w:val="sl-SI"/>
        </w:rPr>
        <w:t>Priloge</w:t>
      </w:r>
      <w:r w:rsidR="009E759C" w:rsidRPr="0023428D">
        <w:rPr>
          <w:rFonts w:ascii="Times New Roman" w:hAnsi="Times New Roman"/>
          <w:b/>
          <w:szCs w:val="20"/>
          <w:lang w:val="sl-SI"/>
        </w:rPr>
        <w:t xml:space="preserve"> </w:t>
      </w:r>
      <w:r w:rsidR="009E759C" w:rsidRPr="0023428D">
        <w:rPr>
          <w:rFonts w:ascii="Times New Roman" w:hAnsi="Times New Roman"/>
          <w:color w:val="000000"/>
          <w:szCs w:val="20"/>
          <w:lang w:val="sl-SI"/>
        </w:rPr>
        <w:t>(ustrezno označi z X)</w:t>
      </w:r>
      <w:r w:rsidRPr="0023428D">
        <w:rPr>
          <w:rFonts w:ascii="Times New Roman" w:hAnsi="Times New Roman"/>
          <w:b/>
          <w:szCs w:val="20"/>
          <w:lang w:val="sl-SI"/>
        </w:rPr>
        <w:t>:</w:t>
      </w:r>
    </w:p>
    <w:p w14:paraId="0E77CDC0" w14:textId="77777777" w:rsidR="00E950A1" w:rsidRPr="0023428D" w:rsidRDefault="00E950A1" w:rsidP="00550E3F">
      <w:pPr>
        <w:spacing w:line="240" w:lineRule="auto"/>
        <w:rPr>
          <w:rFonts w:ascii="Times New Roman" w:hAnsi="Times New Roman"/>
          <w:b/>
          <w:szCs w:val="20"/>
          <w:lang w:val="sl-SI"/>
        </w:rPr>
      </w:pPr>
    </w:p>
    <w:p w14:paraId="251CF53A" w14:textId="77777777" w:rsidR="00550E3F" w:rsidRPr="0023428D" w:rsidRDefault="00550E3F" w:rsidP="00550E3F">
      <w:pPr>
        <w:spacing w:line="240" w:lineRule="auto"/>
        <w:rPr>
          <w:rFonts w:ascii="Times New Roman" w:hAnsi="Times New Roman"/>
          <w:bCs/>
          <w:szCs w:val="20"/>
          <w:lang w:val="sl-SI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</w:t>
      </w:r>
      <w:r w:rsidRPr="0023428D">
        <w:rPr>
          <w:rFonts w:ascii="Times New Roman" w:hAnsi="Times New Roman"/>
          <w:bCs/>
          <w:szCs w:val="20"/>
          <w:lang w:val="sl-SI"/>
        </w:rPr>
        <w:t>Potrdilo o diplomiranju</w:t>
      </w:r>
      <w:r w:rsidR="00542E10" w:rsidRPr="0023428D">
        <w:rPr>
          <w:rFonts w:ascii="Times New Roman" w:hAnsi="Times New Roman"/>
          <w:bCs/>
          <w:szCs w:val="20"/>
          <w:lang w:val="sl-SI"/>
        </w:rPr>
        <w:t xml:space="preserve"> oz. pridobljeni izobrazbi</w:t>
      </w:r>
    </w:p>
    <w:p w14:paraId="62F86791" w14:textId="77777777" w:rsidR="00550E3F" w:rsidRPr="0023428D" w:rsidRDefault="00550E3F" w:rsidP="00550E3F">
      <w:pPr>
        <w:spacing w:line="240" w:lineRule="auto"/>
        <w:rPr>
          <w:rFonts w:ascii="Times New Roman" w:hAnsi="Times New Roman"/>
          <w:bCs/>
          <w:szCs w:val="20"/>
          <w:lang w:val="sl-SI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sl-SI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sl-SI"/>
        </w:rPr>
        <w:t xml:space="preserve">  </w:t>
      </w:r>
      <w:r w:rsidRPr="0023428D">
        <w:rPr>
          <w:rFonts w:ascii="Times New Roman" w:hAnsi="Times New Roman"/>
          <w:bCs/>
          <w:szCs w:val="20"/>
          <w:lang w:val="sl-SI"/>
        </w:rPr>
        <w:t>Potrdilo o opravljenem strokovnem izpitu</w:t>
      </w:r>
      <w:r w:rsidR="001A441E" w:rsidRPr="0023428D">
        <w:rPr>
          <w:rFonts w:ascii="Times New Roman" w:hAnsi="Times New Roman"/>
          <w:bCs/>
          <w:szCs w:val="20"/>
          <w:lang w:val="sl-SI"/>
        </w:rPr>
        <w:t xml:space="preserve"> iz upravnega postopka</w:t>
      </w:r>
    </w:p>
    <w:p w14:paraId="6EAA1A09" w14:textId="77777777" w:rsidR="001A441E" w:rsidRPr="0023428D" w:rsidRDefault="001A441E" w:rsidP="001A441E">
      <w:pPr>
        <w:spacing w:line="240" w:lineRule="auto"/>
        <w:rPr>
          <w:rFonts w:ascii="Times New Roman" w:hAnsi="Times New Roman"/>
          <w:bCs/>
          <w:szCs w:val="20"/>
          <w:lang w:val="sl-SI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</w:t>
      </w:r>
      <w:r w:rsidRPr="0023428D">
        <w:rPr>
          <w:rFonts w:ascii="Times New Roman" w:hAnsi="Times New Roman"/>
          <w:bCs/>
          <w:szCs w:val="20"/>
          <w:lang w:val="sl-SI"/>
        </w:rPr>
        <w:t xml:space="preserve">Potrdilo o opravljenem </w:t>
      </w:r>
      <w:proofErr w:type="spellStart"/>
      <w:r w:rsidRPr="00C34DB5">
        <w:rPr>
          <w:rFonts w:ascii="Times New Roman" w:hAnsi="Times New Roman"/>
          <w:bCs/>
          <w:szCs w:val="20"/>
          <w:lang w:val="it-IT"/>
        </w:rPr>
        <w:t>usposabljanju</w:t>
      </w:r>
      <w:proofErr w:type="spellEnd"/>
      <w:r w:rsidRPr="00C34DB5">
        <w:rPr>
          <w:rFonts w:ascii="Times New Roman" w:hAnsi="Times New Roman"/>
          <w:bCs/>
          <w:szCs w:val="20"/>
          <w:lang w:val="it-IT"/>
        </w:rPr>
        <w:t xml:space="preserve"> za </w:t>
      </w:r>
      <w:proofErr w:type="spellStart"/>
      <w:r w:rsidRPr="00C34DB5">
        <w:rPr>
          <w:rFonts w:ascii="Times New Roman" w:hAnsi="Times New Roman"/>
          <w:bCs/>
          <w:szCs w:val="20"/>
          <w:lang w:val="it-IT"/>
        </w:rPr>
        <w:t>imenovanje</w:t>
      </w:r>
      <w:proofErr w:type="spellEnd"/>
      <w:r w:rsidRPr="00C34DB5">
        <w:rPr>
          <w:rFonts w:ascii="Times New Roman" w:hAnsi="Times New Roman"/>
          <w:bCs/>
          <w:szCs w:val="20"/>
          <w:lang w:val="it-IT"/>
        </w:rPr>
        <w:t xml:space="preserve"> v </w:t>
      </w:r>
      <w:proofErr w:type="spellStart"/>
      <w:r w:rsidRPr="00C34DB5">
        <w:rPr>
          <w:rFonts w:ascii="Times New Roman" w:hAnsi="Times New Roman"/>
          <w:bCs/>
          <w:szCs w:val="20"/>
          <w:lang w:val="it-IT"/>
        </w:rPr>
        <w:t>naziv</w:t>
      </w:r>
      <w:proofErr w:type="spellEnd"/>
    </w:p>
    <w:p w14:paraId="0EB5CED9" w14:textId="77777777" w:rsidR="00550E3F" w:rsidRPr="00C34DB5" w:rsidRDefault="00550E3F" w:rsidP="00550E3F">
      <w:pPr>
        <w:spacing w:line="240" w:lineRule="auto"/>
        <w:rPr>
          <w:rFonts w:ascii="Times New Roman" w:hAnsi="Times New Roman"/>
          <w:bCs/>
          <w:color w:val="222222"/>
          <w:szCs w:val="20"/>
          <w:lang w:val="it-IT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Potrdilo</w:t>
      </w:r>
      <w:proofErr w:type="spellEnd"/>
      <w:r w:rsidRPr="00C34DB5">
        <w:rPr>
          <w:rFonts w:ascii="Times New Roman" w:hAnsi="Times New Roman"/>
          <w:bCs/>
          <w:color w:val="222222"/>
          <w:szCs w:val="20"/>
          <w:lang w:val="it-IT"/>
        </w:rPr>
        <w:t xml:space="preserve"> o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nekaznovanosti</w:t>
      </w:r>
      <w:proofErr w:type="spellEnd"/>
    </w:p>
    <w:p w14:paraId="6FCD0CCE" w14:textId="77777777" w:rsidR="00542E10" w:rsidRPr="00C34DB5" w:rsidRDefault="00542E10" w:rsidP="00542E10">
      <w:pPr>
        <w:spacing w:line="240" w:lineRule="auto"/>
        <w:rPr>
          <w:rFonts w:ascii="Times New Roman" w:hAnsi="Times New Roman"/>
          <w:bCs/>
          <w:color w:val="222222"/>
          <w:szCs w:val="20"/>
          <w:lang w:val="it-IT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Potrdilo</w:t>
      </w:r>
      <w:proofErr w:type="spellEnd"/>
      <w:r w:rsidRPr="00C34DB5">
        <w:rPr>
          <w:rFonts w:ascii="Times New Roman" w:hAnsi="Times New Roman"/>
          <w:bCs/>
          <w:color w:val="222222"/>
          <w:szCs w:val="20"/>
          <w:lang w:val="it-IT"/>
        </w:rPr>
        <w:t xml:space="preserve">, da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nisem</w:t>
      </w:r>
      <w:proofErr w:type="spellEnd"/>
      <w:r w:rsidRPr="00C34DB5">
        <w:rPr>
          <w:rFonts w:ascii="Times New Roman" w:hAnsi="Times New Roman"/>
          <w:bCs/>
          <w:color w:val="222222"/>
          <w:szCs w:val="20"/>
          <w:lang w:val="it-IT"/>
        </w:rPr>
        <w:t xml:space="preserve"> v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kazenskem</w:t>
      </w:r>
      <w:proofErr w:type="spellEnd"/>
      <w:r w:rsidRPr="00C34DB5">
        <w:rPr>
          <w:rFonts w:ascii="Times New Roman" w:hAnsi="Times New Roman"/>
          <w:bCs/>
          <w:color w:val="222222"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postopku</w:t>
      </w:r>
      <w:proofErr w:type="spellEnd"/>
    </w:p>
    <w:p w14:paraId="287140F6" w14:textId="77777777" w:rsidR="00542E10" w:rsidRPr="00C34DB5" w:rsidRDefault="00542E10" w:rsidP="00542E10">
      <w:pPr>
        <w:spacing w:line="240" w:lineRule="auto"/>
        <w:rPr>
          <w:rFonts w:ascii="Times New Roman" w:hAnsi="Times New Roman"/>
          <w:bCs/>
          <w:color w:val="222222"/>
          <w:szCs w:val="20"/>
          <w:lang w:val="it-IT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Potrdilo</w:t>
      </w:r>
      <w:proofErr w:type="spellEnd"/>
      <w:r w:rsidRPr="00C34DB5">
        <w:rPr>
          <w:rFonts w:ascii="Times New Roman" w:hAnsi="Times New Roman"/>
          <w:bCs/>
          <w:color w:val="222222"/>
          <w:szCs w:val="20"/>
          <w:lang w:val="it-IT"/>
        </w:rPr>
        <w:t xml:space="preserve"> o </w:t>
      </w:r>
      <w:proofErr w:type="spellStart"/>
      <w:r w:rsidRPr="00C34DB5">
        <w:rPr>
          <w:rFonts w:ascii="Times New Roman" w:hAnsi="Times New Roman"/>
          <w:bCs/>
          <w:color w:val="222222"/>
          <w:szCs w:val="20"/>
          <w:lang w:val="it-IT"/>
        </w:rPr>
        <w:t>državljanstvu</w:t>
      </w:r>
      <w:proofErr w:type="spellEnd"/>
    </w:p>
    <w:p w14:paraId="1BD5D63E" w14:textId="77777777" w:rsidR="00550E3F" w:rsidRPr="00C34DB5" w:rsidRDefault="00550E3F" w:rsidP="00550E3F">
      <w:pPr>
        <w:spacing w:line="240" w:lineRule="auto"/>
        <w:rPr>
          <w:rFonts w:ascii="Times New Roman" w:hAnsi="Times New Roman"/>
          <w:bCs/>
          <w:color w:val="222222"/>
          <w:szCs w:val="20"/>
          <w:lang w:val="it-IT"/>
        </w:rPr>
      </w:pPr>
      <w:r w:rsidRPr="0023428D">
        <w:rPr>
          <w:rFonts w:ascii="Times New Roman" w:hAnsi="Times New Roman"/>
          <w:noProof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4DB5">
        <w:rPr>
          <w:rFonts w:ascii="Times New Roman" w:hAnsi="Times New Roman"/>
          <w:noProof/>
          <w:szCs w:val="20"/>
          <w:lang w:val="it-IT"/>
        </w:rPr>
        <w:instrText xml:space="preserve"> FORMCHECKBOX </w:instrText>
      </w:r>
      <w:r w:rsidRPr="0023428D">
        <w:rPr>
          <w:rFonts w:ascii="Times New Roman" w:hAnsi="Times New Roman"/>
          <w:noProof/>
          <w:szCs w:val="20"/>
        </w:rPr>
      </w:r>
      <w:r w:rsidRPr="0023428D">
        <w:rPr>
          <w:rFonts w:ascii="Times New Roman" w:hAnsi="Times New Roman"/>
          <w:noProof/>
          <w:szCs w:val="20"/>
        </w:rPr>
        <w:fldChar w:fldCharType="separate"/>
      </w:r>
      <w:r w:rsidRPr="0023428D">
        <w:rPr>
          <w:rFonts w:ascii="Times New Roman" w:hAnsi="Times New Roman"/>
          <w:noProof/>
          <w:szCs w:val="20"/>
        </w:rPr>
        <w:fldChar w:fldCharType="end"/>
      </w:r>
      <w:r w:rsidRPr="00C34DB5">
        <w:rPr>
          <w:rFonts w:ascii="Times New Roman" w:hAnsi="Times New Roman"/>
          <w:noProof/>
          <w:szCs w:val="20"/>
          <w:lang w:val="it-IT"/>
        </w:rPr>
        <w:t xml:space="preserve">  Drugo: ___________________</w:t>
      </w:r>
    </w:p>
    <w:p w14:paraId="7588B6D4" w14:textId="77777777" w:rsidR="00550E3F" w:rsidRPr="00C34DB5" w:rsidRDefault="00550E3F" w:rsidP="00550E3F">
      <w:pPr>
        <w:spacing w:line="240" w:lineRule="auto"/>
        <w:rPr>
          <w:rFonts w:ascii="Times New Roman" w:hAnsi="Times New Roman"/>
          <w:bCs/>
          <w:color w:val="222222"/>
          <w:szCs w:val="20"/>
          <w:lang w:val="it-IT"/>
        </w:rPr>
      </w:pPr>
    </w:p>
    <w:p w14:paraId="18DAC699" w14:textId="77777777" w:rsidR="00E178FD" w:rsidRPr="00C34DB5" w:rsidRDefault="00E178FD" w:rsidP="00127F40">
      <w:pPr>
        <w:spacing w:after="240"/>
        <w:rPr>
          <w:rFonts w:ascii="Times New Roman" w:hAnsi="Times New Roman"/>
          <w:i/>
          <w:szCs w:val="20"/>
          <w:lang w:val="it-IT"/>
        </w:rPr>
      </w:pPr>
    </w:p>
    <w:p w14:paraId="1C019E7F" w14:textId="77777777" w:rsidR="00E178FD" w:rsidRPr="00C34DB5" w:rsidRDefault="00E178FD" w:rsidP="00127F40">
      <w:pPr>
        <w:spacing w:after="240"/>
        <w:rPr>
          <w:rFonts w:ascii="Times New Roman" w:hAnsi="Times New Roman"/>
          <w:i/>
          <w:szCs w:val="20"/>
          <w:lang w:val="it-IT"/>
        </w:rPr>
      </w:pPr>
    </w:p>
    <w:p w14:paraId="052A297C" w14:textId="77777777" w:rsidR="00114791" w:rsidRPr="00C34DB5" w:rsidRDefault="00BE0BF1" w:rsidP="00127F40">
      <w:pPr>
        <w:spacing w:after="240"/>
        <w:rPr>
          <w:rFonts w:ascii="Times New Roman" w:hAnsi="Times New Roman"/>
          <w:i/>
          <w:szCs w:val="20"/>
          <w:lang w:val="it-IT"/>
        </w:rPr>
      </w:pPr>
      <w:r w:rsidRPr="00C34DB5">
        <w:rPr>
          <w:rFonts w:ascii="Times New Roman" w:hAnsi="Times New Roman"/>
          <w:i/>
          <w:szCs w:val="20"/>
          <w:lang w:val="it-IT"/>
        </w:rPr>
        <w:t xml:space="preserve">V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primeru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prijave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v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elektronski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obliki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,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veljavnost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zgornje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izjave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ni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pogojena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z (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elektronskim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)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podpisom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. V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besedilu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uporabljeni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izrazi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,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zapisani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v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moški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slovnični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obliki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, so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uporabljeni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kot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nevtralni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za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ženske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 xml:space="preserve"> in </w:t>
      </w:r>
      <w:proofErr w:type="spellStart"/>
      <w:r w:rsidRPr="00C34DB5">
        <w:rPr>
          <w:rFonts w:ascii="Times New Roman" w:hAnsi="Times New Roman"/>
          <w:i/>
          <w:szCs w:val="20"/>
          <w:lang w:val="it-IT"/>
        </w:rPr>
        <w:t>moške</w:t>
      </w:r>
      <w:proofErr w:type="spellEnd"/>
      <w:r w:rsidRPr="00C34DB5">
        <w:rPr>
          <w:rFonts w:ascii="Times New Roman" w:hAnsi="Times New Roman"/>
          <w:i/>
          <w:szCs w:val="20"/>
          <w:lang w:val="it-IT"/>
        </w:rPr>
        <w:t>.</w:t>
      </w:r>
    </w:p>
    <w:sectPr w:rsidR="00114791" w:rsidRPr="00C34DB5" w:rsidSect="002C6475">
      <w:headerReference w:type="default" r:id="rId8"/>
      <w:footerReference w:type="default" r:id="rId9"/>
      <w:pgSz w:w="11900" w:h="16840" w:code="9"/>
      <w:pgMar w:top="567" w:right="843" w:bottom="426" w:left="993" w:header="510" w:footer="16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B0CB" w14:textId="77777777" w:rsidR="00EB0487" w:rsidRDefault="00EB0487">
      <w:r>
        <w:separator/>
      </w:r>
    </w:p>
  </w:endnote>
  <w:endnote w:type="continuationSeparator" w:id="0">
    <w:p w14:paraId="6A9B60C0" w14:textId="77777777" w:rsidR="00EB0487" w:rsidRDefault="00EB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780E" w14:textId="77777777" w:rsidR="002C6475" w:rsidRPr="002C6475" w:rsidRDefault="002C6475">
    <w:pPr>
      <w:pStyle w:val="Noga"/>
      <w:jc w:val="right"/>
      <w:rPr>
        <w:sz w:val="14"/>
        <w:szCs w:val="18"/>
      </w:rPr>
    </w:pPr>
    <w:r w:rsidRPr="002C6475">
      <w:rPr>
        <w:sz w:val="14"/>
        <w:szCs w:val="18"/>
      </w:rPr>
      <w:fldChar w:fldCharType="begin"/>
    </w:r>
    <w:r w:rsidRPr="002C6475">
      <w:rPr>
        <w:sz w:val="14"/>
        <w:szCs w:val="18"/>
      </w:rPr>
      <w:instrText>PAGE   \* MERGEFORMAT</w:instrText>
    </w:r>
    <w:r w:rsidRPr="002C6475">
      <w:rPr>
        <w:sz w:val="14"/>
        <w:szCs w:val="18"/>
      </w:rPr>
      <w:fldChar w:fldCharType="separate"/>
    </w:r>
    <w:r w:rsidRPr="002C6475">
      <w:rPr>
        <w:sz w:val="14"/>
        <w:szCs w:val="18"/>
        <w:lang w:val="sl-SI"/>
      </w:rPr>
      <w:t>2</w:t>
    </w:r>
    <w:r w:rsidRPr="002C6475">
      <w:rPr>
        <w:sz w:val="14"/>
        <w:szCs w:val="18"/>
      </w:rPr>
      <w:fldChar w:fldCharType="end"/>
    </w:r>
  </w:p>
  <w:p w14:paraId="5EFA9BEF" w14:textId="77777777" w:rsidR="002C6475" w:rsidRDefault="002C64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48A9" w14:textId="77777777" w:rsidR="00EB0487" w:rsidRDefault="00EB0487">
      <w:r>
        <w:separator/>
      </w:r>
    </w:p>
  </w:footnote>
  <w:footnote w:type="continuationSeparator" w:id="0">
    <w:p w14:paraId="3D58409E" w14:textId="77777777" w:rsidR="00EB0487" w:rsidRDefault="00EB0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A72C" w14:textId="77777777" w:rsidR="00C45263" w:rsidRPr="00110CBD" w:rsidRDefault="00C4526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385"/>
    <w:multiLevelType w:val="hybridMultilevel"/>
    <w:tmpl w:val="C60682D4"/>
    <w:lvl w:ilvl="0" w:tplc="AFD871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037A"/>
    <w:multiLevelType w:val="hybridMultilevel"/>
    <w:tmpl w:val="150E0D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976A53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94D4F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944D2"/>
    <w:multiLevelType w:val="hybridMultilevel"/>
    <w:tmpl w:val="9B929E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E2F68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A174DA"/>
    <w:multiLevelType w:val="multilevel"/>
    <w:tmpl w:val="EB42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F7C424F"/>
    <w:multiLevelType w:val="hybridMultilevel"/>
    <w:tmpl w:val="36B644E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C45417"/>
    <w:multiLevelType w:val="hybridMultilevel"/>
    <w:tmpl w:val="9F3C2C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D4C1E"/>
    <w:multiLevelType w:val="hybridMultilevel"/>
    <w:tmpl w:val="B0DA353A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72C3E"/>
    <w:multiLevelType w:val="multilevel"/>
    <w:tmpl w:val="EB42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1">
    <w:nsid w:val="56110103"/>
    <w:multiLevelType w:val="hybridMultilevel"/>
    <w:tmpl w:val="9BACA7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03CFB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C66020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76240EF7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F42BE2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017847">
    <w:abstractNumId w:val="21"/>
  </w:num>
  <w:num w:numId="2" w16cid:durableId="439956290">
    <w:abstractNumId w:val="9"/>
  </w:num>
  <w:num w:numId="3" w16cid:durableId="400325021">
    <w:abstractNumId w:val="15"/>
  </w:num>
  <w:num w:numId="4" w16cid:durableId="1060128311">
    <w:abstractNumId w:val="3"/>
  </w:num>
  <w:num w:numId="5" w16cid:durableId="2090957754">
    <w:abstractNumId w:val="5"/>
  </w:num>
  <w:num w:numId="6" w16cid:durableId="1668751208">
    <w:abstractNumId w:val="11"/>
  </w:num>
  <w:num w:numId="7" w16cid:durableId="310257838">
    <w:abstractNumId w:val="19"/>
  </w:num>
  <w:num w:numId="8" w16cid:durableId="1635865078">
    <w:abstractNumId w:val="14"/>
  </w:num>
  <w:num w:numId="9" w16cid:durableId="392504136">
    <w:abstractNumId w:val="20"/>
  </w:num>
  <w:num w:numId="10" w16cid:durableId="878395507">
    <w:abstractNumId w:val="6"/>
  </w:num>
  <w:num w:numId="11" w16cid:durableId="878324450">
    <w:abstractNumId w:val="10"/>
  </w:num>
  <w:num w:numId="12" w16cid:durableId="1503663752">
    <w:abstractNumId w:val="22"/>
  </w:num>
  <w:num w:numId="13" w16cid:durableId="69665787">
    <w:abstractNumId w:val="23"/>
  </w:num>
  <w:num w:numId="14" w16cid:durableId="1505247669">
    <w:abstractNumId w:val="7"/>
  </w:num>
  <w:num w:numId="15" w16cid:durableId="2013877633">
    <w:abstractNumId w:val="25"/>
  </w:num>
  <w:num w:numId="16" w16cid:durableId="180365498">
    <w:abstractNumId w:val="16"/>
  </w:num>
  <w:num w:numId="17" w16cid:durableId="571550910">
    <w:abstractNumId w:val="2"/>
  </w:num>
  <w:num w:numId="18" w16cid:durableId="1005018815">
    <w:abstractNumId w:val="8"/>
  </w:num>
  <w:num w:numId="19" w16cid:durableId="1017279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537815346">
    <w:abstractNumId w:val="17"/>
  </w:num>
  <w:num w:numId="21" w16cid:durableId="1435784600">
    <w:abstractNumId w:val="13"/>
  </w:num>
  <w:num w:numId="22" w16cid:durableId="2139713017">
    <w:abstractNumId w:val="1"/>
  </w:num>
  <w:num w:numId="23" w16cid:durableId="1137801490">
    <w:abstractNumId w:val="1"/>
  </w:num>
  <w:num w:numId="24" w16cid:durableId="1772435561">
    <w:abstractNumId w:val="0"/>
  </w:num>
  <w:num w:numId="25" w16cid:durableId="1711343543">
    <w:abstractNumId w:val="24"/>
  </w:num>
  <w:num w:numId="26" w16cid:durableId="481124215">
    <w:abstractNumId w:val="4"/>
  </w:num>
  <w:num w:numId="27" w16cid:durableId="827751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10"/>
    <w:rsid w:val="00012A7F"/>
    <w:rsid w:val="00013F1F"/>
    <w:rsid w:val="0002158B"/>
    <w:rsid w:val="00023A88"/>
    <w:rsid w:val="000248FC"/>
    <w:rsid w:val="00024904"/>
    <w:rsid w:val="00025287"/>
    <w:rsid w:val="00035A4E"/>
    <w:rsid w:val="000415AF"/>
    <w:rsid w:val="0004306F"/>
    <w:rsid w:val="000456FC"/>
    <w:rsid w:val="00050A5A"/>
    <w:rsid w:val="00051DAC"/>
    <w:rsid w:val="00053A38"/>
    <w:rsid w:val="00067352"/>
    <w:rsid w:val="0007716F"/>
    <w:rsid w:val="000847C3"/>
    <w:rsid w:val="00085E1F"/>
    <w:rsid w:val="00086527"/>
    <w:rsid w:val="000944A7"/>
    <w:rsid w:val="000A461B"/>
    <w:rsid w:val="000A5A86"/>
    <w:rsid w:val="000A5CAE"/>
    <w:rsid w:val="000A7238"/>
    <w:rsid w:val="000B1F28"/>
    <w:rsid w:val="000B3A26"/>
    <w:rsid w:val="000B6DBC"/>
    <w:rsid w:val="000D15C8"/>
    <w:rsid w:val="000E30D3"/>
    <w:rsid w:val="000F14A3"/>
    <w:rsid w:val="000F2C04"/>
    <w:rsid w:val="000F2D03"/>
    <w:rsid w:val="0010757F"/>
    <w:rsid w:val="00110F9E"/>
    <w:rsid w:val="0011375B"/>
    <w:rsid w:val="00114791"/>
    <w:rsid w:val="00127F40"/>
    <w:rsid w:val="001357B2"/>
    <w:rsid w:val="0014015C"/>
    <w:rsid w:val="00145089"/>
    <w:rsid w:val="00157159"/>
    <w:rsid w:val="0016202A"/>
    <w:rsid w:val="00162183"/>
    <w:rsid w:val="00170DC1"/>
    <w:rsid w:val="001724A8"/>
    <w:rsid w:val="0017329F"/>
    <w:rsid w:val="0017478F"/>
    <w:rsid w:val="00191ED3"/>
    <w:rsid w:val="001A1B5B"/>
    <w:rsid w:val="001A33EC"/>
    <w:rsid w:val="001A441E"/>
    <w:rsid w:val="001A4FCA"/>
    <w:rsid w:val="001B01CC"/>
    <w:rsid w:val="001B60A2"/>
    <w:rsid w:val="001B7187"/>
    <w:rsid w:val="001C526B"/>
    <w:rsid w:val="001D5090"/>
    <w:rsid w:val="001D5242"/>
    <w:rsid w:val="00202A77"/>
    <w:rsid w:val="00210F97"/>
    <w:rsid w:val="0023428D"/>
    <w:rsid w:val="0025745B"/>
    <w:rsid w:val="00263224"/>
    <w:rsid w:val="00265098"/>
    <w:rsid w:val="00271CE5"/>
    <w:rsid w:val="00273E51"/>
    <w:rsid w:val="00281B02"/>
    <w:rsid w:val="00281C07"/>
    <w:rsid w:val="00282020"/>
    <w:rsid w:val="0028256D"/>
    <w:rsid w:val="00286E87"/>
    <w:rsid w:val="00292176"/>
    <w:rsid w:val="0029722C"/>
    <w:rsid w:val="002A2B69"/>
    <w:rsid w:val="002A3007"/>
    <w:rsid w:val="002A6157"/>
    <w:rsid w:val="002B2D18"/>
    <w:rsid w:val="002B3BDE"/>
    <w:rsid w:val="002C6475"/>
    <w:rsid w:val="002D0B17"/>
    <w:rsid w:val="002D70FA"/>
    <w:rsid w:val="002E6EA9"/>
    <w:rsid w:val="002F1BD9"/>
    <w:rsid w:val="003021BF"/>
    <w:rsid w:val="003024F5"/>
    <w:rsid w:val="00306110"/>
    <w:rsid w:val="00310D48"/>
    <w:rsid w:val="0032045F"/>
    <w:rsid w:val="003225E9"/>
    <w:rsid w:val="00324965"/>
    <w:rsid w:val="00346F77"/>
    <w:rsid w:val="0035053B"/>
    <w:rsid w:val="00352B5F"/>
    <w:rsid w:val="00354E20"/>
    <w:rsid w:val="0036040A"/>
    <w:rsid w:val="00360680"/>
    <w:rsid w:val="003619F8"/>
    <w:rsid w:val="003636BF"/>
    <w:rsid w:val="00363882"/>
    <w:rsid w:val="003661FB"/>
    <w:rsid w:val="003677EE"/>
    <w:rsid w:val="00370428"/>
    <w:rsid w:val="00371442"/>
    <w:rsid w:val="00374BAC"/>
    <w:rsid w:val="00382C65"/>
    <w:rsid w:val="003845B4"/>
    <w:rsid w:val="00385AA6"/>
    <w:rsid w:val="00387747"/>
    <w:rsid w:val="00387B1A"/>
    <w:rsid w:val="00391DBA"/>
    <w:rsid w:val="00393709"/>
    <w:rsid w:val="00395127"/>
    <w:rsid w:val="003A1542"/>
    <w:rsid w:val="003A7B57"/>
    <w:rsid w:val="003C0F16"/>
    <w:rsid w:val="003C188D"/>
    <w:rsid w:val="003C3D95"/>
    <w:rsid w:val="003C5EE5"/>
    <w:rsid w:val="003D47B5"/>
    <w:rsid w:val="003D55C1"/>
    <w:rsid w:val="003E1C74"/>
    <w:rsid w:val="003F17B4"/>
    <w:rsid w:val="00407E05"/>
    <w:rsid w:val="00410AF3"/>
    <w:rsid w:val="004159B2"/>
    <w:rsid w:val="00433200"/>
    <w:rsid w:val="0044154F"/>
    <w:rsid w:val="004477EE"/>
    <w:rsid w:val="00455F00"/>
    <w:rsid w:val="00460BA9"/>
    <w:rsid w:val="004657EE"/>
    <w:rsid w:val="00470A98"/>
    <w:rsid w:val="0049411B"/>
    <w:rsid w:val="004956E6"/>
    <w:rsid w:val="00497535"/>
    <w:rsid w:val="004A0196"/>
    <w:rsid w:val="004A0FE1"/>
    <w:rsid w:val="004A213F"/>
    <w:rsid w:val="004A66D4"/>
    <w:rsid w:val="004B4F58"/>
    <w:rsid w:val="004C1536"/>
    <w:rsid w:val="004C186C"/>
    <w:rsid w:val="004D3077"/>
    <w:rsid w:val="004F3F1A"/>
    <w:rsid w:val="004F4472"/>
    <w:rsid w:val="00506E59"/>
    <w:rsid w:val="00523153"/>
    <w:rsid w:val="00526246"/>
    <w:rsid w:val="00527E1C"/>
    <w:rsid w:val="005360C9"/>
    <w:rsid w:val="00536611"/>
    <w:rsid w:val="00542E10"/>
    <w:rsid w:val="00547EBD"/>
    <w:rsid w:val="00550E3F"/>
    <w:rsid w:val="00567106"/>
    <w:rsid w:val="0058488C"/>
    <w:rsid w:val="005A47A6"/>
    <w:rsid w:val="005B6FA3"/>
    <w:rsid w:val="005C7EFE"/>
    <w:rsid w:val="005D05FA"/>
    <w:rsid w:val="005D32F1"/>
    <w:rsid w:val="005E1D3C"/>
    <w:rsid w:val="005E5691"/>
    <w:rsid w:val="005E6897"/>
    <w:rsid w:val="005F7893"/>
    <w:rsid w:val="00612C53"/>
    <w:rsid w:val="00616290"/>
    <w:rsid w:val="00616BC5"/>
    <w:rsid w:val="00621EA2"/>
    <w:rsid w:val="00625AE6"/>
    <w:rsid w:val="00632253"/>
    <w:rsid w:val="00637148"/>
    <w:rsid w:val="0063768E"/>
    <w:rsid w:val="00642714"/>
    <w:rsid w:val="00643C95"/>
    <w:rsid w:val="006455CE"/>
    <w:rsid w:val="00651487"/>
    <w:rsid w:val="00654156"/>
    <w:rsid w:val="00655841"/>
    <w:rsid w:val="00656BB9"/>
    <w:rsid w:val="00661F70"/>
    <w:rsid w:val="00665CA0"/>
    <w:rsid w:val="006706C0"/>
    <w:rsid w:val="006709BB"/>
    <w:rsid w:val="0067307C"/>
    <w:rsid w:val="00683B34"/>
    <w:rsid w:val="00686C00"/>
    <w:rsid w:val="00687A21"/>
    <w:rsid w:val="00696BFF"/>
    <w:rsid w:val="006A0475"/>
    <w:rsid w:val="006A78A9"/>
    <w:rsid w:val="006B2331"/>
    <w:rsid w:val="006B70E4"/>
    <w:rsid w:val="006B71D6"/>
    <w:rsid w:val="006C30F8"/>
    <w:rsid w:val="006C5476"/>
    <w:rsid w:val="006E15F3"/>
    <w:rsid w:val="006E6495"/>
    <w:rsid w:val="006E6773"/>
    <w:rsid w:val="006F0305"/>
    <w:rsid w:val="00722C84"/>
    <w:rsid w:val="00733017"/>
    <w:rsid w:val="0073391A"/>
    <w:rsid w:val="00733C06"/>
    <w:rsid w:val="0073691D"/>
    <w:rsid w:val="007428B6"/>
    <w:rsid w:val="007573B6"/>
    <w:rsid w:val="007708BF"/>
    <w:rsid w:val="007769C8"/>
    <w:rsid w:val="00776E57"/>
    <w:rsid w:val="007800C6"/>
    <w:rsid w:val="00782A05"/>
    <w:rsid w:val="00783310"/>
    <w:rsid w:val="00794A82"/>
    <w:rsid w:val="007A0FCC"/>
    <w:rsid w:val="007A1314"/>
    <w:rsid w:val="007A16E8"/>
    <w:rsid w:val="007A4A6D"/>
    <w:rsid w:val="007A73FB"/>
    <w:rsid w:val="007D1BCF"/>
    <w:rsid w:val="007D23D3"/>
    <w:rsid w:val="007D75CF"/>
    <w:rsid w:val="007E0440"/>
    <w:rsid w:val="007E1F16"/>
    <w:rsid w:val="007E670C"/>
    <w:rsid w:val="007E6DC5"/>
    <w:rsid w:val="007E72F1"/>
    <w:rsid w:val="007F5345"/>
    <w:rsid w:val="0080047C"/>
    <w:rsid w:val="00811338"/>
    <w:rsid w:val="00815B3D"/>
    <w:rsid w:val="00820712"/>
    <w:rsid w:val="00823381"/>
    <w:rsid w:val="00827132"/>
    <w:rsid w:val="00844B59"/>
    <w:rsid w:val="00853305"/>
    <w:rsid w:val="0086533D"/>
    <w:rsid w:val="00865C7A"/>
    <w:rsid w:val="00875809"/>
    <w:rsid w:val="0088043C"/>
    <w:rsid w:val="00884889"/>
    <w:rsid w:val="00886CA1"/>
    <w:rsid w:val="00887DF0"/>
    <w:rsid w:val="008906C9"/>
    <w:rsid w:val="00893389"/>
    <w:rsid w:val="008A049B"/>
    <w:rsid w:val="008A12EC"/>
    <w:rsid w:val="008B2220"/>
    <w:rsid w:val="008B539F"/>
    <w:rsid w:val="008B7B09"/>
    <w:rsid w:val="008C051F"/>
    <w:rsid w:val="008C5738"/>
    <w:rsid w:val="008D04F0"/>
    <w:rsid w:val="008D0F55"/>
    <w:rsid w:val="008D5D47"/>
    <w:rsid w:val="008E397D"/>
    <w:rsid w:val="008F1D69"/>
    <w:rsid w:val="008F3500"/>
    <w:rsid w:val="008F37E7"/>
    <w:rsid w:val="00924E3C"/>
    <w:rsid w:val="00943B9A"/>
    <w:rsid w:val="009458E8"/>
    <w:rsid w:val="009479F7"/>
    <w:rsid w:val="00955B48"/>
    <w:rsid w:val="009612BB"/>
    <w:rsid w:val="00967EF1"/>
    <w:rsid w:val="00973698"/>
    <w:rsid w:val="009748B8"/>
    <w:rsid w:val="0098232B"/>
    <w:rsid w:val="0098300D"/>
    <w:rsid w:val="00983833"/>
    <w:rsid w:val="00983C5A"/>
    <w:rsid w:val="00983F7E"/>
    <w:rsid w:val="00985014"/>
    <w:rsid w:val="00995B10"/>
    <w:rsid w:val="009A3910"/>
    <w:rsid w:val="009A56E1"/>
    <w:rsid w:val="009B0C40"/>
    <w:rsid w:val="009C5600"/>
    <w:rsid w:val="009C740A"/>
    <w:rsid w:val="009E6CF7"/>
    <w:rsid w:val="009E759C"/>
    <w:rsid w:val="00A03ACE"/>
    <w:rsid w:val="00A125C5"/>
    <w:rsid w:val="00A16C25"/>
    <w:rsid w:val="00A219EC"/>
    <w:rsid w:val="00A2451C"/>
    <w:rsid w:val="00A2647E"/>
    <w:rsid w:val="00A27732"/>
    <w:rsid w:val="00A304F5"/>
    <w:rsid w:val="00A32936"/>
    <w:rsid w:val="00A33541"/>
    <w:rsid w:val="00A402E8"/>
    <w:rsid w:val="00A51F52"/>
    <w:rsid w:val="00A61154"/>
    <w:rsid w:val="00A65B63"/>
    <w:rsid w:val="00A65EE7"/>
    <w:rsid w:val="00A70133"/>
    <w:rsid w:val="00A70B20"/>
    <w:rsid w:val="00A713EB"/>
    <w:rsid w:val="00A763E7"/>
    <w:rsid w:val="00A770A6"/>
    <w:rsid w:val="00A813B1"/>
    <w:rsid w:val="00A950E2"/>
    <w:rsid w:val="00AA3EC5"/>
    <w:rsid w:val="00AB36C4"/>
    <w:rsid w:val="00AC32B2"/>
    <w:rsid w:val="00AC3B05"/>
    <w:rsid w:val="00AE28CE"/>
    <w:rsid w:val="00AF11C8"/>
    <w:rsid w:val="00B003FC"/>
    <w:rsid w:val="00B024DA"/>
    <w:rsid w:val="00B03877"/>
    <w:rsid w:val="00B17141"/>
    <w:rsid w:val="00B20AE6"/>
    <w:rsid w:val="00B31575"/>
    <w:rsid w:val="00B31D77"/>
    <w:rsid w:val="00B40AEA"/>
    <w:rsid w:val="00B5015E"/>
    <w:rsid w:val="00B55AF0"/>
    <w:rsid w:val="00B6460E"/>
    <w:rsid w:val="00B67D97"/>
    <w:rsid w:val="00B8547D"/>
    <w:rsid w:val="00B86D32"/>
    <w:rsid w:val="00B87424"/>
    <w:rsid w:val="00B916A0"/>
    <w:rsid w:val="00B94728"/>
    <w:rsid w:val="00B96D13"/>
    <w:rsid w:val="00B9797D"/>
    <w:rsid w:val="00BB1B46"/>
    <w:rsid w:val="00BB3403"/>
    <w:rsid w:val="00BC30AB"/>
    <w:rsid w:val="00BC31E8"/>
    <w:rsid w:val="00BC5B0F"/>
    <w:rsid w:val="00BD3687"/>
    <w:rsid w:val="00BD60DC"/>
    <w:rsid w:val="00BE0BF1"/>
    <w:rsid w:val="00BF1CBC"/>
    <w:rsid w:val="00BF1DE7"/>
    <w:rsid w:val="00BF6D43"/>
    <w:rsid w:val="00BF735B"/>
    <w:rsid w:val="00C04D0C"/>
    <w:rsid w:val="00C250D5"/>
    <w:rsid w:val="00C2537E"/>
    <w:rsid w:val="00C34DB5"/>
    <w:rsid w:val="00C35666"/>
    <w:rsid w:val="00C3631E"/>
    <w:rsid w:val="00C45263"/>
    <w:rsid w:val="00C47EBE"/>
    <w:rsid w:val="00C60556"/>
    <w:rsid w:val="00C61766"/>
    <w:rsid w:val="00C653BD"/>
    <w:rsid w:val="00C67E19"/>
    <w:rsid w:val="00C73FA1"/>
    <w:rsid w:val="00C75620"/>
    <w:rsid w:val="00C87423"/>
    <w:rsid w:val="00C92898"/>
    <w:rsid w:val="00C9533C"/>
    <w:rsid w:val="00CA12D7"/>
    <w:rsid w:val="00CA4340"/>
    <w:rsid w:val="00CA5514"/>
    <w:rsid w:val="00CC1213"/>
    <w:rsid w:val="00CC5334"/>
    <w:rsid w:val="00CC62D5"/>
    <w:rsid w:val="00CC7AC6"/>
    <w:rsid w:val="00CD0599"/>
    <w:rsid w:val="00CE5238"/>
    <w:rsid w:val="00CE7514"/>
    <w:rsid w:val="00CF0FA0"/>
    <w:rsid w:val="00CF1B23"/>
    <w:rsid w:val="00D06857"/>
    <w:rsid w:val="00D0727C"/>
    <w:rsid w:val="00D07D4C"/>
    <w:rsid w:val="00D248DE"/>
    <w:rsid w:val="00D53459"/>
    <w:rsid w:val="00D57CC4"/>
    <w:rsid w:val="00D60720"/>
    <w:rsid w:val="00D80B22"/>
    <w:rsid w:val="00D8304E"/>
    <w:rsid w:val="00D8542D"/>
    <w:rsid w:val="00D94015"/>
    <w:rsid w:val="00DA264D"/>
    <w:rsid w:val="00DB0EB1"/>
    <w:rsid w:val="00DB18E3"/>
    <w:rsid w:val="00DC6A71"/>
    <w:rsid w:val="00DD2BC7"/>
    <w:rsid w:val="00DE1445"/>
    <w:rsid w:val="00DF2EA6"/>
    <w:rsid w:val="00DF7234"/>
    <w:rsid w:val="00E01DEA"/>
    <w:rsid w:val="00E02230"/>
    <w:rsid w:val="00E02379"/>
    <w:rsid w:val="00E0357D"/>
    <w:rsid w:val="00E16B98"/>
    <w:rsid w:val="00E178FD"/>
    <w:rsid w:val="00E32C2C"/>
    <w:rsid w:val="00E4708F"/>
    <w:rsid w:val="00E53C1F"/>
    <w:rsid w:val="00E57C96"/>
    <w:rsid w:val="00E73F84"/>
    <w:rsid w:val="00E75907"/>
    <w:rsid w:val="00E83E80"/>
    <w:rsid w:val="00E950A1"/>
    <w:rsid w:val="00E96874"/>
    <w:rsid w:val="00E975B8"/>
    <w:rsid w:val="00EA33FA"/>
    <w:rsid w:val="00EB033D"/>
    <w:rsid w:val="00EB0487"/>
    <w:rsid w:val="00EC00E2"/>
    <w:rsid w:val="00EC046A"/>
    <w:rsid w:val="00ED1C3E"/>
    <w:rsid w:val="00ED2A63"/>
    <w:rsid w:val="00ED4798"/>
    <w:rsid w:val="00EE66A8"/>
    <w:rsid w:val="00F0043B"/>
    <w:rsid w:val="00F04BAA"/>
    <w:rsid w:val="00F07A47"/>
    <w:rsid w:val="00F11149"/>
    <w:rsid w:val="00F1168F"/>
    <w:rsid w:val="00F129CE"/>
    <w:rsid w:val="00F240BB"/>
    <w:rsid w:val="00F24935"/>
    <w:rsid w:val="00F30F5D"/>
    <w:rsid w:val="00F41CC6"/>
    <w:rsid w:val="00F420D7"/>
    <w:rsid w:val="00F5380F"/>
    <w:rsid w:val="00F54F11"/>
    <w:rsid w:val="00F57FED"/>
    <w:rsid w:val="00F63930"/>
    <w:rsid w:val="00F63979"/>
    <w:rsid w:val="00F7492B"/>
    <w:rsid w:val="00F921D8"/>
    <w:rsid w:val="00F966B4"/>
    <w:rsid w:val="00FA0B66"/>
    <w:rsid w:val="00FA43F6"/>
    <w:rsid w:val="00FA5B5A"/>
    <w:rsid w:val="00FB6D8C"/>
    <w:rsid w:val="00FB7B1B"/>
    <w:rsid w:val="00FD06E5"/>
    <w:rsid w:val="00FD73D0"/>
    <w:rsid w:val="00FE6ADB"/>
    <w:rsid w:val="00FF1BF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C1CAE6D"/>
  <w15:chartTrackingRefBased/>
  <w15:docId w15:val="{B924A414-0693-424F-9C8F-7BE77A0D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Naslov">
    <w:name w:val="Title"/>
    <w:basedOn w:val="Navaden"/>
    <w:qFormat/>
    <w:rsid w:val="00943B9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rsid w:val="00943B9A"/>
    <w:pPr>
      <w:spacing w:before="60" w:after="60" w:line="240" w:lineRule="auto"/>
    </w:pPr>
    <w:rPr>
      <w:rFonts w:cs="Arial"/>
      <w:iCs/>
      <w:sz w:val="24"/>
      <w:szCs w:val="28"/>
      <w:lang w:val="en-GB"/>
    </w:rPr>
  </w:style>
  <w:style w:type="character" w:styleId="tevilkastrani">
    <w:name w:val="page number"/>
    <w:basedOn w:val="Privzetapisavaodstavka"/>
    <w:rsid w:val="00943B9A"/>
  </w:style>
  <w:style w:type="paragraph" w:styleId="Navadensplet">
    <w:name w:val="Normal (Web)"/>
    <w:basedOn w:val="Navaden"/>
    <w:uiPriority w:val="99"/>
    <w:rsid w:val="00955B4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CharCharChar1">
    <w:name w:val="Char Char Char1"/>
    <w:basedOn w:val="Navaden"/>
    <w:rsid w:val="00F129CE"/>
    <w:pPr>
      <w:spacing w:after="160" w:line="240" w:lineRule="exact"/>
    </w:pPr>
    <w:rPr>
      <w:rFonts w:ascii="Tahoma" w:hAnsi="Tahoma"/>
      <w:szCs w:val="20"/>
    </w:rPr>
  </w:style>
  <w:style w:type="character" w:styleId="Krepko">
    <w:name w:val="Strong"/>
    <w:uiPriority w:val="22"/>
    <w:qFormat/>
    <w:rsid w:val="00C2537E"/>
    <w:rPr>
      <w:b/>
      <w:bCs/>
    </w:rPr>
  </w:style>
  <w:style w:type="character" w:customStyle="1" w:styleId="NogaZnak">
    <w:name w:val="Noga Znak"/>
    <w:link w:val="Noga"/>
    <w:uiPriority w:val="99"/>
    <w:rsid w:val="002C6475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mkoscak\LOCALS~1\Temp\GEOD_UPRA_R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0407C-E929-4F21-99CB-DA683E77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GEOD_UPRA_RS</Template>
  <TotalTime>1</TotalTime>
  <Pages>5</Pages>
  <Words>1282</Words>
  <Characters>11051</Characters>
  <Application>Microsoft Office Word</Application>
  <DocSecurity>0</DocSecurity>
  <Lines>92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</vt:lpstr>
    </vt:vector>
  </TitlesOfParts>
  <Company>Indea d.o.o.</Company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</dc:title>
  <dc:subject/>
  <dc:creator>TE</dc:creator>
  <cp:keywords/>
  <cp:lastModifiedBy>Marjanca Žnidarec</cp:lastModifiedBy>
  <cp:revision>2</cp:revision>
  <cp:lastPrinted>2022-05-04T14:38:00Z</cp:lastPrinted>
  <dcterms:created xsi:type="dcterms:W3CDTF">2025-09-18T12:31:00Z</dcterms:created>
  <dcterms:modified xsi:type="dcterms:W3CDTF">2025-09-18T12:31:00Z</dcterms:modified>
</cp:coreProperties>
</file>