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85C0" w14:textId="6C4C7CC4" w:rsidR="00A22346" w:rsidRPr="00A22346" w:rsidRDefault="00A22346" w:rsidP="00A22346">
      <w:pPr>
        <w:pStyle w:val="datumtevilka"/>
      </w:pPr>
      <w:r w:rsidRPr="00A2234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259EE4D" wp14:editId="0C027838">
                <wp:simplePos x="0" y="0"/>
                <wp:positionH relativeFrom="margin">
                  <wp:align>left</wp:align>
                </wp:positionH>
                <wp:positionV relativeFrom="page">
                  <wp:posOffset>2024388</wp:posOffset>
                </wp:positionV>
                <wp:extent cx="2638425" cy="845185"/>
                <wp:effectExtent l="0" t="0" r="9525" b="12065"/>
                <wp:wrapTopAndBottom/>
                <wp:docPr id="801993954" name="Text Box 3" descr="Prostor za vnos naslovnika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8455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ECF083" w14:textId="77777777" w:rsidR="00A22346" w:rsidRPr="00A22346" w:rsidRDefault="00A22346" w:rsidP="00A22346">
                            <w:pPr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</w:pPr>
                            <w:r w:rsidRPr="00A22346"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  <w:t>Poročevalcem podatkov o plačah, drugih</w:t>
                            </w:r>
                          </w:p>
                          <w:p w14:paraId="4ED3B026" w14:textId="77777777" w:rsidR="00A22346" w:rsidRPr="00A22346" w:rsidRDefault="00A22346" w:rsidP="00A22346">
                            <w:pPr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</w:pPr>
                            <w:r w:rsidRPr="00A22346"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  <w:t>izplačilih in številu zaposlenih v javnem</w:t>
                            </w:r>
                          </w:p>
                          <w:p w14:paraId="2A19847D" w14:textId="77777777" w:rsidR="00A22346" w:rsidRPr="00A22346" w:rsidRDefault="00A22346" w:rsidP="00A22346">
                            <w:pPr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</w:pPr>
                            <w:r w:rsidRPr="00A22346"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  <w:t>sektorju</w:t>
                            </w:r>
                          </w:p>
                          <w:p w14:paraId="2FFC6B5B" w14:textId="77777777" w:rsidR="00A22346" w:rsidRDefault="00A22346" w:rsidP="00A22346">
                            <w:pPr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Cs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9EE4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59.4pt;width:207.75pt;height:66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rrswEAAFwDAAAOAAAAZHJzL2Uyb0RvYy54bWysU9uO0zAQfUfiHyy/02TLdqmipiugWoS0&#10;AqTCB7iO3ViyPcbjNilfz9jpBS1viJfJeGZ8fObMZPU4OsuOKqIB3/K7Wc2Z8hI64/ct//H96c2S&#10;M0zCd8KCVy0/KeSP69evVkNo1Bx6sJ2KjEA8NkNoeZ9SaKoKZa+cwBkE5SmpITqR6Bj3VRfFQOjO&#10;VvO6fqgGiF2IIBUiRTdTkq8LvtZKpq9ao0rMtpy4pWJjsbtsq/VKNPsoQm/kmYb4BxZOGE+PXqE2&#10;Igl2iOYvKGdkBASdZhJcBVobqUoP1M1d/aKbbS+CKr2QOBiuMuH/g5VfjtvwLbI0foCRBpgFGQI2&#10;SMHcz6ijy19iyihPEp6usqkxMUnB+cPb5f18wZmk3PJ+sajfZZjqdjtETJ8UOJadlkcaS1FLHJ8x&#10;TaWXkvyYhydjbRmN9S8CuW4jsJ9u5XR145u9NO5GSmZ3B92JeqP1pEd7iL84G2jULcefBxEVZ/az&#10;Jy3zXlyceHF2F0d4SVdbnjib3I9p2h8aYBDp2W+DzBgTz/eHBNqUnm4MzhxphEWV87rlHfnzXKpu&#10;P8X6NwAAAP//AwBQSwMEFAAGAAgAAAAhAMFmY3/eAAAACAEAAA8AAABkcnMvZG93bnJldi54bWxM&#10;j8FOwzAMhu9IvENkJG4sLdBpK02nCcEJCdGVA8e08dpojVOabCtvjzmNm63f+v19xWZ2gzjhFKwn&#10;BekiAYHUemOpU/BZv96tQISoyejBEyr4wQCb8vqq0LnxZ6rwtIud4BIKuVbQxzjmUoa2R6fDwo9I&#10;nO395HTkdeqkmfSZy90g75NkKZ22xB96PeJzj+1hd3QKtl9Uvdjv9+aj2le2rtcJvS0PSt3ezNsn&#10;EBHneDmGP3xGh5KZGn8kE8SggEWigod0xQIcP6ZZBqLhIUvXIMtC/hcofwEAAP//AwBQSwECLQAU&#10;AAYACAAAACEAtoM4kv4AAADhAQAAEwAAAAAAAAAAAAAAAAAAAAAAW0NvbnRlbnRfVHlwZXNdLnht&#10;bFBLAQItABQABgAIAAAAIQA4/SH/1gAAAJQBAAALAAAAAAAAAAAAAAAAAC8BAABfcmVscy8ucmVs&#10;c1BLAQItABQABgAIAAAAIQBtTYrrswEAAFwDAAAOAAAAAAAAAAAAAAAAAC4CAABkcnMvZTJvRG9j&#10;LnhtbFBLAQItABQABgAIAAAAIQDBZmN/3gAAAAgBAAAPAAAAAAAAAAAAAAAAAA0EAABkcnMvZG93&#10;bnJldi54bWxQSwUGAAAAAAQABADzAAAAGAUAAAAA&#10;" o:allowoverlap="f" filled="f" stroked="f">
                <v:textbox inset="0,0,0,0">
                  <w:txbxContent>
                    <w:p w14:paraId="5AECF083" w14:textId="77777777" w:rsidR="00A22346" w:rsidRPr="00A22346" w:rsidRDefault="00A22346" w:rsidP="00A22346">
                      <w:pPr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</w:pPr>
                      <w:r w:rsidRPr="00A22346"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  <w:t>Poročevalcem podatkov o plačah, drugih</w:t>
                      </w:r>
                    </w:p>
                    <w:p w14:paraId="4ED3B026" w14:textId="77777777" w:rsidR="00A22346" w:rsidRPr="00A22346" w:rsidRDefault="00A22346" w:rsidP="00A22346">
                      <w:pPr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</w:pPr>
                      <w:r w:rsidRPr="00A22346"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  <w:t>izplačilih in številu zaposlenih v javnem</w:t>
                      </w:r>
                    </w:p>
                    <w:p w14:paraId="2A19847D" w14:textId="77777777" w:rsidR="00A22346" w:rsidRPr="00A22346" w:rsidRDefault="00A22346" w:rsidP="00A22346">
                      <w:pPr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</w:pPr>
                      <w:r w:rsidRPr="00A22346"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  <w:t>sektorju</w:t>
                      </w:r>
                    </w:p>
                    <w:p w14:paraId="2FFC6B5B" w14:textId="77777777" w:rsidR="00A22346" w:rsidRDefault="00A22346" w:rsidP="00A22346">
                      <w:pPr>
                        <w:rPr>
                          <w:iCs/>
                          <w:color w:val="000000"/>
                        </w:rPr>
                      </w:pPr>
                      <w:r>
                        <w:rPr>
                          <w:iCs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A22346">
        <w:t xml:space="preserve">Številka: </w:t>
      </w:r>
      <w:r w:rsidRPr="00A22346">
        <w:tab/>
      </w:r>
      <w:r w:rsidRPr="001D1DE9">
        <w:rPr>
          <w:i/>
        </w:rPr>
        <w:t>010-1709/2025-3130-3</w:t>
      </w:r>
    </w:p>
    <w:p w14:paraId="0D24E8F4" w14:textId="347A59E2" w:rsidR="00A22346" w:rsidRPr="00A22346" w:rsidRDefault="00A22346" w:rsidP="00EB2F61">
      <w:pPr>
        <w:pStyle w:val="datumtevilka"/>
        <w:tabs>
          <w:tab w:val="center" w:pos="4249"/>
          <w:tab w:val="left" w:pos="4682"/>
        </w:tabs>
      </w:pPr>
      <w:r w:rsidRPr="00A22346">
        <w:t xml:space="preserve">Datum: </w:t>
      </w:r>
      <w:r w:rsidRPr="00A22346">
        <w:tab/>
      </w:r>
      <w:r w:rsidRPr="001D1DE9">
        <w:rPr>
          <w:i/>
        </w:rPr>
        <w:t>26. 6. 2025</w:t>
      </w:r>
      <w:r w:rsidR="00EB2F61">
        <w:rPr>
          <w:i/>
        </w:rPr>
        <w:tab/>
      </w:r>
      <w:r w:rsidR="00EB2F61">
        <w:rPr>
          <w:i/>
        </w:rPr>
        <w:tab/>
      </w:r>
    </w:p>
    <w:p w14:paraId="5C0986B8" w14:textId="77777777" w:rsidR="00A22346" w:rsidRPr="00A22346" w:rsidRDefault="00A22346" w:rsidP="00A22346">
      <w:pPr>
        <w:rPr>
          <w:lang w:val="sl-SI"/>
        </w:rPr>
      </w:pPr>
    </w:p>
    <w:p w14:paraId="748235E1" w14:textId="5971F8C9" w:rsidR="00A22346" w:rsidRPr="00A22346" w:rsidRDefault="00A22346" w:rsidP="00A22346">
      <w:pPr>
        <w:ind w:left="1440" w:hanging="1440"/>
        <w:rPr>
          <w:b/>
          <w:lang w:val="sl-SI"/>
        </w:rPr>
      </w:pPr>
      <w:r w:rsidRPr="00A22346">
        <w:rPr>
          <w:lang w:val="sl-SI"/>
        </w:rPr>
        <w:t xml:space="preserve">Zadeva: </w:t>
      </w:r>
      <w:r w:rsidRPr="00A22346">
        <w:rPr>
          <w:lang w:val="sl-SI"/>
        </w:rPr>
        <w:tab/>
      </w:r>
      <w:r>
        <w:rPr>
          <w:b/>
          <w:lang w:val="sl-SI"/>
        </w:rPr>
        <w:t>Upoštevanje tehničnih sprememb kontrole 1003 pri poročanju v sistem ISPAP</w:t>
      </w:r>
    </w:p>
    <w:p w14:paraId="696BC0EB" w14:textId="40FCBBCB" w:rsidR="007E404E" w:rsidRPr="00A22346" w:rsidRDefault="007E404E" w:rsidP="00A22346">
      <w:pPr>
        <w:pStyle w:val="ZADEVA"/>
        <w:spacing w:line="276" w:lineRule="auto"/>
        <w:ind w:left="0" w:firstLine="0"/>
        <w:rPr>
          <w:rFonts w:cs="Arial"/>
          <w:lang w:val="sl-SI"/>
        </w:rPr>
      </w:pPr>
    </w:p>
    <w:p w14:paraId="47005358" w14:textId="0A365A51" w:rsidR="00E575B4" w:rsidRPr="007E404E" w:rsidRDefault="00C93A33" w:rsidP="000533CC">
      <w:pPr>
        <w:pStyle w:val="Naslov3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E404E">
        <w:rPr>
          <w:rFonts w:ascii="Arial" w:hAnsi="Arial" w:cs="Arial"/>
          <w:b/>
          <w:bCs/>
          <w:sz w:val="22"/>
          <w:szCs w:val="22"/>
        </w:rPr>
        <w:t xml:space="preserve">Kontrola </w:t>
      </w:r>
      <w:r w:rsidR="00C0672D" w:rsidRPr="007E404E">
        <w:rPr>
          <w:rFonts w:ascii="Arial" w:hAnsi="Arial" w:cs="Arial"/>
          <w:b/>
          <w:bCs/>
          <w:sz w:val="22"/>
          <w:szCs w:val="22"/>
        </w:rPr>
        <w:t>1003</w:t>
      </w:r>
      <w:r w:rsidRPr="007E404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42B" w:rsidRPr="007E404E">
        <w:rPr>
          <w:rFonts w:ascii="Arial" w:hAnsi="Arial" w:cs="Arial"/>
          <w:b/>
          <w:bCs/>
          <w:sz w:val="22"/>
          <w:szCs w:val="22"/>
        </w:rPr>
        <w:t>-</w:t>
      </w:r>
      <w:r w:rsidRPr="007E404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42B" w:rsidRPr="007E404E">
        <w:rPr>
          <w:rFonts w:ascii="Arial" w:hAnsi="Arial" w:cs="Arial"/>
          <w:b/>
          <w:bCs/>
          <w:sz w:val="22"/>
          <w:szCs w:val="22"/>
        </w:rPr>
        <w:t>preverjanje elementa Z</w:t>
      </w:r>
      <w:r w:rsidR="00C0672D" w:rsidRPr="007E404E">
        <w:rPr>
          <w:rFonts w:ascii="Arial" w:hAnsi="Arial" w:cs="Arial"/>
          <w:b/>
          <w:bCs/>
          <w:sz w:val="22"/>
          <w:szCs w:val="22"/>
        </w:rPr>
        <w:t>700</w:t>
      </w:r>
      <w:r w:rsidR="0085142B" w:rsidRPr="007E404E">
        <w:rPr>
          <w:rFonts w:ascii="Arial" w:hAnsi="Arial" w:cs="Arial"/>
          <w:b/>
          <w:bCs/>
          <w:sz w:val="22"/>
          <w:szCs w:val="22"/>
        </w:rPr>
        <w:t xml:space="preserve"> (</w:t>
      </w:r>
      <w:bookmarkStart w:id="0" w:name="_Hlk201308235"/>
      <w:r w:rsidR="00C0672D" w:rsidRPr="007E404E">
        <w:rPr>
          <w:rFonts w:ascii="Arial" w:hAnsi="Arial" w:cs="Arial"/>
          <w:b/>
          <w:bCs/>
          <w:sz w:val="22"/>
          <w:szCs w:val="22"/>
        </w:rPr>
        <w:t>znesek osnovne plače na dan pred prevedbo</w:t>
      </w:r>
      <w:bookmarkEnd w:id="0"/>
      <w:r w:rsidR="0085142B" w:rsidRPr="007E404E">
        <w:rPr>
          <w:rFonts w:ascii="Arial" w:hAnsi="Arial" w:cs="Arial"/>
          <w:b/>
          <w:bCs/>
          <w:sz w:val="22"/>
          <w:szCs w:val="22"/>
        </w:rPr>
        <w:t xml:space="preserve">) </w:t>
      </w:r>
      <w:r w:rsidR="000B075E" w:rsidRPr="007E404E">
        <w:rPr>
          <w:rFonts w:ascii="Arial" w:hAnsi="Arial" w:cs="Arial"/>
          <w:b/>
          <w:bCs/>
          <w:sz w:val="22"/>
          <w:szCs w:val="22"/>
        </w:rPr>
        <w:t>ter</w:t>
      </w:r>
      <w:r w:rsidR="00FA1932" w:rsidRPr="007E404E">
        <w:rPr>
          <w:rFonts w:ascii="Arial" w:hAnsi="Arial" w:cs="Arial"/>
          <w:b/>
          <w:bCs/>
          <w:sz w:val="22"/>
          <w:szCs w:val="22"/>
        </w:rPr>
        <w:t xml:space="preserve"> ključne usmeritve </w:t>
      </w:r>
      <w:r w:rsidR="000B075E" w:rsidRPr="007E404E">
        <w:rPr>
          <w:rFonts w:ascii="Arial" w:hAnsi="Arial" w:cs="Arial"/>
          <w:b/>
          <w:bCs/>
          <w:sz w:val="22"/>
          <w:szCs w:val="22"/>
        </w:rPr>
        <w:t>za pravilno poročanje podatkov v sistem ISPAP</w:t>
      </w:r>
    </w:p>
    <w:p w14:paraId="195CDF93" w14:textId="77777777" w:rsidR="00F81182" w:rsidRPr="000533CC" w:rsidRDefault="00F81182" w:rsidP="000533CC">
      <w:pPr>
        <w:spacing w:line="276" w:lineRule="auto"/>
        <w:jc w:val="both"/>
        <w:rPr>
          <w:rFonts w:cs="Arial"/>
          <w:lang w:val="sl-SI"/>
        </w:rPr>
      </w:pPr>
    </w:p>
    <w:p w14:paraId="55882CFE" w14:textId="1D2ECCD8" w:rsidR="008A1E52" w:rsidRPr="000533CC" w:rsidRDefault="00923529" w:rsidP="000533CC">
      <w:pPr>
        <w:spacing w:line="276" w:lineRule="auto"/>
        <w:jc w:val="both"/>
        <w:rPr>
          <w:rFonts w:cs="Arial"/>
          <w:lang w:val="sl-SI"/>
        </w:rPr>
      </w:pPr>
      <w:r w:rsidRPr="000533CC">
        <w:rPr>
          <w:rFonts w:cs="Arial"/>
          <w:lang w:val="sl-SI"/>
        </w:rPr>
        <w:t xml:space="preserve">V sistemu ISPAP je vzpostavljena kontrola </w:t>
      </w:r>
      <w:r w:rsidR="00C0672D">
        <w:rPr>
          <w:rFonts w:cs="Arial"/>
          <w:lang w:val="sl-SI"/>
        </w:rPr>
        <w:t>1003</w:t>
      </w:r>
      <w:r w:rsidRPr="000533CC">
        <w:rPr>
          <w:rFonts w:cs="Arial"/>
          <w:lang w:val="sl-SI"/>
        </w:rPr>
        <w:t xml:space="preserve">: </w:t>
      </w:r>
    </w:p>
    <w:p w14:paraId="10428021" w14:textId="77777777" w:rsidR="008A1E52" w:rsidRPr="000533CC" w:rsidRDefault="008A1E52" w:rsidP="000533CC">
      <w:pPr>
        <w:spacing w:line="276" w:lineRule="auto"/>
        <w:jc w:val="both"/>
        <w:rPr>
          <w:rFonts w:cs="Arial"/>
          <w:lang w:val="sl-SI"/>
        </w:rPr>
      </w:pPr>
    </w:p>
    <w:p w14:paraId="0C41F424" w14:textId="584B3B13" w:rsidR="00C0672D" w:rsidRPr="00C0672D" w:rsidRDefault="00C0672D" w:rsidP="00C0672D">
      <w:pPr>
        <w:spacing w:line="276" w:lineRule="auto"/>
        <w:jc w:val="both"/>
        <w:rPr>
          <w:rFonts w:cs="Arial"/>
          <w:i/>
          <w:iCs/>
          <w:color w:val="232323"/>
          <w:lang w:val="sl-SI"/>
        </w:rPr>
      </w:pPr>
      <w:r w:rsidRPr="00C0672D">
        <w:rPr>
          <w:rFonts w:cs="Arial"/>
          <w:i/>
          <w:iCs/>
          <w:color w:val="232323"/>
          <w:lang w:val="sl-SI"/>
        </w:rPr>
        <w:t xml:space="preserve">Podatek &lt;Z700&gt; znesek osnovne plače na dan pred prevedbo je obvezen podatek, njegova vrednost pa mora biti </w:t>
      </w:r>
      <w:r w:rsidR="00F81797">
        <w:rPr>
          <w:rFonts w:cs="Arial"/>
          <w:i/>
          <w:iCs/>
          <w:color w:val="232323"/>
          <w:lang w:val="sl-SI"/>
        </w:rPr>
        <w:t>večja od 0.</w:t>
      </w:r>
    </w:p>
    <w:p w14:paraId="593FC013" w14:textId="209B42D3" w:rsidR="00C0672D" w:rsidRPr="00C0672D" w:rsidRDefault="00C0672D" w:rsidP="00C0672D">
      <w:pPr>
        <w:spacing w:line="276" w:lineRule="auto"/>
        <w:jc w:val="both"/>
        <w:rPr>
          <w:rFonts w:cs="Arial"/>
          <w:i/>
          <w:iCs/>
          <w:color w:val="232323"/>
          <w:lang w:val="sl-SI"/>
        </w:rPr>
      </w:pPr>
      <w:r w:rsidRPr="00C0672D">
        <w:rPr>
          <w:rFonts w:cs="Arial"/>
          <w:i/>
          <w:iCs/>
          <w:color w:val="232323"/>
          <w:lang w:val="sl-SI"/>
        </w:rPr>
        <w:t xml:space="preserve">To velja, če je v segmentu delovnega mesta vsaj ena šifra vrste izplačila &lt;SifraVI&gt; med naslednjimi: "A" (razen A900), "B" (razen B900), "G" (razen G900) ali "H" (razen </w:t>
      </w:r>
      <w:r w:rsidR="0050120E">
        <w:rPr>
          <w:rFonts w:cs="Arial"/>
          <w:i/>
          <w:iCs/>
          <w:color w:val="232323"/>
          <w:lang w:val="sl-SI"/>
        </w:rPr>
        <w:t>H</w:t>
      </w:r>
      <w:r w:rsidRPr="00C0672D">
        <w:rPr>
          <w:rFonts w:cs="Arial"/>
          <w:i/>
          <w:iCs/>
          <w:color w:val="232323"/>
          <w:lang w:val="sl-SI"/>
        </w:rPr>
        <w:t>900), in je Z040 bruto znesek za te vrste izplačila (BtoZnIzpl) večji od 0 ter če je podatek leto in mesec obračuna (Z010), za katerega se obračuna plača, enak podatkoma leto in mesec obračuna izplačila (podatka &lt;LetoObr&gt; in &lt;MesObr&gt; iz sklopa "PODATKI O IZPLAČILU BRUTO PLAČE IN NADOMESTIL ZA OBDOBJE OBRAČUNA").</w:t>
      </w:r>
    </w:p>
    <w:p w14:paraId="7DB87F2D" w14:textId="77777777" w:rsidR="00C0672D" w:rsidRPr="00C0672D" w:rsidRDefault="00C0672D" w:rsidP="00C0672D">
      <w:pPr>
        <w:spacing w:line="276" w:lineRule="auto"/>
        <w:jc w:val="both"/>
        <w:rPr>
          <w:rFonts w:cs="Arial"/>
          <w:i/>
          <w:iCs/>
          <w:color w:val="232323"/>
          <w:lang w:val="sl-SI"/>
        </w:rPr>
      </w:pPr>
      <w:r w:rsidRPr="00C0672D">
        <w:rPr>
          <w:rFonts w:cs="Arial"/>
          <w:i/>
          <w:iCs/>
          <w:color w:val="232323"/>
          <w:lang w:val="sl-SI"/>
        </w:rPr>
        <w:t>To ne velja, če se podatek Z370 šifra delovnega mesta (&lt;SifraDM&gt;) začne z “JD” ali "T".</w:t>
      </w:r>
    </w:p>
    <w:p w14:paraId="4A4E382C" w14:textId="29F3DF3B" w:rsidR="00923529" w:rsidRDefault="00C0672D" w:rsidP="00C0672D">
      <w:pPr>
        <w:spacing w:line="276" w:lineRule="auto"/>
        <w:jc w:val="both"/>
        <w:rPr>
          <w:rFonts w:cs="Arial"/>
          <w:i/>
          <w:iCs/>
          <w:color w:val="232323"/>
          <w:lang w:val="sl-SI"/>
        </w:rPr>
      </w:pPr>
      <w:r w:rsidRPr="00C0672D">
        <w:rPr>
          <w:rFonts w:cs="Arial"/>
          <w:i/>
          <w:iCs/>
          <w:color w:val="232323"/>
          <w:lang w:val="sl-SI"/>
        </w:rPr>
        <w:t>To velja za leto in mesec obračuna (Z010), za katerega se obračuna plača, ki je enak ali večji od 01.01.2025.</w:t>
      </w:r>
    </w:p>
    <w:p w14:paraId="0281EAF9" w14:textId="77777777" w:rsidR="00C0672D" w:rsidRPr="000533CC" w:rsidRDefault="00C0672D" w:rsidP="00C0672D">
      <w:pPr>
        <w:spacing w:line="276" w:lineRule="auto"/>
        <w:jc w:val="both"/>
        <w:rPr>
          <w:rFonts w:cs="Arial"/>
          <w:i/>
          <w:iCs/>
          <w:lang w:val="sl-SI"/>
        </w:rPr>
      </w:pPr>
    </w:p>
    <w:p w14:paraId="37051BCF" w14:textId="0450B99F" w:rsidR="000B075E" w:rsidRDefault="00C0672D" w:rsidP="000533CC">
      <w:pPr>
        <w:spacing w:line="276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t>Z</w:t>
      </w:r>
      <w:r w:rsidRPr="00C0672D">
        <w:rPr>
          <w:rFonts w:cs="Arial"/>
          <w:lang w:val="sl-SI"/>
        </w:rPr>
        <w:t>nesek osnovne plače na dan pred prevedbo</w:t>
      </w:r>
      <w:r w:rsidR="0085142B" w:rsidRPr="0085142B">
        <w:rPr>
          <w:rFonts w:cs="Arial"/>
          <w:lang w:val="sl-SI"/>
        </w:rPr>
        <w:t xml:space="preserve"> predstavlja</w:t>
      </w:r>
      <w:r w:rsidR="000B075E">
        <w:rPr>
          <w:rFonts w:cs="Arial"/>
          <w:lang w:val="sl-SI"/>
        </w:rPr>
        <w:t>:</w:t>
      </w:r>
      <w:r w:rsidR="0085142B" w:rsidRPr="0085142B">
        <w:rPr>
          <w:rFonts w:cs="Arial"/>
          <w:lang w:val="sl-SI"/>
        </w:rPr>
        <w:t xml:space="preserve"> </w:t>
      </w:r>
    </w:p>
    <w:p w14:paraId="29BB38D3" w14:textId="77777777" w:rsidR="00C0672D" w:rsidRPr="00814BE2" w:rsidRDefault="00C0672D" w:rsidP="000533CC">
      <w:pPr>
        <w:pStyle w:val="Odstavekseznama"/>
        <w:numPr>
          <w:ilvl w:val="0"/>
          <w:numId w:val="15"/>
        </w:numPr>
        <w:spacing w:line="276" w:lineRule="auto"/>
        <w:jc w:val="both"/>
        <w:rPr>
          <w:rFonts w:cs="Arial"/>
          <w:b/>
          <w:bCs/>
          <w:lang w:val="sl-SI"/>
        </w:rPr>
      </w:pPr>
      <w:r w:rsidRPr="00946BE2">
        <w:rPr>
          <w:rFonts w:cs="Arial"/>
          <w:b/>
          <w:bCs/>
          <w:u w:val="single"/>
          <w:lang w:val="sl-SI"/>
        </w:rPr>
        <w:t>osnovno plačo na dan 31. december 2024</w:t>
      </w:r>
      <w:r w:rsidRPr="00C0672D">
        <w:rPr>
          <w:rFonts w:cs="Arial"/>
          <w:lang w:val="sl-SI"/>
        </w:rPr>
        <w:t xml:space="preserve"> oziroma v primeru, </w:t>
      </w:r>
      <w:r w:rsidRPr="00814BE2">
        <w:rPr>
          <w:rFonts w:cs="Arial"/>
          <w:b/>
          <w:bCs/>
          <w:lang w:val="sl-SI"/>
        </w:rPr>
        <w:t xml:space="preserve">če je ta znesek nižji od minimalne plače, se pri Z700 upošteva </w:t>
      </w:r>
      <w:r w:rsidRPr="00946BE2">
        <w:rPr>
          <w:rFonts w:cs="Arial"/>
          <w:b/>
          <w:bCs/>
          <w:u w:val="single"/>
          <w:lang w:val="sl-SI"/>
        </w:rPr>
        <w:t>znesek minimalne plače</w:t>
      </w:r>
      <w:r w:rsidRPr="00814BE2">
        <w:rPr>
          <w:rFonts w:cs="Arial"/>
          <w:b/>
          <w:bCs/>
          <w:lang w:val="sl-SI"/>
        </w:rPr>
        <w:t>;</w:t>
      </w:r>
    </w:p>
    <w:p w14:paraId="5813FBF1" w14:textId="2FFB0723" w:rsidR="00F02DFB" w:rsidRDefault="00C0672D" w:rsidP="000533CC">
      <w:pPr>
        <w:pStyle w:val="Odstavekseznama"/>
        <w:numPr>
          <w:ilvl w:val="0"/>
          <w:numId w:val="15"/>
        </w:numPr>
        <w:spacing w:line="276" w:lineRule="auto"/>
        <w:jc w:val="both"/>
        <w:rPr>
          <w:rFonts w:cs="Arial"/>
          <w:lang w:val="sl-SI"/>
        </w:rPr>
      </w:pPr>
      <w:r w:rsidRPr="00C0672D">
        <w:rPr>
          <w:rFonts w:cs="Arial"/>
          <w:lang w:val="sl-SI"/>
        </w:rPr>
        <w:t>nominalno osnovo za delo v tujini, veljavno na dan 31.</w:t>
      </w:r>
      <w:r w:rsidR="0050120E">
        <w:rPr>
          <w:rFonts w:cs="Arial"/>
          <w:lang w:val="sl-SI"/>
        </w:rPr>
        <w:t> </w:t>
      </w:r>
      <w:r>
        <w:rPr>
          <w:rFonts w:cs="Arial"/>
          <w:lang w:val="sl-SI"/>
        </w:rPr>
        <w:t>december</w:t>
      </w:r>
      <w:r w:rsidRPr="00C0672D">
        <w:rPr>
          <w:rFonts w:cs="Arial"/>
          <w:lang w:val="sl-SI"/>
        </w:rPr>
        <w:t xml:space="preserve"> 2024, pomoženo z vsakokratnim veljavnim indeksom življenjskih stroškov.</w:t>
      </w:r>
    </w:p>
    <w:p w14:paraId="06032C0A" w14:textId="77777777" w:rsidR="00814BE2" w:rsidRPr="00814BE2" w:rsidRDefault="00814BE2" w:rsidP="00814BE2">
      <w:pPr>
        <w:spacing w:line="276" w:lineRule="auto"/>
        <w:jc w:val="both"/>
        <w:rPr>
          <w:rFonts w:cs="Arial"/>
          <w:lang w:val="sl-SI"/>
        </w:rPr>
      </w:pPr>
    </w:p>
    <w:p w14:paraId="05E48AC0" w14:textId="20642F30" w:rsidR="009F5D2F" w:rsidRPr="009F5D2F" w:rsidRDefault="00814BE2" w:rsidP="009F5D2F">
      <w:pPr>
        <w:spacing w:line="276" w:lineRule="auto"/>
        <w:jc w:val="both"/>
        <w:rPr>
          <w:rFonts w:cs="Arial"/>
          <w:b/>
          <w:bCs/>
          <w:u w:val="single"/>
          <w:lang w:val="sl-SI"/>
        </w:rPr>
      </w:pPr>
      <w:r w:rsidRPr="00A22346">
        <w:rPr>
          <w:rFonts w:ascii="Segoe UI Emoji" w:hAnsi="Segoe UI Emoji" w:cs="Segoe UI Emoji"/>
          <w:color w:val="A20000"/>
          <w:lang w:val="sl-SI"/>
        </w:rPr>
        <w:t>❗</w:t>
      </w:r>
      <w:r w:rsidRPr="000533CC">
        <w:rPr>
          <w:rFonts w:cs="Arial"/>
          <w:lang w:val="sl-SI"/>
        </w:rPr>
        <w:t xml:space="preserve"> </w:t>
      </w:r>
      <w:r w:rsidRPr="000533CC">
        <w:rPr>
          <w:rFonts w:cs="Arial"/>
          <w:u w:val="single"/>
          <w:lang w:val="sl-SI"/>
        </w:rPr>
        <w:t>Pomembno</w:t>
      </w:r>
      <w:r w:rsidRPr="000533CC">
        <w:rPr>
          <w:rFonts w:cs="Arial"/>
          <w:lang w:val="sl-SI"/>
        </w:rPr>
        <w:t xml:space="preserve">: </w:t>
      </w:r>
      <w:r w:rsidR="007546CF">
        <w:rPr>
          <w:rFonts w:cs="Arial"/>
          <w:b/>
          <w:bCs/>
          <w:u w:val="single"/>
          <w:lang w:val="sl-SI"/>
        </w:rPr>
        <w:t>Poudarjamo, da podatek</w:t>
      </w:r>
      <w:r w:rsidRPr="003A7FD7">
        <w:rPr>
          <w:rFonts w:cs="Arial"/>
          <w:b/>
          <w:bCs/>
          <w:u w:val="single"/>
          <w:lang w:val="sl-SI"/>
        </w:rPr>
        <w:t xml:space="preserve"> Z</w:t>
      </w:r>
      <w:r>
        <w:rPr>
          <w:rFonts w:cs="Arial"/>
          <w:b/>
          <w:bCs/>
          <w:u w:val="single"/>
          <w:lang w:val="sl-SI"/>
        </w:rPr>
        <w:t>700</w:t>
      </w:r>
      <w:r w:rsidRPr="003A7FD7">
        <w:rPr>
          <w:rFonts w:cs="Arial"/>
          <w:b/>
          <w:bCs/>
          <w:u w:val="single"/>
          <w:lang w:val="sl-SI"/>
        </w:rPr>
        <w:t xml:space="preserve"> </w:t>
      </w:r>
      <w:r>
        <w:rPr>
          <w:rFonts w:cs="Arial"/>
          <w:b/>
          <w:bCs/>
          <w:u w:val="single"/>
          <w:lang w:val="sl-SI"/>
        </w:rPr>
        <w:t>predstavlja</w:t>
      </w:r>
      <w:r w:rsidRPr="006C0466">
        <w:rPr>
          <w:rFonts w:cs="Arial"/>
          <w:b/>
          <w:bCs/>
          <w:u w:val="single"/>
          <w:lang w:val="sl-SI"/>
        </w:rPr>
        <w:t xml:space="preserve"> znesek osnovne plače na dan pred prevedbo</w:t>
      </w:r>
      <w:r>
        <w:rPr>
          <w:rFonts w:cs="Arial"/>
          <w:b/>
          <w:bCs/>
          <w:u w:val="single"/>
          <w:lang w:val="sl-SI"/>
        </w:rPr>
        <w:t xml:space="preserve"> in</w:t>
      </w:r>
      <w:r w:rsidR="00946BE2">
        <w:rPr>
          <w:rFonts w:cs="Arial"/>
          <w:b/>
          <w:bCs/>
          <w:u w:val="single"/>
          <w:lang w:val="sl-SI"/>
        </w:rPr>
        <w:t>:</w:t>
      </w:r>
    </w:p>
    <w:p w14:paraId="60A485C3" w14:textId="2ADBF7D4" w:rsidR="00946BE2" w:rsidRPr="00946BE2" w:rsidRDefault="009F5D2F" w:rsidP="00946BE2">
      <w:pPr>
        <w:pStyle w:val="Odstavekseznama"/>
        <w:numPr>
          <w:ilvl w:val="0"/>
          <w:numId w:val="15"/>
        </w:numPr>
        <w:spacing w:line="276" w:lineRule="auto"/>
        <w:jc w:val="both"/>
        <w:rPr>
          <w:rFonts w:cs="Arial"/>
          <w:lang w:val="sl-SI"/>
        </w:rPr>
      </w:pPr>
      <w:r>
        <w:rPr>
          <w:rFonts w:cs="Arial"/>
          <w:b/>
          <w:bCs/>
          <w:u w:val="single"/>
          <w:lang w:val="sl-SI"/>
        </w:rPr>
        <w:t>ni</w:t>
      </w:r>
      <w:r w:rsidR="00814BE2" w:rsidRPr="00946BE2">
        <w:rPr>
          <w:rFonts w:cs="Arial"/>
          <w:b/>
          <w:bCs/>
          <w:u w:val="single"/>
          <w:lang w:val="sl-SI"/>
        </w:rPr>
        <w:t xml:space="preserve"> enak vrednosti </w:t>
      </w:r>
      <w:r w:rsidR="00946BE2">
        <w:rPr>
          <w:rFonts w:cs="Arial"/>
          <w:b/>
          <w:bCs/>
          <w:u w:val="single"/>
          <w:lang w:val="sl-SI"/>
        </w:rPr>
        <w:t xml:space="preserve">trenutnega </w:t>
      </w:r>
      <w:r w:rsidR="00814BE2" w:rsidRPr="00946BE2">
        <w:rPr>
          <w:rFonts w:cs="Arial"/>
          <w:b/>
          <w:bCs/>
          <w:u w:val="single"/>
          <w:lang w:val="sl-SI"/>
        </w:rPr>
        <w:t>plačnega razreda iz stare plačne lestvice,</w:t>
      </w:r>
    </w:p>
    <w:p w14:paraId="34F90643" w14:textId="5BE730F3" w:rsidR="009F5D2F" w:rsidRPr="009F5D2F" w:rsidRDefault="009F5D2F" w:rsidP="00946BE2">
      <w:pPr>
        <w:pStyle w:val="Odstavekseznama"/>
        <w:numPr>
          <w:ilvl w:val="0"/>
          <w:numId w:val="15"/>
        </w:numPr>
        <w:spacing w:line="276" w:lineRule="auto"/>
        <w:jc w:val="both"/>
        <w:rPr>
          <w:rFonts w:cs="Arial"/>
          <w:lang w:val="sl-SI"/>
        </w:rPr>
      </w:pPr>
      <w:r>
        <w:rPr>
          <w:rFonts w:cs="Arial"/>
          <w:b/>
          <w:bCs/>
          <w:u w:val="single"/>
          <w:lang w:val="sl-SI"/>
        </w:rPr>
        <w:t>n</w:t>
      </w:r>
      <w:r w:rsidR="00946BE2">
        <w:rPr>
          <w:rFonts w:cs="Arial"/>
          <w:b/>
          <w:bCs/>
          <w:u w:val="single"/>
          <w:lang w:val="sl-SI"/>
        </w:rPr>
        <w:t>iti osnovni plači javnega uslužbenca, ki vključuje obrok (del razlike).</w:t>
      </w:r>
      <w:r w:rsidR="00814BE2" w:rsidRPr="00946BE2">
        <w:rPr>
          <w:rFonts w:cs="Arial"/>
          <w:b/>
          <w:bCs/>
          <w:u w:val="single"/>
          <w:lang w:val="sl-SI"/>
        </w:rPr>
        <w:t xml:space="preserve"> </w:t>
      </w:r>
    </w:p>
    <w:p w14:paraId="611A534B" w14:textId="10B84801" w:rsidR="009F5D2F" w:rsidRPr="009F5D2F" w:rsidRDefault="009F5D2F" w:rsidP="00946BE2">
      <w:pPr>
        <w:pStyle w:val="Odstavekseznama"/>
        <w:numPr>
          <w:ilvl w:val="0"/>
          <w:numId w:val="15"/>
        </w:numPr>
        <w:spacing w:line="276" w:lineRule="auto"/>
        <w:jc w:val="both"/>
        <w:rPr>
          <w:rFonts w:cs="Arial"/>
          <w:lang w:val="sl-SI"/>
        </w:rPr>
      </w:pPr>
      <w:r w:rsidRPr="009F5D2F">
        <w:rPr>
          <w:rFonts w:cs="Arial"/>
          <w:b/>
          <w:bCs/>
          <w:u w:val="single"/>
          <w:lang w:val="sl-SI"/>
        </w:rPr>
        <w:t xml:space="preserve">če je vrednost plačnega razreda na dan 31. </w:t>
      </w:r>
      <w:r w:rsidR="0050120E">
        <w:rPr>
          <w:rFonts w:cs="Arial"/>
          <w:b/>
          <w:bCs/>
          <w:u w:val="single"/>
          <w:lang w:val="sl-SI"/>
        </w:rPr>
        <w:t>decembra</w:t>
      </w:r>
      <w:r w:rsidRPr="009F5D2F">
        <w:rPr>
          <w:rFonts w:cs="Arial"/>
          <w:b/>
          <w:bCs/>
          <w:u w:val="single"/>
          <w:lang w:val="sl-SI"/>
        </w:rPr>
        <w:t xml:space="preserve"> 2024 nižja od zneska minimalne plače</w:t>
      </w:r>
      <w:r w:rsidR="00AD0792">
        <w:rPr>
          <w:rFonts w:cs="Arial"/>
          <w:b/>
          <w:bCs/>
          <w:u w:val="single"/>
          <w:lang w:val="sl-SI"/>
        </w:rPr>
        <w:t xml:space="preserve">, </w:t>
      </w:r>
      <w:r w:rsidR="00AD0792" w:rsidRPr="009F5D2F">
        <w:rPr>
          <w:rFonts w:cs="Arial"/>
          <w:b/>
          <w:bCs/>
          <w:u w:val="single"/>
          <w:lang w:val="sl-SI"/>
        </w:rPr>
        <w:t xml:space="preserve">je enak </w:t>
      </w:r>
      <w:r w:rsidR="00AD0792">
        <w:rPr>
          <w:rFonts w:cs="Arial"/>
          <w:b/>
          <w:bCs/>
          <w:u w:val="single"/>
          <w:lang w:val="sl-SI"/>
        </w:rPr>
        <w:t xml:space="preserve">znesku </w:t>
      </w:r>
      <w:r w:rsidR="00AD0792" w:rsidRPr="009F5D2F">
        <w:rPr>
          <w:rFonts w:cs="Arial"/>
          <w:b/>
          <w:bCs/>
          <w:u w:val="single"/>
          <w:lang w:val="sl-SI"/>
        </w:rPr>
        <w:t>minimaln</w:t>
      </w:r>
      <w:r w:rsidR="00AD0792">
        <w:rPr>
          <w:rFonts w:cs="Arial"/>
          <w:b/>
          <w:bCs/>
          <w:u w:val="single"/>
          <w:lang w:val="sl-SI"/>
        </w:rPr>
        <w:t>e</w:t>
      </w:r>
      <w:r w:rsidR="00AD0792" w:rsidRPr="009F5D2F">
        <w:rPr>
          <w:rFonts w:cs="Arial"/>
          <w:b/>
          <w:bCs/>
          <w:u w:val="single"/>
          <w:lang w:val="sl-SI"/>
        </w:rPr>
        <w:t xml:space="preserve"> plač</w:t>
      </w:r>
      <w:r w:rsidR="00AD0792">
        <w:rPr>
          <w:rFonts w:cs="Arial"/>
          <w:b/>
          <w:bCs/>
          <w:u w:val="single"/>
          <w:lang w:val="sl-SI"/>
        </w:rPr>
        <w:t>e.</w:t>
      </w:r>
    </w:p>
    <w:p w14:paraId="70A7A2AE" w14:textId="77777777" w:rsidR="00F02DFB" w:rsidRDefault="00F02DFB" w:rsidP="000533CC">
      <w:pPr>
        <w:spacing w:line="276" w:lineRule="auto"/>
        <w:jc w:val="both"/>
        <w:rPr>
          <w:rFonts w:cs="Arial"/>
          <w:lang w:val="sl-SI"/>
        </w:rPr>
      </w:pPr>
    </w:p>
    <w:p w14:paraId="449BCC7C" w14:textId="76131411" w:rsidR="000B075E" w:rsidRDefault="00F02DFB" w:rsidP="000533CC">
      <w:pPr>
        <w:spacing w:line="276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t>Preverjanje podatka Z</w:t>
      </w:r>
      <w:r w:rsidR="006C0466">
        <w:rPr>
          <w:rFonts w:cs="Arial"/>
          <w:lang w:val="sl-SI"/>
        </w:rPr>
        <w:t>700</w:t>
      </w:r>
      <w:r>
        <w:rPr>
          <w:rFonts w:cs="Arial"/>
          <w:lang w:val="sl-SI"/>
        </w:rPr>
        <w:t xml:space="preserve"> – </w:t>
      </w:r>
      <w:r w:rsidR="006C0466">
        <w:rPr>
          <w:rFonts w:cs="Arial"/>
          <w:lang w:val="sl-SI"/>
        </w:rPr>
        <w:t>z</w:t>
      </w:r>
      <w:r w:rsidR="006C0466" w:rsidRPr="00C0672D">
        <w:rPr>
          <w:rFonts w:cs="Arial"/>
          <w:lang w:val="sl-SI"/>
        </w:rPr>
        <w:t xml:space="preserve">nesek osnovne plače na dan pred prevedbo </w:t>
      </w:r>
      <w:r>
        <w:rPr>
          <w:rFonts w:cs="Arial"/>
          <w:lang w:val="sl-SI"/>
        </w:rPr>
        <w:t>se izvaja za obračunska obdobja po 1.</w:t>
      </w:r>
      <w:r w:rsidR="009A1C5A">
        <w:rPr>
          <w:rFonts w:cs="Arial"/>
          <w:lang w:val="sl-SI"/>
        </w:rPr>
        <w:t> januarju </w:t>
      </w:r>
      <w:r>
        <w:rPr>
          <w:rFonts w:cs="Arial"/>
          <w:lang w:val="sl-SI"/>
        </w:rPr>
        <w:t xml:space="preserve">2025 v primerih, </w:t>
      </w:r>
      <w:r w:rsidR="003A7FD7" w:rsidRPr="00F02DFB">
        <w:rPr>
          <w:rFonts w:cs="Arial"/>
          <w:lang w:val="sl-SI"/>
        </w:rPr>
        <w:t xml:space="preserve">ko </w:t>
      </w:r>
      <w:r w:rsidR="000B075E">
        <w:rPr>
          <w:rFonts w:cs="Arial"/>
          <w:lang w:val="sl-SI"/>
        </w:rPr>
        <w:t>se</w:t>
      </w:r>
      <w:r w:rsidR="003A7FD7" w:rsidRPr="00F02DFB">
        <w:rPr>
          <w:rFonts w:cs="Arial"/>
          <w:lang w:val="sl-SI"/>
        </w:rPr>
        <w:t xml:space="preserve"> </w:t>
      </w:r>
      <w:bookmarkStart w:id="1" w:name="_Hlk201303794"/>
      <w:r w:rsidR="003A7FD7" w:rsidRPr="00F02DFB">
        <w:rPr>
          <w:rFonts w:cs="Arial"/>
          <w:lang w:val="sl-SI"/>
        </w:rPr>
        <w:t xml:space="preserve">obdobje na katero se nanaša posamezno izplačilo tipov A (razen A900), B (razen B900), G (razen G900) ali H (razen H900) oziroma podatka &lt;MesObr&gt; in &lt;LetoObr&gt;, </w:t>
      </w:r>
      <w:r w:rsidR="000B075E" w:rsidRPr="000B075E">
        <w:rPr>
          <w:rFonts w:cs="Arial"/>
          <w:lang w:val="sl-SI"/>
        </w:rPr>
        <w:t>iz segmenta »</w:t>
      </w:r>
      <w:r w:rsidR="000B075E" w:rsidRPr="000B075E">
        <w:rPr>
          <w:rFonts w:cs="Arial"/>
          <w:b/>
          <w:bCs/>
          <w:lang w:val="sl-SI"/>
        </w:rPr>
        <w:t>Vrste izplačil</w:t>
      </w:r>
      <w:r w:rsidR="000B075E" w:rsidRPr="000B075E">
        <w:rPr>
          <w:rFonts w:cs="Arial"/>
          <w:lang w:val="sl-SI"/>
        </w:rPr>
        <w:t xml:space="preserve">« v XML datoteki, ujema </w:t>
      </w:r>
      <w:r w:rsidR="000B075E" w:rsidRPr="000B075E">
        <w:rPr>
          <w:rFonts w:cs="Arial"/>
          <w:lang w:val="sl-SI"/>
        </w:rPr>
        <w:lastRenderedPageBreak/>
        <w:t>z obdobjem obračuna Z010 oziroma podatkoma</w:t>
      </w:r>
      <w:r w:rsidR="000B075E">
        <w:rPr>
          <w:rFonts w:cs="Arial"/>
          <w:lang w:val="sl-SI"/>
        </w:rPr>
        <w:t xml:space="preserve"> </w:t>
      </w:r>
      <w:r w:rsidR="000B075E" w:rsidRPr="00F02DFB">
        <w:rPr>
          <w:rFonts w:cs="Arial"/>
          <w:lang w:val="sl-SI"/>
        </w:rPr>
        <w:t>&lt;MesObr&gt; in &lt;LetoObr&gt;</w:t>
      </w:r>
      <w:r w:rsidR="000B075E">
        <w:rPr>
          <w:rFonts w:cs="Arial"/>
          <w:lang w:val="sl-SI"/>
        </w:rPr>
        <w:t xml:space="preserve">, </w:t>
      </w:r>
      <w:r w:rsidR="000B075E" w:rsidRPr="00F02DFB">
        <w:rPr>
          <w:rFonts w:cs="Arial"/>
          <w:lang w:val="sl-SI"/>
        </w:rPr>
        <w:t>ki sta bila navedena v segmentu »</w:t>
      </w:r>
      <w:r w:rsidR="000B075E" w:rsidRPr="00F02DFB">
        <w:rPr>
          <w:rFonts w:cs="Arial"/>
          <w:b/>
          <w:bCs/>
          <w:lang w:val="sl-SI"/>
        </w:rPr>
        <w:t>Zavezanec</w:t>
      </w:r>
      <w:r w:rsidR="000B075E" w:rsidRPr="00F02DFB">
        <w:rPr>
          <w:rFonts w:cs="Arial"/>
          <w:lang w:val="sl-SI"/>
        </w:rPr>
        <w:t>« v XML datoteki.</w:t>
      </w:r>
    </w:p>
    <w:bookmarkEnd w:id="1"/>
    <w:p w14:paraId="6F99E0E3" w14:textId="77777777" w:rsidR="00642350" w:rsidRDefault="00642350" w:rsidP="000533CC">
      <w:pPr>
        <w:spacing w:line="276" w:lineRule="auto"/>
        <w:jc w:val="both"/>
        <w:rPr>
          <w:rFonts w:cs="Arial"/>
          <w:lang w:val="sl-SI"/>
        </w:rPr>
      </w:pPr>
    </w:p>
    <w:p w14:paraId="1278A8B1" w14:textId="77777777" w:rsidR="00AD0792" w:rsidRDefault="004D5475" w:rsidP="000533CC">
      <w:pPr>
        <w:spacing w:line="276" w:lineRule="auto"/>
        <w:jc w:val="both"/>
        <w:rPr>
          <w:rFonts w:cs="Arial"/>
          <w:lang w:val="sl-SI"/>
        </w:rPr>
      </w:pPr>
      <w:r w:rsidRPr="004D5475">
        <w:rPr>
          <w:rFonts w:cs="Arial"/>
          <w:lang w:val="sl-SI"/>
        </w:rPr>
        <w:t xml:space="preserve">Kontrola </w:t>
      </w:r>
      <w:r w:rsidR="006C0466">
        <w:rPr>
          <w:rFonts w:cs="Arial"/>
          <w:lang w:val="sl-SI"/>
        </w:rPr>
        <w:t>1003</w:t>
      </w:r>
      <w:r w:rsidRPr="004D5475">
        <w:rPr>
          <w:rFonts w:cs="Arial"/>
          <w:lang w:val="sl-SI"/>
        </w:rPr>
        <w:t xml:space="preserve"> se ne izvaja v primerih, ko je v podatku Z370 – šifra delovnega mesta (&lt;SifraDM&gt;) navedena šifra, ki se začne z oznako »JD« (javna dela) ali »T« (tujina).</w:t>
      </w:r>
    </w:p>
    <w:p w14:paraId="1FFF9C78" w14:textId="035FEFA1" w:rsidR="005058DE" w:rsidRPr="000533CC" w:rsidRDefault="005058DE" w:rsidP="000533CC">
      <w:pPr>
        <w:spacing w:line="276" w:lineRule="auto"/>
        <w:jc w:val="both"/>
        <w:rPr>
          <w:rFonts w:cs="Arial"/>
          <w:lang w:val="sl-SI"/>
        </w:rPr>
      </w:pPr>
      <w:r w:rsidRPr="00A22346">
        <w:rPr>
          <w:rFonts w:ascii="Segoe UI Emoji" w:hAnsi="Segoe UI Emoji" w:cs="Segoe UI Emoji"/>
          <w:color w:val="A20000"/>
          <w:lang w:val="sl-SI"/>
        </w:rPr>
        <w:t>❗</w:t>
      </w:r>
      <w:r w:rsidRPr="000533CC">
        <w:rPr>
          <w:rFonts w:cs="Arial"/>
          <w:lang w:val="sl-SI"/>
        </w:rPr>
        <w:t xml:space="preserve"> </w:t>
      </w:r>
      <w:r w:rsidRPr="000533CC">
        <w:rPr>
          <w:rFonts w:cs="Arial"/>
          <w:u w:val="single"/>
          <w:lang w:val="sl-SI"/>
        </w:rPr>
        <w:t>Pomembno</w:t>
      </w:r>
      <w:r w:rsidRPr="000533CC">
        <w:rPr>
          <w:rFonts w:cs="Arial"/>
          <w:lang w:val="sl-SI"/>
        </w:rPr>
        <w:t xml:space="preserve">: </w:t>
      </w:r>
      <w:r w:rsidR="003A7FD7" w:rsidRPr="003A7FD7">
        <w:rPr>
          <w:rFonts w:cs="Arial"/>
          <w:b/>
          <w:bCs/>
          <w:u w:val="single"/>
          <w:lang w:val="sl-SI"/>
        </w:rPr>
        <w:t>Poročanje podatka Z</w:t>
      </w:r>
      <w:r w:rsidR="006C0466">
        <w:rPr>
          <w:rFonts w:cs="Arial"/>
          <w:b/>
          <w:bCs/>
          <w:u w:val="single"/>
          <w:lang w:val="sl-SI"/>
        </w:rPr>
        <w:t>700</w:t>
      </w:r>
      <w:r w:rsidR="003A7FD7" w:rsidRPr="003A7FD7">
        <w:rPr>
          <w:rFonts w:cs="Arial"/>
          <w:b/>
          <w:bCs/>
          <w:u w:val="single"/>
          <w:lang w:val="sl-SI"/>
        </w:rPr>
        <w:t xml:space="preserve"> </w:t>
      </w:r>
      <w:r w:rsidR="006C0466" w:rsidRPr="006C0466">
        <w:rPr>
          <w:rFonts w:cs="Arial"/>
          <w:b/>
          <w:bCs/>
          <w:u w:val="single"/>
          <w:lang w:val="sl-SI"/>
        </w:rPr>
        <w:t>– znesek osnovne plače na dan pred prevedbo</w:t>
      </w:r>
      <w:r w:rsidR="003A7FD7" w:rsidRPr="003A7FD7">
        <w:rPr>
          <w:rFonts w:cs="Arial"/>
          <w:b/>
          <w:bCs/>
          <w:u w:val="single"/>
          <w:lang w:val="sl-SI"/>
        </w:rPr>
        <w:t>, ob hkratnem poročanju posameznih vrst izplačil, je obvezno.</w:t>
      </w:r>
    </w:p>
    <w:p w14:paraId="2F7E9722" w14:textId="77777777" w:rsidR="005058DE" w:rsidRPr="000533CC" w:rsidRDefault="005058DE" w:rsidP="000533CC">
      <w:pPr>
        <w:spacing w:line="276" w:lineRule="auto"/>
        <w:jc w:val="both"/>
        <w:rPr>
          <w:rFonts w:cs="Arial"/>
          <w:lang w:val="sl-SI"/>
        </w:rPr>
      </w:pPr>
    </w:p>
    <w:p w14:paraId="07FDA397" w14:textId="3FBF111A" w:rsidR="00A27E2B" w:rsidRDefault="003A7FD7" w:rsidP="000533CC">
      <w:pPr>
        <w:spacing w:line="276" w:lineRule="auto"/>
        <w:jc w:val="both"/>
        <w:rPr>
          <w:rFonts w:cs="Arial"/>
          <w:lang w:val="sl-SI"/>
        </w:rPr>
      </w:pPr>
      <w:r w:rsidRPr="003A7FD7">
        <w:rPr>
          <w:rFonts w:cs="Arial"/>
          <w:lang w:val="sl-SI"/>
        </w:rPr>
        <w:t xml:space="preserve">V prehodnem obdobju se bo kontrola </w:t>
      </w:r>
      <w:r w:rsidR="006C0466">
        <w:rPr>
          <w:rFonts w:cs="Arial"/>
          <w:lang w:val="sl-SI"/>
        </w:rPr>
        <w:t>1003</w:t>
      </w:r>
      <w:r w:rsidRPr="003A7FD7">
        <w:rPr>
          <w:rFonts w:cs="Arial"/>
          <w:lang w:val="sl-SI"/>
        </w:rPr>
        <w:t xml:space="preserve"> izvajala kot opozorilna in okvirno z dnem 1.</w:t>
      </w:r>
      <w:r w:rsidR="009A1C5A">
        <w:rPr>
          <w:rFonts w:cs="Arial"/>
          <w:lang w:val="sl-SI"/>
        </w:rPr>
        <w:t> </w:t>
      </w:r>
      <w:r w:rsidRPr="003A7FD7">
        <w:rPr>
          <w:rFonts w:cs="Arial"/>
          <w:lang w:val="sl-SI"/>
        </w:rPr>
        <w:t>9.</w:t>
      </w:r>
      <w:r w:rsidR="009A1C5A">
        <w:rPr>
          <w:rFonts w:cs="Arial"/>
          <w:lang w:val="sl-SI"/>
        </w:rPr>
        <w:t> </w:t>
      </w:r>
      <w:r w:rsidRPr="003A7FD7">
        <w:rPr>
          <w:rFonts w:cs="Arial"/>
          <w:lang w:val="sl-SI"/>
        </w:rPr>
        <w:t xml:space="preserve">2025 postala zavezujoča. Če podatek </w:t>
      </w:r>
      <w:r w:rsidR="006C0466">
        <w:rPr>
          <w:rFonts w:cs="Arial"/>
          <w:lang w:val="sl-SI"/>
        </w:rPr>
        <w:t>Z700</w:t>
      </w:r>
      <w:r w:rsidRPr="003A7FD7">
        <w:rPr>
          <w:rFonts w:cs="Arial"/>
          <w:lang w:val="sl-SI"/>
        </w:rPr>
        <w:t xml:space="preserve"> </w:t>
      </w:r>
      <w:r w:rsidR="006C0466" w:rsidRPr="00F02DFB">
        <w:rPr>
          <w:rFonts w:cs="Arial"/>
          <w:lang w:val="sl-SI"/>
        </w:rPr>
        <w:t xml:space="preserve">– </w:t>
      </w:r>
      <w:r w:rsidR="006C0466">
        <w:rPr>
          <w:rFonts w:cs="Arial"/>
          <w:lang w:val="sl-SI"/>
        </w:rPr>
        <w:t>z</w:t>
      </w:r>
      <w:r w:rsidR="006C0466" w:rsidRPr="00C0672D">
        <w:rPr>
          <w:rFonts w:cs="Arial"/>
          <w:lang w:val="sl-SI"/>
        </w:rPr>
        <w:t xml:space="preserve">nesek osnovne plače na dan pred prevedbo </w:t>
      </w:r>
      <w:r w:rsidRPr="003A7FD7">
        <w:rPr>
          <w:rFonts w:cs="Arial"/>
          <w:lang w:val="sl-SI"/>
        </w:rPr>
        <w:t>iz segmenta »Delovno mesto«) ne bo poročan (glede na predhodno preverjanje bruto zneska posameznih vrst izplačil), bo sistem ob oddaji datoteke vrnil napako.</w:t>
      </w:r>
    </w:p>
    <w:p w14:paraId="182CEB1E" w14:textId="77777777" w:rsidR="00DF0B0C" w:rsidRPr="000533CC" w:rsidRDefault="00DF0B0C" w:rsidP="000533CC">
      <w:pPr>
        <w:spacing w:line="276" w:lineRule="auto"/>
        <w:jc w:val="both"/>
        <w:rPr>
          <w:rFonts w:cs="Arial"/>
          <w:lang w:val="sl-SI"/>
        </w:rPr>
      </w:pPr>
    </w:p>
    <w:p w14:paraId="5FC116C6" w14:textId="5B70267F" w:rsidR="005C664B" w:rsidRPr="007E404E" w:rsidRDefault="005C664B" w:rsidP="007E404E">
      <w:pPr>
        <w:pStyle w:val="Naslov3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E404E">
        <w:rPr>
          <w:rFonts w:ascii="Arial" w:hAnsi="Arial" w:cs="Arial"/>
          <w:b/>
          <w:bCs/>
          <w:sz w:val="22"/>
          <w:szCs w:val="22"/>
        </w:rPr>
        <w:t>Primeri pravilnega poročanja:</w:t>
      </w:r>
    </w:p>
    <w:p w14:paraId="61F489DF" w14:textId="77777777" w:rsidR="004D5475" w:rsidRDefault="004D5475" w:rsidP="000533CC">
      <w:pPr>
        <w:spacing w:line="276" w:lineRule="auto"/>
        <w:jc w:val="both"/>
        <w:rPr>
          <w:rFonts w:cs="Arial"/>
          <w:szCs w:val="20"/>
          <w:lang w:val="sl-SI"/>
        </w:rPr>
      </w:pPr>
    </w:p>
    <w:p w14:paraId="1FE3EB76" w14:textId="0CA447FB" w:rsidR="008F5176" w:rsidRDefault="008F5176" w:rsidP="000533CC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Oseba</w:t>
      </w:r>
      <w:r w:rsidR="00796C27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ki je bila zaposlena na delovnem mestu </w:t>
      </w:r>
      <w:r w:rsidR="0028542F">
        <w:rPr>
          <w:rFonts w:cs="Arial"/>
          <w:szCs w:val="20"/>
          <w:lang w:val="sl-SI"/>
        </w:rPr>
        <w:t xml:space="preserve">E037042 – Dipl. medicinska sestra v ambulanti v </w:t>
      </w:r>
      <w:r w:rsidR="0028542F" w:rsidRPr="00BA4AA6">
        <w:rPr>
          <w:rFonts w:cs="Arial"/>
          <w:b/>
          <w:bCs/>
          <w:szCs w:val="20"/>
          <w:lang w:val="sl-SI"/>
        </w:rPr>
        <w:t>43</w:t>
      </w:r>
      <w:r w:rsidR="0028542F">
        <w:rPr>
          <w:rFonts w:cs="Arial"/>
          <w:szCs w:val="20"/>
          <w:lang w:val="sl-SI"/>
        </w:rPr>
        <w:t>. plačnem razredu s 1.</w:t>
      </w:r>
      <w:r w:rsidR="00796C27">
        <w:rPr>
          <w:rFonts w:cs="Arial"/>
          <w:szCs w:val="20"/>
          <w:lang w:val="sl-SI"/>
        </w:rPr>
        <w:t> </w:t>
      </w:r>
      <w:r w:rsidR="0028542F">
        <w:rPr>
          <w:rFonts w:cs="Arial"/>
          <w:szCs w:val="20"/>
          <w:lang w:val="sl-SI"/>
        </w:rPr>
        <w:t>januarjem</w:t>
      </w:r>
      <w:r w:rsidR="00796C27">
        <w:rPr>
          <w:rFonts w:cs="Arial"/>
          <w:szCs w:val="20"/>
          <w:lang w:val="sl-SI"/>
        </w:rPr>
        <w:t> </w:t>
      </w:r>
      <w:r w:rsidR="0028542F">
        <w:rPr>
          <w:rFonts w:cs="Arial"/>
          <w:szCs w:val="20"/>
          <w:lang w:val="sl-SI"/>
        </w:rPr>
        <w:t xml:space="preserve">2025 je prevedena v 28. plačnem razredu. Znesek osnovne plače na dan pred prevedbo znaša </w:t>
      </w:r>
      <w:r w:rsidR="0028542F" w:rsidRPr="00BA4AA6">
        <w:rPr>
          <w:rFonts w:cs="Arial"/>
          <w:b/>
          <w:bCs/>
          <w:szCs w:val="20"/>
          <w:u w:val="single"/>
          <w:lang w:val="sl-SI"/>
        </w:rPr>
        <w:t>2.470,01 EUR</w:t>
      </w:r>
      <w:r w:rsidR="008663B0">
        <w:rPr>
          <w:rFonts w:cs="Arial"/>
          <w:szCs w:val="20"/>
          <w:lang w:val="sl-SI"/>
        </w:rPr>
        <w:t>.</w:t>
      </w:r>
    </w:p>
    <w:p w14:paraId="2C460E4C" w14:textId="2770E758" w:rsidR="0028542F" w:rsidRDefault="0028542F" w:rsidP="000533CC">
      <w:pPr>
        <w:spacing w:line="276" w:lineRule="auto"/>
        <w:jc w:val="both"/>
        <w:rPr>
          <w:rFonts w:cs="Arial"/>
          <w:szCs w:val="20"/>
          <w:lang w:val="sl-SI"/>
        </w:rPr>
      </w:pPr>
    </w:p>
    <w:p w14:paraId="095E48B7" w14:textId="77777777" w:rsidR="0028542F" w:rsidRDefault="0028542F" w:rsidP="0028542F">
      <w:pPr>
        <w:spacing w:line="276" w:lineRule="auto"/>
        <w:jc w:val="both"/>
        <w:rPr>
          <w:rFonts w:cs="Arial"/>
          <w:szCs w:val="20"/>
          <w:lang w:val="sl-SI"/>
        </w:rPr>
      </w:pPr>
      <w:r w:rsidRPr="00AD0792">
        <w:rPr>
          <w:rFonts w:cs="Arial"/>
          <w:szCs w:val="20"/>
          <w:lang w:val="sl-SI"/>
        </w:rPr>
        <w:t xml:space="preserve">Pri poročanju </w:t>
      </w:r>
      <w:r w:rsidRPr="00636A5F">
        <w:rPr>
          <w:rFonts w:cs="Arial"/>
          <w:b/>
          <w:bCs/>
          <w:color w:val="0070C0"/>
          <w:szCs w:val="20"/>
          <w:lang w:val="sl-SI"/>
        </w:rPr>
        <w:t xml:space="preserve">plač za </w:t>
      </w:r>
      <w:r w:rsidRPr="00E31BBF">
        <w:rPr>
          <w:rFonts w:cs="Arial"/>
          <w:b/>
          <w:bCs/>
          <w:color w:val="0070C0"/>
          <w:szCs w:val="20"/>
          <w:u w:val="single"/>
          <w:lang w:val="sl-SI"/>
        </w:rPr>
        <w:t>januar 2025</w:t>
      </w:r>
      <w:r w:rsidRPr="00AD0792">
        <w:rPr>
          <w:rFonts w:cs="Arial"/>
          <w:szCs w:val="20"/>
          <w:lang w:val="sl-SI"/>
        </w:rPr>
        <w:t>,</w:t>
      </w:r>
    </w:p>
    <w:p w14:paraId="01185BAB" w14:textId="77777777" w:rsidR="0028542F" w:rsidRPr="00F717CE" w:rsidRDefault="0028542F" w:rsidP="0028542F">
      <w:pPr>
        <w:pStyle w:val="Odstavekseznama"/>
        <w:numPr>
          <w:ilvl w:val="0"/>
          <w:numId w:val="14"/>
        </w:numPr>
        <w:spacing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 xml:space="preserve">podatek Z010:       </w:t>
      </w:r>
    </w:p>
    <w:p w14:paraId="1E8151AA" w14:textId="77777777" w:rsidR="0028542F" w:rsidRPr="00F717CE" w:rsidRDefault="0028542F" w:rsidP="0028542F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>&lt;MesObr&gt;</w:t>
      </w:r>
      <w:r w:rsidRPr="00636A5F">
        <w:rPr>
          <w:rFonts w:cs="Arial"/>
          <w:color w:val="0070C0"/>
          <w:szCs w:val="20"/>
          <w:lang w:val="sl-SI"/>
        </w:rPr>
        <w:t>01</w:t>
      </w:r>
      <w:r w:rsidRPr="00F717CE">
        <w:rPr>
          <w:rFonts w:cs="Arial"/>
          <w:szCs w:val="20"/>
          <w:lang w:val="sl-SI"/>
        </w:rPr>
        <w:t>&lt;/MesObr&gt;</w:t>
      </w:r>
    </w:p>
    <w:p w14:paraId="6226B67B" w14:textId="77777777" w:rsidR="0028542F" w:rsidRDefault="0028542F" w:rsidP="0028542F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>&lt;LetoObr&gt;</w:t>
      </w:r>
      <w:r w:rsidRPr="00636A5F">
        <w:rPr>
          <w:rFonts w:cs="Arial"/>
          <w:color w:val="0070C0"/>
          <w:szCs w:val="20"/>
          <w:lang w:val="sl-SI"/>
        </w:rPr>
        <w:t>2025</w:t>
      </w:r>
      <w:r w:rsidRPr="00F717CE">
        <w:rPr>
          <w:rFonts w:cs="Arial"/>
          <w:szCs w:val="20"/>
          <w:lang w:val="sl-SI"/>
        </w:rPr>
        <w:t>&lt;/LetoObr&gt;)</w:t>
      </w:r>
    </w:p>
    <w:p w14:paraId="02337C38" w14:textId="77777777" w:rsidR="0028542F" w:rsidRPr="004D5475" w:rsidRDefault="0028542F" w:rsidP="0028542F">
      <w:pPr>
        <w:pStyle w:val="Odstavekseznama"/>
        <w:spacing w:after="160" w:line="276" w:lineRule="auto"/>
        <w:ind w:left="1440"/>
        <w:jc w:val="both"/>
        <w:rPr>
          <w:rFonts w:cs="Arial"/>
          <w:szCs w:val="20"/>
          <w:lang w:val="sl-SI"/>
        </w:rPr>
      </w:pPr>
    </w:p>
    <w:p w14:paraId="0C311EF4" w14:textId="77777777" w:rsidR="0028542F" w:rsidRPr="00F717CE" w:rsidRDefault="0028542F" w:rsidP="0028542F">
      <w:pPr>
        <w:pStyle w:val="Odstavekseznama"/>
        <w:numPr>
          <w:ilvl w:val="0"/>
          <w:numId w:val="8"/>
        </w:numPr>
        <w:spacing w:after="160" w:line="276" w:lineRule="auto"/>
        <w:jc w:val="both"/>
        <w:rPr>
          <w:rFonts w:cs="Arial"/>
          <w:b/>
          <w:bCs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poroča se </w:t>
      </w:r>
      <w:r w:rsidRPr="00796C27">
        <w:rPr>
          <w:rFonts w:cs="Arial"/>
          <w:b/>
          <w:bCs/>
          <w:color w:val="002060"/>
          <w:szCs w:val="20"/>
          <w:lang w:val="sl-SI"/>
        </w:rPr>
        <w:t xml:space="preserve">A010 – osnovna bruto plača za redno delo </w:t>
      </w:r>
      <w:r w:rsidRPr="00796C27">
        <w:rPr>
          <w:rFonts w:cs="Arial"/>
          <w:color w:val="002060"/>
          <w:szCs w:val="20"/>
          <w:lang w:val="sl-SI"/>
        </w:rPr>
        <w:t>(januar 2025)</w:t>
      </w:r>
      <w:r w:rsidRPr="00796C27">
        <w:rPr>
          <w:rFonts w:cs="Arial"/>
          <w:color w:val="000000" w:themeColor="text1"/>
          <w:szCs w:val="20"/>
          <w:lang w:val="sl-SI"/>
        </w:rPr>
        <w:t>,</w:t>
      </w:r>
      <w:r w:rsidRPr="00F717CE">
        <w:rPr>
          <w:rFonts w:cs="Arial"/>
          <w:szCs w:val="20"/>
          <w:lang w:val="sl-SI"/>
        </w:rPr>
        <w:t xml:space="preserve"> </w:t>
      </w:r>
      <w:r w:rsidRPr="00AD0792">
        <w:rPr>
          <w:rFonts w:cs="Arial"/>
          <w:b/>
          <w:bCs/>
          <w:color w:val="C00000"/>
          <w:szCs w:val="20"/>
          <w:lang w:val="sl-SI"/>
        </w:rPr>
        <w:t xml:space="preserve">A900 - bruto osnovna plača – redno delo – izredno izplačilo </w:t>
      </w:r>
      <w:r w:rsidRPr="00AD0792">
        <w:rPr>
          <w:rFonts w:cs="Arial"/>
          <w:color w:val="C00000"/>
          <w:szCs w:val="20"/>
          <w:lang w:val="sl-SI"/>
        </w:rPr>
        <w:t xml:space="preserve">(januar 2025) </w:t>
      </w:r>
      <w:r w:rsidRPr="00AD0792">
        <w:rPr>
          <w:rFonts w:cs="Arial"/>
          <w:szCs w:val="20"/>
          <w:lang w:val="sl-SI"/>
        </w:rPr>
        <w:t xml:space="preserve">in </w:t>
      </w:r>
      <w:r w:rsidRPr="00EB2F61">
        <w:rPr>
          <w:rFonts w:cs="Arial"/>
          <w:color w:val="005E00"/>
          <w:szCs w:val="20"/>
          <w:lang w:val="sl-SI"/>
        </w:rPr>
        <w:t>B020 – letni dopust (januar 2025)</w:t>
      </w:r>
    </w:p>
    <w:p w14:paraId="537D295E" w14:textId="0D40D40D" w:rsidR="0028542F" w:rsidRPr="000533CC" w:rsidRDefault="0028542F" w:rsidP="0028542F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0533CC">
        <w:rPr>
          <w:rFonts w:cs="Arial"/>
          <w:szCs w:val="20"/>
          <w:lang w:val="sl-SI"/>
        </w:rPr>
        <w:t xml:space="preserve">&lt;SifraDM&gt; = </w:t>
      </w:r>
      <w:r w:rsidR="000C43B3" w:rsidRPr="000C43B3">
        <w:rPr>
          <w:rFonts w:cs="Arial"/>
          <w:color w:val="0070C0"/>
          <w:szCs w:val="20"/>
          <w:lang w:val="sl-SI"/>
        </w:rPr>
        <w:t>E037042</w:t>
      </w:r>
    </w:p>
    <w:p w14:paraId="03A8EADC" w14:textId="0B4D2586" w:rsidR="0028542F" w:rsidRPr="000533CC" w:rsidRDefault="0028542F" w:rsidP="0028542F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0533CC">
        <w:rPr>
          <w:rFonts w:cs="Arial"/>
          <w:szCs w:val="20"/>
          <w:lang w:val="sl-SI"/>
        </w:rPr>
        <w:t>&lt;SifraNaziv&gt; =</w:t>
      </w:r>
      <w:r w:rsidR="000C43B3">
        <w:rPr>
          <w:rFonts w:cs="Arial"/>
          <w:color w:val="0070C0"/>
          <w:szCs w:val="20"/>
          <w:lang w:val="sl-SI"/>
        </w:rPr>
        <w:t>0</w:t>
      </w:r>
    </w:p>
    <w:p w14:paraId="0246BDD0" w14:textId="77777777" w:rsidR="0028542F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szCs w:val="20"/>
          <w:lang w:val="sl-SI"/>
        </w:rPr>
      </w:pPr>
    </w:p>
    <w:p w14:paraId="6EEC7767" w14:textId="77777777" w:rsidR="0028542F" w:rsidRPr="005E7D95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szCs w:val="20"/>
          <w:lang w:val="sl-SI"/>
        </w:rPr>
      </w:pPr>
      <w:r w:rsidRPr="00B33CD3">
        <w:rPr>
          <w:rFonts w:cs="Arial"/>
          <w:szCs w:val="20"/>
          <w:lang w:val="sl-SI"/>
        </w:rPr>
        <w:t>&lt;Z700&gt;</w:t>
      </w:r>
      <w:r w:rsidRPr="00636A5F">
        <w:rPr>
          <w:rFonts w:cs="Arial"/>
          <w:color w:val="0070C0"/>
          <w:szCs w:val="20"/>
          <w:u w:val="single"/>
          <w:lang w:val="sl-SI"/>
        </w:rPr>
        <w:t>2470.01</w:t>
      </w:r>
      <w:r w:rsidRPr="00B33CD3">
        <w:rPr>
          <w:rFonts w:cs="Arial"/>
          <w:szCs w:val="20"/>
          <w:lang w:val="sl-SI"/>
        </w:rPr>
        <w:t>&lt;/Z700&gt;</w:t>
      </w:r>
    </w:p>
    <w:p w14:paraId="00AD9606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…</w:t>
      </w:r>
    </w:p>
    <w:p w14:paraId="1E610214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b/>
          <w:bCs/>
          <w:i/>
          <w:iCs/>
          <w:szCs w:val="20"/>
          <w:lang w:val="sl-SI"/>
        </w:rPr>
      </w:pPr>
      <w:r w:rsidRPr="000533CC">
        <w:rPr>
          <w:rFonts w:cs="Arial"/>
          <w:b/>
          <w:bCs/>
          <w:i/>
          <w:iCs/>
          <w:szCs w:val="20"/>
          <w:lang w:val="sl-SI"/>
        </w:rPr>
        <w:t>&lt;VrsteIzpl SifraVI="A" KodaVI="</w:t>
      </w:r>
      <w:r>
        <w:rPr>
          <w:rFonts w:cs="Arial"/>
          <w:b/>
          <w:bCs/>
          <w:i/>
          <w:iCs/>
          <w:szCs w:val="20"/>
          <w:lang w:val="sl-SI"/>
        </w:rPr>
        <w:t>010</w:t>
      </w:r>
      <w:r w:rsidRPr="000533CC">
        <w:rPr>
          <w:rFonts w:cs="Arial"/>
          <w:b/>
          <w:bCs/>
          <w:i/>
          <w:iCs/>
          <w:szCs w:val="20"/>
          <w:lang w:val="sl-SI"/>
        </w:rPr>
        <w:t>"&gt;</w:t>
      </w:r>
    </w:p>
    <w:p w14:paraId="0A997EF4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&lt;Opis&gt;</w:t>
      </w:r>
      <w:r w:rsidRPr="000533CC">
        <w:rPr>
          <w:rFonts w:cs="Arial"/>
        </w:rPr>
        <w:t xml:space="preserve"> </w:t>
      </w:r>
      <w:r w:rsidRPr="00454C84">
        <w:rPr>
          <w:rFonts w:cs="Arial"/>
          <w:i/>
          <w:iCs/>
          <w:szCs w:val="20"/>
          <w:lang w:val="sl-SI"/>
        </w:rPr>
        <w:t>osnovna bruto plača za redno delo</w:t>
      </w:r>
      <w:r>
        <w:rPr>
          <w:rFonts w:cs="Arial"/>
          <w:i/>
          <w:iCs/>
          <w:szCs w:val="20"/>
          <w:lang w:val="sl-SI"/>
        </w:rPr>
        <w:t xml:space="preserve"> </w:t>
      </w:r>
      <w:r w:rsidRPr="000533CC">
        <w:rPr>
          <w:rFonts w:cs="Arial"/>
          <w:i/>
          <w:iCs/>
          <w:szCs w:val="20"/>
          <w:lang w:val="sl-SI"/>
        </w:rPr>
        <w:t>&lt;/Opis&gt;</w:t>
      </w:r>
    </w:p>
    <w:p w14:paraId="3DA812C5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&lt;MesObr&gt;</w:t>
      </w:r>
      <w:r w:rsidRPr="00796C27">
        <w:rPr>
          <w:rFonts w:cs="Arial"/>
          <w:i/>
          <w:iCs/>
          <w:color w:val="002060"/>
          <w:szCs w:val="20"/>
          <w:lang w:val="sl-SI"/>
        </w:rPr>
        <w:t>01</w:t>
      </w:r>
      <w:r w:rsidRPr="000533CC">
        <w:rPr>
          <w:rFonts w:cs="Arial"/>
          <w:i/>
          <w:iCs/>
          <w:szCs w:val="20"/>
          <w:lang w:val="sl-SI"/>
        </w:rPr>
        <w:t>&lt;/MesObr&gt;</w:t>
      </w:r>
    </w:p>
    <w:p w14:paraId="73E4F3A1" w14:textId="77777777" w:rsidR="0028542F" w:rsidRPr="00454C84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&lt;LetoObr&gt;</w:t>
      </w:r>
      <w:r w:rsidRPr="00796C27">
        <w:rPr>
          <w:rFonts w:cs="Arial"/>
          <w:i/>
          <w:iCs/>
          <w:color w:val="002060"/>
          <w:szCs w:val="20"/>
          <w:lang w:val="sl-SI"/>
        </w:rPr>
        <w:t>2025</w:t>
      </w:r>
      <w:r w:rsidRPr="000533CC">
        <w:rPr>
          <w:rFonts w:cs="Arial"/>
          <w:i/>
          <w:iCs/>
          <w:szCs w:val="20"/>
          <w:lang w:val="sl-SI"/>
        </w:rPr>
        <w:t>&lt;/LetoObr&gt;</w:t>
      </w:r>
    </w:p>
    <w:p w14:paraId="31636AC4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…</w:t>
      </w:r>
    </w:p>
    <w:p w14:paraId="4E039DAB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b/>
          <w:bCs/>
          <w:i/>
          <w:iCs/>
          <w:szCs w:val="20"/>
          <w:lang w:val="sl-SI"/>
        </w:rPr>
      </w:pPr>
      <w:r w:rsidRPr="000533CC">
        <w:rPr>
          <w:rFonts w:cs="Arial"/>
          <w:b/>
          <w:bCs/>
          <w:i/>
          <w:iCs/>
          <w:szCs w:val="20"/>
          <w:lang w:val="sl-SI"/>
        </w:rPr>
        <w:t>&lt;VrsteIzpl SifraVI="A" KodaVI="</w:t>
      </w:r>
      <w:r>
        <w:rPr>
          <w:rFonts w:cs="Arial"/>
          <w:b/>
          <w:bCs/>
          <w:i/>
          <w:iCs/>
          <w:szCs w:val="20"/>
          <w:lang w:val="sl-SI"/>
        </w:rPr>
        <w:t>900</w:t>
      </w:r>
      <w:r w:rsidRPr="000533CC">
        <w:rPr>
          <w:rFonts w:cs="Arial"/>
          <w:b/>
          <w:bCs/>
          <w:i/>
          <w:iCs/>
          <w:szCs w:val="20"/>
          <w:lang w:val="sl-SI"/>
        </w:rPr>
        <w:t>"&gt;</w:t>
      </w:r>
    </w:p>
    <w:p w14:paraId="7BC4995C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&lt;Opis&gt;</w:t>
      </w:r>
      <w:r w:rsidRPr="000533CC">
        <w:rPr>
          <w:rFonts w:cs="Arial"/>
        </w:rPr>
        <w:t xml:space="preserve"> </w:t>
      </w:r>
      <w:r w:rsidRPr="005E7D95">
        <w:rPr>
          <w:rFonts w:cs="Arial"/>
          <w:i/>
          <w:iCs/>
          <w:szCs w:val="20"/>
          <w:lang w:val="sl-SI"/>
        </w:rPr>
        <w:t>bruto osnovna plača – redno delo – izredno izplačilo</w:t>
      </w:r>
      <w:r w:rsidRPr="000533CC">
        <w:rPr>
          <w:rFonts w:cs="Arial"/>
          <w:i/>
          <w:iCs/>
          <w:szCs w:val="20"/>
          <w:lang w:val="sl-SI"/>
        </w:rPr>
        <w:t>&lt;/Opis&gt;</w:t>
      </w:r>
    </w:p>
    <w:p w14:paraId="403C625F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&lt;MesObr&gt;</w:t>
      </w:r>
      <w:r w:rsidRPr="005E7D95">
        <w:rPr>
          <w:rFonts w:cs="Arial"/>
          <w:i/>
          <w:iCs/>
          <w:color w:val="C00000"/>
          <w:szCs w:val="20"/>
          <w:lang w:val="sl-SI"/>
        </w:rPr>
        <w:t>01</w:t>
      </w:r>
      <w:r w:rsidRPr="000533CC">
        <w:rPr>
          <w:rFonts w:cs="Arial"/>
          <w:i/>
          <w:iCs/>
          <w:szCs w:val="20"/>
          <w:lang w:val="sl-SI"/>
        </w:rPr>
        <w:t>&lt;/MesObr&gt;</w:t>
      </w:r>
    </w:p>
    <w:p w14:paraId="6796AB67" w14:textId="77777777" w:rsidR="0028542F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&lt;LetoObr&gt;</w:t>
      </w:r>
      <w:r w:rsidRPr="005E7D95">
        <w:rPr>
          <w:rFonts w:cs="Arial"/>
          <w:i/>
          <w:iCs/>
          <w:color w:val="C00000"/>
          <w:szCs w:val="20"/>
          <w:lang w:val="sl-SI"/>
        </w:rPr>
        <w:t>2025</w:t>
      </w:r>
      <w:r w:rsidRPr="000533CC">
        <w:rPr>
          <w:rFonts w:cs="Arial"/>
          <w:i/>
          <w:iCs/>
          <w:szCs w:val="20"/>
          <w:lang w:val="sl-SI"/>
        </w:rPr>
        <w:t>&lt;/LetoObr&gt;</w:t>
      </w:r>
    </w:p>
    <w:p w14:paraId="1A3A86E8" w14:textId="77777777" w:rsidR="0028542F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…</w:t>
      </w:r>
    </w:p>
    <w:p w14:paraId="525628C1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b/>
          <w:bCs/>
          <w:i/>
          <w:iCs/>
          <w:szCs w:val="20"/>
          <w:lang w:val="sl-SI"/>
        </w:rPr>
      </w:pPr>
      <w:r w:rsidRPr="000533CC">
        <w:rPr>
          <w:rFonts w:cs="Arial"/>
          <w:b/>
          <w:bCs/>
          <w:i/>
          <w:iCs/>
          <w:szCs w:val="20"/>
          <w:lang w:val="sl-SI"/>
        </w:rPr>
        <w:t>&lt;VrsteIzpl SifraVI="</w:t>
      </w:r>
      <w:r>
        <w:rPr>
          <w:rFonts w:cs="Arial"/>
          <w:b/>
          <w:bCs/>
          <w:i/>
          <w:iCs/>
          <w:szCs w:val="20"/>
          <w:lang w:val="sl-SI"/>
        </w:rPr>
        <w:t>B</w:t>
      </w:r>
      <w:r w:rsidRPr="000533CC">
        <w:rPr>
          <w:rFonts w:cs="Arial"/>
          <w:b/>
          <w:bCs/>
          <w:i/>
          <w:iCs/>
          <w:szCs w:val="20"/>
          <w:lang w:val="sl-SI"/>
        </w:rPr>
        <w:t>" KodaVI="</w:t>
      </w:r>
      <w:r>
        <w:rPr>
          <w:rFonts w:cs="Arial"/>
          <w:b/>
          <w:bCs/>
          <w:i/>
          <w:iCs/>
          <w:szCs w:val="20"/>
          <w:lang w:val="sl-SI"/>
        </w:rPr>
        <w:t>020</w:t>
      </w:r>
      <w:r w:rsidRPr="000533CC">
        <w:rPr>
          <w:rFonts w:cs="Arial"/>
          <w:b/>
          <w:bCs/>
          <w:i/>
          <w:iCs/>
          <w:szCs w:val="20"/>
          <w:lang w:val="sl-SI"/>
        </w:rPr>
        <w:t>"&gt;</w:t>
      </w:r>
    </w:p>
    <w:p w14:paraId="4E664FFA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&lt;Opis&gt;</w:t>
      </w:r>
      <w:r w:rsidRPr="000533CC">
        <w:rPr>
          <w:rFonts w:cs="Arial"/>
        </w:rPr>
        <w:t xml:space="preserve"> </w:t>
      </w:r>
      <w:r>
        <w:rPr>
          <w:rFonts w:cs="Arial"/>
          <w:i/>
          <w:iCs/>
          <w:szCs w:val="20"/>
          <w:lang w:val="sl-SI"/>
        </w:rPr>
        <w:t>L</w:t>
      </w:r>
      <w:r w:rsidRPr="005E7D95">
        <w:rPr>
          <w:rFonts w:cs="Arial"/>
          <w:i/>
          <w:iCs/>
          <w:szCs w:val="20"/>
          <w:lang w:val="sl-SI"/>
        </w:rPr>
        <w:t>etni dopust</w:t>
      </w:r>
      <w:r w:rsidRPr="000533CC">
        <w:rPr>
          <w:rFonts w:cs="Arial"/>
          <w:i/>
          <w:iCs/>
          <w:szCs w:val="20"/>
          <w:lang w:val="sl-SI"/>
        </w:rPr>
        <w:t>&lt;/Opis&gt;</w:t>
      </w:r>
    </w:p>
    <w:p w14:paraId="4616F7D2" w14:textId="77777777" w:rsidR="0028542F" w:rsidRPr="000533CC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&lt;MesObr&gt;</w:t>
      </w:r>
      <w:r w:rsidRPr="00EB2F61">
        <w:rPr>
          <w:rFonts w:cs="Arial"/>
          <w:i/>
          <w:iCs/>
          <w:color w:val="005E00"/>
          <w:szCs w:val="20"/>
          <w:lang w:val="sl-SI"/>
        </w:rPr>
        <w:t>01</w:t>
      </w:r>
      <w:r w:rsidRPr="000533CC">
        <w:rPr>
          <w:rFonts w:cs="Arial"/>
          <w:i/>
          <w:iCs/>
          <w:szCs w:val="20"/>
          <w:lang w:val="sl-SI"/>
        </w:rPr>
        <w:t>&lt;/MesObr&gt;</w:t>
      </w:r>
    </w:p>
    <w:p w14:paraId="7A2E107F" w14:textId="77777777" w:rsidR="0028542F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&lt;LetoObr&gt;</w:t>
      </w:r>
      <w:r w:rsidRPr="00EB2F61">
        <w:rPr>
          <w:rFonts w:cs="Arial"/>
          <w:i/>
          <w:iCs/>
          <w:color w:val="005E00"/>
          <w:szCs w:val="20"/>
          <w:lang w:val="sl-SI"/>
        </w:rPr>
        <w:t>2025</w:t>
      </w:r>
      <w:r w:rsidRPr="000533CC">
        <w:rPr>
          <w:rFonts w:cs="Arial"/>
          <w:i/>
          <w:iCs/>
          <w:szCs w:val="20"/>
          <w:lang w:val="sl-SI"/>
        </w:rPr>
        <w:t>&lt;/LetoObr&gt;</w:t>
      </w:r>
    </w:p>
    <w:p w14:paraId="543BD6D7" w14:textId="77777777" w:rsidR="0028542F" w:rsidRDefault="0028542F" w:rsidP="0028542F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…</w:t>
      </w:r>
    </w:p>
    <w:p w14:paraId="539267B2" w14:textId="77777777" w:rsidR="0028542F" w:rsidRDefault="0028542F" w:rsidP="000533CC">
      <w:pPr>
        <w:spacing w:line="276" w:lineRule="auto"/>
        <w:jc w:val="both"/>
        <w:rPr>
          <w:rFonts w:cs="Arial"/>
          <w:szCs w:val="20"/>
          <w:lang w:val="sl-SI"/>
        </w:rPr>
      </w:pPr>
    </w:p>
    <w:p w14:paraId="19AD2918" w14:textId="35753311" w:rsidR="00C65B0A" w:rsidRPr="008663B0" w:rsidRDefault="00C65B0A" w:rsidP="008663B0">
      <w:pPr>
        <w:spacing w:line="276" w:lineRule="auto"/>
        <w:jc w:val="both"/>
        <w:rPr>
          <w:rFonts w:cs="Arial"/>
          <w:szCs w:val="20"/>
          <w:lang w:val="sl-SI"/>
        </w:rPr>
      </w:pPr>
      <w:r w:rsidRPr="00C65B0A">
        <w:rPr>
          <w:rFonts w:cs="Arial"/>
          <w:szCs w:val="20"/>
          <w:lang w:val="sl-SI"/>
        </w:rPr>
        <w:lastRenderedPageBreak/>
        <w:t>S 1.</w:t>
      </w:r>
      <w:r>
        <w:rPr>
          <w:rFonts w:cs="Arial"/>
          <w:szCs w:val="20"/>
          <w:lang w:val="sl-SI"/>
        </w:rPr>
        <w:t> </w:t>
      </w:r>
      <w:r w:rsidRPr="00C65B0A">
        <w:rPr>
          <w:rFonts w:cs="Arial"/>
          <w:szCs w:val="20"/>
          <w:lang w:val="sl-SI"/>
        </w:rPr>
        <w:t>junijem</w:t>
      </w:r>
      <w:r>
        <w:rPr>
          <w:rFonts w:cs="Arial"/>
          <w:szCs w:val="20"/>
          <w:lang w:val="sl-SI"/>
        </w:rPr>
        <w:t> </w:t>
      </w:r>
      <w:r w:rsidRPr="00C65B0A">
        <w:rPr>
          <w:rFonts w:cs="Arial"/>
          <w:szCs w:val="20"/>
          <w:lang w:val="sl-SI"/>
        </w:rPr>
        <w:t xml:space="preserve">2025 je ista oseba </w:t>
      </w:r>
      <w:r w:rsidR="004C3019">
        <w:rPr>
          <w:rFonts w:cs="Arial"/>
          <w:szCs w:val="20"/>
          <w:lang w:val="sl-SI"/>
        </w:rPr>
        <w:t>premeščena</w:t>
      </w:r>
      <w:r w:rsidRPr="00C65B0A">
        <w:rPr>
          <w:rFonts w:cs="Arial"/>
          <w:szCs w:val="20"/>
          <w:lang w:val="sl-SI"/>
        </w:rPr>
        <w:t xml:space="preserve"> na delovnem mestu E037052 – Dipl</w:t>
      </w:r>
      <w:r>
        <w:rPr>
          <w:rFonts w:cs="Arial"/>
          <w:szCs w:val="20"/>
          <w:lang w:val="sl-SI"/>
        </w:rPr>
        <w:t>.</w:t>
      </w:r>
      <w:r w:rsidRPr="00C65B0A">
        <w:rPr>
          <w:rFonts w:cs="Arial"/>
          <w:szCs w:val="20"/>
          <w:lang w:val="sl-SI"/>
        </w:rPr>
        <w:t xml:space="preserve"> med</w:t>
      </w:r>
      <w:r>
        <w:rPr>
          <w:rFonts w:cs="Arial"/>
          <w:szCs w:val="20"/>
          <w:lang w:val="sl-SI"/>
        </w:rPr>
        <w:t>.</w:t>
      </w:r>
      <w:r w:rsidRPr="00C65B0A">
        <w:rPr>
          <w:rFonts w:cs="Arial"/>
          <w:szCs w:val="20"/>
          <w:lang w:val="sl-SI"/>
        </w:rPr>
        <w:t xml:space="preserve"> sestra v triaži urgentne dej</w:t>
      </w:r>
      <w:r>
        <w:rPr>
          <w:rFonts w:cs="Arial"/>
          <w:szCs w:val="20"/>
          <w:lang w:val="sl-SI"/>
        </w:rPr>
        <w:t>.</w:t>
      </w:r>
      <w:r w:rsidRPr="00C65B0A">
        <w:rPr>
          <w:rFonts w:cs="Arial"/>
          <w:szCs w:val="20"/>
          <w:lang w:val="sl-SI"/>
        </w:rPr>
        <w:t xml:space="preserve">, uvrščena v 30. plačni razred. Znesek osnovne plače na dan pred prevedbo znaša </w:t>
      </w:r>
      <w:r w:rsidRPr="00C65B0A">
        <w:rPr>
          <w:rFonts w:cs="Arial"/>
          <w:b/>
          <w:bCs/>
          <w:szCs w:val="20"/>
          <w:u w:val="single"/>
          <w:lang w:val="sl-SI"/>
        </w:rPr>
        <w:t>2.778,42 EUR</w:t>
      </w:r>
      <w:r w:rsidRPr="00C65B0A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(</w:t>
      </w:r>
      <w:r w:rsidRPr="00C65B0A">
        <w:rPr>
          <w:rFonts w:cs="Arial"/>
          <w:szCs w:val="20"/>
          <w:lang w:val="sl-SI"/>
        </w:rPr>
        <w:t xml:space="preserve">plačni razred uslužbenke na dan 31. 12. 2024 </w:t>
      </w:r>
      <w:r>
        <w:rPr>
          <w:rFonts w:cs="Arial"/>
          <w:szCs w:val="20"/>
          <w:lang w:val="sl-SI"/>
        </w:rPr>
        <w:t xml:space="preserve">bi bil </w:t>
      </w:r>
      <w:r w:rsidRPr="00C65B0A">
        <w:rPr>
          <w:rFonts w:cs="Arial"/>
          <w:szCs w:val="20"/>
          <w:lang w:val="sl-SI"/>
        </w:rPr>
        <w:t>določen kot 46</w:t>
      </w:r>
      <w:r>
        <w:rPr>
          <w:rFonts w:cs="Arial"/>
          <w:szCs w:val="20"/>
          <w:lang w:val="sl-SI"/>
        </w:rPr>
        <w:t>)</w:t>
      </w:r>
      <w:r w:rsidRPr="00C65B0A">
        <w:rPr>
          <w:rFonts w:cs="Arial"/>
          <w:szCs w:val="20"/>
          <w:lang w:val="sl-SI"/>
        </w:rPr>
        <w:t>.</w:t>
      </w:r>
    </w:p>
    <w:p w14:paraId="12950CDD" w14:textId="77777777" w:rsidR="00C65B0A" w:rsidRDefault="00C65B0A" w:rsidP="000533CC">
      <w:pPr>
        <w:spacing w:line="276" w:lineRule="auto"/>
        <w:jc w:val="both"/>
        <w:rPr>
          <w:rFonts w:cs="Arial"/>
          <w:szCs w:val="20"/>
          <w:lang w:val="sl-SI"/>
        </w:rPr>
      </w:pPr>
    </w:p>
    <w:p w14:paraId="2A9AE774" w14:textId="60A29660" w:rsidR="005E274D" w:rsidRDefault="00F717CE" w:rsidP="000533CC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Pri poročanju </w:t>
      </w:r>
      <w:r w:rsidRPr="00C65B0A">
        <w:rPr>
          <w:rFonts w:cs="Arial"/>
          <w:b/>
          <w:bCs/>
          <w:color w:val="0070C0"/>
          <w:szCs w:val="20"/>
          <w:lang w:val="sl-SI"/>
        </w:rPr>
        <w:t xml:space="preserve">plač za </w:t>
      </w:r>
      <w:r w:rsidR="00B33CD3" w:rsidRPr="00C65B0A">
        <w:rPr>
          <w:rFonts w:cs="Arial"/>
          <w:b/>
          <w:bCs/>
          <w:color w:val="0070C0"/>
          <w:szCs w:val="20"/>
          <w:lang w:val="sl-SI"/>
        </w:rPr>
        <w:t>julij</w:t>
      </w:r>
      <w:r w:rsidRPr="00C65B0A">
        <w:rPr>
          <w:rFonts w:cs="Arial"/>
          <w:b/>
          <w:bCs/>
          <w:color w:val="0070C0"/>
          <w:szCs w:val="20"/>
          <w:lang w:val="sl-SI"/>
        </w:rPr>
        <w:t xml:space="preserve"> 2025</w:t>
      </w:r>
      <w:r w:rsidR="00196B54">
        <w:rPr>
          <w:rFonts w:cs="Arial"/>
          <w:szCs w:val="20"/>
          <w:lang w:val="sl-SI"/>
        </w:rPr>
        <w:t>:</w:t>
      </w:r>
    </w:p>
    <w:p w14:paraId="3C9EE30B" w14:textId="77777777" w:rsidR="00196B54" w:rsidRPr="00F717CE" w:rsidRDefault="00196B54" w:rsidP="00196B54">
      <w:pPr>
        <w:pStyle w:val="Odstavekseznama"/>
        <w:numPr>
          <w:ilvl w:val="0"/>
          <w:numId w:val="14"/>
        </w:numPr>
        <w:spacing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 xml:space="preserve">podatek Z010:       </w:t>
      </w:r>
    </w:p>
    <w:p w14:paraId="3678F93C" w14:textId="4B4D4445" w:rsidR="00196B54" w:rsidRPr="00F717CE" w:rsidRDefault="00196B54" w:rsidP="00196B54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>&lt;MesObr&gt;</w:t>
      </w:r>
      <w:r w:rsidRPr="00C65B0A">
        <w:rPr>
          <w:rFonts w:cs="Arial"/>
          <w:color w:val="0070C0"/>
          <w:szCs w:val="20"/>
          <w:lang w:val="sl-SI"/>
        </w:rPr>
        <w:t>07</w:t>
      </w:r>
      <w:r w:rsidRPr="00F717CE">
        <w:rPr>
          <w:rFonts w:cs="Arial"/>
          <w:szCs w:val="20"/>
          <w:lang w:val="sl-SI"/>
        </w:rPr>
        <w:t>&lt;/MesObr&gt;</w:t>
      </w:r>
    </w:p>
    <w:p w14:paraId="59FE3D46" w14:textId="6E40D937" w:rsidR="00196B54" w:rsidRDefault="00196B54" w:rsidP="00196B54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>&lt;LetoObr&gt;</w:t>
      </w:r>
      <w:r w:rsidRPr="00C65B0A">
        <w:rPr>
          <w:rFonts w:cs="Arial"/>
          <w:color w:val="0070C0"/>
          <w:szCs w:val="20"/>
          <w:lang w:val="sl-SI"/>
        </w:rPr>
        <w:t>2025</w:t>
      </w:r>
      <w:r w:rsidRPr="00F717CE">
        <w:rPr>
          <w:rFonts w:cs="Arial"/>
          <w:szCs w:val="20"/>
          <w:lang w:val="sl-SI"/>
        </w:rPr>
        <w:t>&lt;/LetoObr&gt;)</w:t>
      </w:r>
    </w:p>
    <w:p w14:paraId="6DF7083C" w14:textId="77777777" w:rsidR="00196B54" w:rsidRDefault="00196B54" w:rsidP="00196B54">
      <w:pPr>
        <w:pStyle w:val="Odstavekseznama"/>
        <w:spacing w:after="160" w:line="276" w:lineRule="auto"/>
        <w:ind w:left="1440"/>
        <w:jc w:val="both"/>
        <w:rPr>
          <w:rFonts w:cs="Arial"/>
          <w:szCs w:val="20"/>
          <w:lang w:val="sl-SI"/>
        </w:rPr>
      </w:pPr>
    </w:p>
    <w:p w14:paraId="019D724A" w14:textId="3875CFC9" w:rsidR="00454C84" w:rsidRPr="00454C84" w:rsidRDefault="00B33CD3" w:rsidP="00454C84">
      <w:pPr>
        <w:pStyle w:val="Odstavekseznama"/>
        <w:numPr>
          <w:ilvl w:val="0"/>
          <w:numId w:val="8"/>
        </w:numPr>
        <w:spacing w:after="160" w:line="276" w:lineRule="auto"/>
        <w:jc w:val="both"/>
        <w:rPr>
          <w:rFonts w:cs="Arial"/>
          <w:b/>
          <w:bCs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5653B7">
        <w:rPr>
          <w:rFonts w:cs="Arial"/>
          <w:szCs w:val="20"/>
          <w:lang w:val="sl-SI"/>
        </w:rPr>
        <w:t>oroča</w:t>
      </w:r>
      <w:r w:rsidR="004D5475">
        <w:rPr>
          <w:rFonts w:cs="Arial"/>
          <w:szCs w:val="20"/>
          <w:lang w:val="sl-SI"/>
        </w:rPr>
        <w:t xml:space="preserve"> se</w:t>
      </w:r>
      <w:r w:rsidR="005653B7">
        <w:rPr>
          <w:rFonts w:cs="Arial"/>
          <w:szCs w:val="20"/>
          <w:lang w:val="sl-SI"/>
        </w:rPr>
        <w:t xml:space="preserve"> </w:t>
      </w:r>
      <w:r w:rsidR="005653B7" w:rsidRPr="00C65B0A">
        <w:rPr>
          <w:rFonts w:cs="Arial"/>
          <w:b/>
          <w:bCs/>
          <w:color w:val="002060"/>
          <w:szCs w:val="20"/>
          <w:lang w:val="sl-SI"/>
        </w:rPr>
        <w:t xml:space="preserve">A010 – osnovna bruto plača za redno delo </w:t>
      </w:r>
      <w:r w:rsidR="005653B7" w:rsidRPr="00C65B0A">
        <w:rPr>
          <w:rFonts w:cs="Arial"/>
          <w:color w:val="002060"/>
          <w:szCs w:val="20"/>
          <w:lang w:val="sl-SI"/>
        </w:rPr>
        <w:t>(</w:t>
      </w:r>
      <w:r w:rsidRPr="00C65B0A">
        <w:rPr>
          <w:rFonts w:cs="Arial"/>
          <w:color w:val="002060"/>
          <w:szCs w:val="20"/>
          <w:u w:val="single"/>
          <w:lang w:val="sl-SI"/>
        </w:rPr>
        <w:t>julij</w:t>
      </w:r>
      <w:r w:rsidR="005653B7" w:rsidRPr="00C65B0A">
        <w:rPr>
          <w:rFonts w:cs="Arial"/>
          <w:color w:val="002060"/>
          <w:szCs w:val="20"/>
          <w:u w:val="single"/>
          <w:lang w:val="sl-SI"/>
        </w:rPr>
        <w:t xml:space="preserve"> 2025</w:t>
      </w:r>
      <w:r w:rsidR="005653B7" w:rsidRPr="00C65B0A">
        <w:rPr>
          <w:rFonts w:cs="Arial"/>
          <w:color w:val="002060"/>
          <w:szCs w:val="20"/>
          <w:lang w:val="sl-SI"/>
        </w:rPr>
        <w:t>)</w:t>
      </w:r>
      <w:r w:rsidR="00454C84">
        <w:rPr>
          <w:rFonts w:cs="Arial"/>
          <w:color w:val="0070C0"/>
          <w:szCs w:val="20"/>
          <w:lang w:val="sl-SI"/>
        </w:rPr>
        <w:t xml:space="preserve"> </w:t>
      </w:r>
      <w:r w:rsidR="00454C84" w:rsidRPr="00454C84">
        <w:rPr>
          <w:rFonts w:cs="Arial"/>
          <w:szCs w:val="20"/>
          <w:lang w:val="sl-SI"/>
        </w:rPr>
        <w:t xml:space="preserve">in </w:t>
      </w:r>
      <w:r w:rsidR="005653B7" w:rsidRPr="00454C84">
        <w:rPr>
          <w:rFonts w:cs="Arial"/>
          <w:b/>
          <w:bCs/>
          <w:color w:val="C00000"/>
          <w:szCs w:val="20"/>
          <w:lang w:val="sl-SI"/>
        </w:rPr>
        <w:t xml:space="preserve">poračun B020 - </w:t>
      </w:r>
      <w:bookmarkStart w:id="2" w:name="_Hlk201322053"/>
      <w:r w:rsidR="005653B7" w:rsidRPr="00454C84">
        <w:rPr>
          <w:rFonts w:cs="Arial"/>
          <w:b/>
          <w:bCs/>
          <w:color w:val="C00000"/>
          <w:szCs w:val="20"/>
          <w:lang w:val="sl-SI"/>
        </w:rPr>
        <w:t>letni dopust</w:t>
      </w:r>
      <w:bookmarkEnd w:id="2"/>
      <w:r w:rsidR="005653B7" w:rsidRPr="00454C84">
        <w:rPr>
          <w:rFonts w:cs="Arial"/>
          <w:b/>
          <w:bCs/>
          <w:color w:val="C00000"/>
          <w:szCs w:val="20"/>
          <w:lang w:val="sl-SI"/>
        </w:rPr>
        <w:t xml:space="preserve"> </w:t>
      </w:r>
      <w:r w:rsidR="005653B7" w:rsidRPr="00454C84">
        <w:rPr>
          <w:rFonts w:cs="Arial"/>
          <w:color w:val="C00000"/>
          <w:szCs w:val="20"/>
          <w:lang w:val="sl-SI"/>
        </w:rPr>
        <w:t>(</w:t>
      </w:r>
      <w:r w:rsidR="00E03025" w:rsidRPr="00E31BBF">
        <w:rPr>
          <w:rFonts w:cs="Arial"/>
          <w:color w:val="C00000"/>
          <w:szCs w:val="20"/>
          <w:u w:val="single"/>
          <w:lang w:val="sl-SI"/>
        </w:rPr>
        <w:t>marec</w:t>
      </w:r>
      <w:r w:rsidR="005653B7" w:rsidRPr="00E31BBF">
        <w:rPr>
          <w:rFonts w:cs="Arial"/>
          <w:color w:val="C00000"/>
          <w:szCs w:val="20"/>
          <w:u w:val="single"/>
          <w:lang w:val="sl-SI"/>
        </w:rPr>
        <w:t xml:space="preserve"> 2025</w:t>
      </w:r>
      <w:r w:rsidR="005653B7" w:rsidRPr="00454C84">
        <w:rPr>
          <w:rFonts w:cs="Arial"/>
          <w:color w:val="C00000"/>
          <w:szCs w:val="20"/>
          <w:lang w:val="sl-SI"/>
        </w:rPr>
        <w:t>)</w:t>
      </w:r>
      <w:r w:rsidR="00454C84">
        <w:rPr>
          <w:rFonts w:cs="Arial"/>
          <w:color w:val="0070C0"/>
          <w:szCs w:val="20"/>
          <w:lang w:val="sl-SI"/>
        </w:rPr>
        <w:t>:</w:t>
      </w:r>
    </w:p>
    <w:p w14:paraId="212BA146" w14:textId="4805413B" w:rsidR="005653B7" w:rsidRPr="000533CC" w:rsidRDefault="005653B7" w:rsidP="005653B7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0533CC">
        <w:rPr>
          <w:rFonts w:cs="Arial"/>
          <w:szCs w:val="20"/>
          <w:lang w:val="sl-SI"/>
        </w:rPr>
        <w:t>&lt;SifraDM&gt; =</w:t>
      </w:r>
      <w:r w:rsidRPr="00636A5F">
        <w:rPr>
          <w:rFonts w:cs="Arial"/>
          <w:color w:val="00B050"/>
          <w:szCs w:val="20"/>
          <w:lang w:val="sl-SI"/>
        </w:rPr>
        <w:t xml:space="preserve"> </w:t>
      </w:r>
      <w:r w:rsidR="000C43B3" w:rsidRPr="00C65B0A">
        <w:rPr>
          <w:rFonts w:cs="Arial"/>
          <w:color w:val="0070C0"/>
          <w:szCs w:val="20"/>
          <w:lang w:val="sl-SI"/>
        </w:rPr>
        <w:t>E037052</w:t>
      </w:r>
    </w:p>
    <w:p w14:paraId="01E02947" w14:textId="14701B38" w:rsidR="005653B7" w:rsidRPr="00E31BBF" w:rsidRDefault="005653B7" w:rsidP="00E31BBF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0533CC">
        <w:rPr>
          <w:rFonts w:cs="Arial"/>
          <w:szCs w:val="20"/>
          <w:lang w:val="sl-SI"/>
        </w:rPr>
        <w:t xml:space="preserve">&lt;SifraNaziv&gt; = </w:t>
      </w:r>
      <w:r w:rsidR="000C43B3" w:rsidRPr="00C65B0A">
        <w:rPr>
          <w:rFonts w:cs="Arial"/>
          <w:color w:val="0070C0"/>
          <w:szCs w:val="20"/>
          <w:lang w:val="sl-SI"/>
        </w:rPr>
        <w:t>0</w:t>
      </w:r>
    </w:p>
    <w:p w14:paraId="76730094" w14:textId="27C8729D" w:rsidR="00E03025" w:rsidRDefault="00E03025" w:rsidP="00E03025">
      <w:pPr>
        <w:spacing w:line="276" w:lineRule="auto"/>
        <w:ind w:firstLine="720"/>
        <w:jc w:val="both"/>
        <w:rPr>
          <w:rFonts w:cs="Arial"/>
          <w:szCs w:val="20"/>
          <w:lang w:val="sl-SI"/>
        </w:rPr>
      </w:pPr>
      <w:r w:rsidRPr="00E03025">
        <w:rPr>
          <w:rFonts w:cs="Arial"/>
          <w:szCs w:val="20"/>
          <w:lang w:val="sl-SI"/>
        </w:rPr>
        <w:t>&lt;Z700&gt;</w:t>
      </w:r>
      <w:r w:rsidR="00636A5F" w:rsidRPr="00C65B0A">
        <w:rPr>
          <w:rFonts w:cs="Arial"/>
          <w:color w:val="0070C0"/>
          <w:szCs w:val="20"/>
          <w:u w:val="single"/>
          <w:lang w:val="sl-SI"/>
        </w:rPr>
        <w:t>2</w:t>
      </w:r>
      <w:r w:rsidR="000C43B3" w:rsidRPr="00C65B0A">
        <w:rPr>
          <w:rFonts w:cs="Arial"/>
          <w:color w:val="0070C0"/>
          <w:szCs w:val="20"/>
          <w:u w:val="single"/>
          <w:lang w:val="sl-SI"/>
        </w:rPr>
        <w:t>778</w:t>
      </w:r>
      <w:r w:rsidRPr="00C65B0A">
        <w:rPr>
          <w:rFonts w:cs="Arial"/>
          <w:color w:val="0070C0"/>
          <w:szCs w:val="20"/>
          <w:u w:val="single"/>
          <w:lang w:val="sl-SI"/>
        </w:rPr>
        <w:t>.</w:t>
      </w:r>
      <w:r w:rsidR="000C43B3" w:rsidRPr="00C65B0A">
        <w:rPr>
          <w:rFonts w:cs="Arial"/>
          <w:color w:val="0070C0"/>
          <w:szCs w:val="20"/>
          <w:u w:val="single"/>
          <w:lang w:val="sl-SI"/>
        </w:rPr>
        <w:t>42</w:t>
      </w:r>
      <w:r w:rsidRPr="00E03025">
        <w:rPr>
          <w:rFonts w:cs="Arial"/>
          <w:szCs w:val="20"/>
          <w:lang w:val="sl-SI"/>
        </w:rPr>
        <w:t>&lt;/Z700&gt;</w:t>
      </w:r>
    </w:p>
    <w:p w14:paraId="2A92A199" w14:textId="5B9AAA48" w:rsidR="00E31BBF" w:rsidRPr="00E03025" w:rsidRDefault="00E03025" w:rsidP="00E31BBF">
      <w:pPr>
        <w:spacing w:line="276" w:lineRule="auto"/>
        <w:ind w:firstLine="7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…</w:t>
      </w:r>
    </w:p>
    <w:p w14:paraId="6BDEBA63" w14:textId="77777777" w:rsidR="005653B7" w:rsidRPr="000533CC" w:rsidRDefault="005653B7" w:rsidP="005653B7">
      <w:pPr>
        <w:pStyle w:val="Odstavekseznama"/>
        <w:numPr>
          <w:ilvl w:val="0"/>
          <w:numId w:val="14"/>
        </w:numPr>
        <w:spacing w:line="276" w:lineRule="auto"/>
        <w:jc w:val="both"/>
        <w:rPr>
          <w:rFonts w:cs="Arial"/>
          <w:b/>
          <w:bCs/>
          <w:i/>
          <w:iCs/>
          <w:szCs w:val="20"/>
          <w:lang w:val="sl-SI"/>
        </w:rPr>
      </w:pPr>
      <w:r w:rsidRPr="000533CC">
        <w:rPr>
          <w:rFonts w:cs="Arial"/>
          <w:b/>
          <w:bCs/>
          <w:i/>
          <w:iCs/>
          <w:szCs w:val="20"/>
          <w:lang w:val="sl-SI"/>
        </w:rPr>
        <w:t>&lt;VrsteIzpl SifraVI="A" KodaVI="010"&gt;</w:t>
      </w:r>
    </w:p>
    <w:p w14:paraId="5AA156B5" w14:textId="77777777" w:rsidR="005653B7" w:rsidRPr="000533CC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&lt;Opis&gt;</w:t>
      </w:r>
      <w:r w:rsidRPr="000533CC">
        <w:rPr>
          <w:rFonts w:cs="Arial"/>
        </w:rPr>
        <w:t xml:space="preserve"> </w:t>
      </w:r>
      <w:r w:rsidRPr="000533CC">
        <w:rPr>
          <w:rFonts w:cs="Arial"/>
          <w:i/>
          <w:iCs/>
          <w:szCs w:val="20"/>
          <w:lang w:val="sl-SI"/>
        </w:rPr>
        <w:t>Osnovna bruto plača za redno delo &lt;/Opis&gt;</w:t>
      </w:r>
    </w:p>
    <w:p w14:paraId="7A884993" w14:textId="78B1F314" w:rsidR="005653B7" w:rsidRPr="000533CC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&lt;MesObr&gt;</w:t>
      </w:r>
      <w:r w:rsidR="00E03025" w:rsidRPr="00C65B0A">
        <w:rPr>
          <w:rFonts w:cs="Arial"/>
          <w:i/>
          <w:iCs/>
          <w:color w:val="002060"/>
          <w:szCs w:val="20"/>
          <w:lang w:val="sl-SI"/>
        </w:rPr>
        <w:t>07</w:t>
      </w:r>
      <w:r w:rsidRPr="000533CC">
        <w:rPr>
          <w:rFonts w:cs="Arial"/>
          <w:i/>
          <w:iCs/>
          <w:szCs w:val="20"/>
          <w:lang w:val="sl-SI"/>
        </w:rPr>
        <w:t>&lt;/MesObr&gt;</w:t>
      </w:r>
    </w:p>
    <w:p w14:paraId="597B74DA" w14:textId="77777777" w:rsidR="005653B7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&lt;LetoObr&gt;</w:t>
      </w:r>
      <w:r w:rsidRPr="00C65B0A">
        <w:rPr>
          <w:rFonts w:cs="Arial"/>
          <w:i/>
          <w:iCs/>
          <w:color w:val="002060"/>
          <w:szCs w:val="20"/>
          <w:lang w:val="sl-SI"/>
        </w:rPr>
        <w:t>2025</w:t>
      </w:r>
      <w:r w:rsidRPr="000533CC">
        <w:rPr>
          <w:rFonts w:cs="Arial"/>
          <w:i/>
          <w:iCs/>
          <w:szCs w:val="20"/>
          <w:lang w:val="sl-SI"/>
        </w:rPr>
        <w:t>&lt;/LetoObr&gt;</w:t>
      </w:r>
    </w:p>
    <w:p w14:paraId="6D2A7E46" w14:textId="1DA0C663" w:rsidR="00196B54" w:rsidRDefault="005653B7" w:rsidP="00196B54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…</w:t>
      </w:r>
    </w:p>
    <w:p w14:paraId="395CA18B" w14:textId="77777777" w:rsidR="00196B54" w:rsidRPr="00E31BBF" w:rsidRDefault="00196B54" w:rsidP="00E31BBF">
      <w:pPr>
        <w:spacing w:line="276" w:lineRule="auto"/>
        <w:jc w:val="both"/>
        <w:rPr>
          <w:rFonts w:cs="Arial"/>
          <w:i/>
          <w:iCs/>
          <w:szCs w:val="20"/>
          <w:lang w:val="sl-SI"/>
        </w:rPr>
      </w:pPr>
    </w:p>
    <w:p w14:paraId="3C70FEBB" w14:textId="372274F3" w:rsidR="00196B54" w:rsidRPr="000533CC" w:rsidRDefault="00196B54" w:rsidP="00196B54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0533CC">
        <w:rPr>
          <w:rFonts w:cs="Arial"/>
          <w:szCs w:val="20"/>
          <w:lang w:val="sl-SI"/>
        </w:rPr>
        <w:t xml:space="preserve">&lt;SifraDM&gt; = </w:t>
      </w:r>
      <w:r w:rsidR="000C43B3" w:rsidRPr="000C43B3">
        <w:rPr>
          <w:rFonts w:cs="Arial"/>
          <w:color w:val="0070C0"/>
          <w:szCs w:val="20"/>
          <w:lang w:val="sl-SI"/>
        </w:rPr>
        <w:t>E037042</w:t>
      </w:r>
    </w:p>
    <w:p w14:paraId="6C71ED91" w14:textId="6F9C8939" w:rsidR="00196B54" w:rsidRPr="00C65B0A" w:rsidRDefault="00196B54" w:rsidP="00C65B0A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0533CC">
        <w:rPr>
          <w:rFonts w:cs="Arial"/>
          <w:szCs w:val="20"/>
          <w:lang w:val="sl-SI"/>
        </w:rPr>
        <w:t xml:space="preserve">&lt;SifraNaziv&gt; = </w:t>
      </w:r>
      <w:r w:rsidR="000C43B3">
        <w:rPr>
          <w:rFonts w:cs="Arial"/>
          <w:color w:val="0070C0"/>
          <w:szCs w:val="20"/>
          <w:lang w:val="sl-SI"/>
        </w:rPr>
        <w:t>0</w:t>
      </w:r>
    </w:p>
    <w:p w14:paraId="672636B8" w14:textId="2C2A6475" w:rsidR="00E31BBF" w:rsidRPr="00E31BBF" w:rsidRDefault="00E31BBF" w:rsidP="00E31BBF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…</w:t>
      </w:r>
    </w:p>
    <w:p w14:paraId="16CEE725" w14:textId="77777777" w:rsidR="00E31BBF" w:rsidRDefault="00E31BBF" w:rsidP="00196B54">
      <w:pPr>
        <w:spacing w:line="276" w:lineRule="auto"/>
        <w:ind w:firstLine="720"/>
        <w:jc w:val="both"/>
        <w:rPr>
          <w:rFonts w:cs="Arial"/>
          <w:szCs w:val="20"/>
          <w:lang w:val="sl-SI"/>
        </w:rPr>
      </w:pPr>
    </w:p>
    <w:p w14:paraId="69B3B275" w14:textId="5DBE2673" w:rsidR="00196B54" w:rsidRDefault="00196B54" w:rsidP="00196B54">
      <w:pPr>
        <w:spacing w:line="276" w:lineRule="auto"/>
        <w:ind w:firstLine="720"/>
        <w:jc w:val="both"/>
        <w:rPr>
          <w:rFonts w:cs="Arial"/>
          <w:szCs w:val="20"/>
          <w:lang w:val="sl-SI"/>
        </w:rPr>
      </w:pPr>
      <w:r w:rsidRPr="00E03025">
        <w:rPr>
          <w:rFonts w:cs="Arial"/>
          <w:szCs w:val="20"/>
          <w:lang w:val="sl-SI"/>
        </w:rPr>
        <w:t>&lt;Z700&gt;</w:t>
      </w:r>
      <w:r w:rsidR="000C43B3" w:rsidRPr="000C43B3">
        <w:rPr>
          <w:rFonts w:cs="Arial"/>
          <w:color w:val="C00000"/>
          <w:szCs w:val="20"/>
          <w:u w:val="single"/>
          <w:lang w:val="sl-SI"/>
        </w:rPr>
        <w:t>2470.01</w:t>
      </w:r>
      <w:r w:rsidRPr="00E03025">
        <w:rPr>
          <w:rFonts w:cs="Arial"/>
          <w:szCs w:val="20"/>
          <w:lang w:val="sl-SI"/>
        </w:rPr>
        <w:t>&lt;/Z700&gt;</w:t>
      </w:r>
    </w:p>
    <w:p w14:paraId="0A3E9649" w14:textId="1DA7E1FB" w:rsidR="005653B7" w:rsidRPr="00196B54" w:rsidRDefault="00196B54" w:rsidP="00196B54">
      <w:pPr>
        <w:spacing w:line="276" w:lineRule="auto"/>
        <w:ind w:left="720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…</w:t>
      </w:r>
    </w:p>
    <w:p w14:paraId="1E18266B" w14:textId="43C5CC8D" w:rsidR="005653B7" w:rsidRPr="000533CC" w:rsidRDefault="005653B7" w:rsidP="005653B7">
      <w:pPr>
        <w:pStyle w:val="Odstavekseznama"/>
        <w:numPr>
          <w:ilvl w:val="0"/>
          <w:numId w:val="14"/>
        </w:numPr>
        <w:spacing w:line="276" w:lineRule="auto"/>
        <w:jc w:val="both"/>
        <w:rPr>
          <w:rFonts w:cs="Arial"/>
          <w:b/>
          <w:bCs/>
          <w:i/>
          <w:iCs/>
          <w:szCs w:val="20"/>
          <w:lang w:val="sl-SI"/>
        </w:rPr>
      </w:pPr>
      <w:r w:rsidRPr="000533CC">
        <w:rPr>
          <w:rFonts w:cs="Arial"/>
          <w:b/>
          <w:bCs/>
          <w:i/>
          <w:iCs/>
          <w:szCs w:val="20"/>
          <w:lang w:val="sl-SI"/>
        </w:rPr>
        <w:t>&lt;VrsteIzpl SifraVI="</w:t>
      </w:r>
      <w:r>
        <w:rPr>
          <w:rFonts w:cs="Arial"/>
          <w:b/>
          <w:bCs/>
          <w:i/>
          <w:iCs/>
          <w:szCs w:val="20"/>
          <w:lang w:val="sl-SI"/>
        </w:rPr>
        <w:t>B</w:t>
      </w:r>
      <w:r w:rsidRPr="000533CC">
        <w:rPr>
          <w:rFonts w:cs="Arial"/>
          <w:b/>
          <w:bCs/>
          <w:i/>
          <w:iCs/>
          <w:szCs w:val="20"/>
          <w:lang w:val="sl-SI"/>
        </w:rPr>
        <w:t>" KodaVI="</w:t>
      </w:r>
      <w:r>
        <w:rPr>
          <w:rFonts w:cs="Arial"/>
          <w:b/>
          <w:bCs/>
          <w:i/>
          <w:iCs/>
          <w:szCs w:val="20"/>
          <w:lang w:val="sl-SI"/>
        </w:rPr>
        <w:t>020</w:t>
      </w:r>
      <w:r w:rsidRPr="000533CC">
        <w:rPr>
          <w:rFonts w:cs="Arial"/>
          <w:b/>
          <w:bCs/>
          <w:i/>
          <w:iCs/>
          <w:szCs w:val="20"/>
          <w:lang w:val="sl-SI"/>
        </w:rPr>
        <w:t>"&gt;</w:t>
      </w:r>
    </w:p>
    <w:p w14:paraId="3F26A7DB" w14:textId="06FEFE9F" w:rsidR="004A7E4E" w:rsidRPr="000533CC" w:rsidRDefault="004A7E4E" w:rsidP="00E31BBF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&lt;Opis&gt;</w:t>
      </w:r>
      <w:r w:rsidRPr="000533CC">
        <w:rPr>
          <w:rFonts w:cs="Arial"/>
        </w:rPr>
        <w:t xml:space="preserve"> </w:t>
      </w:r>
      <w:r>
        <w:rPr>
          <w:rFonts w:cs="Arial"/>
          <w:i/>
          <w:iCs/>
          <w:szCs w:val="20"/>
          <w:lang w:val="sl-SI"/>
        </w:rPr>
        <w:t>Letni dopust</w:t>
      </w:r>
      <w:r w:rsidRPr="000533CC">
        <w:rPr>
          <w:rFonts w:cs="Arial"/>
          <w:i/>
          <w:iCs/>
          <w:szCs w:val="20"/>
          <w:lang w:val="sl-SI"/>
        </w:rPr>
        <w:t xml:space="preserve"> &lt;/Opis&gt;</w:t>
      </w:r>
    </w:p>
    <w:p w14:paraId="1F869DAE" w14:textId="7BF05A7F" w:rsidR="005653B7" w:rsidRPr="000533CC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ča za redno delo &lt;/Opis&gt;</w:t>
      </w:r>
    </w:p>
    <w:p w14:paraId="0A5BE8A4" w14:textId="77B2CCAA" w:rsidR="005653B7" w:rsidRPr="000533CC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&lt;MesObr&gt;</w:t>
      </w:r>
      <w:r w:rsidR="00196B54">
        <w:rPr>
          <w:rFonts w:cs="Arial"/>
          <w:i/>
          <w:iCs/>
          <w:color w:val="C00000"/>
          <w:szCs w:val="20"/>
          <w:lang w:val="sl-SI"/>
        </w:rPr>
        <w:t>03</w:t>
      </w:r>
      <w:r w:rsidRPr="000533CC">
        <w:rPr>
          <w:rFonts w:cs="Arial"/>
          <w:i/>
          <w:iCs/>
          <w:szCs w:val="20"/>
          <w:lang w:val="sl-SI"/>
        </w:rPr>
        <w:t>&lt;/MesObr&gt;</w:t>
      </w:r>
    </w:p>
    <w:p w14:paraId="02F8998C" w14:textId="77777777" w:rsidR="005653B7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&lt;LetoObr&gt;</w:t>
      </w:r>
      <w:r w:rsidRPr="005653B7">
        <w:rPr>
          <w:rFonts w:cs="Arial"/>
          <w:i/>
          <w:iCs/>
          <w:color w:val="C00000"/>
          <w:szCs w:val="20"/>
          <w:lang w:val="sl-SI"/>
        </w:rPr>
        <w:t>2025</w:t>
      </w:r>
      <w:r w:rsidRPr="000533CC">
        <w:rPr>
          <w:rFonts w:cs="Arial"/>
          <w:i/>
          <w:iCs/>
          <w:szCs w:val="20"/>
          <w:lang w:val="sl-SI"/>
        </w:rPr>
        <w:t>&lt;/LetoObr&gt;</w:t>
      </w:r>
    </w:p>
    <w:p w14:paraId="16274BA8" w14:textId="77777777" w:rsidR="005653B7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…</w:t>
      </w:r>
    </w:p>
    <w:p w14:paraId="7827B5BA" w14:textId="77777777" w:rsidR="00E31BBF" w:rsidRDefault="00E31BBF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</w:p>
    <w:p w14:paraId="487D998B" w14:textId="753DAB77" w:rsidR="005653B7" w:rsidRDefault="00FA1932" w:rsidP="004D5475">
      <w:pPr>
        <w:pStyle w:val="Odstavekseznama"/>
        <w:spacing w:line="276" w:lineRule="auto"/>
        <w:ind w:left="360"/>
        <w:jc w:val="both"/>
        <w:rPr>
          <w:rFonts w:cs="Arial"/>
          <w:szCs w:val="20"/>
          <w:lang w:val="sl-SI"/>
        </w:rPr>
      </w:pPr>
      <w:r w:rsidRPr="00A22346">
        <w:rPr>
          <w:rFonts w:ascii="Segoe UI Emoji" w:hAnsi="Segoe UI Emoji" w:cs="Segoe UI Emoji"/>
          <w:color w:val="A20000"/>
          <w:lang w:val="sl-SI"/>
        </w:rPr>
        <w:t>❗</w:t>
      </w:r>
      <w:r w:rsidRPr="00C65B0A">
        <w:rPr>
          <w:rFonts w:cs="Arial"/>
          <w:lang w:val="sl-SI"/>
        </w:rPr>
        <w:t xml:space="preserve"> </w:t>
      </w:r>
      <w:r w:rsidRPr="00C65B0A">
        <w:rPr>
          <w:rFonts w:cs="Arial"/>
          <w:u w:val="single"/>
          <w:lang w:val="sl-SI"/>
        </w:rPr>
        <w:t>Pomembno</w:t>
      </w:r>
      <w:r w:rsidRPr="00C65B0A">
        <w:rPr>
          <w:rFonts w:cs="Arial"/>
          <w:lang w:val="sl-SI"/>
        </w:rPr>
        <w:t xml:space="preserve">: </w:t>
      </w:r>
      <w:r w:rsidR="00E31BBF" w:rsidRPr="00E31BBF">
        <w:rPr>
          <w:rFonts w:cs="Arial"/>
          <w:b/>
          <w:bCs/>
          <w:szCs w:val="20"/>
          <w:u w:val="single"/>
          <w:lang w:val="sl-SI"/>
        </w:rPr>
        <w:t>V primeru, ko se obdobje, na katero se nanaša izplačilo (npr. B020) (podatka &lt;MesObr&gt; in &lt;LetoObr&gt; v segmentu »Vrste izplačil« XML datoteke), ne ujema z obračunskim obdobjem Z010 (podatka &lt;MesObr&gt; in &lt;LetoObr&gt; v segmentu »Zavezanec«), aplikacija omogoča poročanje pravilne vrednosti elementa Z</w:t>
      </w:r>
      <w:r w:rsidR="00E31BBF">
        <w:rPr>
          <w:rFonts w:cs="Arial"/>
          <w:b/>
          <w:bCs/>
          <w:szCs w:val="20"/>
          <w:u w:val="single"/>
          <w:lang w:val="sl-SI"/>
        </w:rPr>
        <w:t>700 </w:t>
      </w:r>
      <w:r w:rsidR="00E31BBF" w:rsidRPr="00E31BBF">
        <w:rPr>
          <w:rFonts w:cs="Arial"/>
          <w:b/>
          <w:bCs/>
          <w:szCs w:val="20"/>
          <w:u w:val="single"/>
          <w:lang w:val="sl-SI"/>
        </w:rPr>
        <w:t>–</w:t>
      </w:r>
      <w:r w:rsidR="00E31BBF">
        <w:rPr>
          <w:rFonts w:cs="Arial"/>
          <w:b/>
          <w:bCs/>
          <w:szCs w:val="20"/>
          <w:u w:val="single"/>
          <w:lang w:val="sl-SI"/>
        </w:rPr>
        <w:t> </w:t>
      </w:r>
      <w:r w:rsidR="00E31BBF" w:rsidRPr="00E31BBF">
        <w:rPr>
          <w:rFonts w:cs="Arial"/>
          <w:b/>
          <w:bCs/>
          <w:szCs w:val="20"/>
          <w:u w:val="single"/>
          <w:lang w:val="sl-SI"/>
        </w:rPr>
        <w:t>osnovna plača za obračun (&lt;PlacaObr5&gt;)</w:t>
      </w:r>
      <w:r w:rsidR="00E31BBF" w:rsidRPr="00E31BBF">
        <w:rPr>
          <w:rFonts w:cs="Arial"/>
          <w:szCs w:val="20"/>
          <w:lang w:val="sl-SI"/>
        </w:rPr>
        <w:t>.</w:t>
      </w:r>
    </w:p>
    <w:p w14:paraId="731F4512" w14:textId="77777777" w:rsidR="005E274D" w:rsidRDefault="005E274D" w:rsidP="000533CC">
      <w:pPr>
        <w:spacing w:line="276" w:lineRule="auto"/>
        <w:jc w:val="both"/>
        <w:rPr>
          <w:rFonts w:cs="Arial"/>
          <w:szCs w:val="20"/>
          <w:lang w:val="sl-SI"/>
        </w:rPr>
      </w:pPr>
    </w:p>
    <w:p w14:paraId="3AFDAAF1" w14:textId="77777777" w:rsidR="001664B5" w:rsidRDefault="001664B5" w:rsidP="000533CC">
      <w:pPr>
        <w:spacing w:line="276" w:lineRule="auto"/>
        <w:rPr>
          <w:rFonts w:cs="Arial"/>
          <w:szCs w:val="20"/>
          <w:lang w:val="sl-SI"/>
        </w:rPr>
      </w:pPr>
    </w:p>
    <w:p w14:paraId="2B03081E" w14:textId="04A50063" w:rsidR="001664B5" w:rsidRDefault="00E31BBF" w:rsidP="00E31BBF">
      <w:pPr>
        <w:spacing w:line="276" w:lineRule="auto"/>
        <w:rPr>
          <w:rFonts w:cs="Arial"/>
          <w:szCs w:val="20"/>
          <w:lang w:val="sl-SI"/>
        </w:rPr>
      </w:pPr>
      <w:r w:rsidRPr="00E31BBF">
        <w:rPr>
          <w:rFonts w:cs="Arial"/>
          <w:szCs w:val="20"/>
          <w:lang w:val="sl-SI"/>
        </w:rPr>
        <w:t xml:space="preserve">Prosimo vas, da pri pripravi in poročanju podatkov v ISPAP natančno upoštevate navedeno pravilo, saj bo v nasprotnem primeru sistem ob </w:t>
      </w:r>
      <w:r>
        <w:rPr>
          <w:rFonts w:cs="Arial"/>
          <w:szCs w:val="20"/>
          <w:lang w:val="sl-SI"/>
        </w:rPr>
        <w:t>izvedbi preverjanja</w:t>
      </w:r>
      <w:r w:rsidRPr="00E31BBF">
        <w:rPr>
          <w:rFonts w:cs="Arial"/>
          <w:szCs w:val="20"/>
          <w:lang w:val="sl-SI"/>
        </w:rPr>
        <w:t xml:space="preserve"> vrnil napako pri kontroli.</w:t>
      </w:r>
    </w:p>
    <w:p w14:paraId="3BE78615" w14:textId="77777777" w:rsidR="00A22346" w:rsidRDefault="00A22346" w:rsidP="00E31BBF">
      <w:pPr>
        <w:spacing w:line="276" w:lineRule="auto"/>
        <w:rPr>
          <w:rFonts w:cs="Arial"/>
          <w:szCs w:val="20"/>
          <w:lang w:val="sl-SI"/>
        </w:rPr>
      </w:pPr>
    </w:p>
    <w:p w14:paraId="1C044434" w14:textId="77777777" w:rsidR="00EB2F61" w:rsidRDefault="00EB2F61" w:rsidP="00A22346">
      <w:pPr>
        <w:rPr>
          <w:lang w:val="sl-SI"/>
        </w:rPr>
      </w:pPr>
    </w:p>
    <w:p w14:paraId="6BFF64F8" w14:textId="6CF20705" w:rsidR="00A22346" w:rsidRPr="005C7D6E" w:rsidRDefault="00A22346" w:rsidP="00A22346">
      <w:pPr>
        <w:rPr>
          <w:lang w:val="sl-SI"/>
        </w:rPr>
      </w:pPr>
      <w:r w:rsidRPr="005C7D6E">
        <w:rPr>
          <w:lang w:val="sl-SI"/>
        </w:rPr>
        <w:t>Lep pozdrav,                                                                                           Peter Pogačar</w:t>
      </w:r>
    </w:p>
    <w:p w14:paraId="3FD16E43" w14:textId="77777777" w:rsidR="00A22346" w:rsidRPr="005C7D6E" w:rsidRDefault="00A22346" w:rsidP="00A22346">
      <w:pPr>
        <w:rPr>
          <w:lang w:val="sl-SI"/>
        </w:rPr>
      </w:pPr>
      <w:r w:rsidRPr="005C7D6E">
        <w:rPr>
          <w:lang w:val="sl-SI"/>
        </w:rPr>
        <w:t xml:space="preserve">                                                                                                              generalni direktor</w:t>
      </w:r>
    </w:p>
    <w:sectPr w:rsidR="00A22346" w:rsidRPr="005C7D6E" w:rsidSect="007E404E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F931" w14:textId="77777777" w:rsidR="00B14FCF" w:rsidRDefault="00B14FCF">
      <w:r>
        <w:separator/>
      </w:r>
    </w:p>
  </w:endnote>
  <w:endnote w:type="continuationSeparator" w:id="0">
    <w:p w14:paraId="6800072A" w14:textId="77777777" w:rsidR="00B14FCF" w:rsidRDefault="00B1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8116899"/>
      <w:docPartObj>
        <w:docPartGallery w:val="Page Numbers (Bottom of Page)"/>
        <w:docPartUnique/>
      </w:docPartObj>
    </w:sdtPr>
    <w:sdtEndPr/>
    <w:sdtContent>
      <w:p w14:paraId="44EC6763" w14:textId="7F06185A" w:rsidR="007E404E" w:rsidRDefault="007E404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34DB2910" w14:textId="77777777" w:rsidR="001664B5" w:rsidRDefault="001664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3389" w14:textId="77777777" w:rsidR="00B14FCF" w:rsidRDefault="00B14FCF">
      <w:r>
        <w:separator/>
      </w:r>
    </w:p>
  </w:footnote>
  <w:footnote w:type="continuationSeparator" w:id="0">
    <w:p w14:paraId="5F086BBF" w14:textId="77777777" w:rsidR="00B14FCF" w:rsidRDefault="00B14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C11E" w14:textId="13CC9B8B" w:rsidR="005D0C77" w:rsidRPr="008F3500" w:rsidRDefault="005D0C77" w:rsidP="000533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34E3DE4" wp14:editId="2B77E1F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240466687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E4268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Pr="008F3500">
      <w:rPr>
        <w:rFonts w:cs="Arial"/>
        <w:sz w:val="16"/>
        <w:lang w:val="sl-SI"/>
      </w:rPr>
      <w:tab/>
    </w:r>
  </w:p>
  <w:p w14:paraId="48C6663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0C96F" w14:textId="77777777"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316BA826" wp14:editId="0A1E99F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30" name="Slika 30" descr="MJU D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30467C0" wp14:editId="6B0D093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44AF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257C7D5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BE0B5E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478 16 99</w:t>
    </w:r>
  </w:p>
  <w:p w14:paraId="33E160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6840E06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467C4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1BEE971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07CED"/>
    <w:multiLevelType w:val="hybridMultilevel"/>
    <w:tmpl w:val="D298BE68"/>
    <w:lvl w:ilvl="0" w:tplc="EA2E799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97B59"/>
    <w:multiLevelType w:val="hybridMultilevel"/>
    <w:tmpl w:val="64742B4A"/>
    <w:lvl w:ilvl="0" w:tplc="336413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873A4"/>
    <w:multiLevelType w:val="hybridMultilevel"/>
    <w:tmpl w:val="C7327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B5DF1"/>
    <w:multiLevelType w:val="hybridMultilevel"/>
    <w:tmpl w:val="5A386EA8"/>
    <w:lvl w:ilvl="0" w:tplc="ECA8A02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FB5936"/>
    <w:multiLevelType w:val="hybridMultilevel"/>
    <w:tmpl w:val="D298BE6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DD0BE8"/>
    <w:multiLevelType w:val="hybridMultilevel"/>
    <w:tmpl w:val="E550EEC0"/>
    <w:lvl w:ilvl="0" w:tplc="336413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1A7E33"/>
    <w:multiLevelType w:val="hybridMultilevel"/>
    <w:tmpl w:val="930A72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66AC9"/>
    <w:multiLevelType w:val="hybridMultilevel"/>
    <w:tmpl w:val="C2A0308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322B9"/>
    <w:multiLevelType w:val="hybridMultilevel"/>
    <w:tmpl w:val="B51219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A33470"/>
    <w:multiLevelType w:val="hybridMultilevel"/>
    <w:tmpl w:val="D8DE4F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348262">
    <w:abstractNumId w:val="13"/>
  </w:num>
  <w:num w:numId="2" w16cid:durableId="967777312">
    <w:abstractNumId w:val="6"/>
  </w:num>
  <w:num w:numId="3" w16cid:durableId="1707831460">
    <w:abstractNumId w:val="9"/>
  </w:num>
  <w:num w:numId="4" w16cid:durableId="904879710">
    <w:abstractNumId w:val="0"/>
  </w:num>
  <w:num w:numId="5" w16cid:durableId="911621219">
    <w:abstractNumId w:val="3"/>
  </w:num>
  <w:num w:numId="6" w16cid:durableId="965893705">
    <w:abstractNumId w:val="10"/>
  </w:num>
  <w:num w:numId="7" w16cid:durableId="1440952657">
    <w:abstractNumId w:val="4"/>
  </w:num>
  <w:num w:numId="8" w16cid:durableId="494757993">
    <w:abstractNumId w:val="11"/>
  </w:num>
  <w:num w:numId="9" w16cid:durableId="40447532">
    <w:abstractNumId w:val="1"/>
  </w:num>
  <w:num w:numId="10" w16cid:durableId="656763007">
    <w:abstractNumId w:val="5"/>
  </w:num>
  <w:num w:numId="11" w16cid:durableId="1187328265">
    <w:abstractNumId w:val="7"/>
  </w:num>
  <w:num w:numId="12" w16cid:durableId="1481074510">
    <w:abstractNumId w:val="14"/>
  </w:num>
  <w:num w:numId="13" w16cid:durableId="92749333">
    <w:abstractNumId w:val="12"/>
  </w:num>
  <w:num w:numId="14" w16cid:durableId="663169193">
    <w:abstractNumId w:val="2"/>
  </w:num>
  <w:num w:numId="15" w16cid:durableId="10134110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29"/>
    <w:rsid w:val="0000107C"/>
    <w:rsid w:val="00023A88"/>
    <w:rsid w:val="000533CC"/>
    <w:rsid w:val="0007378C"/>
    <w:rsid w:val="0008374E"/>
    <w:rsid w:val="000A7238"/>
    <w:rsid w:val="000B075E"/>
    <w:rsid w:val="000C0554"/>
    <w:rsid w:val="000C0A3B"/>
    <w:rsid w:val="000C43B3"/>
    <w:rsid w:val="00124E67"/>
    <w:rsid w:val="001357B2"/>
    <w:rsid w:val="001363E8"/>
    <w:rsid w:val="001430C9"/>
    <w:rsid w:val="00155E33"/>
    <w:rsid w:val="001664B5"/>
    <w:rsid w:val="0017478F"/>
    <w:rsid w:val="00196B54"/>
    <w:rsid w:val="001C0878"/>
    <w:rsid w:val="001D1DE9"/>
    <w:rsid w:val="001D385E"/>
    <w:rsid w:val="001E5484"/>
    <w:rsid w:val="001E6574"/>
    <w:rsid w:val="00202A77"/>
    <w:rsid w:val="00271CE5"/>
    <w:rsid w:val="002742B8"/>
    <w:rsid w:val="00282020"/>
    <w:rsid w:val="002835DD"/>
    <w:rsid w:val="0028542F"/>
    <w:rsid w:val="002A2B69"/>
    <w:rsid w:val="002E6588"/>
    <w:rsid w:val="002F464D"/>
    <w:rsid w:val="002F5BA4"/>
    <w:rsid w:val="003574DD"/>
    <w:rsid w:val="00357B03"/>
    <w:rsid w:val="00362CD6"/>
    <w:rsid w:val="003636BF"/>
    <w:rsid w:val="00371442"/>
    <w:rsid w:val="003822C8"/>
    <w:rsid w:val="003845B4"/>
    <w:rsid w:val="00387B1A"/>
    <w:rsid w:val="0039356A"/>
    <w:rsid w:val="003A7FD7"/>
    <w:rsid w:val="003B53C2"/>
    <w:rsid w:val="003C5EE5"/>
    <w:rsid w:val="003C65AC"/>
    <w:rsid w:val="003E1C74"/>
    <w:rsid w:val="003E43A7"/>
    <w:rsid w:val="00404D75"/>
    <w:rsid w:val="00410FEE"/>
    <w:rsid w:val="00417D18"/>
    <w:rsid w:val="00451726"/>
    <w:rsid w:val="00454C84"/>
    <w:rsid w:val="00454CA1"/>
    <w:rsid w:val="004657EE"/>
    <w:rsid w:val="004A7E4E"/>
    <w:rsid w:val="004B58BF"/>
    <w:rsid w:val="004C3019"/>
    <w:rsid w:val="004D5475"/>
    <w:rsid w:val="0050120E"/>
    <w:rsid w:val="005058DE"/>
    <w:rsid w:val="0050666D"/>
    <w:rsid w:val="00526246"/>
    <w:rsid w:val="00535D20"/>
    <w:rsid w:val="005653B7"/>
    <w:rsid w:val="00567106"/>
    <w:rsid w:val="005A56E0"/>
    <w:rsid w:val="005C1995"/>
    <w:rsid w:val="005C2B17"/>
    <w:rsid w:val="005C664B"/>
    <w:rsid w:val="005D0C77"/>
    <w:rsid w:val="005E1D3C"/>
    <w:rsid w:val="005E274D"/>
    <w:rsid w:val="005E7D95"/>
    <w:rsid w:val="006077DF"/>
    <w:rsid w:val="00623E84"/>
    <w:rsid w:val="006242EF"/>
    <w:rsid w:val="00625AE6"/>
    <w:rsid w:val="00632253"/>
    <w:rsid w:val="00633DA3"/>
    <w:rsid w:val="00636A5F"/>
    <w:rsid w:val="00642350"/>
    <w:rsid w:val="00642714"/>
    <w:rsid w:val="006455CE"/>
    <w:rsid w:val="00647A86"/>
    <w:rsid w:val="0065243D"/>
    <w:rsid w:val="00655841"/>
    <w:rsid w:val="00666BFE"/>
    <w:rsid w:val="00673657"/>
    <w:rsid w:val="006A18CD"/>
    <w:rsid w:val="006C0466"/>
    <w:rsid w:val="006C38E7"/>
    <w:rsid w:val="006C446F"/>
    <w:rsid w:val="006E25B1"/>
    <w:rsid w:val="0070663E"/>
    <w:rsid w:val="00710310"/>
    <w:rsid w:val="007151C3"/>
    <w:rsid w:val="00720F08"/>
    <w:rsid w:val="00733017"/>
    <w:rsid w:val="007546CF"/>
    <w:rsid w:val="00754759"/>
    <w:rsid w:val="00783310"/>
    <w:rsid w:val="007910AB"/>
    <w:rsid w:val="00796C27"/>
    <w:rsid w:val="007A49AA"/>
    <w:rsid w:val="007A4A6D"/>
    <w:rsid w:val="007C31C2"/>
    <w:rsid w:val="007D1BCF"/>
    <w:rsid w:val="007D4FC3"/>
    <w:rsid w:val="007D75CF"/>
    <w:rsid w:val="007E0440"/>
    <w:rsid w:val="007E404E"/>
    <w:rsid w:val="007E6DC5"/>
    <w:rsid w:val="007F3515"/>
    <w:rsid w:val="00814BE2"/>
    <w:rsid w:val="00820655"/>
    <w:rsid w:val="0085142B"/>
    <w:rsid w:val="008663B0"/>
    <w:rsid w:val="0088002E"/>
    <w:rsid w:val="0088043C"/>
    <w:rsid w:val="008819C8"/>
    <w:rsid w:val="00884889"/>
    <w:rsid w:val="008906C9"/>
    <w:rsid w:val="00890A17"/>
    <w:rsid w:val="008968D5"/>
    <w:rsid w:val="008A1E52"/>
    <w:rsid w:val="008C5738"/>
    <w:rsid w:val="008D04F0"/>
    <w:rsid w:val="008D588E"/>
    <w:rsid w:val="008D5F69"/>
    <w:rsid w:val="008F3500"/>
    <w:rsid w:val="008F5176"/>
    <w:rsid w:val="00901339"/>
    <w:rsid w:val="00923529"/>
    <w:rsid w:val="00924E3C"/>
    <w:rsid w:val="009311F4"/>
    <w:rsid w:val="00946BE2"/>
    <w:rsid w:val="009612BB"/>
    <w:rsid w:val="009649C9"/>
    <w:rsid w:val="00964BF5"/>
    <w:rsid w:val="009A1C5A"/>
    <w:rsid w:val="009C740A"/>
    <w:rsid w:val="009E0445"/>
    <w:rsid w:val="009F5D2F"/>
    <w:rsid w:val="00A009DE"/>
    <w:rsid w:val="00A125C5"/>
    <w:rsid w:val="00A22346"/>
    <w:rsid w:val="00A2451C"/>
    <w:rsid w:val="00A26766"/>
    <w:rsid w:val="00A27E2B"/>
    <w:rsid w:val="00A31DB8"/>
    <w:rsid w:val="00A43EF7"/>
    <w:rsid w:val="00A65EE7"/>
    <w:rsid w:val="00A70133"/>
    <w:rsid w:val="00A770A6"/>
    <w:rsid w:val="00A813B1"/>
    <w:rsid w:val="00AB36C4"/>
    <w:rsid w:val="00AC32B2"/>
    <w:rsid w:val="00AC7BED"/>
    <w:rsid w:val="00AD0792"/>
    <w:rsid w:val="00B12832"/>
    <w:rsid w:val="00B14FCF"/>
    <w:rsid w:val="00B17141"/>
    <w:rsid w:val="00B31575"/>
    <w:rsid w:val="00B33CD3"/>
    <w:rsid w:val="00B4710E"/>
    <w:rsid w:val="00B8547D"/>
    <w:rsid w:val="00B97A25"/>
    <w:rsid w:val="00BA3D3C"/>
    <w:rsid w:val="00BA4AA6"/>
    <w:rsid w:val="00BA55C3"/>
    <w:rsid w:val="00BB1718"/>
    <w:rsid w:val="00BD06AD"/>
    <w:rsid w:val="00BE0B5E"/>
    <w:rsid w:val="00BE496C"/>
    <w:rsid w:val="00C0672D"/>
    <w:rsid w:val="00C1655C"/>
    <w:rsid w:val="00C250D5"/>
    <w:rsid w:val="00C35666"/>
    <w:rsid w:val="00C42998"/>
    <w:rsid w:val="00C65B0A"/>
    <w:rsid w:val="00C75F77"/>
    <w:rsid w:val="00C92898"/>
    <w:rsid w:val="00C93A33"/>
    <w:rsid w:val="00CA4340"/>
    <w:rsid w:val="00CB716C"/>
    <w:rsid w:val="00CC46DA"/>
    <w:rsid w:val="00CE5238"/>
    <w:rsid w:val="00CE69B6"/>
    <w:rsid w:val="00CE7514"/>
    <w:rsid w:val="00D248DE"/>
    <w:rsid w:val="00D27299"/>
    <w:rsid w:val="00D43209"/>
    <w:rsid w:val="00D57171"/>
    <w:rsid w:val="00D8542D"/>
    <w:rsid w:val="00DA0E20"/>
    <w:rsid w:val="00DC6A71"/>
    <w:rsid w:val="00DF0B0C"/>
    <w:rsid w:val="00E03025"/>
    <w:rsid w:val="00E0357D"/>
    <w:rsid w:val="00E31BBF"/>
    <w:rsid w:val="00E406C0"/>
    <w:rsid w:val="00E42E15"/>
    <w:rsid w:val="00E467C4"/>
    <w:rsid w:val="00E575B4"/>
    <w:rsid w:val="00E70005"/>
    <w:rsid w:val="00E86BB9"/>
    <w:rsid w:val="00EB2F61"/>
    <w:rsid w:val="00EC24D7"/>
    <w:rsid w:val="00ED1C3E"/>
    <w:rsid w:val="00F02C29"/>
    <w:rsid w:val="00F02DFB"/>
    <w:rsid w:val="00F240BB"/>
    <w:rsid w:val="00F33C7A"/>
    <w:rsid w:val="00F575F3"/>
    <w:rsid w:val="00F57FED"/>
    <w:rsid w:val="00F63E8E"/>
    <w:rsid w:val="00F717CE"/>
    <w:rsid w:val="00F81182"/>
    <w:rsid w:val="00F81797"/>
    <w:rsid w:val="00F835F9"/>
    <w:rsid w:val="00FA1932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CED5C5F"/>
  <w15:chartTrackingRefBased/>
  <w15:docId w15:val="{3D7C2CE3-8F70-44B3-8FDE-9730B7D6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0533CC"/>
    <w:pPr>
      <w:keepNext/>
      <w:spacing w:before="240" w:after="60" w:line="240" w:lineRule="auto"/>
      <w:jc w:val="both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C66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C66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7D4FC3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5C664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Naslov3Znak">
    <w:name w:val="Naslov 3 Znak"/>
    <w:basedOn w:val="Privzetapisavaodstavka"/>
    <w:link w:val="Naslov3"/>
    <w:uiPriority w:val="9"/>
    <w:rsid w:val="005C664B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NogaZnak">
    <w:name w:val="Noga Znak"/>
    <w:basedOn w:val="Privzetapisavaodstavka"/>
    <w:link w:val="Noga"/>
    <w:uiPriority w:val="99"/>
    <w:rsid w:val="001664B5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820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6C7004E-9CB0-426C-A47F-9FB277ED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2186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cp:lastModifiedBy>MNZJU</cp:lastModifiedBy>
  <cp:revision>30</cp:revision>
  <cp:lastPrinted>2013-06-21T06:42:00Z</cp:lastPrinted>
  <dcterms:created xsi:type="dcterms:W3CDTF">2025-06-19T05:38:00Z</dcterms:created>
  <dcterms:modified xsi:type="dcterms:W3CDTF">2026-08-12T05:48:00Z</dcterms:modified>
</cp:coreProperties>
</file>