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E44D94" w:rsidP="006459EE">
      <w:pPr>
        <w:pStyle w:val="datumtevilka"/>
        <w:rPr>
          <w:rFonts w:cs="Arial"/>
        </w:rPr>
      </w:pPr>
      <w:bookmarkStart w:id="0" w:name="_GoBack"/>
      <w:bookmarkEnd w:id="0"/>
      <w:r w:rsidRPr="00A02AAD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</w:rPr>
        <w:t xml:space="preserve">Številka: </w:t>
      </w:r>
      <w:r w:rsidR="006459EE" w:rsidRPr="00A02AAD">
        <w:rPr>
          <w:rFonts w:cs="Arial"/>
        </w:rPr>
        <w:tab/>
      </w:r>
      <w:r w:rsidR="0077423D">
        <w:rPr>
          <w:rFonts w:cs="Arial"/>
        </w:rPr>
        <w:t>477-155/2019/2</w:t>
      </w:r>
      <w:r w:rsidR="0090793F">
        <w:rPr>
          <w:rFonts w:cs="Arial"/>
        </w:rPr>
        <w:t>8</w:t>
      </w:r>
    </w:p>
    <w:p w:rsidR="006459EE" w:rsidRPr="00A02AAD" w:rsidRDefault="006459EE" w:rsidP="006459EE">
      <w:pPr>
        <w:pStyle w:val="datumtevilka"/>
        <w:rPr>
          <w:rFonts w:cs="Arial"/>
        </w:rPr>
      </w:pPr>
      <w:r w:rsidRPr="00A02AAD">
        <w:rPr>
          <w:rFonts w:cs="Arial"/>
        </w:rPr>
        <w:t xml:space="preserve">Datum: </w:t>
      </w:r>
      <w:r w:rsidRPr="00A02AAD">
        <w:rPr>
          <w:rFonts w:cs="Arial"/>
        </w:rPr>
        <w:tab/>
      </w:r>
      <w:r w:rsidR="0090793F">
        <w:rPr>
          <w:rFonts w:cs="Arial"/>
        </w:rPr>
        <w:t>23</w:t>
      </w:r>
      <w:r w:rsidR="0077423D">
        <w:rPr>
          <w:rFonts w:cs="Arial"/>
        </w:rPr>
        <w:t>. 9. 2020</w:t>
      </w:r>
      <w:r w:rsidR="00AB1FBA">
        <w:rPr>
          <w:rFonts w:cs="Arial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77423D">
        <w:rPr>
          <w:lang w:val="sl-SI"/>
        </w:rPr>
        <w:t>kolesa z motorjem Tomos Standard 25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77423D">
        <w:rPr>
          <w:rFonts w:ascii="Arial" w:hAnsi="Arial" w:cs="Arial"/>
        </w:rPr>
        <w:t>koles</w:t>
      </w:r>
      <w:r w:rsidR="00DD6915" w:rsidRPr="00A02AAD">
        <w:rPr>
          <w:rFonts w:ascii="Arial" w:hAnsi="Arial" w:cs="Arial"/>
        </w:rPr>
        <w:t>a</w:t>
      </w:r>
      <w:r w:rsidR="0077423D">
        <w:rPr>
          <w:rFonts w:ascii="Arial" w:hAnsi="Arial" w:cs="Arial"/>
        </w:rPr>
        <w:t xml:space="preserve"> z motorjem</w:t>
      </w:r>
      <w:r w:rsidR="00DD6915" w:rsidRPr="00A02AAD">
        <w:rPr>
          <w:rFonts w:ascii="Arial" w:hAnsi="Arial" w:cs="Arial"/>
        </w:rPr>
        <w:t xml:space="preserve"> znamke </w:t>
      </w:r>
      <w:r w:rsidR="0077423D">
        <w:rPr>
          <w:rFonts w:ascii="Arial" w:hAnsi="Arial" w:cs="Arial"/>
          <w:b/>
        </w:rPr>
        <w:t>TOMOS STANDARD 25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43"/>
        <w:gridCol w:w="4245"/>
      </w:tblGrid>
      <w:tr w:rsidR="0077423D" w:rsidRPr="00BA60A2" w:rsidTr="00BE1045">
        <w:tc>
          <w:tcPr>
            <w:tcW w:w="4319" w:type="dxa"/>
          </w:tcPr>
          <w:p w:rsidR="0077423D" w:rsidRPr="00692839" w:rsidRDefault="0077423D" w:rsidP="00B969C3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Pripravil:</w:t>
            </w:r>
          </w:p>
          <w:p w:rsidR="0077423D" w:rsidRPr="00692839" w:rsidRDefault="0077423D" w:rsidP="00B969C3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Žan Zupan</w:t>
            </w:r>
          </w:p>
          <w:p w:rsidR="0077423D" w:rsidRPr="00692839" w:rsidRDefault="0077423D" w:rsidP="00B969C3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9A1E54" w:rsidRPr="00BE1045" w:rsidRDefault="009A1E54" w:rsidP="00692839">
            <w:pPr>
              <w:jc w:val="center"/>
              <w:rPr>
                <w:rFonts w:eastAsia="Calibri"/>
                <w:lang w:val="sl-SI"/>
              </w:rPr>
            </w:pPr>
          </w:p>
          <w:p w:rsidR="009A1E54" w:rsidRPr="00BE1045" w:rsidRDefault="009A1E54" w:rsidP="00692839">
            <w:pPr>
              <w:jc w:val="center"/>
              <w:rPr>
                <w:rFonts w:eastAsia="Calibri"/>
                <w:lang w:val="sl-SI"/>
              </w:rPr>
            </w:pPr>
          </w:p>
          <w:p w:rsidR="009A1E54" w:rsidRPr="00BE1045" w:rsidRDefault="009A1E54" w:rsidP="00692839">
            <w:pPr>
              <w:jc w:val="center"/>
              <w:rPr>
                <w:rFonts w:eastAsia="Calibri"/>
                <w:lang w:val="sl-SI"/>
              </w:rPr>
            </w:pPr>
          </w:p>
          <w:p w:rsidR="009A1E54" w:rsidRPr="00692839" w:rsidRDefault="009A1E54" w:rsidP="00692839">
            <w:pPr>
              <w:jc w:val="center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9A1E54" w:rsidRPr="00692839" w:rsidRDefault="009A1E54" w:rsidP="0069283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9A1E54" w:rsidRPr="00BE1045" w:rsidRDefault="009A1E54" w:rsidP="00692839">
            <w:pPr>
              <w:jc w:val="center"/>
              <w:rPr>
                <w:rFonts w:eastAsia="Calibri"/>
                <w:lang w:val="it-IT"/>
              </w:rPr>
            </w:pPr>
            <w:r w:rsidRPr="00BE1045">
              <w:rPr>
                <w:rFonts w:eastAsia="Calibri"/>
                <w:lang w:val="it-IT"/>
              </w:rPr>
              <w:t>Maja Pogačar</w:t>
            </w:r>
          </w:p>
          <w:p w:rsidR="0077423D" w:rsidRPr="00692839" w:rsidRDefault="009A1E54" w:rsidP="00692839">
            <w:pPr>
              <w:jc w:val="center"/>
              <w:rPr>
                <w:rFonts w:eastAsia="Calibri"/>
                <w:lang w:val="sl-SI"/>
              </w:rPr>
            </w:pPr>
            <w:proofErr w:type="spellStart"/>
            <w:r w:rsidRPr="00BE1045">
              <w:rPr>
                <w:rFonts w:eastAsia="Calibri"/>
                <w:lang w:val="it-IT"/>
              </w:rPr>
              <w:t>v.d</w:t>
            </w:r>
            <w:proofErr w:type="spellEnd"/>
            <w:r w:rsidRPr="00BE1045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BE1045">
              <w:rPr>
                <w:rFonts w:eastAsia="Calibri"/>
                <w:lang w:val="it-IT"/>
              </w:rPr>
              <w:t>generalna</w:t>
            </w:r>
            <w:proofErr w:type="spellEnd"/>
            <w:r w:rsidRPr="00BE1045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BE1045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A737CA">
        <w:rPr>
          <w:rFonts w:ascii="Arial" w:hAnsi="Arial" w:cs="Arial"/>
          <w:sz w:val="20"/>
          <w:szCs w:val="20"/>
        </w:rPr>
        <w:t>kolesa z motorjem</w:t>
      </w:r>
      <w:r w:rsidR="00DD6915" w:rsidRPr="006D3AC9">
        <w:rPr>
          <w:rFonts w:ascii="Arial" w:hAnsi="Arial" w:cs="Arial"/>
          <w:sz w:val="20"/>
          <w:szCs w:val="20"/>
        </w:rPr>
        <w:t xml:space="preserve"> znamke</w:t>
      </w:r>
    </w:p>
    <w:p w:rsidR="00AE1047" w:rsidRPr="006D3AC9" w:rsidRDefault="00A737CA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TOMOS STANDARD 25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1" w:name="_Toc142457702"/>
      <w:bookmarkStart w:id="2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1"/>
      <w:bookmarkEnd w:id="2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BA60A2" w:rsidTr="00BE1045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BA60A2" w:rsidTr="00BE1045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3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4" w:name="_Toc345585082"/>
      <w:bookmarkEnd w:id="3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BE1045" w:rsidRPr="008F6D5F" w:rsidRDefault="00BE1045" w:rsidP="00BE1045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>
        <w:rPr>
          <w:rFonts w:eastAsia="Calibri" w:cs="Arial"/>
          <w:bCs/>
          <w:szCs w:val="20"/>
          <w:lang w:val="sl-SI" w:eastAsia="sl-SI"/>
        </w:rPr>
        <w:t xml:space="preserve">Kolo z motorjem znamke </w:t>
      </w:r>
      <w:r w:rsidRPr="00A737CA">
        <w:rPr>
          <w:rFonts w:eastAsia="Calibri" w:cs="Arial"/>
          <w:b/>
          <w:szCs w:val="20"/>
          <w:lang w:val="sl-SI" w:eastAsia="sl-SI"/>
        </w:rPr>
        <w:t>TOMOSSTANDARD 25</w:t>
      </w:r>
      <w:r>
        <w:rPr>
          <w:rFonts w:eastAsia="Calibri" w:cs="Arial"/>
          <w:bCs/>
          <w:szCs w:val="20"/>
          <w:lang w:val="sl-SI" w:eastAsia="sl-SI"/>
        </w:rPr>
        <w:t xml:space="preserve"> (tip: A34D-AA)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C74D2E">
        <w:rPr>
          <w:rFonts w:cs="Arial"/>
          <w:lang w:val="sl-SI"/>
        </w:rPr>
        <w:t>VIN</w:t>
      </w:r>
      <w:r w:rsidRPr="002244CE">
        <w:rPr>
          <w:rFonts w:eastAsia="Calibri" w:cs="Arial"/>
          <w:bCs/>
          <w:szCs w:val="20"/>
          <w:lang w:val="sl-SI" w:eastAsia="sl-SI"/>
        </w:rPr>
        <w:t>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>
        <w:rPr>
          <w:rFonts w:eastAsia="Calibri" w:cs="Arial"/>
          <w:b/>
          <w:bCs/>
          <w:szCs w:val="20"/>
          <w:lang w:val="sl-SI" w:eastAsia="sl-SI"/>
        </w:rPr>
        <w:t>ZZ1A34DAA00G78333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361"/>
        <w:gridCol w:w="4127"/>
      </w:tblGrid>
      <w:tr w:rsidR="0090793F" w:rsidRPr="008F6D5F" w:rsidTr="00BE1045">
        <w:tc>
          <w:tcPr>
            <w:tcW w:w="4361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127" w:type="dxa"/>
          </w:tcPr>
          <w:p w:rsidR="0090793F" w:rsidRPr="008F6D5F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 kW</w:t>
            </w:r>
          </w:p>
        </w:tc>
      </w:tr>
      <w:tr w:rsidR="0090793F" w:rsidRPr="00F31175" w:rsidTr="00BE1045">
        <w:tc>
          <w:tcPr>
            <w:tcW w:w="4361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127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4.028</w:t>
            </w:r>
          </w:p>
        </w:tc>
      </w:tr>
      <w:tr w:rsidR="0090793F" w:rsidRPr="00F31175" w:rsidTr="00BE1045">
        <w:tc>
          <w:tcPr>
            <w:tcW w:w="4361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127" w:type="dxa"/>
          </w:tcPr>
          <w:p w:rsidR="0090793F" w:rsidRPr="00F31175" w:rsidRDefault="0090793F" w:rsidP="00D94795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navadna rdeča srednja</w:t>
            </w:r>
          </w:p>
        </w:tc>
      </w:tr>
      <w:tr w:rsidR="0090793F" w:rsidRPr="00F31175" w:rsidTr="00BE1045">
        <w:tc>
          <w:tcPr>
            <w:tcW w:w="4361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Vrsta goriva</w:t>
            </w:r>
          </w:p>
        </w:tc>
        <w:tc>
          <w:tcPr>
            <w:tcW w:w="4127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mešanica</w:t>
            </w:r>
          </w:p>
        </w:tc>
      </w:tr>
      <w:tr w:rsidR="0090793F" w:rsidRPr="00F31175" w:rsidTr="00BE1045">
        <w:tc>
          <w:tcPr>
            <w:tcW w:w="4361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</w:t>
            </w:r>
            <w:r>
              <w:rPr>
                <w:rFonts w:cs="Arial"/>
                <w:szCs w:val="20"/>
                <w:lang w:val="sl-SI"/>
              </w:rPr>
              <w:t xml:space="preserve">atum prve registracije: </w:t>
            </w:r>
          </w:p>
        </w:tc>
        <w:tc>
          <w:tcPr>
            <w:tcW w:w="4127" w:type="dxa"/>
          </w:tcPr>
          <w:p w:rsidR="0090793F" w:rsidRPr="00F31175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28. 4. 2017</w:t>
            </w:r>
          </w:p>
        </w:tc>
      </w:tr>
      <w:tr w:rsidR="0090793F" w:rsidRPr="00787903" w:rsidTr="00BE1045">
        <w:tc>
          <w:tcPr>
            <w:tcW w:w="4361" w:type="dxa"/>
          </w:tcPr>
          <w:p w:rsidR="0090793F" w:rsidRPr="00787903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127" w:type="dxa"/>
          </w:tcPr>
          <w:p w:rsidR="0090793F" w:rsidRDefault="0090793F" w:rsidP="00D94795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Poškodbe povsod po vozilu</w:t>
            </w:r>
          </w:p>
          <w:p w:rsidR="0090793F" w:rsidRDefault="0090793F" w:rsidP="00D94795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Ponekod vidni sledovi rje</w:t>
            </w:r>
          </w:p>
          <w:p w:rsidR="0090793F" w:rsidRPr="00787903" w:rsidRDefault="0090793F" w:rsidP="00D94795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Odrgnjeni ročaji ter ročice</w:t>
            </w:r>
          </w:p>
        </w:tc>
      </w:tr>
      <w:tr w:rsidR="0090793F" w:rsidRPr="00D11274" w:rsidTr="00BE1045">
        <w:tc>
          <w:tcPr>
            <w:tcW w:w="4361" w:type="dxa"/>
          </w:tcPr>
          <w:p w:rsidR="0090793F" w:rsidRPr="00D11274" w:rsidRDefault="0090793F" w:rsidP="00D94795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127" w:type="dxa"/>
          </w:tcPr>
          <w:p w:rsidR="0090793F" w:rsidRPr="00D11274" w:rsidRDefault="0090793F" w:rsidP="00D94795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je nevozno</w:t>
            </w:r>
          </w:p>
        </w:tc>
      </w:tr>
    </w:tbl>
    <w:p w:rsidR="006E5A94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90793F" w:rsidRDefault="0090793F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90793F" w:rsidRPr="00316FD7" w:rsidRDefault="0090793F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F439CC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 w:rsidRPr="00A34970">
        <w:rPr>
          <w:rFonts w:cs="Arial"/>
          <w:szCs w:val="20"/>
          <w:lang w:val="sl-SI"/>
        </w:rPr>
        <w:t>Po</w:t>
      </w:r>
      <w:r w:rsidR="00840D2D"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 w:rsidR="00A737CA">
        <w:rPr>
          <w:rFonts w:cs="Arial"/>
          <w:szCs w:val="20"/>
          <w:lang w:val="sl-SI" w:eastAsia="sl-SI"/>
        </w:rPr>
        <w:t xml:space="preserve">kolo z motorjem </w:t>
      </w:r>
      <w:r w:rsidR="00A737CA" w:rsidRPr="00A737CA">
        <w:rPr>
          <w:rFonts w:cs="Arial"/>
          <w:b/>
          <w:bCs/>
          <w:szCs w:val="20"/>
          <w:lang w:val="sl-SI" w:eastAsia="sl-SI"/>
        </w:rPr>
        <w:t>TOMOS STANDARD 25</w:t>
      </w:r>
      <w:r w:rsidR="00840D2D">
        <w:rPr>
          <w:rFonts w:eastAsia="Calibri" w:cs="Arial"/>
          <w:szCs w:val="20"/>
          <w:lang w:val="sl-SI" w:eastAsia="sl-SI"/>
        </w:rPr>
        <w:t xml:space="preserve"> mora biti </w:t>
      </w:r>
      <w:r w:rsidR="00840D2D" w:rsidRPr="00840D2D">
        <w:rPr>
          <w:rFonts w:eastAsia="Calibri" w:cs="Arial"/>
          <w:szCs w:val="20"/>
          <w:u w:val="single"/>
          <w:lang w:val="sl-SI" w:eastAsia="sl-SI"/>
        </w:rPr>
        <w:t>najmanj 450,00 EUR</w:t>
      </w:r>
      <w:r w:rsidR="00840D2D">
        <w:rPr>
          <w:rFonts w:eastAsia="Calibri" w:cs="Arial"/>
          <w:szCs w:val="20"/>
          <w:u w:val="single"/>
          <w:lang w:val="sl-SI" w:eastAsia="sl-SI"/>
        </w:rPr>
        <w:t>,</w:t>
      </w:r>
      <w:r w:rsidR="00840D2D" w:rsidRPr="00840D2D">
        <w:rPr>
          <w:rFonts w:eastAsia="Calibri" w:cs="Arial"/>
          <w:szCs w:val="20"/>
          <w:lang w:val="sl-SI" w:eastAsia="sl-SI"/>
        </w:rPr>
        <w:t xml:space="preserve"> </w:t>
      </w:r>
      <w:r w:rsidR="00840D2D"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840D2D" w:rsidRDefault="00840D2D" w:rsidP="00767491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2,61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lastRenderedPageBreak/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0D64FD" w:rsidRPr="00E34F3F" w:rsidRDefault="00CC7D97" w:rsidP="000D64FD">
      <w:pPr>
        <w:spacing w:line="240" w:lineRule="auto"/>
        <w:jc w:val="both"/>
        <w:rPr>
          <w:rFonts w:cs="Arial"/>
          <w:szCs w:val="20"/>
          <w:lang w:val="sl-SI"/>
        </w:rPr>
      </w:pPr>
      <w:proofErr w:type="spellStart"/>
      <w:r w:rsidRPr="00CC7D97">
        <w:rPr>
          <w:szCs w:val="20"/>
          <w:lang w:val="it-IT"/>
        </w:rPr>
        <w:t>Ponudbe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morajo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biti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poslane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po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pošti</w:t>
      </w:r>
      <w:proofErr w:type="spellEnd"/>
      <w:r w:rsidRPr="00CC7D97">
        <w:rPr>
          <w:szCs w:val="20"/>
          <w:lang w:val="it-IT"/>
        </w:rPr>
        <w:t xml:space="preserve"> s </w:t>
      </w:r>
      <w:proofErr w:type="spellStart"/>
      <w:r w:rsidRPr="00CC7D97">
        <w:rPr>
          <w:szCs w:val="20"/>
          <w:lang w:val="it-IT"/>
        </w:rPr>
        <w:t>priporočeno</w:t>
      </w:r>
      <w:proofErr w:type="spellEnd"/>
      <w:r w:rsidRPr="00CC7D97">
        <w:rPr>
          <w:szCs w:val="20"/>
          <w:lang w:val="it-IT"/>
        </w:rPr>
        <w:t xml:space="preserve"> </w:t>
      </w:r>
      <w:proofErr w:type="spellStart"/>
      <w:r w:rsidRPr="00CC7D97">
        <w:rPr>
          <w:szCs w:val="20"/>
          <w:lang w:val="it-IT"/>
        </w:rPr>
        <w:t>pošiljko</w:t>
      </w:r>
      <w:proofErr w:type="spellEnd"/>
      <w:r w:rsidRPr="00CC7D97">
        <w:rPr>
          <w:szCs w:val="20"/>
          <w:lang w:val="it-IT"/>
        </w:rPr>
        <w:t xml:space="preserve"> in </w:t>
      </w:r>
      <w:proofErr w:type="spellStart"/>
      <w:r w:rsidRPr="00CC7D97">
        <w:rPr>
          <w:szCs w:val="20"/>
          <w:lang w:val="it-IT"/>
        </w:rPr>
        <w:t>morajo</w:t>
      </w:r>
      <w:proofErr w:type="spellEnd"/>
      <w:r w:rsidRPr="00CC7D97">
        <w:rPr>
          <w:szCs w:val="20"/>
          <w:lang w:val="it-IT"/>
        </w:rPr>
        <w:t xml:space="preserve"> </w:t>
      </w:r>
      <w:r w:rsidR="000D64FD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najk</w:t>
      </w:r>
      <w:r w:rsidR="00F43BA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asneje do</w:t>
      </w:r>
      <w:r w:rsidR="001F377C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9079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19</w:t>
      </w:r>
      <w:r w:rsidR="009230B3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</w:t>
      </w:r>
      <w:r w:rsidR="00E34F3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9F5BB1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10</w:t>
      </w:r>
      <w:r w:rsidR="00CF4E40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</w:t>
      </w:r>
      <w:r w:rsidR="00E34F3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CF4E40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20</w:t>
      </w:r>
      <w:r w:rsid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20</w:t>
      </w:r>
      <w:r w:rsidR="000D64FD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do </w:t>
      </w:r>
      <w:r w:rsid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15</w:t>
      </w:r>
      <w:r w:rsidR="00F6595C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.00 ure</w:t>
      </w:r>
      <w:r w:rsidRPr="00CC7D97">
        <w:rPr>
          <w:szCs w:val="20"/>
          <w:lang w:val="sl-SI"/>
        </w:rPr>
        <w:t xml:space="preserve"> prispeti na naslov: Ministrstvo za javno upravo, Tržaška cesta 21, Ljubljana</w:t>
      </w:r>
      <w:r w:rsidR="000D64FD" w:rsidRPr="00E34F3F">
        <w:rPr>
          <w:rFonts w:cs="Arial"/>
          <w:szCs w:val="20"/>
          <w:lang w:val="sl-SI"/>
        </w:rPr>
        <w:t>, z nazivom zadeve »ponudba v zadevi</w:t>
      </w:r>
      <w:r w:rsidR="00767491">
        <w:rPr>
          <w:rFonts w:cs="Arial"/>
          <w:szCs w:val="20"/>
          <w:lang w:val="sl-SI"/>
        </w:rPr>
        <w:t xml:space="preserve"> </w:t>
      </w:r>
      <w:r w:rsidR="00156AD6">
        <w:rPr>
          <w:rFonts w:cs="Arial"/>
          <w:lang w:val="sl-SI"/>
        </w:rPr>
        <w:t>477-155/2019</w:t>
      </w:r>
      <w:r w:rsidR="000D64FD" w:rsidRPr="00E34F3F">
        <w:rPr>
          <w:rFonts w:cs="Arial"/>
          <w:szCs w:val="20"/>
          <w:lang w:val="sl-SI"/>
        </w:rPr>
        <w:t>« poslati:</w:t>
      </w:r>
    </w:p>
    <w:p w:rsidR="000D64FD" w:rsidRPr="00E34F3F" w:rsidRDefault="00CC7D97" w:rsidP="000D64FD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="000D64FD" w:rsidRPr="00E34F3F">
        <w:rPr>
          <w:rFonts w:cs="Arial"/>
          <w:szCs w:val="20"/>
          <w:lang w:val="sl-SI"/>
        </w:rPr>
        <w:t>zpolnjen</w:t>
      </w:r>
      <w:r>
        <w:rPr>
          <w:rFonts w:cs="Arial"/>
          <w:szCs w:val="20"/>
          <w:lang w:val="sl-SI"/>
        </w:rPr>
        <w:t xml:space="preserve"> in</w:t>
      </w:r>
      <w:r w:rsidR="000D64FD" w:rsidRPr="00E34F3F">
        <w:rPr>
          <w:rFonts w:cs="Arial"/>
          <w:szCs w:val="20"/>
          <w:lang w:val="sl-SI"/>
        </w:rPr>
        <w:t xml:space="preserve"> lastnoročno podpisan obrazec, ki je priloga </w:t>
      </w:r>
      <w:r w:rsidR="004C45CC" w:rsidRPr="00E34F3F">
        <w:rPr>
          <w:rFonts w:cs="Arial"/>
          <w:szCs w:val="20"/>
          <w:lang w:val="sl-SI"/>
        </w:rPr>
        <w:t>2</w:t>
      </w:r>
      <w:r w:rsidR="000D64FD" w:rsidRPr="00E34F3F">
        <w:rPr>
          <w:rFonts w:cs="Arial"/>
          <w:szCs w:val="20"/>
          <w:lang w:val="sl-SI"/>
        </w:rPr>
        <w:t xml:space="preserve"> te objave ter  </w:t>
      </w:r>
    </w:p>
    <w:p w:rsidR="008706FA" w:rsidRDefault="000D64FD" w:rsidP="000D64FD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k</w:t>
      </w:r>
      <w:r w:rsidR="008706FA" w:rsidRPr="00E34F3F">
        <w:rPr>
          <w:rFonts w:cs="Arial"/>
          <w:szCs w:val="20"/>
          <w:lang w:val="sl-SI"/>
        </w:rPr>
        <w:t>opijo osebnega dokumenta (potni list ali osebno izkaznico)</w:t>
      </w:r>
      <w:r w:rsidR="00B11740" w:rsidRPr="00E34F3F">
        <w:rPr>
          <w:rFonts w:cs="Arial"/>
          <w:szCs w:val="20"/>
          <w:lang w:val="sl-SI"/>
        </w:rPr>
        <w:t xml:space="preserve"> – velja za fizične osebe in s.p.-je</w:t>
      </w:r>
      <w:r w:rsidR="008706FA" w:rsidRPr="00E34F3F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4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BA60A2" w:rsidP="00F439CC">
      <w:pPr>
        <w:rPr>
          <w:rFonts w:ascii="Calibri" w:hAnsi="Calibri"/>
          <w:szCs w:val="22"/>
          <w:lang w:val="sl-SI"/>
        </w:rPr>
      </w:pPr>
      <w:r>
        <w:fldChar w:fldCharType="begin"/>
      </w:r>
      <w:r w:rsidRPr="00BA60A2">
        <w:rPr>
          <w:lang w:val="sl-SI"/>
        </w:rPr>
        <w:instrText xml:space="preserve"> HYPERLINK "https://www.go</w:instrText>
      </w:r>
      <w:r w:rsidRPr="00BA60A2">
        <w:rPr>
          <w:lang w:val="sl-SI"/>
        </w:rPr>
        <w:instrText xml:space="preserve">v.si/assets/ministrstva/MJU/DSP/Sistemsko-urejanje/OBVESTILO_ravnanje_s_stvarnim_premozenjem-1.pdf" </w:instrText>
      </w:r>
      <w:r>
        <w:fldChar w:fldCharType="separate"/>
      </w:r>
      <w:r w:rsidR="00F439CC" w:rsidRPr="00F439CC">
        <w:rPr>
          <w:rStyle w:val="Hiperpovezava"/>
          <w:lang w:val="sl-SI"/>
        </w:rPr>
        <w:t>https://www.gov.si/assets/ministrstva/MJU/DSP/Sistemsko-urejanje/OBVESTILO_ravnanje_s_stvarnim_premozenjem-1.pdf</w:t>
      </w:r>
      <w:r>
        <w:rPr>
          <w:rStyle w:val="Hiperpovezava"/>
          <w:lang w:val="sl-SI"/>
        </w:rPr>
        <w:fldChar w:fldCharType="end"/>
      </w:r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D1615">
        <w:rPr>
          <w:rFonts w:ascii="Arial" w:hAnsi="Arial" w:cs="Arial"/>
        </w:rPr>
        <w:t xml:space="preserve">A.N.B. </w:t>
      </w:r>
      <w:proofErr w:type="spellStart"/>
      <w:r w:rsidR="00DD1615">
        <w:rPr>
          <w:rFonts w:ascii="Arial" w:hAnsi="Arial" w:cs="Arial"/>
        </w:rPr>
        <w:t>Trade</w:t>
      </w:r>
      <w:proofErr w:type="spellEnd"/>
      <w:r w:rsidR="00DD1615">
        <w:rPr>
          <w:rFonts w:ascii="Arial" w:hAnsi="Arial" w:cs="Arial"/>
        </w:rPr>
        <w:t xml:space="preserve"> </w:t>
      </w:r>
      <w:proofErr w:type="spellStart"/>
      <w:r w:rsidR="00DD1615">
        <w:rPr>
          <w:rFonts w:ascii="Arial" w:hAnsi="Arial" w:cs="Arial"/>
        </w:rPr>
        <w:t>d.o.o</w:t>
      </w:r>
      <w:proofErr w:type="spellEnd"/>
      <w:r w:rsidR="00DD1615">
        <w:rPr>
          <w:rFonts w:ascii="Arial" w:hAnsi="Arial" w:cs="Arial"/>
        </w:rPr>
        <w:t>., Spodnje Stranice 11, 3206 Stranice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031 727 434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BE1045">
        <w:trPr>
          <w:trHeight w:val="274"/>
        </w:trPr>
        <w:tc>
          <w:tcPr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Žan Zupan</w:t>
            </w:r>
          </w:p>
        </w:tc>
      </w:tr>
      <w:tr w:rsidR="005E778E" w:rsidRPr="00222DC3" w:rsidTr="00BE1045">
        <w:trPr>
          <w:trHeight w:val="290"/>
        </w:trPr>
        <w:tc>
          <w:tcPr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BA60A2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hyperlink r:id="rId8" w:history="1">
              <w:r w:rsidR="0094090D" w:rsidRPr="00113AA0">
                <w:rPr>
                  <w:rStyle w:val="Hiperpovezava"/>
                </w:rPr>
                <w:t>zan.zupan</w:t>
              </w:r>
              <w:r w:rsidR="0094090D"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</w:tbl>
    <w:p w:rsidR="00F25F05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F25F05" w:rsidRPr="00316FD7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</w:p>
    <w:p w:rsidR="00391633" w:rsidRPr="00316FD7" w:rsidRDefault="00391633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90793F">
        <w:rPr>
          <w:rFonts w:cs="Arial"/>
          <w:lang w:val="sl-SI" w:eastAsia="sl-SI"/>
        </w:rPr>
        <w:t>23. 9. 2020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9A1E54" w:rsidRPr="00BA60A2" w:rsidTr="00BE1045">
        <w:tc>
          <w:tcPr>
            <w:tcW w:w="4319" w:type="dxa"/>
          </w:tcPr>
          <w:p w:rsidR="009A1E54" w:rsidRPr="00692839" w:rsidRDefault="009A1E54" w:rsidP="0069283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</w:p>
        </w:tc>
        <w:tc>
          <w:tcPr>
            <w:tcW w:w="4319" w:type="dxa"/>
          </w:tcPr>
          <w:p w:rsidR="009A1E54" w:rsidRPr="00692839" w:rsidRDefault="009A1E54" w:rsidP="00692839">
            <w:pPr>
              <w:jc w:val="center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9A1E54" w:rsidRPr="00692839" w:rsidRDefault="009A1E54" w:rsidP="0069283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9A1E54" w:rsidRPr="00692839" w:rsidRDefault="009A1E54" w:rsidP="0069283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>Maja Pogačar</w:t>
            </w:r>
          </w:p>
          <w:p w:rsidR="009A1E54" w:rsidRPr="00692839" w:rsidRDefault="009A1E54" w:rsidP="00692839">
            <w:pPr>
              <w:jc w:val="center"/>
              <w:rPr>
                <w:rFonts w:eastAsia="Calibri"/>
                <w:lang w:val="sl-SI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v.d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692839">
              <w:rPr>
                <w:rFonts w:eastAsia="Calibri"/>
                <w:lang w:val="it-IT"/>
              </w:rPr>
              <w:t>generalna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  <w:tr w:rsidR="0077423D" w:rsidRPr="00BA60A2" w:rsidTr="00BE1045">
        <w:tc>
          <w:tcPr>
            <w:tcW w:w="4319" w:type="dxa"/>
          </w:tcPr>
          <w:p w:rsidR="0077423D" w:rsidRPr="00692839" w:rsidRDefault="0077423D" w:rsidP="0069283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</w:p>
        </w:tc>
        <w:tc>
          <w:tcPr>
            <w:tcW w:w="4319" w:type="dxa"/>
          </w:tcPr>
          <w:p w:rsidR="0077423D" w:rsidRPr="00692839" w:rsidRDefault="0077423D" w:rsidP="00692839">
            <w:pPr>
              <w:pStyle w:val="podpisi"/>
              <w:jc w:val="center"/>
              <w:rPr>
                <w:rFonts w:eastAsia="Calibri" w:cs="Arial"/>
                <w:bCs/>
                <w:szCs w:val="20"/>
                <w:lang w:val="sl-SI"/>
              </w:rPr>
            </w:pPr>
          </w:p>
        </w:tc>
      </w:tr>
    </w:tbl>
    <w:p w:rsidR="000E35A6" w:rsidRDefault="00E44D9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noProof/>
          <w:lang w:val="it-IT"/>
        </w:rPr>
        <w:drawing>
          <wp:inline distT="0" distB="0" distL="0" distR="0">
            <wp:extent cx="3952875" cy="2638425"/>
            <wp:effectExtent l="0" t="0" r="0" b="0"/>
            <wp:docPr id="4" name="Slika 1" descr="IMG_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3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>
            <wp:extent cx="3962400" cy="2647950"/>
            <wp:effectExtent l="0" t="0" r="0" b="0"/>
            <wp:docPr id="2" name="Slika 2" descr="IMG_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3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A6" w:rsidRPr="009A1E54" w:rsidRDefault="00E44D9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  <w:lang w:val="it-IT"/>
        </w:rPr>
      </w:pPr>
      <w:r>
        <w:rPr>
          <w:noProof/>
          <w:lang w:val="it-IT"/>
        </w:rPr>
        <w:lastRenderedPageBreak/>
        <w:drawing>
          <wp:inline distT="0" distB="0" distL="0" distR="0">
            <wp:extent cx="3467100" cy="2314575"/>
            <wp:effectExtent l="0" t="0" r="0" b="0"/>
            <wp:docPr id="3" name="Slika 3" descr="IMG_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3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A6" w:rsidRPr="009A1E54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  <w:lang w:val="it-IT"/>
        </w:rPr>
      </w:pPr>
    </w:p>
    <w:p w:rsidR="00222DC3" w:rsidRPr="009A1E54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  <w:lang w:val="it-IT"/>
        </w:rPr>
      </w:pPr>
    </w:p>
    <w:p w:rsidR="00F67D54" w:rsidRPr="009A1E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  <w:lang w:val="it-IT"/>
        </w:rPr>
      </w:pPr>
    </w:p>
    <w:p w:rsidR="00F67D54" w:rsidRPr="009A1E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  <w:lang w:val="it-IT"/>
        </w:rPr>
      </w:pPr>
    </w:p>
    <w:sectPr w:rsidR="00F67D54" w:rsidRPr="009A1E54" w:rsidSect="0070386A">
      <w:head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795" w:rsidRDefault="00D94795">
      <w:r>
        <w:separator/>
      </w:r>
    </w:p>
  </w:endnote>
  <w:endnote w:type="continuationSeparator" w:id="0">
    <w:p w:rsidR="00D94795" w:rsidRDefault="00D9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795" w:rsidRDefault="00D94795">
      <w:r>
        <w:separator/>
      </w:r>
    </w:p>
  </w:footnote>
  <w:footnote w:type="continuationSeparator" w:id="0">
    <w:p w:rsidR="00D94795" w:rsidRDefault="00D9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BE1045">
      <w:trPr>
        <w:trHeight w:hRule="exact" w:val="847"/>
      </w:trPr>
      <w:tc>
        <w:tcPr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E44D94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415B1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5E71D2" w:rsidRPr="00437887" w:rsidRDefault="005E71D2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DIREKTORAT ZA STVARNO PREMOŽENJE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DB4281">
      <w:rPr>
        <w:rFonts w:cs="Arial"/>
        <w:sz w:val="16"/>
        <w:lang w:val="sl-SI"/>
      </w:rPr>
      <w:t>18</w:t>
    </w:r>
    <w:r w:rsidR="00C4321B">
      <w:rPr>
        <w:rFonts w:cs="Arial"/>
        <w:sz w:val="16"/>
        <w:lang w:val="sl-SI"/>
      </w:rPr>
      <w:t xml:space="preserve"> </w:t>
    </w:r>
    <w:r w:rsidR="00DB4281">
      <w:rPr>
        <w:rFonts w:cs="Arial"/>
        <w:sz w:val="16"/>
        <w:lang w:val="sl-SI"/>
      </w:rPr>
      <w:t>01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</w:t>
    </w:r>
    <w:r w:rsidR="006A7448">
      <w:rPr>
        <w:rFonts w:cs="Arial"/>
        <w:sz w:val="16"/>
        <w:lang w:val="sl-SI"/>
      </w:rPr>
      <w:t>3 31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91E6F"/>
    <w:rsid w:val="00093162"/>
    <w:rsid w:val="000A3D68"/>
    <w:rsid w:val="000A6309"/>
    <w:rsid w:val="000B395A"/>
    <w:rsid w:val="000B45DD"/>
    <w:rsid w:val="000C55C9"/>
    <w:rsid w:val="000D64FD"/>
    <w:rsid w:val="000E35A6"/>
    <w:rsid w:val="000F7E00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56AD6"/>
    <w:rsid w:val="00164CF2"/>
    <w:rsid w:val="00166EFF"/>
    <w:rsid w:val="001770C2"/>
    <w:rsid w:val="0018751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A1B90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633"/>
    <w:rsid w:val="003A2F45"/>
    <w:rsid w:val="003B7633"/>
    <w:rsid w:val="003C2E9F"/>
    <w:rsid w:val="003C76AD"/>
    <w:rsid w:val="003D4864"/>
    <w:rsid w:val="003E1F52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7982"/>
    <w:rsid w:val="00577A5A"/>
    <w:rsid w:val="00584253"/>
    <w:rsid w:val="00586AD3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276ED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0800"/>
    <w:rsid w:val="00692167"/>
    <w:rsid w:val="00692839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7423D"/>
    <w:rsid w:val="00782E34"/>
    <w:rsid w:val="00787903"/>
    <w:rsid w:val="00796DD3"/>
    <w:rsid w:val="00797AD9"/>
    <w:rsid w:val="007A6EBF"/>
    <w:rsid w:val="007D5717"/>
    <w:rsid w:val="007D6493"/>
    <w:rsid w:val="007F4975"/>
    <w:rsid w:val="008158B7"/>
    <w:rsid w:val="0082355E"/>
    <w:rsid w:val="00823E7B"/>
    <w:rsid w:val="008273BE"/>
    <w:rsid w:val="008328AF"/>
    <w:rsid w:val="00840D2D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5A35"/>
    <w:rsid w:val="008F6D5F"/>
    <w:rsid w:val="00906C8A"/>
    <w:rsid w:val="0090793F"/>
    <w:rsid w:val="00910154"/>
    <w:rsid w:val="0092014B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1E54"/>
    <w:rsid w:val="009A51A8"/>
    <w:rsid w:val="009B178D"/>
    <w:rsid w:val="009C2E10"/>
    <w:rsid w:val="009D7632"/>
    <w:rsid w:val="009D77F7"/>
    <w:rsid w:val="009F5BB1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737CA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A60A2"/>
    <w:rsid w:val="00BB299E"/>
    <w:rsid w:val="00BB2E14"/>
    <w:rsid w:val="00BC71BB"/>
    <w:rsid w:val="00BD2013"/>
    <w:rsid w:val="00BD4E26"/>
    <w:rsid w:val="00BE0231"/>
    <w:rsid w:val="00BE1045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4D2E"/>
    <w:rsid w:val="00C76FE6"/>
    <w:rsid w:val="00C805F9"/>
    <w:rsid w:val="00C8388B"/>
    <w:rsid w:val="00CA688D"/>
    <w:rsid w:val="00CA7FDC"/>
    <w:rsid w:val="00CB148F"/>
    <w:rsid w:val="00CC26DC"/>
    <w:rsid w:val="00CC7D97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7783"/>
    <w:rsid w:val="00D4428A"/>
    <w:rsid w:val="00D546E4"/>
    <w:rsid w:val="00D557DB"/>
    <w:rsid w:val="00D57C93"/>
    <w:rsid w:val="00D61039"/>
    <w:rsid w:val="00D85EDD"/>
    <w:rsid w:val="00D94795"/>
    <w:rsid w:val="00DA02CF"/>
    <w:rsid w:val="00DB4281"/>
    <w:rsid w:val="00DC031F"/>
    <w:rsid w:val="00DC11E3"/>
    <w:rsid w:val="00DD1615"/>
    <w:rsid w:val="00DD22AF"/>
    <w:rsid w:val="00DD6915"/>
    <w:rsid w:val="00DE21B2"/>
    <w:rsid w:val="00DF377C"/>
    <w:rsid w:val="00E10A7D"/>
    <w:rsid w:val="00E1296F"/>
    <w:rsid w:val="00E13240"/>
    <w:rsid w:val="00E16EB6"/>
    <w:rsid w:val="00E24F6A"/>
    <w:rsid w:val="00E34F3F"/>
    <w:rsid w:val="00E36E8A"/>
    <w:rsid w:val="00E44D94"/>
    <w:rsid w:val="00E56C54"/>
    <w:rsid w:val="00E85011"/>
    <w:rsid w:val="00E85552"/>
    <w:rsid w:val="00E85CCE"/>
    <w:rsid w:val="00E908B5"/>
    <w:rsid w:val="00E90992"/>
    <w:rsid w:val="00EA345C"/>
    <w:rsid w:val="00EE6DF9"/>
    <w:rsid w:val="00EF2944"/>
    <w:rsid w:val="00EF35F3"/>
    <w:rsid w:val="00EF459E"/>
    <w:rsid w:val="00F00B47"/>
    <w:rsid w:val="00F13D70"/>
    <w:rsid w:val="00F14405"/>
    <w:rsid w:val="00F14E28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10B2"/>
    <w:rsid w:val="00F83BC0"/>
    <w:rsid w:val="00F92D76"/>
    <w:rsid w:val="00F96CD5"/>
    <w:rsid w:val="00FA18AE"/>
    <w:rsid w:val="00FA3CA7"/>
    <w:rsid w:val="00FB6770"/>
    <w:rsid w:val="00FC4562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7CD137A6-6B17-40E4-ABB1-259F31FA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BE104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.zupan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C34A6B-08E9-49DD-B076-7EC387E3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3</TotalTime>
  <Pages>5</Pages>
  <Words>713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5128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Tomos Standard_Repina</dc:title>
  <dc:subject/>
  <dc:creator>Biserka Gorišek</dc:creator>
  <cp:keywords/>
  <dc:description/>
  <cp:lastModifiedBy>Marija Petek</cp:lastModifiedBy>
  <cp:revision>4</cp:revision>
  <cp:lastPrinted>2018-11-14T10:10:00Z</cp:lastPrinted>
  <dcterms:created xsi:type="dcterms:W3CDTF">2020-09-24T10:33:00Z</dcterms:created>
  <dcterms:modified xsi:type="dcterms:W3CDTF">2020-09-24T10:38:00Z</dcterms:modified>
</cp:coreProperties>
</file>