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EE" w:rsidRPr="00A02AAD" w:rsidRDefault="00FD1E59" w:rsidP="006459EE">
      <w:pPr>
        <w:pStyle w:val="datumtevilka"/>
        <w:rPr>
          <w:rFonts w:cs="Arial"/>
        </w:rPr>
      </w:pPr>
      <w:r w:rsidRPr="00A02AAD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4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F48" w:rsidRPr="004D58A2" w:rsidRDefault="00942F48" w:rsidP="004D58A2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margin-left:85.05pt;margin-top:175.05pt;width:252pt;height:15.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" o:allowoverlap="f" filled="f" stroked="f">
                <v:textbox inset="0,0,0,0">
                  <w:txbxContent>
                    <w:p w:rsidR="00942F48" w:rsidRPr="004D58A2" w:rsidRDefault="00942F48" w:rsidP="004D58A2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A02AAD">
        <w:rPr>
          <w:rFonts w:cs="Arial"/>
        </w:rPr>
        <w:t xml:space="preserve">Številka: </w:t>
      </w:r>
      <w:r w:rsidR="006459EE" w:rsidRPr="00A02AAD">
        <w:rPr>
          <w:rFonts w:cs="Arial"/>
        </w:rPr>
        <w:tab/>
      </w:r>
      <w:r w:rsidR="00DD15DC">
        <w:rPr>
          <w:rFonts w:cs="Arial"/>
        </w:rPr>
        <w:t>477-</w:t>
      </w:r>
      <w:r w:rsidR="00446FC9">
        <w:rPr>
          <w:rFonts w:cs="Arial"/>
        </w:rPr>
        <w:t>167/2020/16</w:t>
      </w:r>
    </w:p>
    <w:p w:rsidR="006459EE" w:rsidRPr="00A02AAD" w:rsidRDefault="006459EE" w:rsidP="006459EE">
      <w:pPr>
        <w:pStyle w:val="datumtevilka"/>
        <w:rPr>
          <w:rFonts w:cs="Arial"/>
        </w:rPr>
      </w:pPr>
      <w:r w:rsidRPr="00A02AAD">
        <w:rPr>
          <w:rFonts w:cs="Arial"/>
        </w:rPr>
        <w:t xml:space="preserve">Datum: </w:t>
      </w:r>
      <w:r w:rsidRPr="00A02AAD">
        <w:rPr>
          <w:rFonts w:cs="Arial"/>
        </w:rPr>
        <w:tab/>
      </w:r>
      <w:r w:rsidR="00446FC9">
        <w:rPr>
          <w:rFonts w:cs="Arial"/>
        </w:rPr>
        <w:t>20</w:t>
      </w:r>
      <w:r w:rsidR="007E3DE5">
        <w:rPr>
          <w:rFonts w:cs="Arial"/>
        </w:rPr>
        <w:t>. 10. 2020</w:t>
      </w:r>
      <w:r w:rsidR="00AB1FBA">
        <w:rPr>
          <w:rFonts w:cs="Arial"/>
        </w:rPr>
        <w:t xml:space="preserve"> </w:t>
      </w:r>
    </w:p>
    <w:p w:rsidR="006459EE" w:rsidRPr="00316FD7" w:rsidRDefault="006459EE" w:rsidP="006459EE">
      <w:pPr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A23278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Pr="00316FD7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711713" w:rsidRPr="00A02AAD" w:rsidRDefault="00711713" w:rsidP="00437887">
      <w:pPr>
        <w:pStyle w:val="ZADEVA"/>
        <w:rPr>
          <w:lang w:val="sl-SI"/>
        </w:rPr>
      </w:pPr>
      <w:r w:rsidRPr="00A02AAD">
        <w:rPr>
          <w:lang w:val="sl-SI"/>
        </w:rPr>
        <w:t xml:space="preserve">Zadeva:   </w:t>
      </w:r>
      <w:r w:rsidR="00434A1E" w:rsidRPr="00A02AAD">
        <w:rPr>
          <w:lang w:val="sl-SI"/>
        </w:rPr>
        <w:t xml:space="preserve"> </w:t>
      </w:r>
      <w:r w:rsidR="00E90992" w:rsidRPr="00A02AAD">
        <w:rPr>
          <w:lang w:val="sl-SI"/>
        </w:rPr>
        <w:tab/>
      </w:r>
      <w:r w:rsidR="004D58A2" w:rsidRPr="00A02AAD">
        <w:rPr>
          <w:lang w:val="sl-SI"/>
        </w:rPr>
        <w:t xml:space="preserve">Namera za prodajo </w:t>
      </w:r>
      <w:r w:rsidR="00177E63">
        <w:rPr>
          <w:lang w:val="sl-SI"/>
        </w:rPr>
        <w:t>mopeda</w:t>
      </w:r>
      <w:r w:rsidR="00736830" w:rsidRPr="00A02AAD">
        <w:rPr>
          <w:lang w:val="sl-SI"/>
        </w:rPr>
        <w:t xml:space="preserve"> znamke </w:t>
      </w:r>
      <w:r w:rsidR="00446FC9">
        <w:rPr>
          <w:lang w:val="sl-SI"/>
        </w:rPr>
        <w:t>BAOTIAN VICTORIA 50</w:t>
      </w:r>
      <w:r w:rsidR="00DD1615">
        <w:rPr>
          <w:lang w:val="sl-SI"/>
        </w:rPr>
        <w:t>,</w:t>
      </w:r>
      <w:r w:rsidR="00177E63">
        <w:rPr>
          <w:lang w:val="sl-SI"/>
        </w:rPr>
        <w:t xml:space="preserve"> letnik 2013,</w:t>
      </w:r>
      <w:r w:rsidR="00DD1615">
        <w:rPr>
          <w:lang w:val="sl-SI"/>
        </w:rPr>
        <w:t xml:space="preserve"> </w:t>
      </w:r>
      <w:r w:rsidR="006F37B3" w:rsidRPr="00A02AAD">
        <w:rPr>
          <w:lang w:val="sl-SI"/>
        </w:rPr>
        <w:t xml:space="preserve">po </w:t>
      </w:r>
      <w:r w:rsidR="004D58A2" w:rsidRPr="00A02AAD">
        <w:rPr>
          <w:lang w:val="sl-SI"/>
        </w:rPr>
        <w:t>metodi neposredne pogodbe</w:t>
      </w:r>
    </w:p>
    <w:p w:rsidR="00711713" w:rsidRPr="00A02AAD" w:rsidRDefault="00711713" w:rsidP="00711713">
      <w:pPr>
        <w:pStyle w:val="Golobesedilo"/>
        <w:ind w:left="142"/>
        <w:rPr>
          <w:rFonts w:ascii="Arial" w:hAnsi="Arial" w:cs="Arial"/>
        </w:rPr>
      </w:pPr>
    </w:p>
    <w:p w:rsidR="00680BDA" w:rsidRPr="00A02AAD" w:rsidRDefault="00680BDA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4D58A2" w:rsidP="00711713">
      <w:pPr>
        <w:pStyle w:val="Golobesedilo"/>
        <w:jc w:val="both"/>
        <w:rPr>
          <w:rFonts w:ascii="Arial" w:hAnsi="Arial" w:cs="Arial"/>
        </w:rPr>
      </w:pPr>
      <w:r w:rsidRPr="00A02AAD">
        <w:rPr>
          <w:rFonts w:ascii="Arial" w:hAnsi="Arial" w:cs="Arial"/>
        </w:rPr>
        <w:t xml:space="preserve">Ministrstvo za </w:t>
      </w:r>
      <w:r w:rsidR="00AE1047" w:rsidRPr="00A02AAD">
        <w:rPr>
          <w:rFonts w:ascii="Arial" w:hAnsi="Arial" w:cs="Arial"/>
        </w:rPr>
        <w:t>javno upravo</w:t>
      </w:r>
      <w:r w:rsidRPr="00A02AAD">
        <w:rPr>
          <w:rFonts w:ascii="Arial" w:hAnsi="Arial" w:cs="Arial"/>
        </w:rPr>
        <w:t xml:space="preserve">, na podlagi </w:t>
      </w:r>
      <w:r w:rsidR="004368D9" w:rsidRPr="00A02AAD">
        <w:rPr>
          <w:rFonts w:ascii="Arial" w:hAnsi="Arial" w:cs="Arial"/>
        </w:rPr>
        <w:t>52</w:t>
      </w:r>
      <w:r w:rsidR="00680BDA" w:rsidRPr="00A02AAD">
        <w:rPr>
          <w:rFonts w:ascii="Arial" w:hAnsi="Arial" w:cs="Arial"/>
        </w:rPr>
        <w:t>. člena</w:t>
      </w:r>
      <w:r w:rsidR="00AE2904" w:rsidRPr="00A02AAD">
        <w:rPr>
          <w:rFonts w:ascii="Arial" w:hAnsi="Arial" w:cs="Arial"/>
        </w:rPr>
        <w:t xml:space="preserve"> v povezavi s 77. členom</w:t>
      </w:r>
      <w:r w:rsidR="00680BDA" w:rsidRPr="00A02AAD">
        <w:rPr>
          <w:rFonts w:ascii="Arial" w:hAnsi="Arial" w:cs="Arial"/>
        </w:rPr>
        <w:t xml:space="preserve"> Zakona o stvarnem premoženju države in samoupravnih lokalnih skupnosti (Uradni list RS, št. </w:t>
      </w:r>
      <w:r w:rsidR="00AE2904" w:rsidRPr="00A02AAD">
        <w:rPr>
          <w:rFonts w:ascii="Arial" w:hAnsi="Arial" w:cs="Arial"/>
        </w:rPr>
        <w:t>11/18</w:t>
      </w:r>
      <w:r w:rsidR="00140C93" w:rsidRPr="00A02AAD">
        <w:rPr>
          <w:rFonts w:ascii="Arial" w:hAnsi="Arial" w:cs="Arial"/>
        </w:rPr>
        <w:t xml:space="preserve"> in št. 79/18</w:t>
      </w:r>
      <w:r w:rsidR="00AE2904" w:rsidRPr="00A02AAD">
        <w:rPr>
          <w:rFonts w:ascii="Arial" w:hAnsi="Arial" w:cs="Arial"/>
        </w:rPr>
        <w:t xml:space="preserve"> – ZSPDSLS-1</w:t>
      </w:r>
      <w:r w:rsidR="00680BDA" w:rsidRPr="00A02AAD">
        <w:rPr>
          <w:rFonts w:ascii="Arial" w:hAnsi="Arial" w:cs="Arial"/>
        </w:rPr>
        <w:t xml:space="preserve">), 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Pr="00A02AAD" w:rsidRDefault="0040778C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680BDA" w:rsidP="00680BDA">
      <w:pPr>
        <w:pStyle w:val="Golobesedilo"/>
        <w:jc w:val="center"/>
        <w:rPr>
          <w:rFonts w:ascii="Arial" w:hAnsi="Arial" w:cs="Arial"/>
          <w:b/>
          <w:sz w:val="28"/>
          <w:szCs w:val="28"/>
        </w:rPr>
      </w:pPr>
      <w:r w:rsidRPr="00A02AAD">
        <w:rPr>
          <w:rFonts w:ascii="Arial" w:hAnsi="Arial" w:cs="Arial"/>
          <w:b/>
          <w:sz w:val="28"/>
          <w:szCs w:val="28"/>
        </w:rPr>
        <w:t>O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B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V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L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    N A M E R O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Default="0040778C" w:rsidP="00711713">
      <w:pPr>
        <w:pStyle w:val="Golobesedilo"/>
        <w:jc w:val="both"/>
        <w:rPr>
          <w:rFonts w:ascii="Arial" w:hAnsi="Arial" w:cs="Arial"/>
        </w:rPr>
      </w:pPr>
    </w:p>
    <w:p w:rsidR="00C742BB" w:rsidRPr="00A02AAD" w:rsidRDefault="00C742BB" w:rsidP="00711713">
      <w:pPr>
        <w:pStyle w:val="Golobesedilo"/>
        <w:jc w:val="both"/>
        <w:rPr>
          <w:rFonts w:ascii="Arial" w:hAnsi="Arial" w:cs="Arial"/>
        </w:rPr>
      </w:pPr>
    </w:p>
    <w:p w:rsidR="00B3474D" w:rsidRPr="00A02AAD" w:rsidRDefault="004D58A2" w:rsidP="00CB148F">
      <w:pPr>
        <w:pStyle w:val="Golobesedilo"/>
        <w:jc w:val="both"/>
        <w:outlineLvl w:val="0"/>
        <w:rPr>
          <w:rFonts w:ascii="Arial" w:hAnsi="Arial" w:cs="Arial"/>
          <w:b/>
          <w:bCs/>
        </w:rPr>
      </w:pPr>
      <w:r w:rsidRPr="00A02AAD">
        <w:rPr>
          <w:rFonts w:ascii="Arial" w:hAnsi="Arial" w:cs="Arial"/>
        </w:rPr>
        <w:t xml:space="preserve">za prodajo </w:t>
      </w:r>
      <w:r w:rsidR="00177E63">
        <w:rPr>
          <w:rFonts w:ascii="Arial" w:hAnsi="Arial" w:cs="Arial"/>
        </w:rPr>
        <w:t>mopeda</w:t>
      </w:r>
      <w:r w:rsidR="00DD6915" w:rsidRPr="00A02AAD">
        <w:rPr>
          <w:rFonts w:ascii="Arial" w:hAnsi="Arial" w:cs="Arial"/>
        </w:rPr>
        <w:t xml:space="preserve"> znamke</w:t>
      </w:r>
      <w:r w:rsidR="00177E63">
        <w:rPr>
          <w:rFonts w:ascii="Arial" w:hAnsi="Arial" w:cs="Arial"/>
        </w:rPr>
        <w:t xml:space="preserve"> </w:t>
      </w:r>
      <w:r w:rsidR="00177E63">
        <w:rPr>
          <w:rFonts w:ascii="Arial" w:hAnsi="Arial" w:cs="Arial"/>
          <w:b/>
          <w:bCs/>
        </w:rPr>
        <w:t>BAOT</w:t>
      </w:r>
      <w:r w:rsidR="00DF6DCA">
        <w:rPr>
          <w:rFonts w:ascii="Arial" w:hAnsi="Arial" w:cs="Arial"/>
          <w:b/>
        </w:rPr>
        <w:t>I</w:t>
      </w:r>
      <w:r w:rsidR="00177E63">
        <w:rPr>
          <w:rFonts w:ascii="Arial" w:hAnsi="Arial" w:cs="Arial"/>
          <w:b/>
        </w:rPr>
        <w:t>AN VICTORIA 50</w:t>
      </w:r>
      <w:r w:rsidR="00DF6DCA">
        <w:rPr>
          <w:rFonts w:ascii="Arial" w:hAnsi="Arial" w:cs="Arial"/>
          <w:b/>
        </w:rPr>
        <w:t>,</w:t>
      </w:r>
      <w:r w:rsidR="00E66438">
        <w:rPr>
          <w:rFonts w:ascii="Arial" w:hAnsi="Arial" w:cs="Arial"/>
          <w:b/>
        </w:rPr>
        <w:t xml:space="preserve"> letnik 20</w:t>
      </w:r>
      <w:r w:rsidR="00177E63">
        <w:rPr>
          <w:rFonts w:ascii="Arial" w:hAnsi="Arial" w:cs="Arial"/>
          <w:b/>
        </w:rPr>
        <w:t>13</w:t>
      </w:r>
      <w:r w:rsidR="00C03FDD" w:rsidRPr="00A02AAD">
        <w:rPr>
          <w:rFonts w:ascii="Arial" w:hAnsi="Arial" w:cs="Arial"/>
        </w:rPr>
        <w:t xml:space="preserve">, </w:t>
      </w:r>
      <w:r w:rsidR="00AE1047" w:rsidRPr="00A02AAD">
        <w:rPr>
          <w:rFonts w:ascii="Arial" w:hAnsi="Arial" w:cs="Arial"/>
        </w:rPr>
        <w:t>po metodi neposredne pogodbe</w:t>
      </w:r>
      <w:r w:rsidR="00AE0795" w:rsidRPr="00A02AAD">
        <w:rPr>
          <w:rFonts w:ascii="Arial" w:hAnsi="Arial" w:cs="Arial"/>
        </w:rPr>
        <w:t>. P</w:t>
      </w:r>
      <w:r w:rsidRPr="00A02AAD">
        <w:rPr>
          <w:rFonts w:ascii="Arial" w:hAnsi="Arial" w:cs="Arial"/>
        </w:rPr>
        <w:t>odrobnejše informacije so navedene v povabilu k oddaji ponudbe, ki je priloga</w:t>
      </w:r>
      <w:r w:rsidR="00514199" w:rsidRPr="00A02AAD">
        <w:rPr>
          <w:rFonts w:ascii="Arial" w:hAnsi="Arial" w:cs="Arial"/>
        </w:rPr>
        <w:t xml:space="preserve"> 1</w:t>
      </w:r>
      <w:r w:rsidRPr="00A02AAD">
        <w:rPr>
          <w:rFonts w:ascii="Arial" w:hAnsi="Arial" w:cs="Arial"/>
        </w:rPr>
        <w:t xml:space="preserve"> te namere.</w:t>
      </w:r>
    </w:p>
    <w:p w:rsidR="002C3A05" w:rsidRPr="00316FD7" w:rsidRDefault="002C3A05" w:rsidP="00711713">
      <w:pPr>
        <w:pStyle w:val="Golobesedilo"/>
        <w:jc w:val="both"/>
        <w:rPr>
          <w:rFonts w:ascii="Arial" w:hAnsi="Arial" w:cs="Arial"/>
          <w:highlight w:val="yellow"/>
        </w:rPr>
      </w:pPr>
    </w:p>
    <w:p w:rsidR="00711713" w:rsidRPr="00CC26DC" w:rsidRDefault="00711713" w:rsidP="00711713">
      <w:pPr>
        <w:jc w:val="both"/>
        <w:rPr>
          <w:rFonts w:cs="Arial"/>
          <w:szCs w:val="20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43"/>
        <w:gridCol w:w="4245"/>
      </w:tblGrid>
      <w:tr w:rsidR="00DD15DC" w:rsidRPr="00C53A4D" w:rsidTr="00C53A4D">
        <w:tc>
          <w:tcPr>
            <w:tcW w:w="4319" w:type="dxa"/>
          </w:tcPr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Pripravil: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Žan Zupan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svetovalec-pripravnik</w:t>
            </w:r>
          </w:p>
        </w:tc>
        <w:tc>
          <w:tcPr>
            <w:tcW w:w="4319" w:type="dxa"/>
          </w:tcPr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it-IT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po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pooblastilu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št</w:t>
            </w:r>
            <w:proofErr w:type="spellEnd"/>
            <w:r w:rsidRPr="00692839">
              <w:rPr>
                <w:rFonts w:eastAsia="Calibri"/>
                <w:lang w:val="it-IT"/>
              </w:rPr>
              <w:t>. 1004-113/2015/45</w:t>
            </w: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 xml:space="preserve">z </w:t>
            </w:r>
            <w:proofErr w:type="spellStart"/>
            <w:r w:rsidRPr="00692839">
              <w:rPr>
                <w:rFonts w:eastAsia="Calibri"/>
                <w:lang w:val="it-IT"/>
              </w:rPr>
              <w:t>dne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7.4.2020</w:t>
            </w: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it-IT"/>
              </w:rPr>
            </w:pPr>
            <w:r w:rsidRPr="00DD15DC">
              <w:rPr>
                <w:rFonts w:eastAsia="Calibri"/>
                <w:lang w:val="it-IT"/>
              </w:rPr>
              <w:t>Maja Pogačar</w:t>
            </w: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sl-SI"/>
              </w:rPr>
            </w:pPr>
            <w:proofErr w:type="spellStart"/>
            <w:r w:rsidRPr="00DD15DC">
              <w:rPr>
                <w:rFonts w:eastAsia="Calibri"/>
                <w:lang w:val="it-IT"/>
              </w:rPr>
              <w:t>v.d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.  </w:t>
            </w:r>
            <w:proofErr w:type="spellStart"/>
            <w:r w:rsidRPr="00DD15DC">
              <w:rPr>
                <w:rFonts w:eastAsia="Calibri"/>
                <w:lang w:val="it-IT"/>
              </w:rPr>
              <w:t>generalna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DD15DC">
              <w:rPr>
                <w:rFonts w:eastAsia="Calibri"/>
                <w:lang w:val="it-IT"/>
              </w:rPr>
              <w:t>direktorica</w:t>
            </w:r>
            <w:proofErr w:type="spellEnd"/>
          </w:p>
        </w:tc>
      </w:tr>
    </w:tbl>
    <w:p w:rsidR="002C3A05" w:rsidRPr="00CC26DC" w:rsidRDefault="002C3A05" w:rsidP="00B969C3">
      <w:pPr>
        <w:pStyle w:val="podpisi"/>
        <w:rPr>
          <w:rFonts w:cs="Arial"/>
          <w:b/>
          <w:szCs w:val="20"/>
          <w:lang w:val="sl-SI"/>
        </w:rPr>
      </w:pPr>
    </w:p>
    <w:p w:rsidR="002C3A05" w:rsidRPr="00316FD7" w:rsidRDefault="002C3A05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2C3A05" w:rsidRPr="00CC26DC" w:rsidRDefault="00312C7A" w:rsidP="00B969C3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Prilog</w:t>
      </w:r>
      <w:r w:rsidR="008706FA" w:rsidRPr="00CC26DC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>:</w:t>
      </w:r>
    </w:p>
    <w:p w:rsidR="00312C7A" w:rsidRPr="00CC26DC" w:rsidRDefault="003253FE" w:rsidP="00312C7A">
      <w:pPr>
        <w:pStyle w:val="podpisi"/>
        <w:numPr>
          <w:ilvl w:val="0"/>
          <w:numId w:val="3"/>
        </w:numPr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k</w:t>
      </w:r>
      <w:r w:rsidR="008706FA" w:rsidRPr="00CC26DC">
        <w:rPr>
          <w:rFonts w:cs="Arial"/>
          <w:szCs w:val="20"/>
          <w:lang w:val="sl-SI"/>
        </w:rPr>
        <w:t>ot v tekstu</w:t>
      </w:r>
      <w:r w:rsidR="00312C7A" w:rsidRPr="00CC26DC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3C76AD" w:rsidRPr="006D3AC9" w:rsidRDefault="008706FA" w:rsidP="00AE1047">
      <w:pPr>
        <w:pStyle w:val="Naslov1"/>
        <w:spacing w:before="0"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6D3AC9">
        <w:rPr>
          <w:rFonts w:ascii="Arial" w:hAnsi="Arial" w:cs="Arial"/>
          <w:sz w:val="20"/>
          <w:szCs w:val="20"/>
          <w:lang w:eastAsia="sl-SI"/>
        </w:rPr>
        <w:lastRenderedPageBreak/>
        <w:t xml:space="preserve">POVABILO K ODDAJI PONUDBE </w:t>
      </w:r>
      <w:r w:rsidR="00C0136C" w:rsidRPr="006D3AC9">
        <w:rPr>
          <w:rFonts w:ascii="Arial" w:hAnsi="Arial" w:cs="Arial"/>
          <w:sz w:val="20"/>
          <w:szCs w:val="20"/>
          <w:lang w:eastAsia="sl-SI"/>
        </w:rPr>
        <w:t xml:space="preserve">ZA NAKUP </w:t>
      </w:r>
      <w:r w:rsidR="00177E63">
        <w:rPr>
          <w:rFonts w:ascii="Arial" w:hAnsi="Arial" w:cs="Arial"/>
          <w:sz w:val="20"/>
          <w:szCs w:val="20"/>
        </w:rPr>
        <w:t xml:space="preserve">mopeda </w:t>
      </w:r>
      <w:r w:rsidR="00DD6915" w:rsidRPr="006D3AC9">
        <w:rPr>
          <w:rFonts w:ascii="Arial" w:hAnsi="Arial" w:cs="Arial"/>
          <w:sz w:val="20"/>
          <w:szCs w:val="20"/>
        </w:rPr>
        <w:t>znamke</w:t>
      </w:r>
    </w:p>
    <w:p w:rsidR="00AE1047" w:rsidRPr="006D3AC9" w:rsidRDefault="00177E63" w:rsidP="00CA688D">
      <w:pPr>
        <w:pStyle w:val="Golobesedilo"/>
        <w:ind w:left="992" w:hanging="992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BAOTIAN VICTORIA 50, letnik 2013</w:t>
      </w:r>
      <w:r w:rsidR="00593507" w:rsidRPr="006D3AC9">
        <w:rPr>
          <w:rFonts w:ascii="Arial" w:hAnsi="Arial" w:cs="Arial"/>
          <w:b/>
          <w:bCs/>
        </w:rPr>
        <w:t>,</w:t>
      </w:r>
      <w:r w:rsidR="00AE1047" w:rsidRPr="006D3AC9">
        <w:rPr>
          <w:rFonts w:ascii="Arial" w:hAnsi="Arial" w:cs="Arial"/>
          <w:b/>
          <w:bCs/>
        </w:rPr>
        <w:t xml:space="preserve"> po metodi neposredne pogodbe</w:t>
      </w:r>
    </w:p>
    <w:p w:rsidR="00F83BC0" w:rsidRPr="00316FD7" w:rsidRDefault="00F83BC0" w:rsidP="00AE0795">
      <w:pPr>
        <w:jc w:val="center"/>
        <w:rPr>
          <w:rFonts w:cs="Arial"/>
          <w:b/>
          <w:highlight w:val="yellow"/>
          <w:lang w:val="sl-SI"/>
        </w:rPr>
      </w:pPr>
    </w:p>
    <w:p w:rsidR="00AE0795" w:rsidRPr="00316FD7" w:rsidRDefault="00AE0795" w:rsidP="00AE0795">
      <w:pPr>
        <w:jc w:val="center"/>
        <w:rPr>
          <w:rFonts w:cs="Arial"/>
          <w:b/>
          <w:szCs w:val="20"/>
          <w:highlight w:val="yellow"/>
          <w:lang w:val="sl-SI"/>
        </w:rPr>
      </w:pPr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0" w:name="_Toc142457702"/>
      <w:bookmarkStart w:id="1" w:name="_Toc345585081"/>
      <w:r w:rsidRPr="006D3AC9">
        <w:rPr>
          <w:rFonts w:cs="Arial"/>
          <w:b/>
          <w:szCs w:val="20"/>
          <w:u w:val="single"/>
          <w:lang w:val="sl-SI"/>
        </w:rPr>
        <w:t xml:space="preserve">Osnovni podatki </w:t>
      </w:r>
      <w:bookmarkEnd w:id="0"/>
      <w:bookmarkEnd w:id="1"/>
    </w:p>
    <w:p w:rsidR="008706FA" w:rsidRPr="006D3AC9" w:rsidRDefault="008706FA" w:rsidP="008706FA">
      <w:pPr>
        <w:spacing w:line="240" w:lineRule="auto"/>
        <w:rPr>
          <w:rFonts w:cs="Arial"/>
          <w:szCs w:val="20"/>
          <w:lang w:val="sl-SI" w:eastAsia="sl-SI"/>
        </w:rPr>
      </w:pPr>
    </w:p>
    <w:p w:rsidR="00F83BC0" w:rsidRPr="006D3AC9" w:rsidRDefault="008706FA" w:rsidP="00F83BC0">
      <w:pPr>
        <w:spacing w:line="240" w:lineRule="auto"/>
        <w:jc w:val="both"/>
        <w:rPr>
          <w:rFonts w:cs="Arial"/>
          <w:szCs w:val="20"/>
          <w:lang w:val="sl-SI" w:eastAsia="en-GB"/>
        </w:rPr>
      </w:pPr>
      <w:r w:rsidRPr="006D3AC9">
        <w:rPr>
          <w:rFonts w:cs="Arial"/>
          <w:szCs w:val="20"/>
          <w:lang w:val="sl-SI" w:eastAsia="sl-SI"/>
        </w:rPr>
        <w:t xml:space="preserve">Postopek prodaje se vodi skladno </w:t>
      </w:r>
      <w:r w:rsidR="00E24F6A" w:rsidRPr="006D3AC9">
        <w:rPr>
          <w:rFonts w:cs="Arial"/>
          <w:szCs w:val="20"/>
          <w:lang w:val="sl-SI" w:eastAsia="sl-SI"/>
        </w:rPr>
        <w:t>s</w:t>
      </w:r>
      <w:r w:rsidRPr="006D3AC9">
        <w:rPr>
          <w:rFonts w:cs="Arial"/>
          <w:szCs w:val="20"/>
          <w:lang w:val="sl-SI" w:eastAsia="sl-SI"/>
        </w:rPr>
        <w:t xml:space="preserve"> </w:t>
      </w:r>
      <w:r w:rsidR="00731259" w:rsidRPr="006D3AC9">
        <w:rPr>
          <w:rFonts w:cs="Arial"/>
          <w:szCs w:val="20"/>
          <w:u w:val="single"/>
          <w:lang w:val="sl-SI" w:eastAsia="sl-SI"/>
        </w:rPr>
        <w:t>52</w:t>
      </w:r>
      <w:r w:rsidRPr="006D3AC9">
        <w:rPr>
          <w:rFonts w:cs="Arial"/>
          <w:szCs w:val="20"/>
          <w:u w:val="single"/>
          <w:lang w:val="sl-SI" w:eastAsia="sl-SI"/>
        </w:rPr>
        <w:t>. členom</w:t>
      </w:r>
      <w:r w:rsidR="00731259" w:rsidRPr="006D3AC9">
        <w:rPr>
          <w:rFonts w:cs="Arial"/>
          <w:szCs w:val="20"/>
          <w:u w:val="single"/>
          <w:lang w:val="sl-SI" w:eastAsia="sl-SI"/>
        </w:rPr>
        <w:t xml:space="preserve"> ter v povezavi s 77. členom</w:t>
      </w:r>
      <w:r w:rsidRPr="006D3AC9">
        <w:rPr>
          <w:rFonts w:cs="Arial"/>
          <w:szCs w:val="20"/>
          <w:u w:val="single"/>
          <w:lang w:val="sl-SI" w:eastAsia="sl-SI"/>
        </w:rPr>
        <w:t xml:space="preserve"> </w:t>
      </w:r>
      <w:r w:rsidRPr="006D3AC9">
        <w:rPr>
          <w:rFonts w:cs="Arial"/>
          <w:szCs w:val="20"/>
          <w:u w:val="single"/>
          <w:lang w:val="sl-SI" w:eastAsia="en-GB"/>
        </w:rPr>
        <w:t xml:space="preserve">Zakona o stvarnem premoženju države in samoupravnih lokalnih </w:t>
      </w:r>
      <w:r w:rsidR="00C0136C" w:rsidRPr="006D3AC9">
        <w:rPr>
          <w:rFonts w:cs="Arial"/>
          <w:szCs w:val="20"/>
          <w:u w:val="single"/>
          <w:lang w:val="sl-SI" w:eastAsia="en-GB"/>
        </w:rPr>
        <w:t xml:space="preserve">skupnosti (Ur. l. RS, št. 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11/18 </w:t>
      </w:r>
      <w:r w:rsidR="00F17187" w:rsidRPr="006D3AC9">
        <w:rPr>
          <w:rFonts w:cs="Arial"/>
          <w:szCs w:val="20"/>
          <w:u w:val="single"/>
          <w:lang w:val="sl-SI" w:eastAsia="en-GB"/>
        </w:rPr>
        <w:t>in št. 79/18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- </w:t>
      </w:r>
      <w:r w:rsidR="00C0136C" w:rsidRPr="006D3AC9">
        <w:rPr>
          <w:rFonts w:cs="Arial"/>
          <w:szCs w:val="20"/>
          <w:u w:val="single"/>
          <w:lang w:val="sl-SI" w:eastAsia="en-GB"/>
        </w:rPr>
        <w:t>ZSPDSLS</w:t>
      </w:r>
      <w:r w:rsidR="00731259" w:rsidRPr="006D3AC9">
        <w:rPr>
          <w:rFonts w:cs="Arial"/>
          <w:szCs w:val="20"/>
          <w:u w:val="single"/>
          <w:lang w:val="sl-SI" w:eastAsia="en-GB"/>
        </w:rPr>
        <w:t>-1</w:t>
      </w:r>
      <w:r w:rsidR="00C0136C" w:rsidRPr="006D3AC9">
        <w:rPr>
          <w:rFonts w:cs="Arial"/>
          <w:szCs w:val="20"/>
          <w:u w:val="single"/>
          <w:lang w:val="sl-SI" w:eastAsia="en-GB"/>
        </w:rPr>
        <w:t>)</w:t>
      </w:r>
      <w:r w:rsidRPr="006D3AC9">
        <w:rPr>
          <w:rFonts w:cs="Arial"/>
          <w:szCs w:val="20"/>
          <w:u w:val="single"/>
          <w:lang w:val="sl-SI" w:eastAsia="en-GB"/>
        </w:rPr>
        <w:t xml:space="preserve"> kot faza: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 xml:space="preserve">pogajanja </w:t>
      </w:r>
      <w:r w:rsidR="00C0136C" w:rsidRPr="006D3AC9">
        <w:rPr>
          <w:rFonts w:cs="Arial"/>
          <w:b/>
          <w:i/>
          <w:szCs w:val="20"/>
          <w:u w:val="single"/>
          <w:lang w:val="sl-SI" w:eastAsia="en-GB"/>
        </w:rPr>
        <w:t xml:space="preserve">z zainteresiranimi kupci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>za sklenitev neposredne pogodbe</w:t>
      </w:r>
      <w:r w:rsidR="00DD6915" w:rsidRPr="006D3AC9">
        <w:rPr>
          <w:rFonts w:cs="Arial"/>
          <w:szCs w:val="20"/>
          <w:lang w:val="sl-SI" w:eastAsia="en-GB"/>
        </w:rPr>
        <w:t xml:space="preserve">, zato </w:t>
      </w:r>
      <w:r w:rsidR="00F83BC0" w:rsidRPr="006D3AC9">
        <w:rPr>
          <w:rFonts w:cs="Arial"/>
          <w:szCs w:val="20"/>
          <w:lang w:val="sl-SI" w:eastAsia="en-GB"/>
        </w:rPr>
        <w:t>organizator vabi zainteresirane kupce k oddaji ponudbe</w:t>
      </w:r>
      <w:r w:rsidR="007162C6" w:rsidRPr="006D3AC9">
        <w:rPr>
          <w:rFonts w:cs="Arial"/>
          <w:szCs w:val="20"/>
          <w:lang w:val="sl-SI" w:eastAsia="en-GB"/>
        </w:rPr>
        <w:t xml:space="preserve"> za nakup</w:t>
      </w:r>
      <w:r w:rsidR="00F83BC0" w:rsidRPr="006D3AC9">
        <w:rPr>
          <w:rFonts w:cs="Arial"/>
          <w:szCs w:val="20"/>
          <w:lang w:val="sl-SI" w:eastAsia="en-GB"/>
        </w:rPr>
        <w:t>.</w:t>
      </w: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8706FA" w:rsidRPr="00C53A4D" w:rsidTr="00C53A4D">
        <w:tc>
          <w:tcPr>
            <w:tcW w:w="4364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Organizator:</w:t>
            </w:r>
          </w:p>
        </w:tc>
        <w:tc>
          <w:tcPr>
            <w:tcW w:w="4350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Ministrstvo za </w:t>
            </w:r>
            <w:r w:rsidR="00D26371" w:rsidRPr="006D3AC9">
              <w:rPr>
                <w:rFonts w:cs="Arial"/>
                <w:szCs w:val="20"/>
                <w:lang w:val="sl-SI" w:eastAsia="en-GB"/>
              </w:rPr>
              <w:t>javno upravo, Tržaška cesta 21</w:t>
            </w:r>
            <w:r w:rsidRPr="006D3AC9">
              <w:rPr>
                <w:rFonts w:cs="Arial"/>
                <w:szCs w:val="20"/>
                <w:lang w:val="sl-SI" w:eastAsia="en-GB"/>
              </w:rPr>
              <w:t>, 1000 Ljubljana</w:t>
            </w:r>
          </w:p>
        </w:tc>
      </w:tr>
      <w:tr w:rsidR="008706FA" w:rsidRPr="00C53A4D" w:rsidTr="00C53A4D">
        <w:tc>
          <w:tcPr>
            <w:tcW w:w="4364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Upravljavec </w:t>
            </w:r>
            <w:r w:rsidR="008706FA" w:rsidRPr="006D3AC9">
              <w:rPr>
                <w:rFonts w:cs="Arial"/>
                <w:szCs w:val="20"/>
                <w:lang w:val="sl-SI" w:eastAsia="en-GB"/>
              </w:rPr>
              <w:t>premičnega premoženja:</w:t>
            </w:r>
          </w:p>
        </w:tc>
        <w:tc>
          <w:tcPr>
            <w:tcW w:w="4350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Ministrstvo za javno upravo, Tržaška cesta 21, 1000 Ljubljana</w:t>
            </w:r>
          </w:p>
        </w:tc>
      </w:tr>
    </w:tbl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en-GB"/>
        </w:rPr>
      </w:pPr>
    </w:p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bookmarkStart w:id="2" w:name="_Toc142457703"/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3" w:name="_Toc345585082"/>
      <w:bookmarkEnd w:id="2"/>
      <w:r w:rsidRPr="006D3AC9">
        <w:rPr>
          <w:rFonts w:cs="Arial"/>
          <w:b/>
          <w:szCs w:val="20"/>
          <w:u w:val="single"/>
          <w:lang w:val="sl-SI"/>
        </w:rPr>
        <w:t>Predmet prodaje</w:t>
      </w:r>
    </w:p>
    <w:p w:rsidR="008706FA" w:rsidRPr="006D3AC9" w:rsidRDefault="008706FA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8C5A35" w:rsidRDefault="008706FA" w:rsidP="008706FA">
      <w:pPr>
        <w:ind w:right="-54"/>
        <w:jc w:val="both"/>
        <w:rPr>
          <w:rFonts w:cs="Arial"/>
          <w:szCs w:val="20"/>
          <w:lang w:val="sl-SI"/>
        </w:rPr>
      </w:pPr>
      <w:r w:rsidRPr="006D3AC9">
        <w:rPr>
          <w:rFonts w:cs="Arial"/>
          <w:szCs w:val="20"/>
          <w:lang w:val="sl-SI"/>
        </w:rPr>
        <w:t>Predmet prodaje je</w:t>
      </w:r>
      <w:r w:rsidR="00362DC4" w:rsidRPr="006D3AC9">
        <w:rPr>
          <w:rFonts w:cs="Arial"/>
          <w:szCs w:val="20"/>
          <w:lang w:val="sl-SI"/>
        </w:rPr>
        <w:t>:</w:t>
      </w:r>
    </w:p>
    <w:p w:rsidR="00C53A4D" w:rsidRPr="008F6D5F" w:rsidRDefault="00C53A4D" w:rsidP="00C53A4D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>
        <w:rPr>
          <w:rFonts w:eastAsia="Calibri" w:cs="Arial"/>
          <w:bCs/>
          <w:szCs w:val="20"/>
          <w:lang w:val="sl-SI" w:eastAsia="sl-SI"/>
        </w:rPr>
        <w:t>Moped</w:t>
      </w:r>
      <w:r w:rsidRPr="002244CE">
        <w:rPr>
          <w:rFonts w:eastAsia="Calibri" w:cs="Arial"/>
          <w:bCs/>
          <w:szCs w:val="20"/>
          <w:lang w:val="sl-SI" w:eastAsia="sl-SI"/>
        </w:rPr>
        <w:t xml:space="preserve"> – </w:t>
      </w:r>
      <w:r w:rsidRPr="00177E63">
        <w:rPr>
          <w:rFonts w:eastAsia="Calibri" w:cs="Arial"/>
          <w:b/>
          <w:lang w:val="sl-SI"/>
        </w:rPr>
        <w:t>BAOTIAN VICTORIA 50, letnik 2013</w:t>
      </w:r>
      <w:r>
        <w:rPr>
          <w:rFonts w:eastAsia="Calibri" w:cs="Arial"/>
          <w:bCs/>
          <w:lang w:val="sl-SI"/>
        </w:rPr>
        <w:t xml:space="preserve">, model: </w:t>
      </w:r>
      <w:r w:rsidRPr="00177E63">
        <w:rPr>
          <w:rFonts w:eastAsia="Calibri" w:cs="Arial"/>
          <w:b/>
          <w:lang w:val="sl-SI"/>
        </w:rPr>
        <w:t>BT49QT-21</w:t>
      </w:r>
      <w:r w:rsidRPr="002244CE">
        <w:rPr>
          <w:rFonts w:eastAsia="Calibri" w:cs="Arial"/>
          <w:bCs/>
          <w:szCs w:val="20"/>
          <w:lang w:val="sl-SI" w:eastAsia="sl-SI"/>
        </w:rPr>
        <w:t>,</w:t>
      </w:r>
      <w:r w:rsidRPr="002244CE">
        <w:rPr>
          <w:rFonts w:cs="Arial"/>
          <w:b/>
          <w:bCs/>
          <w:lang w:val="sl-SI"/>
        </w:rPr>
        <w:t xml:space="preserve"> </w:t>
      </w:r>
      <w:r w:rsidRPr="002244CE">
        <w:rPr>
          <w:rFonts w:eastAsia="Calibri" w:cs="Arial"/>
          <w:bCs/>
          <w:szCs w:val="20"/>
          <w:lang w:val="sl-SI" w:eastAsia="sl-SI"/>
        </w:rPr>
        <w:t>št. šasije:</w:t>
      </w:r>
      <w:r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 w:rsidRPr="00177E63">
        <w:rPr>
          <w:rFonts w:eastAsia="Calibri" w:cs="Arial"/>
          <w:b/>
          <w:bCs/>
          <w:szCs w:val="20"/>
          <w:lang w:val="sl-SI" w:eastAsia="sl-SI"/>
        </w:rPr>
        <w:t>L82TCAPM3D1000718</w:t>
      </w:r>
    </w:p>
    <w:p w:rsidR="00A17259" w:rsidRDefault="00A17259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9"/>
        <w:gridCol w:w="4209"/>
      </w:tblGrid>
      <w:tr w:rsidR="00920B15" w:rsidRPr="008F6D5F" w:rsidTr="00C53A4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Moč motorja</w:t>
            </w:r>
          </w:p>
        </w:tc>
        <w:tc>
          <w:tcPr>
            <w:tcW w:w="4209" w:type="dxa"/>
          </w:tcPr>
          <w:p w:rsidR="00920B15" w:rsidRPr="008F6D5F" w:rsidRDefault="00177E63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2,61</w:t>
            </w:r>
            <w:r w:rsidR="00DF6DCA">
              <w:rPr>
                <w:rFonts w:cs="Arial"/>
                <w:szCs w:val="20"/>
                <w:lang w:val="sl-SI"/>
              </w:rPr>
              <w:t xml:space="preserve"> kW</w:t>
            </w:r>
          </w:p>
        </w:tc>
      </w:tr>
      <w:tr w:rsidR="00920B15" w:rsidRPr="00F31175" w:rsidTr="00C53A4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Št. prevoženih km</w:t>
            </w:r>
          </w:p>
        </w:tc>
        <w:tc>
          <w:tcPr>
            <w:tcW w:w="4209" w:type="dxa"/>
          </w:tcPr>
          <w:p w:rsidR="00920B15" w:rsidRPr="00F31175" w:rsidRDefault="00177E63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293</w:t>
            </w:r>
          </w:p>
        </w:tc>
      </w:tr>
      <w:tr w:rsidR="00920B15" w:rsidRPr="00F31175" w:rsidTr="00C53A4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Barva vozila</w:t>
            </w:r>
          </w:p>
        </w:tc>
        <w:tc>
          <w:tcPr>
            <w:tcW w:w="4209" w:type="dxa"/>
          </w:tcPr>
          <w:p w:rsidR="00920B15" w:rsidRPr="00F31175" w:rsidRDefault="00177E63" w:rsidP="004711AC">
            <w:pPr>
              <w:tabs>
                <w:tab w:val="left" w:pos="104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Črna </w:t>
            </w:r>
          </w:p>
        </w:tc>
      </w:tr>
      <w:tr w:rsidR="00920B15" w:rsidRPr="00F31175" w:rsidTr="00C53A4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Motor B/D</w:t>
            </w:r>
          </w:p>
        </w:tc>
        <w:tc>
          <w:tcPr>
            <w:tcW w:w="4209" w:type="dxa"/>
          </w:tcPr>
          <w:p w:rsidR="00920B15" w:rsidRPr="00F31175" w:rsidRDefault="00177E63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Bencin</w:t>
            </w:r>
          </w:p>
        </w:tc>
      </w:tr>
      <w:tr w:rsidR="00920B15" w:rsidRPr="00F31175" w:rsidTr="00C53A4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Dodatna oprema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920B15" w:rsidRPr="00787903" w:rsidTr="00C53A4D">
        <w:tc>
          <w:tcPr>
            <w:tcW w:w="4279" w:type="dxa"/>
          </w:tcPr>
          <w:p w:rsidR="00920B15" w:rsidRPr="00787903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787903">
              <w:rPr>
                <w:rFonts w:cs="Arial"/>
                <w:szCs w:val="20"/>
                <w:lang w:val="sl-SI"/>
              </w:rPr>
              <w:t>Poškodbe vozila</w:t>
            </w:r>
          </w:p>
        </w:tc>
        <w:tc>
          <w:tcPr>
            <w:tcW w:w="4209" w:type="dxa"/>
          </w:tcPr>
          <w:p w:rsidR="00EC0619" w:rsidRDefault="00177E63" w:rsidP="00DF6DC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umazano</w:t>
            </w:r>
          </w:p>
          <w:p w:rsidR="00177E63" w:rsidRPr="00787903" w:rsidRDefault="00177E63" w:rsidP="00DF6DC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Odrgnine in poškodbe na več mestih</w:t>
            </w:r>
          </w:p>
        </w:tc>
      </w:tr>
      <w:tr w:rsidR="00920B15" w:rsidRPr="00D11274" w:rsidTr="00C53A4D">
        <w:tc>
          <w:tcPr>
            <w:tcW w:w="4279" w:type="dxa"/>
          </w:tcPr>
          <w:p w:rsidR="00920B15" w:rsidRPr="00D11274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D11274">
              <w:rPr>
                <w:rFonts w:cs="Arial"/>
                <w:szCs w:val="20"/>
                <w:lang w:val="sl-SI"/>
              </w:rPr>
              <w:t>Drugo (vozno/nevozno stanje, pnevmatike,…)</w:t>
            </w:r>
          </w:p>
        </w:tc>
        <w:tc>
          <w:tcPr>
            <w:tcW w:w="4209" w:type="dxa"/>
          </w:tcPr>
          <w:p w:rsidR="00DF6DCA" w:rsidRDefault="00177E63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dlje časa v mirovanju</w:t>
            </w:r>
          </w:p>
          <w:p w:rsidR="00177E63" w:rsidRPr="00D11274" w:rsidRDefault="00177E63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Prazen akumulator</w:t>
            </w:r>
          </w:p>
        </w:tc>
      </w:tr>
    </w:tbl>
    <w:p w:rsidR="00920B15" w:rsidRPr="00316FD7" w:rsidRDefault="00920B15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6E5A94" w:rsidRPr="00316FD7" w:rsidRDefault="006E5A94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8706FA" w:rsidRPr="00E34F3F" w:rsidRDefault="00487B9B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Ponudbena cena in s</w:t>
      </w:r>
      <w:r w:rsidR="00362DC4" w:rsidRPr="00E34F3F">
        <w:rPr>
          <w:rFonts w:cs="Arial"/>
          <w:b/>
          <w:szCs w:val="20"/>
          <w:u w:val="single"/>
          <w:lang w:val="sl-SI"/>
        </w:rPr>
        <w:t>klenitev pogodbe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574099" w:rsidRPr="00E66438" w:rsidRDefault="00574099" w:rsidP="00E66438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 w:rsidRPr="00A34970">
        <w:rPr>
          <w:rFonts w:cs="Arial"/>
          <w:szCs w:val="20"/>
          <w:lang w:val="sl-SI"/>
        </w:rPr>
        <w:t>Po</w:t>
      </w:r>
      <w:r>
        <w:rPr>
          <w:rFonts w:cs="Arial"/>
          <w:szCs w:val="20"/>
          <w:lang w:val="sl-SI"/>
        </w:rPr>
        <w:t>nudbena cena</w:t>
      </w:r>
      <w:r w:rsidRPr="00487B9B">
        <w:rPr>
          <w:rFonts w:cs="Arial"/>
          <w:szCs w:val="20"/>
          <w:lang w:val="sl-SI" w:eastAsia="sl-SI"/>
        </w:rPr>
        <w:t xml:space="preserve"> </w:t>
      </w:r>
      <w:r w:rsidRPr="00A34970">
        <w:rPr>
          <w:rFonts w:cs="Arial"/>
          <w:szCs w:val="20"/>
          <w:lang w:val="sl-SI" w:eastAsia="sl-SI"/>
        </w:rPr>
        <w:t xml:space="preserve">za </w:t>
      </w:r>
      <w:r w:rsidR="00C06F64">
        <w:rPr>
          <w:rFonts w:cs="Arial"/>
          <w:szCs w:val="20"/>
          <w:lang w:val="sl-SI" w:eastAsia="sl-SI"/>
        </w:rPr>
        <w:t>moped</w:t>
      </w:r>
      <w:r>
        <w:rPr>
          <w:rFonts w:cs="Arial"/>
          <w:szCs w:val="20"/>
          <w:lang w:val="sl-SI" w:eastAsia="sl-SI"/>
        </w:rPr>
        <w:t xml:space="preserve"> </w:t>
      </w:r>
      <w:r w:rsidR="00C06F64" w:rsidRPr="00C06F64">
        <w:rPr>
          <w:rFonts w:cs="Arial"/>
          <w:b/>
          <w:bCs/>
          <w:szCs w:val="20"/>
          <w:lang w:val="sl-SI" w:eastAsia="sl-SI"/>
        </w:rPr>
        <w:t>BAOTIAN VICTORIA 50</w:t>
      </w:r>
      <w:r w:rsidR="00DF6DCA">
        <w:rPr>
          <w:rFonts w:cs="Arial"/>
          <w:b/>
          <w:lang w:val="sl-SI"/>
        </w:rPr>
        <w:t>,</w:t>
      </w:r>
      <w:r w:rsidR="00DF6DCA" w:rsidRPr="00DF6DCA">
        <w:rPr>
          <w:rFonts w:cs="Arial"/>
          <w:b/>
          <w:lang w:val="sl-SI"/>
        </w:rPr>
        <w:t xml:space="preserve"> letnik 20</w:t>
      </w:r>
      <w:r w:rsidR="00C06F64">
        <w:rPr>
          <w:rFonts w:cs="Arial"/>
          <w:b/>
          <w:lang w:val="sl-SI"/>
        </w:rPr>
        <w:t>13</w:t>
      </w:r>
      <w:r w:rsidR="00DF6DCA" w:rsidRPr="002244CE">
        <w:rPr>
          <w:rFonts w:eastAsia="Calibri" w:cs="Arial"/>
          <w:bCs/>
          <w:szCs w:val="20"/>
          <w:lang w:val="sl-SI" w:eastAsia="sl-SI"/>
        </w:rPr>
        <w:t>,</w:t>
      </w:r>
      <w:r w:rsidR="00DF6DCA" w:rsidRPr="002244CE">
        <w:rPr>
          <w:rFonts w:cs="Arial"/>
          <w:b/>
          <w:bCs/>
          <w:lang w:val="sl-SI"/>
        </w:rPr>
        <w:t xml:space="preserve"> </w:t>
      </w:r>
      <w:r w:rsidR="00DF6DCA" w:rsidRPr="002244CE">
        <w:rPr>
          <w:rFonts w:eastAsia="Calibri" w:cs="Arial"/>
          <w:bCs/>
          <w:szCs w:val="20"/>
          <w:lang w:val="sl-SI" w:eastAsia="sl-SI"/>
        </w:rPr>
        <w:t>št. šasije:</w:t>
      </w:r>
      <w:r w:rsidR="00C06F64">
        <w:rPr>
          <w:rFonts w:eastAsia="Calibri" w:cs="Arial"/>
          <w:b/>
          <w:bCs/>
          <w:szCs w:val="20"/>
          <w:lang w:val="sl-SI" w:eastAsia="sl-SI"/>
        </w:rPr>
        <w:t xml:space="preserve"> </w:t>
      </w:r>
      <w:r w:rsidR="00C06F64" w:rsidRPr="00177E63">
        <w:rPr>
          <w:rFonts w:eastAsia="Calibri" w:cs="Arial"/>
          <w:b/>
          <w:bCs/>
          <w:szCs w:val="20"/>
          <w:lang w:val="sl-SI" w:eastAsia="sl-SI"/>
        </w:rPr>
        <w:t>L82TCAPM3D1000718</w:t>
      </w:r>
      <w:r w:rsidR="00E66438">
        <w:rPr>
          <w:rFonts w:eastAsia="Calibri" w:cs="Arial"/>
          <w:bCs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mora biti </w:t>
      </w:r>
      <w:r w:rsidRPr="00840D2D">
        <w:rPr>
          <w:rFonts w:eastAsia="Calibri" w:cs="Arial"/>
          <w:szCs w:val="20"/>
          <w:u w:val="single"/>
          <w:lang w:val="sl-SI" w:eastAsia="sl-SI"/>
        </w:rPr>
        <w:t xml:space="preserve">najmanj </w:t>
      </w:r>
      <w:r w:rsidR="00177E63">
        <w:rPr>
          <w:rFonts w:eastAsia="Calibri" w:cs="Arial"/>
          <w:szCs w:val="20"/>
          <w:u w:val="single"/>
          <w:lang w:val="sl-SI" w:eastAsia="sl-SI"/>
        </w:rPr>
        <w:t>35</w:t>
      </w:r>
      <w:r w:rsidR="00DF6DCA">
        <w:rPr>
          <w:rFonts w:eastAsia="Calibri" w:cs="Arial"/>
          <w:szCs w:val="20"/>
          <w:u w:val="single"/>
          <w:lang w:val="sl-SI" w:eastAsia="sl-SI"/>
        </w:rPr>
        <w:t>0</w:t>
      </w:r>
      <w:r w:rsidRPr="00840D2D">
        <w:rPr>
          <w:rFonts w:eastAsia="Calibri" w:cs="Arial"/>
          <w:szCs w:val="20"/>
          <w:u w:val="single"/>
          <w:lang w:val="sl-SI" w:eastAsia="sl-SI"/>
        </w:rPr>
        <w:t>,00 EUR</w:t>
      </w:r>
      <w:r>
        <w:rPr>
          <w:rFonts w:eastAsia="Calibri" w:cs="Arial"/>
          <w:szCs w:val="20"/>
          <w:u w:val="single"/>
          <w:lang w:val="sl-SI" w:eastAsia="sl-SI"/>
        </w:rPr>
        <w:t>,</w:t>
      </w:r>
      <w:r w:rsidRPr="00840D2D">
        <w:rPr>
          <w:rFonts w:eastAsia="Calibri" w:cs="Arial"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pri čemer cena predstavlja končni znesek kupnine. </w:t>
      </w:r>
    </w:p>
    <w:p w:rsidR="00574099" w:rsidRDefault="00574099" w:rsidP="00574099">
      <w:pPr>
        <w:ind w:right="-54"/>
        <w:jc w:val="both"/>
        <w:rPr>
          <w:rFonts w:cs="Arial"/>
          <w:szCs w:val="20"/>
          <w:lang w:val="sl-SI"/>
        </w:rPr>
      </w:pPr>
    </w:p>
    <w:p w:rsidR="00767491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kolikor bo v roku prispelo več ponudb, </w:t>
      </w:r>
      <w:r w:rsidR="00F439CC">
        <w:rPr>
          <w:rFonts w:cs="Arial"/>
          <w:szCs w:val="20"/>
          <w:lang w:val="sl-SI"/>
        </w:rPr>
        <w:t>se bodo z</w:t>
      </w:r>
      <w:r w:rsidR="00F439CC" w:rsidRPr="00F439CC">
        <w:rPr>
          <w:lang w:val="sl-SI"/>
        </w:rPr>
        <w:t xml:space="preserve"> zainteresirani</w:t>
      </w:r>
      <w:r w:rsidR="00F439CC">
        <w:rPr>
          <w:lang w:val="sl-SI"/>
        </w:rPr>
        <w:t xml:space="preserve">mi </w:t>
      </w:r>
      <w:r w:rsidR="00F439CC" w:rsidRPr="00F439CC">
        <w:rPr>
          <w:lang w:val="sl-SI"/>
        </w:rPr>
        <w:t>oseb</w:t>
      </w:r>
      <w:r w:rsidR="00F439CC">
        <w:rPr>
          <w:lang w:val="sl-SI"/>
        </w:rPr>
        <w:t>ami</w:t>
      </w:r>
      <w:r w:rsidR="00F439CC" w:rsidRPr="00F439CC">
        <w:rPr>
          <w:lang w:val="sl-SI"/>
        </w:rPr>
        <w:t xml:space="preserve"> opravila</w:t>
      </w:r>
      <w:r w:rsidR="00F439CC">
        <w:rPr>
          <w:lang w:val="sl-SI"/>
        </w:rPr>
        <w:t xml:space="preserve"> dodatna</w:t>
      </w:r>
      <w:r w:rsidR="00F439CC" w:rsidRPr="00F439CC">
        <w:rPr>
          <w:lang w:val="sl-SI"/>
        </w:rPr>
        <w:t xml:space="preserve"> pogajanja o ceni in o drugih pogojih pravnega posla</w:t>
      </w:r>
      <w:r>
        <w:rPr>
          <w:rFonts w:cs="Arial"/>
          <w:szCs w:val="20"/>
          <w:lang w:val="sl-SI"/>
        </w:rPr>
        <w:t>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6E5A94" w:rsidRPr="00E34F3F" w:rsidRDefault="006E5A94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34F3F">
        <w:rPr>
          <w:rFonts w:cs="Arial"/>
          <w:lang w:val="sl-SI"/>
        </w:rPr>
        <w:t>Ponudba se odda z vsebino iz priloge 2 te objave.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6E5A94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  <w:r w:rsidRPr="00E34F3F">
        <w:rPr>
          <w:rFonts w:cs="Arial"/>
          <w:szCs w:val="20"/>
          <w:lang w:val="sl-SI" w:eastAsia="sl-SI"/>
        </w:rPr>
        <w:t>Cene in drugi elementi ponudbe, ponujeni na pogajanjih, so zavezujoči.</w:t>
      </w:r>
    </w:p>
    <w:p w:rsidR="00A533A7" w:rsidRDefault="00A533A7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A533A7" w:rsidRPr="00E34F3F" w:rsidRDefault="00A533A7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D57C93">
        <w:rPr>
          <w:rFonts w:cs="Arial"/>
          <w:szCs w:val="20"/>
          <w:lang w:val="sl-SI" w:eastAsia="sl-SI"/>
        </w:rPr>
        <w:t>V kolikor</w:t>
      </w:r>
      <w:r w:rsidR="00D37783" w:rsidRPr="00D57C93">
        <w:rPr>
          <w:rFonts w:cs="Arial"/>
          <w:szCs w:val="20"/>
          <w:lang w:val="sl-SI" w:eastAsia="sl-SI"/>
        </w:rPr>
        <w:t xml:space="preserve"> najugodnejši ponudnik na podlagi zavezujoče ponudbe</w:t>
      </w:r>
      <w:r w:rsidRPr="00D57C93">
        <w:rPr>
          <w:rFonts w:cs="Arial"/>
          <w:szCs w:val="20"/>
          <w:lang w:val="sl-SI" w:eastAsia="sl-SI"/>
        </w:rPr>
        <w:t xml:space="preserve"> ne podpiše pogodbe, se mu zaračunajo stroški hrambe predmeta pogodbe od dneva prejema poziva k podpisu pogodbe do izteka roka za podpis pogodbe. Stroški hrambe znašajo </w:t>
      </w:r>
      <w:r w:rsidR="00C06F64">
        <w:rPr>
          <w:rFonts w:cs="Arial"/>
          <w:szCs w:val="20"/>
          <w:lang w:val="sl-SI" w:eastAsia="sl-SI"/>
        </w:rPr>
        <w:t>2,61</w:t>
      </w:r>
      <w:r w:rsidRPr="00D57C93">
        <w:rPr>
          <w:rFonts w:cs="Arial"/>
          <w:szCs w:val="20"/>
          <w:lang w:val="sl-SI" w:eastAsia="sl-SI"/>
        </w:rPr>
        <w:t xml:space="preserve"> EUR na dan (cena z vključenim DDV).</w:t>
      </w:r>
      <w:r>
        <w:rPr>
          <w:rFonts w:cs="Arial"/>
          <w:szCs w:val="20"/>
          <w:lang w:val="sl-SI" w:eastAsia="sl-SI"/>
        </w:rPr>
        <w:t xml:space="preserve"> </w:t>
      </w:r>
    </w:p>
    <w:p w:rsidR="00D34856" w:rsidRPr="00E34F3F" w:rsidRDefault="00D34856" w:rsidP="00D34856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Vse morebitne stroške v zvezi s prenosom lastništva plača kupec.</w:t>
      </w:r>
    </w:p>
    <w:p w:rsidR="00D34856" w:rsidRPr="00316FD7" w:rsidRDefault="00D34856" w:rsidP="00D34856">
      <w:pPr>
        <w:jc w:val="both"/>
        <w:rPr>
          <w:rFonts w:cs="Arial"/>
          <w:szCs w:val="20"/>
          <w:highlight w:val="yellow"/>
          <w:lang w:val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lastRenderedPageBreak/>
        <w:t>Premičnina bo prodana po načelu videno – kupljeno, zato morebitne reklamacije po sklenitvi prodajne pogodbe ne bodo upoštevane.</w:t>
      </w: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</w:p>
    <w:p w:rsidR="00D34856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 w:eastAsia="sl-SI"/>
        </w:rPr>
        <w:t xml:space="preserve">Organizator si pridržuje pravico, da </w:t>
      </w:r>
      <w:r w:rsidRPr="00E34F3F">
        <w:rPr>
          <w:rFonts w:cs="Arial"/>
          <w:szCs w:val="20"/>
          <w:lang w:val="sl-SI"/>
        </w:rPr>
        <w:t>lahko do sklenitve pravnega posla, brez odškodninske odgovornosti, odstopi od pogajanj.</w:t>
      </w:r>
    </w:p>
    <w:p w:rsidR="00E34F3F" w:rsidRPr="00E34F3F" w:rsidRDefault="00E34F3F" w:rsidP="00D34856">
      <w:pPr>
        <w:jc w:val="both"/>
        <w:rPr>
          <w:rFonts w:cs="Arial"/>
          <w:szCs w:val="20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Način in rok plačila kupnine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9655C7" w:rsidRPr="00E34F3F" w:rsidRDefault="001F377C" w:rsidP="009655C7">
      <w:pPr>
        <w:jc w:val="both"/>
        <w:rPr>
          <w:rFonts w:cs="Arial"/>
          <w:lang w:val="sl-SI"/>
        </w:rPr>
      </w:pPr>
      <w:r w:rsidRPr="00E34F3F">
        <w:rPr>
          <w:rFonts w:cs="Arial"/>
          <w:szCs w:val="20"/>
          <w:lang w:val="sl-SI"/>
        </w:rPr>
        <w:t>Kupnina se plača v 8</w:t>
      </w:r>
      <w:r w:rsidR="008706FA" w:rsidRPr="00E34F3F">
        <w:rPr>
          <w:rFonts w:cs="Arial"/>
          <w:szCs w:val="20"/>
          <w:lang w:val="sl-SI"/>
        </w:rPr>
        <w:t>-ih dneh po sklenitvi pogodbe</w:t>
      </w:r>
      <w:r w:rsidR="009655C7" w:rsidRPr="00E34F3F">
        <w:rPr>
          <w:rFonts w:cs="Arial"/>
          <w:szCs w:val="20"/>
          <w:lang w:val="sl-SI"/>
        </w:rPr>
        <w:t xml:space="preserve">, </w:t>
      </w:r>
      <w:r w:rsidR="009655C7" w:rsidRPr="00E34F3F">
        <w:rPr>
          <w:rFonts w:cs="Arial"/>
          <w:lang w:val="sl-SI"/>
        </w:rPr>
        <w:t xml:space="preserve">na račun in s sklicem, dogovorjenim s pogodbo. </w:t>
      </w:r>
      <w:r w:rsidR="009655C7" w:rsidRPr="00E34F3F">
        <w:rPr>
          <w:rFonts w:cs="Arial"/>
          <w:szCs w:val="20"/>
          <w:lang w:val="sl-SI"/>
        </w:rPr>
        <w:t xml:space="preserve"> </w:t>
      </w:r>
    </w:p>
    <w:p w:rsidR="00F6595C" w:rsidRPr="00E34F3F" w:rsidRDefault="00F6595C" w:rsidP="008706FA">
      <w:pPr>
        <w:jc w:val="both"/>
        <w:rPr>
          <w:rFonts w:cs="Arial"/>
          <w:szCs w:val="20"/>
          <w:lang w:val="sl-SI"/>
        </w:rPr>
      </w:pPr>
    </w:p>
    <w:p w:rsidR="00671AA9" w:rsidRDefault="008706FA" w:rsidP="00671AA9">
      <w:pPr>
        <w:ind w:right="-54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u w:val="single"/>
          <w:lang w:val="sl-SI"/>
        </w:rPr>
        <w:t>Plačilo celotne kupnine v določenem roku je bistvena sestavina pravnega posla.</w:t>
      </w:r>
      <w:r w:rsidR="00671AA9" w:rsidRPr="00671AA9">
        <w:rPr>
          <w:rFonts w:cs="Arial"/>
          <w:szCs w:val="20"/>
          <w:lang w:val="sl-SI"/>
        </w:rPr>
        <w:t xml:space="preserve"> </w:t>
      </w:r>
    </w:p>
    <w:p w:rsidR="00B133BA" w:rsidRPr="00316FD7" w:rsidRDefault="00B133BA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A6815" w:rsidRPr="00316FD7" w:rsidRDefault="008A6815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 xml:space="preserve">Pogoji in način </w:t>
      </w:r>
      <w:r w:rsidR="000D64FD" w:rsidRPr="00E34F3F">
        <w:rPr>
          <w:rFonts w:cs="Arial"/>
          <w:b/>
          <w:szCs w:val="20"/>
          <w:u w:val="single"/>
          <w:lang w:val="sl-SI"/>
        </w:rPr>
        <w:t>oddaje ponudbe</w:t>
      </w:r>
    </w:p>
    <w:p w:rsidR="008706FA" w:rsidRPr="00E34F3F" w:rsidRDefault="008706FA" w:rsidP="008706FA">
      <w:pPr>
        <w:spacing w:line="240" w:lineRule="auto"/>
        <w:jc w:val="both"/>
        <w:rPr>
          <w:rFonts w:cs="Arial"/>
          <w:szCs w:val="20"/>
          <w:lang w:val="sl-SI"/>
        </w:rPr>
      </w:pPr>
    </w:p>
    <w:p w:rsidR="001F377C" w:rsidRPr="00E34F3F" w:rsidRDefault="000D64FD" w:rsidP="008706FA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Pri zbiranju ponudb</w:t>
      </w:r>
      <w:r w:rsidR="008706FA" w:rsidRPr="00E34F3F">
        <w:rPr>
          <w:rFonts w:cs="Arial"/>
          <w:szCs w:val="20"/>
          <w:lang w:val="sl-SI"/>
        </w:rPr>
        <w:t xml:space="preserve"> lahko sod</w:t>
      </w:r>
      <w:r w:rsidR="001F377C" w:rsidRPr="00E34F3F">
        <w:rPr>
          <w:rFonts w:cs="Arial"/>
          <w:szCs w:val="20"/>
          <w:lang w:val="sl-SI"/>
        </w:rPr>
        <w:t>elujejo pravne in fizične osebe.</w:t>
      </w:r>
    </w:p>
    <w:p w:rsidR="008706FA" w:rsidRPr="00E34F3F" w:rsidRDefault="008706FA" w:rsidP="008706FA">
      <w:pPr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E66438" w:rsidRDefault="00E66438" w:rsidP="00E66438">
      <w:pPr>
        <w:jc w:val="both"/>
        <w:rPr>
          <w:rFonts w:ascii="Calibri" w:hAnsi="Calibri"/>
          <w:szCs w:val="20"/>
          <w:lang w:val="sl-SI"/>
        </w:rPr>
      </w:pPr>
      <w:proofErr w:type="spellStart"/>
      <w:r w:rsidRPr="00E66438">
        <w:rPr>
          <w:szCs w:val="20"/>
          <w:lang w:val="it-IT"/>
        </w:rPr>
        <w:t>Ponudbe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biti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poslane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pošti</w:t>
      </w:r>
      <w:proofErr w:type="spellEnd"/>
      <w:r w:rsidRPr="00E66438">
        <w:rPr>
          <w:szCs w:val="20"/>
          <w:lang w:val="it-IT"/>
        </w:rPr>
        <w:t xml:space="preserve"> s </w:t>
      </w:r>
      <w:proofErr w:type="spellStart"/>
      <w:r w:rsidRPr="00E66438">
        <w:rPr>
          <w:szCs w:val="20"/>
          <w:lang w:val="it-IT"/>
        </w:rPr>
        <w:t>priporočeno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pošiljko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najkasneje</w:t>
      </w:r>
      <w:proofErr w:type="spellEnd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 do </w:t>
      </w:r>
      <w:r w:rsidR="00C06F64">
        <w:rPr>
          <w:b/>
          <w:bCs/>
          <w:color w:val="000000"/>
          <w:szCs w:val="20"/>
          <w:shd w:val="clear" w:color="auto" w:fill="DEEAF6"/>
          <w:lang w:val="it-IT"/>
        </w:rPr>
        <w:t>11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. </w:t>
      </w:r>
      <w:r w:rsidR="00EC0619">
        <w:rPr>
          <w:b/>
          <w:bCs/>
          <w:color w:val="000000"/>
          <w:szCs w:val="20"/>
          <w:shd w:val="clear" w:color="auto" w:fill="DEEAF6"/>
          <w:lang w:val="it-IT"/>
        </w:rPr>
        <w:t>1</w:t>
      </w:r>
      <w:r w:rsidR="007E3DE5">
        <w:rPr>
          <w:b/>
          <w:bCs/>
          <w:color w:val="000000"/>
          <w:szCs w:val="20"/>
          <w:shd w:val="clear" w:color="auto" w:fill="DEEAF6"/>
          <w:lang w:val="it-IT"/>
        </w:rPr>
        <w:t>1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. 2020 do 15.00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ure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prispeti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naslov</w:t>
      </w:r>
      <w:proofErr w:type="spellEnd"/>
      <w:r w:rsidRPr="00E66438">
        <w:rPr>
          <w:szCs w:val="20"/>
          <w:lang w:val="it-IT"/>
        </w:rPr>
        <w:t xml:space="preserve">: </w:t>
      </w:r>
      <w:proofErr w:type="spellStart"/>
      <w:r w:rsidRPr="00E66438">
        <w:rPr>
          <w:szCs w:val="20"/>
          <w:lang w:val="it-IT"/>
        </w:rPr>
        <w:t>Ministrstvo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javno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upravo</w:t>
      </w:r>
      <w:proofErr w:type="spellEnd"/>
      <w:r w:rsidRPr="00E66438">
        <w:rPr>
          <w:szCs w:val="20"/>
          <w:lang w:val="it-IT"/>
        </w:rPr>
        <w:t xml:space="preserve">, </w:t>
      </w:r>
      <w:proofErr w:type="spellStart"/>
      <w:r w:rsidRPr="00E66438">
        <w:rPr>
          <w:szCs w:val="20"/>
          <w:lang w:val="it-IT"/>
        </w:rPr>
        <w:t>Tržaška</w:t>
      </w:r>
      <w:proofErr w:type="spellEnd"/>
      <w:r w:rsidRPr="00E66438">
        <w:rPr>
          <w:szCs w:val="20"/>
          <w:lang w:val="it-IT"/>
        </w:rPr>
        <w:t xml:space="preserve"> cesta 21, Ljubljana, z </w:t>
      </w:r>
      <w:proofErr w:type="spellStart"/>
      <w:r w:rsidRPr="00E66438">
        <w:rPr>
          <w:szCs w:val="20"/>
          <w:lang w:val="it-IT"/>
        </w:rPr>
        <w:t>nazivom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proofErr w:type="gramStart"/>
      <w:r w:rsidRPr="00E66438">
        <w:rPr>
          <w:szCs w:val="20"/>
          <w:lang w:val="it-IT"/>
        </w:rPr>
        <w:t>zadeve</w:t>
      </w:r>
      <w:proofErr w:type="spellEnd"/>
      <w:r w:rsidRPr="00E66438">
        <w:rPr>
          <w:szCs w:val="20"/>
          <w:lang w:val="it-IT"/>
        </w:rPr>
        <w:t xml:space="preserve"> »</w:t>
      </w:r>
      <w:proofErr w:type="spellStart"/>
      <w:r w:rsidRPr="00E66438">
        <w:rPr>
          <w:szCs w:val="20"/>
          <w:lang w:val="it-IT"/>
        </w:rPr>
        <w:t>ponudba</w:t>
      </w:r>
      <w:proofErr w:type="spellEnd"/>
      <w:proofErr w:type="gramEnd"/>
      <w:r w:rsidRPr="00E66438">
        <w:rPr>
          <w:szCs w:val="20"/>
          <w:lang w:val="it-IT"/>
        </w:rPr>
        <w:t xml:space="preserve"> v </w:t>
      </w:r>
      <w:proofErr w:type="spellStart"/>
      <w:r w:rsidRPr="00E66438">
        <w:rPr>
          <w:szCs w:val="20"/>
          <w:lang w:val="it-IT"/>
        </w:rPr>
        <w:t>zadevi</w:t>
      </w:r>
      <w:proofErr w:type="spellEnd"/>
      <w:r w:rsidRPr="00E66438">
        <w:rPr>
          <w:szCs w:val="20"/>
          <w:lang w:val="it-IT"/>
        </w:rPr>
        <w:t xml:space="preserve"> 477-</w:t>
      </w:r>
      <w:r w:rsidR="00C06F64">
        <w:rPr>
          <w:szCs w:val="20"/>
          <w:lang w:val="it-IT"/>
        </w:rPr>
        <w:t>167</w:t>
      </w:r>
      <w:r w:rsidR="00DF6DCA">
        <w:rPr>
          <w:szCs w:val="20"/>
          <w:lang w:val="it-IT"/>
        </w:rPr>
        <w:t>/2020</w:t>
      </w:r>
      <w:r w:rsidRPr="00E66438">
        <w:rPr>
          <w:szCs w:val="20"/>
          <w:lang w:val="it-IT"/>
        </w:rPr>
        <w:t xml:space="preserve"> – NE ODPIRAJ« ter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vsebovati</w:t>
      </w:r>
      <w:proofErr w:type="spellEnd"/>
      <w:r w:rsidRPr="00E66438">
        <w:rPr>
          <w:szCs w:val="20"/>
          <w:lang w:val="it-IT"/>
        </w:rPr>
        <w:t>:</w:t>
      </w:r>
    </w:p>
    <w:p w:rsidR="00E66438" w:rsidRDefault="00E66438" w:rsidP="00E66438">
      <w:pPr>
        <w:numPr>
          <w:ilvl w:val="0"/>
          <w:numId w:val="9"/>
        </w:numPr>
        <w:jc w:val="both"/>
        <w:rPr>
          <w:szCs w:val="20"/>
        </w:rPr>
      </w:pPr>
      <w:proofErr w:type="spellStart"/>
      <w:r>
        <w:rPr>
          <w:szCs w:val="20"/>
        </w:rPr>
        <w:t>izpolnjen</w:t>
      </w:r>
      <w:proofErr w:type="spellEnd"/>
      <w:r>
        <w:rPr>
          <w:szCs w:val="20"/>
        </w:rPr>
        <w:t xml:space="preserve"> in </w:t>
      </w:r>
      <w:proofErr w:type="spellStart"/>
      <w:r>
        <w:rPr>
          <w:szCs w:val="20"/>
        </w:rPr>
        <w:t>lastnoročno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podpisan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obrazec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ki</w:t>
      </w:r>
      <w:proofErr w:type="spellEnd"/>
      <w:r>
        <w:rPr>
          <w:szCs w:val="20"/>
        </w:rPr>
        <w:t xml:space="preserve"> je </w:t>
      </w:r>
      <w:proofErr w:type="spellStart"/>
      <w:r>
        <w:rPr>
          <w:szCs w:val="20"/>
        </w:rPr>
        <w:t>priloga</w:t>
      </w:r>
      <w:proofErr w:type="spellEnd"/>
      <w:r>
        <w:rPr>
          <w:szCs w:val="20"/>
        </w:rPr>
        <w:t xml:space="preserve"> 2 </w:t>
      </w:r>
      <w:proofErr w:type="spellStart"/>
      <w:r>
        <w:rPr>
          <w:szCs w:val="20"/>
        </w:rPr>
        <w:t>te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objave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ter</w:t>
      </w:r>
      <w:proofErr w:type="spellEnd"/>
    </w:p>
    <w:p w:rsidR="00E66438" w:rsidRPr="00E66438" w:rsidRDefault="00E66438" w:rsidP="00E66438">
      <w:pPr>
        <w:numPr>
          <w:ilvl w:val="0"/>
          <w:numId w:val="9"/>
        </w:numPr>
        <w:jc w:val="both"/>
        <w:rPr>
          <w:szCs w:val="20"/>
          <w:lang w:val="it-IT"/>
        </w:rPr>
      </w:pPr>
      <w:proofErr w:type="spellStart"/>
      <w:r w:rsidRPr="00E66438">
        <w:rPr>
          <w:szCs w:val="20"/>
          <w:lang w:val="it-IT"/>
        </w:rPr>
        <w:t>kopijo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osebnega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dokumenta</w:t>
      </w:r>
      <w:proofErr w:type="spellEnd"/>
      <w:r w:rsidRPr="00E66438">
        <w:rPr>
          <w:szCs w:val="20"/>
          <w:lang w:val="it-IT"/>
        </w:rPr>
        <w:t xml:space="preserve"> (</w:t>
      </w:r>
      <w:proofErr w:type="spellStart"/>
      <w:r w:rsidRPr="00E66438">
        <w:rPr>
          <w:szCs w:val="20"/>
          <w:lang w:val="it-IT"/>
        </w:rPr>
        <w:t>potni</w:t>
      </w:r>
      <w:proofErr w:type="spellEnd"/>
      <w:r w:rsidRPr="00E66438">
        <w:rPr>
          <w:szCs w:val="20"/>
          <w:lang w:val="it-IT"/>
        </w:rPr>
        <w:t xml:space="preserve"> list ali </w:t>
      </w:r>
      <w:proofErr w:type="spellStart"/>
      <w:r w:rsidRPr="00E66438">
        <w:rPr>
          <w:szCs w:val="20"/>
          <w:lang w:val="it-IT"/>
        </w:rPr>
        <w:t>osebno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izkaznico</w:t>
      </w:r>
      <w:proofErr w:type="spellEnd"/>
      <w:r w:rsidRPr="00E66438">
        <w:rPr>
          <w:szCs w:val="20"/>
          <w:lang w:val="it-IT"/>
        </w:rPr>
        <w:t xml:space="preserve">) – </w:t>
      </w:r>
      <w:proofErr w:type="spellStart"/>
      <w:r w:rsidRPr="00E66438">
        <w:rPr>
          <w:szCs w:val="20"/>
          <w:lang w:val="it-IT"/>
        </w:rPr>
        <w:t>velja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fizične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osebe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s.p.-je</w:t>
      </w:r>
      <w:proofErr w:type="spellEnd"/>
      <w:r w:rsidRPr="00E66438">
        <w:rPr>
          <w:szCs w:val="20"/>
          <w:lang w:val="it-IT"/>
        </w:rPr>
        <w:t>.</w:t>
      </w:r>
    </w:p>
    <w:p w:rsidR="008706FA" w:rsidRPr="00E66438" w:rsidRDefault="008706FA" w:rsidP="008706FA">
      <w:pPr>
        <w:spacing w:line="240" w:lineRule="auto"/>
        <w:outlineLvl w:val="1"/>
        <w:rPr>
          <w:rFonts w:cs="Arial"/>
          <w:b/>
          <w:bCs/>
          <w:szCs w:val="20"/>
          <w:highlight w:val="yellow"/>
          <w:lang w:val="it-IT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Ponudbe, predložene po izteku roka bodo izločene iz postopka. 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Odpiranje ponudb </w:t>
      </w:r>
      <w:r w:rsidRPr="00222DC3">
        <w:rPr>
          <w:rFonts w:cs="Arial"/>
          <w:bCs/>
          <w:szCs w:val="20"/>
          <w:u w:val="single"/>
          <w:lang w:val="sl-SI" w:eastAsia="sl-SI"/>
        </w:rPr>
        <w:t>ne bo javno</w:t>
      </w:r>
      <w:r w:rsidRPr="00222DC3">
        <w:rPr>
          <w:rFonts w:cs="Arial"/>
          <w:bCs/>
          <w:szCs w:val="20"/>
          <w:lang w:val="sl-SI" w:eastAsia="sl-SI"/>
        </w:rPr>
        <w:t>.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514199" w:rsidRPr="00222DC3" w:rsidRDefault="00514199" w:rsidP="00514199">
      <w:pPr>
        <w:spacing w:line="240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>Ponudniki bodo o rezultatih zbiranja ponudb obveščeni na njihov elektronski naslov najkasneje 7 dni po zaključenem zbiranju ponudb.</w:t>
      </w:r>
    </w:p>
    <w:p w:rsidR="00B133BA" w:rsidRPr="00316FD7" w:rsidRDefault="00B133BA" w:rsidP="00514199">
      <w:pPr>
        <w:spacing w:line="240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bookmarkEnd w:id="3"/>
    <w:p w:rsidR="005E778E" w:rsidRPr="00316FD7" w:rsidRDefault="005E778E" w:rsidP="005E778E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Obvestilo posameznikom po 13. členu Splošne uredbe o varstvu podatkov (GDPR)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szCs w:val="20"/>
          <w:lang w:val="sl-SI"/>
        </w:rPr>
      </w:pPr>
    </w:p>
    <w:p w:rsidR="005E778E" w:rsidRPr="00222DC3" w:rsidRDefault="005E778E" w:rsidP="005E778E">
      <w:pPr>
        <w:spacing w:line="240" w:lineRule="auto"/>
        <w:jc w:val="both"/>
        <w:outlineLvl w:val="1"/>
        <w:rPr>
          <w:rFonts w:cs="Arial"/>
          <w:szCs w:val="20"/>
          <w:lang w:val="sl-SI"/>
        </w:rPr>
      </w:pPr>
      <w:r w:rsidRPr="00222DC3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439CC" w:rsidRDefault="001200A8" w:rsidP="00F439CC">
      <w:pPr>
        <w:rPr>
          <w:rFonts w:ascii="Calibri" w:hAnsi="Calibri"/>
          <w:szCs w:val="22"/>
          <w:lang w:val="sl-SI"/>
        </w:rPr>
      </w:pPr>
      <w:hyperlink r:id="rId8" w:history="1">
        <w:r w:rsidR="00F439CC" w:rsidRPr="00F439CC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:rsidR="005E778E" w:rsidRPr="00316FD7" w:rsidRDefault="005E778E" w:rsidP="005E778E">
      <w:pPr>
        <w:rPr>
          <w:rFonts w:cs="Arial"/>
          <w:szCs w:val="20"/>
          <w:highlight w:val="yellow"/>
          <w:lang w:val="sl-SI"/>
        </w:rPr>
      </w:pPr>
    </w:p>
    <w:p w:rsidR="00391633" w:rsidRPr="00316FD7" w:rsidRDefault="00391633" w:rsidP="005E778E">
      <w:pPr>
        <w:rPr>
          <w:rFonts w:cs="Arial"/>
          <w:szCs w:val="20"/>
          <w:highlight w:val="yellow"/>
          <w:lang w:val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Dodatna pojasnila in ogled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b/>
          <w:bCs/>
          <w:szCs w:val="20"/>
          <w:u w:val="single"/>
          <w:lang w:val="sl-SI" w:eastAsia="sl-SI"/>
        </w:rPr>
      </w:pPr>
    </w:p>
    <w:p w:rsidR="00C06F64" w:rsidRPr="00222DC3" w:rsidRDefault="00C06F64" w:rsidP="00C06F64">
      <w:pPr>
        <w:pStyle w:val="Golobesedilo"/>
        <w:rPr>
          <w:rFonts w:ascii="Arial" w:hAnsi="Arial" w:cs="Arial"/>
        </w:rPr>
      </w:pPr>
      <w:r w:rsidRPr="00222DC3">
        <w:rPr>
          <w:rFonts w:ascii="Arial" w:hAnsi="Arial" w:cs="Arial"/>
        </w:rPr>
        <w:t xml:space="preserve">Vozilo se hrani na naslovu </w:t>
      </w:r>
      <w:r>
        <w:rPr>
          <w:rFonts w:ascii="Arial" w:hAnsi="Arial" w:cs="Arial"/>
        </w:rPr>
        <w:t xml:space="preserve">A.N.B. </w:t>
      </w:r>
      <w:proofErr w:type="spellStart"/>
      <w:r>
        <w:rPr>
          <w:rFonts w:ascii="Arial" w:hAnsi="Arial" w:cs="Arial"/>
        </w:rPr>
        <w:t>Trade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d.o.o</w:t>
      </w:r>
      <w:proofErr w:type="spellEnd"/>
      <w:r>
        <w:rPr>
          <w:rFonts w:ascii="Arial" w:hAnsi="Arial" w:cs="Arial"/>
        </w:rPr>
        <w:t>., Spodnje Stranice 11, 3206 Stranice</w:t>
      </w:r>
      <w:r w:rsidRPr="00222DC3">
        <w:rPr>
          <w:rFonts w:ascii="Arial" w:hAnsi="Arial" w:cs="Arial"/>
        </w:rPr>
        <w:t xml:space="preserve">. Vozilo si je mogoče ogledati po predhodnem dogovoru na tel. št.: </w:t>
      </w:r>
      <w:r>
        <w:rPr>
          <w:rFonts w:ascii="Arial" w:hAnsi="Arial" w:cs="Arial"/>
        </w:rPr>
        <w:t>031 727 434</w:t>
      </w:r>
    </w:p>
    <w:p w:rsidR="00F14E28" w:rsidRPr="00316FD7" w:rsidRDefault="00F14E28" w:rsidP="005E778E">
      <w:pPr>
        <w:pStyle w:val="Golobesedilo"/>
        <w:rPr>
          <w:rFonts w:ascii="Arial" w:hAnsi="Arial" w:cs="Arial"/>
          <w:highlight w:val="yellow"/>
        </w:rPr>
      </w:pP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22DC3">
        <w:rPr>
          <w:rFonts w:cs="Arial"/>
          <w:szCs w:val="20"/>
          <w:lang w:val="sl-SI" w:eastAsia="sl-SI"/>
        </w:rPr>
        <w:t>Ponudniki lahko postavijo vprašanja in zahteve za dodatna pojasnila kontaktni osebi: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5E778E" w:rsidRPr="00222DC3" w:rsidTr="001200A8">
        <w:trPr>
          <w:trHeight w:val="274"/>
        </w:trPr>
        <w:tc>
          <w:tcPr>
            <w:tcW w:w="2171" w:type="dxa"/>
          </w:tcPr>
          <w:p w:rsidR="005E778E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Ime in priimek: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Ž</w:t>
            </w:r>
            <w:r w:rsidR="00E66438">
              <w:rPr>
                <w:rFonts w:cs="Arial"/>
                <w:szCs w:val="20"/>
                <w:lang w:val="sl-SI" w:eastAsia="sl-SI"/>
              </w:rPr>
              <w:t>an Zupan</w:t>
            </w:r>
          </w:p>
        </w:tc>
      </w:tr>
      <w:tr w:rsidR="005E778E" w:rsidRPr="00222DC3" w:rsidTr="001200A8">
        <w:trPr>
          <w:trHeight w:val="290"/>
        </w:trPr>
        <w:tc>
          <w:tcPr>
            <w:tcW w:w="2171" w:type="dxa"/>
          </w:tcPr>
          <w:p w:rsidR="00F14E28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Elektronski naslov</w:t>
            </w:r>
            <w:r w:rsidR="00F14E28" w:rsidRPr="00222DC3">
              <w:rPr>
                <w:rFonts w:cs="Arial"/>
                <w:szCs w:val="20"/>
                <w:lang w:val="sl-SI" w:eastAsia="sl-SI"/>
              </w:rPr>
              <w:t>:</w:t>
            </w:r>
          </w:p>
          <w:p w:rsidR="005E778E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Tel. št.:</w:t>
            </w:r>
          </w:p>
        </w:tc>
        <w:tc>
          <w:tcPr>
            <w:tcW w:w="2748" w:type="dxa"/>
          </w:tcPr>
          <w:p w:rsidR="005E778E" w:rsidRPr="00222DC3" w:rsidRDefault="001200A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hyperlink r:id="rId9" w:history="1">
              <w:r w:rsidR="0094090D" w:rsidRPr="00113AA0">
                <w:rPr>
                  <w:rStyle w:val="Hiperpovezava"/>
                </w:rPr>
                <w:t>zan.zupan</w:t>
              </w:r>
              <w:r w:rsidR="0094090D" w:rsidRPr="00113AA0">
                <w:rPr>
                  <w:rStyle w:val="Hiperpovezava"/>
                  <w:rFonts w:cs="Arial"/>
                  <w:szCs w:val="20"/>
                  <w:lang w:val="sl-SI" w:eastAsia="sl-SI"/>
                </w:rPr>
                <w:t>@gov.si</w:t>
              </w:r>
            </w:hyperlink>
          </w:p>
          <w:p w:rsidR="00F14E28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 xml:space="preserve">01 478 </w:t>
            </w:r>
            <w:r w:rsidR="0094090D">
              <w:rPr>
                <w:rFonts w:cs="Arial"/>
                <w:szCs w:val="20"/>
                <w:lang w:val="sl-SI" w:eastAsia="sl-SI"/>
              </w:rPr>
              <w:t>89 28</w:t>
            </w:r>
          </w:p>
        </w:tc>
      </w:tr>
    </w:tbl>
    <w:p w:rsidR="00C06F64" w:rsidRDefault="00C06F64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391633" w:rsidRPr="00316FD7" w:rsidRDefault="00C06F64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  <w:r>
        <w:rPr>
          <w:rFonts w:cs="Arial"/>
          <w:szCs w:val="20"/>
          <w:highlight w:val="yellow"/>
          <w:lang w:val="sl-SI" w:eastAsia="sl-SI"/>
        </w:rPr>
        <w:br w:type="page"/>
      </w: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lastRenderedPageBreak/>
        <w:t xml:space="preserve">Opozorilo 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5E778E" w:rsidRPr="00222DC3" w:rsidRDefault="005E778E" w:rsidP="005E778E">
      <w:pPr>
        <w:jc w:val="both"/>
        <w:rPr>
          <w:rFonts w:cs="Arial"/>
          <w:lang w:val="sl-SI"/>
        </w:rPr>
      </w:pPr>
      <w:r w:rsidRPr="00222DC3">
        <w:rPr>
          <w:rFonts w:cs="Arial"/>
          <w:lang w:val="sl-SI"/>
        </w:rPr>
        <w:t>Organizator lahko do sklenitve pravnega posla brez odškodninske odgovornosti postopek prodaje ustavi oziroma ne sklene pogodbe z uspelim ponudnikom.</w:t>
      </w:r>
    </w:p>
    <w:p w:rsidR="008A6815" w:rsidRPr="00316FD7" w:rsidRDefault="008A6815" w:rsidP="008706FA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647727" w:rsidRPr="00316FD7" w:rsidRDefault="008706FA" w:rsidP="00B83311">
      <w:pPr>
        <w:tabs>
          <w:tab w:val="center" w:pos="4320"/>
          <w:tab w:val="right" w:pos="8640"/>
        </w:tabs>
        <w:spacing w:line="240" w:lineRule="auto"/>
        <w:rPr>
          <w:rFonts w:cs="Arial"/>
          <w:highlight w:val="yellow"/>
          <w:lang w:val="sl-SI" w:eastAsia="sl-SI"/>
        </w:rPr>
      </w:pPr>
      <w:r w:rsidRPr="00316FD7">
        <w:rPr>
          <w:rFonts w:cs="Arial"/>
          <w:highlight w:val="yellow"/>
          <w:lang w:val="sl-SI" w:eastAsia="sl-SI"/>
        </w:rPr>
        <w:t xml:space="preserve">      </w:t>
      </w:r>
    </w:p>
    <w:p w:rsidR="00701246" w:rsidRPr="00222DC3" w:rsidRDefault="003E748B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 w:rsidRPr="00222DC3">
        <w:rPr>
          <w:rFonts w:cs="Arial"/>
          <w:lang w:val="sl-SI" w:eastAsia="sl-SI"/>
        </w:rPr>
        <w:t>Ljubljana, dne</w:t>
      </w:r>
      <w:r w:rsidR="005268BD">
        <w:rPr>
          <w:rFonts w:cs="Arial"/>
          <w:lang w:val="sl-SI" w:eastAsia="sl-SI"/>
        </w:rPr>
        <w:t xml:space="preserve"> </w:t>
      </w:r>
      <w:r w:rsidR="00C06F64">
        <w:rPr>
          <w:rFonts w:cs="Arial"/>
          <w:lang w:val="sl-SI" w:eastAsia="sl-SI"/>
        </w:rPr>
        <w:t>20</w:t>
      </w:r>
      <w:r w:rsidR="008D13FB">
        <w:rPr>
          <w:rFonts w:cs="Arial"/>
          <w:lang w:val="sl-SI" w:eastAsia="sl-SI"/>
        </w:rPr>
        <w:t>. 10. 2020</w:t>
      </w:r>
    </w:p>
    <w:p w:rsidR="008273BE" w:rsidRPr="00222DC3" w:rsidRDefault="008273BE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E85CCE" w:rsidRPr="00222DC3" w:rsidRDefault="00701246" w:rsidP="005268BD">
      <w:pPr>
        <w:pStyle w:val="podpisi"/>
        <w:jc w:val="both"/>
        <w:rPr>
          <w:rFonts w:cs="Arial"/>
          <w:szCs w:val="20"/>
          <w:lang w:val="sl-SI"/>
        </w:rPr>
      </w:pPr>
      <w:r w:rsidRPr="005268BD">
        <w:rPr>
          <w:rFonts w:cs="Arial"/>
          <w:szCs w:val="20"/>
          <w:lang w:val="sl-SI"/>
        </w:rPr>
        <w:t xml:space="preserve">                                                   </w:t>
      </w:r>
      <w:r w:rsidR="00E85CCE" w:rsidRPr="005268BD">
        <w:rPr>
          <w:rFonts w:cs="Arial"/>
          <w:szCs w:val="20"/>
          <w:lang w:val="sl-SI"/>
        </w:rPr>
        <w:t xml:space="preserve">                             </w:t>
      </w:r>
    </w:p>
    <w:p w:rsidR="00701246" w:rsidRPr="00316FD7" w:rsidRDefault="0070124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C164BB" w:rsidRPr="00316FD7" w:rsidRDefault="00C164B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14E28" w:rsidRDefault="00F14E2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>po pooblastilu št. 1004-1</w:t>
      </w:r>
      <w:r w:rsidR="005268BD">
        <w:rPr>
          <w:rFonts w:cs="Arial"/>
          <w:szCs w:val="20"/>
          <w:lang w:val="sl-SI"/>
        </w:rPr>
        <w:t>13</w:t>
      </w:r>
      <w:r w:rsidR="005268BD" w:rsidRPr="00CC26DC">
        <w:rPr>
          <w:rFonts w:cs="Arial"/>
          <w:szCs w:val="20"/>
          <w:lang w:val="sl-SI"/>
        </w:rPr>
        <w:t>/2015/</w:t>
      </w:r>
      <w:r w:rsidR="005268BD">
        <w:rPr>
          <w:rFonts w:cs="Arial"/>
          <w:szCs w:val="20"/>
          <w:lang w:val="sl-SI"/>
        </w:rPr>
        <w:t>45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 xml:space="preserve">z dne </w:t>
      </w:r>
      <w:r w:rsidR="005268BD">
        <w:rPr>
          <w:rFonts w:cs="Arial"/>
          <w:szCs w:val="20"/>
          <w:lang w:val="sl-SI"/>
        </w:rPr>
        <w:t>7</w:t>
      </w:r>
      <w:r w:rsidR="005268BD" w:rsidRPr="00CC26DC">
        <w:rPr>
          <w:rFonts w:cs="Arial"/>
          <w:szCs w:val="20"/>
          <w:lang w:val="sl-SI"/>
        </w:rPr>
        <w:t>.</w:t>
      </w:r>
      <w:r w:rsidR="005268BD">
        <w:rPr>
          <w:rFonts w:cs="Arial"/>
          <w:szCs w:val="20"/>
          <w:lang w:val="sl-SI"/>
        </w:rPr>
        <w:t>4</w:t>
      </w:r>
      <w:r w:rsidR="005268BD" w:rsidRPr="00CC26DC">
        <w:rPr>
          <w:rFonts w:cs="Arial"/>
          <w:szCs w:val="20"/>
          <w:lang w:val="sl-SI"/>
        </w:rPr>
        <w:t>.20</w:t>
      </w:r>
      <w:r w:rsidR="005268BD">
        <w:rPr>
          <w:rFonts w:cs="Arial"/>
          <w:szCs w:val="20"/>
          <w:lang w:val="sl-SI"/>
        </w:rPr>
        <w:t>20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>
        <w:rPr>
          <w:rFonts w:cs="Arial"/>
          <w:szCs w:val="20"/>
          <w:lang w:val="sl-SI"/>
        </w:rPr>
        <w:t>Maja Pogačar</w:t>
      </w:r>
    </w:p>
    <w:p w:rsidR="000E35A6" w:rsidRPr="00DC542B" w:rsidRDefault="00F439CC" w:rsidP="00DC542B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proofErr w:type="spellStart"/>
      <w:r w:rsidR="005268BD">
        <w:rPr>
          <w:rFonts w:cs="Arial"/>
          <w:szCs w:val="20"/>
          <w:lang w:val="sl-SI"/>
        </w:rPr>
        <w:t>v.d</w:t>
      </w:r>
      <w:proofErr w:type="spellEnd"/>
      <w:r w:rsidR="005268BD">
        <w:rPr>
          <w:rFonts w:cs="Arial"/>
          <w:szCs w:val="20"/>
          <w:lang w:val="sl-SI"/>
        </w:rPr>
        <w:t>.</w:t>
      </w:r>
      <w:r w:rsidR="005268BD" w:rsidRPr="00CC26DC">
        <w:rPr>
          <w:rFonts w:cs="Arial"/>
          <w:szCs w:val="20"/>
          <w:lang w:val="sl-SI"/>
        </w:rPr>
        <w:t xml:space="preserve">  generaln</w:t>
      </w:r>
      <w:r w:rsidR="005268BD">
        <w:rPr>
          <w:rFonts w:cs="Arial"/>
          <w:szCs w:val="20"/>
          <w:lang w:val="sl-SI"/>
        </w:rPr>
        <w:t>a</w:t>
      </w:r>
      <w:r w:rsidR="005268BD" w:rsidRPr="00CC26DC">
        <w:rPr>
          <w:rFonts w:cs="Arial"/>
          <w:szCs w:val="20"/>
          <w:lang w:val="sl-SI"/>
        </w:rPr>
        <w:t xml:space="preserve"> direktor</w:t>
      </w:r>
      <w:r w:rsidR="005268BD">
        <w:rPr>
          <w:rFonts w:cs="Arial"/>
          <w:szCs w:val="20"/>
          <w:lang w:val="sl-SI"/>
        </w:rPr>
        <w:t>ica</w:t>
      </w: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1200A8" w:rsidRDefault="00FD1E59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bookmarkStart w:id="4" w:name="_GoBack"/>
      <w:bookmarkEnd w:id="4"/>
      <w:r>
        <w:rPr>
          <w:rFonts w:cs="Arial"/>
          <w:noProof/>
          <w:lang w:val="sl-SI" w:eastAsia="sl-SI"/>
        </w:rPr>
        <w:drawing>
          <wp:inline distT="0" distB="0" distL="0" distR="0">
            <wp:extent cx="3105150" cy="2076450"/>
            <wp:effectExtent l="0" t="0" r="0" b="0"/>
            <wp:docPr id="3" name="Slika 1" descr="IMG_0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4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0A8" w:rsidRDefault="001200A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1200A8" w:rsidRDefault="001200A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FD1E59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drawing>
          <wp:inline distT="0" distB="0" distL="0" distR="0">
            <wp:extent cx="3105150" cy="2076450"/>
            <wp:effectExtent l="0" t="0" r="0" b="0"/>
            <wp:docPr id="2" name="Slika 2" descr="IMG_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4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222DC3" w:rsidRDefault="00222DC3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sectPr w:rsidR="00F67D54" w:rsidSect="0070386A">
      <w:head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B15" w:rsidRDefault="000A6B15">
      <w:r>
        <w:separator/>
      </w:r>
    </w:p>
  </w:endnote>
  <w:endnote w:type="continuationSeparator" w:id="0">
    <w:p w:rsidR="000A6B15" w:rsidRDefault="000A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B15" w:rsidRDefault="000A6B15">
      <w:r>
        <w:separator/>
      </w:r>
    </w:p>
  </w:footnote>
  <w:footnote w:type="continuationSeparator" w:id="0">
    <w:p w:rsidR="000A6B15" w:rsidRDefault="000A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46" w:rsidRPr="008328AF" w:rsidRDefault="00701246">
    <w:pPr>
      <w:pStyle w:val="Glava"/>
      <w:rPr>
        <w:b/>
      </w:rPr>
    </w:pPr>
    <w:r>
      <w:tab/>
    </w:r>
    <w:r w:rsidR="008328AF">
      <w:t xml:space="preserve">                                                                                                      </w:t>
    </w:r>
    <w:proofErr w:type="spellStart"/>
    <w:r w:rsidR="008328AF" w:rsidRPr="008328AF">
      <w:rPr>
        <w:b/>
      </w:rPr>
      <w:t>Priloga</w:t>
    </w:r>
    <w:proofErr w:type="spellEnd"/>
    <w:r w:rsidR="008328AF" w:rsidRPr="008328AF">
      <w:rPr>
        <w:b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:rsidTr="00C53A4D">
      <w:trPr>
        <w:trHeight w:hRule="exact" w:val="847"/>
      </w:trPr>
      <w:tc>
        <w:tcPr>
          <w:tcW w:w="567" w:type="dxa"/>
        </w:tcPr>
        <w:p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942F48" w:rsidRPr="00437887" w:rsidRDefault="00FD1E59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437887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inline distT="0" distB="0" distL="0" distR="0">
              <wp:extent cx="252095" cy="0"/>
              <wp:effectExtent l="0" t="0" r="0" b="0"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97A9438" id="Line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9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" strokecolor="#428299" strokeweight=".5pt">
              <w10:anchorlock/>
            </v:line>
          </w:pict>
        </mc:Fallback>
      </mc:AlternateContent>
    </w:r>
    <w:r w:rsidR="00942F48" w:rsidRPr="00437887">
      <w:rPr>
        <w:rFonts w:cs="Arial"/>
        <w:sz w:val="18"/>
        <w:szCs w:val="18"/>
        <w:lang w:val="sl-SI"/>
      </w:rPr>
      <w:t>REPUBLIKA SLOVENIJA</w:t>
    </w:r>
  </w:p>
  <w:p w:rsidR="00942F48" w:rsidRPr="00437887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Ministrstvo za javno upravo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437887"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 w:rsidR="000508F4">
      <w:rPr>
        <w:rFonts w:cs="Arial"/>
        <w:sz w:val="16"/>
        <w:lang w:val="sl-SI"/>
      </w:rPr>
      <w:t xml:space="preserve">01 478 </w:t>
    </w:r>
    <w:r w:rsidR="00E66438">
      <w:rPr>
        <w:rFonts w:cs="Arial"/>
        <w:sz w:val="16"/>
        <w:lang w:val="sl-SI"/>
      </w:rPr>
      <w:t>89 28</w:t>
    </w:r>
  </w:p>
  <w:p w:rsidR="00E66438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942F48" w:rsidRPr="008F3500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="00942F48" w:rsidRPr="008F3500">
      <w:rPr>
        <w:rFonts w:cs="Arial"/>
        <w:sz w:val="16"/>
        <w:lang w:val="sl-SI"/>
      </w:rPr>
      <w:t xml:space="preserve">E: </w:t>
    </w:r>
    <w:r w:rsidR="00942F48">
      <w:rPr>
        <w:rFonts w:cs="Arial"/>
        <w:sz w:val="16"/>
        <w:lang w:val="sl-SI"/>
      </w:rPr>
      <w:t>gp.mju@gov.si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57A5"/>
    <w:rsid w:val="0001039B"/>
    <w:rsid w:val="00013105"/>
    <w:rsid w:val="00033D10"/>
    <w:rsid w:val="0003580B"/>
    <w:rsid w:val="000508F4"/>
    <w:rsid w:val="000520B0"/>
    <w:rsid w:val="00082975"/>
    <w:rsid w:val="00084E9D"/>
    <w:rsid w:val="00091E6F"/>
    <w:rsid w:val="00093162"/>
    <w:rsid w:val="000A3D68"/>
    <w:rsid w:val="000A6309"/>
    <w:rsid w:val="000A6B15"/>
    <w:rsid w:val="000B395A"/>
    <w:rsid w:val="000B45DD"/>
    <w:rsid w:val="000C55C9"/>
    <w:rsid w:val="000D64FD"/>
    <w:rsid w:val="000E35A6"/>
    <w:rsid w:val="000F7E00"/>
    <w:rsid w:val="00114FED"/>
    <w:rsid w:val="00117673"/>
    <w:rsid w:val="00117C41"/>
    <w:rsid w:val="001200A8"/>
    <w:rsid w:val="00123CC8"/>
    <w:rsid w:val="001243DB"/>
    <w:rsid w:val="00124EE5"/>
    <w:rsid w:val="00125E00"/>
    <w:rsid w:val="00134ECD"/>
    <w:rsid w:val="00140C93"/>
    <w:rsid w:val="00140E32"/>
    <w:rsid w:val="00145838"/>
    <w:rsid w:val="001471AB"/>
    <w:rsid w:val="00164CF2"/>
    <w:rsid w:val="00166EFF"/>
    <w:rsid w:val="001770C2"/>
    <w:rsid w:val="00177E63"/>
    <w:rsid w:val="00193069"/>
    <w:rsid w:val="00197C2B"/>
    <w:rsid w:val="001A2EC0"/>
    <w:rsid w:val="001A4C0F"/>
    <w:rsid w:val="001B6927"/>
    <w:rsid w:val="001C0131"/>
    <w:rsid w:val="001C4177"/>
    <w:rsid w:val="001C73EC"/>
    <w:rsid w:val="001F311C"/>
    <w:rsid w:val="001F377C"/>
    <w:rsid w:val="0020062D"/>
    <w:rsid w:val="00210F4B"/>
    <w:rsid w:val="00222DC3"/>
    <w:rsid w:val="002244CE"/>
    <w:rsid w:val="0023323B"/>
    <w:rsid w:val="0023729D"/>
    <w:rsid w:val="00237495"/>
    <w:rsid w:val="00241926"/>
    <w:rsid w:val="00244AF4"/>
    <w:rsid w:val="00265C82"/>
    <w:rsid w:val="002765F2"/>
    <w:rsid w:val="002834CA"/>
    <w:rsid w:val="002904E8"/>
    <w:rsid w:val="00292B18"/>
    <w:rsid w:val="00296467"/>
    <w:rsid w:val="002976A3"/>
    <w:rsid w:val="0029796C"/>
    <w:rsid w:val="002B7BBC"/>
    <w:rsid w:val="002C3653"/>
    <w:rsid w:val="002C3A05"/>
    <w:rsid w:val="002C3A64"/>
    <w:rsid w:val="002D0EAB"/>
    <w:rsid w:val="002E0294"/>
    <w:rsid w:val="002E2BD0"/>
    <w:rsid w:val="002E5326"/>
    <w:rsid w:val="002E644B"/>
    <w:rsid w:val="002F2305"/>
    <w:rsid w:val="00302854"/>
    <w:rsid w:val="00312C7A"/>
    <w:rsid w:val="00316FD7"/>
    <w:rsid w:val="003233C0"/>
    <w:rsid w:val="0032402A"/>
    <w:rsid w:val="003253FE"/>
    <w:rsid w:val="00337153"/>
    <w:rsid w:val="00344355"/>
    <w:rsid w:val="00345661"/>
    <w:rsid w:val="00353F24"/>
    <w:rsid w:val="00354C8F"/>
    <w:rsid w:val="00356B20"/>
    <w:rsid w:val="00362DC4"/>
    <w:rsid w:val="0036364A"/>
    <w:rsid w:val="00366C33"/>
    <w:rsid w:val="003671E9"/>
    <w:rsid w:val="00383598"/>
    <w:rsid w:val="003914D2"/>
    <w:rsid w:val="00391633"/>
    <w:rsid w:val="003A2F45"/>
    <w:rsid w:val="003B7633"/>
    <w:rsid w:val="003C2E9F"/>
    <w:rsid w:val="003C76AD"/>
    <w:rsid w:val="003D4864"/>
    <w:rsid w:val="003E6E5B"/>
    <w:rsid w:val="003E748B"/>
    <w:rsid w:val="00401FB7"/>
    <w:rsid w:val="00402705"/>
    <w:rsid w:val="004057DE"/>
    <w:rsid w:val="0040778C"/>
    <w:rsid w:val="00407B93"/>
    <w:rsid w:val="004177EC"/>
    <w:rsid w:val="00431431"/>
    <w:rsid w:val="00432BDC"/>
    <w:rsid w:val="00434A1E"/>
    <w:rsid w:val="004368D9"/>
    <w:rsid w:val="00437887"/>
    <w:rsid w:val="004434FA"/>
    <w:rsid w:val="00446FC9"/>
    <w:rsid w:val="004639BA"/>
    <w:rsid w:val="004711AC"/>
    <w:rsid w:val="00475827"/>
    <w:rsid w:val="0047584C"/>
    <w:rsid w:val="0048728E"/>
    <w:rsid w:val="00487B9B"/>
    <w:rsid w:val="00491468"/>
    <w:rsid w:val="0049664D"/>
    <w:rsid w:val="004A0EE0"/>
    <w:rsid w:val="004B2D2F"/>
    <w:rsid w:val="004B4ACE"/>
    <w:rsid w:val="004B4E47"/>
    <w:rsid w:val="004C1219"/>
    <w:rsid w:val="004C45CC"/>
    <w:rsid w:val="004C57C7"/>
    <w:rsid w:val="004C5E54"/>
    <w:rsid w:val="004D58A2"/>
    <w:rsid w:val="004D7229"/>
    <w:rsid w:val="004E32D0"/>
    <w:rsid w:val="004E70CB"/>
    <w:rsid w:val="004E77B7"/>
    <w:rsid w:val="004F7DBB"/>
    <w:rsid w:val="00500986"/>
    <w:rsid w:val="005037DD"/>
    <w:rsid w:val="00514199"/>
    <w:rsid w:val="005268BD"/>
    <w:rsid w:val="00531AFC"/>
    <w:rsid w:val="0053208B"/>
    <w:rsid w:val="00540F95"/>
    <w:rsid w:val="00541227"/>
    <w:rsid w:val="0054478D"/>
    <w:rsid w:val="00567884"/>
    <w:rsid w:val="00574099"/>
    <w:rsid w:val="00577A5A"/>
    <w:rsid w:val="00584253"/>
    <w:rsid w:val="00586AD3"/>
    <w:rsid w:val="00592BF5"/>
    <w:rsid w:val="00593507"/>
    <w:rsid w:val="005A033E"/>
    <w:rsid w:val="005A2110"/>
    <w:rsid w:val="005B75F0"/>
    <w:rsid w:val="005C3ABC"/>
    <w:rsid w:val="005E71D2"/>
    <w:rsid w:val="005E778E"/>
    <w:rsid w:val="005F2AE5"/>
    <w:rsid w:val="005F311C"/>
    <w:rsid w:val="005F673B"/>
    <w:rsid w:val="005F6D03"/>
    <w:rsid w:val="00601B51"/>
    <w:rsid w:val="00613A54"/>
    <w:rsid w:val="006166E7"/>
    <w:rsid w:val="00616D69"/>
    <w:rsid w:val="0064221F"/>
    <w:rsid w:val="006459EE"/>
    <w:rsid w:val="00647727"/>
    <w:rsid w:val="00662EDD"/>
    <w:rsid w:val="00666FD2"/>
    <w:rsid w:val="00671AA9"/>
    <w:rsid w:val="00676AF5"/>
    <w:rsid w:val="00676CB7"/>
    <w:rsid w:val="00680BDA"/>
    <w:rsid w:val="00682B9E"/>
    <w:rsid w:val="0068413A"/>
    <w:rsid w:val="0069074D"/>
    <w:rsid w:val="00692167"/>
    <w:rsid w:val="006930DB"/>
    <w:rsid w:val="006A0EF5"/>
    <w:rsid w:val="006A7448"/>
    <w:rsid w:val="006C1C48"/>
    <w:rsid w:val="006D3456"/>
    <w:rsid w:val="006D3AC9"/>
    <w:rsid w:val="006E5A94"/>
    <w:rsid w:val="006F37B3"/>
    <w:rsid w:val="00700E4C"/>
    <w:rsid w:val="00701246"/>
    <w:rsid w:val="0070386A"/>
    <w:rsid w:val="00711713"/>
    <w:rsid w:val="007162C6"/>
    <w:rsid w:val="00731259"/>
    <w:rsid w:val="00736830"/>
    <w:rsid w:val="00755821"/>
    <w:rsid w:val="00767491"/>
    <w:rsid w:val="00782E34"/>
    <w:rsid w:val="00787903"/>
    <w:rsid w:val="00796DD3"/>
    <w:rsid w:val="00797AD9"/>
    <w:rsid w:val="007A6EBF"/>
    <w:rsid w:val="007C3A6A"/>
    <w:rsid w:val="007D5717"/>
    <w:rsid w:val="007D6493"/>
    <w:rsid w:val="007E3DE5"/>
    <w:rsid w:val="007F4975"/>
    <w:rsid w:val="008158B7"/>
    <w:rsid w:val="0082355E"/>
    <w:rsid w:val="00823E7B"/>
    <w:rsid w:val="008273BE"/>
    <w:rsid w:val="008328AF"/>
    <w:rsid w:val="008544AF"/>
    <w:rsid w:val="00863368"/>
    <w:rsid w:val="00863DC2"/>
    <w:rsid w:val="008706FA"/>
    <w:rsid w:val="00872E9A"/>
    <w:rsid w:val="008763F6"/>
    <w:rsid w:val="00894A1F"/>
    <w:rsid w:val="00896EB7"/>
    <w:rsid w:val="008A0638"/>
    <w:rsid w:val="008A6815"/>
    <w:rsid w:val="008C38A1"/>
    <w:rsid w:val="008C5A35"/>
    <w:rsid w:val="008D13FB"/>
    <w:rsid w:val="008F6D5F"/>
    <w:rsid w:val="00906C8A"/>
    <w:rsid w:val="00910154"/>
    <w:rsid w:val="0092014B"/>
    <w:rsid w:val="00920B15"/>
    <w:rsid w:val="009230B3"/>
    <w:rsid w:val="0094090D"/>
    <w:rsid w:val="00942F48"/>
    <w:rsid w:val="0094314F"/>
    <w:rsid w:val="0095231F"/>
    <w:rsid w:val="009655C7"/>
    <w:rsid w:val="0097068E"/>
    <w:rsid w:val="00974C7A"/>
    <w:rsid w:val="0099295F"/>
    <w:rsid w:val="0099417A"/>
    <w:rsid w:val="009A51A8"/>
    <w:rsid w:val="009B178D"/>
    <w:rsid w:val="009C2E10"/>
    <w:rsid w:val="009D7632"/>
    <w:rsid w:val="009D77F7"/>
    <w:rsid w:val="00A02AAD"/>
    <w:rsid w:val="00A0654B"/>
    <w:rsid w:val="00A12795"/>
    <w:rsid w:val="00A17259"/>
    <w:rsid w:val="00A23278"/>
    <w:rsid w:val="00A2588A"/>
    <w:rsid w:val="00A34970"/>
    <w:rsid w:val="00A46874"/>
    <w:rsid w:val="00A46CCE"/>
    <w:rsid w:val="00A47BBE"/>
    <w:rsid w:val="00A533A7"/>
    <w:rsid w:val="00A56D96"/>
    <w:rsid w:val="00A5755F"/>
    <w:rsid w:val="00A621A8"/>
    <w:rsid w:val="00A65507"/>
    <w:rsid w:val="00A80B5E"/>
    <w:rsid w:val="00AA49B1"/>
    <w:rsid w:val="00AA69B7"/>
    <w:rsid w:val="00AB1FBA"/>
    <w:rsid w:val="00AC3A83"/>
    <w:rsid w:val="00AC58A2"/>
    <w:rsid w:val="00AD5CF9"/>
    <w:rsid w:val="00AE0795"/>
    <w:rsid w:val="00AE1047"/>
    <w:rsid w:val="00AE2904"/>
    <w:rsid w:val="00AE38C7"/>
    <w:rsid w:val="00AF3B9F"/>
    <w:rsid w:val="00B11740"/>
    <w:rsid w:val="00B133BA"/>
    <w:rsid w:val="00B22F07"/>
    <w:rsid w:val="00B230F2"/>
    <w:rsid w:val="00B2590E"/>
    <w:rsid w:val="00B262FB"/>
    <w:rsid w:val="00B3474D"/>
    <w:rsid w:val="00B35F75"/>
    <w:rsid w:val="00B508B7"/>
    <w:rsid w:val="00B52ED1"/>
    <w:rsid w:val="00B538DE"/>
    <w:rsid w:val="00B5486D"/>
    <w:rsid w:val="00B63985"/>
    <w:rsid w:val="00B6728B"/>
    <w:rsid w:val="00B80FE8"/>
    <w:rsid w:val="00B83311"/>
    <w:rsid w:val="00B94295"/>
    <w:rsid w:val="00B969C3"/>
    <w:rsid w:val="00BA0927"/>
    <w:rsid w:val="00BB299E"/>
    <w:rsid w:val="00BB2E14"/>
    <w:rsid w:val="00BC71BB"/>
    <w:rsid w:val="00BD2013"/>
    <w:rsid w:val="00BD4E26"/>
    <w:rsid w:val="00BE0231"/>
    <w:rsid w:val="00BE71EC"/>
    <w:rsid w:val="00BF0151"/>
    <w:rsid w:val="00C0136C"/>
    <w:rsid w:val="00C03FDD"/>
    <w:rsid w:val="00C06F64"/>
    <w:rsid w:val="00C164BB"/>
    <w:rsid w:val="00C275E7"/>
    <w:rsid w:val="00C36C00"/>
    <w:rsid w:val="00C4321B"/>
    <w:rsid w:val="00C53A4D"/>
    <w:rsid w:val="00C648E4"/>
    <w:rsid w:val="00C67ADC"/>
    <w:rsid w:val="00C742BB"/>
    <w:rsid w:val="00C76FE6"/>
    <w:rsid w:val="00C805F9"/>
    <w:rsid w:val="00C8388B"/>
    <w:rsid w:val="00CA688D"/>
    <w:rsid w:val="00CA7FDC"/>
    <w:rsid w:val="00CB148F"/>
    <w:rsid w:val="00CC26DC"/>
    <w:rsid w:val="00CF0A34"/>
    <w:rsid w:val="00CF4E40"/>
    <w:rsid w:val="00CF629B"/>
    <w:rsid w:val="00CF76FD"/>
    <w:rsid w:val="00D00E08"/>
    <w:rsid w:val="00D02505"/>
    <w:rsid w:val="00D11274"/>
    <w:rsid w:val="00D20A3A"/>
    <w:rsid w:val="00D20DDD"/>
    <w:rsid w:val="00D26371"/>
    <w:rsid w:val="00D26E77"/>
    <w:rsid w:val="00D27BFD"/>
    <w:rsid w:val="00D34856"/>
    <w:rsid w:val="00D366CB"/>
    <w:rsid w:val="00D37783"/>
    <w:rsid w:val="00D4428A"/>
    <w:rsid w:val="00D546E4"/>
    <w:rsid w:val="00D557DB"/>
    <w:rsid w:val="00D57C93"/>
    <w:rsid w:val="00D61039"/>
    <w:rsid w:val="00D85EDD"/>
    <w:rsid w:val="00DA02CF"/>
    <w:rsid w:val="00DB4281"/>
    <w:rsid w:val="00DC031F"/>
    <w:rsid w:val="00DC11E3"/>
    <w:rsid w:val="00DC542B"/>
    <w:rsid w:val="00DD15DC"/>
    <w:rsid w:val="00DD1615"/>
    <w:rsid w:val="00DD6915"/>
    <w:rsid w:val="00DE21B2"/>
    <w:rsid w:val="00DF377C"/>
    <w:rsid w:val="00DF6DCA"/>
    <w:rsid w:val="00DF78B9"/>
    <w:rsid w:val="00E10A7D"/>
    <w:rsid w:val="00E1296F"/>
    <w:rsid w:val="00E13240"/>
    <w:rsid w:val="00E16EB6"/>
    <w:rsid w:val="00E24F6A"/>
    <w:rsid w:val="00E34F3F"/>
    <w:rsid w:val="00E36E8A"/>
    <w:rsid w:val="00E56C54"/>
    <w:rsid w:val="00E66438"/>
    <w:rsid w:val="00E85011"/>
    <w:rsid w:val="00E85552"/>
    <w:rsid w:val="00E85CCE"/>
    <w:rsid w:val="00E908B5"/>
    <w:rsid w:val="00E90992"/>
    <w:rsid w:val="00EA345C"/>
    <w:rsid w:val="00EC0619"/>
    <w:rsid w:val="00EF2944"/>
    <w:rsid w:val="00EF35F3"/>
    <w:rsid w:val="00EF459E"/>
    <w:rsid w:val="00F00B47"/>
    <w:rsid w:val="00F13D70"/>
    <w:rsid w:val="00F14E28"/>
    <w:rsid w:val="00F157AE"/>
    <w:rsid w:val="00F17187"/>
    <w:rsid w:val="00F2532C"/>
    <w:rsid w:val="00F25F05"/>
    <w:rsid w:val="00F31175"/>
    <w:rsid w:val="00F3290F"/>
    <w:rsid w:val="00F368A3"/>
    <w:rsid w:val="00F42355"/>
    <w:rsid w:val="00F439CC"/>
    <w:rsid w:val="00F43BAF"/>
    <w:rsid w:val="00F44123"/>
    <w:rsid w:val="00F653DF"/>
    <w:rsid w:val="00F6595C"/>
    <w:rsid w:val="00F67D54"/>
    <w:rsid w:val="00F705C3"/>
    <w:rsid w:val="00F710B2"/>
    <w:rsid w:val="00F83BC0"/>
    <w:rsid w:val="00F92D76"/>
    <w:rsid w:val="00F96CD5"/>
    <w:rsid w:val="00FA18AE"/>
    <w:rsid w:val="00FA3CA7"/>
    <w:rsid w:val="00FB6770"/>
    <w:rsid w:val="00FC4562"/>
    <w:rsid w:val="00FD1E59"/>
    <w:rsid w:val="00FD3F4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F0E4A7F"/>
  <w15:chartTrackingRefBased/>
  <w15:docId w15:val="{8805FFBB-1FEE-4FC4-81F3-9B2E055A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14E28"/>
    <w:rPr>
      <w:color w:val="605E5C"/>
      <w:shd w:val="clear" w:color="auto" w:fill="E1DFDD"/>
    </w:rPr>
  </w:style>
  <w:style w:type="table" w:styleId="Tabelasvetlamrea">
    <w:name w:val="Grid Table Light"/>
    <w:basedOn w:val="Navadnatabela"/>
    <w:uiPriority w:val="40"/>
    <w:rsid w:val="00C53A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039A921-874B-4133-AB0B-D302252B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7</TotalTime>
  <Pages>4</Pages>
  <Words>716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5187</CharactersWithSpaces>
  <SharedDoc>false</SharedDoc>
  <HLinks>
    <vt:vector size="12" baseType="variant">
      <vt:variant>
        <vt:i4>7340048</vt:i4>
      </vt:variant>
      <vt:variant>
        <vt:i4>3</vt:i4>
      </vt:variant>
      <vt:variant>
        <vt:i4>0</vt:i4>
      </vt:variant>
      <vt:variant>
        <vt:i4>5</vt:i4>
      </vt:variant>
      <vt:variant>
        <vt:lpwstr>mailto:zan.zupan@gov.si</vt:lpwstr>
      </vt:variant>
      <vt:variant>
        <vt:lpwstr/>
      </vt:variant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objava_namere_-_Baotian_P</dc:title>
  <dc:subject/>
  <dc:creator>Biserka Gorišek</dc:creator>
  <cp:keywords/>
  <dc:description/>
  <cp:lastModifiedBy>Domen Boškovič</cp:lastModifiedBy>
  <cp:revision>4</cp:revision>
  <cp:lastPrinted>2018-11-14T10:10:00Z</cp:lastPrinted>
  <dcterms:created xsi:type="dcterms:W3CDTF">2020-10-21T07:43:00Z</dcterms:created>
  <dcterms:modified xsi:type="dcterms:W3CDTF">2020-10-21T07:51:00Z</dcterms:modified>
</cp:coreProperties>
</file>