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144210B4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4C79A7">
        <w:rPr>
          <w:rFonts w:cs="Arial"/>
          <w:sz w:val="20"/>
          <w:lang w:eastAsia="sl-SI"/>
        </w:rPr>
        <w:t>59/2022/</w:t>
      </w:r>
      <w:r w:rsidR="00371743">
        <w:rPr>
          <w:rFonts w:cs="Arial"/>
          <w:sz w:val="20"/>
          <w:lang w:eastAsia="sl-SI"/>
        </w:rPr>
        <w:t>15</w:t>
      </w:r>
    </w:p>
    <w:p w14:paraId="73C931EE" w14:textId="06EA4219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4C79A7">
        <w:rPr>
          <w:rFonts w:cs="Arial"/>
          <w:sz w:val="20"/>
          <w:lang w:eastAsia="sl-SI"/>
        </w:rPr>
        <w:t>4</w:t>
      </w:r>
      <w:r w:rsidRPr="008341B1">
        <w:rPr>
          <w:rFonts w:cs="Arial"/>
          <w:sz w:val="20"/>
          <w:lang w:eastAsia="sl-SI"/>
        </w:rPr>
        <w:t xml:space="preserve">. </w:t>
      </w:r>
      <w:r w:rsidR="004C79A7">
        <w:rPr>
          <w:rFonts w:cs="Arial"/>
          <w:sz w:val="20"/>
          <w:lang w:eastAsia="sl-SI"/>
        </w:rPr>
        <w:t>3</w:t>
      </w:r>
      <w:r w:rsidRPr="008341B1">
        <w:rPr>
          <w:rFonts w:cs="Arial"/>
          <w:sz w:val="20"/>
          <w:lang w:eastAsia="sl-SI"/>
        </w:rPr>
        <w:t>. 202</w:t>
      </w:r>
      <w:r w:rsidR="00F121D1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2A75FDB8" w:rsidR="00BC16AF" w:rsidRPr="00D53C1F" w:rsidRDefault="00BC16AF" w:rsidP="00247091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</w:r>
      <w:r w:rsidR="00371743">
        <w:rPr>
          <w:b/>
          <w:sz w:val="20"/>
          <w:szCs w:val="24"/>
        </w:rPr>
        <w:t xml:space="preserve">Razpis </w:t>
      </w:r>
      <w:r w:rsidRPr="00D53C1F">
        <w:rPr>
          <w:b/>
          <w:sz w:val="20"/>
          <w:szCs w:val="24"/>
        </w:rPr>
        <w:t xml:space="preserve">za prodajo </w:t>
      </w:r>
      <w:r w:rsidR="00F121D1">
        <w:rPr>
          <w:b/>
          <w:sz w:val="20"/>
          <w:szCs w:val="24"/>
        </w:rPr>
        <w:t xml:space="preserve">traktorja znamke </w:t>
      </w:r>
      <w:r w:rsidR="004C79A7">
        <w:rPr>
          <w:b/>
          <w:sz w:val="20"/>
          <w:szCs w:val="24"/>
        </w:rPr>
        <w:t>URSUS C 355, VIN</w:t>
      </w:r>
      <w:r w:rsidR="00F121D1">
        <w:rPr>
          <w:b/>
          <w:sz w:val="20"/>
          <w:szCs w:val="24"/>
        </w:rPr>
        <w:t xml:space="preserve">: </w:t>
      </w:r>
      <w:r w:rsidR="004C79A7">
        <w:rPr>
          <w:b/>
          <w:sz w:val="20"/>
          <w:szCs w:val="24"/>
        </w:rPr>
        <w:t>334087</w:t>
      </w:r>
      <w:r w:rsidR="00F121D1">
        <w:rPr>
          <w:b/>
          <w:sz w:val="20"/>
          <w:szCs w:val="24"/>
        </w:rPr>
        <w:t>, letnik 1</w:t>
      </w:r>
      <w:r w:rsidR="004C79A7">
        <w:rPr>
          <w:b/>
          <w:sz w:val="20"/>
          <w:szCs w:val="24"/>
        </w:rPr>
        <w:t>979</w:t>
      </w:r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051AF318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 xml:space="preserve">O B J A V L J A    </w:t>
      </w:r>
      <w:r w:rsidR="00371743">
        <w:rPr>
          <w:rFonts w:cs="Arial"/>
          <w:b/>
          <w:sz w:val="28"/>
          <w:szCs w:val="28"/>
          <w:lang w:eastAsia="sl-SI"/>
        </w:rPr>
        <w:t>R A Z P I S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5DDB017" w14:textId="65AB8DBD" w:rsidR="003E6602" w:rsidRPr="00BC16AF" w:rsidRDefault="003E6602" w:rsidP="003E6602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</w:t>
      </w:r>
      <w:r w:rsidR="00F121D1">
        <w:rPr>
          <w:b/>
          <w:sz w:val="20"/>
          <w:szCs w:val="24"/>
        </w:rPr>
        <w:t xml:space="preserve">traktorja znamke </w:t>
      </w:r>
      <w:r w:rsidR="004C79A7">
        <w:rPr>
          <w:b/>
          <w:sz w:val="20"/>
          <w:szCs w:val="24"/>
        </w:rPr>
        <w:t>URSUS C 355, VIN: 334087, letnik 1979</w:t>
      </w:r>
      <w:r w:rsidR="00F121D1" w:rsidRPr="00D53C1F">
        <w:rPr>
          <w:b/>
          <w:sz w:val="20"/>
          <w:szCs w:val="24"/>
        </w:rPr>
        <w:t xml:space="preserve">, </w:t>
      </w:r>
      <w:r w:rsidRPr="00BC16AF">
        <w:rPr>
          <w:rFonts w:cs="Arial"/>
          <w:sz w:val="20"/>
          <w:lang w:eastAsia="sl-SI"/>
        </w:rPr>
        <w:t>po metodi neposredne pogodbe. Podrobnejše informacije so navedene v povabilu k oddaji ponudbe, ki je priloga 1 te namere.</w:t>
      </w:r>
    </w:p>
    <w:p w14:paraId="691DC364" w14:textId="77777777" w:rsidR="003E6602" w:rsidRDefault="003E6602" w:rsidP="00BC16AF">
      <w:pPr>
        <w:jc w:val="both"/>
        <w:outlineLvl w:val="0"/>
        <w:rPr>
          <w:rFonts w:cs="Arial"/>
          <w:sz w:val="20"/>
          <w:lang w:eastAsia="sl-SI"/>
        </w:rPr>
      </w:pP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361C662B" w:rsidR="00F141FF" w:rsidRPr="00D53C1F" w:rsidRDefault="00BC712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54442ED" w14:textId="673F1A92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749B1C9" w14:textId="26B3990F" w:rsidR="003E6602" w:rsidRPr="00BC16AF" w:rsidRDefault="003E6602" w:rsidP="00F121D1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F121D1">
        <w:rPr>
          <w:b/>
          <w:sz w:val="20"/>
          <w:szCs w:val="24"/>
        </w:rPr>
        <w:t xml:space="preserve">traktorja znamke </w:t>
      </w:r>
      <w:r w:rsidR="004C79A7">
        <w:rPr>
          <w:b/>
          <w:sz w:val="20"/>
          <w:szCs w:val="24"/>
        </w:rPr>
        <w:t xml:space="preserve">URSUS C355, </w:t>
      </w:r>
      <w:r w:rsidR="00F121D1">
        <w:rPr>
          <w:b/>
          <w:sz w:val="20"/>
          <w:szCs w:val="24"/>
        </w:rPr>
        <w:t xml:space="preserve">VIN: </w:t>
      </w:r>
      <w:r w:rsidR="004C79A7">
        <w:rPr>
          <w:b/>
          <w:sz w:val="20"/>
          <w:szCs w:val="24"/>
        </w:rPr>
        <w:t>334087</w:t>
      </w:r>
      <w:r w:rsidR="00F121D1">
        <w:rPr>
          <w:b/>
          <w:sz w:val="20"/>
          <w:szCs w:val="24"/>
        </w:rPr>
        <w:t>, letnik 19</w:t>
      </w:r>
      <w:r w:rsidR="004C79A7">
        <w:rPr>
          <w:b/>
          <w:sz w:val="20"/>
          <w:szCs w:val="24"/>
        </w:rPr>
        <w:t>79</w:t>
      </w:r>
      <w:r w:rsidR="00F121D1" w:rsidRPr="00D53C1F">
        <w:rPr>
          <w:b/>
          <w:sz w:val="20"/>
          <w:szCs w:val="24"/>
        </w:rPr>
        <w:t xml:space="preserve">, </w:t>
      </w:r>
      <w:r w:rsidRPr="00BC16AF">
        <w:rPr>
          <w:rFonts w:cs="Arial"/>
          <w:b/>
          <w:bCs/>
          <w:sz w:val="20"/>
          <w:lang w:eastAsia="sl-SI"/>
        </w:rPr>
        <w:t>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</w:t>
      </w:r>
      <w:r w:rsidR="008A68EA">
        <w:rPr>
          <w:rFonts w:cs="Arial"/>
          <w:sz w:val="20"/>
          <w:lang w:eastAsia="sl-SI"/>
        </w:rPr>
        <w:t>z</w:t>
      </w:r>
      <w:r w:rsidRPr="00D53C1F">
        <w:rPr>
          <w:rFonts w:cs="Arial"/>
          <w:sz w:val="20"/>
          <w:lang w:eastAsia="sl-SI"/>
        </w:rPr>
        <w:t xml:space="preserve">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5B7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  <w:shd w:val="clear" w:color="auto" w:fill="FFFFFF" w:themeFill="background1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  <w:shd w:val="clear" w:color="auto" w:fill="FFFFFF" w:themeFill="background1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D53C1F">
        <w:rPr>
          <w:rFonts w:cs="Arial"/>
          <w:b/>
          <w:sz w:val="20"/>
          <w:u w:val="single"/>
        </w:rPr>
        <w:t>Predmet prodaje</w:t>
      </w:r>
    </w:p>
    <w:p w14:paraId="19B506B3" w14:textId="100AD551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0AA649BD" w14:textId="28678BD0" w:rsidR="00F121D1" w:rsidRDefault="00F121D1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276B6E39" w14:textId="5677B30C" w:rsidR="00F121D1" w:rsidRDefault="00F121D1" w:rsidP="00BC16AF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b/>
          <w:sz w:val="20"/>
          <w:szCs w:val="24"/>
        </w:rPr>
        <w:t xml:space="preserve">traktor znamke </w:t>
      </w:r>
      <w:r w:rsidR="004C79A7">
        <w:rPr>
          <w:b/>
          <w:sz w:val="20"/>
          <w:szCs w:val="24"/>
        </w:rPr>
        <w:t xml:space="preserve">URSUS C 355, </w:t>
      </w:r>
      <w:r>
        <w:rPr>
          <w:b/>
          <w:sz w:val="20"/>
          <w:szCs w:val="24"/>
        </w:rPr>
        <w:t xml:space="preserve">VIN: </w:t>
      </w:r>
      <w:r w:rsidR="004C79A7">
        <w:rPr>
          <w:b/>
          <w:sz w:val="20"/>
          <w:szCs w:val="24"/>
        </w:rPr>
        <w:t>334087</w:t>
      </w:r>
      <w:r>
        <w:rPr>
          <w:b/>
          <w:sz w:val="20"/>
          <w:szCs w:val="24"/>
        </w:rPr>
        <w:t>, letnik 19</w:t>
      </w:r>
      <w:r w:rsidR="004C79A7">
        <w:rPr>
          <w:b/>
          <w:sz w:val="20"/>
          <w:szCs w:val="24"/>
        </w:rPr>
        <w:t>79</w:t>
      </w:r>
    </w:p>
    <w:p w14:paraId="220A2003" w14:textId="77777777" w:rsidR="003E6602" w:rsidRPr="00D53C1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BC16AF" w14:paraId="647A05D8" w14:textId="77777777" w:rsidTr="00AD6DAF">
        <w:tc>
          <w:tcPr>
            <w:tcW w:w="4279" w:type="dxa"/>
          </w:tcPr>
          <w:p w14:paraId="24F7A610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1C9B2152" w:rsidR="00F94A10" w:rsidRPr="00BC16AF" w:rsidRDefault="00BC712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 kW</w:t>
            </w:r>
            <w:r w:rsidR="00F121D1">
              <w:rPr>
                <w:rFonts w:cs="Arial"/>
                <w:sz w:val="20"/>
              </w:rPr>
              <w:t xml:space="preserve">, </w:t>
            </w:r>
          </w:p>
        </w:tc>
      </w:tr>
      <w:tr w:rsidR="00F94A10" w:rsidRPr="00BC16AF" w14:paraId="32DA953A" w14:textId="77777777" w:rsidTr="00AD6DAF">
        <w:tc>
          <w:tcPr>
            <w:tcW w:w="4279" w:type="dxa"/>
          </w:tcPr>
          <w:p w14:paraId="383F2063" w14:textId="6F2F257C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Št. </w:t>
            </w:r>
            <w:r w:rsidR="008A2622">
              <w:rPr>
                <w:rFonts w:cs="Arial"/>
                <w:sz w:val="20"/>
              </w:rPr>
              <w:t>delovnih ur</w:t>
            </w:r>
          </w:p>
        </w:tc>
        <w:tc>
          <w:tcPr>
            <w:tcW w:w="4209" w:type="dxa"/>
          </w:tcPr>
          <w:p w14:paraId="68CA4589" w14:textId="099C29BB" w:rsidR="00F94A10" w:rsidRPr="00BC16AF" w:rsidRDefault="004C79A7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5062</w:t>
            </w:r>
          </w:p>
        </w:tc>
      </w:tr>
      <w:tr w:rsidR="00F94A10" w:rsidRPr="00BC16AF" w14:paraId="38481653" w14:textId="77777777" w:rsidTr="00AD6DAF">
        <w:tc>
          <w:tcPr>
            <w:tcW w:w="4279" w:type="dxa"/>
          </w:tcPr>
          <w:p w14:paraId="069BA099" w14:textId="1BB3EA8A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Barva </w:t>
            </w:r>
            <w:r w:rsidR="00CE3228"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1B6CCED9" w14:textId="694BCAA6" w:rsidR="00F94A10" w:rsidRPr="00BC16AF" w:rsidRDefault="004C79A7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rdeča</w:t>
            </w:r>
          </w:p>
        </w:tc>
      </w:tr>
      <w:tr w:rsidR="00F94A10" w:rsidRPr="00BC16AF" w14:paraId="1AC5C0D7" w14:textId="77777777" w:rsidTr="00AD6DAF">
        <w:tc>
          <w:tcPr>
            <w:tcW w:w="4279" w:type="dxa"/>
          </w:tcPr>
          <w:p w14:paraId="408D508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4738F87E" w:rsidR="00F94A10" w:rsidRPr="00BC16AF" w:rsidRDefault="00F121D1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</w:tr>
      <w:tr w:rsidR="00F94A10" w:rsidRPr="00BC16AF" w14:paraId="0B33EE7E" w14:textId="77777777" w:rsidTr="00AD6DAF">
        <w:tc>
          <w:tcPr>
            <w:tcW w:w="4279" w:type="dxa"/>
          </w:tcPr>
          <w:p w14:paraId="2F83CAAE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29FF76C3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1904EB3C" w14:textId="77777777" w:rsidTr="00AD6DAF">
        <w:tc>
          <w:tcPr>
            <w:tcW w:w="4279" w:type="dxa"/>
          </w:tcPr>
          <w:p w14:paraId="625101A8" w14:textId="433A3F49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Poškodbe </w:t>
            </w:r>
            <w:r w:rsidR="00CE3228">
              <w:rPr>
                <w:rFonts w:cs="Arial"/>
                <w:sz w:val="20"/>
              </w:rPr>
              <w:t>traktorja</w:t>
            </w:r>
          </w:p>
        </w:tc>
        <w:tc>
          <w:tcPr>
            <w:tcW w:w="4209" w:type="dxa"/>
          </w:tcPr>
          <w:p w14:paraId="39AC0E7F" w14:textId="12640A98" w:rsidR="006069B0" w:rsidRPr="006069B0" w:rsidRDefault="006069B0" w:rsidP="006069B0">
            <w:pPr>
              <w:pStyle w:val="Default"/>
              <w:rPr>
                <w:sz w:val="20"/>
                <w:szCs w:val="20"/>
              </w:rPr>
            </w:pPr>
            <w:r w:rsidRPr="006069B0">
              <w:rPr>
                <w:sz w:val="20"/>
                <w:szCs w:val="20"/>
              </w:rPr>
              <w:t>- Zamaknjeno sprednje desno kolo</w:t>
            </w:r>
            <w:r>
              <w:rPr>
                <w:sz w:val="20"/>
                <w:szCs w:val="20"/>
              </w:rPr>
              <w:t>,</w:t>
            </w:r>
            <w:r w:rsidRPr="006069B0">
              <w:rPr>
                <w:sz w:val="20"/>
                <w:szCs w:val="20"/>
              </w:rPr>
              <w:t xml:space="preserve"> </w:t>
            </w:r>
          </w:p>
          <w:p w14:paraId="18B4E3D3" w14:textId="6DBCBFD0" w:rsidR="006069B0" w:rsidRPr="006069B0" w:rsidRDefault="006069B0" w:rsidP="006069B0">
            <w:pPr>
              <w:pStyle w:val="Default"/>
              <w:rPr>
                <w:sz w:val="20"/>
                <w:szCs w:val="20"/>
              </w:rPr>
            </w:pPr>
            <w:r w:rsidRPr="006069B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p</w:t>
            </w:r>
            <w:r w:rsidRPr="006069B0">
              <w:rPr>
                <w:sz w:val="20"/>
                <w:szCs w:val="20"/>
              </w:rPr>
              <w:t>oškodovan zadnji hidravlični priključek</w:t>
            </w:r>
            <w:r>
              <w:rPr>
                <w:sz w:val="20"/>
                <w:szCs w:val="20"/>
              </w:rPr>
              <w:t>,</w:t>
            </w:r>
            <w:r w:rsidRPr="006069B0">
              <w:rPr>
                <w:sz w:val="20"/>
                <w:szCs w:val="20"/>
              </w:rPr>
              <w:t xml:space="preserve"> </w:t>
            </w:r>
          </w:p>
          <w:p w14:paraId="37998EB8" w14:textId="11773316" w:rsidR="00F94A10" w:rsidRPr="006069B0" w:rsidRDefault="006069B0" w:rsidP="006069B0">
            <w:pPr>
              <w:pStyle w:val="Default"/>
              <w:rPr>
                <w:sz w:val="20"/>
              </w:rPr>
            </w:pPr>
            <w:r w:rsidRPr="006069B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p</w:t>
            </w:r>
            <w:r w:rsidRPr="006069B0">
              <w:rPr>
                <w:sz w:val="20"/>
                <w:szCs w:val="20"/>
              </w:rPr>
              <w:t xml:space="preserve">oškodbe </w:t>
            </w:r>
            <w:r>
              <w:rPr>
                <w:sz w:val="20"/>
                <w:szCs w:val="20"/>
              </w:rPr>
              <w:t xml:space="preserve">so </w:t>
            </w:r>
            <w:r w:rsidRPr="006069B0">
              <w:rPr>
                <w:sz w:val="20"/>
                <w:szCs w:val="20"/>
              </w:rPr>
              <w:t xml:space="preserve">vidne povsod po </w:t>
            </w:r>
            <w:r>
              <w:rPr>
                <w:sz w:val="20"/>
                <w:szCs w:val="20"/>
              </w:rPr>
              <w:t>traktorju.</w:t>
            </w:r>
            <w:r w:rsidRPr="006069B0">
              <w:rPr>
                <w:sz w:val="20"/>
                <w:szCs w:val="20"/>
              </w:rPr>
              <w:t xml:space="preserve"> </w:t>
            </w:r>
          </w:p>
        </w:tc>
      </w:tr>
      <w:tr w:rsidR="00F94A10" w:rsidRPr="00BC16AF" w14:paraId="1F4DF18E" w14:textId="77777777" w:rsidTr="00AD6DAF">
        <w:tc>
          <w:tcPr>
            <w:tcW w:w="4279" w:type="dxa"/>
          </w:tcPr>
          <w:p w14:paraId="6CC10DB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564F653C" w14:textId="24EF7D41" w:rsidR="006069B0" w:rsidRDefault="006069B0" w:rsidP="006069B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Prazni sprednji pnevmatiki, </w:t>
            </w:r>
          </w:p>
          <w:p w14:paraId="3EEB935A" w14:textId="0F261302" w:rsidR="006069B0" w:rsidRPr="006069B0" w:rsidRDefault="006069B0" w:rsidP="006069B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</w:t>
            </w:r>
            <w:r w:rsidRPr="006069B0">
              <w:rPr>
                <w:sz w:val="20"/>
                <w:szCs w:val="20"/>
              </w:rPr>
              <w:t>anjka akumulator</w:t>
            </w:r>
            <w:r>
              <w:rPr>
                <w:sz w:val="20"/>
                <w:szCs w:val="20"/>
              </w:rPr>
              <w:t>,</w:t>
            </w:r>
            <w:r w:rsidRPr="006069B0">
              <w:rPr>
                <w:sz w:val="20"/>
                <w:szCs w:val="20"/>
              </w:rPr>
              <w:t xml:space="preserve"> </w:t>
            </w:r>
          </w:p>
          <w:p w14:paraId="45386380" w14:textId="0B7E151C" w:rsidR="003E6602" w:rsidRPr="00BC16AF" w:rsidRDefault="006069B0" w:rsidP="006069B0">
            <w:pPr>
              <w:pStyle w:val="Default"/>
              <w:rPr>
                <w:sz w:val="20"/>
              </w:rPr>
            </w:pPr>
            <w:r w:rsidRPr="006069B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o</w:t>
            </w:r>
            <w:r w:rsidRPr="006069B0">
              <w:rPr>
                <w:sz w:val="20"/>
                <w:szCs w:val="20"/>
              </w:rPr>
              <w:t>kvara na dovodu goriva – traktor je nevozen</w:t>
            </w:r>
            <w:r>
              <w:rPr>
                <w:sz w:val="20"/>
                <w:szCs w:val="20"/>
              </w:rPr>
              <w:t>.</w:t>
            </w:r>
            <w:r w:rsidRPr="006069B0">
              <w:rPr>
                <w:sz w:val="20"/>
                <w:szCs w:val="20"/>
              </w:rPr>
              <w:t xml:space="preserve"> </w:t>
            </w:r>
          </w:p>
        </w:tc>
      </w:tr>
    </w:tbl>
    <w:p w14:paraId="4013F26C" w14:textId="4E926F16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62BC7EAC" w14:textId="74548AF6" w:rsidR="006069B0" w:rsidRDefault="006069B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07B37860" w14:textId="1F23AAE5" w:rsidR="001C77AE" w:rsidRPr="00BC16AF" w:rsidRDefault="001C77AE" w:rsidP="001C77AE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="00F121D1">
        <w:rPr>
          <w:b/>
          <w:sz w:val="20"/>
          <w:szCs w:val="24"/>
        </w:rPr>
        <w:t xml:space="preserve">traktor znamke </w:t>
      </w:r>
      <w:r w:rsidR="006069B0">
        <w:rPr>
          <w:b/>
          <w:sz w:val="20"/>
          <w:szCs w:val="24"/>
        </w:rPr>
        <w:t xml:space="preserve">URSUS C355, </w:t>
      </w:r>
      <w:r w:rsidR="00F121D1">
        <w:rPr>
          <w:b/>
          <w:sz w:val="20"/>
          <w:szCs w:val="24"/>
        </w:rPr>
        <w:t xml:space="preserve">VIN: </w:t>
      </w:r>
      <w:r w:rsidR="006069B0">
        <w:rPr>
          <w:b/>
          <w:sz w:val="20"/>
          <w:szCs w:val="24"/>
        </w:rPr>
        <w:t>334087</w:t>
      </w:r>
      <w:r w:rsidR="00F121D1">
        <w:rPr>
          <w:b/>
          <w:sz w:val="20"/>
          <w:szCs w:val="24"/>
        </w:rPr>
        <w:t>, letnik 19</w:t>
      </w:r>
      <w:r w:rsidR="006069B0">
        <w:rPr>
          <w:b/>
          <w:sz w:val="20"/>
          <w:szCs w:val="24"/>
        </w:rPr>
        <w:t>79</w:t>
      </w:r>
      <w:r w:rsidR="00F121D1" w:rsidRPr="00D53C1F">
        <w:rPr>
          <w:b/>
          <w:sz w:val="20"/>
          <w:szCs w:val="24"/>
        </w:rPr>
        <w:t xml:space="preserve">, </w:t>
      </w:r>
      <w:r>
        <w:rPr>
          <w:rFonts w:eastAsia="Calibri" w:cs="Arial"/>
          <w:bCs/>
          <w:sz w:val="20"/>
          <w:lang w:eastAsia="sl-SI"/>
        </w:rPr>
        <w:t xml:space="preserve">mora biti </w:t>
      </w:r>
      <w:r w:rsidRPr="00710A9A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F121D1">
        <w:rPr>
          <w:rFonts w:eastAsia="Calibri" w:cs="Arial"/>
          <w:b/>
          <w:sz w:val="20"/>
          <w:u w:val="single"/>
          <w:lang w:eastAsia="sl-SI"/>
        </w:rPr>
        <w:t xml:space="preserve">1.000,00 </w:t>
      </w:r>
      <w:r w:rsidRPr="00710A9A">
        <w:rPr>
          <w:rFonts w:eastAsia="Calibri" w:cs="Arial"/>
          <w:b/>
          <w:sz w:val="20"/>
          <w:u w:val="single"/>
          <w:lang w:eastAsia="sl-SI"/>
        </w:rPr>
        <w:t>EUR</w:t>
      </w:r>
      <w:r>
        <w:rPr>
          <w:rFonts w:eastAsia="Calibri" w:cs="Arial"/>
          <w:bCs/>
          <w:sz w:val="20"/>
          <w:lang w:eastAsia="sl-SI"/>
        </w:rPr>
        <w:t>, pri čemer cena predstavlja končni znesek kupnine</w:t>
      </w:r>
      <w:r w:rsidRPr="00F0004E">
        <w:rPr>
          <w:rFonts w:eastAsia="Calibri" w:cs="Arial"/>
          <w:bCs/>
          <w:sz w:val="20"/>
          <w:lang w:eastAsia="sl-SI"/>
        </w:rPr>
        <w:t>.</w:t>
      </w:r>
    </w:p>
    <w:p w14:paraId="50C64D3F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36F4D88F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EE7C3A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več </w:t>
      </w:r>
      <w:r w:rsidR="00EE7C3A">
        <w:rPr>
          <w:rFonts w:cs="Arial"/>
          <w:sz w:val="20"/>
        </w:rPr>
        <w:t xml:space="preserve">kot ena </w:t>
      </w:r>
      <w:r w:rsidRPr="00BC16AF">
        <w:rPr>
          <w:rFonts w:cs="Arial"/>
          <w:sz w:val="20"/>
        </w:rPr>
        <w:t>ponudb</w:t>
      </w:r>
      <w:r w:rsidR="00EE7C3A">
        <w:rPr>
          <w:rFonts w:cs="Arial"/>
          <w:sz w:val="20"/>
        </w:rPr>
        <w:t>a</w:t>
      </w:r>
      <w:r w:rsidRPr="00BC16AF">
        <w:rPr>
          <w:rFonts w:cs="Arial"/>
          <w:sz w:val="20"/>
        </w:rPr>
        <w:t>, se bodo z</w:t>
      </w:r>
      <w:r w:rsidRPr="00BC16AF">
        <w:rPr>
          <w:sz w:val="20"/>
          <w:szCs w:val="24"/>
        </w:rPr>
        <w:t xml:space="preserve"> zainteresiranimi osebami opravila dodatna </w:t>
      </w:r>
      <w:r w:rsidR="001069F6">
        <w:rPr>
          <w:sz w:val="20"/>
          <w:szCs w:val="24"/>
        </w:rPr>
        <w:t xml:space="preserve">pisna </w:t>
      </w:r>
      <w:r w:rsidRPr="00BC16AF">
        <w:rPr>
          <w:sz w:val="20"/>
          <w:szCs w:val="24"/>
        </w:rPr>
        <w:t xml:space="preserve">pogajanja o ceni in o </w:t>
      </w:r>
      <w:r w:rsidR="00EE7C3A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01BA22C5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6069B0">
        <w:rPr>
          <w:rFonts w:cs="Arial"/>
          <w:sz w:val="20"/>
          <w:lang w:eastAsia="sl-SI"/>
        </w:rPr>
        <w:t>3</w:t>
      </w:r>
      <w:r w:rsidR="001C77AE">
        <w:rPr>
          <w:rFonts w:cs="Arial"/>
          <w:sz w:val="20"/>
          <w:lang w:eastAsia="sl-SI"/>
        </w:rPr>
        <w:t>,</w:t>
      </w:r>
      <w:r w:rsidR="006069B0">
        <w:rPr>
          <w:rFonts w:cs="Arial"/>
          <w:sz w:val="20"/>
          <w:lang w:eastAsia="sl-SI"/>
        </w:rPr>
        <w:t>16</w:t>
      </w:r>
      <w:r w:rsidR="001C77AE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lastRenderedPageBreak/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6FD68D7B" w:rsidR="007639FA" w:rsidRPr="00FF428C" w:rsidRDefault="007639FA" w:rsidP="007639FA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 xml:space="preserve">oziroma </w:t>
      </w:r>
      <w:r>
        <w:rPr>
          <w:rFonts w:cs="Arial"/>
          <w:sz w:val="20"/>
        </w:rPr>
        <w:t>j</w:t>
      </w:r>
      <w:r w:rsidR="00AD063B">
        <w:rPr>
          <w:rFonts w:cs="Arial"/>
          <w:sz w:val="20"/>
        </w:rPr>
        <w:t>ih</w:t>
      </w:r>
      <w:r>
        <w:rPr>
          <w:rFonts w:cs="Arial"/>
          <w:sz w:val="20"/>
        </w:rPr>
        <w:t xml:space="preserve"> osebno</w:t>
      </w:r>
      <w:r w:rsidRPr="00FF428C">
        <w:rPr>
          <w:rFonts w:cs="Arial"/>
          <w:sz w:val="20"/>
        </w:rPr>
        <w:t xml:space="preserve"> prinesejo v zaprti pisemski ovojnici z navedbo »</w:t>
      </w:r>
      <w:r>
        <w:rPr>
          <w:rFonts w:cs="Arial"/>
          <w:sz w:val="20"/>
        </w:rPr>
        <w:t>NP</w:t>
      </w:r>
      <w:r w:rsidRPr="00FF428C">
        <w:rPr>
          <w:rFonts w:cs="Arial"/>
          <w:sz w:val="20"/>
        </w:rPr>
        <w:t xml:space="preserve"> 477-</w:t>
      </w:r>
      <w:r w:rsidR="006069B0">
        <w:rPr>
          <w:rFonts w:cs="Arial"/>
          <w:sz w:val="20"/>
        </w:rPr>
        <w:t>59/2022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 xml:space="preserve">Kot popolna </w:t>
      </w:r>
      <w:r w:rsidR="00027B94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027B94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B9798D1" w14:textId="5BE976EA" w:rsidR="007639FA" w:rsidRPr="00FF428C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7639FA" w:rsidRPr="00FF428C">
        <w:rPr>
          <w:rFonts w:cs="Arial"/>
          <w:sz w:val="20"/>
        </w:rPr>
        <w:t>zpolnjen</w:t>
      </w:r>
      <w:r w:rsidR="007639FA">
        <w:rPr>
          <w:rFonts w:cs="Arial"/>
          <w:sz w:val="20"/>
        </w:rPr>
        <w:t xml:space="preserve"> in</w:t>
      </w:r>
      <w:r w:rsidR="007639FA" w:rsidRPr="00FF428C">
        <w:rPr>
          <w:rFonts w:cs="Arial"/>
          <w:sz w:val="20"/>
        </w:rPr>
        <w:t xml:space="preserve"> lastnoročno podpisan obrazec, ki je priloga </w:t>
      </w:r>
      <w:r w:rsidR="007639FA">
        <w:rPr>
          <w:rFonts w:cs="Arial"/>
          <w:sz w:val="20"/>
        </w:rPr>
        <w:t>2</w:t>
      </w:r>
      <w:r w:rsidR="007639FA" w:rsidRPr="00FF428C">
        <w:rPr>
          <w:rFonts w:cs="Arial"/>
          <w:sz w:val="20"/>
        </w:rPr>
        <w:t xml:space="preserve"> te objave </w:t>
      </w:r>
      <w:r w:rsidR="007639FA">
        <w:rPr>
          <w:rFonts w:cs="Arial"/>
          <w:sz w:val="20"/>
        </w:rPr>
        <w:t>ter</w:t>
      </w:r>
    </w:p>
    <w:p w14:paraId="61CE7A3E" w14:textId="77777777" w:rsidR="007639FA" w:rsidRPr="00FF428C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4DD9E880" w:rsidR="007639FA" w:rsidRDefault="00BE3918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Za d</w:t>
      </w:r>
      <w:r w:rsidR="007639FA" w:rsidRPr="00FF428C">
        <w:rPr>
          <w:rFonts w:cs="Arial"/>
          <w:sz w:val="20"/>
        </w:rPr>
        <w:t>okumentacij</w:t>
      </w:r>
      <w:r>
        <w:rPr>
          <w:rFonts w:cs="Arial"/>
          <w:sz w:val="20"/>
        </w:rPr>
        <w:t xml:space="preserve">o, ki bo poslana </w:t>
      </w:r>
      <w:r w:rsidR="007639FA">
        <w:rPr>
          <w:rFonts w:cs="Arial"/>
          <w:sz w:val="20"/>
        </w:rPr>
        <w:t>oz</w:t>
      </w:r>
      <w:r>
        <w:rPr>
          <w:rFonts w:cs="Arial"/>
          <w:sz w:val="20"/>
        </w:rPr>
        <w:t xml:space="preserve">iroma bo </w:t>
      </w:r>
      <w:r w:rsidR="007639FA">
        <w:rPr>
          <w:rFonts w:cs="Arial"/>
          <w:sz w:val="20"/>
        </w:rPr>
        <w:t xml:space="preserve">osebno prinesena na sedež organizatorja </w:t>
      </w:r>
      <w:r w:rsidR="00AD063B">
        <w:rPr>
          <w:rFonts w:cs="Arial"/>
          <w:sz w:val="20"/>
        </w:rPr>
        <w:t xml:space="preserve">prodaje </w:t>
      </w:r>
      <w:r w:rsidR="007639FA" w:rsidRPr="00FF428C">
        <w:rPr>
          <w:rFonts w:cs="Arial"/>
          <w:sz w:val="20"/>
        </w:rPr>
        <w:t xml:space="preserve">se šteje, da je pravočasna, če na naslov organizatorja javnega zbiranja ponudb prispe 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6069B0"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="007639FA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6069B0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7639FA" w:rsidRPr="00FF428C">
        <w:rPr>
          <w:rFonts w:cs="Arial"/>
          <w:sz w:val="20"/>
        </w:rPr>
        <w:t xml:space="preserve"> </w:t>
      </w:r>
    </w:p>
    <w:p w14:paraId="0615EA0B" w14:textId="11C066B7" w:rsidR="00894B5F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E90157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E90157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>
        <w:rPr>
          <w:rFonts w:cs="Arial"/>
          <w:i/>
          <w:iCs/>
          <w:sz w:val="20"/>
        </w:rPr>
        <w:t xml:space="preserve">. </w:t>
      </w:r>
      <w:r w:rsidRPr="00E90157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E90157" w:rsidRDefault="00B268C8" w:rsidP="00416545">
      <w:pPr>
        <w:rPr>
          <w:rFonts w:ascii="Calibri" w:hAnsi="Calibri"/>
          <w:i/>
          <w:iCs/>
        </w:rPr>
      </w:pPr>
      <w:hyperlink r:id="rId8" w:history="1">
        <w:r w:rsidR="00416545" w:rsidRPr="00D611A6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552ACF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 nepopolne ponudbe</w:t>
      </w: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</w:p>
    <w:p w14:paraId="01DB29F3" w14:textId="77777777" w:rsidR="007639FA" w:rsidRPr="00552AC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163EE46" w14:textId="288E4015" w:rsidR="00894B5F" w:rsidRDefault="00B268C8" w:rsidP="00BC16AF">
      <w:pPr>
        <w:spacing w:line="260" w:lineRule="exact"/>
        <w:rPr>
          <w:rFonts w:cs="Arial"/>
          <w:sz w:val="20"/>
        </w:rPr>
      </w:pPr>
      <w:hyperlink r:id="rId9" w:history="1">
        <w:r w:rsidR="00AD063B" w:rsidRPr="005C71FD">
          <w:rPr>
            <w:rStyle w:val="Hiperpovezava"/>
            <w:rFonts w:cs="Arial"/>
            <w:sz w:val="20"/>
          </w:rPr>
          <w:t>https://www.gov.si/assets/ministrstva/MJU/DSP/Nacrtovanje-2021/OBVESTILO-ravnanje-s-stvarnim-premozenjem.docx</w:t>
        </w:r>
      </w:hyperlink>
      <w:r w:rsidR="00AD063B">
        <w:rPr>
          <w:rFonts w:cs="Arial"/>
          <w:sz w:val="20"/>
        </w:rPr>
        <w:t>.</w:t>
      </w:r>
    </w:p>
    <w:p w14:paraId="53428C8E" w14:textId="3B1713E7" w:rsidR="00AD063B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7F636978" w14:textId="77777777" w:rsidR="00AD063B" w:rsidRPr="00D53C1F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09B339C9" w14:textId="12B3D03C" w:rsidR="00BE3918" w:rsidRDefault="00BE3918" w:rsidP="00E82A22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Traktor </w:t>
      </w:r>
      <w:r w:rsidR="007639FA" w:rsidRPr="007639FA">
        <w:rPr>
          <w:rFonts w:cs="Arial"/>
          <w:sz w:val="20"/>
          <w:lang w:eastAsia="sl-SI"/>
        </w:rPr>
        <w:t xml:space="preserve">se hrani pri </w:t>
      </w:r>
      <w:r w:rsidR="006069B0">
        <w:rPr>
          <w:rFonts w:cs="Arial"/>
          <w:sz w:val="20"/>
          <w:lang w:eastAsia="sl-SI"/>
        </w:rPr>
        <w:t>A.N.B. TRADE, d.o.o. Spodnje Stranice 11, Stranice</w:t>
      </w:r>
      <w:r w:rsidR="007639FA" w:rsidRPr="007639FA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 xml:space="preserve">Traktor </w:t>
      </w:r>
      <w:r w:rsidR="007639FA" w:rsidRPr="007639FA">
        <w:rPr>
          <w:rFonts w:cs="Arial"/>
          <w:sz w:val="20"/>
          <w:lang w:eastAsia="sl-SI"/>
        </w:rPr>
        <w:t xml:space="preserve">si je mogoče ogledati od ponedeljka do petka med </w:t>
      </w:r>
      <w:r w:rsidR="00F64C14">
        <w:rPr>
          <w:rFonts w:cs="Arial"/>
          <w:sz w:val="20"/>
          <w:lang w:eastAsia="sl-SI"/>
        </w:rPr>
        <w:t>9</w:t>
      </w:r>
      <w:r w:rsidR="007639FA" w:rsidRPr="007639FA">
        <w:rPr>
          <w:rFonts w:cs="Arial"/>
          <w:sz w:val="20"/>
          <w:lang w:eastAsia="sl-SI"/>
        </w:rPr>
        <w:t>:00 in 1</w:t>
      </w:r>
      <w:r w:rsidR="00F64C14">
        <w:rPr>
          <w:rFonts w:cs="Arial"/>
          <w:sz w:val="20"/>
          <w:lang w:eastAsia="sl-SI"/>
        </w:rPr>
        <w:t>4</w:t>
      </w:r>
      <w:r w:rsidR="007639FA" w:rsidRPr="007639FA">
        <w:rPr>
          <w:rFonts w:cs="Arial"/>
          <w:sz w:val="20"/>
          <w:lang w:eastAsia="sl-SI"/>
        </w:rPr>
        <w:t>:00</w:t>
      </w:r>
      <w:r>
        <w:rPr>
          <w:rFonts w:cs="Arial"/>
          <w:sz w:val="20"/>
          <w:lang w:eastAsia="sl-SI"/>
        </w:rPr>
        <w:t xml:space="preserve"> uro</w:t>
      </w:r>
      <w:r w:rsidR="007639FA" w:rsidRPr="007639FA">
        <w:rPr>
          <w:rFonts w:cs="Arial"/>
          <w:sz w:val="20"/>
          <w:lang w:eastAsia="sl-SI"/>
        </w:rPr>
        <w:t xml:space="preserve">. Vsi zainteresirani kupci se morajo na ogled </w:t>
      </w:r>
      <w:r w:rsidR="00CE3228">
        <w:rPr>
          <w:rFonts w:cs="Arial"/>
          <w:sz w:val="20"/>
          <w:lang w:eastAsia="sl-SI"/>
        </w:rPr>
        <w:t>traktorja</w:t>
      </w:r>
      <w:r w:rsidR="007639FA" w:rsidRPr="007639FA">
        <w:rPr>
          <w:rFonts w:cs="Arial"/>
          <w:sz w:val="20"/>
          <w:lang w:eastAsia="sl-SI"/>
        </w:rPr>
        <w:t xml:space="preserve"> najaviti vsaj 1 dan pred predvidenim datumom ogleda na e-naslov: </w:t>
      </w:r>
      <w:hyperlink r:id="rId10" w:history="1">
        <w:r w:rsidR="00F64C14" w:rsidRPr="006B5D90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64C14">
        <w:rPr>
          <w:rFonts w:cs="Arial"/>
          <w:sz w:val="20"/>
          <w:lang w:eastAsia="sl-SI"/>
        </w:rPr>
        <w:t xml:space="preserve"> ali na tel. št. 03 752 10 22</w:t>
      </w:r>
      <w:r w:rsidR="00E82A22" w:rsidRPr="00552ACF">
        <w:rPr>
          <w:rFonts w:cs="Arial"/>
          <w:sz w:val="20"/>
          <w:lang w:eastAsia="sl-SI"/>
        </w:rPr>
        <w:t>.</w:t>
      </w:r>
      <w:r>
        <w:rPr>
          <w:rFonts w:cs="Arial"/>
          <w:sz w:val="20"/>
          <w:lang w:eastAsia="sl-SI"/>
        </w:rPr>
        <w:t xml:space="preserve"> Ogled traktorja je mogoč skladno </w:t>
      </w:r>
      <w:r w:rsidRPr="002E4765">
        <w:rPr>
          <w:rFonts w:cs="Arial"/>
          <w:color w:val="000000"/>
          <w:sz w:val="20"/>
        </w:rPr>
        <w:t xml:space="preserve">z vladnimi ukrepi za zajezitev širjenja bolezni COVID-19 </w:t>
      </w:r>
      <w:r>
        <w:rPr>
          <w:rFonts w:cs="Arial"/>
          <w:color w:val="000000"/>
          <w:sz w:val="20"/>
        </w:rPr>
        <w:t>in priporočili NIJZ.</w:t>
      </w:r>
    </w:p>
    <w:p w14:paraId="4BC37801" w14:textId="77777777" w:rsidR="00BE3918" w:rsidRDefault="00BE3918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39BA3C0" w14:textId="6C774D51" w:rsidR="007639FA" w:rsidRDefault="007639FA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37DE1F07" w14:textId="5F591A18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784B00A7" w14:textId="7065031F" w:rsidR="00136B9B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E35B139" w14:textId="77777777" w:rsidR="00136B9B" w:rsidRPr="00552ACF" w:rsidRDefault="00136B9B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D53C1F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E3918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13593461" w:rsidR="00BC16AF" w:rsidRPr="00BE3918" w:rsidRDefault="00AD063B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E3918" w14:paraId="6687A396" w14:textId="77777777" w:rsidTr="00AD0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shd w:val="clear" w:color="auto" w:fill="FFFFFF" w:themeFill="background1"/>
          </w:tcPr>
          <w:p w14:paraId="193EE324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  <w:shd w:val="clear" w:color="auto" w:fill="FFFFFF" w:themeFill="background1"/>
          </w:tcPr>
          <w:p w14:paraId="41581CED" w14:textId="302C6F22" w:rsidR="00BC16AF" w:rsidRPr="00BE3918" w:rsidRDefault="00AD063B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sz w:val="20"/>
              </w:rPr>
              <w:t>marija.petek@gov.si</w:t>
            </w:r>
            <w:r w:rsidRPr="00BE3918">
              <w:rPr>
                <w:rFonts w:cs="Arial"/>
                <w:sz w:val="20"/>
                <w:lang w:eastAsia="sl-SI"/>
              </w:rPr>
              <w:t xml:space="preserve"> </w:t>
            </w:r>
          </w:p>
          <w:p w14:paraId="6C5A7D59" w14:textId="1FBE4676" w:rsidR="00BC16AF" w:rsidRPr="00BE3918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 xml:space="preserve">01 478 </w:t>
            </w:r>
            <w:r w:rsidR="00AD063B" w:rsidRPr="00BE3918">
              <w:rPr>
                <w:rFonts w:cs="Arial"/>
                <w:sz w:val="20"/>
                <w:lang w:eastAsia="sl-SI"/>
              </w:rPr>
              <w:t>83 34</w:t>
            </w:r>
          </w:p>
        </w:tc>
      </w:tr>
    </w:tbl>
    <w:p w14:paraId="7F39212E" w14:textId="4DBAE1B0" w:rsidR="00476B1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D53C1F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 xml:space="preserve">Organizator </w:t>
      </w:r>
      <w:r w:rsidR="004E5CAD">
        <w:rPr>
          <w:rFonts w:cs="Arial"/>
          <w:sz w:val="20"/>
          <w:szCs w:val="24"/>
        </w:rPr>
        <w:t xml:space="preserve">si pridržuje pravico, da </w:t>
      </w:r>
      <w:r w:rsidRPr="00552ACF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33E45BF4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F64C14">
        <w:rPr>
          <w:rFonts w:cs="Arial"/>
          <w:sz w:val="20"/>
          <w:szCs w:val="24"/>
          <w:lang w:eastAsia="sl-SI"/>
        </w:rPr>
        <w:t>4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F64C14">
        <w:rPr>
          <w:rFonts w:cs="Arial"/>
          <w:sz w:val="20"/>
          <w:szCs w:val="24"/>
          <w:lang w:eastAsia="sl-SI"/>
        </w:rPr>
        <w:t>3</w:t>
      </w:r>
      <w:r w:rsidR="00BE3918">
        <w:rPr>
          <w:rFonts w:cs="Arial"/>
          <w:sz w:val="20"/>
          <w:szCs w:val="24"/>
          <w:lang w:eastAsia="sl-SI"/>
        </w:rPr>
        <w:t>. 2022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0FE324A" w14:textId="531EE4F2" w:rsidR="00BE3918" w:rsidRDefault="00F035F4" w:rsidP="00BE3918">
      <w:pPr>
        <w:tabs>
          <w:tab w:val="center" w:pos="4320"/>
          <w:tab w:val="right" w:pos="8640"/>
        </w:tabs>
        <w:jc w:val="center"/>
        <w:rPr>
          <w:noProof/>
        </w:rPr>
      </w:pPr>
      <w:r>
        <w:rPr>
          <w:noProof/>
        </w:rPr>
        <w:t xml:space="preserve"> </w:t>
      </w:r>
      <w:r w:rsidR="00F64C14">
        <w:rPr>
          <w:noProof/>
        </w:rPr>
        <w:drawing>
          <wp:inline distT="0" distB="0" distL="0" distR="0" wp14:anchorId="774B6ACF" wp14:editId="24E1B8A5">
            <wp:extent cx="2696400" cy="3596400"/>
            <wp:effectExtent l="0" t="0" r="8890" b="4445"/>
            <wp:docPr id="4" name="Slika 4" descr="Na sliki je poškodovano desno sprednje kolo trakt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poškodovano desno sprednje kolo traktorj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35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1EF94" w14:textId="7390EE88" w:rsidR="00D33DB0" w:rsidRDefault="00D33DB0" w:rsidP="00BE3918">
      <w:pPr>
        <w:tabs>
          <w:tab w:val="center" w:pos="4320"/>
          <w:tab w:val="right" w:pos="8640"/>
        </w:tabs>
        <w:jc w:val="center"/>
        <w:rPr>
          <w:noProof/>
        </w:rPr>
      </w:pPr>
    </w:p>
    <w:p w14:paraId="1A1BDB95" w14:textId="7D3FA6A4" w:rsidR="00D33DB0" w:rsidRDefault="00D33DB0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drawing>
          <wp:inline distT="0" distB="0" distL="0" distR="0" wp14:anchorId="659BAF9D" wp14:editId="668793D4">
            <wp:extent cx="2840400" cy="3783600"/>
            <wp:effectExtent l="0" t="0" r="0" b="7620"/>
            <wp:docPr id="5" name="Slika 5" descr="Na sliki j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00" cy="37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E947" w14:textId="256C8C15" w:rsidR="00D33DB0" w:rsidRDefault="00D33DB0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5046D52C" w14:textId="34F379B3" w:rsidR="00D33DB0" w:rsidRDefault="00D33DB0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6AB418AB" wp14:editId="20D6D9A4">
            <wp:extent cx="2840400" cy="3787200"/>
            <wp:effectExtent l="0" t="0" r="0" b="3810"/>
            <wp:docPr id="11" name="Slika 11" descr="Na sliki jr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jr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00" cy="37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63E69" w14:textId="04F05E91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4689AE6" w14:textId="109C0C44" w:rsidR="00BE3918" w:rsidRDefault="00BE3918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9F1A2A6" w14:textId="4F9EE490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DB33A5D" w14:textId="4D8F3949" w:rsidR="00BE3918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388303A7" w14:textId="6AEDEB9B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474946A" w14:textId="24B3D90D" w:rsidR="00BE3918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568B8B0" w14:textId="40B0C147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084951E" w14:textId="4570E148" w:rsidR="00575FA1" w:rsidRDefault="00D33DB0" w:rsidP="00D33DB0">
      <w:pPr>
        <w:tabs>
          <w:tab w:val="center" w:pos="4320"/>
          <w:tab w:val="right" w:pos="8640"/>
        </w:tabs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7A20C78" wp14:editId="071BE69D">
            <wp:extent cx="2840400" cy="3787200"/>
            <wp:effectExtent l="0" t="0" r="0" b="3810"/>
            <wp:docPr id="12" name="Slika 12" descr="Na sliki je trakt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a sliki je trakt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00" cy="37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FA1" w:rsidSect="00926C96"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C5AB" w14:textId="77777777" w:rsidR="00B268C8" w:rsidRDefault="00B268C8">
      <w:r>
        <w:separator/>
      </w:r>
    </w:p>
  </w:endnote>
  <w:endnote w:type="continuationSeparator" w:id="0">
    <w:p w14:paraId="655CD171" w14:textId="77777777" w:rsidR="00B268C8" w:rsidRDefault="00B2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B656" w14:textId="77777777" w:rsidR="00B268C8" w:rsidRDefault="00B268C8">
      <w:r>
        <w:separator/>
      </w:r>
    </w:p>
  </w:footnote>
  <w:footnote w:type="continuationSeparator" w:id="0">
    <w:p w14:paraId="33947288" w14:textId="77777777" w:rsidR="00B268C8" w:rsidRDefault="00B26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17BF2644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BC712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BC7129">
      <w:rPr>
        <w:rFonts w:cs="Arial"/>
        <w:sz w:val="16"/>
      </w:rPr>
      <w:t>34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27B94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E5E22"/>
    <w:rsid w:val="000F083F"/>
    <w:rsid w:val="000F6E2B"/>
    <w:rsid w:val="001069F6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187"/>
    <w:rsid w:val="00242B5C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270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11C6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1743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04F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C79A7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B7EBB"/>
    <w:rsid w:val="005C0748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3F57"/>
    <w:rsid w:val="006068CF"/>
    <w:rsid w:val="006069B0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042F"/>
    <w:rsid w:val="006A752E"/>
    <w:rsid w:val="006B1B87"/>
    <w:rsid w:val="006C35E6"/>
    <w:rsid w:val="006C4A64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3B38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4ABA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76238"/>
    <w:rsid w:val="0088043C"/>
    <w:rsid w:val="008852E0"/>
    <w:rsid w:val="008906C9"/>
    <w:rsid w:val="00890713"/>
    <w:rsid w:val="00891BE1"/>
    <w:rsid w:val="00894B5F"/>
    <w:rsid w:val="00894E2C"/>
    <w:rsid w:val="008971AC"/>
    <w:rsid w:val="008A2622"/>
    <w:rsid w:val="008A3040"/>
    <w:rsid w:val="008A389A"/>
    <w:rsid w:val="008A617C"/>
    <w:rsid w:val="008A68EA"/>
    <w:rsid w:val="008B1D8E"/>
    <w:rsid w:val="008B2EAD"/>
    <w:rsid w:val="008B3E0C"/>
    <w:rsid w:val="008B7D7B"/>
    <w:rsid w:val="008C3A11"/>
    <w:rsid w:val="008C5738"/>
    <w:rsid w:val="008C5AB8"/>
    <w:rsid w:val="008D04F0"/>
    <w:rsid w:val="008D1478"/>
    <w:rsid w:val="008D616B"/>
    <w:rsid w:val="008E1353"/>
    <w:rsid w:val="008E22C0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B56B4"/>
    <w:rsid w:val="00AD063B"/>
    <w:rsid w:val="00AD1768"/>
    <w:rsid w:val="00AD2025"/>
    <w:rsid w:val="00AD6149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8C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DF0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7129"/>
    <w:rsid w:val="00BD16E9"/>
    <w:rsid w:val="00BD18EF"/>
    <w:rsid w:val="00BD302D"/>
    <w:rsid w:val="00BD4013"/>
    <w:rsid w:val="00BD49AE"/>
    <w:rsid w:val="00BD4D54"/>
    <w:rsid w:val="00BE3918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228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3DB0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1A18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04A88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2A09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C3A"/>
    <w:rsid w:val="00EF413C"/>
    <w:rsid w:val="00F035F4"/>
    <w:rsid w:val="00F05E5B"/>
    <w:rsid w:val="00F121C5"/>
    <w:rsid w:val="00F121D1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C14"/>
    <w:rsid w:val="00F64DBB"/>
    <w:rsid w:val="00F7010A"/>
    <w:rsid w:val="00F701E9"/>
    <w:rsid w:val="00F76E06"/>
    <w:rsid w:val="00F8375D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customStyle="1" w:styleId="Default">
    <w:name w:val="Default"/>
    <w:rsid w:val="006069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anbtrade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Nacrtovanje-2021/OBVESTILO-ravnanje-s-stvarnim-premozenjem.docx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127</TotalTime>
  <Pages>6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nameratraktorTV2.2.22</vt:lpstr>
    </vt:vector>
  </TitlesOfParts>
  <Company>Indea d.o.o.</Company>
  <LinksUpToDate>false</LinksUpToDate>
  <CharactersWithSpaces>6408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nameratraktorURSUS4.3.2022</dc:title>
  <dc:subject/>
  <dc:creator>Marija Petek</dc:creator>
  <cp:keywords/>
  <dc:description/>
  <cp:lastModifiedBy>Marija Petek</cp:lastModifiedBy>
  <cp:revision>23</cp:revision>
  <cp:lastPrinted>2019-07-25T11:29:00Z</cp:lastPrinted>
  <dcterms:created xsi:type="dcterms:W3CDTF">2021-11-05T14:47:00Z</dcterms:created>
  <dcterms:modified xsi:type="dcterms:W3CDTF">2022-03-04T13:17:00Z</dcterms:modified>
</cp:coreProperties>
</file>