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7AE4DAE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7410F3">
        <w:rPr>
          <w:rFonts w:cs="Arial"/>
          <w:sz w:val="20"/>
        </w:rPr>
        <w:t>61/2018-3130-</w:t>
      </w:r>
      <w:r w:rsidR="003A54E3">
        <w:rPr>
          <w:rFonts w:cs="Arial"/>
          <w:sz w:val="20"/>
        </w:rPr>
        <w:t>86</w:t>
      </w:r>
    </w:p>
    <w:p w14:paraId="227574AB" w14:textId="278B6A3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A54E3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3A54E3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Default="0099234A" w:rsidP="006F471E">
      <w:pPr>
        <w:jc w:val="center"/>
        <w:rPr>
          <w:rFonts w:cs="Arial"/>
          <w:b/>
          <w:sz w:val="20"/>
        </w:rPr>
      </w:pP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2BEE8ADA" w14:textId="38414F00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7410F3">
        <w:rPr>
          <w:rFonts w:cs="Arial"/>
          <w:b/>
          <w:sz w:val="20"/>
        </w:rPr>
        <w:t>ZEMLJIŠČA S PARC. ŠT. 902/13, K. O. 1178-ROGATEC, V DELEŽU 1/1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984"/>
        <w:gridCol w:w="2268"/>
        <w:gridCol w:w="1429"/>
        <w:gridCol w:w="936"/>
      </w:tblGrid>
      <w:tr w:rsidR="000201A5" w:rsidRPr="00F67E95" w14:paraId="0B6FD70A" w14:textId="77777777" w:rsidTr="00F6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1923F9BB" w14:textId="0C863B0D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4EBCFA" w14:textId="0F62DE30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14303B7D" w14:textId="189192A6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936" w:type="dxa"/>
            <w:vAlign w:val="center"/>
            <w:hideMark/>
          </w:tcPr>
          <w:p w14:paraId="1A42B03D" w14:textId="401CEC46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</w:p>
        </w:tc>
      </w:tr>
      <w:tr w:rsidR="000201A5" w:rsidRPr="00F67E95" w14:paraId="73776533" w14:textId="77777777" w:rsidTr="00F6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993F4F" w14:textId="452E847C" w:rsidR="000201A5" w:rsidRPr="00F67E95" w:rsidRDefault="00C664DC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902/13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6724202" w14:textId="47B9FFFE" w:rsidR="000201A5" w:rsidRPr="00F67E95" w:rsidRDefault="00C664DC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1178-Rogatec</w:t>
            </w:r>
          </w:p>
        </w:tc>
        <w:tc>
          <w:tcPr>
            <w:tcW w:w="2268" w:type="dxa"/>
            <w:vAlign w:val="center"/>
          </w:tcPr>
          <w:p w14:paraId="07B49448" w14:textId="495263E2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C664DC">
              <w:rPr>
                <w:rFonts w:cs="Arial"/>
                <w:b/>
                <w:bCs/>
                <w:sz w:val="20"/>
              </w:rPr>
              <w:t>1178 902/13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7E1EA362" w14:textId="62EDE3CE" w:rsidR="000201A5" w:rsidRPr="00F67E95" w:rsidRDefault="00C664DC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286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936" w:type="dxa"/>
            <w:vAlign w:val="center"/>
          </w:tcPr>
          <w:p w14:paraId="4FE73209" w14:textId="25C762B5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 w:rsidR="00C664DC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5E64D0" w14:textId="77419C1E" w:rsidR="00C664DC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</w:t>
      </w:r>
      <w:r w:rsidR="00C664DC">
        <w:rPr>
          <w:rFonts w:cs="Arial"/>
          <w:sz w:val="20"/>
        </w:rPr>
        <w:t xml:space="preserve">Občini Rogatec, po namenski rabi gre za stavbno zemljišče, v naravi gre za nepozidano stavbno zemljišče </w:t>
      </w:r>
      <w:r w:rsidR="003D0BFE">
        <w:rPr>
          <w:rFonts w:cs="Arial"/>
          <w:sz w:val="20"/>
        </w:rPr>
        <w:t>–</w:t>
      </w:r>
      <w:r w:rsidR="00C664DC">
        <w:rPr>
          <w:rFonts w:cs="Arial"/>
          <w:sz w:val="20"/>
        </w:rPr>
        <w:t xml:space="preserve"> travnik</w:t>
      </w:r>
      <w:r w:rsidR="003D0BFE">
        <w:rPr>
          <w:rFonts w:cs="Arial"/>
          <w:sz w:val="20"/>
        </w:rPr>
        <w:t>.</w:t>
      </w:r>
      <w:r w:rsidR="00C664DC">
        <w:rPr>
          <w:rFonts w:cs="Arial"/>
          <w:sz w:val="20"/>
        </w:rPr>
        <w:t xml:space="preserve"> </w:t>
      </w:r>
    </w:p>
    <w:p w14:paraId="58137E3C" w14:textId="77777777" w:rsidR="00C664DC" w:rsidRDefault="00C664D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5B5BDE0" w14:textId="41CDAD66" w:rsidR="00D372FF" w:rsidRDefault="00C664D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je v soglasju z vsemi solastniki celotna nepremičnina, torej v deležu 1/1. </w:t>
      </w:r>
    </w:p>
    <w:p w14:paraId="6426ACD9" w14:textId="77777777" w:rsidR="00C664DC" w:rsidRDefault="00C664D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AB1BC85" w14:textId="77777777" w:rsidR="00C664DC" w:rsidRDefault="00C664DC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</w:t>
      </w:r>
      <w:r w:rsidR="001B4541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1B4541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a.</w:t>
      </w:r>
    </w:p>
    <w:p w14:paraId="27993689" w14:textId="77777777" w:rsidR="00C664DC" w:rsidRDefault="00C664DC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AA8C824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parc. št. </w:t>
      </w:r>
      <w:r w:rsidR="003D0BFE">
        <w:rPr>
          <w:rFonts w:cs="Arial"/>
          <w:sz w:val="20"/>
        </w:rPr>
        <w:t>902/13, k. o. 1178-Rogatec</w:t>
      </w:r>
      <w:r>
        <w:rPr>
          <w:rFonts w:cs="Arial"/>
          <w:sz w:val="20"/>
        </w:rPr>
        <w:t>, v deležu 1/</w:t>
      </w:r>
      <w:r w:rsidR="003D0BFE">
        <w:rPr>
          <w:rFonts w:cs="Arial"/>
          <w:sz w:val="20"/>
        </w:rPr>
        <w:t>1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3D0B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4.004,00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C1D383D" w14:textId="77777777" w:rsidR="0090092C" w:rsidRDefault="0090092C" w:rsidP="00E44C83">
      <w:pPr>
        <w:jc w:val="both"/>
        <w:rPr>
          <w:rFonts w:cs="Arial"/>
          <w:sz w:val="20"/>
          <w:u w:val="single"/>
        </w:rPr>
      </w:pPr>
    </w:p>
    <w:p w14:paraId="0D920E87" w14:textId="77777777" w:rsidR="0090092C" w:rsidRDefault="0090092C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2CC214AC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3D0BFE">
        <w:rPr>
          <w:rFonts w:cs="Arial"/>
          <w:sz w:val="20"/>
        </w:rPr>
        <w:t xml:space="preserve">. </w:t>
      </w:r>
      <w:r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9B33058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3D0BFE">
        <w:rPr>
          <w:b/>
          <w:bCs/>
          <w:sz w:val="20"/>
        </w:rPr>
        <w:t>61/2018-3130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1DCED4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D0B9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A54E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7D4EA75D" w14:textId="77777777" w:rsidR="0090092C" w:rsidRDefault="0090092C" w:rsidP="007434F9">
      <w:pPr>
        <w:jc w:val="both"/>
        <w:rPr>
          <w:rFonts w:cs="Arial"/>
          <w:sz w:val="20"/>
        </w:rPr>
      </w:pPr>
    </w:p>
    <w:p w14:paraId="7EA1A32D" w14:textId="77777777" w:rsidR="0090092C" w:rsidRDefault="0090092C" w:rsidP="007434F9">
      <w:pPr>
        <w:jc w:val="both"/>
        <w:rPr>
          <w:rFonts w:cs="Arial"/>
          <w:sz w:val="20"/>
        </w:rPr>
      </w:pPr>
    </w:p>
    <w:p w14:paraId="3E5798D4" w14:textId="77777777" w:rsidR="0090092C" w:rsidRDefault="0090092C" w:rsidP="007434F9">
      <w:pPr>
        <w:jc w:val="both"/>
        <w:rPr>
          <w:rFonts w:cs="Arial"/>
          <w:sz w:val="20"/>
        </w:rPr>
      </w:pPr>
    </w:p>
    <w:p w14:paraId="41A09E83" w14:textId="37440C03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19A9757B" w:rsidR="001B4541" w:rsidRDefault="0090092C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50CA27D" wp14:editId="7B50122F">
            <wp:extent cx="3038475" cy="2000250"/>
            <wp:effectExtent l="0" t="0" r="9525" b="0"/>
            <wp:docPr id="3" name="Slika 3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F0190" w14:textId="77777777" w:rsidR="0090092C" w:rsidRDefault="0090092C" w:rsidP="0090092C">
      <w:pPr>
        <w:tabs>
          <w:tab w:val="center" w:pos="5670"/>
        </w:tabs>
        <w:jc w:val="center"/>
        <w:rPr>
          <w:noProof/>
        </w:rPr>
      </w:pPr>
    </w:p>
    <w:p w14:paraId="50C61436" w14:textId="596794E3" w:rsidR="00EB6D17" w:rsidRDefault="0090092C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F1DA50C" wp14:editId="617CFD86">
            <wp:extent cx="4334400" cy="3254400"/>
            <wp:effectExtent l="0" t="0" r="9525" b="3175"/>
            <wp:docPr id="7" name="Slika 7" descr="Iz slike je razvidna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Iz slike je razvidna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32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6D17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445F" w14:textId="77777777" w:rsidR="00ED34C8" w:rsidRDefault="00ED34C8">
      <w:r>
        <w:separator/>
      </w:r>
    </w:p>
  </w:endnote>
  <w:endnote w:type="continuationSeparator" w:id="0">
    <w:p w14:paraId="6712B57B" w14:textId="77777777" w:rsidR="00ED34C8" w:rsidRDefault="00ED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AC8C0" w14:textId="77777777" w:rsidR="00ED34C8" w:rsidRDefault="00ED34C8">
      <w:r>
        <w:separator/>
      </w:r>
    </w:p>
  </w:footnote>
  <w:footnote w:type="continuationSeparator" w:id="0">
    <w:p w14:paraId="4480DE10" w14:textId="77777777" w:rsidR="00ED34C8" w:rsidRDefault="00ED3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4D2D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163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NP-k.o.Rogatec</vt:lpstr>
    </vt:vector>
  </TitlesOfParts>
  <Company>Indea d.o.o.</Company>
  <LinksUpToDate>false</LinksUpToDate>
  <CharactersWithSpaces>5445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NP-k.o.Rogatec1.7.24</dc:title>
  <dc:subject/>
  <dc:creator>Marija Petek</dc:creator>
  <cp:keywords/>
  <dc:description/>
  <cp:lastModifiedBy>Marija Petek</cp:lastModifiedBy>
  <cp:revision>20</cp:revision>
  <cp:lastPrinted>2019-07-25T11:29:00Z</cp:lastPrinted>
  <dcterms:created xsi:type="dcterms:W3CDTF">2024-01-24T09:59:00Z</dcterms:created>
  <dcterms:modified xsi:type="dcterms:W3CDTF">2024-07-01T07:18:00Z</dcterms:modified>
</cp:coreProperties>
</file>