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2772FF43" w:rsidR="00DA117E" w:rsidRPr="00265288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161BA0" w:rsidRPr="00265288">
        <w:rPr>
          <w:rFonts w:cs="Arial"/>
          <w:sz w:val="20"/>
        </w:rPr>
        <w:t>477-</w:t>
      </w:r>
      <w:r w:rsidR="007F4B3F">
        <w:rPr>
          <w:rFonts w:cs="Arial"/>
          <w:sz w:val="20"/>
        </w:rPr>
        <w:t>19</w:t>
      </w:r>
      <w:r w:rsidR="00161BA0" w:rsidRPr="00265288">
        <w:rPr>
          <w:rFonts w:cs="Arial"/>
          <w:sz w:val="20"/>
        </w:rPr>
        <w:t>/202</w:t>
      </w:r>
      <w:r w:rsidR="00D23D47">
        <w:rPr>
          <w:rFonts w:cs="Arial"/>
          <w:sz w:val="20"/>
        </w:rPr>
        <w:t>5</w:t>
      </w:r>
      <w:r w:rsidR="00161BA0" w:rsidRPr="00265288">
        <w:rPr>
          <w:rFonts w:cs="Arial"/>
          <w:sz w:val="20"/>
        </w:rPr>
        <w:t>-3130-</w:t>
      </w:r>
      <w:r w:rsidR="007F4B3F">
        <w:rPr>
          <w:rFonts w:cs="Arial"/>
          <w:sz w:val="20"/>
        </w:rPr>
        <w:t>13</w:t>
      </w:r>
    </w:p>
    <w:p w14:paraId="022DD924" w14:textId="57457B3C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265288">
        <w:rPr>
          <w:rFonts w:cs="Arial"/>
          <w:sz w:val="20"/>
        </w:rPr>
        <w:t>Datum:</w:t>
      </w:r>
      <w:r w:rsidR="00480477" w:rsidRPr="00265288">
        <w:rPr>
          <w:rFonts w:cs="Arial"/>
          <w:sz w:val="20"/>
        </w:rPr>
        <w:t xml:space="preserve">   </w:t>
      </w:r>
      <w:r w:rsidR="007F4B3F">
        <w:rPr>
          <w:rFonts w:cs="Arial"/>
          <w:sz w:val="20"/>
        </w:rPr>
        <w:t>24</w:t>
      </w:r>
      <w:r w:rsidR="00423C3D" w:rsidRPr="00265288">
        <w:rPr>
          <w:rFonts w:cs="Arial"/>
          <w:sz w:val="20"/>
        </w:rPr>
        <w:t xml:space="preserve">. </w:t>
      </w:r>
      <w:r w:rsidR="00161BA0" w:rsidRPr="00265288">
        <w:rPr>
          <w:rFonts w:cs="Arial"/>
          <w:sz w:val="20"/>
        </w:rPr>
        <w:t>9</w:t>
      </w:r>
      <w:r w:rsidR="00423C3D" w:rsidRPr="00265288">
        <w:rPr>
          <w:rFonts w:cs="Arial"/>
          <w:sz w:val="20"/>
        </w:rPr>
        <w:t xml:space="preserve">. </w:t>
      </w:r>
      <w:r w:rsidR="008F7F70" w:rsidRPr="00265288">
        <w:rPr>
          <w:rFonts w:cs="Arial"/>
          <w:sz w:val="20"/>
        </w:rPr>
        <w:t>202</w:t>
      </w:r>
      <w:r w:rsidR="00D23D47">
        <w:rPr>
          <w:rFonts w:cs="Arial"/>
          <w:sz w:val="20"/>
        </w:rPr>
        <w:t>5</w:t>
      </w:r>
    </w:p>
    <w:p w14:paraId="0E45668A" w14:textId="77777777" w:rsidR="003721DA" w:rsidRPr="0023427B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Republika Slovenija, Ministrstvo za </w:t>
      </w:r>
      <w:r w:rsidR="0040383E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40383E" w:rsidRPr="0023427B">
        <w:rPr>
          <w:rFonts w:cs="Arial"/>
          <w:sz w:val="20"/>
        </w:rPr>
        <w:t>Tržaška cesta 21</w:t>
      </w:r>
      <w:r w:rsidR="00C066EE" w:rsidRPr="0023427B">
        <w:rPr>
          <w:rFonts w:cs="Arial"/>
          <w:sz w:val="20"/>
        </w:rPr>
        <w:t>, Ljubljana</w:t>
      </w:r>
      <w:r w:rsidR="005B1231" w:rsidRPr="0023427B">
        <w:rPr>
          <w:rFonts w:cs="Arial"/>
          <w:sz w:val="20"/>
        </w:rPr>
        <w:t xml:space="preserve">, </w:t>
      </w:r>
      <w:r w:rsidR="00490E60" w:rsidRPr="0023427B">
        <w:rPr>
          <w:rFonts w:cs="Arial"/>
          <w:sz w:val="20"/>
        </w:rPr>
        <w:t>na podlagi</w:t>
      </w:r>
      <w:r w:rsidR="005B1231" w:rsidRPr="0023427B">
        <w:rPr>
          <w:rFonts w:cs="Arial"/>
          <w:sz w:val="20"/>
        </w:rPr>
        <w:t xml:space="preserve"> 52</w:t>
      </w:r>
      <w:r w:rsidR="005C15C6" w:rsidRPr="0023427B">
        <w:rPr>
          <w:rFonts w:cs="Arial"/>
          <w:sz w:val="20"/>
        </w:rPr>
        <w:t>.</w:t>
      </w:r>
      <w:r w:rsidR="004672FD" w:rsidRPr="0023427B">
        <w:rPr>
          <w:rFonts w:cs="Arial"/>
          <w:sz w:val="20"/>
        </w:rPr>
        <w:t xml:space="preserve"> </w:t>
      </w:r>
      <w:r w:rsidR="00490E60" w:rsidRPr="0023427B">
        <w:rPr>
          <w:rFonts w:cs="Arial"/>
          <w:sz w:val="20"/>
        </w:rPr>
        <w:t xml:space="preserve">v povezavi s 77. členom </w:t>
      </w:r>
      <w:r w:rsidR="005C15C6" w:rsidRPr="0023427B">
        <w:rPr>
          <w:rFonts w:cs="Arial"/>
          <w:sz w:val="20"/>
        </w:rPr>
        <w:t xml:space="preserve">in druge alineje 78. člena </w:t>
      </w:r>
      <w:r w:rsidRPr="0023427B">
        <w:rPr>
          <w:rFonts w:cs="Arial"/>
          <w:sz w:val="20"/>
        </w:rPr>
        <w:t xml:space="preserve">Zakona o stvarnem premoženju države in samoupravnih lokalnih skupnosti </w:t>
      </w:r>
      <w:r w:rsidR="00477A0D" w:rsidRPr="0023427B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23427B">
          <w:rPr>
            <w:rFonts w:cs="Arial"/>
            <w:sz w:val="20"/>
          </w:rPr>
          <w:t>11/18</w:t>
        </w:r>
      </w:hyperlink>
      <w:r w:rsidR="00477A0D" w:rsidRPr="0023427B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23427B">
          <w:rPr>
            <w:rFonts w:cs="Arial"/>
            <w:sz w:val="20"/>
          </w:rPr>
          <w:t>79/18</w:t>
        </w:r>
      </w:hyperlink>
      <w:r w:rsidR="00477A0D" w:rsidRPr="0023427B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23427B">
          <w:rPr>
            <w:rFonts w:cs="Arial"/>
            <w:sz w:val="20"/>
          </w:rPr>
          <w:t>78/23</w:t>
        </w:r>
      </w:hyperlink>
      <w:r w:rsidR="00477A0D" w:rsidRPr="0023427B">
        <w:rPr>
          <w:rFonts w:cs="Arial"/>
          <w:sz w:val="20"/>
        </w:rPr>
        <w:t xml:space="preserve"> – ZORR)</w:t>
      </w:r>
      <w:r w:rsidR="00222757" w:rsidRPr="0023427B">
        <w:rPr>
          <w:rFonts w:cs="Arial"/>
          <w:sz w:val="20"/>
        </w:rPr>
        <w:t xml:space="preserve"> </w:t>
      </w:r>
      <w:r w:rsidR="005C15C6" w:rsidRPr="0023427B">
        <w:rPr>
          <w:rFonts w:cs="Arial"/>
          <w:sz w:val="20"/>
        </w:rPr>
        <w:t>ter</w:t>
      </w:r>
      <w:r w:rsidR="005B1231" w:rsidRPr="0023427B">
        <w:rPr>
          <w:rFonts w:cs="Arial"/>
          <w:sz w:val="20"/>
        </w:rPr>
        <w:t xml:space="preserve"> 19. člen</w:t>
      </w:r>
      <w:r w:rsidR="00490E60" w:rsidRPr="0023427B">
        <w:rPr>
          <w:rFonts w:cs="Arial"/>
          <w:sz w:val="20"/>
        </w:rPr>
        <w:t>a</w:t>
      </w:r>
      <w:r w:rsidR="005B1231" w:rsidRPr="0023427B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23427B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23427B">
        <w:rPr>
          <w:rFonts w:cs="Arial"/>
          <w:sz w:val="20"/>
        </w:rPr>
        <w:t>objavlja</w:t>
      </w:r>
    </w:p>
    <w:p w14:paraId="609F197E" w14:textId="77777777" w:rsidR="0099234A" w:rsidRPr="0023427B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182F1DFE" w:rsidR="004672FD" w:rsidRPr="0023427B" w:rsidRDefault="00DA117E" w:rsidP="00115AE1">
      <w:pPr>
        <w:spacing w:line="276" w:lineRule="auto"/>
        <w:jc w:val="center"/>
        <w:rPr>
          <w:rFonts w:cs="Arial"/>
          <w:b/>
          <w:sz w:val="20"/>
        </w:rPr>
      </w:pPr>
      <w:r w:rsidRPr="0023427B">
        <w:rPr>
          <w:rFonts w:cs="Arial"/>
          <w:b/>
          <w:sz w:val="20"/>
        </w:rPr>
        <w:t>N</w:t>
      </w:r>
      <w:r w:rsidR="005B1231" w:rsidRPr="0023427B">
        <w:rPr>
          <w:rFonts w:cs="Arial"/>
          <w:b/>
          <w:sz w:val="20"/>
        </w:rPr>
        <w:t>AMERO</w:t>
      </w:r>
      <w:r w:rsidR="0040383E" w:rsidRPr="0023427B">
        <w:rPr>
          <w:rFonts w:cs="Arial"/>
          <w:b/>
          <w:sz w:val="20"/>
        </w:rPr>
        <w:t xml:space="preserve"> ZA PRODAJO </w:t>
      </w:r>
      <w:r w:rsidR="00161BA0" w:rsidRPr="00161BA0">
        <w:rPr>
          <w:rFonts w:cs="Arial"/>
          <w:b/>
          <w:sz w:val="20"/>
        </w:rPr>
        <w:t xml:space="preserve">OSEBNEGA VOZILA ZNAMKE </w:t>
      </w:r>
      <w:r w:rsidR="007F4B3F" w:rsidRPr="007F4B3F">
        <w:rPr>
          <w:rFonts w:cs="Arial"/>
          <w:b/>
          <w:sz w:val="20"/>
        </w:rPr>
        <w:t xml:space="preserve">SMART FORTWO / COUPE </w:t>
      </w:r>
      <w:r w:rsidR="001262E2" w:rsidRPr="0023427B">
        <w:rPr>
          <w:rFonts w:cs="Arial"/>
          <w:b/>
          <w:sz w:val="20"/>
        </w:rPr>
        <w:t>PO METODI NEPOSREDNE POGODBE</w:t>
      </w:r>
    </w:p>
    <w:p w14:paraId="0DE9799F" w14:textId="77777777" w:rsidR="006F601B" w:rsidRPr="0023427B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23427B" w:rsidRDefault="00E44C83" w:rsidP="00B20400">
      <w:pPr>
        <w:pStyle w:val="Nasl"/>
      </w:pPr>
      <w:r w:rsidRPr="0023427B">
        <w:t>Naziv in s</w:t>
      </w:r>
      <w:r w:rsidR="004B6175" w:rsidRPr="0023427B">
        <w:t xml:space="preserve">edež </w:t>
      </w:r>
      <w:r w:rsidR="00490E60" w:rsidRPr="0023427B">
        <w:t>upravljavca, ki prodaja</w:t>
      </w:r>
    </w:p>
    <w:p w14:paraId="355957E2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Ministrstvo za </w:t>
      </w:r>
      <w:r w:rsidR="00FB5862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FB5862" w:rsidRPr="0023427B">
        <w:rPr>
          <w:rFonts w:cs="Arial"/>
          <w:sz w:val="20"/>
        </w:rPr>
        <w:t xml:space="preserve">Tržaška cesta 21, </w:t>
      </w:r>
      <w:r w:rsidR="00C066EE" w:rsidRPr="0023427B">
        <w:rPr>
          <w:rFonts w:cs="Arial"/>
          <w:sz w:val="20"/>
        </w:rPr>
        <w:t>1000 Ljubljana</w:t>
      </w:r>
      <w:r w:rsidRPr="0023427B">
        <w:rPr>
          <w:rFonts w:cs="Arial"/>
          <w:sz w:val="20"/>
        </w:rPr>
        <w:t>.</w:t>
      </w:r>
    </w:p>
    <w:p w14:paraId="6C668D34" w14:textId="77777777" w:rsidR="00D77189" w:rsidRPr="0023427B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23427B" w:rsidRDefault="00D24BF1" w:rsidP="00B20400">
      <w:pPr>
        <w:pStyle w:val="Nasl"/>
      </w:pPr>
      <w:r w:rsidRPr="0023427B">
        <w:t>Opis predmeta prodaje</w:t>
      </w:r>
      <w:r w:rsidR="00301FB0" w:rsidRPr="0023427B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23427B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23427B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8D1810" w:rsidRPr="0023427B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42089424" w:rsidR="008D1810" w:rsidRPr="008D1810" w:rsidRDefault="00702E08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O</w:t>
            </w:r>
            <w:r w:rsidR="008D1810" w:rsidRPr="008D1810">
              <w:rPr>
                <w:b w:val="0"/>
                <w:bCs w:val="0"/>
                <w:sz w:val="20"/>
              </w:rPr>
              <w:t>sebn</w:t>
            </w:r>
            <w:r w:rsidR="00FD6AC3">
              <w:rPr>
                <w:b w:val="0"/>
                <w:bCs w:val="0"/>
                <w:sz w:val="20"/>
              </w:rPr>
              <w:t>o</w:t>
            </w:r>
            <w:r w:rsidR="008D1810" w:rsidRPr="008D1810">
              <w:rPr>
                <w:b w:val="0"/>
                <w:bCs w:val="0"/>
                <w:sz w:val="20"/>
              </w:rPr>
              <w:t xml:space="preserve"> </w:t>
            </w:r>
            <w:r w:rsidR="00FD6AC3">
              <w:rPr>
                <w:b w:val="0"/>
                <w:bCs w:val="0"/>
                <w:sz w:val="20"/>
              </w:rPr>
              <w:t>vozil</w:t>
            </w:r>
            <w:r w:rsidR="008D1810" w:rsidRPr="008D1810">
              <w:rPr>
                <w:b w:val="0"/>
                <w:bCs w:val="0"/>
                <w:sz w:val="20"/>
              </w:rPr>
              <w:t>o</w:t>
            </w:r>
          </w:p>
        </w:tc>
      </w:tr>
      <w:tr w:rsidR="008D1810" w:rsidRPr="0023427B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547AFD49" w:rsidR="008D1810" w:rsidRPr="008D1810" w:rsidRDefault="00CE299E" w:rsidP="008D1810">
            <w:pPr>
              <w:spacing w:before="60" w:after="60"/>
              <w:rPr>
                <w:rFonts w:ascii="Segoe UI" w:hAnsi="Segoe UI" w:cs="Segoe UI"/>
                <w:b w:val="0"/>
                <w:bCs w:val="0"/>
                <w:color w:val="333333"/>
                <w:spacing w:val="2"/>
                <w:sz w:val="20"/>
                <w:lang w:eastAsia="sl-SI"/>
              </w:rPr>
            </w:pPr>
            <w:r w:rsidRPr="00CE299E">
              <w:rPr>
                <w:b w:val="0"/>
                <w:bCs w:val="0"/>
                <w:sz w:val="20"/>
              </w:rPr>
              <w:t>SMART FORTWO / COUPE</w:t>
            </w:r>
          </w:p>
        </w:tc>
      </w:tr>
      <w:tr w:rsidR="008D1810" w:rsidRPr="0023427B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5FE0B8E9" w:rsidR="008D1810" w:rsidRPr="008D1810" w:rsidRDefault="00D279F7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279F7">
              <w:rPr>
                <w:b w:val="0"/>
                <w:bCs w:val="0"/>
                <w:sz w:val="20"/>
              </w:rPr>
              <w:t>200</w:t>
            </w:r>
            <w:r w:rsidR="00CE299E">
              <w:rPr>
                <w:b w:val="0"/>
                <w:bCs w:val="0"/>
                <w:sz w:val="20"/>
              </w:rPr>
              <w:t>6</w:t>
            </w:r>
          </w:p>
        </w:tc>
      </w:tr>
      <w:tr w:rsidR="008D1810" w:rsidRPr="0023427B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0F0BD5CD" w:rsidR="008D1810" w:rsidRPr="008D1810" w:rsidRDefault="00CE299E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E299E">
              <w:rPr>
                <w:b w:val="0"/>
                <w:bCs w:val="0"/>
                <w:sz w:val="20"/>
              </w:rPr>
              <w:t>WME4503301J283357</w:t>
            </w:r>
          </w:p>
        </w:tc>
      </w:tr>
      <w:tr w:rsidR="008D1810" w:rsidRPr="0023427B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8D1810" w:rsidRPr="0023427B" w:rsidRDefault="008D1810" w:rsidP="008D1810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7D71BB16" w:rsidR="008D1810" w:rsidRPr="008D1810" w:rsidRDefault="00CE299E" w:rsidP="008D1810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>
              <w:rPr>
                <w:b w:val="0"/>
                <w:bCs w:val="0"/>
                <w:sz w:val="20"/>
              </w:rPr>
              <w:t>Navadna bel</w:t>
            </w:r>
            <w:r w:rsidR="00D279F7" w:rsidRPr="00D279F7">
              <w:rPr>
                <w:b w:val="0"/>
                <w:bCs w:val="0"/>
                <w:sz w:val="20"/>
              </w:rPr>
              <w:t>a barva</w:t>
            </w:r>
          </w:p>
        </w:tc>
      </w:tr>
      <w:tr w:rsidR="00D24BF1" w:rsidRPr="0023427B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07810542" w:rsidR="00D24BF1" w:rsidRPr="0063761B" w:rsidRDefault="00CE299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23427B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4B84FF82" w:rsidR="00D24BF1" w:rsidRPr="0063761B" w:rsidRDefault="00D279F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</w:t>
            </w:r>
            <w:r w:rsidR="00CE299E">
              <w:rPr>
                <w:rFonts w:cs="Arial"/>
                <w:b w:val="0"/>
                <w:bCs w:val="0"/>
                <w:sz w:val="20"/>
              </w:rPr>
              <w:t>7</w:t>
            </w:r>
            <w:r w:rsidR="00D24BF1" w:rsidRPr="0063761B">
              <w:rPr>
                <w:rFonts w:cs="Arial"/>
                <w:b w:val="0"/>
                <w:bCs w:val="0"/>
                <w:sz w:val="20"/>
              </w:rPr>
              <w:t xml:space="preserve"> kW, </w:t>
            </w:r>
            <w:r>
              <w:rPr>
                <w:rFonts w:cs="Arial"/>
                <w:b w:val="0"/>
                <w:bCs w:val="0"/>
                <w:sz w:val="20"/>
              </w:rPr>
              <w:t>6</w:t>
            </w:r>
            <w:r w:rsidR="00CE299E">
              <w:rPr>
                <w:rFonts w:cs="Arial"/>
                <w:b w:val="0"/>
                <w:bCs w:val="0"/>
                <w:sz w:val="20"/>
              </w:rPr>
              <w:t>9</w:t>
            </w:r>
            <w:r>
              <w:rPr>
                <w:rFonts w:cs="Arial"/>
                <w:b w:val="0"/>
                <w:bCs w:val="0"/>
                <w:sz w:val="20"/>
              </w:rPr>
              <w:t>8</w:t>
            </w:r>
            <w:r w:rsidR="00D24BF1" w:rsidRPr="0063761B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63761B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23427B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72FD3CD5" w:rsidR="00D24BF1" w:rsidRPr="0023427B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Datum prve r</w:t>
            </w:r>
            <w:r w:rsidR="00D24BF1" w:rsidRPr="0023427B">
              <w:rPr>
                <w:rFonts w:cs="Arial"/>
                <w:sz w:val="20"/>
              </w:rPr>
              <w:t>egistracij</w:t>
            </w:r>
            <w:r w:rsidRPr="0023427B">
              <w:rPr>
                <w:rFonts w:cs="Arial"/>
                <w:sz w:val="20"/>
              </w:rPr>
              <w:t>e</w:t>
            </w:r>
            <w:r w:rsidR="00D279F7">
              <w:rPr>
                <w:rFonts w:cs="Arial"/>
                <w:sz w:val="20"/>
              </w:rPr>
              <w:t xml:space="preserve"> v Republiki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338A7D87" w:rsidR="00D24BF1" w:rsidRPr="0063761B" w:rsidRDefault="00CE299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07</w:t>
            </w:r>
            <w:r w:rsidR="0023427B" w:rsidRPr="0063761B">
              <w:rPr>
                <w:rFonts w:cs="Arial"/>
                <w:b w:val="0"/>
                <w:bCs w:val="0"/>
                <w:sz w:val="20"/>
              </w:rPr>
              <w:t>. 0</w:t>
            </w:r>
            <w:r>
              <w:rPr>
                <w:rFonts w:cs="Arial"/>
                <w:b w:val="0"/>
                <w:bCs w:val="0"/>
                <w:sz w:val="20"/>
              </w:rPr>
              <w:t>8</w:t>
            </w:r>
            <w:r w:rsidR="0023427B" w:rsidRPr="0063761B">
              <w:rPr>
                <w:rFonts w:cs="Arial"/>
                <w:b w:val="0"/>
                <w:bCs w:val="0"/>
                <w:sz w:val="20"/>
              </w:rPr>
              <w:t>. 20</w:t>
            </w:r>
            <w:r>
              <w:rPr>
                <w:rFonts w:cs="Arial"/>
                <w:b w:val="0"/>
                <w:bCs w:val="0"/>
                <w:sz w:val="20"/>
              </w:rPr>
              <w:t>06</w:t>
            </w:r>
          </w:p>
        </w:tc>
      </w:tr>
      <w:tr w:rsidR="00D8083F" w:rsidRPr="0023427B" w14:paraId="5CDB6D00" w14:textId="77777777" w:rsidTr="00D8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55028" w14:textId="1115BF24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53F0EDB0" w14:textId="5F9503AC" w:rsidR="00D8083F" w:rsidRPr="00DC707F" w:rsidRDefault="008D1810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CE299E">
              <w:rPr>
                <w:rFonts w:cs="Arial"/>
                <w:b w:val="0"/>
                <w:bCs w:val="0"/>
                <w:sz w:val="20"/>
              </w:rPr>
              <w:t>1</w:t>
            </w:r>
            <w:r w:rsidR="00D279F7">
              <w:rPr>
                <w:rFonts w:cs="Arial"/>
                <w:b w:val="0"/>
                <w:bCs w:val="0"/>
                <w:sz w:val="20"/>
              </w:rPr>
              <w:t>7</w:t>
            </w:r>
            <w:r w:rsidR="0015190C" w:rsidRPr="006347EB">
              <w:rPr>
                <w:rFonts w:cs="Arial"/>
                <w:b w:val="0"/>
                <w:bCs w:val="0"/>
                <w:sz w:val="20"/>
              </w:rPr>
              <w:t>.</w:t>
            </w:r>
            <w:r w:rsidR="00D279F7">
              <w:rPr>
                <w:rFonts w:cs="Arial"/>
                <w:b w:val="0"/>
                <w:bCs w:val="0"/>
                <w:sz w:val="20"/>
              </w:rPr>
              <w:t>2</w:t>
            </w:r>
            <w:r w:rsidR="00CE299E">
              <w:rPr>
                <w:rFonts w:cs="Arial"/>
                <w:b w:val="0"/>
                <w:bCs w:val="0"/>
                <w:sz w:val="20"/>
              </w:rPr>
              <w:t>12</w:t>
            </w:r>
          </w:p>
        </w:tc>
      </w:tr>
      <w:tr w:rsidR="00D8083F" w:rsidRPr="0023427B" w14:paraId="357CB018" w14:textId="77777777" w:rsidTr="00D80A80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7F01B" w14:textId="184802BE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4200D" w14:textId="25BEDC1C" w:rsidR="007E5702" w:rsidRPr="007E5702" w:rsidRDefault="00F263DA" w:rsidP="007E5702">
            <w:pPr>
              <w:pStyle w:val="Odstavekseznama"/>
              <w:numPr>
                <w:ilvl w:val="0"/>
                <w:numId w:val="31"/>
              </w:numPr>
              <w:spacing w:before="60" w:after="60"/>
              <w:ind w:left="175" w:hanging="175"/>
              <w:rPr>
                <w:rFonts w:cs="Arial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ka</w:t>
            </w:r>
            <w:r w:rsidR="007E5702" w:rsidRPr="007E5702">
              <w:rPr>
                <w:b w:val="0"/>
                <w:bCs w:val="0"/>
                <w:sz w:val="20"/>
              </w:rPr>
              <w:t>roserija ima nekaj vidnih poškodb laka,</w:t>
            </w:r>
          </w:p>
          <w:p w14:paraId="32AE6ACE" w14:textId="32A3C10C" w:rsidR="007E5702" w:rsidRPr="007E5702" w:rsidRDefault="007E5702" w:rsidP="007E5702">
            <w:pPr>
              <w:pStyle w:val="Odstavekseznama"/>
              <w:numPr>
                <w:ilvl w:val="0"/>
                <w:numId w:val="31"/>
              </w:numPr>
              <w:spacing w:before="60" w:after="60"/>
              <w:ind w:left="175" w:hanging="175"/>
              <w:rPr>
                <w:rFonts w:cs="Arial"/>
                <w:b w:val="0"/>
                <w:bCs w:val="0"/>
                <w:sz w:val="20"/>
              </w:rPr>
            </w:pPr>
            <w:r w:rsidRPr="007E5702">
              <w:rPr>
                <w:b w:val="0"/>
                <w:bCs w:val="0"/>
                <w:sz w:val="20"/>
              </w:rPr>
              <w:t>poškodovana oba odbijača,</w:t>
            </w:r>
          </w:p>
          <w:p w14:paraId="2310AA7A" w14:textId="77777777" w:rsidR="007E5702" w:rsidRPr="007E5702" w:rsidRDefault="007E5702" w:rsidP="007E5702">
            <w:pPr>
              <w:pStyle w:val="Odstavekseznama"/>
              <w:numPr>
                <w:ilvl w:val="0"/>
                <w:numId w:val="31"/>
              </w:numPr>
              <w:spacing w:before="60" w:after="60"/>
              <w:ind w:left="175" w:hanging="175"/>
              <w:rPr>
                <w:rFonts w:cs="Arial"/>
                <w:b w:val="0"/>
                <w:bCs w:val="0"/>
                <w:sz w:val="20"/>
              </w:rPr>
            </w:pPr>
            <w:r w:rsidRPr="007E5702">
              <w:rPr>
                <w:b w:val="0"/>
                <w:bCs w:val="0"/>
                <w:sz w:val="20"/>
              </w:rPr>
              <w:t>poškodovano levo vzvratno ogledalo,</w:t>
            </w:r>
          </w:p>
          <w:p w14:paraId="39F2DFB3" w14:textId="417CA54A" w:rsidR="00760E5F" w:rsidRPr="007E5702" w:rsidRDefault="007E5702" w:rsidP="00FA346C">
            <w:pPr>
              <w:pStyle w:val="Odstavekseznama"/>
              <w:numPr>
                <w:ilvl w:val="0"/>
                <w:numId w:val="31"/>
              </w:numPr>
              <w:spacing w:before="60" w:after="60"/>
              <w:ind w:left="175" w:hanging="175"/>
              <w:rPr>
                <w:rFonts w:cs="Arial"/>
                <w:sz w:val="20"/>
              </w:rPr>
            </w:pPr>
            <w:r w:rsidRPr="007E5702">
              <w:rPr>
                <w:b w:val="0"/>
                <w:bCs w:val="0"/>
                <w:sz w:val="20"/>
              </w:rPr>
              <w:t>prazen akumulator</w:t>
            </w:r>
            <w:r w:rsidRPr="007E5702">
              <w:rPr>
                <w:sz w:val="20"/>
              </w:rPr>
              <w:t xml:space="preserve"> </w:t>
            </w:r>
            <w:r w:rsidR="00D279F7" w:rsidRPr="007E5702">
              <w:rPr>
                <w:rFonts w:cs="Arial"/>
                <w:sz w:val="20"/>
              </w:rPr>
              <w:t xml:space="preserve"> </w:t>
            </w:r>
            <w:r w:rsidR="00D76303" w:rsidRPr="007E5702">
              <w:rPr>
                <w:rFonts w:cs="Arial"/>
                <w:sz w:val="20"/>
              </w:rPr>
              <w:t xml:space="preserve"> </w:t>
            </w:r>
          </w:p>
        </w:tc>
      </w:tr>
      <w:tr w:rsidR="001A7551" w:rsidRPr="0023427B" w14:paraId="6D701F51" w14:textId="77777777" w:rsidTr="00D80A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DD56C7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5288" w14:textId="18A6C35A" w:rsidR="001A7551" w:rsidRPr="00DD56C7" w:rsidRDefault="007375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Vozilo d</w:t>
            </w:r>
            <w:r w:rsidR="005E5C4C">
              <w:rPr>
                <w:rFonts w:cs="Arial"/>
                <w:b w:val="0"/>
                <w:bCs w:val="0"/>
                <w:sz w:val="20"/>
              </w:rPr>
              <w:t>alj</w:t>
            </w:r>
            <w:r w:rsidR="005E5C4C" w:rsidRPr="005E5C4C">
              <w:rPr>
                <w:rFonts w:cs="Arial"/>
                <w:b w:val="0"/>
                <w:bCs w:val="0"/>
                <w:sz w:val="20"/>
              </w:rPr>
              <w:t xml:space="preserve"> časa </w:t>
            </w:r>
            <w:r>
              <w:rPr>
                <w:rFonts w:cs="Arial"/>
                <w:b w:val="0"/>
                <w:bCs w:val="0"/>
                <w:sz w:val="20"/>
              </w:rPr>
              <w:t>ni bilo v uporabi</w:t>
            </w:r>
            <w:r w:rsidR="000A2E35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D220F2" w:rsidRDefault="00D8083F" w:rsidP="00B20400">
      <w:pPr>
        <w:pStyle w:val="Nasl"/>
      </w:pPr>
      <w:r w:rsidRPr="00D220F2">
        <w:rPr>
          <w:rStyle w:val="NaslZnak"/>
          <w:b/>
          <w:bCs/>
        </w:rPr>
        <w:t>Ponudbena cena</w:t>
      </w:r>
      <w:r w:rsidR="004A320C" w:rsidRPr="00D220F2">
        <w:rPr>
          <w:rStyle w:val="NaslZnak"/>
          <w:b/>
          <w:bCs/>
        </w:rPr>
        <w:t xml:space="preserve"> in </w:t>
      </w:r>
      <w:r w:rsidR="00CE7A3D" w:rsidRPr="00D220F2">
        <w:rPr>
          <w:rStyle w:val="NaslZnak"/>
          <w:b/>
          <w:bCs/>
        </w:rPr>
        <w:t>pogoji pravnega posla</w:t>
      </w:r>
    </w:p>
    <w:p w14:paraId="02830F7A" w14:textId="7EF34662" w:rsidR="004D4E7B" w:rsidRPr="00D220F2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D220F2">
        <w:rPr>
          <w:rFonts w:cs="Arial"/>
          <w:b/>
          <w:bCs/>
          <w:sz w:val="20"/>
        </w:rPr>
        <w:t xml:space="preserve">Najnižja </w:t>
      </w:r>
      <w:r w:rsidR="00C30E99" w:rsidRPr="00D220F2">
        <w:rPr>
          <w:rFonts w:cs="Arial"/>
          <w:b/>
          <w:bCs/>
          <w:sz w:val="20"/>
        </w:rPr>
        <w:t>ponudbena</w:t>
      </w:r>
      <w:r w:rsidRPr="00D220F2">
        <w:rPr>
          <w:rFonts w:cs="Arial"/>
          <w:b/>
          <w:bCs/>
          <w:sz w:val="20"/>
        </w:rPr>
        <w:t xml:space="preserve"> cena</w:t>
      </w:r>
      <w:r w:rsidR="00E12758" w:rsidRPr="00D220F2">
        <w:rPr>
          <w:rFonts w:cs="Arial"/>
          <w:sz w:val="20"/>
        </w:rPr>
        <w:t xml:space="preserve"> za predmet prodaje iz te namere mora znašati</w:t>
      </w:r>
      <w:r w:rsidR="00E63285" w:rsidRPr="00D220F2">
        <w:rPr>
          <w:rFonts w:cs="Arial"/>
          <w:sz w:val="20"/>
        </w:rPr>
        <w:t xml:space="preserve">  </w:t>
      </w:r>
      <w:r w:rsidR="00F263DA" w:rsidRPr="00F263DA">
        <w:rPr>
          <w:rFonts w:cs="Arial"/>
          <w:b/>
          <w:bCs/>
          <w:sz w:val="20"/>
        </w:rPr>
        <w:t>6</w:t>
      </w:r>
      <w:r w:rsidR="00DD3CEB" w:rsidRPr="00F263DA">
        <w:rPr>
          <w:rFonts w:cs="Arial"/>
          <w:b/>
          <w:bCs/>
          <w:sz w:val="20"/>
        </w:rPr>
        <w:t>0</w:t>
      </w:r>
      <w:r w:rsidR="00D279F7" w:rsidRPr="00D279F7">
        <w:rPr>
          <w:rFonts w:cs="Arial"/>
          <w:b/>
          <w:bCs/>
          <w:sz w:val="20"/>
        </w:rPr>
        <w:t>1</w:t>
      </w:r>
      <w:r w:rsidR="00DD3CEB" w:rsidRPr="00D279F7">
        <w:rPr>
          <w:rFonts w:cs="Arial"/>
          <w:b/>
          <w:bCs/>
          <w:sz w:val="20"/>
        </w:rPr>
        <w:t>,00 EUR</w:t>
      </w:r>
      <w:r w:rsidR="00E12758" w:rsidRPr="00D279F7">
        <w:rPr>
          <w:rFonts w:cs="Arial"/>
          <w:b/>
          <w:bCs/>
          <w:sz w:val="20"/>
        </w:rPr>
        <w:t>.</w:t>
      </w:r>
      <w:r w:rsidR="004A320C" w:rsidRPr="00D220F2">
        <w:rPr>
          <w:rFonts w:cs="Arial"/>
          <w:sz w:val="20"/>
        </w:rPr>
        <w:t xml:space="preserve"> </w:t>
      </w:r>
    </w:p>
    <w:p w14:paraId="1F99E2A8" w14:textId="5DDDBBC7" w:rsidR="0089599C" w:rsidRPr="00DD3CEB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lastRenderedPageBreak/>
        <w:t xml:space="preserve">Predmet prodaje bo po </w:t>
      </w:r>
      <w:r w:rsidR="005C15C6" w:rsidRPr="00DD3CEB">
        <w:rPr>
          <w:rFonts w:cs="Arial"/>
          <w:sz w:val="20"/>
        </w:rPr>
        <w:t xml:space="preserve">ponujeni </w:t>
      </w:r>
      <w:r w:rsidRPr="00DD3CEB">
        <w:rPr>
          <w:rFonts w:cs="Arial"/>
          <w:sz w:val="20"/>
        </w:rPr>
        <w:t xml:space="preserve">ponudbeni ceni </w:t>
      </w:r>
      <w:r w:rsidR="005C15C6" w:rsidRPr="00DD3CEB">
        <w:rPr>
          <w:rFonts w:cs="Arial"/>
          <w:sz w:val="20"/>
        </w:rPr>
        <w:t xml:space="preserve">prodan </w:t>
      </w:r>
      <w:r w:rsidRPr="00DD3CEB">
        <w:rPr>
          <w:rFonts w:cs="Arial"/>
          <w:sz w:val="20"/>
        </w:rPr>
        <w:t xml:space="preserve">tistemu </w:t>
      </w:r>
      <w:r w:rsidRPr="00DD3CEB">
        <w:rPr>
          <w:rFonts w:cs="Arial"/>
          <w:b/>
          <w:bCs/>
          <w:sz w:val="20"/>
        </w:rPr>
        <w:t xml:space="preserve">zainteresiranemu kupcu, ki bo v </w:t>
      </w:r>
      <w:r w:rsidR="00F3401F" w:rsidRPr="00DD3CEB">
        <w:rPr>
          <w:rFonts w:cs="Arial"/>
          <w:b/>
          <w:bCs/>
          <w:sz w:val="20"/>
        </w:rPr>
        <w:t xml:space="preserve">popolni in pravočasni </w:t>
      </w:r>
      <w:r w:rsidRPr="00DD3CEB">
        <w:rPr>
          <w:rFonts w:cs="Arial"/>
          <w:b/>
          <w:bCs/>
          <w:sz w:val="20"/>
        </w:rPr>
        <w:t xml:space="preserve">ponudbi </w:t>
      </w:r>
      <w:r w:rsidR="005D5771" w:rsidRPr="00DD3CEB">
        <w:rPr>
          <w:rFonts w:cs="Arial"/>
          <w:b/>
          <w:bCs/>
          <w:sz w:val="20"/>
        </w:rPr>
        <w:t xml:space="preserve">na podlagi te namere oziroma v okviru dodatnih pisnih pogajanj </w:t>
      </w:r>
      <w:r w:rsidRPr="00DD3CEB">
        <w:rPr>
          <w:rFonts w:cs="Arial"/>
          <w:b/>
          <w:bCs/>
          <w:sz w:val="20"/>
        </w:rPr>
        <w:t>ponudil najvišjo ponudbeno ceno</w:t>
      </w:r>
      <w:r w:rsidR="0089599C" w:rsidRPr="00DD3CEB">
        <w:rPr>
          <w:rFonts w:cs="Arial"/>
          <w:sz w:val="20"/>
        </w:rPr>
        <w:t>.</w:t>
      </w:r>
    </w:p>
    <w:p w14:paraId="1E79A9D2" w14:textId="77777777" w:rsidR="00E63285" w:rsidRPr="0023427B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DD3CEB" w:rsidRDefault="00D8083F" w:rsidP="00B20400">
      <w:pPr>
        <w:pStyle w:val="Nasl"/>
      </w:pPr>
      <w:r w:rsidRPr="00DD3CEB">
        <w:t>Oddaja ponudbe</w:t>
      </w:r>
    </w:p>
    <w:p w14:paraId="50F94284" w14:textId="69B64871" w:rsidR="00391887" w:rsidRPr="00DD3CEB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Zainteresirani kupci za nakup predmeta prodaje </w:t>
      </w:r>
      <w:r w:rsidR="00C30E99" w:rsidRPr="00DD3CEB">
        <w:rPr>
          <w:rFonts w:cs="Arial"/>
          <w:sz w:val="20"/>
        </w:rPr>
        <w:t>lahko</w:t>
      </w:r>
      <w:r w:rsidR="00391887" w:rsidRPr="00DD3CEB">
        <w:rPr>
          <w:rFonts w:cs="Arial"/>
          <w:sz w:val="20"/>
        </w:rPr>
        <w:t xml:space="preserve"> oddajo </w:t>
      </w:r>
      <w:r w:rsidR="004A320C" w:rsidRPr="00DD3CEB">
        <w:rPr>
          <w:rFonts w:cs="Arial"/>
          <w:b/>
          <w:bCs/>
          <w:sz w:val="20"/>
        </w:rPr>
        <w:t xml:space="preserve">zavezujočo </w:t>
      </w:r>
      <w:r w:rsidR="00391887" w:rsidRPr="00DD3CEB">
        <w:rPr>
          <w:rFonts w:cs="Arial"/>
          <w:b/>
          <w:bCs/>
          <w:sz w:val="20"/>
        </w:rPr>
        <w:t>ponudbo</w:t>
      </w:r>
      <w:r w:rsidR="00391887" w:rsidRPr="00DD3CEB">
        <w:rPr>
          <w:rFonts w:cs="Arial"/>
          <w:sz w:val="20"/>
        </w:rPr>
        <w:t xml:space="preserve">, ki </w:t>
      </w:r>
      <w:r w:rsidR="00C30E99" w:rsidRPr="00DD3CEB">
        <w:rPr>
          <w:rFonts w:cs="Arial"/>
          <w:sz w:val="20"/>
        </w:rPr>
        <w:t>mora vsebovati</w:t>
      </w:r>
      <w:r w:rsidR="00391887" w:rsidRPr="00DD3CEB">
        <w:rPr>
          <w:rFonts w:cs="Arial"/>
          <w:sz w:val="20"/>
        </w:rPr>
        <w:t>:</w:t>
      </w:r>
    </w:p>
    <w:p w14:paraId="34BF3A67" w14:textId="443CC79C" w:rsidR="00391887" w:rsidRPr="00DD3CEB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izpolnjen in lastnoročno podpisan </w:t>
      </w:r>
      <w:r w:rsidR="005E053C" w:rsidRPr="00DD3CEB">
        <w:rPr>
          <w:rFonts w:cs="Arial"/>
          <w:sz w:val="20"/>
        </w:rPr>
        <w:t>O</w:t>
      </w:r>
      <w:r w:rsidRPr="00DD3CEB">
        <w:rPr>
          <w:rFonts w:cs="Arial"/>
          <w:sz w:val="20"/>
        </w:rPr>
        <w:t>brazec</w:t>
      </w:r>
      <w:r w:rsidR="00736BEC" w:rsidRPr="00DD3CEB">
        <w:rPr>
          <w:rFonts w:cs="Arial"/>
          <w:sz w:val="20"/>
        </w:rPr>
        <w:t xml:space="preserve"> - ponudba</w:t>
      </w:r>
      <w:r w:rsidRPr="00DD3CEB">
        <w:rPr>
          <w:rFonts w:cs="Arial"/>
          <w:sz w:val="20"/>
        </w:rPr>
        <w:t xml:space="preserve">, ki je </w:t>
      </w:r>
      <w:r w:rsidR="00736BEC" w:rsidRPr="00DD3CEB">
        <w:rPr>
          <w:rFonts w:cs="Arial"/>
          <w:sz w:val="20"/>
        </w:rPr>
        <w:t>p</w:t>
      </w:r>
      <w:r w:rsidRPr="00DD3CEB">
        <w:rPr>
          <w:rFonts w:cs="Arial"/>
          <w:sz w:val="20"/>
        </w:rPr>
        <w:t>riloga te objave</w:t>
      </w:r>
      <w:r w:rsidR="00F3401F" w:rsidRPr="00DD3CEB">
        <w:rPr>
          <w:rFonts w:cs="Arial"/>
          <w:sz w:val="20"/>
        </w:rPr>
        <w:t>,</w:t>
      </w:r>
      <w:r w:rsidRPr="00DD3CEB">
        <w:rPr>
          <w:rFonts w:cs="Arial"/>
          <w:sz w:val="20"/>
        </w:rPr>
        <w:t xml:space="preserve"> ter</w:t>
      </w:r>
    </w:p>
    <w:p w14:paraId="58F7C7F7" w14:textId="1E1A86B8" w:rsidR="00391887" w:rsidRPr="00DD3CEB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>kopijo veljavnega uradnega identifikacijskega dokumenta</w:t>
      </w:r>
      <w:r w:rsidR="000E02BC" w:rsidRPr="00DD3CEB">
        <w:rPr>
          <w:rFonts w:cs="Arial"/>
          <w:sz w:val="20"/>
        </w:rPr>
        <w:t xml:space="preserve"> (</w:t>
      </w:r>
      <w:r w:rsidR="000E02BC" w:rsidRPr="00DD3CEB">
        <w:rPr>
          <w:rFonts w:cs="Arial"/>
          <w:b/>
          <w:bCs/>
          <w:sz w:val="20"/>
        </w:rPr>
        <w:t>POZOR</w:t>
      </w:r>
      <w:r w:rsidR="000E02BC" w:rsidRPr="00DD3CEB">
        <w:rPr>
          <w:rFonts w:cs="Arial"/>
          <w:sz w:val="20"/>
        </w:rPr>
        <w:t xml:space="preserve"> – velja za fizične osebe in </w:t>
      </w:r>
      <w:proofErr w:type="spellStart"/>
      <w:r w:rsidR="000E02BC" w:rsidRPr="00DD3CEB">
        <w:rPr>
          <w:rFonts w:cs="Arial"/>
          <w:sz w:val="20"/>
        </w:rPr>
        <w:t>s.p</w:t>
      </w:r>
      <w:proofErr w:type="spellEnd"/>
      <w:r w:rsidR="000E02BC" w:rsidRPr="00DD3CEB">
        <w:rPr>
          <w:rFonts w:cs="Arial"/>
          <w:sz w:val="20"/>
        </w:rPr>
        <w:t>.)</w:t>
      </w:r>
      <w:r w:rsidRPr="00DD3CEB">
        <w:rPr>
          <w:rFonts w:cs="Arial"/>
          <w:sz w:val="20"/>
        </w:rPr>
        <w:t>.</w:t>
      </w:r>
    </w:p>
    <w:p w14:paraId="1CA8E9B6" w14:textId="77777777" w:rsidR="00D77189" w:rsidRPr="0023427B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622915D0" w:rsidR="00E12758" w:rsidRPr="00DD3CEB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sz w:val="20"/>
        </w:rPr>
        <w:t>P</w:t>
      </w:r>
      <w:r w:rsidR="00E12758" w:rsidRPr="00DD3CEB">
        <w:rPr>
          <w:rFonts w:cs="Arial"/>
          <w:sz w:val="20"/>
        </w:rPr>
        <w:t>onudb</w:t>
      </w:r>
      <w:r w:rsidRPr="00DD3CEB">
        <w:rPr>
          <w:rFonts w:cs="Arial"/>
          <w:sz w:val="20"/>
        </w:rPr>
        <w:t>o</w:t>
      </w:r>
      <w:r w:rsidR="00B20400" w:rsidRPr="00DD3CEB">
        <w:rPr>
          <w:rFonts w:cs="Arial"/>
          <w:sz w:val="20"/>
        </w:rPr>
        <w:t xml:space="preserve"> naj zainteresirani kupci</w:t>
      </w:r>
      <w:r w:rsidR="00391887" w:rsidRPr="00DD3CEB">
        <w:rPr>
          <w:rFonts w:cs="Arial"/>
          <w:sz w:val="20"/>
        </w:rPr>
        <w:t>, s pripisom »</w:t>
      </w:r>
      <w:r w:rsidR="00391887" w:rsidRPr="00DD3CEB">
        <w:rPr>
          <w:rFonts w:cs="Arial"/>
          <w:b/>
          <w:bCs/>
          <w:sz w:val="20"/>
        </w:rPr>
        <w:t xml:space="preserve">ponudba v zadevi </w:t>
      </w:r>
      <w:r w:rsidR="00DC707F" w:rsidRPr="00DC707F">
        <w:rPr>
          <w:rFonts w:cs="Arial"/>
          <w:b/>
          <w:bCs/>
          <w:sz w:val="20"/>
        </w:rPr>
        <w:t>477-</w:t>
      </w:r>
      <w:r w:rsidR="00F263DA">
        <w:rPr>
          <w:rFonts w:cs="Arial"/>
          <w:b/>
          <w:bCs/>
          <w:sz w:val="20"/>
        </w:rPr>
        <w:t>19</w:t>
      </w:r>
      <w:r w:rsidR="00DC707F" w:rsidRPr="00DC707F">
        <w:rPr>
          <w:rFonts w:cs="Arial"/>
          <w:b/>
          <w:bCs/>
          <w:sz w:val="20"/>
        </w:rPr>
        <w:t>/202</w:t>
      </w:r>
      <w:r w:rsidR="00D279F7">
        <w:rPr>
          <w:rFonts w:cs="Arial"/>
          <w:b/>
          <w:bCs/>
          <w:sz w:val="20"/>
        </w:rPr>
        <w:t>5</w:t>
      </w:r>
      <w:r w:rsidR="00DC707F" w:rsidRPr="00DC707F">
        <w:rPr>
          <w:rFonts w:cs="Arial"/>
          <w:b/>
          <w:bCs/>
          <w:sz w:val="20"/>
        </w:rPr>
        <w:t>-3130</w:t>
      </w:r>
      <w:r w:rsidR="00391887" w:rsidRPr="00DD3CEB">
        <w:rPr>
          <w:rFonts w:cs="Arial"/>
          <w:sz w:val="20"/>
        </w:rPr>
        <w:t>«</w:t>
      </w:r>
      <w:r w:rsidRPr="00DD3CEB">
        <w:rPr>
          <w:rFonts w:cs="Arial"/>
          <w:sz w:val="20"/>
        </w:rPr>
        <w:t>,</w:t>
      </w:r>
      <w:r w:rsidR="00E12758" w:rsidRPr="00DD3CEB">
        <w:rPr>
          <w:rFonts w:cs="Arial"/>
          <w:sz w:val="20"/>
        </w:rPr>
        <w:t xml:space="preserve"> </w:t>
      </w:r>
      <w:r w:rsidRPr="00DD3CEB">
        <w:rPr>
          <w:rFonts w:cs="Arial"/>
          <w:sz w:val="20"/>
        </w:rPr>
        <w:t xml:space="preserve">pošljejo </w:t>
      </w:r>
      <w:r w:rsidR="00E12758" w:rsidRPr="00DD3CEB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DD3CEB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1000 Ljubljana</w:t>
      </w:r>
    </w:p>
    <w:p w14:paraId="3AB24B72" w14:textId="34C70DD9" w:rsidR="00E12758" w:rsidRPr="0023427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6DAC8317" w:rsidR="00A23871" w:rsidRPr="00774B2A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774B2A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774B2A">
        <w:rPr>
          <w:rFonts w:cs="Arial"/>
          <w:b/>
          <w:bCs/>
          <w:color w:val="000000" w:themeColor="text1"/>
          <w:sz w:val="20"/>
        </w:rPr>
        <w:t xml:space="preserve">do </w:t>
      </w:r>
      <w:r w:rsidRPr="00774B2A">
        <w:rPr>
          <w:rFonts w:cs="Arial"/>
          <w:b/>
          <w:bCs/>
          <w:color w:val="000000" w:themeColor="text1"/>
          <w:sz w:val="20"/>
        </w:rPr>
        <w:t>dne</w:t>
      </w:r>
      <w:r w:rsidR="00A23871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D80A80">
        <w:rPr>
          <w:rFonts w:cs="Arial"/>
          <w:b/>
          <w:bCs/>
          <w:color w:val="000000" w:themeColor="text1"/>
          <w:sz w:val="20"/>
        </w:rPr>
        <w:t>2</w:t>
      </w:r>
      <w:r w:rsidR="00F263DA">
        <w:rPr>
          <w:rFonts w:cs="Arial"/>
          <w:b/>
          <w:bCs/>
          <w:color w:val="000000" w:themeColor="text1"/>
          <w:sz w:val="20"/>
        </w:rPr>
        <w:t>0</w:t>
      </w:r>
      <w:r w:rsidRPr="0021606B">
        <w:rPr>
          <w:rFonts w:cs="Arial"/>
          <w:b/>
          <w:bCs/>
          <w:color w:val="000000" w:themeColor="text1"/>
          <w:sz w:val="20"/>
        </w:rPr>
        <w:t>.</w:t>
      </w:r>
      <w:r w:rsidR="00845BEE" w:rsidRPr="0021606B">
        <w:rPr>
          <w:rFonts w:cs="Arial"/>
          <w:b/>
          <w:bCs/>
          <w:color w:val="000000" w:themeColor="text1"/>
          <w:sz w:val="20"/>
        </w:rPr>
        <w:t xml:space="preserve"> </w:t>
      </w:r>
      <w:r w:rsidR="00F263DA">
        <w:rPr>
          <w:rFonts w:cs="Arial"/>
          <w:b/>
          <w:bCs/>
          <w:color w:val="000000" w:themeColor="text1"/>
          <w:sz w:val="20"/>
        </w:rPr>
        <w:t>10</w:t>
      </w:r>
      <w:r w:rsidR="00845BEE" w:rsidRPr="0021606B">
        <w:rPr>
          <w:rFonts w:cs="Arial"/>
          <w:b/>
          <w:bCs/>
          <w:color w:val="000000" w:themeColor="text1"/>
          <w:sz w:val="20"/>
        </w:rPr>
        <w:t>.</w:t>
      </w:r>
      <w:r w:rsidR="00B20400" w:rsidRPr="0021606B">
        <w:rPr>
          <w:rFonts w:cs="Arial"/>
          <w:b/>
          <w:bCs/>
          <w:color w:val="000000" w:themeColor="text1"/>
          <w:sz w:val="20"/>
        </w:rPr>
        <w:t> </w:t>
      </w:r>
      <w:r w:rsidRPr="0021606B">
        <w:rPr>
          <w:rFonts w:cs="Arial"/>
          <w:b/>
          <w:bCs/>
          <w:color w:val="000000" w:themeColor="text1"/>
          <w:sz w:val="20"/>
        </w:rPr>
        <w:t>202</w:t>
      </w:r>
      <w:r w:rsidR="00B95EEA">
        <w:rPr>
          <w:rFonts w:cs="Arial"/>
          <w:b/>
          <w:bCs/>
          <w:color w:val="000000" w:themeColor="text1"/>
          <w:sz w:val="20"/>
        </w:rPr>
        <w:t>5</w:t>
      </w:r>
      <w:r w:rsidRPr="0021606B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21606B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21606B">
        <w:rPr>
          <w:rFonts w:cs="Arial"/>
          <w:color w:val="000000" w:themeColor="text1"/>
          <w:sz w:val="20"/>
        </w:rPr>
        <w:t>!</w:t>
      </w:r>
      <w:r w:rsidR="00445222" w:rsidRPr="0021606B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23427B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DD3CEB" w:rsidRDefault="00A23871" w:rsidP="00A23871">
      <w:pPr>
        <w:rPr>
          <w:rFonts w:cs="Arial"/>
          <w:i/>
          <w:iCs/>
          <w:sz w:val="16"/>
          <w:szCs w:val="16"/>
        </w:rPr>
      </w:pPr>
      <w:r w:rsidRPr="00DD3CEB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DD3CEB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DD3CEB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DD3CEB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DD3CEB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23427B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23427B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DD3CEB" w:rsidRDefault="00C30E99" w:rsidP="003C25CA">
      <w:pPr>
        <w:pStyle w:val="Nasl"/>
      </w:pPr>
      <w:r w:rsidRPr="00DD3CEB">
        <w:t>Obravnava ponudb in nadaljnji postopek</w:t>
      </w:r>
    </w:p>
    <w:p w14:paraId="414411E5" w14:textId="0DC10A20" w:rsidR="00C30E99" w:rsidRPr="00DD3CEB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DD3CEB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DD3CEB">
        <w:rPr>
          <w:rFonts w:cs="Arial"/>
          <w:sz w:val="20"/>
          <w:u w:val="single"/>
          <w:lang w:eastAsia="sl-SI"/>
        </w:rPr>
        <w:t>,</w:t>
      </w:r>
      <w:r w:rsidR="00482248" w:rsidRPr="00DD3CEB">
        <w:rPr>
          <w:rFonts w:cs="Arial"/>
          <w:sz w:val="20"/>
          <w:u w:val="single"/>
          <w:lang w:eastAsia="sl-SI"/>
        </w:rPr>
        <w:t xml:space="preserve"> in nepopolne ponudbe</w:t>
      </w:r>
      <w:r w:rsidRPr="00DD3CEB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DD3CEB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DD3CEB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DD3CEB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V kolikor bo v roku </w:t>
      </w:r>
      <w:r w:rsidR="004D4E7B" w:rsidRPr="00DD3CEB">
        <w:rPr>
          <w:rFonts w:cs="Arial"/>
          <w:sz w:val="20"/>
        </w:rPr>
        <w:t xml:space="preserve">na naslov upravljavca </w:t>
      </w:r>
      <w:r w:rsidRPr="00DD3CEB">
        <w:rPr>
          <w:rFonts w:cs="Arial"/>
          <w:sz w:val="20"/>
        </w:rPr>
        <w:t xml:space="preserve">prispelo oziroma bilo dostavljenih več popolnih ponudb, bodo s temi ponudniki </w:t>
      </w:r>
      <w:r w:rsidR="004D4E7B" w:rsidRPr="00DD3CEB">
        <w:rPr>
          <w:rFonts w:cs="Arial"/>
          <w:sz w:val="20"/>
          <w:lang w:eastAsia="sl-SI"/>
        </w:rPr>
        <w:t xml:space="preserve">izvedena </w:t>
      </w:r>
      <w:r w:rsidR="004D4E7B" w:rsidRPr="00DD3CEB">
        <w:rPr>
          <w:rFonts w:cs="Arial"/>
          <w:b/>
          <w:bCs/>
          <w:sz w:val="20"/>
          <w:lang w:eastAsia="sl-SI"/>
        </w:rPr>
        <w:t>dodatna pisna pogajanja</w:t>
      </w:r>
      <w:r w:rsidR="004D4E7B" w:rsidRPr="00DD3CEB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DD3CEB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DD3CEB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DD3CEB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DD3CEB">
        <w:rPr>
          <w:rFonts w:cs="Arial"/>
          <w:bCs/>
          <w:sz w:val="20"/>
          <w:lang w:eastAsia="sl-SI"/>
        </w:rPr>
        <w:t>sedem</w:t>
      </w:r>
      <w:r w:rsidRPr="00DD3CEB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DD3CEB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DD3CEB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23427B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DD3CEB" w:rsidRDefault="00CE7A3D" w:rsidP="003C25CA">
      <w:pPr>
        <w:pStyle w:val="Nasl"/>
        <w:rPr>
          <w:lang w:eastAsia="sl-SI"/>
        </w:rPr>
      </w:pPr>
      <w:r w:rsidRPr="00DD3CEB">
        <w:rPr>
          <w:lang w:eastAsia="sl-SI"/>
        </w:rPr>
        <w:t>Sklenitev pogodbe</w:t>
      </w:r>
      <w:r w:rsidR="003961A2" w:rsidRPr="00DD3CEB">
        <w:rPr>
          <w:lang w:eastAsia="sl-SI"/>
        </w:rPr>
        <w:t>, kupnina in prenos lastništva</w:t>
      </w:r>
    </w:p>
    <w:p w14:paraId="79F5FE84" w14:textId="3AA21F35" w:rsidR="004A320C" w:rsidRPr="00DD3CEB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DD3CEB">
        <w:rPr>
          <w:rFonts w:cs="Arial"/>
          <w:sz w:val="20"/>
          <w:lang w:eastAsia="sl-SI"/>
        </w:rPr>
        <w:t xml:space="preserve">po pozivu </w:t>
      </w:r>
      <w:r w:rsidRPr="00DD3CEB">
        <w:rPr>
          <w:rFonts w:cs="Arial"/>
          <w:sz w:val="20"/>
          <w:lang w:eastAsia="sl-SI"/>
        </w:rPr>
        <w:t xml:space="preserve">ne podpiše pogodbe </w:t>
      </w:r>
      <w:r w:rsidR="00CE7A3D" w:rsidRPr="00DD3CEB">
        <w:rPr>
          <w:rFonts w:cs="Arial"/>
          <w:sz w:val="20"/>
          <w:lang w:eastAsia="sl-SI"/>
        </w:rPr>
        <w:t>ali</w:t>
      </w:r>
      <w:r w:rsidRPr="00DD3CEB">
        <w:rPr>
          <w:rFonts w:cs="Arial"/>
          <w:sz w:val="20"/>
          <w:lang w:eastAsia="sl-SI"/>
        </w:rPr>
        <w:t xml:space="preserve"> predmeta prodaje </w:t>
      </w:r>
      <w:r w:rsidR="00B01CAA" w:rsidRPr="00DD3CEB">
        <w:rPr>
          <w:rFonts w:cs="Arial"/>
          <w:sz w:val="20"/>
          <w:lang w:eastAsia="sl-SI"/>
        </w:rPr>
        <w:t>v roku iz pogodbe</w:t>
      </w:r>
      <w:r w:rsidRPr="00DD3CEB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DD3CEB">
        <w:rPr>
          <w:rFonts w:cs="Arial"/>
          <w:sz w:val="20"/>
          <w:lang w:eastAsia="sl-SI"/>
        </w:rPr>
        <w:t>prodaje</w:t>
      </w:r>
      <w:r w:rsidRPr="00DD3CEB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DD3CEB">
        <w:rPr>
          <w:rFonts w:cs="Arial"/>
          <w:sz w:val="20"/>
          <w:lang w:eastAsia="sl-SI"/>
        </w:rPr>
        <w:t xml:space="preserve">roka </w:t>
      </w:r>
      <w:r w:rsidRPr="00DD3CEB">
        <w:rPr>
          <w:rFonts w:cs="Arial"/>
          <w:sz w:val="20"/>
          <w:lang w:eastAsia="sl-SI"/>
        </w:rPr>
        <w:t xml:space="preserve">prevzema predmeta prodaje. Stroški hrambe znašajo </w:t>
      </w:r>
      <w:r w:rsidR="00671448">
        <w:rPr>
          <w:rFonts w:cs="Arial"/>
          <w:sz w:val="20"/>
          <w:lang w:eastAsia="sl-SI"/>
        </w:rPr>
        <w:t>7</w:t>
      </w:r>
      <w:r w:rsidR="004A2327" w:rsidRPr="00DD3CEB">
        <w:rPr>
          <w:rFonts w:cs="Arial"/>
          <w:sz w:val="20"/>
          <w:lang w:eastAsia="sl-SI"/>
        </w:rPr>
        <w:t>,</w:t>
      </w:r>
      <w:r w:rsidR="00671448">
        <w:rPr>
          <w:rFonts w:cs="Arial"/>
          <w:sz w:val="20"/>
          <w:lang w:eastAsia="sl-SI"/>
        </w:rPr>
        <w:t>38</w:t>
      </w:r>
      <w:r w:rsidRPr="00DD3CEB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DD3CEB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Kupec mora </w:t>
      </w:r>
      <w:r w:rsidRPr="00DD3CEB">
        <w:rPr>
          <w:rFonts w:cs="Arial"/>
          <w:b/>
          <w:bCs/>
          <w:sz w:val="20"/>
        </w:rPr>
        <w:t xml:space="preserve">kupnino plačati v </w:t>
      </w:r>
      <w:r w:rsidR="00D45764" w:rsidRPr="00DD3CEB">
        <w:rPr>
          <w:rFonts w:cs="Arial"/>
          <w:b/>
          <w:bCs/>
          <w:sz w:val="20"/>
        </w:rPr>
        <w:t>osmih</w:t>
      </w:r>
      <w:r w:rsidRPr="00DD3CEB">
        <w:rPr>
          <w:rFonts w:cs="Arial"/>
          <w:b/>
          <w:bCs/>
          <w:sz w:val="20"/>
        </w:rPr>
        <w:t xml:space="preserve"> dneh po sklenitvi pogodbe</w:t>
      </w:r>
      <w:r w:rsidR="00482248" w:rsidRPr="00DD3CEB">
        <w:rPr>
          <w:rFonts w:cs="Arial"/>
          <w:sz w:val="20"/>
        </w:rPr>
        <w:t xml:space="preserve"> z nakazilom</w:t>
      </w:r>
      <w:r w:rsidRPr="00DD3CEB">
        <w:rPr>
          <w:rFonts w:cs="Arial"/>
          <w:sz w:val="20"/>
        </w:rPr>
        <w:t xml:space="preserve"> na </w:t>
      </w:r>
      <w:r w:rsidR="00482248" w:rsidRPr="00DD3CEB">
        <w:rPr>
          <w:rFonts w:cs="Arial"/>
          <w:sz w:val="20"/>
        </w:rPr>
        <w:t xml:space="preserve">transakcijski </w:t>
      </w:r>
      <w:r w:rsidRPr="00DD3CEB">
        <w:rPr>
          <w:rFonts w:cs="Arial"/>
          <w:sz w:val="20"/>
        </w:rPr>
        <w:t xml:space="preserve">račun in s sklicem, </w:t>
      </w:r>
      <w:r w:rsidR="00482248" w:rsidRPr="00DD3CEB">
        <w:rPr>
          <w:rFonts w:cs="Arial"/>
          <w:sz w:val="20"/>
        </w:rPr>
        <w:t>ki bosta navedena v prodajni pogodbi</w:t>
      </w:r>
      <w:r w:rsidRPr="00DD3CEB">
        <w:rPr>
          <w:rFonts w:cs="Arial"/>
          <w:sz w:val="20"/>
        </w:rPr>
        <w:t xml:space="preserve">.  </w:t>
      </w:r>
    </w:p>
    <w:p w14:paraId="596F43C8" w14:textId="77777777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DD3CEB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DD3CEB">
        <w:rPr>
          <w:rFonts w:cs="Arial"/>
          <w:sz w:val="20"/>
          <w:u w:val="single"/>
        </w:rPr>
        <w:t xml:space="preserve">Plačilo celotne kupnine v </w:t>
      </w:r>
      <w:r w:rsidR="009F04DE" w:rsidRPr="00DD3CEB">
        <w:rPr>
          <w:rFonts w:cs="Arial"/>
          <w:sz w:val="20"/>
          <w:u w:val="single"/>
        </w:rPr>
        <w:t>navedenem</w:t>
      </w:r>
      <w:r w:rsidRPr="00DD3CEB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DD3CEB">
        <w:rPr>
          <w:rFonts w:cs="Arial"/>
          <w:sz w:val="20"/>
          <w:u w:val="single"/>
        </w:rPr>
        <w:t>postavljenem</w:t>
      </w:r>
      <w:r w:rsidR="00482248" w:rsidRPr="00DD3CEB">
        <w:rPr>
          <w:rFonts w:cs="Arial"/>
          <w:sz w:val="20"/>
          <w:u w:val="single"/>
        </w:rPr>
        <w:t xml:space="preserve"> </w:t>
      </w:r>
      <w:r w:rsidRPr="00DD3CEB">
        <w:rPr>
          <w:rFonts w:cs="Arial"/>
          <w:sz w:val="20"/>
          <w:u w:val="single"/>
        </w:rPr>
        <w:t>roku, se pravni posel šteje za razvezan</w:t>
      </w:r>
      <w:r w:rsidR="00D52360" w:rsidRPr="00DD3CEB">
        <w:rPr>
          <w:rFonts w:cs="Arial"/>
          <w:sz w:val="20"/>
          <w:u w:val="single"/>
        </w:rPr>
        <w:t xml:space="preserve"> po samem zakonu</w:t>
      </w:r>
      <w:r w:rsidRPr="00DD3CEB">
        <w:rPr>
          <w:rFonts w:cs="Arial"/>
          <w:sz w:val="20"/>
          <w:u w:val="single"/>
        </w:rPr>
        <w:t>.</w:t>
      </w:r>
    </w:p>
    <w:p w14:paraId="3014E240" w14:textId="77777777" w:rsidR="003961A2" w:rsidRPr="00DD3CEB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DD3CEB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DD3CEB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DD3CEB" w:rsidRDefault="003961A2" w:rsidP="003C25CA">
      <w:pPr>
        <w:pStyle w:val="Nasl"/>
      </w:pPr>
      <w:r w:rsidRPr="00DD3CEB">
        <w:t>Opozoril</w:t>
      </w:r>
      <w:r w:rsidR="00B91932" w:rsidRPr="00DD3CEB">
        <w:t>a</w:t>
      </w:r>
    </w:p>
    <w:p w14:paraId="37D991CA" w14:textId="77777777" w:rsidR="00B91932" w:rsidRPr="00DD3CEB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Predmet se prodaja po </w:t>
      </w:r>
      <w:r w:rsidRPr="00DD3CEB">
        <w:rPr>
          <w:rFonts w:cs="Arial"/>
          <w:b/>
          <w:bCs/>
          <w:sz w:val="20"/>
        </w:rPr>
        <w:t>načelu videno – kupljeno</w:t>
      </w:r>
      <w:r w:rsidRPr="00DD3CEB">
        <w:rPr>
          <w:rFonts w:cs="Arial"/>
          <w:sz w:val="20"/>
        </w:rPr>
        <w:t xml:space="preserve">, zato morebitne reklamacije ne bodo upoštevane. </w:t>
      </w:r>
      <w:r w:rsidRPr="00DD3CEB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DD3CEB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47B85698" w14:textId="5FDD7BD2" w:rsidR="00D321C0" w:rsidRPr="00166D3F" w:rsidRDefault="00166D3F" w:rsidP="00D321C0">
      <w:pPr>
        <w:pStyle w:val="Nasl"/>
        <w:numPr>
          <w:ilvl w:val="0"/>
          <w:numId w:val="0"/>
        </w:numPr>
        <w:rPr>
          <w:b w:val="0"/>
          <w:bCs w:val="0"/>
          <w:u w:val="none"/>
        </w:rPr>
      </w:pPr>
      <w:r w:rsidRPr="00166D3F">
        <w:rPr>
          <w:b w:val="0"/>
          <w:bCs w:val="0"/>
          <w:u w:val="none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</w:t>
      </w:r>
      <w:r>
        <w:rPr>
          <w:b w:val="0"/>
          <w:bCs w:val="0"/>
          <w:u w:val="none"/>
        </w:rPr>
        <w:t>.</w:t>
      </w:r>
    </w:p>
    <w:p w14:paraId="631BBB53" w14:textId="77777777" w:rsidR="00166D3F" w:rsidRPr="00DD3CEB" w:rsidRDefault="00166D3F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DD3CEB" w:rsidRDefault="004D4E7B" w:rsidP="00D321C0">
      <w:pPr>
        <w:pStyle w:val="Nasl"/>
      </w:pPr>
      <w:r w:rsidRPr="00DD3CEB">
        <w:t>Obvestilo posameznikom po 13. členu Splošne uredbe o varstvu podatkov (GDPR)</w:t>
      </w:r>
    </w:p>
    <w:p w14:paraId="1572E3BB" w14:textId="41E9B139" w:rsidR="009F04DE" w:rsidRPr="00DD3CEB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DD3CEB">
          <w:rPr>
            <w:sz w:val="20"/>
          </w:rPr>
          <w:t>tej povezavi</w:t>
        </w:r>
      </w:hyperlink>
      <w:r w:rsidRPr="00DD3CEB">
        <w:rPr>
          <w:rFonts w:cs="Arial"/>
          <w:sz w:val="20"/>
        </w:rPr>
        <w:t>:</w:t>
      </w:r>
      <w:r w:rsidR="00D80A80">
        <w:rPr>
          <w:rFonts w:cs="Arial"/>
          <w:sz w:val="20"/>
        </w:rPr>
        <w:t xml:space="preserve"> </w:t>
      </w:r>
      <w:hyperlink r:id="rId14" w:history="1">
        <w:r w:rsidR="009F04DE" w:rsidRPr="00DD3CEB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23427B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DD3CEB" w:rsidRDefault="009F04DE" w:rsidP="009F04DE">
      <w:pPr>
        <w:pStyle w:val="Nasl"/>
      </w:pPr>
      <w:r w:rsidRPr="00DD3CEB">
        <w:t>Dodatna pojasnila in ogled</w:t>
      </w:r>
    </w:p>
    <w:p w14:paraId="23AE8BDD" w14:textId="07813F33" w:rsidR="004B6B0E" w:rsidRPr="00671448" w:rsidRDefault="005319DA" w:rsidP="00D45764">
      <w:pPr>
        <w:spacing w:before="120" w:line="276" w:lineRule="auto"/>
        <w:jc w:val="both"/>
        <w:rPr>
          <w:sz w:val="20"/>
        </w:rPr>
      </w:pPr>
      <w:r w:rsidRPr="005319DA">
        <w:rPr>
          <w:rFonts w:cs="Arial"/>
          <w:sz w:val="20"/>
          <w:lang w:eastAsia="sl-SI"/>
        </w:rPr>
        <w:t xml:space="preserve">Predmet prodaje je v hrambi pri Avtotransporti Kastelec, Kastelec Lado </w:t>
      </w:r>
      <w:proofErr w:type="spellStart"/>
      <w:r w:rsidRPr="005319DA">
        <w:rPr>
          <w:rFonts w:cs="Arial"/>
          <w:sz w:val="20"/>
          <w:lang w:eastAsia="sl-SI"/>
        </w:rPr>
        <w:t>s.p</w:t>
      </w:r>
      <w:proofErr w:type="spellEnd"/>
      <w:r w:rsidRPr="005319DA">
        <w:rPr>
          <w:rFonts w:cs="Arial"/>
          <w:sz w:val="20"/>
          <w:lang w:eastAsia="sl-SI"/>
        </w:rPr>
        <w:t xml:space="preserve">., Veliko Mlačevo 59, 1290 Grosuplje in si ga je na lokaciji mogoče ogledati od ponedeljka do petka med 7:00 in 15:00 uro. Vsi zainteresirani kupci se morajo za ogled najaviti vsaj en dan pred predvidenim datumom ogleda na elektronski naslov </w:t>
      </w:r>
      <w:hyperlink r:id="rId15" w:history="1">
        <w:r w:rsidR="00D4163E" w:rsidRPr="009B3A7F">
          <w:rPr>
            <w:rStyle w:val="Hiperpovezava"/>
            <w:rFonts w:cs="Arial"/>
            <w:sz w:val="20"/>
            <w:lang w:eastAsia="sl-SI"/>
          </w:rPr>
          <w:t>info@at-kastelec.si</w:t>
        </w:r>
      </w:hyperlink>
      <w:r w:rsidRPr="005319DA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r w:rsidRPr="005319DA">
        <w:rPr>
          <w:rFonts w:cs="Arial"/>
          <w:sz w:val="20"/>
          <w:lang w:eastAsia="sl-SI"/>
        </w:rPr>
        <w:t xml:space="preserve">telefon 01 </w:t>
      </w:r>
      <w:r w:rsidR="00D4163E">
        <w:rPr>
          <w:rFonts w:cs="Arial"/>
          <w:sz w:val="20"/>
          <w:lang w:eastAsia="sl-SI"/>
        </w:rPr>
        <w:t>7888</w:t>
      </w:r>
      <w:r w:rsidRPr="005319DA">
        <w:rPr>
          <w:rFonts w:cs="Arial"/>
          <w:sz w:val="20"/>
          <w:lang w:eastAsia="sl-SI"/>
        </w:rPr>
        <w:t xml:space="preserve"> 0</w:t>
      </w:r>
      <w:r w:rsidR="00D4163E">
        <w:rPr>
          <w:rFonts w:cs="Arial"/>
          <w:sz w:val="20"/>
          <w:lang w:eastAsia="sl-SI"/>
        </w:rPr>
        <w:t>63</w:t>
      </w:r>
      <w:r w:rsidRPr="005319DA">
        <w:rPr>
          <w:rFonts w:cs="Arial"/>
          <w:sz w:val="20"/>
          <w:lang w:eastAsia="sl-SI"/>
        </w:rPr>
        <w:t xml:space="preserve"> ali </w:t>
      </w:r>
      <w:hyperlink r:id="rId16" w:history="1">
        <w:r w:rsidRPr="009B3A7F">
          <w:rPr>
            <w:rStyle w:val="Hiperpovezava"/>
            <w:rFonts w:cs="Arial"/>
            <w:sz w:val="20"/>
            <w:lang w:eastAsia="sl-SI"/>
          </w:rPr>
          <w:t>gregor.potocnik@at-kastelec.si</w:t>
        </w:r>
      </w:hyperlink>
      <w:r w:rsidRPr="005319DA">
        <w:rPr>
          <w:rFonts w:cs="Arial"/>
          <w:sz w:val="20"/>
          <w:lang w:eastAsia="sl-SI"/>
        </w:rPr>
        <w:t>, telefon 01 7</w:t>
      </w:r>
      <w:r w:rsidR="00D4163E">
        <w:rPr>
          <w:rFonts w:cs="Arial"/>
          <w:sz w:val="20"/>
          <w:lang w:eastAsia="sl-SI"/>
        </w:rPr>
        <w:t>888</w:t>
      </w:r>
      <w:r w:rsidRPr="005319DA">
        <w:rPr>
          <w:rFonts w:cs="Arial"/>
          <w:sz w:val="20"/>
          <w:lang w:eastAsia="sl-SI"/>
        </w:rPr>
        <w:t xml:space="preserve"> </w:t>
      </w:r>
      <w:r w:rsidR="00D4163E">
        <w:rPr>
          <w:rFonts w:cs="Arial"/>
          <w:sz w:val="20"/>
          <w:lang w:eastAsia="sl-SI"/>
        </w:rPr>
        <w:t>084</w:t>
      </w:r>
      <w:r w:rsidRPr="005319DA">
        <w:rPr>
          <w:rFonts w:cs="Arial"/>
          <w:sz w:val="20"/>
          <w:lang w:eastAsia="sl-SI"/>
        </w:rPr>
        <w:t>.</w:t>
      </w:r>
    </w:p>
    <w:p w14:paraId="2AEDE915" w14:textId="77777777" w:rsidR="00671448" w:rsidRPr="00DD3CEB" w:rsidRDefault="00671448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4624546" w:rsidR="009F04DE" w:rsidRPr="00DD3CEB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DD3CEB">
        <w:rPr>
          <w:rFonts w:cs="Arial"/>
          <w:sz w:val="20"/>
          <w:lang w:eastAsia="sl-SI"/>
        </w:rPr>
        <w:t xml:space="preserve">pri upravljavcu, </w:t>
      </w:r>
      <w:r w:rsidR="00DD3CEB">
        <w:rPr>
          <w:rFonts w:cs="Arial"/>
          <w:sz w:val="20"/>
          <w:lang w:eastAsia="sl-SI"/>
        </w:rPr>
        <w:t>Ludvik Štritof</w:t>
      </w:r>
      <w:r w:rsidRPr="00DD3CEB">
        <w:rPr>
          <w:rFonts w:cs="Arial"/>
          <w:sz w:val="20"/>
          <w:lang w:eastAsia="sl-SI"/>
        </w:rPr>
        <w:t xml:space="preserve">, in sicer na </w:t>
      </w:r>
      <w:bookmarkStart w:id="0" w:name="_Hlk170822196"/>
      <w:r w:rsidRPr="00DD3CEB">
        <w:rPr>
          <w:rFonts w:cs="Arial"/>
          <w:sz w:val="20"/>
          <w:lang w:eastAsia="sl-SI"/>
        </w:rPr>
        <w:t xml:space="preserve">elektronski naslov </w:t>
      </w:r>
      <w:hyperlink r:id="rId17" w:history="1">
        <w:r w:rsidR="00DD3CEB" w:rsidRPr="00964BE5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0"/>
      <w:r w:rsidR="00DD3CEB">
        <w:rPr>
          <w:rFonts w:cs="Arial"/>
          <w:sz w:val="20"/>
          <w:lang w:eastAsia="sl-SI"/>
        </w:rPr>
        <w:t xml:space="preserve"> ali</w:t>
      </w:r>
      <w:r w:rsidRPr="00DD3CEB">
        <w:rPr>
          <w:rFonts w:cs="Arial"/>
          <w:sz w:val="20"/>
          <w:lang w:eastAsia="sl-SI"/>
        </w:rPr>
        <w:t xml:space="preserve"> </w:t>
      </w:r>
      <w:r w:rsidR="00680D6C" w:rsidRPr="00DD3CEB">
        <w:rPr>
          <w:rFonts w:cs="Arial"/>
          <w:sz w:val="20"/>
          <w:lang w:eastAsia="sl-SI"/>
        </w:rPr>
        <w:t xml:space="preserve">na </w:t>
      </w:r>
      <w:r w:rsidRPr="00DD3CEB">
        <w:rPr>
          <w:rFonts w:cs="Arial"/>
          <w:sz w:val="20"/>
          <w:lang w:eastAsia="sl-SI"/>
        </w:rPr>
        <w:t xml:space="preserve">telefonski številki 01 478 </w:t>
      </w:r>
      <w:r w:rsidR="00D55013" w:rsidRPr="00DD3CEB">
        <w:rPr>
          <w:rFonts w:cs="Arial"/>
          <w:sz w:val="20"/>
          <w:lang w:eastAsia="sl-SI"/>
        </w:rPr>
        <w:t>8</w:t>
      </w:r>
      <w:r w:rsidR="00DD3CEB">
        <w:rPr>
          <w:rFonts w:cs="Arial"/>
          <w:sz w:val="20"/>
          <w:lang w:eastAsia="sl-SI"/>
        </w:rPr>
        <w:t>4</w:t>
      </w:r>
      <w:r w:rsidRPr="00DD3CEB">
        <w:rPr>
          <w:rFonts w:cs="Arial"/>
          <w:sz w:val="20"/>
          <w:lang w:eastAsia="sl-SI"/>
        </w:rPr>
        <w:t xml:space="preserve"> </w:t>
      </w:r>
      <w:r w:rsidR="00DD3CEB">
        <w:rPr>
          <w:rFonts w:cs="Arial"/>
          <w:sz w:val="20"/>
          <w:lang w:eastAsia="sl-SI"/>
        </w:rPr>
        <w:t>70</w:t>
      </w:r>
      <w:r w:rsidRPr="00DD3CEB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23427B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23427B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DD3CEB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DD3CEB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DD3CEB">
        <w:rPr>
          <w:rFonts w:cs="Arial"/>
          <w:szCs w:val="20"/>
          <w:lang w:val="sl-SI" w:eastAsia="sl-SI"/>
        </w:rPr>
        <w:t>Props</w:t>
      </w:r>
      <w:proofErr w:type="spellEnd"/>
    </w:p>
    <w:p w14:paraId="7AE3A6B2" w14:textId="5BCCEDE1" w:rsidR="00C05E83" w:rsidRPr="005B7509" w:rsidRDefault="004A2327" w:rsidP="005B7509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DD3CEB">
        <w:rPr>
          <w:rFonts w:cs="Arial"/>
          <w:szCs w:val="20"/>
          <w:lang w:val="sl-SI" w:eastAsia="sl-SI"/>
        </w:rPr>
        <w:t xml:space="preserve">                      minister</w:t>
      </w:r>
    </w:p>
    <w:p w14:paraId="74CFB6E4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20E67D5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BB95A70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5F18108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369CC52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A120D16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3842C1B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AB51B12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D716F07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C43EDCE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DF945E0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8965181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A10AE68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7592CBD" w14:textId="77777777" w:rsidR="005B7509" w:rsidRDefault="005B7509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9A86EEB" w14:textId="4CFFAB3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5C4B1DA5" w14:textId="77777777" w:rsidR="00106A1D" w:rsidRDefault="00106A1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17403AD" w14:textId="77777777" w:rsidR="00106A1D" w:rsidRDefault="00106A1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0F1E079" w14:textId="28E76816" w:rsidR="006A5DC1" w:rsidRPr="006A5DC1" w:rsidRDefault="00106A1D" w:rsidP="006A5DC1">
      <w:pPr>
        <w:tabs>
          <w:tab w:val="left" w:pos="3402"/>
        </w:tabs>
        <w:spacing w:line="276" w:lineRule="auto"/>
        <w:ind w:left="-426"/>
        <w:rPr>
          <w:rFonts w:cs="Arial"/>
          <w:sz w:val="20"/>
        </w:rPr>
      </w:pPr>
      <w:r w:rsidRPr="00106A1D">
        <w:rPr>
          <w:rFonts w:cs="Arial"/>
          <w:noProof/>
          <w:sz w:val="20"/>
        </w:rPr>
        <w:lastRenderedPageBreak/>
        <w:drawing>
          <wp:inline distT="0" distB="0" distL="0" distR="0" wp14:anchorId="352FE2B3" wp14:editId="2159D146">
            <wp:extent cx="5197102" cy="5857225"/>
            <wp:effectExtent l="0" t="6033" r="0" b="0"/>
            <wp:docPr id="1240056484" name="Slika 3" descr="Fotografija prikazuje vozilo, posneto s prednje lev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56484" name="Slika 3" descr="Fotografija prikazuje vozilo, posneto s prednje leve strani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r="17482"/>
                    <a:stretch/>
                  </pic:blipFill>
                  <pic:spPr bwMode="auto">
                    <a:xfrm rot="5400000">
                      <a:off x="0" y="0"/>
                      <a:ext cx="5250873" cy="591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6A1D">
        <w:rPr>
          <w:rFonts w:cs="Arial"/>
          <w:noProof/>
          <w:sz w:val="20"/>
        </w:rPr>
        <w:drawing>
          <wp:inline distT="0" distB="0" distL="0" distR="0" wp14:anchorId="06A79461" wp14:editId="25E7EC22">
            <wp:extent cx="5853290" cy="3550023"/>
            <wp:effectExtent l="0" t="0" r="0" b="0"/>
            <wp:docPr id="1791387475" name="Slika 4" descr="Na fotografiji je vidno vozilo fotografirano z za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87475" name="Slika 4" descr="Na fotografiji je vidno vozilo fotografirano z zadnje leve strani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11" t="2846"/>
                    <a:stretch/>
                  </pic:blipFill>
                  <pic:spPr bwMode="auto">
                    <a:xfrm>
                      <a:off x="0" y="0"/>
                      <a:ext cx="5904011" cy="35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5DC1" w:rsidRPr="006A5DC1">
        <w:rPr>
          <w:rFonts w:cs="Arial"/>
          <w:noProof/>
          <w:sz w:val="20"/>
        </w:rPr>
        <w:lastRenderedPageBreak/>
        <w:drawing>
          <wp:inline distT="0" distB="0" distL="0" distR="0" wp14:anchorId="2309258A" wp14:editId="465A820C">
            <wp:extent cx="5955126" cy="4050665"/>
            <wp:effectExtent l="0" t="0" r="7620" b="6985"/>
            <wp:docPr id="1786367365" name="Slika 5" descr="Fotografija prikazuje vozilo, posneto z leve boč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367365" name="Slika 5" descr="Fotografija prikazuje vozilo, posneto z leve bočne strani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826" cy="405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9DD99" w14:textId="77777777" w:rsidR="006A5DC1" w:rsidRDefault="006A5DC1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560D8746" w14:textId="117554A5" w:rsidR="006A5DC1" w:rsidRPr="006A5DC1" w:rsidRDefault="006A5DC1" w:rsidP="006A5DC1">
      <w:pPr>
        <w:tabs>
          <w:tab w:val="left" w:pos="3402"/>
        </w:tabs>
        <w:spacing w:line="276" w:lineRule="auto"/>
        <w:ind w:hanging="426"/>
        <w:rPr>
          <w:rFonts w:cs="Arial"/>
          <w:sz w:val="20"/>
        </w:rPr>
      </w:pPr>
      <w:r w:rsidRPr="006A5DC1">
        <w:rPr>
          <w:rFonts w:cs="Arial"/>
          <w:noProof/>
          <w:sz w:val="20"/>
        </w:rPr>
        <w:drawing>
          <wp:inline distT="0" distB="0" distL="0" distR="0" wp14:anchorId="6C175465" wp14:editId="152D18F6">
            <wp:extent cx="5969635" cy="4280006"/>
            <wp:effectExtent l="0" t="0" r="0" b="6350"/>
            <wp:docPr id="1617744040" name="Slika 6" descr="Fotografija prikazuje vozilo, posneto z zadnje des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744040" name="Slika 6" descr="Fotografija prikazuje vozilo, posneto z zadnje desne strani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5" t="6640"/>
                    <a:stretch/>
                  </pic:blipFill>
                  <pic:spPr bwMode="auto">
                    <a:xfrm>
                      <a:off x="0" y="0"/>
                      <a:ext cx="5994644" cy="429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27288" w14:textId="77777777" w:rsidR="006A5DC1" w:rsidRDefault="006A5DC1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5D778FE" w14:textId="77777777" w:rsidR="006A5DC1" w:rsidRDefault="006A5DC1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0D88522" w14:textId="6CCC7E23" w:rsidR="00106A1D" w:rsidRPr="00106A1D" w:rsidRDefault="00106A1D" w:rsidP="00106A1D">
      <w:pPr>
        <w:tabs>
          <w:tab w:val="left" w:pos="3402"/>
        </w:tabs>
        <w:spacing w:line="276" w:lineRule="auto"/>
        <w:ind w:hanging="284"/>
        <w:rPr>
          <w:rFonts w:cs="Arial"/>
          <w:sz w:val="20"/>
        </w:rPr>
      </w:pPr>
      <w:r w:rsidRPr="00106A1D">
        <w:rPr>
          <w:rFonts w:cs="Arial"/>
          <w:noProof/>
          <w:sz w:val="20"/>
        </w:rPr>
        <w:lastRenderedPageBreak/>
        <w:drawing>
          <wp:inline distT="0" distB="0" distL="0" distR="0" wp14:anchorId="38481849" wp14:editId="6BFCDAA5">
            <wp:extent cx="5909022" cy="3656965"/>
            <wp:effectExtent l="0" t="0" r="0" b="635"/>
            <wp:docPr id="1448779292" name="Slika 2" descr="Fotografija prikazuje notranjost vozila, posneto s pre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79292" name="Slika 2" descr="Fotografija prikazuje notranjost vozila, posneto s prednje desne strani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" t="1707" r="-569" b="8000"/>
                    <a:stretch/>
                  </pic:blipFill>
                  <pic:spPr bwMode="auto">
                    <a:xfrm>
                      <a:off x="0" y="0"/>
                      <a:ext cx="5934444" cy="367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352B5" w14:textId="77777777" w:rsidR="00106A1D" w:rsidRDefault="00106A1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AC017E6" w14:textId="00CC02F0" w:rsidR="00106A1D" w:rsidRPr="00106A1D" w:rsidRDefault="00106A1D" w:rsidP="006A5DC1">
      <w:pPr>
        <w:pStyle w:val="Navadensplet"/>
        <w:ind w:left="-284"/>
      </w:pPr>
      <w:r w:rsidRPr="00106A1D">
        <w:rPr>
          <w:noProof/>
        </w:rPr>
        <w:drawing>
          <wp:inline distT="0" distB="0" distL="0" distR="0" wp14:anchorId="734149FB" wp14:editId="70199E3E">
            <wp:extent cx="5908675" cy="4356735"/>
            <wp:effectExtent l="0" t="0" r="0" b="5715"/>
            <wp:docPr id="1331263191" name="Slika 1" descr="Na fotografiji je prikazan zaslon v notranjosti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63191" name="Slika 1" descr="Na fotografiji je prikazan zaslon v notranjosti vozila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02" cy="436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BA5A7" w14:textId="7F572B62" w:rsidR="00E56CF4" w:rsidRDefault="00E56CF4" w:rsidP="00E56CF4">
      <w:pPr>
        <w:pStyle w:val="Navadensplet"/>
        <w:ind w:left="-284"/>
      </w:pPr>
    </w:p>
    <w:p w14:paraId="47F6810F" w14:textId="5C265207" w:rsidR="00912AA7" w:rsidRPr="00912AA7" w:rsidRDefault="00912AA7" w:rsidP="00912AA7">
      <w:pPr>
        <w:pStyle w:val="Navadensplet"/>
        <w:ind w:left="-284"/>
      </w:pPr>
      <w:r w:rsidRPr="00912AA7">
        <w:rPr>
          <w:noProof/>
        </w:rPr>
        <w:lastRenderedPageBreak/>
        <w:drawing>
          <wp:inline distT="0" distB="0" distL="0" distR="0" wp14:anchorId="42D0310C" wp14:editId="3ADDCE10">
            <wp:extent cx="6001230" cy="4051237"/>
            <wp:effectExtent l="0" t="0" r="0" b="6985"/>
            <wp:docPr id="404323797" name="Slika 7" descr="Na fotografiji je vidno poškodovano levo vzvratno ogledal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23797" name="Slika 7" descr="Na fotografiji je vidno poškodovano levo vzvratno ogledalo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76" cy="405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31CB4" w14:textId="4199775E" w:rsidR="00912AA7" w:rsidRPr="00912AA7" w:rsidRDefault="00912AA7" w:rsidP="00912AA7">
      <w:pPr>
        <w:pStyle w:val="Navadensplet"/>
        <w:ind w:left="-284"/>
      </w:pPr>
      <w:r w:rsidRPr="00912AA7">
        <w:rPr>
          <w:noProof/>
        </w:rPr>
        <w:drawing>
          <wp:inline distT="0" distB="0" distL="0" distR="0" wp14:anchorId="59B9A81C" wp14:editId="32AC9FBB">
            <wp:extent cx="6008914" cy="4079810"/>
            <wp:effectExtent l="0" t="0" r="0" b="0"/>
            <wp:docPr id="719173282" name="Slika 8" descr="Na fotografiji je vidna poškodba prednjega odbija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73282" name="Slika 8" descr="Na fotografiji je vidna poškodba prednjega odbijača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245" cy="409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1342F" w14:textId="4E2857DF" w:rsidR="00E56CF4" w:rsidRDefault="00E56CF4" w:rsidP="00E56CF4">
      <w:pPr>
        <w:pStyle w:val="Navadensplet"/>
        <w:ind w:left="-284"/>
      </w:pPr>
    </w:p>
    <w:p w14:paraId="63F0A01F" w14:textId="6FC9349F" w:rsidR="00912AA7" w:rsidRPr="00912AA7" w:rsidRDefault="00912AA7" w:rsidP="00912AA7">
      <w:pPr>
        <w:pStyle w:val="Navadensplet"/>
        <w:ind w:left="-284"/>
      </w:pPr>
      <w:r w:rsidRPr="00912AA7">
        <w:rPr>
          <w:noProof/>
        </w:rPr>
        <w:lastRenderedPageBreak/>
        <w:drawing>
          <wp:inline distT="0" distB="0" distL="0" distR="0" wp14:anchorId="0DA3E764" wp14:editId="2B885E83">
            <wp:extent cx="5970494" cy="4051300"/>
            <wp:effectExtent l="0" t="0" r="0" b="6350"/>
            <wp:docPr id="66443060" name="Slika 9" descr="Na fotografiji je vidna poškodba laka na strehi avtomob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3060" name="Slika 9" descr="Na fotografiji je vidna poškodba laka na strehi avtomobila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72" cy="40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24F34" w14:textId="7CBFD6DB" w:rsidR="00E56CF4" w:rsidRDefault="00E56CF4" w:rsidP="00E56CF4">
      <w:pPr>
        <w:pStyle w:val="Navadensplet"/>
        <w:ind w:left="-284"/>
      </w:pPr>
    </w:p>
    <w:p w14:paraId="6A4A1BF5" w14:textId="66A28F62" w:rsidR="00E56CF4" w:rsidRDefault="00E56CF4" w:rsidP="00E56CF4">
      <w:pPr>
        <w:pStyle w:val="Navadensplet"/>
        <w:ind w:left="-284"/>
      </w:pPr>
    </w:p>
    <w:p w14:paraId="190A7442" w14:textId="05639E50" w:rsidR="00E56CF4" w:rsidRDefault="00E56CF4" w:rsidP="00E56CF4">
      <w:pPr>
        <w:pStyle w:val="Navadensplet"/>
        <w:ind w:left="-284"/>
      </w:pPr>
    </w:p>
    <w:p w14:paraId="1E75F3B3" w14:textId="245C0A65" w:rsidR="00B45496" w:rsidRDefault="00B45496" w:rsidP="00E56CF4">
      <w:pPr>
        <w:tabs>
          <w:tab w:val="left" w:pos="3402"/>
        </w:tabs>
        <w:spacing w:line="276" w:lineRule="auto"/>
        <w:ind w:left="-284"/>
        <w:rPr>
          <w:rFonts w:cs="Arial"/>
          <w:sz w:val="20"/>
          <w:highlight w:val="yellow"/>
        </w:rPr>
      </w:pPr>
    </w:p>
    <w:p w14:paraId="52B351DE" w14:textId="37B6FC7A" w:rsidR="00014538" w:rsidRDefault="00014538" w:rsidP="001C2EC0">
      <w:pPr>
        <w:ind w:hanging="851"/>
        <w:rPr>
          <w:rFonts w:cs="Arial"/>
          <w:sz w:val="20"/>
        </w:rPr>
      </w:pPr>
    </w:p>
    <w:p w14:paraId="2709334F" w14:textId="77777777" w:rsidR="00DF3DB8" w:rsidRDefault="00DF3DB8" w:rsidP="00301FB0">
      <w:pPr>
        <w:rPr>
          <w:rFonts w:cs="Arial"/>
          <w:sz w:val="20"/>
        </w:rPr>
      </w:pPr>
    </w:p>
    <w:p w14:paraId="17A70283" w14:textId="77777777" w:rsidR="00DF3DB8" w:rsidRDefault="00DF3DB8" w:rsidP="00301FB0">
      <w:pPr>
        <w:rPr>
          <w:rFonts w:cs="Arial"/>
          <w:sz w:val="20"/>
        </w:rPr>
      </w:pPr>
    </w:p>
    <w:p w14:paraId="1ED5F30C" w14:textId="77777777" w:rsidR="00DF3DB8" w:rsidRDefault="00DF3DB8" w:rsidP="00301FB0">
      <w:pPr>
        <w:rPr>
          <w:rFonts w:cs="Arial"/>
          <w:sz w:val="20"/>
        </w:rPr>
      </w:pPr>
    </w:p>
    <w:p w14:paraId="125F5B5C" w14:textId="77777777" w:rsidR="00DF3DB8" w:rsidRDefault="00DF3DB8" w:rsidP="00301FB0">
      <w:pPr>
        <w:rPr>
          <w:rFonts w:cs="Arial"/>
          <w:sz w:val="20"/>
        </w:rPr>
      </w:pPr>
    </w:p>
    <w:p w14:paraId="1AC2428A" w14:textId="77777777" w:rsidR="00DF3DB8" w:rsidRDefault="00DF3DB8" w:rsidP="00301FB0">
      <w:pPr>
        <w:rPr>
          <w:rFonts w:cs="Arial"/>
          <w:sz w:val="20"/>
        </w:rPr>
      </w:pPr>
    </w:p>
    <w:p w14:paraId="17712FC2" w14:textId="77777777" w:rsidR="00DF3DB8" w:rsidRDefault="00DF3DB8" w:rsidP="00301FB0">
      <w:pPr>
        <w:rPr>
          <w:rFonts w:cs="Arial"/>
          <w:sz w:val="20"/>
        </w:rPr>
      </w:pPr>
    </w:p>
    <w:p w14:paraId="375A8139" w14:textId="77777777" w:rsidR="00DF3DB8" w:rsidRDefault="00DF3DB8" w:rsidP="00301FB0">
      <w:pPr>
        <w:rPr>
          <w:rFonts w:cs="Arial"/>
          <w:sz w:val="20"/>
        </w:rPr>
      </w:pPr>
    </w:p>
    <w:p w14:paraId="25E5DFB4" w14:textId="77777777" w:rsidR="00DF3DB8" w:rsidRDefault="00DF3DB8" w:rsidP="00301FB0">
      <w:pPr>
        <w:rPr>
          <w:rFonts w:cs="Arial"/>
          <w:sz w:val="20"/>
        </w:rPr>
      </w:pPr>
    </w:p>
    <w:p w14:paraId="38FBB2BF" w14:textId="77777777" w:rsidR="00DF3DB8" w:rsidRDefault="00DF3DB8" w:rsidP="00301FB0">
      <w:pPr>
        <w:rPr>
          <w:rFonts w:cs="Arial"/>
          <w:sz w:val="20"/>
        </w:rPr>
      </w:pPr>
    </w:p>
    <w:p w14:paraId="7D2B5080" w14:textId="77777777" w:rsidR="00DF3DB8" w:rsidRDefault="00DF3DB8" w:rsidP="00301FB0">
      <w:pPr>
        <w:rPr>
          <w:rFonts w:cs="Arial"/>
          <w:sz w:val="20"/>
        </w:rPr>
      </w:pPr>
    </w:p>
    <w:p w14:paraId="68DE3778" w14:textId="77777777" w:rsidR="001C2EC0" w:rsidRDefault="001C2EC0" w:rsidP="00301FB0">
      <w:pPr>
        <w:rPr>
          <w:rFonts w:cs="Arial"/>
          <w:sz w:val="20"/>
        </w:rPr>
      </w:pPr>
    </w:p>
    <w:p w14:paraId="2D23181F" w14:textId="77777777" w:rsidR="00DF3DB8" w:rsidRDefault="00DF3DB8" w:rsidP="00301FB0">
      <w:pPr>
        <w:rPr>
          <w:rFonts w:cs="Arial"/>
          <w:sz w:val="20"/>
        </w:rPr>
      </w:pPr>
    </w:p>
    <w:p w14:paraId="055F7046" w14:textId="01BC3AA9" w:rsidR="00301FB0" w:rsidRPr="00301FB0" w:rsidRDefault="00484E5C" w:rsidP="00301FB0">
      <w:pPr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01FB0" w:rsidRPr="00302AEC">
        <w:rPr>
          <w:rFonts w:cs="Arial"/>
          <w:sz w:val="20"/>
        </w:rPr>
        <w:t xml:space="preserve">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5B7509">
      <w:footerReference w:type="even" r:id="rId27"/>
      <w:footerReference w:type="default" r:id="rId28"/>
      <w:headerReference w:type="first" r:id="rId29"/>
      <w:pgSz w:w="11900" w:h="16840" w:code="9"/>
      <w:pgMar w:top="1701" w:right="1694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5D0AC" w14:textId="77777777" w:rsidR="004E611B" w:rsidRDefault="004E611B">
      <w:r>
        <w:separator/>
      </w:r>
    </w:p>
  </w:endnote>
  <w:endnote w:type="continuationSeparator" w:id="0">
    <w:p w14:paraId="5A09693B" w14:textId="77777777" w:rsidR="004E611B" w:rsidRDefault="004E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A6E87" w14:textId="77777777" w:rsidR="004E611B" w:rsidRDefault="004E611B">
      <w:r>
        <w:separator/>
      </w:r>
    </w:p>
  </w:footnote>
  <w:footnote w:type="continuationSeparator" w:id="0">
    <w:p w14:paraId="7E20DB8B" w14:textId="77777777" w:rsidR="004E611B" w:rsidRDefault="004E611B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671947279" name="Slika 671947279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608C3"/>
    <w:multiLevelType w:val="hybridMultilevel"/>
    <w:tmpl w:val="7D72E3E4"/>
    <w:lvl w:ilvl="0" w:tplc="7FCE6712">
      <w:start w:val="2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47F8F"/>
    <w:multiLevelType w:val="hybridMultilevel"/>
    <w:tmpl w:val="6FB85468"/>
    <w:lvl w:ilvl="0" w:tplc="89E0CC0C">
      <w:start w:val="2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1"/>
  </w:num>
  <w:num w:numId="2" w16cid:durableId="197622388">
    <w:abstractNumId w:val="9"/>
  </w:num>
  <w:num w:numId="3" w16cid:durableId="899947342">
    <w:abstractNumId w:val="12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19"/>
  </w:num>
  <w:num w:numId="7" w16cid:durableId="200367638">
    <w:abstractNumId w:val="14"/>
  </w:num>
  <w:num w:numId="8" w16cid:durableId="480316802">
    <w:abstractNumId w:val="20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1"/>
  </w:num>
  <w:num w:numId="12" w16cid:durableId="756172241">
    <w:abstractNumId w:val="2"/>
  </w:num>
  <w:num w:numId="13" w16cid:durableId="1729376240">
    <w:abstractNumId w:val="18"/>
  </w:num>
  <w:num w:numId="14" w16cid:durableId="888151282">
    <w:abstractNumId w:val="16"/>
  </w:num>
  <w:num w:numId="15" w16cid:durableId="1225750917">
    <w:abstractNumId w:val="7"/>
  </w:num>
  <w:num w:numId="16" w16cid:durableId="1252545557">
    <w:abstractNumId w:val="17"/>
  </w:num>
  <w:num w:numId="17" w16cid:durableId="1816338237">
    <w:abstractNumId w:val="22"/>
  </w:num>
  <w:num w:numId="18" w16cid:durableId="1394935019">
    <w:abstractNumId w:val="25"/>
  </w:num>
  <w:num w:numId="19" w16cid:durableId="1306394889">
    <w:abstractNumId w:val="15"/>
  </w:num>
  <w:num w:numId="20" w16cid:durableId="987511680">
    <w:abstractNumId w:val="23"/>
  </w:num>
  <w:num w:numId="21" w16cid:durableId="972756951">
    <w:abstractNumId w:val="3"/>
  </w:num>
  <w:num w:numId="22" w16cid:durableId="1941596671">
    <w:abstractNumId w:val="13"/>
  </w:num>
  <w:num w:numId="23" w16cid:durableId="20345706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6"/>
  </w:num>
  <w:num w:numId="25" w16cid:durableId="712778487">
    <w:abstractNumId w:val="10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730419718">
    <w:abstractNumId w:val="1"/>
  </w:num>
  <w:num w:numId="31" w16cid:durableId="51219086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4538"/>
    <w:rsid w:val="000173E0"/>
    <w:rsid w:val="000203EA"/>
    <w:rsid w:val="000207D3"/>
    <w:rsid w:val="00020BAF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6DCE"/>
    <w:rsid w:val="000746B7"/>
    <w:rsid w:val="00074954"/>
    <w:rsid w:val="00074F59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3834"/>
    <w:rsid w:val="000E56AC"/>
    <w:rsid w:val="000E644E"/>
    <w:rsid w:val="000F083F"/>
    <w:rsid w:val="000F5AA1"/>
    <w:rsid w:val="00105521"/>
    <w:rsid w:val="00106A1D"/>
    <w:rsid w:val="00115AE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76D"/>
    <w:rsid w:val="0015190C"/>
    <w:rsid w:val="00151D8D"/>
    <w:rsid w:val="00152339"/>
    <w:rsid w:val="00152C83"/>
    <w:rsid w:val="001534FA"/>
    <w:rsid w:val="001567F1"/>
    <w:rsid w:val="001576A9"/>
    <w:rsid w:val="00157886"/>
    <w:rsid w:val="00161BA0"/>
    <w:rsid w:val="00165A9E"/>
    <w:rsid w:val="00166D3F"/>
    <w:rsid w:val="00166F1C"/>
    <w:rsid w:val="00176134"/>
    <w:rsid w:val="00182099"/>
    <w:rsid w:val="0018355E"/>
    <w:rsid w:val="00187165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2EC0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1606B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5537B"/>
    <w:rsid w:val="00261315"/>
    <w:rsid w:val="00262FA5"/>
    <w:rsid w:val="00263203"/>
    <w:rsid w:val="0026528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2F63DD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24516"/>
    <w:rsid w:val="0033019C"/>
    <w:rsid w:val="0033229B"/>
    <w:rsid w:val="0033324A"/>
    <w:rsid w:val="00335E45"/>
    <w:rsid w:val="003400FF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1EF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476F"/>
    <w:rsid w:val="00477A0D"/>
    <w:rsid w:val="00480477"/>
    <w:rsid w:val="00481860"/>
    <w:rsid w:val="00481AE2"/>
    <w:rsid w:val="00482248"/>
    <w:rsid w:val="0048437D"/>
    <w:rsid w:val="00484A8A"/>
    <w:rsid w:val="00484E5C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11B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9DA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B7509"/>
    <w:rsid w:val="005C15C6"/>
    <w:rsid w:val="005C4A27"/>
    <w:rsid w:val="005C590D"/>
    <w:rsid w:val="005D0806"/>
    <w:rsid w:val="005D1BF1"/>
    <w:rsid w:val="005D1EA2"/>
    <w:rsid w:val="005D5771"/>
    <w:rsid w:val="005D6519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347EB"/>
    <w:rsid w:val="0063761B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1448"/>
    <w:rsid w:val="00680D6C"/>
    <w:rsid w:val="00681366"/>
    <w:rsid w:val="006856C6"/>
    <w:rsid w:val="00686578"/>
    <w:rsid w:val="00692DF2"/>
    <w:rsid w:val="0069597E"/>
    <w:rsid w:val="006A55BC"/>
    <w:rsid w:val="006A5DC1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2E08"/>
    <w:rsid w:val="0070485E"/>
    <w:rsid w:val="0070748F"/>
    <w:rsid w:val="00707FD6"/>
    <w:rsid w:val="00712172"/>
    <w:rsid w:val="00713BB1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97956"/>
    <w:rsid w:val="007A4A6D"/>
    <w:rsid w:val="007A5A4F"/>
    <w:rsid w:val="007B0F27"/>
    <w:rsid w:val="007B1741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5702"/>
    <w:rsid w:val="007E6DC5"/>
    <w:rsid w:val="007F0551"/>
    <w:rsid w:val="007F499C"/>
    <w:rsid w:val="007F4B3F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8692E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4E"/>
    <w:rsid w:val="008C1885"/>
    <w:rsid w:val="008C5738"/>
    <w:rsid w:val="008C5AB8"/>
    <w:rsid w:val="008D04F0"/>
    <w:rsid w:val="008D181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2AA7"/>
    <w:rsid w:val="00914C97"/>
    <w:rsid w:val="00914F8E"/>
    <w:rsid w:val="00915041"/>
    <w:rsid w:val="00915D90"/>
    <w:rsid w:val="00915F33"/>
    <w:rsid w:val="00916DDA"/>
    <w:rsid w:val="00921259"/>
    <w:rsid w:val="00922FB2"/>
    <w:rsid w:val="00924E3C"/>
    <w:rsid w:val="00924F06"/>
    <w:rsid w:val="0093149E"/>
    <w:rsid w:val="00932704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3A94"/>
    <w:rsid w:val="009671D7"/>
    <w:rsid w:val="009751C1"/>
    <w:rsid w:val="009761E1"/>
    <w:rsid w:val="00981606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187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45B"/>
    <w:rsid w:val="00A24CD9"/>
    <w:rsid w:val="00A31408"/>
    <w:rsid w:val="00A34302"/>
    <w:rsid w:val="00A34DC0"/>
    <w:rsid w:val="00A409D9"/>
    <w:rsid w:val="00A4236A"/>
    <w:rsid w:val="00A45C0D"/>
    <w:rsid w:val="00A46E2A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32E3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569E"/>
    <w:rsid w:val="00B17141"/>
    <w:rsid w:val="00B20400"/>
    <w:rsid w:val="00B25C8E"/>
    <w:rsid w:val="00B27D81"/>
    <w:rsid w:val="00B31575"/>
    <w:rsid w:val="00B358A7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170"/>
    <w:rsid w:val="00B904E3"/>
    <w:rsid w:val="00B90DE6"/>
    <w:rsid w:val="00B91932"/>
    <w:rsid w:val="00B92C72"/>
    <w:rsid w:val="00B952E7"/>
    <w:rsid w:val="00B95EEA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72E19"/>
    <w:rsid w:val="00C74531"/>
    <w:rsid w:val="00C74B86"/>
    <w:rsid w:val="00C75049"/>
    <w:rsid w:val="00C77797"/>
    <w:rsid w:val="00C77B2F"/>
    <w:rsid w:val="00C80327"/>
    <w:rsid w:val="00C83DA9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299E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17CC9"/>
    <w:rsid w:val="00D20ECB"/>
    <w:rsid w:val="00D220F2"/>
    <w:rsid w:val="00D23886"/>
    <w:rsid w:val="00D23D47"/>
    <w:rsid w:val="00D248DE"/>
    <w:rsid w:val="00D24BF1"/>
    <w:rsid w:val="00D279F7"/>
    <w:rsid w:val="00D30724"/>
    <w:rsid w:val="00D30CF9"/>
    <w:rsid w:val="00D321C0"/>
    <w:rsid w:val="00D32887"/>
    <w:rsid w:val="00D34899"/>
    <w:rsid w:val="00D40B47"/>
    <w:rsid w:val="00D40EB7"/>
    <w:rsid w:val="00D4163E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0A80"/>
    <w:rsid w:val="00D83758"/>
    <w:rsid w:val="00D83C76"/>
    <w:rsid w:val="00D8542D"/>
    <w:rsid w:val="00D91A53"/>
    <w:rsid w:val="00D923F2"/>
    <w:rsid w:val="00DA10E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07F"/>
    <w:rsid w:val="00DC72AE"/>
    <w:rsid w:val="00DD3CEB"/>
    <w:rsid w:val="00DD4044"/>
    <w:rsid w:val="00DD56C7"/>
    <w:rsid w:val="00DD7EDD"/>
    <w:rsid w:val="00DE5B46"/>
    <w:rsid w:val="00DF3DB8"/>
    <w:rsid w:val="00DF6B6A"/>
    <w:rsid w:val="00E01879"/>
    <w:rsid w:val="00E01CE2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99C"/>
    <w:rsid w:val="00E44C83"/>
    <w:rsid w:val="00E4582E"/>
    <w:rsid w:val="00E4661B"/>
    <w:rsid w:val="00E4692C"/>
    <w:rsid w:val="00E550F0"/>
    <w:rsid w:val="00E56CF4"/>
    <w:rsid w:val="00E628E9"/>
    <w:rsid w:val="00E63285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A6E51"/>
    <w:rsid w:val="00EB195E"/>
    <w:rsid w:val="00EB3313"/>
    <w:rsid w:val="00EB793D"/>
    <w:rsid w:val="00EC46DE"/>
    <w:rsid w:val="00EC67BB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1638"/>
    <w:rsid w:val="00F221BB"/>
    <w:rsid w:val="00F23FF3"/>
    <w:rsid w:val="00F240BB"/>
    <w:rsid w:val="00F263DA"/>
    <w:rsid w:val="00F30B63"/>
    <w:rsid w:val="00F32F3B"/>
    <w:rsid w:val="00F3401F"/>
    <w:rsid w:val="00F34B36"/>
    <w:rsid w:val="00F34D30"/>
    <w:rsid w:val="00F34D3A"/>
    <w:rsid w:val="00F361AB"/>
    <w:rsid w:val="00F374BE"/>
    <w:rsid w:val="00F40EF1"/>
    <w:rsid w:val="00F41931"/>
    <w:rsid w:val="00F45005"/>
    <w:rsid w:val="00F46724"/>
    <w:rsid w:val="00F53955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2EB1"/>
    <w:rsid w:val="00F96C39"/>
    <w:rsid w:val="00FA1E76"/>
    <w:rsid w:val="00FA346C"/>
    <w:rsid w:val="00FA45D3"/>
    <w:rsid w:val="00FB3A1E"/>
    <w:rsid w:val="00FB5633"/>
    <w:rsid w:val="00FB5852"/>
    <w:rsid w:val="00FB5862"/>
    <w:rsid w:val="00FC399C"/>
    <w:rsid w:val="00FD25A2"/>
    <w:rsid w:val="00FD3F82"/>
    <w:rsid w:val="00FD6AC3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uiPriority w:val="99"/>
    <w:unhideWhenUsed/>
    <w:rsid w:val="005B750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hyperlink" Target="mailto:ludvik.stritof@gov.si" TargetMode="External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mailto:gregor.potocnik@at-kastelec.si" TargetMode="External"/><Relationship Id="rId20" Type="http://schemas.openxmlformats.org/officeDocument/2006/relationships/image" Target="media/image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mailto:info@at-kastelec.si" TargetMode="External"/><Relationship Id="rId23" Type="http://schemas.openxmlformats.org/officeDocument/2006/relationships/image" Target="media/image6.jpeg"/><Relationship Id="rId28" Type="http://schemas.openxmlformats.org/officeDocument/2006/relationships/footer" Target="footer2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5.jpe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753</TotalTime>
  <Pages>8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6741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50</cp:revision>
  <cp:lastPrinted>2024-07-03T10:47:00Z</cp:lastPrinted>
  <dcterms:created xsi:type="dcterms:W3CDTF">2024-07-02T08:30:00Z</dcterms:created>
  <dcterms:modified xsi:type="dcterms:W3CDTF">2025-09-24T09:56:00Z</dcterms:modified>
</cp:coreProperties>
</file>