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71E50E4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AD7A6F">
        <w:rPr>
          <w:rFonts w:cs="Arial"/>
          <w:sz w:val="20"/>
        </w:rPr>
        <w:t>120</w:t>
      </w:r>
      <w:r w:rsidR="00423C3D" w:rsidRPr="003C5856">
        <w:rPr>
          <w:rFonts w:cs="Arial"/>
          <w:sz w:val="20"/>
        </w:rPr>
        <w:t>/202</w:t>
      </w:r>
      <w:r w:rsidR="00A16194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>-3130-</w:t>
      </w:r>
      <w:r w:rsidR="00A16194">
        <w:rPr>
          <w:rFonts w:cs="Arial"/>
          <w:sz w:val="20"/>
        </w:rPr>
        <w:t>1</w:t>
      </w:r>
      <w:r w:rsidR="00AD7A6F">
        <w:rPr>
          <w:rFonts w:cs="Arial"/>
          <w:sz w:val="20"/>
        </w:rPr>
        <w:t>2</w:t>
      </w:r>
      <w:bookmarkEnd w:id="0"/>
    </w:p>
    <w:p w14:paraId="022DD924" w14:textId="630416C6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AD7A6F">
        <w:rPr>
          <w:rFonts w:cs="Arial"/>
          <w:sz w:val="20"/>
        </w:rPr>
        <w:t>1</w:t>
      </w:r>
      <w:r w:rsidR="00423C3D" w:rsidRPr="003C5856">
        <w:rPr>
          <w:rFonts w:cs="Arial"/>
          <w:sz w:val="20"/>
        </w:rPr>
        <w:t xml:space="preserve">. </w:t>
      </w:r>
      <w:r w:rsidR="00AD7A6F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r w:rsidR="00AD7A6F">
        <w:rPr>
          <w:rFonts w:cs="Arial"/>
          <w:sz w:val="20"/>
        </w:rPr>
        <w:t>5</w:t>
      </w:r>
      <w:bookmarkEnd w:id="1"/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14B4EBA0" w:rsidR="004672FD" w:rsidRPr="003C5856" w:rsidRDefault="00DA117E" w:rsidP="004A5278">
      <w:pPr>
        <w:spacing w:line="276" w:lineRule="auto"/>
        <w:jc w:val="both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562CDA" w:rsidRPr="003C5856">
        <w:rPr>
          <w:rFonts w:cs="Arial"/>
          <w:b/>
          <w:sz w:val="20"/>
        </w:rPr>
        <w:t>OSEBNEGA</w:t>
      </w:r>
      <w:r w:rsidR="0023427B" w:rsidRPr="003C5856">
        <w:rPr>
          <w:rFonts w:cs="Arial"/>
          <w:b/>
          <w:sz w:val="20"/>
        </w:rPr>
        <w:t xml:space="preserve"> VOZILA </w:t>
      </w:r>
      <w:bookmarkStart w:id="2" w:name="_Hlk178592474"/>
      <w:bookmarkStart w:id="3" w:name="_Hlk178587184"/>
      <w:r w:rsidR="00AD7A6F" w:rsidRPr="00AD7A6F">
        <w:rPr>
          <w:rFonts w:cs="Arial"/>
          <w:b/>
          <w:bCs/>
          <w:sz w:val="20"/>
        </w:rPr>
        <w:t>ŠKODA OCTAVIA Combi 1.6 TDI</w:t>
      </w:r>
      <w:r w:rsidR="00423C3D" w:rsidRPr="003C5856">
        <w:rPr>
          <w:rFonts w:cs="Arial"/>
          <w:b/>
          <w:sz w:val="20"/>
        </w:rPr>
        <w:t xml:space="preserve">, leto izdelave </w:t>
      </w:r>
      <w:r w:rsidR="00AD7A6F" w:rsidRPr="00AD7A6F">
        <w:rPr>
          <w:rFonts w:cs="Arial"/>
          <w:b/>
          <w:sz w:val="20"/>
        </w:rPr>
        <w:t>2010</w:t>
      </w:r>
      <w:r w:rsidR="00423C3D" w:rsidRPr="003C5856">
        <w:rPr>
          <w:rFonts w:cs="Arial"/>
          <w:b/>
          <w:sz w:val="20"/>
        </w:rPr>
        <w:t xml:space="preserve">, VIN: </w:t>
      </w:r>
      <w:bookmarkEnd w:id="2"/>
      <w:r w:rsidR="00AD7A6F" w:rsidRPr="00AD7A6F">
        <w:rPr>
          <w:rFonts w:cs="Arial"/>
          <w:b/>
          <w:bCs/>
          <w:sz w:val="20"/>
        </w:rPr>
        <w:t>TMBHT61Z2B2051453</w:t>
      </w:r>
      <w:bookmarkEnd w:id="3"/>
      <w:r w:rsidR="00AD7A6F">
        <w:rPr>
          <w:rFonts w:cs="Arial"/>
          <w:b/>
          <w:bCs/>
          <w:sz w:val="20"/>
        </w:rPr>
        <w:t xml:space="preserve"> </w:t>
      </w:r>
      <w:r w:rsidR="001262E2"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0C195EAF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 xml:space="preserve">Osebno vozilo 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26E58CF" w14:textId="310DA25A" w:rsidR="00D24BF1" w:rsidRPr="00036D15" w:rsidRDefault="00AD7A6F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AD7A6F">
              <w:rPr>
                <w:rFonts w:cs="Arial"/>
                <w:b w:val="0"/>
                <w:bCs w:val="0"/>
                <w:sz w:val="20"/>
              </w:rPr>
              <w:t>ŠKODA OCTAVIA Combi 1.6 TDI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55E9247E" w:rsidR="00D24BF1" w:rsidRPr="00036D15" w:rsidRDefault="00AD7A6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2010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418B1F8" w14:textId="180E0743" w:rsidR="00D24BF1" w:rsidRPr="00036D15" w:rsidRDefault="00AD7A6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AD7A6F">
              <w:rPr>
                <w:rFonts w:cs="Arial"/>
                <w:b w:val="0"/>
                <w:bCs w:val="0"/>
                <w:sz w:val="20"/>
              </w:rPr>
              <w:t>TMBHT61Z2B2051453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573F7700" w:rsidR="00D24BF1" w:rsidRPr="00036D15" w:rsidRDefault="00C936F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Kovinska temno siva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3BB00A" w14:textId="03D89ACD" w:rsidR="00D24BF1" w:rsidRPr="00036D15" w:rsidRDefault="00B655E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69754C86" w:rsidR="00D24BF1" w:rsidRPr="00036D15" w:rsidRDefault="00725D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77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1</w:t>
            </w:r>
            <w:r>
              <w:rPr>
                <w:rFonts w:cs="Arial"/>
                <w:b w:val="0"/>
                <w:bCs w:val="0"/>
                <w:sz w:val="20"/>
              </w:rPr>
              <w:t>5</w:t>
            </w:r>
            <w:r w:rsidR="00D05018">
              <w:rPr>
                <w:rFonts w:cs="Arial"/>
                <w:b w:val="0"/>
                <w:bCs w:val="0"/>
                <w:sz w:val="20"/>
              </w:rPr>
              <w:t>9</w:t>
            </w:r>
            <w:r>
              <w:rPr>
                <w:rFonts w:cs="Arial"/>
                <w:b w:val="0"/>
                <w:bCs w:val="0"/>
                <w:sz w:val="20"/>
              </w:rPr>
              <w:t>8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319801D" w14:textId="5AF191E2" w:rsidR="00D24BF1" w:rsidRPr="00036D15" w:rsidRDefault="00725D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22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 xml:space="preserve">. </w:t>
            </w:r>
            <w:r>
              <w:rPr>
                <w:rFonts w:cs="Arial"/>
                <w:b w:val="0"/>
                <w:bCs w:val="0"/>
                <w:sz w:val="20"/>
              </w:rPr>
              <w:t>10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D05018">
              <w:rPr>
                <w:rFonts w:cs="Arial"/>
                <w:b w:val="0"/>
                <w:bCs w:val="0"/>
                <w:sz w:val="20"/>
              </w:rPr>
              <w:t>2</w:t>
            </w:r>
            <w:r>
              <w:rPr>
                <w:rFonts w:cs="Arial"/>
                <w:b w:val="0"/>
                <w:bCs w:val="0"/>
                <w:sz w:val="20"/>
              </w:rPr>
              <w:t>010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0F53A5E0" w:rsidR="00725D5F" w:rsidRDefault="00725D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05. 12. 2014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F0EDB0" w14:textId="51674B0A" w:rsidR="00D8083F" w:rsidRPr="00036D15" w:rsidRDefault="001F452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369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.</w:t>
            </w:r>
            <w:r w:rsidR="006A2183">
              <w:rPr>
                <w:rFonts w:cs="Arial"/>
                <w:b w:val="0"/>
                <w:bCs w:val="0"/>
                <w:sz w:val="20"/>
              </w:rPr>
              <w:t>6</w:t>
            </w:r>
            <w:r>
              <w:rPr>
                <w:rFonts w:cs="Arial"/>
                <w:b w:val="0"/>
                <w:bCs w:val="0"/>
                <w:sz w:val="20"/>
              </w:rPr>
              <w:t>33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87729B1" w14:textId="649B1AE5" w:rsidR="00B655EC" w:rsidRPr="006A2183" w:rsidRDefault="00CE31D3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 xml:space="preserve"> m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anjše poškodbe in odrgnine na več mestih</w:t>
            </w:r>
            <w:r w:rsidR="006A2183">
              <w:rPr>
                <w:rFonts w:cs="Arial"/>
                <w:b w:val="0"/>
                <w:bCs w:val="0"/>
                <w:sz w:val="20"/>
              </w:rPr>
              <w:t xml:space="preserve"> karoserije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6D22C9B6" w14:textId="400763CF" w:rsidR="006A2183" w:rsidRPr="006A2183" w:rsidRDefault="006A2183" w:rsidP="006A2183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725D5F">
              <w:rPr>
                <w:rFonts w:cs="Arial"/>
                <w:b w:val="0"/>
                <w:bCs w:val="0"/>
                <w:sz w:val="20"/>
              </w:rPr>
              <w:t xml:space="preserve">rahlo </w:t>
            </w:r>
            <w:r w:rsidRPr="006A2183">
              <w:rPr>
                <w:rFonts w:cs="Arial"/>
                <w:b w:val="0"/>
                <w:bCs w:val="0"/>
                <w:sz w:val="20"/>
              </w:rPr>
              <w:t xml:space="preserve">poškodovano </w:t>
            </w:r>
            <w:r w:rsidR="00725D5F">
              <w:rPr>
                <w:rFonts w:cs="Arial"/>
                <w:b w:val="0"/>
                <w:bCs w:val="0"/>
                <w:sz w:val="20"/>
              </w:rPr>
              <w:t>desno</w:t>
            </w:r>
            <w:r w:rsidRPr="006A2183">
              <w:rPr>
                <w:rFonts w:cs="Arial"/>
                <w:b w:val="0"/>
                <w:bCs w:val="0"/>
                <w:sz w:val="20"/>
              </w:rPr>
              <w:t xml:space="preserve"> vzvratno ogledalo,</w:t>
            </w:r>
          </w:p>
          <w:p w14:paraId="67AF5473" w14:textId="20E478B2" w:rsidR="006A2183" w:rsidRPr="00694CD7" w:rsidRDefault="006A2183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50EDA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E50EDA" w:rsidRPr="00E50EDA">
              <w:rPr>
                <w:rFonts w:cs="Arial"/>
                <w:b w:val="0"/>
                <w:bCs w:val="0"/>
                <w:sz w:val="20"/>
              </w:rPr>
              <w:t>več odrgnin na zadnjem odbijaču</w:t>
            </w:r>
            <w:r w:rsidRPr="00E50EDA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5B82EDBC" w14:textId="1B1B2607" w:rsidR="00E50EDA" w:rsidRPr="00E50EDA" w:rsidRDefault="00B655EC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A2183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E50EDA" w:rsidRPr="00E50EDA">
              <w:rPr>
                <w:rFonts w:cs="Arial"/>
                <w:b w:val="0"/>
                <w:bCs w:val="0"/>
                <w:sz w:val="20"/>
              </w:rPr>
              <w:t>vidni sledovi daljšega mirovanja vozila</w:t>
            </w:r>
            <w:r w:rsidR="00E50EDA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9F2DFB3" w14:textId="6119C998" w:rsidR="00760E5F" w:rsidRPr="00E50EDA" w:rsidRDefault="00E50EDA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Pr="00E50EDA">
              <w:rPr>
                <w:rFonts w:cs="Arial"/>
                <w:b w:val="0"/>
                <w:bCs w:val="0"/>
                <w:sz w:val="20"/>
              </w:rPr>
              <w:t>prazen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E50EDA">
              <w:rPr>
                <w:rFonts w:cs="Arial"/>
                <w:b w:val="0"/>
                <w:bCs w:val="0"/>
                <w:sz w:val="20"/>
              </w:rPr>
              <w:t>akumulator</w:t>
            </w:r>
            <w:r w:rsidRPr="006A2183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3C95288" w14:textId="42DFB478" w:rsidR="001A7551" w:rsidRPr="005C6725" w:rsidRDefault="001F5061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50EDA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E50EDA" w:rsidRPr="00E50EDA">
              <w:rPr>
                <w:rFonts w:cs="Arial"/>
                <w:b w:val="0"/>
                <w:bCs w:val="0"/>
                <w:sz w:val="20"/>
              </w:rPr>
              <w:t>stanje prevoženih kilometrov, ki jih izkazuje števec v vozilu, ni enako podatkom v aplikaciji avtolog</w:t>
            </w:r>
            <w:r w:rsidR="00E50EDA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lastRenderedPageBreak/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3B6B0C7D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4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4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E50EDA">
        <w:rPr>
          <w:rFonts w:cs="Arial"/>
          <w:b/>
          <w:bCs/>
          <w:sz w:val="20"/>
        </w:rPr>
        <w:t>1</w:t>
      </w:r>
      <w:r w:rsidR="00D05018" w:rsidRPr="00D05018">
        <w:rPr>
          <w:rFonts w:cs="Arial"/>
          <w:b/>
          <w:bCs/>
          <w:sz w:val="20"/>
        </w:rPr>
        <w:t>.</w:t>
      </w:r>
      <w:r w:rsidR="001F5061">
        <w:rPr>
          <w:rFonts w:cs="Arial"/>
          <w:b/>
          <w:bCs/>
          <w:sz w:val="20"/>
        </w:rPr>
        <w:t>0</w:t>
      </w:r>
      <w:r w:rsidR="00E50EDA">
        <w:rPr>
          <w:rFonts w:cs="Arial"/>
          <w:b/>
          <w:bCs/>
          <w:sz w:val="20"/>
        </w:rPr>
        <w:t>5</w:t>
      </w:r>
      <w:r w:rsidR="00DD3CEB" w:rsidRPr="00D05018">
        <w:rPr>
          <w:rFonts w:cs="Arial"/>
          <w:b/>
          <w:bCs/>
          <w:sz w:val="20"/>
        </w:rPr>
        <w:t>0</w:t>
      </w:r>
      <w:r w:rsidR="00DD3CEB" w:rsidRPr="005C6725">
        <w:rPr>
          <w:rFonts w:cs="Arial"/>
          <w:b/>
          <w:bCs/>
          <w:sz w:val="20"/>
        </w:rPr>
        <w:t>,00 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s.p.)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3266839F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E50EDA">
        <w:rPr>
          <w:rFonts w:cs="Arial"/>
          <w:b/>
          <w:bCs/>
          <w:sz w:val="20"/>
        </w:rPr>
        <w:t>1</w:t>
      </w:r>
      <w:r w:rsidR="00D05018">
        <w:rPr>
          <w:rFonts w:cs="Arial"/>
          <w:b/>
          <w:bCs/>
          <w:sz w:val="20"/>
        </w:rPr>
        <w:t>2</w:t>
      </w:r>
      <w:r w:rsidR="00E50EDA">
        <w:rPr>
          <w:rFonts w:cs="Arial"/>
          <w:b/>
          <w:bCs/>
          <w:sz w:val="20"/>
        </w:rPr>
        <w:t>0</w:t>
      </w:r>
      <w:r w:rsidR="005C6725" w:rsidRPr="005C6725">
        <w:rPr>
          <w:rFonts w:cs="Arial"/>
          <w:b/>
          <w:bCs/>
          <w:sz w:val="20"/>
        </w:rPr>
        <w:t>/202</w:t>
      </w:r>
      <w:r w:rsidR="00D05018">
        <w:rPr>
          <w:rFonts w:cs="Arial"/>
          <w:b/>
          <w:bCs/>
          <w:sz w:val="20"/>
        </w:rPr>
        <w:t>4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1E7BFC8A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670F8">
        <w:rPr>
          <w:rFonts w:cs="Arial"/>
          <w:b/>
          <w:bCs/>
          <w:color w:val="000000" w:themeColor="text1"/>
          <w:sz w:val="20"/>
        </w:rPr>
        <w:t>2</w:t>
      </w:r>
      <w:r w:rsidR="001F4526">
        <w:rPr>
          <w:rFonts w:cs="Arial"/>
          <w:b/>
          <w:bCs/>
          <w:color w:val="000000" w:themeColor="text1"/>
          <w:sz w:val="20"/>
        </w:rPr>
        <w:t>4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1F4526">
        <w:rPr>
          <w:rFonts w:cs="Arial"/>
          <w:b/>
          <w:bCs/>
          <w:color w:val="000000" w:themeColor="text1"/>
          <w:sz w:val="20"/>
        </w:rPr>
        <w:t>4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F4526">
        <w:rPr>
          <w:rFonts w:cs="Arial"/>
          <w:b/>
          <w:bCs/>
          <w:color w:val="000000" w:themeColor="text1"/>
          <w:sz w:val="20"/>
        </w:rPr>
        <w:t>5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000000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69ECFFB8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1F4526" w:rsidRPr="001F4526">
        <w:rPr>
          <w:rFonts w:cs="Arial"/>
          <w:sz w:val="20"/>
          <w:lang w:eastAsia="sl-SI"/>
        </w:rPr>
        <w:t xml:space="preserve">5,43 EUR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lastRenderedPageBreak/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37D991CA" w14:textId="77777777" w:rsidR="00B91932" w:rsidRPr="00BA679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BA679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Upravljavec </w:t>
      </w:r>
      <w:r w:rsidRPr="00BA679C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000000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="009F04DE"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65C0AAB7" w14:textId="7FC55659" w:rsidR="009F04D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>Predmet prodaje je v hrambi pri A.N.B. Trade d.o.o., Spodnje Stranice 11, 3206 Stranice in si ga je na lokaciji mogoče ogledati</w:t>
      </w:r>
      <w:r w:rsidR="00D500D6" w:rsidRPr="002E6592">
        <w:rPr>
          <w:rFonts w:cs="Arial"/>
          <w:sz w:val="20"/>
          <w:lang w:eastAsia="sl-SI"/>
        </w:rPr>
        <w:t xml:space="preserve"> </w:t>
      </w:r>
      <w:r w:rsidR="00137A7A" w:rsidRPr="002E6592">
        <w:rPr>
          <w:rFonts w:cs="Arial"/>
          <w:sz w:val="20"/>
          <w:lang w:eastAsia="sl-SI"/>
        </w:rPr>
        <w:t xml:space="preserve">v obdobju od </w:t>
      </w:r>
      <w:r w:rsidR="00F845BE">
        <w:rPr>
          <w:rFonts w:cs="Arial"/>
          <w:sz w:val="20"/>
          <w:lang w:eastAsia="sl-SI"/>
        </w:rPr>
        <w:t>1</w:t>
      </w:r>
      <w:r w:rsidR="001F4526">
        <w:rPr>
          <w:rFonts w:cs="Arial"/>
          <w:sz w:val="20"/>
          <w:lang w:eastAsia="sl-SI"/>
        </w:rPr>
        <w:t>7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1F4526">
        <w:rPr>
          <w:rFonts w:cs="Arial"/>
          <w:sz w:val="20"/>
          <w:lang w:eastAsia="sl-SI"/>
        </w:rPr>
        <w:t>4</w:t>
      </w:r>
      <w:r w:rsidR="00137A7A" w:rsidRPr="002E6592">
        <w:rPr>
          <w:rFonts w:cs="Arial"/>
          <w:sz w:val="20"/>
          <w:lang w:eastAsia="sl-SI"/>
        </w:rPr>
        <w:t xml:space="preserve">. </w:t>
      </w:r>
      <w:r w:rsidR="00D500D6" w:rsidRPr="002E6592">
        <w:rPr>
          <w:rFonts w:cs="Arial"/>
          <w:sz w:val="20"/>
          <w:lang w:eastAsia="sl-SI"/>
        </w:rPr>
        <w:t>do</w:t>
      </w:r>
      <w:r w:rsidR="00137A7A" w:rsidRPr="002E6592">
        <w:rPr>
          <w:rFonts w:cs="Arial"/>
          <w:sz w:val="20"/>
          <w:lang w:eastAsia="sl-SI"/>
        </w:rPr>
        <w:t xml:space="preserve"> </w:t>
      </w:r>
      <w:r w:rsidR="001F4526">
        <w:rPr>
          <w:rFonts w:cs="Arial"/>
          <w:color w:val="000000" w:themeColor="text1"/>
          <w:sz w:val="20"/>
        </w:rPr>
        <w:t>18</w:t>
      </w:r>
      <w:r w:rsidR="00D500D6" w:rsidRPr="002E6592">
        <w:rPr>
          <w:rFonts w:cs="Arial"/>
          <w:color w:val="000000" w:themeColor="text1"/>
          <w:sz w:val="20"/>
        </w:rPr>
        <w:t xml:space="preserve">. </w:t>
      </w:r>
      <w:r w:rsidR="001F4526">
        <w:rPr>
          <w:rFonts w:cs="Arial"/>
          <w:color w:val="000000" w:themeColor="text1"/>
          <w:sz w:val="20"/>
        </w:rPr>
        <w:t>4</w:t>
      </w:r>
      <w:r w:rsidR="00D500D6" w:rsidRPr="002E6592">
        <w:rPr>
          <w:rFonts w:cs="Arial"/>
          <w:color w:val="000000" w:themeColor="text1"/>
          <w:sz w:val="20"/>
        </w:rPr>
        <w:t>. 202</w:t>
      </w:r>
      <w:r w:rsidR="00C936FA">
        <w:rPr>
          <w:rFonts w:cs="Arial"/>
          <w:color w:val="000000" w:themeColor="text1"/>
          <w:sz w:val="20"/>
        </w:rPr>
        <w:t>5</w:t>
      </w:r>
      <w:r w:rsidR="00D500D6" w:rsidRPr="002E6592">
        <w:rPr>
          <w:rFonts w:cs="Arial"/>
          <w:sz w:val="20"/>
          <w:lang w:eastAsia="sl-SI"/>
        </w:rPr>
        <w:t xml:space="preserve">, in sicer </w:t>
      </w:r>
      <w:r w:rsidRPr="002E6592">
        <w:rPr>
          <w:rFonts w:cs="Arial"/>
          <w:sz w:val="20"/>
          <w:lang w:eastAsia="sl-SI"/>
        </w:rPr>
        <w:t xml:space="preserve">med </w:t>
      </w:r>
      <w:r w:rsidR="00137A7A" w:rsidRPr="002E6592">
        <w:rPr>
          <w:rFonts w:cs="Arial"/>
          <w:sz w:val="20"/>
          <w:lang w:eastAsia="sl-SI"/>
        </w:rPr>
        <w:t>0</w:t>
      </w:r>
      <w:r w:rsidR="00F845BE">
        <w:rPr>
          <w:rFonts w:cs="Arial"/>
          <w:sz w:val="20"/>
          <w:lang w:eastAsia="sl-SI"/>
        </w:rPr>
        <w:t>9</w:t>
      </w:r>
      <w:r w:rsidRPr="002E6592">
        <w:rPr>
          <w:rFonts w:cs="Arial"/>
          <w:sz w:val="20"/>
          <w:lang w:eastAsia="sl-SI"/>
        </w:rPr>
        <w:t>:00 in 1</w:t>
      </w:r>
      <w:r w:rsidR="00F845BE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 </w:t>
      </w:r>
      <w:hyperlink r:id="rId15" w:history="1">
        <w:r w:rsidRPr="002E6592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2E6592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5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5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209C2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44C120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0054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lastRenderedPageBreak/>
        <w:t>Fotografije predmeta prodaje:</w:t>
      </w:r>
    </w:p>
    <w:p w14:paraId="295A18A7" w14:textId="3AEB8E1B" w:rsidR="00DD3CEB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628BA2E" wp14:editId="43CB171D">
            <wp:extent cx="5395872" cy="3921617"/>
            <wp:effectExtent l="0" t="0" r="0" b="3175"/>
            <wp:docPr id="256002303" name="Slika 1" descr="fotografija prikazuje desni bok vozila fotografiran s prednje strani vozila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02303" name="Slika 1" descr="fotografija prikazuje desni bok vozila fotografiran s prednje strani vozila. &#10;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58" cy="392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A1946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EC5670" w14:textId="75C9657F" w:rsidR="00D500D6" w:rsidRDefault="002C6C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5391FEA4" wp14:editId="30B1FC5F">
            <wp:extent cx="5396230" cy="4411014"/>
            <wp:effectExtent l="0" t="0" r="0" b="8890"/>
            <wp:docPr id="1753353378" name="Slika 2" descr="fotografija prikazuje levi bok vozila fotografiran s prednje strani vozil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53378" name="Slika 2" descr="fotografija prikazuje levi bok vozila fotografiran s prednje strani vozila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618" cy="441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18BE6" w14:textId="37E235C9" w:rsidR="00D500D6" w:rsidRDefault="002C6C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5712A5BE" wp14:editId="559449F8">
            <wp:extent cx="5396230" cy="4089043"/>
            <wp:effectExtent l="0" t="0" r="0" b="6985"/>
            <wp:docPr id="664544548" name="Slika 3" descr="fotografija prikazuje desni bok vozila fotografiran z zadnje strani vozil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44548" name="Slika 3" descr="fotografija prikazuje desni bok vozila fotografiran z zadnje strani vozila.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495" cy="40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6537" w14:textId="29A69D4C" w:rsidR="00D500D6" w:rsidRPr="00B952E7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1398C4" w14:textId="57449E93" w:rsidR="00C05E83" w:rsidRDefault="002C6C96" w:rsidP="00301FB0">
      <w:pPr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77696849" wp14:editId="357CBA26">
            <wp:extent cx="5396230" cy="4327302"/>
            <wp:effectExtent l="0" t="0" r="0" b="0"/>
            <wp:docPr id="1797142040" name="Slika 4" descr="fotografija prikazuje levi bok vozila fotografiran z zadnje strani vozil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42040" name="Slika 4" descr="fotografija prikazuje levi bok vozila fotografiran z zadnje strani vozila.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755" cy="433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769822AB" w14:textId="73EF606F" w:rsidR="00A22095" w:rsidRDefault="002C6C96" w:rsidP="00301FB0">
      <w:pPr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2AD21E93" wp14:editId="172CB85E">
            <wp:extent cx="5396230" cy="3908738"/>
            <wp:effectExtent l="0" t="0" r="0" b="0"/>
            <wp:docPr id="2000408289" name="Slika 5" descr="fotografija prikazuje prednjo notranjost vozil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408289" name="Slika 5" descr="fotografija prikazuje prednjo notranjost vozila.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509" cy="391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EDA2B" w14:textId="11E2B614" w:rsidR="00A22095" w:rsidRDefault="00A22095" w:rsidP="00301FB0">
      <w:pPr>
        <w:rPr>
          <w:rFonts w:cs="Arial"/>
          <w:sz w:val="20"/>
        </w:rPr>
      </w:pPr>
    </w:p>
    <w:p w14:paraId="44E02185" w14:textId="77777777" w:rsidR="00A22095" w:rsidRDefault="00A22095" w:rsidP="00301FB0">
      <w:pPr>
        <w:rPr>
          <w:rFonts w:cs="Arial"/>
          <w:sz w:val="20"/>
        </w:rPr>
      </w:pPr>
    </w:p>
    <w:p w14:paraId="00E54B7B" w14:textId="70DB2318" w:rsidR="00A22095" w:rsidRDefault="002C6C96" w:rsidP="00301FB0">
      <w:pPr>
        <w:rPr>
          <w:rFonts w:cs="Arial"/>
          <w:sz w:val="20"/>
        </w:rPr>
      </w:pPr>
      <w:r>
        <w:rPr>
          <w:noProof/>
        </w:rPr>
        <w:drawing>
          <wp:inline distT="0" distB="0" distL="0" distR="0" wp14:anchorId="767C4B53" wp14:editId="63196A0A">
            <wp:extent cx="5394750" cy="3702676"/>
            <wp:effectExtent l="0" t="0" r="0" b="0"/>
            <wp:docPr id="362034900" name="Slika 6" descr="fotografija prikazuje števec vozil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34900" name="Slika 6" descr="fotografija prikazuje števec vozila.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786" cy="372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3"/>
      <w:footerReference w:type="even" r:id="rId24"/>
      <w:footerReference w:type="default" r:id="rId25"/>
      <w:headerReference w:type="first" r:id="rId2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E0854" w14:textId="77777777" w:rsidR="00BE4664" w:rsidRDefault="00BE4664">
      <w:r>
        <w:separator/>
      </w:r>
    </w:p>
  </w:endnote>
  <w:endnote w:type="continuationSeparator" w:id="0">
    <w:p w14:paraId="2F679752" w14:textId="77777777" w:rsidR="00BE4664" w:rsidRDefault="00BE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58A5" w14:textId="77777777" w:rsidR="00BE4664" w:rsidRDefault="00BE4664">
      <w:r>
        <w:separator/>
      </w:r>
    </w:p>
  </w:footnote>
  <w:footnote w:type="continuationSeparator" w:id="0">
    <w:p w14:paraId="1184282B" w14:textId="77777777" w:rsidR="00BE4664" w:rsidRDefault="00BE4664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4CD7"/>
    <w:rsid w:val="0069597E"/>
    <w:rsid w:val="006A1800"/>
    <w:rsid w:val="006A2183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FBE"/>
    <w:rsid w:val="00B13EDD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E4664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E773E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0A75"/>
    <w:rsid w:val="00F76E06"/>
    <w:rsid w:val="00F8241F"/>
    <w:rsid w:val="00F845BE"/>
    <w:rsid w:val="00F855E5"/>
    <w:rsid w:val="00F90A3A"/>
    <w:rsid w:val="00F96C39"/>
    <w:rsid w:val="00FA1E76"/>
    <w:rsid w:val="00FB0C69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image" Target="media/image6.jpe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658</TotalTime>
  <Pages>6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6681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50</cp:revision>
  <cp:lastPrinted>2024-07-03T10:47:00Z</cp:lastPrinted>
  <dcterms:created xsi:type="dcterms:W3CDTF">2024-07-02T08:30:00Z</dcterms:created>
  <dcterms:modified xsi:type="dcterms:W3CDTF">2025-04-01T06:13:00Z</dcterms:modified>
</cp:coreProperties>
</file>