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0B0C7DD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r w:rsidR="00423C3D" w:rsidRPr="003C5856">
        <w:rPr>
          <w:rFonts w:cs="Arial"/>
          <w:sz w:val="20"/>
        </w:rPr>
        <w:t>477-</w:t>
      </w:r>
      <w:r w:rsidR="003C5856" w:rsidRPr="003C5856">
        <w:rPr>
          <w:rFonts w:cs="Arial"/>
          <w:sz w:val="20"/>
        </w:rPr>
        <w:t>517</w:t>
      </w:r>
      <w:r w:rsidR="00423C3D" w:rsidRPr="003C5856">
        <w:rPr>
          <w:rFonts w:cs="Arial"/>
          <w:sz w:val="20"/>
        </w:rPr>
        <w:t>/202</w:t>
      </w:r>
      <w:r w:rsidR="003C5856" w:rsidRPr="003C5856">
        <w:rPr>
          <w:rFonts w:cs="Arial"/>
          <w:sz w:val="20"/>
        </w:rPr>
        <w:t>3</w:t>
      </w:r>
      <w:r w:rsidR="00423C3D" w:rsidRPr="003C5856">
        <w:rPr>
          <w:rFonts w:cs="Arial"/>
          <w:sz w:val="20"/>
        </w:rPr>
        <w:t>-3130-</w:t>
      </w:r>
      <w:r w:rsidR="003C5856" w:rsidRPr="003C5856">
        <w:rPr>
          <w:rFonts w:cs="Arial"/>
          <w:sz w:val="20"/>
        </w:rPr>
        <w:t>9</w:t>
      </w:r>
    </w:p>
    <w:p w14:paraId="022DD924" w14:textId="18C09FD6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r w:rsidR="00845AE4" w:rsidRPr="003C5856">
        <w:rPr>
          <w:rFonts w:cs="Arial"/>
          <w:sz w:val="20"/>
        </w:rPr>
        <w:t>1</w:t>
      </w:r>
      <w:r w:rsidR="003C5856" w:rsidRPr="003C5856">
        <w:rPr>
          <w:rFonts w:cs="Arial"/>
          <w:sz w:val="20"/>
        </w:rPr>
        <w:t>3</w:t>
      </w:r>
      <w:r w:rsidR="00423C3D" w:rsidRPr="003C5856">
        <w:rPr>
          <w:rFonts w:cs="Arial"/>
          <w:sz w:val="20"/>
        </w:rPr>
        <w:t xml:space="preserve">. </w:t>
      </w:r>
      <w:r w:rsidR="003C5856" w:rsidRPr="003C5856">
        <w:rPr>
          <w:rFonts w:cs="Arial"/>
          <w:sz w:val="20"/>
        </w:rPr>
        <w:t>8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r w:rsidR="004A2327" w:rsidRPr="003C5856">
        <w:rPr>
          <w:rFonts w:cs="Arial"/>
          <w:sz w:val="20"/>
        </w:rPr>
        <w:t>4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17518D8D" w14:textId="4388A4E8" w:rsidR="00423C3D" w:rsidRPr="003C5856" w:rsidRDefault="00DA117E" w:rsidP="00423C3D">
      <w:pPr>
        <w:spacing w:line="276" w:lineRule="auto"/>
        <w:jc w:val="center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r w:rsidR="00562CDA" w:rsidRPr="003C5856">
        <w:rPr>
          <w:rFonts w:cs="Arial"/>
          <w:b/>
          <w:sz w:val="20"/>
        </w:rPr>
        <w:t>OSEBNEGA</w:t>
      </w:r>
      <w:r w:rsidR="0023427B" w:rsidRPr="003C5856">
        <w:rPr>
          <w:rFonts w:cs="Arial"/>
          <w:b/>
          <w:sz w:val="20"/>
        </w:rPr>
        <w:t xml:space="preserve"> VOZILA </w:t>
      </w:r>
      <w:r w:rsidR="003C5856" w:rsidRPr="003C5856">
        <w:rPr>
          <w:rFonts w:cs="Arial"/>
          <w:b/>
          <w:bCs/>
          <w:sz w:val="20"/>
        </w:rPr>
        <w:t>HYUNDAI Getz / 1.1.</w:t>
      </w:r>
      <w:r w:rsidR="00423C3D" w:rsidRPr="003C5856">
        <w:rPr>
          <w:rFonts w:cs="Arial"/>
          <w:b/>
          <w:sz w:val="20"/>
        </w:rPr>
        <w:t>, leto izdelave 20</w:t>
      </w:r>
      <w:r w:rsidR="00562CDA" w:rsidRPr="003C5856">
        <w:rPr>
          <w:rFonts w:cs="Arial"/>
          <w:b/>
          <w:sz w:val="20"/>
        </w:rPr>
        <w:t>0</w:t>
      </w:r>
      <w:r w:rsidR="003C5856" w:rsidRPr="003C5856">
        <w:rPr>
          <w:rFonts w:cs="Arial"/>
          <w:b/>
          <w:sz w:val="20"/>
        </w:rPr>
        <w:t>7</w:t>
      </w:r>
      <w:r w:rsidR="00423C3D" w:rsidRPr="003C5856">
        <w:rPr>
          <w:rFonts w:cs="Arial"/>
          <w:b/>
          <w:sz w:val="20"/>
        </w:rPr>
        <w:t xml:space="preserve">, VIN: </w:t>
      </w:r>
      <w:r w:rsidR="003C5856" w:rsidRPr="003C5856">
        <w:rPr>
          <w:rFonts w:cs="Arial"/>
          <w:b/>
          <w:bCs/>
          <w:sz w:val="20"/>
        </w:rPr>
        <w:t>MALBT51GP7M048245</w:t>
      </w:r>
    </w:p>
    <w:p w14:paraId="333C0A42" w14:textId="0EF63B67" w:rsidR="004672FD" w:rsidRPr="003C5856" w:rsidRDefault="001262E2" w:rsidP="00423C3D">
      <w:pPr>
        <w:spacing w:line="276" w:lineRule="auto"/>
        <w:jc w:val="center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3C5856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0C195EAF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 xml:space="preserve">Osebno vozilo </w:t>
            </w:r>
          </w:p>
        </w:tc>
      </w:tr>
      <w:tr w:rsidR="00D24BF1" w:rsidRPr="003C5856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6E5DF9D9" w:rsidR="00D24BF1" w:rsidRPr="00036D15" w:rsidRDefault="003C5856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036D15">
              <w:rPr>
                <w:rFonts w:cs="Arial"/>
                <w:b w:val="0"/>
                <w:bCs w:val="0"/>
                <w:sz w:val="20"/>
              </w:rPr>
              <w:t>HYUNDAI Getz / 1.1.</w:t>
            </w:r>
          </w:p>
        </w:tc>
      </w:tr>
      <w:tr w:rsidR="00D24BF1" w:rsidRPr="003C5856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089D4381" w:rsidR="00D24BF1" w:rsidRPr="00036D15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b w:val="0"/>
                <w:bCs w:val="0"/>
                <w:sz w:val="20"/>
              </w:rPr>
              <w:t>20</w:t>
            </w:r>
            <w:r w:rsidR="000A08C6" w:rsidRPr="00036D15">
              <w:rPr>
                <w:rFonts w:cs="Arial"/>
                <w:b w:val="0"/>
                <w:bCs w:val="0"/>
                <w:sz w:val="20"/>
              </w:rPr>
              <w:t>0</w:t>
            </w:r>
            <w:r w:rsidR="003C5856" w:rsidRPr="00036D15">
              <w:rPr>
                <w:rFonts w:cs="Arial"/>
                <w:b w:val="0"/>
                <w:bCs w:val="0"/>
                <w:sz w:val="20"/>
              </w:rPr>
              <w:t>7</w:t>
            </w:r>
          </w:p>
        </w:tc>
      </w:tr>
      <w:tr w:rsidR="00D24BF1" w:rsidRPr="003C5856" w14:paraId="6270337C" w14:textId="77777777" w:rsidTr="0015190C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418B1F8" w14:textId="4BC45DB1" w:rsidR="00D24BF1" w:rsidRPr="00036D15" w:rsidRDefault="003C58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b w:val="0"/>
                <w:bCs w:val="0"/>
                <w:sz w:val="20"/>
              </w:rPr>
              <w:t>MALBT51GP7M048245</w:t>
            </w:r>
          </w:p>
        </w:tc>
      </w:tr>
      <w:tr w:rsidR="00D24BF1" w:rsidRPr="003C5856" w14:paraId="5A6F6894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688F80DA" w:rsidR="00D24BF1" w:rsidRPr="00036D15" w:rsidRDefault="003C58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b w:val="0"/>
                <w:bCs w:val="0"/>
                <w:sz w:val="20"/>
              </w:rPr>
              <w:t xml:space="preserve">Kovinska svetlo modra </w:t>
            </w:r>
          </w:p>
        </w:tc>
      </w:tr>
      <w:tr w:rsidR="00D24BF1" w:rsidRPr="003C5856" w14:paraId="17DD22F6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61C72C48" w:rsidR="00D24BF1" w:rsidRPr="00036D15" w:rsidRDefault="00036D1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C5856" w14:paraId="4A682ABE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354B7CA1" w:rsidR="00D24BF1" w:rsidRPr="00036D15" w:rsidRDefault="00036D1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b w:val="0"/>
                <w:bCs w:val="0"/>
                <w:sz w:val="20"/>
              </w:rPr>
              <w:t>48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1</w:t>
            </w:r>
            <w:r w:rsidRPr="00036D15">
              <w:rPr>
                <w:rFonts w:cs="Arial"/>
                <w:b w:val="0"/>
                <w:bCs w:val="0"/>
                <w:sz w:val="20"/>
              </w:rPr>
              <w:t>086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3C5856" w14:paraId="4454B5AC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79E87DAB" w:rsidR="00D24BF1" w:rsidRPr="00036D15" w:rsidRDefault="00036D1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b w:val="0"/>
                <w:bCs w:val="0"/>
                <w:sz w:val="20"/>
              </w:rPr>
              <w:t>11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>. 0</w:t>
            </w:r>
            <w:r w:rsidRPr="00036D15">
              <w:rPr>
                <w:rFonts w:cs="Arial"/>
                <w:b w:val="0"/>
                <w:bCs w:val="0"/>
                <w:sz w:val="20"/>
              </w:rPr>
              <w:t>7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>. 20</w:t>
            </w:r>
            <w:r w:rsidR="000A08C6" w:rsidRPr="00036D15">
              <w:rPr>
                <w:rFonts w:cs="Arial"/>
                <w:b w:val="0"/>
                <w:bCs w:val="0"/>
                <w:sz w:val="20"/>
              </w:rPr>
              <w:t>0</w:t>
            </w:r>
            <w:r w:rsidRPr="00036D15">
              <w:rPr>
                <w:rFonts w:cs="Arial"/>
                <w:b w:val="0"/>
                <w:bCs w:val="0"/>
                <w:sz w:val="20"/>
              </w:rPr>
              <w:t>7</w:t>
            </w:r>
          </w:p>
        </w:tc>
      </w:tr>
      <w:tr w:rsidR="00D8083F" w:rsidRPr="003C5856" w14:paraId="5CDB6D00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53F0EDB0" w14:textId="6CA5A81A" w:rsidR="00D8083F" w:rsidRPr="00036D15" w:rsidRDefault="00036D1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b w:val="0"/>
                <w:bCs w:val="0"/>
                <w:sz w:val="20"/>
              </w:rPr>
              <w:t>162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.</w:t>
            </w:r>
            <w:r w:rsidRPr="00036D15">
              <w:rPr>
                <w:rFonts w:cs="Arial"/>
                <w:b w:val="0"/>
                <w:bCs w:val="0"/>
                <w:sz w:val="20"/>
              </w:rPr>
              <w:t>122</w:t>
            </w:r>
          </w:p>
        </w:tc>
      </w:tr>
      <w:tr w:rsidR="00D8083F" w:rsidRPr="003C5856" w14:paraId="357CB018" w14:textId="77777777" w:rsidTr="0015190C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4263651" w14:textId="100E6629" w:rsidR="00302AEC" w:rsidRPr="005C6725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036D15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>na več mestih vozila vidn</w:t>
            </w:r>
            <w:r w:rsidR="000A08C6" w:rsidRPr="00036D15">
              <w:rPr>
                <w:rFonts w:cs="Arial"/>
                <w:b w:val="0"/>
                <w:bCs w:val="0"/>
                <w:sz w:val="20"/>
              </w:rPr>
              <w:t>e udrtine ali manjše poškodbe</w:t>
            </w:r>
            <w:r w:rsidR="00D76303" w:rsidRPr="00036D15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0F091710" w14:textId="4BC3B2D5" w:rsidR="00137A7A" w:rsidRPr="005C6725" w:rsidRDefault="00B733BB" w:rsidP="00CE31D3">
            <w:pPr>
              <w:spacing w:before="60" w:after="60"/>
              <w:rPr>
                <w:rFonts w:cs="Arial"/>
                <w:sz w:val="20"/>
              </w:rPr>
            </w:pPr>
            <w:r w:rsidRPr="005C6725">
              <w:rPr>
                <w:rFonts w:cs="Arial"/>
                <w:b w:val="0"/>
                <w:bCs w:val="0"/>
                <w:sz w:val="20"/>
              </w:rPr>
              <w:t>- zamegljena (»mlečna«) stekla žarometov</w:t>
            </w:r>
            <w:r w:rsidR="00137A7A" w:rsidRPr="005C6725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01B13E0B" w14:textId="0CE14117" w:rsidR="00B13EDD" w:rsidRDefault="007F499C" w:rsidP="00B13EDD">
            <w:pPr>
              <w:spacing w:before="60" w:after="60"/>
              <w:rPr>
                <w:rFonts w:cs="Arial"/>
                <w:sz w:val="20"/>
              </w:rPr>
            </w:pPr>
            <w:r w:rsidRPr="005C6725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5C6725" w:rsidRPr="005C6725">
              <w:rPr>
                <w:rFonts w:cs="Arial"/>
                <w:b w:val="0"/>
                <w:bCs w:val="0"/>
                <w:sz w:val="20"/>
              </w:rPr>
              <w:t xml:space="preserve">obrabljene </w:t>
            </w:r>
            <w:r w:rsidR="00137A7A" w:rsidRPr="005C6725">
              <w:rPr>
                <w:rFonts w:cs="Arial"/>
                <w:b w:val="0"/>
                <w:bCs w:val="0"/>
                <w:sz w:val="20"/>
              </w:rPr>
              <w:t>notranje obloge,</w:t>
            </w:r>
          </w:p>
          <w:p w14:paraId="26C31769" w14:textId="08E54AFD" w:rsidR="005C6725" w:rsidRPr="005C6725" w:rsidRDefault="005C6725" w:rsidP="00B13EDD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b w:val="0"/>
                <w:bCs w:val="0"/>
                <w:sz w:val="20"/>
              </w:rPr>
              <w:t xml:space="preserve">- </w:t>
            </w:r>
            <w:r>
              <w:rPr>
                <w:rFonts w:cs="Arial"/>
                <w:b w:val="0"/>
                <w:bCs w:val="0"/>
                <w:sz w:val="20"/>
              </w:rPr>
              <w:t>na nekaterih delih vozila v</w:t>
            </w:r>
            <w:r w:rsidRPr="005C6725">
              <w:rPr>
                <w:rFonts w:cs="Arial"/>
                <w:b w:val="0"/>
                <w:bCs w:val="0"/>
                <w:sz w:val="20"/>
              </w:rPr>
              <w:t>idna rja</w:t>
            </w:r>
            <w:r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115381C7" w14:textId="644F14EB" w:rsidR="005C6725" w:rsidRDefault="00B13EDD" w:rsidP="00B13EDD">
            <w:pPr>
              <w:spacing w:before="60" w:after="60"/>
              <w:rPr>
                <w:rFonts w:cs="Arial"/>
                <w:sz w:val="20"/>
              </w:rPr>
            </w:pPr>
            <w:r w:rsidRPr="005C6725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5C6725" w:rsidRPr="005C6725">
              <w:rPr>
                <w:rFonts w:cs="Arial"/>
                <w:b w:val="0"/>
                <w:bCs w:val="0"/>
                <w:sz w:val="20"/>
              </w:rPr>
              <w:t>vidni sledovi dlje časa trajajočega mirovanja vozila</w:t>
            </w:r>
            <w:r w:rsidR="00A3140A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9F2DFB3" w14:textId="0F320472" w:rsidR="00760E5F" w:rsidRPr="003C5856" w:rsidRDefault="00CE31D3" w:rsidP="00B13EDD">
            <w:pPr>
              <w:spacing w:before="60" w:after="60"/>
              <w:rPr>
                <w:rFonts w:cs="Arial"/>
                <w:sz w:val="20"/>
                <w:highlight w:val="yellow"/>
              </w:rPr>
            </w:pPr>
            <w:r w:rsidRPr="005C6725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5C6725" w:rsidRPr="005C6725">
              <w:rPr>
                <w:rFonts w:cs="Arial"/>
                <w:b w:val="0"/>
                <w:bCs w:val="0"/>
                <w:sz w:val="20"/>
              </w:rPr>
              <w:t>prazen</w:t>
            </w:r>
            <w:r w:rsidRPr="005C6725">
              <w:rPr>
                <w:rFonts w:cs="Arial"/>
                <w:b w:val="0"/>
                <w:bCs w:val="0"/>
                <w:sz w:val="20"/>
              </w:rPr>
              <w:t xml:space="preserve"> akumulator</w:t>
            </w:r>
            <w:r w:rsidR="007F499C" w:rsidRPr="005C6725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3C5856" w14:paraId="6D701F51" w14:textId="77777777" w:rsidTr="001519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53C95288" w14:textId="18A6C35A" w:rsidR="001A7551" w:rsidRPr="005C6725" w:rsidRDefault="007375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b w:val="0"/>
                <w:bCs w:val="0"/>
                <w:sz w:val="20"/>
              </w:rPr>
              <w:t>Vozilo d</w:t>
            </w:r>
            <w:r w:rsidR="005E5C4C" w:rsidRPr="005C6725">
              <w:rPr>
                <w:rFonts w:cs="Arial"/>
                <w:b w:val="0"/>
                <w:bCs w:val="0"/>
                <w:sz w:val="20"/>
              </w:rPr>
              <w:t xml:space="preserve">alj časa </w:t>
            </w:r>
            <w:r w:rsidRPr="005C6725">
              <w:rPr>
                <w:rFonts w:cs="Arial"/>
                <w:b w:val="0"/>
                <w:bCs w:val="0"/>
                <w:sz w:val="20"/>
              </w:rPr>
              <w:t>ni bilo v uporabi</w:t>
            </w:r>
            <w:r w:rsidR="000A2E35" w:rsidRPr="005C6725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lastRenderedPageBreak/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189BB5E1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5C6725" w:rsidRPr="005C6725">
        <w:rPr>
          <w:rFonts w:cs="Arial"/>
          <w:b/>
          <w:bCs/>
          <w:sz w:val="20"/>
        </w:rPr>
        <w:t>5</w:t>
      </w:r>
      <w:r w:rsidR="00E52F6B">
        <w:rPr>
          <w:rFonts w:cs="Arial"/>
          <w:b/>
          <w:bCs/>
          <w:sz w:val="20"/>
        </w:rPr>
        <w:t>0</w:t>
      </w:r>
      <w:r w:rsidR="00DD3CEB" w:rsidRPr="005C6725">
        <w:rPr>
          <w:rFonts w:cs="Arial"/>
          <w:b/>
          <w:bCs/>
          <w:sz w:val="20"/>
        </w:rPr>
        <w:t>0,00 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s.p.)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6DF01FEA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5C6725" w:rsidRPr="005C6725">
        <w:rPr>
          <w:rFonts w:cs="Arial"/>
          <w:b/>
          <w:bCs/>
          <w:sz w:val="20"/>
        </w:rPr>
        <w:t>517/2023-3130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4D3BB9AD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BA679C" w:rsidRPr="00BA679C">
        <w:rPr>
          <w:rFonts w:cs="Arial"/>
          <w:b/>
          <w:bCs/>
          <w:color w:val="000000" w:themeColor="text1"/>
          <w:sz w:val="20"/>
        </w:rPr>
        <w:t>9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BA679C" w:rsidRPr="00BA679C">
        <w:rPr>
          <w:rFonts w:cs="Arial"/>
          <w:b/>
          <w:bCs/>
          <w:color w:val="000000" w:themeColor="text1"/>
          <w:sz w:val="20"/>
        </w:rPr>
        <w:t>9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4A2327" w:rsidRPr="00BA679C">
        <w:rPr>
          <w:rFonts w:cs="Arial"/>
          <w:b/>
          <w:bCs/>
          <w:color w:val="000000" w:themeColor="text1"/>
          <w:sz w:val="20"/>
        </w:rPr>
        <w:t>4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000000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74801B83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4A2327" w:rsidRPr="00BA679C">
        <w:rPr>
          <w:rFonts w:cs="Arial"/>
          <w:sz w:val="20"/>
          <w:lang w:eastAsia="sl-SI"/>
        </w:rPr>
        <w:t>3,60</w:t>
      </w:r>
      <w:r w:rsidRPr="00BA679C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lastRenderedPageBreak/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37D991CA" w14:textId="77777777" w:rsidR="00B91932" w:rsidRPr="00BA679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BA679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Upravljavec </w:t>
      </w:r>
      <w:r w:rsidRPr="00BA679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000000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="009F04DE"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65C0AAB7" w14:textId="1339D9B3" w:rsidR="009F04D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>Predmet prodaje je v hrambi pri A.N.B. Trade d.o.o., Spodnje Stranice 11, 3206 Stranice in si ga je na lokaciji mogoče ogledati</w:t>
      </w:r>
      <w:r w:rsidR="00D500D6" w:rsidRPr="002E6592">
        <w:rPr>
          <w:rFonts w:cs="Arial"/>
          <w:sz w:val="20"/>
          <w:lang w:eastAsia="sl-SI"/>
        </w:rPr>
        <w:t xml:space="preserve"> </w:t>
      </w:r>
      <w:r w:rsidR="00137A7A" w:rsidRPr="002E6592">
        <w:rPr>
          <w:rFonts w:cs="Arial"/>
          <w:sz w:val="20"/>
          <w:lang w:eastAsia="sl-SI"/>
        </w:rPr>
        <w:t>v obdobju od 2</w:t>
      </w:r>
      <w:r w:rsidR="00BA679C" w:rsidRPr="002E6592">
        <w:rPr>
          <w:rFonts w:cs="Arial"/>
          <w:sz w:val="20"/>
          <w:lang w:eastAsia="sl-SI"/>
        </w:rPr>
        <w:t>6</w:t>
      </w:r>
      <w:r w:rsidR="00137A7A" w:rsidRPr="002E6592">
        <w:rPr>
          <w:rFonts w:cs="Arial"/>
          <w:sz w:val="20"/>
          <w:lang w:eastAsia="sl-SI"/>
        </w:rPr>
        <w:t xml:space="preserve">. </w:t>
      </w:r>
      <w:r w:rsidR="002E6592" w:rsidRPr="002E6592">
        <w:rPr>
          <w:rFonts w:cs="Arial"/>
          <w:sz w:val="20"/>
          <w:lang w:eastAsia="sl-SI"/>
        </w:rPr>
        <w:t>8</w:t>
      </w:r>
      <w:r w:rsidR="00137A7A" w:rsidRPr="002E6592">
        <w:rPr>
          <w:rFonts w:cs="Arial"/>
          <w:sz w:val="20"/>
          <w:lang w:eastAsia="sl-SI"/>
        </w:rPr>
        <w:t xml:space="preserve">. </w:t>
      </w:r>
      <w:r w:rsidR="00D500D6" w:rsidRPr="002E6592">
        <w:rPr>
          <w:rFonts w:cs="Arial"/>
          <w:sz w:val="20"/>
          <w:lang w:eastAsia="sl-SI"/>
        </w:rPr>
        <w:t>do</w:t>
      </w:r>
      <w:r w:rsidR="00137A7A" w:rsidRPr="002E6592">
        <w:rPr>
          <w:rFonts w:cs="Arial"/>
          <w:sz w:val="20"/>
          <w:lang w:eastAsia="sl-SI"/>
        </w:rPr>
        <w:t xml:space="preserve"> </w:t>
      </w:r>
      <w:r w:rsidR="002E6592" w:rsidRPr="002E6592">
        <w:rPr>
          <w:rFonts w:cs="Arial"/>
          <w:color w:val="000000" w:themeColor="text1"/>
          <w:sz w:val="20"/>
        </w:rPr>
        <w:t>28</w:t>
      </w:r>
      <w:r w:rsidR="00D500D6" w:rsidRPr="002E6592">
        <w:rPr>
          <w:rFonts w:cs="Arial"/>
          <w:color w:val="000000" w:themeColor="text1"/>
          <w:sz w:val="20"/>
        </w:rPr>
        <w:t xml:space="preserve">. </w:t>
      </w:r>
      <w:r w:rsidR="002E6592" w:rsidRPr="002E6592">
        <w:rPr>
          <w:rFonts w:cs="Arial"/>
          <w:color w:val="000000" w:themeColor="text1"/>
          <w:sz w:val="20"/>
        </w:rPr>
        <w:t>8</w:t>
      </w:r>
      <w:r w:rsidR="00D500D6" w:rsidRPr="002E6592">
        <w:rPr>
          <w:rFonts w:cs="Arial"/>
          <w:color w:val="000000" w:themeColor="text1"/>
          <w:sz w:val="20"/>
        </w:rPr>
        <w:t>. 2024</w:t>
      </w:r>
      <w:r w:rsidR="00D500D6" w:rsidRPr="002E6592">
        <w:rPr>
          <w:rFonts w:cs="Arial"/>
          <w:sz w:val="20"/>
          <w:lang w:eastAsia="sl-SI"/>
        </w:rPr>
        <w:t xml:space="preserve">, in sicer </w:t>
      </w:r>
      <w:r w:rsidRPr="002E6592">
        <w:rPr>
          <w:rFonts w:cs="Arial"/>
          <w:sz w:val="20"/>
          <w:lang w:eastAsia="sl-SI"/>
        </w:rPr>
        <w:t xml:space="preserve">med </w:t>
      </w:r>
      <w:r w:rsidR="00137A7A" w:rsidRPr="002E6592">
        <w:rPr>
          <w:rFonts w:cs="Arial"/>
          <w:sz w:val="20"/>
          <w:lang w:eastAsia="sl-SI"/>
        </w:rPr>
        <w:t>10</w:t>
      </w:r>
      <w:r w:rsidRPr="002E6592">
        <w:rPr>
          <w:rFonts w:cs="Arial"/>
          <w:sz w:val="20"/>
          <w:lang w:eastAsia="sl-SI"/>
        </w:rPr>
        <w:t>:00 in 1</w:t>
      </w:r>
      <w:r w:rsidR="00137A7A" w:rsidRPr="002E6592">
        <w:rPr>
          <w:rFonts w:cs="Arial"/>
          <w:sz w:val="20"/>
          <w:lang w:eastAsia="sl-SI"/>
        </w:rPr>
        <w:t>2</w:t>
      </w:r>
      <w:r w:rsidRPr="002E6592">
        <w:rPr>
          <w:rFonts w:cs="Arial"/>
          <w:sz w:val="20"/>
          <w:lang w:eastAsia="sl-SI"/>
        </w:rPr>
        <w:t xml:space="preserve">:00 uro. Vsi zainteresirani kupci se morajo za ogled najaviti vsaj en dan pred predvidenim datumom ogleda na elektronski naslov </w:t>
      </w:r>
      <w:hyperlink r:id="rId15" w:history="1">
        <w:r w:rsidRPr="002E6592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2E6592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0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0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218F0FA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209C2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444C120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0054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1B61848B" w14:textId="68E45FFF" w:rsidR="00DD3CEB" w:rsidRDefault="00983458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47B9F16D" wp14:editId="43C16784">
            <wp:extent cx="5396230" cy="3596640"/>
            <wp:effectExtent l="0" t="0" r="0" b="3810"/>
            <wp:docPr id="1" name="Slika 1" descr="slika prikazuje desni bok vozila fotografiran iz prednje stran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prikazuje desni bok vozila fotografiran iz prednje strani&#10;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EDB87" w14:textId="77777777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95A18A7" w14:textId="441EE334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7D007EC" w14:textId="146C7078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AAEC65F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50B34EE" w14:textId="77777777" w:rsidR="00A22095" w:rsidRDefault="00A22095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8A3872C" w14:textId="0D0E9046" w:rsidR="00B45496" w:rsidRDefault="00983458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195ECFB9" wp14:editId="6217F2DD">
            <wp:extent cx="5396230" cy="3596640"/>
            <wp:effectExtent l="0" t="0" r="0" b="3810"/>
            <wp:docPr id="3" name="Slika 3" descr="slika prikazuje levii bok vozila fotografiran iz pre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prikazuje levii bok vozila fotografiran iz prednje strani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DE913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A48E8B0" w14:textId="6FFF211F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74A1946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EC5670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2B65A9" w14:textId="64F0ECA4" w:rsidR="00D500D6" w:rsidRDefault="00D57773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2A7B552A" wp14:editId="3630187C">
            <wp:extent cx="5396230" cy="3596640"/>
            <wp:effectExtent l="0" t="0" r="0" b="3810"/>
            <wp:docPr id="5" name="Slika 5" descr="slika prikazuje levi bok vozila fotografiran iz za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prikazuje levi bok vozila fotografiran iz zadnje strani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6CFA7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B318BE6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0FD6537" w14:textId="29A69D4C" w:rsidR="00D500D6" w:rsidRPr="00B952E7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3EC5C8E" w14:textId="1F98AE40" w:rsidR="00C05E83" w:rsidRPr="00B952E7" w:rsidRDefault="00D57773" w:rsidP="00301FB0">
      <w:pPr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2C55DE6D" wp14:editId="1C9E31BE">
            <wp:extent cx="5396230" cy="3596640"/>
            <wp:effectExtent l="0" t="0" r="0" b="3810"/>
            <wp:docPr id="6" name="Slika 6" descr="slika prikazuje desni bok vozila fotografiran iz za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prikazuje desni bok vozila fotografiran iz zadnje strani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398C4" w14:textId="77777777" w:rsidR="00C05E83" w:rsidRDefault="00C05E83" w:rsidP="00301FB0">
      <w:pPr>
        <w:rPr>
          <w:rFonts w:cs="Arial"/>
          <w:sz w:val="20"/>
          <w:highlight w:val="yellow"/>
        </w:rPr>
      </w:pP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2210B73D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508679E2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354B480C" w14:textId="77777777" w:rsidR="00A22095" w:rsidRPr="00B952E7" w:rsidRDefault="00A22095" w:rsidP="00301FB0">
      <w:pPr>
        <w:rPr>
          <w:rFonts w:cs="Arial"/>
          <w:sz w:val="20"/>
          <w:highlight w:val="yellow"/>
        </w:rPr>
      </w:pPr>
    </w:p>
    <w:p w14:paraId="3EFB1B76" w14:textId="77ED29F9" w:rsidR="00A22095" w:rsidRDefault="00A22095" w:rsidP="00301FB0">
      <w:pPr>
        <w:rPr>
          <w:rFonts w:cs="Arial"/>
          <w:sz w:val="20"/>
        </w:rPr>
      </w:pPr>
    </w:p>
    <w:p w14:paraId="769822AB" w14:textId="77777777" w:rsidR="00A22095" w:rsidRDefault="00A22095" w:rsidP="00301FB0">
      <w:pPr>
        <w:rPr>
          <w:rFonts w:cs="Arial"/>
          <w:sz w:val="20"/>
        </w:rPr>
      </w:pPr>
    </w:p>
    <w:p w14:paraId="4ADEDA2B" w14:textId="2FEF476E" w:rsidR="00A22095" w:rsidRDefault="00D57773" w:rsidP="00301FB0">
      <w:pPr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07D477E3" wp14:editId="060D0511">
            <wp:extent cx="5396230" cy="3596640"/>
            <wp:effectExtent l="0" t="0" r="0" b="3810"/>
            <wp:docPr id="10" name="Slika 10" descr="fotografija prikazuje notranjost vozil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fotografija prikazuje notranjost vozila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02185" w14:textId="77777777" w:rsidR="00A22095" w:rsidRDefault="00A22095" w:rsidP="00301FB0">
      <w:pPr>
        <w:rPr>
          <w:rFonts w:cs="Arial"/>
          <w:sz w:val="20"/>
        </w:rPr>
      </w:pPr>
    </w:p>
    <w:p w14:paraId="00E54B7B" w14:textId="77777777" w:rsidR="00A22095" w:rsidRDefault="00A22095" w:rsidP="00301FB0">
      <w:pPr>
        <w:rPr>
          <w:rFonts w:cs="Arial"/>
          <w:sz w:val="20"/>
        </w:rPr>
      </w:pP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316FA0AE" w:rsidR="00A22095" w:rsidRDefault="00D57773" w:rsidP="00301FB0">
      <w:pPr>
        <w:rPr>
          <w:rFonts w:cs="Arial"/>
          <w:sz w:val="20"/>
        </w:rPr>
      </w:pPr>
      <w:r>
        <w:rPr>
          <w:noProof/>
        </w:rPr>
        <w:drawing>
          <wp:inline distT="0" distB="0" distL="0" distR="0" wp14:anchorId="5C71CC44" wp14:editId="4BB79FD8">
            <wp:extent cx="5396230" cy="3090672"/>
            <wp:effectExtent l="0" t="0" r="0" b="0"/>
            <wp:docPr id="12" name="Slika 12" descr="fotografija prikazuje števec na armaturni plošč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fotografija prikazuje števec na armaturni plošči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566" cy="309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36BFE" w14:textId="77777777" w:rsidR="00A22095" w:rsidRDefault="00A22095" w:rsidP="00301FB0">
      <w:pPr>
        <w:rPr>
          <w:rFonts w:cs="Arial"/>
          <w:sz w:val="20"/>
        </w:rPr>
      </w:pPr>
    </w:p>
    <w:p w14:paraId="30B2C8AB" w14:textId="77777777" w:rsidR="00A22095" w:rsidRDefault="00A22095" w:rsidP="00301FB0">
      <w:pPr>
        <w:rPr>
          <w:rFonts w:cs="Arial"/>
          <w:sz w:val="20"/>
        </w:rPr>
      </w:pPr>
    </w:p>
    <w:p w14:paraId="20062D98" w14:textId="77777777" w:rsidR="00A22095" w:rsidRDefault="00A22095" w:rsidP="00301FB0">
      <w:pPr>
        <w:rPr>
          <w:rFonts w:cs="Arial"/>
          <w:sz w:val="20"/>
        </w:rPr>
      </w:pPr>
    </w:p>
    <w:p w14:paraId="13EC3115" w14:textId="77777777" w:rsidR="000A7B75" w:rsidRDefault="000A7B75" w:rsidP="00301FB0">
      <w:pPr>
        <w:rPr>
          <w:rFonts w:cs="Arial"/>
          <w:sz w:val="20"/>
        </w:rPr>
      </w:pPr>
    </w:p>
    <w:p w14:paraId="6076CB26" w14:textId="77777777" w:rsidR="000A7B75" w:rsidRDefault="000A7B75" w:rsidP="00301FB0">
      <w:pPr>
        <w:rPr>
          <w:rFonts w:cs="Arial"/>
          <w:sz w:val="20"/>
        </w:rPr>
      </w:pPr>
    </w:p>
    <w:p w14:paraId="186BE4D2" w14:textId="77777777" w:rsidR="000A7B75" w:rsidRDefault="000A7B75" w:rsidP="00301FB0">
      <w:pPr>
        <w:rPr>
          <w:rFonts w:cs="Arial"/>
          <w:sz w:val="20"/>
        </w:rPr>
      </w:pPr>
    </w:p>
    <w:p w14:paraId="7C8FE69C" w14:textId="77777777" w:rsidR="000A7B75" w:rsidRDefault="000A7B75" w:rsidP="00301FB0">
      <w:pPr>
        <w:rPr>
          <w:rFonts w:cs="Arial"/>
          <w:sz w:val="20"/>
        </w:rPr>
      </w:pPr>
    </w:p>
    <w:p w14:paraId="7DEE0178" w14:textId="77777777" w:rsidR="000A7B75" w:rsidRDefault="000A7B75" w:rsidP="00301FB0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03D152FA" w14:textId="77777777" w:rsidR="00A22095" w:rsidRDefault="00A22095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3"/>
      <w:footerReference w:type="even" r:id="rId24"/>
      <w:footerReference w:type="default" r:id="rId25"/>
      <w:headerReference w:type="first" r:id="rId2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9E6A1" w14:textId="77777777" w:rsidR="00123192" w:rsidRDefault="00123192">
      <w:r>
        <w:separator/>
      </w:r>
    </w:p>
  </w:endnote>
  <w:endnote w:type="continuationSeparator" w:id="0">
    <w:p w14:paraId="2FD47E58" w14:textId="77777777" w:rsidR="00123192" w:rsidRDefault="0012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A8AF1" w14:textId="77777777" w:rsidR="00123192" w:rsidRDefault="00123192">
      <w:r>
        <w:separator/>
      </w:r>
    </w:p>
  </w:footnote>
  <w:footnote w:type="continuationSeparator" w:id="0">
    <w:p w14:paraId="3C90408C" w14:textId="77777777" w:rsidR="00123192" w:rsidRDefault="00123192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66A50386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751461">
      <w:rPr>
        <w:rFonts w:cs="Arial"/>
        <w:sz w:val="16"/>
      </w:rPr>
      <w:t>4</w:t>
    </w:r>
    <w:r>
      <w:rPr>
        <w:rFonts w:cs="Arial"/>
        <w:sz w:val="16"/>
      </w:rPr>
      <w:t xml:space="preserve"> </w:t>
    </w:r>
    <w:r w:rsidR="00751461">
      <w:rPr>
        <w:rFonts w:cs="Arial"/>
        <w:sz w:val="16"/>
      </w:rPr>
      <w:t>7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768"/>
    <w:rsid w:val="00042A86"/>
    <w:rsid w:val="00044649"/>
    <w:rsid w:val="00046187"/>
    <w:rsid w:val="00050262"/>
    <w:rsid w:val="0005138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5521"/>
    <w:rsid w:val="0012192D"/>
    <w:rsid w:val="00122202"/>
    <w:rsid w:val="00123192"/>
    <w:rsid w:val="00125630"/>
    <w:rsid w:val="001256E8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1461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0A75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6.jpe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476</TotalTime>
  <Pages>6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6609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35</cp:revision>
  <cp:lastPrinted>2024-07-03T10:47:00Z</cp:lastPrinted>
  <dcterms:created xsi:type="dcterms:W3CDTF">2024-07-02T08:30:00Z</dcterms:created>
  <dcterms:modified xsi:type="dcterms:W3CDTF">2024-08-13T10:42:00Z</dcterms:modified>
</cp:coreProperties>
</file>