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230756D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5F2243">
        <w:rPr>
          <w:rFonts w:cs="Arial"/>
          <w:sz w:val="20"/>
        </w:rPr>
        <w:t>477-392/2022-3130-</w:t>
      </w:r>
      <w:r w:rsidR="00751E08">
        <w:rPr>
          <w:rFonts w:cs="Arial"/>
          <w:sz w:val="20"/>
        </w:rPr>
        <w:t>130</w:t>
      </w:r>
    </w:p>
    <w:p w14:paraId="227574AB" w14:textId="6CD7432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6185">
        <w:rPr>
          <w:rFonts w:cs="Arial"/>
          <w:sz w:val="20"/>
        </w:rPr>
        <w:t>12</w:t>
      </w:r>
      <w:r w:rsidR="00F361AB">
        <w:rPr>
          <w:rFonts w:cs="Arial"/>
          <w:sz w:val="20"/>
        </w:rPr>
        <w:t xml:space="preserve">. </w:t>
      </w:r>
      <w:r w:rsidR="00046185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7777777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, PARC. ŠT. *</w:t>
      </w:r>
      <w:r w:rsidR="00391A51">
        <w:rPr>
          <w:rFonts w:cs="Arial"/>
          <w:b/>
          <w:sz w:val="20"/>
        </w:rPr>
        <w:t xml:space="preserve">119, 558/18, 558/8 in 558/9, </w:t>
      </w:r>
    </w:p>
    <w:p w14:paraId="1651A82F" w14:textId="1B568C11" w:rsidR="003A41E6" w:rsidRDefault="00391A5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717-FRAM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8FE1A2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862A3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862A3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94B89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9862A3">
              <w:rPr>
                <w:rFonts w:cs="Arial"/>
                <w:b w:val="0"/>
                <w:bCs w:val="0"/>
                <w:sz w:val="16"/>
                <w:szCs w:val="16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DCEFB9D" w:rsidR="000201A5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7B49448" w14:textId="623248B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862A3">
              <w:rPr>
                <w:rFonts w:cs="Arial"/>
                <w:sz w:val="16"/>
                <w:szCs w:val="16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2B4897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528C4520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2EAE115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465A033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295342BA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321FD24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AC72239" w14:textId="3E6B1814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478E0DD" w14:textId="2E61F4A9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C57575F" w14:textId="774451A3" w:rsidR="009862A3" w:rsidRPr="009862A3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DBFD696" w14:textId="65EA7DDF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73983B17" w14:textId="59F493C7" w:rsidR="009862A3" w:rsidRPr="009862A3" w:rsidRDefault="006F335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5EDC5339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DA2CC80" w14:textId="236887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8C132F" w14:textId="705A40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DC8ACE4" w14:textId="05F2D3A0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69D9739" w14:textId="2E286199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36BF2ADE" w14:textId="222CB81E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CDF259A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so nepremičnine, parc. št. *119, 558/18, 558/8 in 558/9, vse k.o. 717-Fram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so v skupni lasti Republike Slovenije in fizične osebe v deležu do </w:t>
      </w:r>
      <w:r w:rsidR="001822E8">
        <w:rPr>
          <w:rFonts w:cs="Arial"/>
          <w:sz w:val="20"/>
        </w:rPr>
        <w:t xml:space="preserve">24/48, </w:t>
      </w:r>
      <w:r w:rsidR="00A32F8E">
        <w:rPr>
          <w:rFonts w:cs="Arial"/>
          <w:sz w:val="20"/>
        </w:rPr>
        <w:t>pre</w:t>
      </w:r>
      <w:r w:rsidR="001822E8">
        <w:rPr>
          <w:rFonts w:cs="Arial"/>
          <w:sz w:val="20"/>
        </w:rPr>
        <w:t>ostali delež pa je v</w:t>
      </w:r>
      <w:r w:rsidR="00BA26B9">
        <w:rPr>
          <w:rFonts w:cs="Arial"/>
          <w:sz w:val="20"/>
        </w:rPr>
        <w:t xml:space="preserve"> solasti še šestih solastnikov. Med solastniki </w:t>
      </w:r>
      <w:r w:rsidR="001822E8">
        <w:rPr>
          <w:rFonts w:cs="Arial"/>
          <w:sz w:val="20"/>
        </w:rPr>
        <w:t xml:space="preserve">in skupnima lastnicama </w:t>
      </w:r>
      <w:r w:rsidR="00BA26B9">
        <w:rPr>
          <w:rFonts w:cs="Arial"/>
          <w:sz w:val="20"/>
        </w:rPr>
        <w:t>je bilo doseženo soglasje, da se nepremičnine prodajo kot celota.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224F64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25315C3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Deleži vseh solastnikov so zemljiškoknjižno urejeni in bremen prosti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7C468C" w14:textId="4380CE59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grafičnih podatkov katastra nepremičnin izhaja, da na parc. št. *119, 558/18 in 558/8, vse k.o. 717-Fram stoji objekt. Slednji je bil v letu 2023 porušen in na podlagi odločbe </w:t>
      </w:r>
      <w:r w:rsidR="00995204">
        <w:rPr>
          <w:rFonts w:cs="Arial"/>
          <w:sz w:val="20"/>
        </w:rPr>
        <w:t xml:space="preserve">Ministrstva za naravne vire in prostor, Geodetske uprave RS izbrisan iz katastra nepremičnin. </w:t>
      </w:r>
    </w:p>
    <w:p w14:paraId="20260503" w14:textId="77777777" w:rsidR="0089467A" w:rsidRDefault="008946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E119" w14:textId="4E29D09A" w:rsidR="0089467A" w:rsidRDefault="00A32F8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grafičnih podatkov katastra nepremičnin nadalje izhaja, da n</w:t>
      </w:r>
      <w:r w:rsidR="0089467A">
        <w:rPr>
          <w:rFonts w:cs="Arial"/>
          <w:sz w:val="20"/>
        </w:rPr>
        <w:t>a zemljišče, parc. št. 558/8 k.o. 717-Fram deloma posega tudi objekt z ID: stavba 717 182, ki dejansko pripada lastnikom sosednjega zemljišča</w:t>
      </w:r>
      <w:r w:rsidR="009500FB">
        <w:rPr>
          <w:rFonts w:cs="Arial"/>
          <w:sz w:val="20"/>
        </w:rPr>
        <w:t>, parc. št. 585/4 k.o. Fram</w:t>
      </w:r>
      <w:r w:rsidR="0089467A">
        <w:rPr>
          <w:rFonts w:cs="Arial"/>
          <w:sz w:val="20"/>
        </w:rPr>
        <w:t xml:space="preserve"> in ni predmet te prodaje.</w:t>
      </w:r>
      <w:r w:rsidR="00963632">
        <w:rPr>
          <w:rFonts w:cs="Arial"/>
          <w:sz w:val="20"/>
        </w:rPr>
        <w:t xml:space="preserve"> </w:t>
      </w:r>
      <w:r w:rsidR="009500FB">
        <w:rPr>
          <w:rFonts w:cs="Arial"/>
          <w:sz w:val="20"/>
        </w:rPr>
        <w:t>Ureditev meja in</w:t>
      </w:r>
      <w:r>
        <w:rPr>
          <w:rFonts w:cs="Arial"/>
          <w:sz w:val="20"/>
        </w:rPr>
        <w:t xml:space="preserve"> morebitna</w:t>
      </w:r>
      <w:r w:rsidR="009500FB">
        <w:rPr>
          <w:rFonts w:cs="Arial"/>
          <w:sz w:val="20"/>
        </w:rPr>
        <w:t xml:space="preserve"> ureditev lastninskopravnih razmerij v zvezi z zemljiščem, na katerega</w:t>
      </w:r>
      <w:r>
        <w:rPr>
          <w:rFonts w:cs="Arial"/>
          <w:sz w:val="20"/>
        </w:rPr>
        <w:t xml:space="preserve"> domnevno</w:t>
      </w:r>
      <w:r w:rsidR="009500FB">
        <w:rPr>
          <w:rFonts w:cs="Arial"/>
          <w:sz w:val="20"/>
        </w:rPr>
        <w:t xml:space="preserve"> posega predmetni objekt, bo v domeni kupca parc. št. 558/8 ter lastniki zemljišča, parc. št. 585/4, obe k.o. Fram</w:t>
      </w:r>
      <w:r w:rsidR="00963632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3CD0A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59BF3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F8B31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C3A4A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641017">
        <w:rPr>
          <w:rFonts w:cs="Arial"/>
          <w:sz w:val="20"/>
        </w:rPr>
        <w:t>*</w:t>
      </w:r>
      <w:r w:rsidR="001C3A4A">
        <w:rPr>
          <w:rFonts w:cs="Arial"/>
          <w:sz w:val="20"/>
        </w:rPr>
        <w:t>119, 558/18, 558/8 in 558/9, vse</w:t>
      </w:r>
      <w:r w:rsidR="00641017">
        <w:rPr>
          <w:rFonts w:cs="Arial"/>
          <w:sz w:val="20"/>
        </w:rPr>
        <w:t xml:space="preserve"> k.o. </w:t>
      </w:r>
      <w:r w:rsidR="001C3A4A">
        <w:rPr>
          <w:rFonts w:cs="Arial"/>
          <w:sz w:val="20"/>
        </w:rPr>
        <w:t xml:space="preserve">717-Fram 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1C3A4A">
        <w:rPr>
          <w:rFonts w:cs="Arial"/>
          <w:b/>
          <w:bCs/>
          <w:sz w:val="20"/>
        </w:rPr>
        <w:t>23.600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66771A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074B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8074B4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8074B4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074B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8074B4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F570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477-392/2022-3130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239839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13AC723F" w:rsidR="00146F40" w:rsidRDefault="00C71C9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59A786CB" wp14:editId="399D67AD">
            <wp:extent cx="3763844" cy="2298700"/>
            <wp:effectExtent l="0" t="0" r="8255" b="6350"/>
            <wp:docPr id="5" name="Slika 5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405" cy="23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072ED7DF" w:rsidR="001C370B" w:rsidRDefault="001C370B" w:rsidP="009A54C5">
      <w:pPr>
        <w:tabs>
          <w:tab w:val="center" w:pos="5670"/>
        </w:tabs>
        <w:jc w:val="both"/>
        <w:rPr>
          <w:noProof/>
        </w:rPr>
      </w:pPr>
      <w:r w:rsidRPr="001C370B">
        <w:rPr>
          <w:noProof/>
        </w:rPr>
        <w:drawing>
          <wp:inline distT="0" distB="0" distL="0" distR="0" wp14:anchorId="200E1B23" wp14:editId="02AF59C8">
            <wp:extent cx="1587500" cy="2155293"/>
            <wp:effectExtent l="0" t="0" r="0" b="0"/>
            <wp:docPr id="6" name="Slika 6" descr="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arc. št. 558/9 k.o. Fra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574" cy="21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A3">
        <w:rPr>
          <w:noProof/>
        </w:rPr>
        <w:t xml:space="preserve">  </w:t>
      </w:r>
      <w:r w:rsidR="00B54FA3" w:rsidRPr="00B54FA3">
        <w:rPr>
          <w:noProof/>
        </w:rPr>
        <w:drawing>
          <wp:inline distT="0" distB="0" distL="0" distR="0" wp14:anchorId="2B1C2C01" wp14:editId="09AD6EA1">
            <wp:extent cx="1609986" cy="2171700"/>
            <wp:effectExtent l="0" t="0" r="9525" b="0"/>
            <wp:docPr id="7" name="Slika 7" descr="Zemljišča, parc. št. *119, 558/18 in 558/8, vs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emljišča, parc. št. *119, 558/18 in 558/8, vse k.o. Fra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041" cy="21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56AA" w14:textId="77777777" w:rsidR="00BC4E40" w:rsidRDefault="00BC4E40">
      <w:r>
        <w:separator/>
      </w:r>
    </w:p>
  </w:endnote>
  <w:endnote w:type="continuationSeparator" w:id="0">
    <w:p w14:paraId="54BC03A5" w14:textId="77777777" w:rsidR="00BC4E40" w:rsidRDefault="00BC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DB72" w14:textId="77777777" w:rsidR="00BC4E40" w:rsidRDefault="00BC4E40">
      <w:r>
        <w:separator/>
      </w:r>
    </w:p>
  </w:footnote>
  <w:footnote w:type="continuationSeparator" w:id="0">
    <w:p w14:paraId="4410C217" w14:textId="77777777" w:rsidR="00BC4E40" w:rsidRDefault="00BC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73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717-Fram-namera</vt:lpstr>
    </vt:vector>
  </TitlesOfParts>
  <Company>Indea d.o.o.</Company>
  <LinksUpToDate>false</LinksUpToDate>
  <CharactersWithSpaces>6607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717-Fram-namera</dc:title>
  <dc:subject/>
  <dc:creator>Marija Petek</dc:creator>
  <cp:keywords/>
  <dc:description/>
  <cp:lastModifiedBy>Lucija Srebernjak</cp:lastModifiedBy>
  <cp:revision>30</cp:revision>
  <cp:lastPrinted>2019-07-25T11:29:00Z</cp:lastPrinted>
  <dcterms:created xsi:type="dcterms:W3CDTF">2024-08-01T08:33:00Z</dcterms:created>
  <dcterms:modified xsi:type="dcterms:W3CDTF">2024-09-12T06:55:00Z</dcterms:modified>
</cp:coreProperties>
</file>