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A4332CC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404BE5">
        <w:rPr>
          <w:rFonts w:cs="Arial"/>
          <w:sz w:val="20"/>
        </w:rPr>
        <w:t>161</w:t>
      </w:r>
      <w:r w:rsidR="009C5B50">
        <w:rPr>
          <w:rFonts w:cs="Arial"/>
          <w:sz w:val="20"/>
        </w:rPr>
        <w:t>/2017/</w:t>
      </w:r>
      <w:r w:rsidR="003678D9">
        <w:rPr>
          <w:rFonts w:cs="Arial"/>
          <w:sz w:val="20"/>
        </w:rPr>
        <w:t>63</w:t>
      </w:r>
    </w:p>
    <w:p w14:paraId="022DD924" w14:textId="5F31894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A4DD9">
        <w:rPr>
          <w:rFonts w:cs="Arial"/>
          <w:sz w:val="20"/>
        </w:rPr>
        <w:t>5</w:t>
      </w:r>
      <w:r w:rsidR="00404BE5">
        <w:rPr>
          <w:rFonts w:cs="Arial"/>
          <w:sz w:val="20"/>
        </w:rPr>
        <w:t>. 8.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07EBCCB" w14:textId="2B440DB3" w:rsidR="003F4E14" w:rsidRDefault="00DA117E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</w:t>
      </w:r>
      <w:r w:rsidR="00404BE5">
        <w:rPr>
          <w:rFonts w:cs="Arial"/>
          <w:b/>
          <w:sz w:val="20"/>
        </w:rPr>
        <w:t xml:space="preserve"> </w:t>
      </w:r>
      <w:r w:rsidR="00837FC1">
        <w:rPr>
          <w:rFonts w:cs="Arial"/>
          <w:b/>
          <w:sz w:val="20"/>
        </w:rPr>
        <w:t>NEPREMIČNIN</w:t>
      </w:r>
      <w:r w:rsidR="00404BE5">
        <w:rPr>
          <w:rFonts w:cs="Arial"/>
          <w:b/>
          <w:sz w:val="20"/>
        </w:rPr>
        <w:t xml:space="preserve"> S PARC. ŠT. 1636/2 IN 1637/4, OBE K.O. 129 – GANČANI IN OBE V DELEŽU DO 1/4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</w:t>
      </w:r>
    </w:p>
    <w:p w14:paraId="333C0A42" w14:textId="4B5F4249" w:rsidR="004672FD" w:rsidRDefault="001262E2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465B01C9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04BE5">
        <w:rPr>
          <w:rFonts w:cs="Arial"/>
          <w:sz w:val="20"/>
        </w:rPr>
        <w:t>sta solastniška deleža na</w:t>
      </w:r>
      <w:r>
        <w:rPr>
          <w:rFonts w:cs="Arial"/>
          <w:sz w:val="20"/>
        </w:rPr>
        <w:t xml:space="preserve"> naslednj</w:t>
      </w:r>
      <w:r w:rsidR="00404BE5">
        <w:rPr>
          <w:rFonts w:cs="Arial"/>
          <w:sz w:val="20"/>
        </w:rPr>
        <w:t>ih</w:t>
      </w:r>
      <w:r>
        <w:rPr>
          <w:rFonts w:cs="Arial"/>
          <w:sz w:val="20"/>
        </w:rPr>
        <w:t xml:space="preserve"> nepremičnina</w:t>
      </w:r>
      <w:r w:rsidR="00404BE5">
        <w:rPr>
          <w:rFonts w:cs="Arial"/>
          <w:sz w:val="20"/>
        </w:rPr>
        <w:t>h</w:t>
      </w:r>
      <w:r>
        <w:rPr>
          <w:rFonts w:cs="Arial"/>
          <w:sz w:val="20"/>
        </w:rPr>
        <w:t xml:space="preserve">: </w:t>
      </w:r>
    </w:p>
    <w:p w14:paraId="634C589B" w14:textId="77777777" w:rsidR="00F86909" w:rsidRDefault="00F8690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3"/>
        <w:gridCol w:w="1843"/>
        <w:gridCol w:w="2420"/>
      </w:tblGrid>
      <w:tr w:rsidR="00F86909" w:rsidRPr="002A1A8C" w14:paraId="680C8EF3" w14:textId="77777777" w:rsidTr="000A7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6CA825E" w14:textId="5375A8A2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PARCELNA ŠTEVILKA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1F82437" w14:textId="01E2E639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KATASTRSKA OBČINA</w:t>
            </w:r>
          </w:p>
        </w:tc>
        <w:tc>
          <w:tcPr>
            <w:tcW w:w="1843" w:type="dxa"/>
            <w:vAlign w:val="center"/>
            <w:hideMark/>
          </w:tcPr>
          <w:p w14:paraId="124273F1" w14:textId="6C00329E" w:rsidR="00F86909" w:rsidRPr="000A7B3B" w:rsidRDefault="00F86909" w:rsidP="00F8690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IZMERA PO GURS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4F24806E" w14:textId="5E0485BF" w:rsidR="00F86909" w:rsidRPr="000A7B3B" w:rsidRDefault="00F86909" w:rsidP="00F86909">
            <w:pPr>
              <w:spacing w:line="260" w:lineRule="exact"/>
              <w:ind w:left="391" w:hanging="391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 xml:space="preserve">DELEŽ </w:t>
            </w:r>
          </w:p>
          <w:p w14:paraId="465FE622" w14:textId="57FD03F6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RS</w:t>
            </w:r>
            <w:r w:rsidR="00404BE5" w:rsidRPr="000A7B3B">
              <w:rPr>
                <w:rFonts w:cs="Arial"/>
                <w:iCs/>
                <w:sz w:val="18"/>
                <w:szCs w:val="18"/>
              </w:rPr>
              <w:t>, KI JE PREDMET PRODAJE</w:t>
            </w:r>
          </w:p>
        </w:tc>
      </w:tr>
      <w:tr w:rsidR="00F86909" w:rsidRPr="002A1A8C" w14:paraId="2996916A" w14:textId="77777777" w:rsidTr="000A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4D4EFFF" w14:textId="7EC4479D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0A7B3B">
              <w:rPr>
                <w:rFonts w:cs="Arial"/>
                <w:b w:val="0"/>
                <w:bCs w:val="0"/>
                <w:sz w:val="18"/>
                <w:szCs w:val="18"/>
              </w:rPr>
              <w:t>1636/2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807DCCF" w14:textId="19AA13E2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 xml:space="preserve">129 – GANČANI </w:t>
            </w:r>
          </w:p>
        </w:tc>
        <w:tc>
          <w:tcPr>
            <w:tcW w:w="1843" w:type="dxa"/>
            <w:vAlign w:val="center"/>
          </w:tcPr>
          <w:p w14:paraId="6A826964" w14:textId="62B53D99" w:rsidR="00F86909" w:rsidRPr="000A7B3B" w:rsidRDefault="00404BE5" w:rsidP="00F8690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>66</w:t>
            </w:r>
            <w:r w:rsidR="00F86909" w:rsidRPr="000A7B3B">
              <w:rPr>
                <w:rFonts w:cs="Arial"/>
                <w:sz w:val="18"/>
                <w:szCs w:val="18"/>
              </w:rPr>
              <w:t>,00 m</w:t>
            </w:r>
            <w:r w:rsidR="00F86909" w:rsidRPr="000A7B3B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7315E246" w14:textId="0779701C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>1/4</w:t>
            </w:r>
          </w:p>
        </w:tc>
      </w:tr>
      <w:tr w:rsidR="00404BE5" w:rsidRPr="002A1A8C" w14:paraId="6ED91591" w14:textId="77777777" w:rsidTr="000A7B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E2F3" w:themeFill="accent1" w:themeFillTint="33"/>
            <w:vAlign w:val="center"/>
          </w:tcPr>
          <w:p w14:paraId="37150D26" w14:textId="65D47BB3" w:rsidR="00404BE5" w:rsidRPr="000A7B3B" w:rsidRDefault="00404BE5" w:rsidP="00F8690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0A7B3B">
              <w:rPr>
                <w:rFonts w:cs="Arial"/>
                <w:b w:val="0"/>
                <w:bCs w:val="0"/>
                <w:sz w:val="18"/>
                <w:szCs w:val="18"/>
              </w:rPr>
              <w:t>1637/4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DA6489E" w14:textId="5EA1E4F9" w:rsidR="00404BE5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 xml:space="preserve">129 – GANČANI 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F3C98C3" w14:textId="7514EA39" w:rsidR="00404BE5" w:rsidRPr="000A7B3B" w:rsidRDefault="00404BE5" w:rsidP="00F8690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>107,00 m</w:t>
            </w:r>
            <w:r w:rsidRPr="000A7B3B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42BD2FA1" w14:textId="3B2DFAA8" w:rsidR="00404BE5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>1/4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1CC565" w14:textId="77777777" w:rsidR="00404BE5" w:rsidRDefault="00F8241F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04BE5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3E4FDD">
        <w:rPr>
          <w:rFonts w:cs="Arial"/>
          <w:sz w:val="20"/>
        </w:rPr>
        <w:t>v naravi predstavlja</w:t>
      </w:r>
      <w:r w:rsidR="00404BE5">
        <w:rPr>
          <w:rFonts w:cs="Arial"/>
          <w:sz w:val="20"/>
        </w:rPr>
        <w:t>ta</w:t>
      </w:r>
      <w:r w:rsidR="003E4FDD">
        <w:rPr>
          <w:rFonts w:cs="Arial"/>
          <w:sz w:val="20"/>
        </w:rPr>
        <w:t xml:space="preserve"> nepozidano stavbno zemljišče</w:t>
      </w:r>
      <w:r w:rsidR="00404BE5">
        <w:rPr>
          <w:rFonts w:cs="Arial"/>
          <w:sz w:val="20"/>
        </w:rPr>
        <w:t>.</w:t>
      </w:r>
    </w:p>
    <w:p w14:paraId="17C7999B" w14:textId="77777777" w:rsidR="00404BE5" w:rsidRDefault="00404BE5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73C00F84" w:rsidR="00F8241F" w:rsidRDefault="00404BE5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nimata svojega dostopa do javne ceste. 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D627A23" w14:textId="77777777" w:rsidR="008D7099" w:rsidRDefault="008D7099" w:rsidP="008D7099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delež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Republike Slovenije,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65F4423E" w14:textId="77777777" w:rsidR="008D7099" w:rsidRDefault="008D7099" w:rsidP="008D7099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04813E26" w14:textId="7C2C4180" w:rsidR="00F8241F" w:rsidRDefault="008D7099" w:rsidP="008D7099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sz w:val="20"/>
        </w:rPr>
        <w:t xml:space="preserve">Solastniška deleža Republike Slovenije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 w:rsidR="000F5AE4">
        <w:rPr>
          <w:rFonts w:cs="Arial"/>
          <w:b/>
          <w:bCs/>
          <w:sz w:val="20"/>
          <w:u w:val="single"/>
        </w:rPr>
        <w:t>.</w:t>
      </w:r>
    </w:p>
    <w:p w14:paraId="127E46CE" w14:textId="77777777" w:rsidR="008D7099" w:rsidRDefault="008D7099" w:rsidP="008D7099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0604DB5" w14:textId="1A267F30" w:rsidR="00F8241F" w:rsidRDefault="008D7099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>Solastniška deleža drugega solastnika NISTA predmet prodaje.</w:t>
      </w:r>
    </w:p>
    <w:p w14:paraId="51EA0943" w14:textId="77777777" w:rsidR="008D7099" w:rsidRDefault="008D7099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79943281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404BE5">
        <w:rPr>
          <w:rFonts w:eastAsia="Arial" w:cs="Arial"/>
          <w:color w:val="000000"/>
          <w:sz w:val="20"/>
        </w:rPr>
        <w:t xml:space="preserve"> </w:t>
      </w:r>
      <w:r w:rsidRPr="008C1885">
        <w:rPr>
          <w:rFonts w:eastAsia="Arial" w:cs="Arial"/>
          <w:color w:val="000000"/>
          <w:sz w:val="20"/>
        </w:rPr>
        <w:t>ima na podlagi tretjega odstavka 66. člena Stvarnopravnega zakonika (Uradni list RS, št. 87/02, 91/13 in 23/20</w:t>
      </w:r>
      <w:r w:rsidR="003F4E14">
        <w:rPr>
          <w:rFonts w:eastAsia="Arial" w:cs="Arial"/>
          <w:color w:val="000000"/>
          <w:sz w:val="20"/>
        </w:rPr>
        <w:t xml:space="preserve"> – v nadaljevanju: Stvarnopravni zakonik</w:t>
      </w:r>
      <w:r w:rsidRPr="008C1885">
        <w:rPr>
          <w:rFonts w:eastAsia="Arial" w:cs="Arial"/>
          <w:color w:val="000000"/>
          <w:sz w:val="20"/>
        </w:rPr>
        <w:t>) predkupno pravico.</w:t>
      </w:r>
    </w:p>
    <w:p w14:paraId="3165BDA2" w14:textId="2728C605" w:rsidR="003E4FDD" w:rsidRDefault="003E4FDD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8D9D4D8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83DBDF8" w14:textId="73ADD790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6F33B4E8" w14:textId="77777777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02355100" w14:textId="2DB02364" w:rsidR="00CA29DD" w:rsidRDefault="00670515" w:rsidP="003E4FDD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25007EB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404BE5">
        <w:rPr>
          <w:rFonts w:cs="Arial"/>
          <w:sz w:val="20"/>
        </w:rPr>
        <w:t xml:space="preserve">i s parc. št. </w:t>
      </w:r>
      <w:r w:rsidR="008D7099">
        <w:rPr>
          <w:rFonts w:cs="Arial"/>
          <w:sz w:val="20"/>
        </w:rPr>
        <w:t>1636/2 in 1637/4, obe k.o. 129 – Gančani in obe v deležu do 1/4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D70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415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29709458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</w:t>
      </w:r>
      <w:r w:rsidR="00BB1DC3">
        <w:rPr>
          <w:rFonts w:cs="Arial"/>
          <w:sz w:val="20"/>
        </w:rPr>
        <w:t>2</w:t>
      </w:r>
      <w:r>
        <w:rPr>
          <w:rFonts w:cs="Arial"/>
          <w:sz w:val="20"/>
        </w:rPr>
        <w:t xml:space="preserve">2% </w:t>
      </w:r>
      <w:r w:rsidR="00D22902">
        <w:rPr>
          <w:rFonts w:cs="Arial"/>
          <w:sz w:val="20"/>
        </w:rPr>
        <w:t>davek na 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0675A68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0F5AE4">
        <w:rPr>
          <w:rFonts w:cs="Arial"/>
          <w:sz w:val="20"/>
          <w:u w:val="single"/>
        </w:rPr>
        <w:t xml:space="preserve"> </w:t>
      </w:r>
      <w:r w:rsidR="00F8241F" w:rsidRPr="00D7319A">
        <w:rPr>
          <w:rFonts w:cs="Arial"/>
          <w:sz w:val="20"/>
          <w:u w:val="single"/>
        </w:rPr>
        <w:t>ne bo uveljavljal zakonite predkupne pravice.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722AA2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0F5AE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0F5AE4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0F5AE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35D88507" w:rsidR="00BC2118" w:rsidRPr="00BB1DC3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E2650C1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BB1DC3">
        <w:rPr>
          <w:rFonts w:cs="Arial"/>
          <w:sz w:val="20"/>
        </w:rPr>
        <w:t>477-</w:t>
      </w:r>
      <w:r w:rsidR="008D7099">
        <w:rPr>
          <w:rFonts w:cs="Arial"/>
          <w:sz w:val="20"/>
        </w:rPr>
        <w:t>161</w:t>
      </w:r>
      <w:r w:rsidR="00BB1DC3">
        <w:rPr>
          <w:rFonts w:cs="Arial"/>
          <w:sz w:val="20"/>
        </w:rPr>
        <w:t xml:space="preserve">/2017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15EC6B07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D70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B1DC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31ECAD48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FC07401" w14:textId="77777777" w:rsidR="003F4E14" w:rsidRPr="00367FAC" w:rsidRDefault="003F4E14" w:rsidP="00871E0C">
      <w:pPr>
        <w:outlineLvl w:val="1"/>
        <w:rPr>
          <w:rFonts w:cs="Arial"/>
          <w:bCs/>
          <w:sz w:val="20"/>
          <w:lang w:eastAsia="sl-SI"/>
        </w:rPr>
      </w:pP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52F23D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49BEF6A6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130726">
        <w:rPr>
          <w:rStyle w:val="Hiperpovezava"/>
          <w:rFonts w:cs="Arial"/>
          <w:color w:val="auto"/>
          <w:sz w:val="20"/>
          <w:u w:val="none"/>
        </w:rPr>
        <w:t>Eriko Kranjc</w:t>
      </w:r>
      <w:r w:rsidR="00BB1DC3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D7099">
        <w:rPr>
          <w:rStyle w:val="Hiperpovezava"/>
          <w:rFonts w:cs="Arial"/>
          <w:color w:val="auto"/>
          <w:sz w:val="20"/>
          <w:u w:val="none"/>
        </w:rPr>
        <w:t>87</w:t>
      </w:r>
      <w:r w:rsidR="00BB1D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D7099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8D7099" w:rsidRPr="00821CDD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A7B3B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6365CAD5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8D7099">
        <w:rPr>
          <w:rFonts w:cs="Arial"/>
          <w:b/>
          <w:bCs/>
          <w:sz w:val="20"/>
        </w:rPr>
        <w:t>214</w:t>
      </w:r>
      <w:r w:rsidRPr="00125630">
        <w:rPr>
          <w:rFonts w:cs="Arial"/>
          <w:b/>
          <w:bCs/>
          <w:sz w:val="20"/>
        </w:rPr>
        <w:t>/201</w:t>
      </w:r>
      <w:r w:rsidR="008D7099">
        <w:rPr>
          <w:rFonts w:cs="Arial"/>
          <w:b/>
          <w:bCs/>
          <w:sz w:val="20"/>
        </w:rPr>
        <w:t>2-JU</w:t>
      </w:r>
      <w:r w:rsidRPr="00125630">
        <w:rPr>
          <w:rFonts w:cs="Arial"/>
          <w:b/>
          <w:bCs/>
          <w:sz w:val="20"/>
        </w:rPr>
        <w:t>/</w:t>
      </w:r>
      <w:r w:rsidR="00BB1DC3">
        <w:rPr>
          <w:rFonts w:cs="Arial"/>
          <w:b/>
          <w:bCs/>
          <w:sz w:val="20"/>
        </w:rPr>
        <w:t>8</w:t>
      </w:r>
      <w:r w:rsidR="008D7099">
        <w:rPr>
          <w:rFonts w:cs="Arial"/>
          <w:b/>
          <w:bCs/>
          <w:sz w:val="20"/>
        </w:rPr>
        <w:t>5</w:t>
      </w:r>
      <w:r w:rsidRPr="00125630">
        <w:rPr>
          <w:rFonts w:cs="Arial"/>
          <w:b/>
          <w:bCs/>
          <w:sz w:val="20"/>
        </w:rPr>
        <w:t xml:space="preserve"> z dne </w:t>
      </w:r>
      <w:r w:rsidR="00BB1DC3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BB1DC3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BB1DC3">
        <w:rPr>
          <w:rFonts w:cs="Arial"/>
          <w:b/>
          <w:bCs/>
          <w:sz w:val="20"/>
        </w:rPr>
        <w:t>2</w:t>
      </w:r>
    </w:p>
    <w:p w14:paraId="35AC9BEA" w14:textId="5043D300" w:rsidR="00593A34" w:rsidRPr="00125630" w:rsidRDefault="008D7099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350A73A1" w:rsidR="00593A34" w:rsidRDefault="008D7099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16AE4C42" w:rsidR="007377DA" w:rsidRDefault="007377DA" w:rsidP="002D0311">
      <w:pPr>
        <w:jc w:val="center"/>
        <w:rPr>
          <w:rFonts w:cs="Arial"/>
          <w:sz w:val="20"/>
        </w:rPr>
      </w:pPr>
    </w:p>
    <w:p w14:paraId="241C5CE5" w14:textId="37B044FD" w:rsidR="002D0311" w:rsidRDefault="002D0311" w:rsidP="003F4E14">
      <w:pPr>
        <w:rPr>
          <w:rFonts w:cs="Arial"/>
          <w:sz w:val="20"/>
        </w:rPr>
      </w:pPr>
    </w:p>
    <w:p w14:paraId="6A7F165B" w14:textId="344EA79C" w:rsidR="002D0311" w:rsidRDefault="002D0311" w:rsidP="002D0311">
      <w:pPr>
        <w:jc w:val="center"/>
        <w:rPr>
          <w:rFonts w:cs="Arial"/>
          <w:sz w:val="20"/>
        </w:rPr>
      </w:pPr>
    </w:p>
    <w:p w14:paraId="002D0FCC" w14:textId="73881691" w:rsidR="002D0311" w:rsidRDefault="00A50D4F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6D6B355" wp14:editId="3A599B57">
            <wp:extent cx="5396230" cy="2370455"/>
            <wp:effectExtent l="0" t="0" r="0" b="7620"/>
            <wp:docPr id="2" name="Slika 2" descr="ORTOFOTO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NEPREMIČNI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1A22" w14:textId="77777777" w:rsidR="00341CF2" w:rsidRDefault="00341CF2">
      <w:r>
        <w:separator/>
      </w:r>
    </w:p>
  </w:endnote>
  <w:endnote w:type="continuationSeparator" w:id="0">
    <w:p w14:paraId="1BEFD156" w14:textId="77777777" w:rsidR="00341CF2" w:rsidRDefault="0034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A8FE" w14:textId="77777777" w:rsidR="00341CF2" w:rsidRDefault="00341CF2">
      <w:r>
        <w:separator/>
      </w:r>
    </w:p>
  </w:footnote>
  <w:footnote w:type="continuationSeparator" w:id="0">
    <w:p w14:paraId="6C6DAC93" w14:textId="77777777" w:rsidR="00341CF2" w:rsidRDefault="00341CF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A7B3B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A7B3B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AE4"/>
    <w:rsid w:val="00105521"/>
    <w:rsid w:val="0012192D"/>
    <w:rsid w:val="00122202"/>
    <w:rsid w:val="00125630"/>
    <w:rsid w:val="001256E8"/>
    <w:rsid w:val="001262E2"/>
    <w:rsid w:val="00130726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7A2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1CF2"/>
    <w:rsid w:val="00342DD4"/>
    <w:rsid w:val="00344E0A"/>
    <w:rsid w:val="00346AD7"/>
    <w:rsid w:val="003533C6"/>
    <w:rsid w:val="00355259"/>
    <w:rsid w:val="003554C7"/>
    <w:rsid w:val="003636BF"/>
    <w:rsid w:val="00364F83"/>
    <w:rsid w:val="003678D9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4FDD"/>
    <w:rsid w:val="003E69B7"/>
    <w:rsid w:val="003E7DCE"/>
    <w:rsid w:val="003F4E14"/>
    <w:rsid w:val="003F5EC6"/>
    <w:rsid w:val="003F63FC"/>
    <w:rsid w:val="003F75D0"/>
    <w:rsid w:val="004012F9"/>
    <w:rsid w:val="00402ABC"/>
    <w:rsid w:val="0040383E"/>
    <w:rsid w:val="00403F88"/>
    <w:rsid w:val="00404BE5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BF1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D7099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5B50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0D4F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DC3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3AF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A4DD9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902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068EC"/>
    <w:rsid w:val="00F121C5"/>
    <w:rsid w:val="00F1242C"/>
    <w:rsid w:val="00F201C3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86909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30</TotalTime>
  <Pages>3</Pages>
  <Words>766</Words>
  <Characters>4731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NP_1636_2_1637_4</vt:lpstr>
    </vt:vector>
  </TitlesOfParts>
  <Company>Indea d.o.o.</Company>
  <LinksUpToDate>false</LinksUpToDate>
  <CharactersWithSpaces>5487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NP_1636_2_1637_4</dc:title>
  <dc:subject/>
  <dc:creator>Erika.Kranjc@gov.si</dc:creator>
  <cp:keywords/>
  <dc:description/>
  <cp:lastModifiedBy>Erika Kranjc</cp:lastModifiedBy>
  <cp:revision>12</cp:revision>
  <cp:lastPrinted>2019-07-25T11:29:00Z</cp:lastPrinted>
  <dcterms:created xsi:type="dcterms:W3CDTF">2022-08-04T12:33:00Z</dcterms:created>
  <dcterms:modified xsi:type="dcterms:W3CDTF">2022-08-05T05:11:00Z</dcterms:modified>
</cp:coreProperties>
</file>