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A7F0" w14:textId="77777777" w:rsidR="00876A83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279B6453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2236549B" w14:textId="2271E2D0" w:rsidR="009903A1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6E5B37" w:rsidRPr="006E5B37">
        <w:rPr>
          <w:rFonts w:cs="Arial"/>
          <w:sz w:val="20"/>
        </w:rPr>
        <w:t>352-122/2024-3130</w:t>
      </w:r>
      <w:r w:rsidR="006E5B37">
        <w:rPr>
          <w:rFonts w:cs="Arial"/>
          <w:sz w:val="20"/>
        </w:rPr>
        <w:t>-</w:t>
      </w:r>
      <w:r w:rsidR="00961407">
        <w:rPr>
          <w:rFonts w:cs="Arial"/>
          <w:sz w:val="20"/>
        </w:rPr>
        <w:t>2</w:t>
      </w:r>
    </w:p>
    <w:p w14:paraId="19587EC0" w14:textId="069E5074" w:rsidR="00CD7B86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ED0A11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F57ABA">
        <w:rPr>
          <w:rFonts w:cs="Arial"/>
          <w:sz w:val="20"/>
        </w:rPr>
        <w:t>9</w:t>
      </w:r>
      <w:r w:rsidR="006E5B37">
        <w:rPr>
          <w:rFonts w:cs="Arial"/>
          <w:sz w:val="20"/>
        </w:rPr>
        <w:t>. 1. 202</w:t>
      </w:r>
      <w:r w:rsidR="00F57ABA">
        <w:rPr>
          <w:rFonts w:cs="Arial"/>
          <w:sz w:val="20"/>
        </w:rPr>
        <w:t>5</w:t>
      </w:r>
    </w:p>
    <w:p w14:paraId="73034751" w14:textId="77777777" w:rsidR="00CD7B86" w:rsidRDefault="00CD7B86" w:rsidP="00876A83">
      <w:pPr>
        <w:spacing w:line="276" w:lineRule="auto"/>
        <w:jc w:val="both"/>
        <w:rPr>
          <w:rFonts w:cs="Arial"/>
          <w:sz w:val="20"/>
        </w:rPr>
      </w:pPr>
    </w:p>
    <w:p w14:paraId="6C90647F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5D09AFC1" w14:textId="5AFD4B96" w:rsidR="00E01879" w:rsidRPr="00876A83" w:rsidRDefault="00E44C83" w:rsidP="00876A8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40383E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40383E" w:rsidRPr="00A1323F">
        <w:rPr>
          <w:rFonts w:cs="Arial"/>
          <w:sz w:val="20"/>
        </w:rPr>
        <w:t>Tržaška cesta 21</w:t>
      </w:r>
      <w:r w:rsidR="00C066EE" w:rsidRPr="00A1323F">
        <w:rPr>
          <w:rFonts w:cs="Arial"/>
          <w:sz w:val="20"/>
        </w:rPr>
        <w:t>, Ljubljana</w:t>
      </w:r>
      <w:r w:rsidR="005B1231" w:rsidRPr="00A1323F">
        <w:rPr>
          <w:rFonts w:cs="Arial"/>
          <w:sz w:val="20"/>
        </w:rPr>
        <w:t xml:space="preserve">, skladno z </w:t>
      </w:r>
      <w:r w:rsidR="00F0098B" w:rsidRPr="00A1323F">
        <w:rPr>
          <w:rFonts w:cs="Arial"/>
          <w:sz w:val="20"/>
        </w:rPr>
        <w:t xml:space="preserve">82. členom </w:t>
      </w:r>
      <w:r w:rsidR="006B2151" w:rsidRPr="00A1323F">
        <w:rPr>
          <w:rFonts w:cs="Arial"/>
          <w:sz w:val="20"/>
        </w:rPr>
        <w:t>in ob smiselni uporabi 51</w:t>
      </w:r>
      <w:r w:rsidR="005B1231" w:rsidRPr="00A1323F">
        <w:rPr>
          <w:rFonts w:cs="Arial"/>
          <w:sz w:val="20"/>
        </w:rPr>
        <w:t xml:space="preserve">. </w:t>
      </w:r>
      <w:r w:rsidR="006B2151" w:rsidRPr="00A1323F">
        <w:rPr>
          <w:rFonts w:cs="Arial"/>
          <w:sz w:val="20"/>
        </w:rPr>
        <w:t xml:space="preserve">člena </w:t>
      </w:r>
      <w:r w:rsidRPr="00A1323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1323F">
        <w:rPr>
          <w:rFonts w:cs="Arial"/>
          <w:sz w:val="20"/>
        </w:rPr>
        <w:t>11/18</w:t>
      </w:r>
      <w:r w:rsidR="00052581">
        <w:rPr>
          <w:rFonts w:cs="Arial"/>
          <w:sz w:val="20"/>
        </w:rPr>
        <w:t>,</w:t>
      </w:r>
      <w:r w:rsidR="00364F83" w:rsidRPr="00A1323F">
        <w:rPr>
          <w:rFonts w:cs="Arial"/>
          <w:sz w:val="20"/>
        </w:rPr>
        <w:t xml:space="preserve"> 79/18</w:t>
      </w:r>
      <w:r w:rsidR="00052581">
        <w:rPr>
          <w:rFonts w:cs="Arial"/>
          <w:sz w:val="20"/>
        </w:rPr>
        <w:t xml:space="preserve"> in 78/23 - ZORR</w:t>
      </w:r>
      <w:r w:rsidR="00B61836" w:rsidRPr="00A1323F">
        <w:rPr>
          <w:rFonts w:cs="Arial"/>
          <w:sz w:val="20"/>
        </w:rPr>
        <w:t xml:space="preserve"> </w:t>
      </w:r>
      <w:r w:rsidR="009E3F45" w:rsidRPr="00A1323F">
        <w:rPr>
          <w:rFonts w:cs="Arial"/>
          <w:sz w:val="20"/>
        </w:rPr>
        <w:t>– v nadaljevanju: ZSPDSLS-1</w:t>
      </w:r>
      <w:r w:rsidR="00222757" w:rsidRPr="00A1323F">
        <w:rPr>
          <w:rFonts w:cs="Arial"/>
          <w:sz w:val="20"/>
        </w:rPr>
        <w:t>)</w:t>
      </w:r>
      <w:r w:rsidR="001948E4"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>objavlja</w:t>
      </w:r>
    </w:p>
    <w:p w14:paraId="57A85D5F" w14:textId="77777777" w:rsidR="0099234A" w:rsidRPr="00A1323F" w:rsidRDefault="0099234A" w:rsidP="00876A8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1798688D" w14:textId="77777777" w:rsidR="00B121D4" w:rsidRDefault="00986DFA" w:rsidP="00B121D4">
      <w:pPr>
        <w:spacing w:before="240" w:line="360" w:lineRule="auto"/>
        <w:jc w:val="center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INFORMATIVNO ZBIRANJE PONUDB</w:t>
      </w:r>
      <w:r w:rsidR="0040383E" w:rsidRPr="00EF789E">
        <w:rPr>
          <w:rFonts w:cs="Arial"/>
          <w:b/>
          <w:sz w:val="20"/>
        </w:rPr>
        <w:t xml:space="preserve"> </w:t>
      </w:r>
      <w:r w:rsidR="0040383E" w:rsidRPr="00C201FF">
        <w:rPr>
          <w:rFonts w:cs="Arial"/>
          <w:b/>
          <w:sz w:val="20"/>
        </w:rPr>
        <w:t xml:space="preserve">ZA </w:t>
      </w:r>
      <w:r w:rsidR="00F0098B" w:rsidRPr="00C201FF">
        <w:rPr>
          <w:rFonts w:cs="Arial"/>
          <w:b/>
          <w:sz w:val="20"/>
        </w:rPr>
        <w:t>NAJEM</w:t>
      </w:r>
      <w:r w:rsidR="00FE30B9" w:rsidRPr="00C201FF">
        <w:rPr>
          <w:rFonts w:cs="Arial"/>
          <w:b/>
          <w:sz w:val="20"/>
        </w:rPr>
        <w:t xml:space="preserve"> </w:t>
      </w:r>
    </w:p>
    <w:p w14:paraId="7112F2AE" w14:textId="7E40D0D5" w:rsidR="00E44C83" w:rsidRPr="00EF789E" w:rsidRDefault="00FE30B9" w:rsidP="00B121D4">
      <w:pPr>
        <w:spacing w:after="240" w:line="360" w:lineRule="auto"/>
        <w:jc w:val="center"/>
        <w:rPr>
          <w:rFonts w:cs="Arial"/>
          <w:b/>
          <w:sz w:val="20"/>
        </w:rPr>
      </w:pPr>
      <w:r w:rsidRPr="00C201FF">
        <w:rPr>
          <w:rFonts w:cs="Arial"/>
          <w:b/>
          <w:sz w:val="20"/>
        </w:rPr>
        <w:t xml:space="preserve">OPREMLJENIH </w:t>
      </w:r>
      <w:r w:rsidR="005C4C89" w:rsidRPr="00C201FF">
        <w:rPr>
          <w:rFonts w:cs="Arial"/>
          <w:b/>
          <w:sz w:val="20"/>
        </w:rPr>
        <w:t xml:space="preserve">POSLOVNIH </w:t>
      </w:r>
      <w:r w:rsidR="00F0098B" w:rsidRPr="00C201FF">
        <w:rPr>
          <w:rFonts w:cs="Arial"/>
          <w:b/>
          <w:sz w:val="20"/>
        </w:rPr>
        <w:t xml:space="preserve">PROSTOROV </w:t>
      </w:r>
      <w:r w:rsidR="00ED0A11" w:rsidRPr="00C201FF">
        <w:rPr>
          <w:rFonts w:cs="Arial"/>
          <w:b/>
          <w:sz w:val="20"/>
        </w:rPr>
        <w:t>NA</w:t>
      </w:r>
      <w:r w:rsidR="00F0098B" w:rsidRPr="00EF789E">
        <w:rPr>
          <w:rFonts w:cs="Arial"/>
          <w:b/>
          <w:sz w:val="20"/>
        </w:rPr>
        <w:t xml:space="preserve"> </w:t>
      </w:r>
      <w:r w:rsidR="003A6833" w:rsidRPr="00EF789E">
        <w:rPr>
          <w:rFonts w:cs="Arial"/>
          <w:b/>
          <w:sz w:val="20"/>
        </w:rPr>
        <w:t>OBMOČJU</w:t>
      </w:r>
      <w:r w:rsidR="00F0098B" w:rsidRPr="00EF789E">
        <w:rPr>
          <w:rFonts w:cs="Arial"/>
          <w:b/>
          <w:sz w:val="20"/>
        </w:rPr>
        <w:t xml:space="preserve"> </w:t>
      </w:r>
      <w:r w:rsidR="00ED0A11" w:rsidRPr="00EF789E">
        <w:rPr>
          <w:rFonts w:cs="Arial"/>
          <w:b/>
          <w:sz w:val="20"/>
        </w:rPr>
        <w:t>LJUBLJANE</w:t>
      </w:r>
    </w:p>
    <w:p w14:paraId="1DF20F19" w14:textId="77777777" w:rsidR="00876A83" w:rsidRPr="00A1323F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15A81455" w14:textId="77777777" w:rsidR="00E44C83" w:rsidRPr="00A1323F" w:rsidRDefault="00E44C83" w:rsidP="00876A8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</w:t>
      </w:r>
      <w:r w:rsidR="004B6175" w:rsidRPr="00A1323F">
        <w:rPr>
          <w:rFonts w:cs="Arial"/>
          <w:b/>
          <w:sz w:val="20"/>
          <w:u w:val="single"/>
        </w:rPr>
        <w:t xml:space="preserve">edež </w:t>
      </w:r>
      <w:r w:rsidR="005C4C89" w:rsidRPr="00A1323F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FB5862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FB5862" w:rsidRPr="00A1323F">
        <w:rPr>
          <w:rFonts w:cs="Arial"/>
          <w:sz w:val="20"/>
        </w:rPr>
        <w:t xml:space="preserve">Tržaška cesta 21, </w:t>
      </w:r>
      <w:r w:rsidR="00C066EE" w:rsidRPr="00A1323F">
        <w:rPr>
          <w:rFonts w:cs="Arial"/>
          <w:sz w:val="20"/>
        </w:rPr>
        <w:t>1000 Ljubljana</w:t>
      </w:r>
      <w:r w:rsidRPr="00A1323F">
        <w:rPr>
          <w:rFonts w:cs="Arial"/>
          <w:sz w:val="20"/>
        </w:rPr>
        <w:t>.</w:t>
      </w:r>
    </w:p>
    <w:p w14:paraId="3EF5CA3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</w:p>
    <w:p w14:paraId="765CAB39" w14:textId="77777777" w:rsidR="00E44C83" w:rsidRPr="00A1323F" w:rsidRDefault="00E44C8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2.</w:t>
      </w:r>
      <w:r w:rsidR="004B6175" w:rsidRPr="00A1323F">
        <w:rPr>
          <w:rFonts w:cs="Arial"/>
          <w:b/>
          <w:sz w:val="20"/>
          <w:u w:val="single"/>
        </w:rPr>
        <w:t xml:space="preserve"> </w:t>
      </w:r>
      <w:r w:rsidR="008020E2" w:rsidRPr="00A1323F">
        <w:rPr>
          <w:rFonts w:cs="Arial"/>
          <w:b/>
          <w:sz w:val="20"/>
          <w:u w:val="single"/>
        </w:rPr>
        <w:t>Predmet</w:t>
      </w:r>
      <w:r w:rsidR="00480477" w:rsidRPr="00A1323F">
        <w:rPr>
          <w:rFonts w:cs="Arial"/>
          <w:b/>
          <w:sz w:val="20"/>
          <w:u w:val="single"/>
        </w:rPr>
        <w:t xml:space="preserve"> </w:t>
      </w:r>
    </w:p>
    <w:p w14:paraId="406F4342" w14:textId="49F371D1" w:rsidR="001948E4" w:rsidRPr="00A1323F" w:rsidRDefault="00FC399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813400" w:rsidRPr="00A1323F">
        <w:rPr>
          <w:rFonts w:cs="Arial"/>
          <w:sz w:val="20"/>
        </w:rPr>
        <w:t>najema</w:t>
      </w:r>
      <w:r w:rsidR="005B080A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so</w:t>
      </w:r>
      <w:r w:rsidR="00FE30B9" w:rsidRPr="006E5B37">
        <w:rPr>
          <w:rFonts w:cs="Arial"/>
          <w:sz w:val="20"/>
        </w:rPr>
        <w:t xml:space="preserve"> opremljeni </w:t>
      </w:r>
      <w:r w:rsidR="00813400" w:rsidRPr="006E5B37">
        <w:rPr>
          <w:rFonts w:cs="Arial"/>
          <w:sz w:val="20"/>
        </w:rPr>
        <w:t>pisarniški</w:t>
      </w:r>
      <w:r w:rsidR="00813400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prostori</w:t>
      </w:r>
      <w:r w:rsidR="00F5269E" w:rsidRPr="006E5B37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za</w:t>
      </w:r>
      <w:r w:rsidR="00813400" w:rsidRPr="00A1323F">
        <w:rPr>
          <w:rFonts w:cs="Arial"/>
          <w:sz w:val="20"/>
        </w:rPr>
        <w:t xml:space="preserve"> potrebe </w:t>
      </w:r>
      <w:r w:rsidR="001948E4" w:rsidRPr="00A1323F">
        <w:rPr>
          <w:rFonts w:cs="Arial"/>
          <w:sz w:val="20"/>
        </w:rPr>
        <w:t xml:space="preserve">delovanja </w:t>
      </w:r>
      <w:r w:rsidR="006A1EBC">
        <w:rPr>
          <w:rFonts w:cs="Arial"/>
          <w:sz w:val="20"/>
        </w:rPr>
        <w:t>organa državne uprave</w:t>
      </w:r>
      <w:r w:rsidR="001948E4" w:rsidRPr="00A1323F">
        <w:rPr>
          <w:rFonts w:cs="Arial"/>
          <w:sz w:val="20"/>
        </w:rPr>
        <w:t xml:space="preserve"> na območju Ljubljane.</w:t>
      </w:r>
    </w:p>
    <w:p w14:paraId="036AC218" w14:textId="77777777" w:rsidR="005B080A" w:rsidRPr="00A1323F" w:rsidRDefault="005B080A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50C00D9" w14:textId="21DD6847" w:rsidR="00D30DEF" w:rsidRPr="00A1323F" w:rsidRDefault="00FE30B9" w:rsidP="0042253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biti </w:t>
      </w:r>
      <w:r w:rsidR="006D61A3" w:rsidRPr="00A1323F">
        <w:rPr>
          <w:rFonts w:cs="Arial"/>
          <w:sz w:val="20"/>
        </w:rPr>
        <w:t xml:space="preserve">urejeni </w:t>
      </w:r>
      <w:r w:rsidR="005C4C89" w:rsidRPr="00A1323F">
        <w:rPr>
          <w:rFonts w:cs="Arial"/>
          <w:sz w:val="20"/>
        </w:rPr>
        <w:t>oziroma</w:t>
      </w:r>
      <w:r w:rsidR="005B080A" w:rsidRPr="00A1323F">
        <w:rPr>
          <w:rFonts w:cs="Arial"/>
          <w:sz w:val="20"/>
        </w:rPr>
        <w:t xml:space="preserve"> se najemodajalec </w:t>
      </w:r>
      <w:r w:rsidR="006A7A75" w:rsidRPr="00A1323F">
        <w:rPr>
          <w:rFonts w:cs="Arial"/>
          <w:sz w:val="20"/>
        </w:rPr>
        <w:t xml:space="preserve">ob oddaji ponudbe </w:t>
      </w:r>
      <w:r w:rsidR="005B080A" w:rsidRPr="00A1323F">
        <w:rPr>
          <w:rFonts w:cs="Arial"/>
          <w:sz w:val="20"/>
        </w:rPr>
        <w:t>zavezuje, da</w:t>
      </w:r>
      <w:r w:rsidR="005C4C89" w:rsidRPr="00A1323F">
        <w:rPr>
          <w:rFonts w:cs="Arial"/>
          <w:sz w:val="20"/>
        </w:rPr>
        <w:t xml:space="preserve"> bodo</w:t>
      </w:r>
      <w:r w:rsidR="0037648F" w:rsidRPr="00A1323F">
        <w:rPr>
          <w:rFonts w:cs="Arial"/>
          <w:sz w:val="20"/>
        </w:rPr>
        <w:t xml:space="preserve"> prostori</w:t>
      </w:r>
      <w:r w:rsidR="005C4C89" w:rsidRPr="00A1323F">
        <w:rPr>
          <w:rFonts w:cs="Arial"/>
          <w:sz w:val="20"/>
        </w:rPr>
        <w:t xml:space="preserve"> ob </w:t>
      </w:r>
      <w:r w:rsidR="005B080A" w:rsidRPr="00A1323F">
        <w:rPr>
          <w:rFonts w:cs="Arial"/>
          <w:sz w:val="20"/>
        </w:rPr>
        <w:t>pri</w:t>
      </w:r>
      <w:r w:rsidR="005C4C89" w:rsidRPr="00A1323F">
        <w:rPr>
          <w:rFonts w:cs="Arial"/>
          <w:sz w:val="20"/>
        </w:rPr>
        <w:t xml:space="preserve">četku najema </w:t>
      </w:r>
      <w:r w:rsidRPr="00A1323F">
        <w:rPr>
          <w:rFonts w:cs="Arial"/>
          <w:sz w:val="20"/>
        </w:rPr>
        <w:t xml:space="preserve">urejeni </w:t>
      </w:r>
      <w:r w:rsidR="002E2D78" w:rsidRPr="00A1323F">
        <w:rPr>
          <w:rFonts w:cs="Arial"/>
          <w:sz w:val="20"/>
        </w:rPr>
        <w:t xml:space="preserve">smiselno </w:t>
      </w:r>
      <w:r w:rsidRPr="00A1323F">
        <w:rPr>
          <w:rFonts w:cs="Arial"/>
          <w:sz w:val="20"/>
        </w:rPr>
        <w:t xml:space="preserve">v skladu </w:t>
      </w:r>
      <w:r w:rsidR="006A7A75" w:rsidRPr="00A1323F">
        <w:rPr>
          <w:rFonts w:cs="Arial"/>
          <w:sz w:val="20"/>
        </w:rPr>
        <w:t>z M</w:t>
      </w:r>
      <w:r w:rsidRPr="00A1323F">
        <w:rPr>
          <w:rFonts w:cs="Arial"/>
          <w:sz w:val="20"/>
        </w:rPr>
        <w:t>eril</w:t>
      </w:r>
      <w:r w:rsidR="006A7A75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za ureditev poslovnih prostorov za potrebe vladnih proračunskih uporabnikov</w:t>
      </w:r>
      <w:r w:rsidR="00F5269E">
        <w:rPr>
          <w:rFonts w:cs="Arial"/>
          <w:sz w:val="20"/>
        </w:rPr>
        <w:t xml:space="preserve">, </w:t>
      </w:r>
      <w:r w:rsidR="00422535">
        <w:rPr>
          <w:rFonts w:cs="Arial"/>
          <w:sz w:val="20"/>
        </w:rPr>
        <w:t>ob upoštevanju sprememb in dopolnitev predmetnih meril, ki se nahajajo v prilogi.</w:t>
      </w:r>
    </w:p>
    <w:p w14:paraId="1F0EAAB4" w14:textId="77777777" w:rsidR="00422535" w:rsidRDefault="0042253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5D12D9CE" w14:textId="420042C7" w:rsidR="006A7A75" w:rsidRPr="00A1323F" w:rsidRDefault="006A7A7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»Najem opremljenih ali neopremljenih </w:t>
      </w:r>
      <w:r w:rsidR="00F5269E" w:rsidRPr="00422535">
        <w:rPr>
          <w:rFonts w:cs="Arial"/>
          <w:sz w:val="20"/>
        </w:rPr>
        <w:t>poslovnih</w:t>
      </w:r>
      <w:r w:rsidRPr="00422535">
        <w:rPr>
          <w:rFonts w:cs="Arial"/>
          <w:sz w:val="20"/>
        </w:rPr>
        <w:t xml:space="preserve"> prostorov na </w:t>
      </w:r>
      <w:r w:rsidR="004356B7" w:rsidRPr="00422535">
        <w:rPr>
          <w:rFonts w:cs="Arial"/>
          <w:sz w:val="20"/>
        </w:rPr>
        <w:t xml:space="preserve">območju </w:t>
      </w:r>
      <w:r w:rsidR="00D30DEF" w:rsidRPr="00422535">
        <w:rPr>
          <w:rFonts w:cs="Arial"/>
          <w:sz w:val="20"/>
        </w:rPr>
        <w:t>Ljubljane</w:t>
      </w:r>
      <w:r w:rsidRPr="00422535">
        <w:rPr>
          <w:rFonts w:cs="Arial"/>
          <w:sz w:val="20"/>
        </w:rPr>
        <w:t>« se ne izvaja na podlagi Zakona o javnem naročanju – (ZJN-3).</w:t>
      </w:r>
      <w:r w:rsidR="00D019AC" w:rsidRPr="00A1323F">
        <w:rPr>
          <w:rFonts w:cs="Arial"/>
          <w:sz w:val="20"/>
        </w:rPr>
        <w:t xml:space="preserve"> </w:t>
      </w:r>
    </w:p>
    <w:p w14:paraId="373A9FE2" w14:textId="77777777" w:rsidR="00A86E8F" w:rsidRPr="00A1323F" w:rsidRDefault="00A86E8F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EF029A" w14:textId="2FA9328E" w:rsidR="00C52438" w:rsidRPr="00A1323F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813400" w:rsidRPr="00A1323F">
        <w:rPr>
          <w:rFonts w:cs="Arial"/>
          <w:b/>
          <w:bCs/>
          <w:sz w:val="20"/>
          <w:u w:val="single"/>
        </w:rPr>
        <w:t xml:space="preserve">Najem </w:t>
      </w:r>
      <w:r w:rsidR="00EE0CF6" w:rsidRPr="00A1323F">
        <w:rPr>
          <w:rFonts w:cs="Arial"/>
          <w:b/>
          <w:bCs/>
          <w:sz w:val="20"/>
          <w:u w:val="single"/>
        </w:rPr>
        <w:t xml:space="preserve">poslovnih </w:t>
      </w:r>
      <w:r w:rsidR="00EE0CF6" w:rsidRPr="00BC5E3E">
        <w:rPr>
          <w:rFonts w:cs="Arial"/>
          <w:b/>
          <w:sz w:val="20"/>
          <w:u w:val="single"/>
        </w:rPr>
        <w:t>prostorov</w:t>
      </w:r>
      <w:r w:rsidR="00EE0CF6" w:rsidRPr="00A1323F">
        <w:rPr>
          <w:rFonts w:cs="Arial"/>
          <w:b/>
          <w:bCs/>
          <w:sz w:val="20"/>
          <w:u w:val="single"/>
        </w:rPr>
        <w:t xml:space="preserve"> </w:t>
      </w:r>
      <w:r w:rsidR="00675B79" w:rsidRPr="00A1323F">
        <w:rPr>
          <w:rFonts w:cs="Arial"/>
          <w:b/>
          <w:bCs/>
          <w:sz w:val="20"/>
          <w:u w:val="single"/>
        </w:rPr>
        <w:t>na območju Ljubljane</w:t>
      </w:r>
    </w:p>
    <w:p w14:paraId="7116AEFB" w14:textId="1B623B64" w:rsidR="00E125FE" w:rsidRPr="00A1323F" w:rsidRDefault="00530C21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="00C52438" w:rsidRPr="002C0DDD">
        <w:rPr>
          <w:rFonts w:cs="Arial"/>
          <w:sz w:val="20"/>
        </w:rPr>
        <w:t>na območju</w:t>
      </w:r>
      <w:r w:rsidR="00D75777" w:rsidRPr="002C0DDD">
        <w:rPr>
          <w:rFonts w:cs="Arial"/>
          <w:sz w:val="20"/>
        </w:rPr>
        <w:t xml:space="preserve"> Mestne občine</w:t>
      </w:r>
      <w:r w:rsidR="00C52438" w:rsidRPr="002C0DDD">
        <w:rPr>
          <w:rFonts w:cs="Arial"/>
          <w:sz w:val="20"/>
        </w:rPr>
        <w:t xml:space="preserve"> </w:t>
      </w:r>
      <w:r w:rsidR="00675B79" w:rsidRPr="002C0DDD">
        <w:rPr>
          <w:rFonts w:cs="Arial"/>
          <w:sz w:val="20"/>
        </w:rPr>
        <w:t>Ljubljana</w:t>
      </w:r>
      <w:r w:rsidR="00C52438" w:rsidRPr="002C0DDD">
        <w:rPr>
          <w:rFonts w:cs="Arial"/>
          <w:sz w:val="20"/>
        </w:rPr>
        <w:t xml:space="preserve"> za </w:t>
      </w:r>
      <w:r w:rsidR="0089114B" w:rsidRPr="002C0DDD">
        <w:rPr>
          <w:rFonts w:cs="Arial"/>
          <w:sz w:val="20"/>
        </w:rPr>
        <w:t xml:space="preserve">zagotovitev </w:t>
      </w:r>
      <w:r w:rsidR="00F35446" w:rsidRPr="002C0DDD">
        <w:rPr>
          <w:rFonts w:cs="Arial"/>
          <w:sz w:val="20"/>
        </w:rPr>
        <w:t>delovnih prostorov</w:t>
      </w:r>
      <w:r w:rsidR="006A1EBC" w:rsidRPr="002C0DDD">
        <w:rPr>
          <w:rFonts w:cs="Arial"/>
          <w:sz w:val="20"/>
        </w:rPr>
        <w:t xml:space="preserve"> organa državne uprave</w:t>
      </w:r>
      <w:r w:rsidR="00E125FE" w:rsidRPr="00A1323F">
        <w:rPr>
          <w:rFonts w:cs="Arial"/>
          <w:sz w:val="20"/>
        </w:rPr>
        <w:t>.</w:t>
      </w:r>
    </w:p>
    <w:p w14:paraId="5E1A231A" w14:textId="77777777" w:rsidR="002C7209" w:rsidRPr="00A1323F" w:rsidRDefault="002C7209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043AC6D" w14:textId="3A9D2138" w:rsidR="00C52438" w:rsidRDefault="00D92B05" w:rsidP="00F5269E">
      <w:pPr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Okvirni podatki </w:t>
      </w:r>
      <w:r w:rsidR="00745230" w:rsidRPr="00A1323F">
        <w:rPr>
          <w:rFonts w:cs="Arial"/>
          <w:sz w:val="20"/>
        </w:rPr>
        <w:t>o potrebnih prostorih</w:t>
      </w:r>
      <w:r w:rsidRPr="00A1323F">
        <w:rPr>
          <w:rFonts w:cs="Arial"/>
          <w:sz w:val="20"/>
        </w:rPr>
        <w:t xml:space="preserve"> so sledeči:</w:t>
      </w:r>
    </w:p>
    <w:p w14:paraId="146BD7FD" w14:textId="3D7817AF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tri pisarne v velikosti vsaj 10 m</w:t>
      </w:r>
      <w:r w:rsidR="003A7B6E">
        <w:rPr>
          <w:rFonts w:cs="Arial"/>
          <w:sz w:val="20"/>
          <w:vertAlign w:val="superscript"/>
        </w:rPr>
        <w:t>2</w:t>
      </w:r>
      <w:r w:rsidRPr="00F5269E">
        <w:rPr>
          <w:rFonts w:cs="Arial"/>
          <w:sz w:val="20"/>
        </w:rPr>
        <w:t xml:space="preserve"> na pisarno</w:t>
      </w:r>
      <w:r w:rsidR="003A7B6E">
        <w:rPr>
          <w:rFonts w:cs="Arial"/>
          <w:sz w:val="20"/>
        </w:rPr>
        <w:t>;</w:t>
      </w:r>
    </w:p>
    <w:p w14:paraId="0849BCA9" w14:textId="3A617DAF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hodnik ali dodatn</w:t>
      </w:r>
      <w:r w:rsidR="003A7B6E">
        <w:rPr>
          <w:rFonts w:cs="Arial"/>
          <w:sz w:val="20"/>
        </w:rPr>
        <w:t>a</w:t>
      </w:r>
      <w:r w:rsidR="00137FAF">
        <w:rPr>
          <w:rFonts w:cs="Arial"/>
          <w:sz w:val="20"/>
        </w:rPr>
        <w:t xml:space="preserve"> </w:t>
      </w:r>
      <w:r w:rsidRPr="00F5269E">
        <w:rPr>
          <w:rFonts w:cs="Arial"/>
          <w:sz w:val="20"/>
        </w:rPr>
        <w:t xml:space="preserve"> sob</w:t>
      </w:r>
      <w:r w:rsidR="003A7B6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, ki se lahko uredi kot čakalnica za vsaj </w:t>
      </w:r>
      <w:r w:rsidR="00BC5E3E">
        <w:rPr>
          <w:rFonts w:cs="Arial"/>
          <w:sz w:val="20"/>
        </w:rPr>
        <w:t>5</w:t>
      </w:r>
      <w:r w:rsidRPr="00F5269E">
        <w:rPr>
          <w:rFonts w:cs="Arial"/>
          <w:sz w:val="20"/>
        </w:rPr>
        <w:t xml:space="preserve"> oseb</w:t>
      </w:r>
      <w:r w:rsidR="003A7B6E">
        <w:rPr>
          <w:rFonts w:cs="Arial"/>
          <w:sz w:val="20"/>
        </w:rPr>
        <w:t>;</w:t>
      </w:r>
    </w:p>
    <w:p w14:paraId="0FD75845" w14:textId="6D0F674E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 xml:space="preserve">vsaj </w:t>
      </w:r>
      <w:r w:rsidR="00BC5E3E">
        <w:rPr>
          <w:rFonts w:cs="Arial"/>
          <w:sz w:val="20"/>
        </w:rPr>
        <w:t>dve</w:t>
      </w:r>
      <w:r w:rsidRPr="00F5269E">
        <w:rPr>
          <w:rFonts w:cs="Arial"/>
          <w:sz w:val="20"/>
        </w:rPr>
        <w:t xml:space="preserve"> </w:t>
      </w:r>
      <w:r w:rsidR="003A7B6E">
        <w:rPr>
          <w:rFonts w:cs="Arial"/>
          <w:sz w:val="20"/>
        </w:rPr>
        <w:t>stranišči:</w:t>
      </w:r>
    </w:p>
    <w:p w14:paraId="5361FD5F" w14:textId="71A7F5CA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en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večj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sob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, ki bi lahko sprejela </w:t>
      </w:r>
      <w:r w:rsidR="00B121D4">
        <w:rPr>
          <w:rFonts w:cs="Arial"/>
          <w:sz w:val="20"/>
        </w:rPr>
        <w:t>vsaj 2</w:t>
      </w:r>
      <w:r w:rsidR="00BC5E3E">
        <w:rPr>
          <w:rFonts w:cs="Arial"/>
          <w:sz w:val="20"/>
        </w:rPr>
        <w:t>0</w:t>
      </w:r>
      <w:r w:rsidRPr="00F5269E">
        <w:rPr>
          <w:rFonts w:cs="Arial"/>
          <w:sz w:val="20"/>
        </w:rPr>
        <w:t xml:space="preserve"> oseb, </w:t>
      </w:r>
      <w:r w:rsidR="00FA363B">
        <w:rPr>
          <w:rFonts w:cs="Arial"/>
          <w:sz w:val="20"/>
        </w:rPr>
        <w:t xml:space="preserve">za katero </w:t>
      </w:r>
      <w:r w:rsidRPr="00F5269E">
        <w:rPr>
          <w:rFonts w:cs="Arial"/>
          <w:sz w:val="20"/>
        </w:rPr>
        <w:t>je možna vsaj souporab</w:t>
      </w:r>
      <w:r w:rsidR="00BC5E3E">
        <w:rPr>
          <w:rFonts w:cs="Arial"/>
          <w:sz w:val="20"/>
        </w:rPr>
        <w:t>a</w:t>
      </w:r>
      <w:r w:rsidR="00FA363B">
        <w:rPr>
          <w:rFonts w:cs="Arial"/>
          <w:sz w:val="20"/>
        </w:rPr>
        <w:t xml:space="preserve"> v minimalnem obsegu 10 ur na teden</w:t>
      </w:r>
      <w:r w:rsidR="00BC5E3E">
        <w:rPr>
          <w:rFonts w:cs="Arial"/>
          <w:sz w:val="20"/>
        </w:rPr>
        <w:t>;</w:t>
      </w:r>
    </w:p>
    <w:p w14:paraId="71420917" w14:textId="3429BA4B" w:rsidR="00F5269E" w:rsidRPr="00F5269E" w:rsidRDefault="00BC5E3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lokacija</w:t>
      </w:r>
      <w:r w:rsidR="00F5269E" w:rsidRPr="00F5269E">
        <w:rPr>
          <w:rFonts w:cs="Arial"/>
          <w:sz w:val="20"/>
        </w:rPr>
        <w:t xml:space="preserve"> znotraj Mestne občine Ljubljana, največ 500</w:t>
      </w:r>
      <w:r>
        <w:rPr>
          <w:rFonts w:cs="Arial"/>
          <w:sz w:val="20"/>
        </w:rPr>
        <w:t> </w:t>
      </w:r>
      <w:r w:rsidR="00F5269E" w:rsidRPr="00F5269E">
        <w:rPr>
          <w:rFonts w:cs="Arial"/>
          <w:sz w:val="20"/>
        </w:rPr>
        <w:t xml:space="preserve">m od </w:t>
      </w:r>
      <w:r>
        <w:rPr>
          <w:rFonts w:cs="Arial"/>
          <w:sz w:val="20"/>
        </w:rPr>
        <w:t xml:space="preserve">postajališča </w:t>
      </w:r>
      <w:r w:rsidR="00F5269E" w:rsidRPr="00F5269E">
        <w:rPr>
          <w:rFonts w:cs="Arial"/>
          <w:sz w:val="20"/>
        </w:rPr>
        <w:t>javnega mestnega prevoza (pri izračunu naj se uporablja pripomoček Google zemlj</w:t>
      </w:r>
      <w:r>
        <w:rPr>
          <w:rFonts w:cs="Arial"/>
          <w:sz w:val="20"/>
        </w:rPr>
        <w:t>e</w:t>
      </w:r>
      <w:r w:rsidR="00F5269E" w:rsidRPr="00F5269E">
        <w:rPr>
          <w:rFonts w:cs="Arial"/>
          <w:sz w:val="20"/>
        </w:rPr>
        <w:t>vidi)</w:t>
      </w:r>
      <w:r>
        <w:rPr>
          <w:rFonts w:cs="Arial"/>
          <w:sz w:val="20"/>
        </w:rPr>
        <w:t>;</w:t>
      </w:r>
    </w:p>
    <w:p w14:paraId="0D63A08F" w14:textId="0997CBAB" w:rsid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dostopno invalidom</w:t>
      </w:r>
      <w:r w:rsidR="00BC5E3E">
        <w:rPr>
          <w:rFonts w:cs="Arial"/>
          <w:sz w:val="20"/>
        </w:rPr>
        <w:t>;</w:t>
      </w:r>
    </w:p>
    <w:p w14:paraId="12CBF798" w14:textId="387E7213" w:rsidR="00CF5C69" w:rsidRPr="00F5269E" w:rsidRDefault="00CF5C69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mini čajna kuhinja z umivalnikom, hladilnikom in kuhalno ploščo,</w:t>
      </w:r>
    </w:p>
    <w:p w14:paraId="2C2BFAE6" w14:textId="6EB9AE36" w:rsidR="006A1EBC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 xml:space="preserve">samostojen vhod </w:t>
      </w:r>
      <w:r w:rsidR="00FA363B">
        <w:rPr>
          <w:rFonts w:cs="Arial"/>
          <w:sz w:val="20"/>
        </w:rPr>
        <w:t>oz.</w:t>
      </w:r>
      <w:r w:rsidRPr="00F5269E">
        <w:rPr>
          <w:rFonts w:cs="Arial"/>
          <w:sz w:val="20"/>
        </w:rPr>
        <w:t xml:space="preserve"> vhod brez recepcije ali aktivn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delujoč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recepcij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vsak del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vnik do 20. ure. </w:t>
      </w:r>
    </w:p>
    <w:p w14:paraId="0F1D7508" w14:textId="77777777" w:rsidR="006A1EBC" w:rsidRDefault="006A1EB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E51F8CA" w14:textId="4AC67AE7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A1323F" w:rsidRDefault="00094F0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5FB6E3C" w14:textId="07A535A8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 w:rsidR="009D2360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najema za potrebe delovanja </w:t>
      </w:r>
      <w:r w:rsidR="006A1EBC">
        <w:rPr>
          <w:rFonts w:cs="Arial"/>
          <w:sz w:val="20"/>
        </w:rPr>
        <w:t>organa državne uprave</w:t>
      </w:r>
      <w:r w:rsidR="00FA363B">
        <w:rPr>
          <w:rFonts w:cs="Arial"/>
          <w:sz w:val="20"/>
        </w:rPr>
        <w:t xml:space="preserve"> ter se ta nahaja v </w:t>
      </w:r>
      <w:r w:rsidR="002C0DDD">
        <w:rPr>
          <w:rFonts w:cs="Arial"/>
          <w:sz w:val="20"/>
        </w:rPr>
        <w:t>pritličju</w:t>
      </w:r>
      <w:r w:rsidR="006A1EBC">
        <w:rPr>
          <w:rFonts w:cs="Arial"/>
          <w:sz w:val="20"/>
        </w:rPr>
        <w:t>.</w:t>
      </w:r>
    </w:p>
    <w:p w14:paraId="10C8DF65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7F1A6F8" w14:textId="03392514" w:rsidR="00BB170D" w:rsidRPr="00876A83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4</w:t>
      </w:r>
      <w:r w:rsidR="00ED1982" w:rsidRPr="00A1323F">
        <w:rPr>
          <w:rFonts w:cs="Arial"/>
          <w:b/>
          <w:bCs/>
          <w:sz w:val="20"/>
          <w:u w:val="single"/>
        </w:rPr>
        <w:t xml:space="preserve">. </w:t>
      </w:r>
      <w:r w:rsidR="00BE34B1" w:rsidRPr="00A1323F">
        <w:rPr>
          <w:rFonts w:cs="Arial"/>
          <w:b/>
          <w:bCs/>
          <w:sz w:val="20"/>
          <w:u w:val="single"/>
        </w:rPr>
        <w:t xml:space="preserve">Specifikacija </w:t>
      </w:r>
      <w:r w:rsidR="00BE34B1" w:rsidRPr="00BC5E3E">
        <w:rPr>
          <w:rFonts w:cs="Arial"/>
          <w:b/>
          <w:sz w:val="20"/>
          <w:u w:val="single"/>
        </w:rPr>
        <w:t>p</w:t>
      </w:r>
      <w:r w:rsidR="00BB170D" w:rsidRPr="00BC5E3E">
        <w:rPr>
          <w:rFonts w:cs="Arial"/>
          <w:b/>
          <w:sz w:val="20"/>
          <w:u w:val="single"/>
        </w:rPr>
        <w:t>ogoj</w:t>
      </w:r>
      <w:r w:rsidR="00BE34B1" w:rsidRPr="00BC5E3E">
        <w:rPr>
          <w:rFonts w:cs="Arial"/>
          <w:b/>
          <w:sz w:val="20"/>
          <w:u w:val="single"/>
        </w:rPr>
        <w:t>ev</w:t>
      </w:r>
      <w:r w:rsidR="00BB170D" w:rsidRPr="00A1323F">
        <w:rPr>
          <w:rFonts w:cs="Arial"/>
          <w:b/>
          <w:bCs/>
          <w:sz w:val="20"/>
          <w:u w:val="single"/>
        </w:rPr>
        <w:t xml:space="preserve"> oz. zahteve</w:t>
      </w:r>
      <w:r w:rsidR="00ED1982" w:rsidRPr="00A1323F">
        <w:rPr>
          <w:rFonts w:cs="Arial"/>
          <w:b/>
          <w:bCs/>
          <w:sz w:val="20"/>
          <w:u w:val="single"/>
        </w:rPr>
        <w:t xml:space="preserve"> za najem nepremičnine</w:t>
      </w:r>
    </w:p>
    <w:p w14:paraId="60CF2230" w14:textId="3E1C84D2" w:rsidR="00181219" w:rsidRPr="00A1323F" w:rsidRDefault="00181219" w:rsidP="00876A8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morajo ob primopredaji smiselno izpolnjevati spodnje </w:t>
      </w:r>
      <w:r w:rsidR="00011869" w:rsidRPr="00A1323F">
        <w:rPr>
          <w:rFonts w:cs="Arial"/>
          <w:sz w:val="20"/>
        </w:rPr>
        <w:t xml:space="preserve">specifikacije oziroma </w:t>
      </w:r>
      <w:r w:rsidRPr="00A1323F">
        <w:rPr>
          <w:rFonts w:cs="Arial"/>
          <w:sz w:val="20"/>
        </w:rPr>
        <w:t>zahteve</w:t>
      </w:r>
      <w:r w:rsidR="00011869" w:rsidRPr="00A1323F">
        <w:rPr>
          <w:rFonts w:cs="Arial"/>
          <w:sz w:val="20"/>
        </w:rPr>
        <w:t>:</w:t>
      </w:r>
    </w:p>
    <w:p w14:paraId="3CDBEB7E" w14:textId="77777777" w:rsidR="00181219" w:rsidRPr="00A1323F" w:rsidRDefault="00181219" w:rsidP="00876A8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036A9D47" w14:textId="14163EE6" w:rsidR="00094F04" w:rsidRPr="00A1323F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 w:rsidR="00691561">
        <w:rPr>
          <w:rFonts w:cs="Arial"/>
          <w:sz w:val="20"/>
        </w:rPr>
        <w:t>pretežno</w:t>
      </w:r>
      <w:r w:rsidR="00691561" w:rsidRPr="00A1323F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poslovni dejavnosti.</w:t>
      </w:r>
    </w:p>
    <w:p w14:paraId="78E94E56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9B1CF" w14:textId="7054095D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4A57315" w14:textId="5D34880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Zaradi zagotavljanja varnosti osebnih podatkov morajo vsi pisarniški prostori imeti možnost zaklepanja oziroma varnostnega zapiranja – </w:t>
      </w:r>
      <w:r w:rsidR="00422535">
        <w:rPr>
          <w:rFonts w:cs="Arial"/>
          <w:sz w:val="20"/>
        </w:rPr>
        <w:t>najemodajalec</w:t>
      </w:r>
      <w:r w:rsidRPr="00EF789E">
        <w:rPr>
          <w:rFonts w:cs="Arial"/>
          <w:sz w:val="20"/>
        </w:rPr>
        <w:t xml:space="preserve"> poskrbi za primerno število ključev oziroma drugih tehničnih rešitev za odpiranje/zapiranje posameznih prostorov glede na število JU in izvajalcev storitev znotraj prostorov (npr. izvajalec čiščenja, vzdrževalci ipd.).</w:t>
      </w:r>
    </w:p>
    <w:p w14:paraId="13F8C811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A1FF237" w14:textId="6B1B3922" w:rsidR="00094F04" w:rsidRPr="00EF789E" w:rsidRDefault="00094F04" w:rsidP="00137FAF">
      <w:pPr>
        <w:numPr>
          <w:ilvl w:val="0"/>
          <w:numId w:val="26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izhodišča, ki jih je potrebno dosledno upoštevati pri projektiranju oz</w:t>
      </w:r>
      <w:r w:rsidR="009D2360">
        <w:rPr>
          <w:rFonts w:cs="Arial"/>
          <w:sz w:val="20"/>
        </w:rPr>
        <w:t>iroma</w:t>
      </w:r>
      <w:r w:rsidRPr="00EF789E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48D70215" w:rsidR="00094F04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 w:rsidR="005E4CA0">
        <w:rPr>
          <w:rFonts w:cs="Arial"/>
          <w:sz w:val="20"/>
        </w:rPr>
        <w:t>;</w:t>
      </w:r>
    </w:p>
    <w:p w14:paraId="7FEF9DDE" w14:textId="1DB9CAF1" w:rsidR="00422535" w:rsidRPr="00EF789E" w:rsidRDefault="00422535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6C490C93" w14:textId="5D20F06A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 w:rsidR="00422535"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 w:rsidR="005E4CA0">
        <w:rPr>
          <w:rFonts w:cs="Arial"/>
          <w:sz w:val="20"/>
        </w:rPr>
        <w:t>;</w:t>
      </w:r>
    </w:p>
    <w:p w14:paraId="49746674" w14:textId="26885173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 w:rsidR="005E4CA0">
        <w:rPr>
          <w:rFonts w:cs="Arial"/>
          <w:sz w:val="20"/>
        </w:rPr>
        <w:t>;</w:t>
      </w:r>
    </w:p>
    <w:p w14:paraId="118B3E25" w14:textId="34794577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8" w:tgtFrame="_blank" w:tooltip="Pravilnik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9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10" w:tgtFrame="_blank" w:tooltip="Zakon o varnosti in zdravju pri delu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33545D77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51FBDA19" w14:textId="2FD9607B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Prostori morajo biti ogrevani in klimatizirani. Imeti morajo možnost ustreznega prezračevanja</w:t>
      </w:r>
      <w:r w:rsidR="009D2360"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 w:rsidR="009D2360"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 w:rsidR="009D2360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06C7F931" w14:textId="77777777" w:rsidR="00094F04" w:rsidRPr="00A1323F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AF87B2" w14:textId="58DA9A58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316FE237" w14:textId="7777777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A1323F" w:rsidRDefault="009C771A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A378C1D" w14:textId="41572CDE" w:rsidR="00261323" w:rsidRPr="00A1323F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bookmarkStart w:id="0" w:name="_Hlk57792044"/>
      <w:bookmarkStart w:id="1" w:name="_Hlk57791904"/>
      <w:bookmarkStart w:id="2" w:name="_Hlk57364116"/>
      <w:r w:rsidRPr="00A1323F">
        <w:rPr>
          <w:rFonts w:cs="Arial"/>
          <w:sz w:val="20"/>
        </w:rPr>
        <w:t>Nepremičnina mora imeti</w:t>
      </w:r>
      <w:r w:rsidR="00D37E8B" w:rsidRPr="00A1323F">
        <w:rPr>
          <w:rFonts w:cs="Arial"/>
          <w:sz w:val="20"/>
        </w:rPr>
        <w:t xml:space="preserve"> urejeno</w:t>
      </w:r>
      <w:r w:rsidRPr="00A1323F">
        <w:rPr>
          <w:rFonts w:cs="Arial"/>
          <w:sz w:val="20"/>
        </w:rPr>
        <w:t xml:space="preserve"> optično povezavo</w:t>
      </w:r>
      <w:r w:rsidR="00670ED8" w:rsidRPr="00A1323F">
        <w:rPr>
          <w:rFonts w:cs="Arial"/>
          <w:sz w:val="20"/>
        </w:rPr>
        <w:t xml:space="preserve"> telekomu</w:t>
      </w:r>
      <w:r w:rsidR="00550AB3" w:rsidRPr="00A1323F">
        <w:rPr>
          <w:rFonts w:cs="Arial"/>
          <w:sz w:val="20"/>
        </w:rPr>
        <w:t>ni</w:t>
      </w:r>
      <w:r w:rsidR="00670ED8" w:rsidRPr="00A1323F">
        <w:rPr>
          <w:rFonts w:cs="Arial"/>
          <w:sz w:val="20"/>
        </w:rPr>
        <w:t>kacijskega operaterja</w:t>
      </w:r>
      <w:r w:rsidRPr="00A1323F">
        <w:rPr>
          <w:rFonts w:cs="Arial"/>
          <w:sz w:val="20"/>
        </w:rPr>
        <w:t xml:space="preserve"> oziroma </w:t>
      </w:r>
      <w:r w:rsidR="00550AB3" w:rsidRPr="00A1323F">
        <w:rPr>
          <w:rFonts w:cs="Arial"/>
          <w:sz w:val="20"/>
        </w:rPr>
        <w:t xml:space="preserve">se </w:t>
      </w:r>
      <w:r w:rsidRPr="00A1323F">
        <w:rPr>
          <w:rFonts w:cs="Arial"/>
          <w:sz w:val="20"/>
        </w:rPr>
        <w:t>najemodajalec</w:t>
      </w:r>
      <w:r w:rsidR="00550AB3" w:rsidRPr="00A1323F">
        <w:rPr>
          <w:rFonts w:cs="Arial"/>
          <w:sz w:val="20"/>
        </w:rPr>
        <w:t xml:space="preserve"> zavezuje, da bo</w:t>
      </w:r>
      <w:r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t xml:space="preserve">pred pričetkom najema </w:t>
      </w:r>
      <w:r w:rsidR="001C39D8" w:rsidRPr="00A1323F">
        <w:rPr>
          <w:rFonts w:cs="Arial"/>
          <w:sz w:val="20"/>
        </w:rPr>
        <w:t>na</w:t>
      </w:r>
      <w:r w:rsidR="00D37E8B" w:rsidRPr="00A1323F">
        <w:rPr>
          <w:rFonts w:cs="Arial"/>
          <w:sz w:val="20"/>
        </w:rPr>
        <w:t xml:space="preserve"> nepremičnin</w:t>
      </w:r>
      <w:r w:rsidR="00550AB3" w:rsidRPr="00A1323F">
        <w:rPr>
          <w:rFonts w:cs="Arial"/>
          <w:sz w:val="20"/>
        </w:rPr>
        <w:t>i</w:t>
      </w:r>
      <w:r w:rsidR="00D37E8B" w:rsidRPr="00A1323F">
        <w:rPr>
          <w:rFonts w:cs="Arial"/>
          <w:sz w:val="20"/>
        </w:rPr>
        <w:t xml:space="preserve"> uredil</w:t>
      </w:r>
      <w:r w:rsidR="00670ED8"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lastRenderedPageBreak/>
        <w:t>optičn</w:t>
      </w:r>
      <w:r w:rsidR="00613B38" w:rsidRPr="00A1323F">
        <w:rPr>
          <w:rFonts w:cs="Arial"/>
          <w:sz w:val="20"/>
        </w:rPr>
        <w:t>o</w:t>
      </w:r>
      <w:r w:rsidR="00670ED8" w:rsidRPr="00A1323F">
        <w:rPr>
          <w:rFonts w:cs="Arial"/>
          <w:sz w:val="20"/>
        </w:rPr>
        <w:t xml:space="preserve"> povezav</w:t>
      </w:r>
      <w:r w:rsidR="00613B38" w:rsidRPr="00A1323F">
        <w:rPr>
          <w:rFonts w:cs="Arial"/>
          <w:sz w:val="20"/>
        </w:rPr>
        <w:t>o</w:t>
      </w:r>
      <w:r w:rsidR="00550AB3" w:rsidRPr="00A1323F">
        <w:rPr>
          <w:rFonts w:cs="Arial"/>
          <w:sz w:val="20"/>
        </w:rPr>
        <w:t xml:space="preserve"> v skladu s potrebami najemnika</w:t>
      </w:r>
      <w:r w:rsidR="00D37E8B" w:rsidRPr="00A1323F">
        <w:rPr>
          <w:rFonts w:cs="Arial"/>
          <w:sz w:val="20"/>
        </w:rPr>
        <w:t>. Optična povezava mora biti</w:t>
      </w:r>
      <w:r w:rsidR="00550AB3" w:rsidRPr="00A1323F">
        <w:rPr>
          <w:rFonts w:cs="Arial"/>
          <w:sz w:val="20"/>
        </w:rPr>
        <w:t xml:space="preserve"> </w:t>
      </w:r>
      <w:r w:rsidR="000D5343" w:rsidRPr="00A1323F">
        <w:rPr>
          <w:rFonts w:cs="Arial"/>
          <w:sz w:val="20"/>
        </w:rPr>
        <w:t xml:space="preserve">znotraj nepremičnine </w:t>
      </w:r>
      <w:r w:rsidR="00D37E8B" w:rsidRPr="00A1323F">
        <w:rPr>
          <w:rFonts w:cs="Arial"/>
          <w:sz w:val="20"/>
        </w:rPr>
        <w:t xml:space="preserve">pripeljana do </w:t>
      </w:r>
      <w:r w:rsidR="000D5343" w:rsidRPr="00A1323F">
        <w:rPr>
          <w:rFonts w:cs="Arial"/>
          <w:sz w:val="20"/>
        </w:rPr>
        <w:t>prostora, kjer bo oz</w:t>
      </w:r>
      <w:r w:rsidR="009D2360">
        <w:rPr>
          <w:rFonts w:cs="Arial"/>
          <w:sz w:val="20"/>
        </w:rPr>
        <w:t>iroma</w:t>
      </w:r>
      <w:r w:rsidR="000D5343" w:rsidRPr="00A1323F">
        <w:rPr>
          <w:rFonts w:cs="Arial"/>
          <w:sz w:val="20"/>
        </w:rPr>
        <w:t xml:space="preserve"> je postavljena komunikacijska omarica.</w:t>
      </w:r>
    </w:p>
    <w:bookmarkEnd w:id="0"/>
    <w:p w14:paraId="1006FBA5" w14:textId="77777777" w:rsidR="00261323" w:rsidRPr="00A1323F" w:rsidRDefault="00261323" w:rsidP="005B14C4">
      <w:pPr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725F7FEC" w14:textId="072AD47A" w:rsidR="00550AB3" w:rsidRPr="00EF789E" w:rsidRDefault="00261323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</w:t>
      </w:r>
      <w:r w:rsidR="00550AB3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prostor za montažo potrebne infrastrukturne opreme</w:t>
      </w:r>
      <w:r w:rsidR="006F2181" w:rsidRPr="00A1323F">
        <w:rPr>
          <w:rFonts w:cs="Arial"/>
          <w:sz w:val="20"/>
        </w:rPr>
        <w:t xml:space="preserve"> (razvodne omare HKOM in druge infrastrukturne opreme)</w:t>
      </w:r>
      <w:r w:rsidR="00550AB3" w:rsidRPr="00A1323F">
        <w:rPr>
          <w:rFonts w:cs="Arial"/>
          <w:sz w:val="20"/>
        </w:rPr>
        <w:t>, oziroma nuditi uporabo svoje komunikacijske omarice</w:t>
      </w:r>
      <w:r w:rsidR="006F2181" w:rsidRPr="00A1323F"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</w:t>
      </w:r>
      <w:r w:rsidR="006F2181" w:rsidRPr="00A1323F">
        <w:rPr>
          <w:rFonts w:cs="Arial"/>
          <w:sz w:val="20"/>
        </w:rPr>
        <w:t>d</w:t>
      </w:r>
      <w:r w:rsidRPr="00A1323F">
        <w:rPr>
          <w:rFonts w:cs="Arial"/>
          <w:sz w:val="20"/>
        </w:rPr>
        <w:t>o katere imajo dostop le pooblaščene osebe</w:t>
      </w:r>
      <w:r w:rsidR="00550AB3" w:rsidRPr="00A1323F">
        <w:rPr>
          <w:rFonts w:cs="Arial"/>
          <w:sz w:val="20"/>
        </w:rPr>
        <w:t>.</w:t>
      </w:r>
    </w:p>
    <w:p w14:paraId="472F54BA" w14:textId="77777777" w:rsidR="00F63618" w:rsidRPr="00A1323F" w:rsidRDefault="00F63618" w:rsidP="005B14C4">
      <w:p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</w:p>
    <w:p w14:paraId="1D6E07CE" w14:textId="521C49BE" w:rsidR="00463A59" w:rsidRPr="00A1323F" w:rsidRDefault="00BB170D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Pisarn</w:t>
      </w:r>
      <w:r w:rsidR="00D83A17" w:rsidRPr="00A1323F">
        <w:rPr>
          <w:rFonts w:cs="Arial"/>
          <w:sz w:val="20"/>
        </w:rPr>
        <w:t>iški</w:t>
      </w:r>
      <w:r w:rsidRPr="00A1323F">
        <w:rPr>
          <w:rFonts w:cs="Arial"/>
          <w:sz w:val="20"/>
        </w:rPr>
        <w:t xml:space="preserve"> </w:t>
      </w:r>
      <w:r w:rsidR="00D83A17" w:rsidRPr="00A1323F">
        <w:rPr>
          <w:rFonts w:cs="Arial"/>
          <w:sz w:val="20"/>
        </w:rPr>
        <w:t xml:space="preserve">in drugi prostori, v katerih se uporabljajo naprave, ki potrebujejo mrežno infrastrukturo, </w:t>
      </w:r>
      <w:r w:rsidRPr="00A1323F">
        <w:rPr>
          <w:rFonts w:cs="Arial"/>
          <w:sz w:val="20"/>
        </w:rPr>
        <w:t>morajo imeti urejeno lokalno mrežno infrastrukturo (vsa</w:t>
      </w:r>
      <w:r w:rsidR="006A7A75" w:rsidRPr="00A1323F">
        <w:rPr>
          <w:rFonts w:cs="Arial"/>
          <w:sz w:val="20"/>
        </w:rPr>
        <w:t>j</w:t>
      </w:r>
      <w:r w:rsidRPr="00A1323F">
        <w:rPr>
          <w:rFonts w:cs="Arial"/>
          <w:sz w:val="20"/>
        </w:rPr>
        <w:t xml:space="preserve"> </w:t>
      </w:r>
      <w:r w:rsidR="006A7A75" w:rsidRPr="00A1323F">
        <w:rPr>
          <w:rFonts w:cs="Arial"/>
          <w:sz w:val="20"/>
        </w:rPr>
        <w:t>CAT</w:t>
      </w:r>
      <w:r w:rsidRPr="00A1323F">
        <w:rPr>
          <w:rFonts w:cs="Arial"/>
          <w:sz w:val="20"/>
        </w:rPr>
        <w:t xml:space="preserve"> 5e ali 6) zaključeno v komunikacijski omari</w:t>
      </w:r>
      <w:r w:rsidR="00550AB3" w:rsidRPr="00A1323F">
        <w:rPr>
          <w:rFonts w:cs="Arial"/>
          <w:sz w:val="20"/>
        </w:rPr>
        <w:t>ci</w:t>
      </w:r>
      <w:r w:rsidR="00670ED8" w:rsidRPr="00A1323F">
        <w:rPr>
          <w:rFonts w:cs="Arial"/>
          <w:sz w:val="20"/>
        </w:rPr>
        <w:t xml:space="preserve">. </w:t>
      </w:r>
      <w:r w:rsidRPr="00A1323F">
        <w:rPr>
          <w:rFonts w:cs="Arial"/>
          <w:sz w:val="20"/>
        </w:rPr>
        <w:t xml:space="preserve">Pisarniški prostori morajo biti opremljeni oziroma </w:t>
      </w:r>
      <w:r w:rsidR="009D2360">
        <w:rPr>
          <w:rFonts w:cs="Arial"/>
          <w:sz w:val="20"/>
        </w:rPr>
        <w:t xml:space="preserve">jih je treba </w:t>
      </w:r>
      <w:r w:rsidRPr="00A1323F">
        <w:rPr>
          <w:rFonts w:cs="Arial"/>
          <w:sz w:val="20"/>
        </w:rPr>
        <w:t>pred najemom opremiti s primernim številom električnih priključkov 220V in mrežnih priključkov, ki se zaključijo v skupnih vozliščih (na posamezno delovno mesto se pričakuje minimalno 2 mrežna priključka tipa RJ-45)</w:t>
      </w:r>
      <w:r w:rsidR="00752595" w:rsidRPr="00A1323F">
        <w:rPr>
          <w:rFonts w:cs="Arial"/>
          <w:sz w:val="20"/>
        </w:rPr>
        <w:t xml:space="preserve"> – specifikacije LAN omrežja so v določene v prilogi </w:t>
      </w:r>
      <w:r w:rsidRPr="00A1323F">
        <w:rPr>
          <w:rFonts w:cs="Arial"/>
          <w:sz w:val="20"/>
        </w:rPr>
        <w:t xml:space="preserve"> </w:t>
      </w:r>
      <w:r w:rsidR="00752595" w:rsidRPr="00A1323F">
        <w:rPr>
          <w:rFonts w:cs="Arial"/>
          <w:sz w:val="20"/>
        </w:rPr>
        <w:t>»Normativi za projektiranje in izgradnjo LAN«.</w:t>
      </w:r>
    </w:p>
    <w:bookmarkEnd w:id="1"/>
    <w:p w14:paraId="01E50F34" w14:textId="77777777" w:rsidR="00463A59" w:rsidRPr="00A1323F" w:rsidRDefault="00463A5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bookmarkEnd w:id="2"/>
    <w:p w14:paraId="4A86F85E" w14:textId="68082267" w:rsidR="00307D42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C274D0">
        <w:rPr>
          <w:rFonts w:cs="Arial"/>
          <w:sz w:val="20"/>
        </w:rPr>
        <w:t xml:space="preserve">Poslovne prostore se najema </w:t>
      </w:r>
      <w:r w:rsidRPr="002C0DDD">
        <w:rPr>
          <w:rFonts w:cs="Arial"/>
          <w:sz w:val="20"/>
        </w:rPr>
        <w:t>opremljene</w:t>
      </w:r>
      <w:r w:rsidRPr="00C274D0">
        <w:rPr>
          <w:rFonts w:cs="Arial"/>
          <w:sz w:val="20"/>
        </w:rPr>
        <w:t xml:space="preserve">, pri čemer </w:t>
      </w:r>
      <w:r w:rsidR="00BE34B1" w:rsidRPr="00C274D0">
        <w:rPr>
          <w:rFonts w:cs="Arial"/>
          <w:sz w:val="20"/>
        </w:rPr>
        <w:t>bo najemodajalec pohištvo prilagodil glede na potrebe</w:t>
      </w:r>
      <w:r w:rsidR="00C274D0" w:rsidRPr="00C274D0">
        <w:rPr>
          <w:rFonts w:cs="Arial"/>
          <w:sz w:val="20"/>
        </w:rPr>
        <w:t xml:space="preserve"> organa državne uprave.</w:t>
      </w:r>
      <w:r w:rsidR="005E4CA0">
        <w:rPr>
          <w:rFonts w:cs="Arial"/>
          <w:sz w:val="20"/>
        </w:rPr>
        <w:t xml:space="preserve"> </w:t>
      </w:r>
      <w:r w:rsidR="00C43539" w:rsidRPr="00C274D0">
        <w:rPr>
          <w:rFonts w:cs="Arial"/>
          <w:sz w:val="20"/>
        </w:rPr>
        <w:t xml:space="preserve">Končen popis želene opreme se dogovori naknadno pred podpisom pogodbe. </w:t>
      </w:r>
    </w:p>
    <w:p w14:paraId="6F3C7C49" w14:textId="77777777" w:rsidR="00C274D0" w:rsidRDefault="00C274D0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1031219A" w14:textId="676115FC" w:rsidR="00D57261" w:rsidRDefault="00D57261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Vse prilagoditve oziroma finalizacij</w:t>
      </w:r>
      <w:r w:rsidR="009C771A" w:rsidRPr="00A1323F">
        <w:rPr>
          <w:rFonts w:cs="Arial"/>
          <w:sz w:val="20"/>
        </w:rPr>
        <w:t xml:space="preserve">e poslovnih </w:t>
      </w:r>
      <w:r w:rsidRPr="00A1323F">
        <w:rPr>
          <w:rFonts w:cs="Arial"/>
          <w:sz w:val="20"/>
        </w:rPr>
        <w:t>prostorov mora</w:t>
      </w:r>
      <w:r w:rsidR="009C771A" w:rsidRPr="00A1323F">
        <w:rPr>
          <w:rFonts w:cs="Arial"/>
          <w:sz w:val="20"/>
        </w:rPr>
        <w:t>jo</w:t>
      </w:r>
      <w:r w:rsidRPr="00A1323F">
        <w:rPr>
          <w:rFonts w:cs="Arial"/>
          <w:sz w:val="20"/>
        </w:rPr>
        <w:t xml:space="preserve"> biti zajet</w:t>
      </w:r>
      <w:r w:rsidR="009C771A" w:rsidRPr="00A1323F">
        <w:rPr>
          <w:rFonts w:cs="Arial"/>
          <w:sz w:val="20"/>
        </w:rPr>
        <w:t>e</w:t>
      </w:r>
      <w:r w:rsidRPr="00A1323F">
        <w:rPr>
          <w:rFonts w:cs="Arial"/>
          <w:sz w:val="20"/>
        </w:rPr>
        <w:t xml:space="preserve"> v ceni najema.</w:t>
      </w:r>
    </w:p>
    <w:p w14:paraId="661F8B97" w14:textId="77777777" w:rsidR="00D61BD9" w:rsidRDefault="00D61BD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6D51BE26" w14:textId="7AAC75D5" w:rsidR="009C771A" w:rsidRDefault="009C771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5E4CA0">
        <w:rPr>
          <w:rFonts w:cs="Arial"/>
          <w:sz w:val="20"/>
        </w:rPr>
        <w:t>Prostor mora biti tehnično varovan (protivlomno in protipožarno</w:t>
      </w:r>
      <w:bookmarkStart w:id="3" w:name="_Hlk90981788"/>
      <w:r w:rsidR="00C43539" w:rsidRPr="005E4CA0">
        <w:rPr>
          <w:rFonts w:cs="Arial"/>
          <w:sz w:val="20"/>
        </w:rPr>
        <w:t xml:space="preserve"> s povezavami na nadzorne službe</w:t>
      </w:r>
      <w:bookmarkEnd w:id="3"/>
      <w:r w:rsidR="00C274D0" w:rsidRPr="005E4CA0">
        <w:rPr>
          <w:rFonts w:cs="Arial"/>
          <w:sz w:val="20"/>
        </w:rPr>
        <w:t>)</w:t>
      </w:r>
      <w:r w:rsidR="00C43539" w:rsidRPr="005E4CA0">
        <w:rPr>
          <w:rFonts w:cs="Arial"/>
          <w:sz w:val="20"/>
        </w:rPr>
        <w:t>.</w:t>
      </w:r>
    </w:p>
    <w:p w14:paraId="13C36604" w14:textId="77777777" w:rsidR="005E4CA0" w:rsidRPr="005E4CA0" w:rsidRDefault="005E4CA0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621CD" w14:textId="30D397D8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biti dostopni 24h na dan. Najemodajalec poskrbi za vse</w:t>
      </w:r>
      <w:r w:rsidR="005D07B0" w:rsidRPr="00A1323F">
        <w:rPr>
          <w:rFonts w:cs="Arial"/>
          <w:sz w:val="20"/>
        </w:rPr>
        <w:t>, kar je potrebno, da uporabniki nemoteno</w:t>
      </w:r>
      <w:r w:rsidRPr="00A1323F">
        <w:rPr>
          <w:rFonts w:cs="Arial"/>
          <w:sz w:val="20"/>
        </w:rPr>
        <w:t xml:space="preserve"> dostopajo do poslovnih prostorov. Zaželeno je, da dostop do poslovnih prostorov izven rednega delovnega časa ne povzroča dodatnih stroškov (intervencije varnostnikov ipd.).</w:t>
      </w:r>
    </w:p>
    <w:p w14:paraId="442C3E0D" w14:textId="1AA9F9BD" w:rsidR="00812E38" w:rsidRPr="00A1323F" w:rsidRDefault="00812E38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84F2537" w14:textId="722B3299" w:rsidR="00812E38" w:rsidRPr="00A1323F" w:rsidRDefault="005D07B0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rPr>
          <w:rFonts w:cs="Arial"/>
          <w:sz w:val="20"/>
        </w:rPr>
      </w:pPr>
      <w:r w:rsidRPr="00A1323F">
        <w:rPr>
          <w:rFonts w:cs="Arial"/>
          <w:sz w:val="20"/>
        </w:rPr>
        <w:t>Zagotovljeno mora biti čiščenje prostorov.</w:t>
      </w:r>
    </w:p>
    <w:p w14:paraId="7371B4B5" w14:textId="77777777" w:rsidR="00BB170D" w:rsidRPr="00A1323F" w:rsidRDefault="00BB170D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3F14E3" w14:textId="374AAB4A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5</w:t>
      </w:r>
      <w:r w:rsidR="006D61A3" w:rsidRPr="00A1323F">
        <w:rPr>
          <w:rFonts w:cs="Arial"/>
          <w:b/>
          <w:sz w:val="20"/>
          <w:u w:val="single"/>
        </w:rPr>
        <w:t xml:space="preserve">. </w:t>
      </w:r>
      <w:r w:rsidR="006D61A3" w:rsidRPr="00A1323F">
        <w:rPr>
          <w:rFonts w:cs="Arial"/>
          <w:b/>
          <w:bCs/>
          <w:sz w:val="20"/>
          <w:u w:val="single"/>
        </w:rPr>
        <w:t xml:space="preserve">Rok </w:t>
      </w:r>
      <w:r w:rsidR="006D61A3" w:rsidRPr="00BC5E3E">
        <w:rPr>
          <w:rFonts w:cs="Arial"/>
          <w:b/>
          <w:sz w:val="20"/>
          <w:u w:val="single"/>
        </w:rPr>
        <w:t>primopredaje</w:t>
      </w:r>
      <w:r w:rsidR="006D61A3" w:rsidRPr="00A1323F">
        <w:rPr>
          <w:rFonts w:cs="Arial"/>
          <w:b/>
          <w:bCs/>
          <w:sz w:val="20"/>
          <w:u w:val="single"/>
        </w:rPr>
        <w:t xml:space="preserve"> najetih prostorov: </w:t>
      </w:r>
    </w:p>
    <w:p w14:paraId="786AF6DE" w14:textId="6D69B3E5" w:rsidR="001B193A" w:rsidRPr="00A1323F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najetih prostorov se bo izvedla p</w:t>
      </w:r>
      <w:r w:rsidR="00BE34B1" w:rsidRPr="00A1323F">
        <w:rPr>
          <w:rFonts w:cs="Arial"/>
          <w:bCs/>
          <w:sz w:val="20"/>
        </w:rPr>
        <w:t>o dogovoru</w:t>
      </w:r>
      <w:r w:rsidR="00C274D0">
        <w:rPr>
          <w:rFonts w:cs="Arial"/>
          <w:bCs/>
          <w:sz w:val="20"/>
        </w:rPr>
        <w:t>.</w:t>
      </w:r>
    </w:p>
    <w:p w14:paraId="1B37F423" w14:textId="77777777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6A69254" w14:textId="1FCCF8B5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6</w:t>
      </w:r>
      <w:r w:rsidR="006D61A3" w:rsidRPr="00A1323F">
        <w:rPr>
          <w:rFonts w:cs="Arial"/>
          <w:b/>
          <w:sz w:val="20"/>
          <w:u w:val="single"/>
        </w:rPr>
        <w:t xml:space="preserve">. Čas trajanja </w:t>
      </w:r>
      <w:r w:rsidR="006D61A3" w:rsidRPr="00BC5E3E">
        <w:rPr>
          <w:rFonts w:cs="Arial"/>
          <w:b/>
          <w:sz w:val="20"/>
          <w:u w:val="single"/>
        </w:rPr>
        <w:t>najema</w:t>
      </w:r>
      <w:r w:rsidR="006D61A3" w:rsidRPr="00A1323F">
        <w:rPr>
          <w:rFonts w:cs="Arial"/>
          <w:b/>
          <w:sz w:val="20"/>
          <w:u w:val="single"/>
        </w:rPr>
        <w:t xml:space="preserve">: </w:t>
      </w:r>
    </w:p>
    <w:p w14:paraId="4C9D92E5" w14:textId="19148EEA" w:rsidR="00D019AC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Do 31. 12. 2027 z možnostjo podaljšanja.</w:t>
      </w:r>
    </w:p>
    <w:p w14:paraId="570294D5" w14:textId="77777777" w:rsidR="002C0DDD" w:rsidRPr="00A1323F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</w:p>
    <w:p w14:paraId="2336831A" w14:textId="38DF9A53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7</w:t>
      </w:r>
      <w:r w:rsidR="006D61A3" w:rsidRPr="00A1323F">
        <w:rPr>
          <w:rFonts w:cs="Arial"/>
          <w:b/>
          <w:sz w:val="20"/>
          <w:u w:val="single"/>
        </w:rPr>
        <w:t xml:space="preserve">. Ponudbena cena: </w:t>
      </w:r>
    </w:p>
    <w:p w14:paraId="64E67328" w14:textId="04A242B3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</w:t>
      </w:r>
      <w:r w:rsidR="00752595" w:rsidRPr="00A1323F">
        <w:rPr>
          <w:rFonts w:cs="Arial"/>
          <w:sz w:val="20"/>
        </w:rPr>
        <w:t xml:space="preserve">izpolnjen </w:t>
      </w:r>
      <w:r w:rsidRPr="00A1323F">
        <w:rPr>
          <w:rFonts w:cs="Arial"/>
          <w:sz w:val="20"/>
        </w:rPr>
        <w:t>obrazec PONUDBA</w:t>
      </w:r>
      <w:r w:rsidR="00752595" w:rsidRPr="00A1323F">
        <w:rPr>
          <w:rFonts w:cs="Arial"/>
          <w:sz w:val="20"/>
        </w:rPr>
        <w:t xml:space="preserve"> s tlorisom poslovnih prostorov</w:t>
      </w:r>
      <w:r w:rsidR="001B193A" w:rsidRPr="00A1323F">
        <w:rPr>
          <w:rFonts w:cs="Arial"/>
          <w:sz w:val="20"/>
        </w:rPr>
        <w:t>.</w:t>
      </w:r>
      <w:r w:rsidR="00DD46E4" w:rsidRPr="00A1323F">
        <w:rPr>
          <w:rFonts w:cs="Arial"/>
          <w:sz w:val="20"/>
        </w:rPr>
        <w:t xml:space="preserve"> </w:t>
      </w:r>
      <w:r w:rsidR="00ED45F0" w:rsidRPr="00A1323F">
        <w:rPr>
          <w:rFonts w:cs="Arial"/>
          <w:sz w:val="20"/>
        </w:rPr>
        <w:t xml:space="preserve">Ponudba mora veljati najmanj </w:t>
      </w:r>
      <w:r w:rsidR="005E4CA0">
        <w:rPr>
          <w:rFonts w:cs="Arial"/>
          <w:sz w:val="20"/>
        </w:rPr>
        <w:t>šestdeset (</w:t>
      </w:r>
      <w:r w:rsidR="00ED45F0" w:rsidRPr="00A1323F">
        <w:rPr>
          <w:rFonts w:cs="Arial"/>
          <w:sz w:val="20"/>
        </w:rPr>
        <w:t>60</w:t>
      </w:r>
      <w:r w:rsidR="005E4CA0">
        <w:rPr>
          <w:rFonts w:cs="Arial"/>
          <w:sz w:val="20"/>
        </w:rPr>
        <w:t>)</w:t>
      </w:r>
      <w:r w:rsidR="00ED45F0" w:rsidRPr="00A1323F">
        <w:rPr>
          <w:rFonts w:cs="Arial"/>
          <w:sz w:val="20"/>
        </w:rPr>
        <w:t xml:space="preserve"> dni od dneva odpiranja ponudb.</w:t>
      </w:r>
      <w:r w:rsidR="00DD00FF" w:rsidRPr="00A1323F">
        <w:rPr>
          <w:rFonts w:cs="Arial"/>
          <w:sz w:val="20"/>
        </w:rPr>
        <w:t xml:space="preserve"> </w:t>
      </w:r>
    </w:p>
    <w:p w14:paraId="77DCA9A2" w14:textId="2C2C36B2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67649F77" w14:textId="40816EAB" w:rsidR="006D61A3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8</w:t>
      </w:r>
      <w:r w:rsidR="00ED1982" w:rsidRPr="00A1323F">
        <w:rPr>
          <w:rFonts w:cs="Arial"/>
          <w:b/>
          <w:sz w:val="20"/>
          <w:u w:val="single"/>
        </w:rPr>
        <w:t>.</w:t>
      </w:r>
      <w:r w:rsidR="006D61A3" w:rsidRPr="00A1323F">
        <w:rPr>
          <w:rFonts w:cs="Arial"/>
          <w:b/>
          <w:sz w:val="20"/>
          <w:u w:val="single"/>
        </w:rPr>
        <w:t xml:space="preserve"> Način, mesto in čas oddaje ponudb:</w:t>
      </w:r>
    </w:p>
    <w:p w14:paraId="1A467C90" w14:textId="51A43C5C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Ponudbeno dokumentacijo ponudniki </w:t>
      </w:r>
      <w:r w:rsidR="008F1792" w:rsidRPr="00A1323F">
        <w:rPr>
          <w:rFonts w:cs="Arial"/>
          <w:sz w:val="20"/>
        </w:rPr>
        <w:t xml:space="preserve">pošljejo priporočeno po pošti oziroma dokumentacijo </w:t>
      </w:r>
      <w:r w:rsidRPr="00A1323F">
        <w:rPr>
          <w:rFonts w:cs="Arial"/>
          <w:sz w:val="20"/>
        </w:rPr>
        <w:t>pr</w:t>
      </w:r>
      <w:r w:rsidR="008F1792" w:rsidRPr="00A1323F">
        <w:rPr>
          <w:rFonts w:cs="Arial"/>
          <w:sz w:val="20"/>
        </w:rPr>
        <w:t>inesejo osebno v zaprti pisemski ovojnici</w:t>
      </w:r>
      <w:r w:rsidRPr="00A1323F">
        <w:rPr>
          <w:rFonts w:cs="Arial"/>
          <w:sz w:val="20"/>
        </w:rPr>
        <w:t xml:space="preserve"> najkasneje do</w:t>
      </w:r>
      <w:r w:rsidRPr="00A1323F">
        <w:rPr>
          <w:rFonts w:cs="Arial"/>
          <w:b/>
          <w:sz w:val="20"/>
        </w:rPr>
        <w:t xml:space="preserve"> </w:t>
      </w:r>
      <w:r w:rsidR="00B121D4">
        <w:rPr>
          <w:rFonts w:cs="Arial"/>
          <w:b/>
          <w:sz w:val="20"/>
        </w:rPr>
        <w:t>15</w:t>
      </w:r>
      <w:r w:rsidR="002C0DDD">
        <w:rPr>
          <w:rFonts w:cs="Arial"/>
          <w:b/>
          <w:sz w:val="20"/>
        </w:rPr>
        <w:t>. 2. 2024</w:t>
      </w:r>
      <w:r w:rsidR="004677E3">
        <w:rPr>
          <w:rFonts w:cs="Arial"/>
          <w:b/>
          <w:sz w:val="20"/>
        </w:rPr>
        <w:t>,</w:t>
      </w:r>
      <w:r w:rsidRPr="00A1323F">
        <w:rPr>
          <w:rFonts w:cs="Arial"/>
          <w:b/>
          <w:sz w:val="20"/>
        </w:rPr>
        <w:t xml:space="preserve"> do 1</w:t>
      </w:r>
      <w:r w:rsidR="00A5731B" w:rsidRPr="00A1323F">
        <w:rPr>
          <w:rFonts w:cs="Arial"/>
          <w:b/>
          <w:sz w:val="20"/>
        </w:rPr>
        <w:t>5</w:t>
      </w:r>
      <w:r w:rsidRPr="00A1323F">
        <w:rPr>
          <w:rFonts w:cs="Arial"/>
          <w:b/>
          <w:sz w:val="20"/>
        </w:rPr>
        <w:t>.00 ure</w:t>
      </w:r>
      <w:r w:rsidR="00422535"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 xml:space="preserve">na naslov: </w:t>
      </w:r>
      <w:r w:rsidR="00C221D3" w:rsidRPr="00A1323F">
        <w:rPr>
          <w:rFonts w:cs="Arial"/>
          <w:sz w:val="20"/>
        </w:rPr>
        <w:t xml:space="preserve">Ministrstvo za javno upravo, </w:t>
      </w:r>
      <w:r w:rsidRPr="00A1323F">
        <w:rPr>
          <w:rFonts w:cs="Arial"/>
          <w:sz w:val="20"/>
        </w:rPr>
        <w:t>Tržaška cesta 21, 1000 Ljubljana, z nazivom zadeve »</w:t>
      </w:r>
      <w:r w:rsidR="005E4CA0"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 w:rsidR="00C274D0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 xml:space="preserve">št. </w:t>
      </w:r>
      <w:r w:rsidR="00775A51" w:rsidRPr="00775A51">
        <w:rPr>
          <w:rFonts w:cs="Arial"/>
          <w:sz w:val="20"/>
        </w:rPr>
        <w:t>352-122/2024-3130</w:t>
      </w:r>
      <w:r w:rsidR="004356B7" w:rsidRPr="00A1323F">
        <w:rPr>
          <w:rFonts w:cs="Arial"/>
          <w:sz w:val="20"/>
        </w:rPr>
        <w:t xml:space="preserve"> – NE ODPIRAJ</w:t>
      </w:r>
      <w:r w:rsidRPr="00A1323F">
        <w:rPr>
          <w:rFonts w:cs="Arial"/>
          <w:sz w:val="20"/>
        </w:rPr>
        <w:t>«.</w:t>
      </w:r>
    </w:p>
    <w:p w14:paraId="1D255C1C" w14:textId="77777777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D4B4FB3" w14:textId="0AFE2E91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Odpiranje ponudb </w:t>
      </w:r>
      <w:r w:rsidR="00DD00FF" w:rsidRPr="00A1323F">
        <w:rPr>
          <w:rFonts w:cs="Arial"/>
          <w:sz w:val="20"/>
        </w:rPr>
        <w:t xml:space="preserve">NE BO </w:t>
      </w:r>
      <w:r w:rsidRPr="00A1323F">
        <w:rPr>
          <w:rFonts w:cs="Arial"/>
          <w:sz w:val="20"/>
        </w:rPr>
        <w:t>javno.</w:t>
      </w:r>
    </w:p>
    <w:p w14:paraId="544D3203" w14:textId="308485EA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67124044" w14:textId="0633A812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06F2750E" w14:textId="246A1AA8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 w:rsidR="005E4CA0"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1E815E93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6E79E080" w14:textId="46F7BA8E" w:rsidR="00DD00FF" w:rsidRPr="00A1323F" w:rsidRDefault="009F04E8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="006D61A3" w:rsidRPr="00A1323F">
        <w:rPr>
          <w:rFonts w:cs="Arial"/>
          <w:b/>
          <w:bCs/>
          <w:sz w:val="20"/>
          <w:u w:val="single"/>
        </w:rPr>
        <w:t xml:space="preserve">Ogled </w:t>
      </w:r>
      <w:r w:rsidR="006D61A3" w:rsidRPr="00BC5E3E">
        <w:rPr>
          <w:rFonts w:cs="Arial"/>
          <w:b/>
          <w:sz w:val="20"/>
          <w:u w:val="single"/>
        </w:rPr>
        <w:t>prostorov</w:t>
      </w:r>
      <w:r w:rsidR="006D61A3" w:rsidRPr="00A1323F">
        <w:rPr>
          <w:rFonts w:cs="Arial"/>
          <w:b/>
          <w:bCs/>
          <w:sz w:val="20"/>
          <w:u w:val="single"/>
        </w:rPr>
        <w:t>:</w:t>
      </w:r>
      <w:r w:rsidR="006D61A3" w:rsidRPr="00A1323F">
        <w:rPr>
          <w:rFonts w:cs="Arial"/>
          <w:b/>
          <w:sz w:val="20"/>
          <w:u w:val="single"/>
        </w:rPr>
        <w:t xml:space="preserve"> </w:t>
      </w:r>
    </w:p>
    <w:p w14:paraId="6415E1A0" w14:textId="3FD7E6EF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 w:rsidR="005E4CA0"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367DA81E" w14:textId="77777777" w:rsidR="006D61A3" w:rsidRPr="00A1323F" w:rsidRDefault="006D61A3" w:rsidP="00876A83">
      <w:pPr>
        <w:spacing w:line="276" w:lineRule="auto"/>
        <w:jc w:val="both"/>
        <w:rPr>
          <w:rFonts w:cs="Arial"/>
          <w:b/>
          <w:sz w:val="20"/>
        </w:rPr>
      </w:pPr>
    </w:p>
    <w:p w14:paraId="0DA75D72" w14:textId="6E43CDFA" w:rsidR="006D61A3" w:rsidRPr="00A1323F" w:rsidRDefault="009F04E8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6D61A3" w:rsidRPr="00A1323F">
        <w:rPr>
          <w:rFonts w:cs="Arial"/>
          <w:b/>
          <w:bCs/>
          <w:sz w:val="20"/>
          <w:u w:val="single"/>
        </w:rPr>
        <w:t xml:space="preserve">. </w:t>
      </w:r>
      <w:r w:rsidR="00572FA2" w:rsidRPr="00A1323F">
        <w:rPr>
          <w:rFonts w:cs="Arial"/>
          <w:b/>
          <w:bCs/>
          <w:sz w:val="20"/>
          <w:u w:val="single"/>
        </w:rPr>
        <w:t>P</w:t>
      </w:r>
      <w:r w:rsidR="006D61A3" w:rsidRPr="00A1323F">
        <w:rPr>
          <w:rFonts w:cs="Arial"/>
          <w:b/>
          <w:bCs/>
          <w:sz w:val="20"/>
          <w:u w:val="single"/>
        </w:rPr>
        <w:t>onudnik</w:t>
      </w:r>
      <w:r w:rsidR="00572FA2" w:rsidRPr="00A1323F">
        <w:rPr>
          <w:rFonts w:cs="Arial"/>
          <w:b/>
          <w:bCs/>
          <w:sz w:val="20"/>
          <w:u w:val="single"/>
        </w:rPr>
        <w:t xml:space="preserve"> bo v primeru </w:t>
      </w:r>
      <w:r w:rsidR="00572FA2" w:rsidRPr="00BC5E3E">
        <w:rPr>
          <w:rFonts w:cs="Arial"/>
          <w:b/>
          <w:sz w:val="20"/>
          <w:u w:val="single"/>
        </w:rPr>
        <w:t>primerne</w:t>
      </w:r>
      <w:r w:rsidR="00572FA2" w:rsidRPr="00A1323F">
        <w:rPr>
          <w:rFonts w:cs="Arial"/>
          <w:b/>
          <w:bCs/>
          <w:sz w:val="20"/>
          <w:u w:val="single"/>
        </w:rPr>
        <w:t xml:space="preserve"> ponudbe pozvan </w:t>
      </w:r>
      <w:r w:rsidR="006D61A3" w:rsidRPr="00A1323F">
        <w:rPr>
          <w:rFonts w:cs="Arial"/>
          <w:b/>
          <w:bCs/>
          <w:sz w:val="20"/>
          <w:u w:val="single"/>
        </w:rPr>
        <w:t xml:space="preserve">predložiti </w:t>
      </w:r>
      <w:r w:rsidR="00572FA2" w:rsidRPr="00A1323F">
        <w:rPr>
          <w:rFonts w:cs="Arial"/>
          <w:b/>
          <w:bCs/>
          <w:sz w:val="20"/>
          <w:u w:val="single"/>
        </w:rPr>
        <w:t>dodatno</w:t>
      </w:r>
      <w:r w:rsidR="006D61A3" w:rsidRPr="00A1323F">
        <w:rPr>
          <w:rFonts w:cs="Arial"/>
          <w:b/>
          <w:bCs/>
          <w:sz w:val="20"/>
          <w:u w:val="single"/>
        </w:rPr>
        <w:t xml:space="preserve"> dokumentacijo: </w:t>
      </w:r>
    </w:p>
    <w:p w14:paraId="0A93D715" w14:textId="0229D25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6D61A3"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5475C286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4AEFE5E" w14:textId="04C484DD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</w:t>
      </w:r>
      <w:r w:rsidR="00960A5B" w:rsidRPr="00800A72">
        <w:rPr>
          <w:rFonts w:ascii="Arial" w:hAnsi="Arial" w:cs="Arial"/>
          <w:b/>
          <w:bCs/>
          <w:sz w:val="20"/>
          <w:szCs w:val="20"/>
        </w:rPr>
        <w:t>2.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59765857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8614FC4" w14:textId="514C297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.3.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 o lastništvu prostorov iz ponudbe (izpis iz Zemljiške knjige, gradbeno dovoljenje, uporabno dovoljenje, pogodba).</w:t>
      </w:r>
    </w:p>
    <w:p w14:paraId="100C16BC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3DD018" w14:textId="2F071090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7CDE03CF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66503E8" w14:textId="6BFD9C61" w:rsidR="006D61A3" w:rsidRPr="00A1323F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</w:t>
      </w:r>
      <w:r w:rsidR="00960A5B" w:rsidRPr="00A1323F">
        <w:rPr>
          <w:rFonts w:ascii="Arial" w:hAnsi="Arial" w:cs="Arial"/>
          <w:sz w:val="20"/>
          <w:szCs w:val="20"/>
        </w:rPr>
        <w:t>i</w:t>
      </w:r>
      <w:r w:rsidR="006D61A3" w:rsidRPr="00A1323F">
        <w:rPr>
          <w:rFonts w:ascii="Arial" w:hAnsi="Arial" w:cs="Arial"/>
          <w:sz w:val="20"/>
          <w:szCs w:val="20"/>
        </w:rPr>
        <w:t>.</w:t>
      </w:r>
    </w:p>
    <w:p w14:paraId="6609CBFE" w14:textId="77777777" w:rsidR="00775A51" w:rsidRPr="00A1323F" w:rsidRDefault="00775A51" w:rsidP="00876A8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A1323F" w:rsidRDefault="006D61A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</w:t>
      </w:r>
      <w:r w:rsidR="009F04E8"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5B60A40B" w14:textId="0820B8E7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 w:rsidR="00775A51">
        <w:rPr>
          <w:rFonts w:ascii="Arial" w:hAnsi="Arial" w:cs="Arial"/>
          <w:sz w:val="20"/>
          <w:szCs w:val="20"/>
        </w:rPr>
        <w:t>Matevž-u Smole-tu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483C3C">
        <w:rPr>
          <w:rFonts w:ascii="Arial" w:hAnsi="Arial" w:cs="Arial"/>
          <w:sz w:val="20"/>
          <w:szCs w:val="20"/>
          <w:lang w:val="sl-SI"/>
        </w:rPr>
        <w:t xml:space="preserve">(el. naslov: </w:t>
      </w:r>
      <w:r w:rsidR="00775A51">
        <w:rPr>
          <w:rFonts w:ascii="Arial" w:hAnsi="Arial" w:cs="Arial"/>
          <w:sz w:val="20"/>
          <w:szCs w:val="20"/>
          <w:lang w:val="sl-SI"/>
        </w:rPr>
        <w:t>matevz.smole@gov.si</w:t>
      </w:r>
      <w:r w:rsidR="00483C3C">
        <w:rPr>
          <w:rFonts w:ascii="Arial" w:hAnsi="Arial" w:cs="Arial"/>
          <w:sz w:val="20"/>
          <w:szCs w:val="20"/>
          <w:lang w:val="sl-SI"/>
        </w:rPr>
        <w:t xml:space="preserve">, tel. št.: </w:t>
      </w:r>
      <w:r w:rsidR="00775A51" w:rsidRPr="00775A51">
        <w:rPr>
          <w:rFonts w:ascii="Arial" w:hAnsi="Arial" w:cs="Arial"/>
          <w:sz w:val="20"/>
          <w:szCs w:val="20"/>
          <w:lang w:val="sl-SI"/>
        </w:rPr>
        <w:t>01 478 89 23</w:t>
      </w:r>
      <w:r w:rsidR="00775A51">
        <w:rPr>
          <w:rFonts w:ascii="Arial" w:hAnsi="Arial" w:cs="Arial"/>
          <w:sz w:val="20"/>
          <w:szCs w:val="20"/>
          <w:lang w:val="sl-SI"/>
        </w:rPr>
        <w:t xml:space="preserve"> 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="00483C3C"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 w:rsidR="00483C3C">
        <w:rPr>
          <w:rFonts w:ascii="Arial" w:hAnsi="Arial" w:cs="Arial"/>
          <w:sz w:val="20"/>
          <w:szCs w:val="20"/>
          <w:lang w:val="sl-SI"/>
        </w:rPr>
        <w:t xml:space="preserve"> št. </w:t>
      </w:r>
      <w:r w:rsidR="00775A51" w:rsidRPr="00775A51">
        <w:rPr>
          <w:rFonts w:ascii="Arial" w:hAnsi="Arial" w:cs="Arial"/>
          <w:sz w:val="20"/>
          <w:szCs w:val="20"/>
          <w:lang w:val="sl-SI"/>
        </w:rPr>
        <w:t>352-122/2024-3130</w:t>
      </w:r>
      <w:r w:rsidR="003F0ABC"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25821316" w14:textId="77777777" w:rsidR="006D61A3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EB3E96" w14:textId="0274C047" w:rsidR="00DD00FF" w:rsidRPr="00A1323F" w:rsidRDefault="006D61A3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643F37C8" w14:textId="60DC256D" w:rsidR="003F0ABC" w:rsidRPr="00EF789E" w:rsidRDefault="00960A5B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A1323F">
        <w:rPr>
          <w:rFonts w:cs="Arial"/>
          <w:sz w:val="20"/>
          <w:lang w:eastAsia="sl-SI"/>
        </w:rPr>
        <w:t xml:space="preserve"> </w:t>
      </w:r>
      <w:r w:rsidR="00483C3C">
        <w:rPr>
          <w:rFonts w:cs="Arial"/>
          <w:sz w:val="20"/>
          <w:lang w:eastAsia="sl-SI"/>
        </w:rPr>
        <w:t>organa državne uprave</w:t>
      </w:r>
      <w:r w:rsidR="003F0ABC" w:rsidRPr="00A1323F">
        <w:rPr>
          <w:rFonts w:cs="Arial"/>
          <w:sz w:val="20"/>
          <w:lang w:eastAsia="sl-SI"/>
        </w:rPr>
        <w:t xml:space="preserve">, ob upoštevanju </w:t>
      </w:r>
      <w:r w:rsidRPr="00A1323F">
        <w:rPr>
          <w:rFonts w:cs="Arial"/>
          <w:sz w:val="20"/>
          <w:lang w:eastAsia="sl-SI"/>
        </w:rPr>
        <w:t>gospodarn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in učinkovit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rab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javnih sredstev.</w:t>
      </w:r>
      <w:r w:rsidR="00011869" w:rsidRPr="00A1323F">
        <w:rPr>
          <w:rFonts w:cs="Arial"/>
          <w:sz w:val="20"/>
          <w:lang w:eastAsia="sl-SI"/>
        </w:rPr>
        <w:t xml:space="preserve"> </w:t>
      </w:r>
      <w:r w:rsidR="003F0ABC" w:rsidRPr="00EF789E">
        <w:rPr>
          <w:rFonts w:cs="Arial"/>
          <w:sz w:val="20"/>
          <w:lang w:eastAsia="sl-SI"/>
        </w:rPr>
        <w:t xml:space="preserve">Z izbranim ponudnikom bo potekalo tudi dogovarjanje o načinu izpolnjevanja zahtev poslovnih prostorov v skladu s potrebami. </w:t>
      </w:r>
      <w:r w:rsidR="003F0ABC"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39E028B3" w14:textId="4A425418" w:rsidR="00C221D3" w:rsidRPr="00A1323F" w:rsidRDefault="00C221D3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3</w:t>
      </w:r>
      <w:r w:rsidRPr="00A1323F">
        <w:rPr>
          <w:rFonts w:cs="Arial"/>
          <w:b/>
          <w:bCs/>
          <w:sz w:val="20"/>
          <w:u w:val="single"/>
        </w:rPr>
        <w:t>. Sklenitev pogodbe:</w:t>
      </w:r>
    </w:p>
    <w:p w14:paraId="32AC927A" w14:textId="7E8C9FA2" w:rsidR="007B6A9E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Ponudnik, ki bo izpolnjeval vse zahtevane pogoje, mora </w:t>
      </w:r>
      <w:r w:rsidR="007B6A9E" w:rsidRPr="00A1323F">
        <w:rPr>
          <w:rFonts w:cs="Arial"/>
          <w:sz w:val="20"/>
        </w:rPr>
        <w:t xml:space="preserve">v roku </w:t>
      </w:r>
      <w:r w:rsidR="00422535">
        <w:rPr>
          <w:rFonts w:cs="Arial"/>
          <w:sz w:val="20"/>
        </w:rPr>
        <w:t>petnajst (</w:t>
      </w:r>
      <w:r w:rsidR="007B6A9E" w:rsidRPr="00A1323F">
        <w:rPr>
          <w:rFonts w:cs="Arial"/>
          <w:sz w:val="20"/>
        </w:rPr>
        <w:t>15</w:t>
      </w:r>
      <w:r w:rsidR="00422535">
        <w:rPr>
          <w:rFonts w:cs="Arial"/>
          <w:sz w:val="20"/>
        </w:rPr>
        <w:t>)</w:t>
      </w:r>
      <w:r w:rsidR="007B6A9E" w:rsidRPr="00A1323F">
        <w:rPr>
          <w:rFonts w:cs="Arial"/>
          <w:sz w:val="20"/>
        </w:rPr>
        <w:t xml:space="preserve"> dni po pozivu naročnika skleniti pogodbo.</w:t>
      </w:r>
    </w:p>
    <w:p w14:paraId="1690ABEA" w14:textId="471FF192" w:rsidR="00C32150" w:rsidRPr="00A1323F" w:rsidRDefault="00C32150" w:rsidP="00876A83">
      <w:pPr>
        <w:spacing w:line="276" w:lineRule="auto"/>
        <w:jc w:val="both"/>
        <w:rPr>
          <w:rFonts w:cs="Arial"/>
          <w:sz w:val="20"/>
        </w:rPr>
      </w:pPr>
    </w:p>
    <w:p w14:paraId="5AC51AF5" w14:textId="50C3F8C7" w:rsidR="00ED0F17" w:rsidRPr="00EF789E" w:rsidRDefault="00ED0F17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lastRenderedPageBreak/>
        <w:t>1</w:t>
      </w:r>
      <w:r w:rsidR="009F04E8"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EF789E" w:rsidRDefault="00ED0F1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19DACC0" w14:textId="7CD15F90" w:rsidR="007434F9" w:rsidRPr="00A1323F" w:rsidRDefault="007434F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48F930DE" w14:textId="77777777" w:rsidR="007434F9" w:rsidRPr="00A1323F" w:rsidRDefault="007434F9" w:rsidP="00422535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EF789E" w:rsidRDefault="00556910" w:rsidP="00876A83">
      <w:pPr>
        <w:spacing w:line="276" w:lineRule="auto"/>
        <w:rPr>
          <w:rStyle w:val="Hiperpovezava"/>
          <w:rFonts w:cs="Arial"/>
          <w:sz w:val="20"/>
        </w:rPr>
      </w:pPr>
      <w:hyperlink r:id="rId11" w:history="1">
        <w:r w:rsidR="00983BBC" w:rsidRPr="00EF789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EF789E" w:rsidRDefault="00C32150" w:rsidP="00876A83">
      <w:pPr>
        <w:spacing w:line="276" w:lineRule="auto"/>
        <w:rPr>
          <w:rStyle w:val="Hiperpovezava"/>
          <w:rFonts w:cs="Arial"/>
          <w:sz w:val="20"/>
        </w:rPr>
      </w:pPr>
    </w:p>
    <w:p w14:paraId="31E8D2F9" w14:textId="10C0591E" w:rsidR="00D96809" w:rsidRPr="00A1323F" w:rsidRDefault="00DD00FF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6</w:t>
      </w:r>
      <w:r w:rsidR="00D96809" w:rsidRPr="00A1323F">
        <w:rPr>
          <w:rFonts w:cs="Arial"/>
          <w:b/>
          <w:bCs/>
          <w:sz w:val="20"/>
          <w:u w:val="single"/>
        </w:rPr>
        <w:t>. Plačilo najemnine</w:t>
      </w:r>
    </w:p>
    <w:p w14:paraId="4BF27498" w14:textId="5BBAE178" w:rsidR="00D96809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Najemodajalec bo </w:t>
      </w:r>
      <w:r w:rsidR="00C221D3" w:rsidRPr="00A1323F">
        <w:rPr>
          <w:rFonts w:cs="Arial"/>
          <w:bCs/>
          <w:sz w:val="20"/>
        </w:rPr>
        <w:t xml:space="preserve">za </w:t>
      </w:r>
      <w:r w:rsidRPr="00A1323F">
        <w:rPr>
          <w:rFonts w:cs="Arial"/>
          <w:bCs/>
          <w:sz w:val="20"/>
        </w:rPr>
        <w:t>najemnino za nepremičnino izstavljal mesečne e-račune naročniku, in sicer do 5. dne v mesecu za pretekli mesec. Naročnik bo stroške najema poravnaval 30. dan od datuma prejema pravilno izstavljenega računa.</w:t>
      </w:r>
    </w:p>
    <w:p w14:paraId="2B68A70A" w14:textId="68DCFA6E" w:rsidR="00D61BD9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p w14:paraId="20B0BBC7" w14:textId="7C0AC52D" w:rsidR="00D61BD9" w:rsidRPr="00A1323F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A1323F" w14:paraId="47859F6A" w14:textId="77777777" w:rsidTr="00B06FE3">
        <w:tc>
          <w:tcPr>
            <w:tcW w:w="4319" w:type="dxa"/>
          </w:tcPr>
          <w:p w14:paraId="349A21E6" w14:textId="77777777" w:rsidR="00AF58EE" w:rsidRPr="00A1323F" w:rsidRDefault="00AF58EE" w:rsidP="00876A83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4F08DB70" w:rsidR="009A4EC9" w:rsidRDefault="00F21264" w:rsidP="00AF795C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64F5DF55" w14:textId="4CDCE250" w:rsidR="00AF58EE" w:rsidRPr="00AF795C" w:rsidRDefault="00F21264" w:rsidP="00AF795C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6C416FAF" w14:textId="77777777" w:rsidR="00A31408" w:rsidRPr="00A1323F" w:rsidRDefault="00A31408" w:rsidP="00876A83">
      <w:pPr>
        <w:spacing w:line="276" w:lineRule="auto"/>
        <w:jc w:val="both"/>
        <w:rPr>
          <w:rFonts w:cs="Arial"/>
          <w:b/>
          <w:sz w:val="20"/>
        </w:rPr>
      </w:pPr>
    </w:p>
    <w:p w14:paraId="2459055A" w14:textId="5A7DB576" w:rsidR="00B726FE" w:rsidRPr="00EF789E" w:rsidRDefault="00B726FE" w:rsidP="00685494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</w:t>
      </w:r>
      <w:r w:rsidR="00685494" w:rsidRPr="00685494">
        <w:rPr>
          <w:rFonts w:cs="Arial"/>
          <w:i/>
          <w:iCs/>
          <w:noProof/>
          <w:sz w:val="20"/>
        </w:rPr>
        <w:t>e</w:t>
      </w:r>
      <w:r w:rsidRPr="00EF789E">
        <w:rPr>
          <w:rFonts w:cs="Arial"/>
          <w:noProof/>
          <w:sz w:val="20"/>
        </w:rPr>
        <w:t>:</w:t>
      </w:r>
    </w:p>
    <w:p w14:paraId="353A6643" w14:textId="1AF7B97E" w:rsidR="00AF795C" w:rsidRDefault="00AF795C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Obrazec – Ponudba za najem poslovnih prostorov;</w:t>
      </w:r>
    </w:p>
    <w:p w14:paraId="062F09CB" w14:textId="55F864A8" w:rsidR="00B726FE" w:rsidRPr="00EF789E" w:rsidRDefault="00B726FE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2A0F85D9" w14:textId="687A484F" w:rsidR="00B726FE" w:rsidRPr="00EF789E" w:rsidRDefault="00556910" w:rsidP="00685494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2" w:history="1">
        <w:r w:rsidR="00422535" w:rsidRPr="00902077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AF795C">
        <w:rPr>
          <w:rStyle w:val="Hiperpovezava"/>
          <w:rFonts w:cs="Arial"/>
          <w:sz w:val="20"/>
        </w:rPr>
        <w:t>;</w:t>
      </w:r>
    </w:p>
    <w:p w14:paraId="1199C825" w14:textId="712AD08F" w:rsidR="00685494" w:rsidRPr="00685494" w:rsidRDefault="00685494" w:rsidP="00685494">
      <w:pPr>
        <w:pStyle w:val="Odstavekseznama"/>
        <w:numPr>
          <w:ilvl w:val="0"/>
          <w:numId w:val="25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0AE795D1" w14:textId="502546E7" w:rsidR="00685494" w:rsidRPr="0066021B" w:rsidRDefault="00B726FE" w:rsidP="0066021B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 w:rsidR="0066021B"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 w:rsidR="00685494"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 w:rsidR="00685494"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="00AF795C" w:rsidRPr="0066021B">
        <w:rPr>
          <w:rFonts w:cs="Arial"/>
          <w:noProof/>
          <w:sz w:val="20"/>
        </w:rPr>
        <w:t>.</w:t>
      </w:r>
    </w:p>
    <w:p w14:paraId="4B5E5B3A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6E44DB" w14:textId="77777777" w:rsidR="0066021B" w:rsidRDefault="0066021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C88E87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C65B4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AF9296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C1D2B9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9EF278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6EF743" w14:textId="77777777" w:rsidR="0006790F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72FF05" w14:textId="77777777" w:rsidR="0006790F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071C80" w14:textId="77777777" w:rsidR="0006790F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DDBD13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21F73E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1D4300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CA3B7B" w14:textId="59DE5CD5" w:rsidR="001676DB" w:rsidRDefault="001676DB" w:rsidP="00432352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</w:t>
      </w:r>
    </w:p>
    <w:p w14:paraId="2EBE5C5D" w14:textId="7516B6F9" w:rsidR="0091217A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t>PONUDBA ŠT.</w:t>
      </w:r>
      <w:r w:rsidR="00876A8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6D4470F3" w14:textId="77777777" w:rsidR="00AF795C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5223D4" w:rsidRPr="00A1323F">
        <w:rPr>
          <w:rFonts w:ascii="Arial" w:hAnsi="Arial" w:cs="Arial"/>
          <w:b/>
          <w:sz w:val="20"/>
          <w:szCs w:val="20"/>
        </w:rPr>
        <w:t xml:space="preserve">NAJEM </w:t>
      </w:r>
      <w:r w:rsidRPr="00A1323F">
        <w:rPr>
          <w:rFonts w:ascii="Arial" w:hAnsi="Arial" w:cs="Arial"/>
          <w:b/>
          <w:sz w:val="20"/>
          <w:szCs w:val="20"/>
        </w:rPr>
        <w:t xml:space="preserve">OPREMLJENIH POSLOVNIH PISARNIŠKIH PROSTOROV </w:t>
      </w:r>
    </w:p>
    <w:p w14:paraId="37D95E22" w14:textId="77B359DB" w:rsidR="00BC5E3E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NA OBMOČJU LJUBLJANE</w:t>
      </w:r>
    </w:p>
    <w:p w14:paraId="3E502F1F" w14:textId="2EBEB32C" w:rsidR="005223D4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>(ZADEVA</w:t>
      </w:r>
      <w:r w:rsidR="0091217A" w:rsidRPr="00A1323F">
        <w:rPr>
          <w:rFonts w:ascii="Arial" w:hAnsi="Arial" w:cs="Arial"/>
          <w:b/>
          <w:sz w:val="20"/>
          <w:szCs w:val="20"/>
          <w:lang w:val="sl-SI"/>
        </w:rPr>
        <w:t xml:space="preserve"> ŠT</w:t>
      </w: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: </w:t>
      </w:r>
      <w:r w:rsidR="0006790F" w:rsidRPr="0006790F">
        <w:rPr>
          <w:rFonts w:ascii="Arial" w:hAnsi="Arial" w:cs="Arial"/>
          <w:b/>
          <w:sz w:val="20"/>
          <w:szCs w:val="20"/>
          <w:lang w:val="sl-SI"/>
        </w:rPr>
        <w:t>352-122/2024-3130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252C9759" w14:textId="1342C1F3" w:rsidR="005223D4" w:rsidRPr="00A1323F" w:rsidRDefault="006C382C" w:rsidP="00876A83">
      <w:pPr>
        <w:pStyle w:val="Naslov3"/>
        <w:spacing w:line="276" w:lineRule="auto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  <w:lang w:val="sl-SI"/>
        </w:rPr>
        <w:t xml:space="preserve">1. </w:t>
      </w:r>
      <w:r w:rsidR="005223D4" w:rsidRPr="00A1323F">
        <w:rPr>
          <w:rFonts w:ascii="Arial" w:hAnsi="Arial" w:cs="Arial"/>
          <w:sz w:val="20"/>
          <w:szCs w:val="20"/>
        </w:rPr>
        <w:t>PODATKI O PONUDNIKU</w:t>
      </w:r>
    </w:p>
    <w:p w14:paraId="3AB6F811" w14:textId="77777777" w:rsidR="005223D4" w:rsidRPr="00A1323F" w:rsidRDefault="005223D4" w:rsidP="00876A83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85769A3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</w:p>
    <w:p w14:paraId="6C7C544D" w14:textId="6A9843F9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78BAEFC0" w14:textId="6E749A52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368C9A9A" w14:textId="66555506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="001676DB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B13D78B" w14:textId="72ABC5CE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340C1EB" w14:textId="42D06EFD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Zavezanec za DDV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 xml:space="preserve">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765C26B7" w14:textId="513EC330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</w:t>
      </w:r>
      <w:r w:rsidR="007B6A9E" w:rsidRPr="00A1323F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računa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8462C39" w14:textId="265455FA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telefona (stacionarni/ mobilni)</w:t>
      </w:r>
      <w:r w:rsidR="001676DB">
        <w:rPr>
          <w:rFonts w:cs="Arial"/>
          <w:sz w:val="20"/>
        </w:rPr>
        <w:t>:</w:t>
      </w:r>
      <w:r w:rsidR="001676DB">
        <w:rPr>
          <w:rFonts w:cs="Arial"/>
          <w:sz w:val="20"/>
        </w:rPr>
        <w:tab/>
        <w:t>:</w:t>
      </w:r>
      <w:r w:rsidRPr="00A1323F">
        <w:rPr>
          <w:rFonts w:cs="Arial"/>
          <w:sz w:val="20"/>
        </w:rPr>
        <w:t>_____________________________________</w:t>
      </w:r>
    </w:p>
    <w:p w14:paraId="471B565B" w14:textId="0C7314D1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ECCBE1E" w14:textId="35F243DC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  <w:r w:rsidR="001676DB">
        <w:rPr>
          <w:rFonts w:cs="Arial"/>
          <w:sz w:val="20"/>
        </w:rPr>
        <w:t>:</w:t>
      </w:r>
    </w:p>
    <w:p w14:paraId="0FA675AB" w14:textId="77BF9DD5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7FFCE2D4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2396EAAF" w14:textId="2A220FA9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6FB6053A" w14:textId="77777777" w:rsidR="00D96809" w:rsidRPr="00A1323F" w:rsidRDefault="00D96809" w:rsidP="00876A83">
      <w:pPr>
        <w:spacing w:line="276" w:lineRule="auto"/>
        <w:rPr>
          <w:rFonts w:cs="Arial"/>
          <w:sz w:val="20"/>
        </w:rPr>
      </w:pPr>
    </w:p>
    <w:p w14:paraId="41C077A5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II: Podatki o ponujeni nepremičnini:</w:t>
      </w:r>
    </w:p>
    <w:p w14:paraId="55573300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</w:p>
    <w:p w14:paraId="0D4C61A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464B885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5ABADD7A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4DCF8A07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2DEF2049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49B66005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48E6EF0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1742E633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C85F37D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39DAEEC2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1F065521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50FCA5DC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0773BEB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7E684B7E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Dovoljenje lastnika/solastnikov, da se vzpostavi optična povezava glede na potrebe najemnika: DA /NE</w:t>
      </w:r>
    </w:p>
    <w:p w14:paraId="022518E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143A2D9" w14:textId="5769602F" w:rsidR="001676DB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Opremljenost pisarniških prostorov z mrežnimi povezavami: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836D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52CCDB7A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80CBD7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BCCAE5C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3649C123" w14:textId="4F5BEBD2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63685" w14:textId="77777777" w:rsidR="00AF795C" w:rsidRDefault="00AF795C" w:rsidP="00876A83">
      <w:pPr>
        <w:spacing w:line="276" w:lineRule="auto"/>
        <w:jc w:val="both"/>
        <w:rPr>
          <w:rFonts w:cs="Arial"/>
          <w:sz w:val="20"/>
          <w:szCs w:val="24"/>
        </w:rPr>
      </w:pPr>
    </w:p>
    <w:p w14:paraId="55BCD715" w14:textId="782E6218" w:rsidR="000641F4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lastRenderedPageBreak/>
        <w:t xml:space="preserve">Upravnik na objektu: DA / NE  </w:t>
      </w:r>
    </w:p>
    <w:p w14:paraId="2EA268B0" w14:textId="1ADE1AF5" w:rsidR="0091217A" w:rsidRPr="00E260CA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2796F09F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499BE94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7931242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D44FE0D" w14:textId="108F0A66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Rok za prevzem nepremičnine: _____________________ oz</w:t>
      </w:r>
      <w:r w:rsidR="000641F4">
        <w:rPr>
          <w:rFonts w:cs="Arial"/>
          <w:sz w:val="20"/>
          <w:szCs w:val="24"/>
        </w:rPr>
        <w:t>iroma</w:t>
      </w:r>
      <w:r w:rsidRPr="00E260CA">
        <w:rPr>
          <w:rFonts w:cs="Arial"/>
          <w:sz w:val="20"/>
          <w:szCs w:val="24"/>
        </w:rPr>
        <w:t xml:space="preserve"> takoj po podpisu najemne pogodbe.</w:t>
      </w:r>
    </w:p>
    <w:p w14:paraId="0AD32BBE" w14:textId="77777777" w:rsidR="0091217A" w:rsidRPr="00E260CA" w:rsidRDefault="0091217A" w:rsidP="00876A83">
      <w:pPr>
        <w:spacing w:line="276" w:lineRule="auto"/>
        <w:rPr>
          <w:rFonts w:cs="Arial"/>
          <w:b/>
          <w:sz w:val="20"/>
          <w:szCs w:val="24"/>
        </w:rPr>
      </w:pPr>
    </w:p>
    <w:p w14:paraId="6241C49B" w14:textId="368B0D70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2. PONUDBENA CENA ZA NAJEM POSLOVNIH PROSTOROV:</w:t>
      </w:r>
    </w:p>
    <w:p w14:paraId="10204B13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1ECC66F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33856272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Pisarniški poslovni prostori: </w:t>
      </w:r>
    </w:p>
    <w:p w14:paraId="1F1E8C41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71F74F1C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37A2D989" w14:textId="0E83E3ED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Drugi poslovni prostori</w:t>
      </w:r>
      <w:r w:rsidR="008651C5">
        <w:rPr>
          <w:rFonts w:cs="Arial"/>
          <w:bCs/>
          <w:sz w:val="20"/>
          <w:lang w:eastAsia="sl-SI"/>
        </w:rPr>
        <w:t>:*</w:t>
      </w:r>
    </w:p>
    <w:p w14:paraId="7D803A0D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3B400A65" w14:textId="184C1E8E" w:rsidR="0091217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03AEEB11" w14:textId="0E7ACE61" w:rsidR="008651C5" w:rsidRPr="00E260CA" w:rsidRDefault="008651C5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*</w:t>
      </w:r>
      <w:r w:rsidRPr="00E260CA">
        <w:rPr>
          <w:rFonts w:cs="Arial"/>
          <w:sz w:val="20"/>
          <w:lang w:eastAsia="sl-SI"/>
        </w:rPr>
        <w:t xml:space="preserve">Prostori, ki niso namenjeni pisarnam (hodniki, </w:t>
      </w:r>
      <w:r>
        <w:rPr>
          <w:rFonts w:cs="Arial"/>
          <w:sz w:val="20"/>
          <w:lang w:eastAsia="sl-SI"/>
        </w:rPr>
        <w:t>toaletni prostori, čajna kuhinja)</w:t>
      </w:r>
      <w:r w:rsidRPr="00E260CA">
        <w:rPr>
          <w:rFonts w:cs="Arial"/>
          <w:sz w:val="20"/>
          <w:lang w:eastAsia="sl-SI"/>
        </w:rPr>
        <w:t>, so pa v izključni uporabi najemnika.</w:t>
      </w:r>
    </w:p>
    <w:p w14:paraId="22DBA055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Najem parkir</w:t>
      </w:r>
      <w:r>
        <w:rPr>
          <w:rFonts w:cs="Arial"/>
          <w:bCs/>
          <w:sz w:val="20"/>
          <w:lang w:eastAsia="sl-SI"/>
        </w:rPr>
        <w:t>nega</w:t>
      </w:r>
      <w:r w:rsidRPr="00E260CA">
        <w:rPr>
          <w:rFonts w:cs="Arial"/>
          <w:bCs/>
          <w:sz w:val="20"/>
          <w:lang w:eastAsia="sl-SI"/>
        </w:rPr>
        <w:t xml:space="preserve"> mest</w:t>
      </w:r>
      <w:r>
        <w:rPr>
          <w:rFonts w:cs="Arial"/>
          <w:bCs/>
          <w:sz w:val="20"/>
          <w:lang w:eastAsia="sl-SI"/>
        </w:rPr>
        <w:t>a</w:t>
      </w:r>
      <w:r w:rsidRPr="00E260CA">
        <w:rPr>
          <w:rFonts w:cs="Arial"/>
          <w:bCs/>
          <w:sz w:val="20"/>
          <w:lang w:eastAsia="sl-SI"/>
        </w:rPr>
        <w:t xml:space="preserve">: </w:t>
      </w:r>
    </w:p>
    <w:p w14:paraId="5EA295F9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kos/mesec: ____________EUR</w:t>
      </w:r>
    </w:p>
    <w:p w14:paraId="1E605B09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191191F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Število/kos/komplet: _____________</w:t>
      </w:r>
    </w:p>
    <w:p w14:paraId="667DA495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Cena/mesec v EUR:________________</w:t>
      </w:r>
    </w:p>
    <w:p w14:paraId="7D1FDEBD" w14:textId="77777777" w:rsidR="0091217A" w:rsidRPr="00E260CA" w:rsidRDefault="0091217A" w:rsidP="00876A83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4AB0E71B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 MESEČNO:____________________ EUR</w:t>
      </w:r>
    </w:p>
    <w:p w14:paraId="7F9EC6C1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93BD30D" w14:textId="77777777" w:rsidR="0091217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OPOMBA:</w:t>
      </w:r>
      <w:r w:rsidRPr="00E260CA">
        <w:rPr>
          <w:rFonts w:cs="Arial"/>
          <w:sz w:val="20"/>
          <w:lang w:eastAsia="sl-SI"/>
        </w:rPr>
        <w:t xml:space="preserve"> Cene najema</w:t>
      </w:r>
      <w:r>
        <w:rPr>
          <w:rFonts w:cs="Arial"/>
          <w:sz w:val="20"/>
          <w:lang w:eastAsia="sl-SI"/>
        </w:rPr>
        <w:t xml:space="preserve"> poslovnih prostorov in parkirnega mesta </w:t>
      </w:r>
      <w:r w:rsidRPr="00E260CA">
        <w:rPr>
          <w:rFonts w:cs="Arial"/>
          <w:sz w:val="20"/>
          <w:lang w:eastAsia="sl-SI"/>
        </w:rPr>
        <w:t>morajo biti brez DDV</w:t>
      </w:r>
      <w:r>
        <w:rPr>
          <w:rFonts w:cs="Arial"/>
          <w:sz w:val="20"/>
          <w:lang w:eastAsia="sl-SI"/>
        </w:rPr>
        <w:t>, ker gre za enovit pravni posel</w:t>
      </w:r>
      <w:r w:rsidRPr="00E260CA">
        <w:rPr>
          <w:rFonts w:cs="Arial"/>
          <w:sz w:val="20"/>
          <w:lang w:eastAsia="sl-SI"/>
        </w:rPr>
        <w:t xml:space="preserve">. Na podlagi 44. člena Zakona o davku na dodano vrednost se za najem </w:t>
      </w:r>
      <w:r>
        <w:rPr>
          <w:rFonts w:cs="Arial"/>
          <w:sz w:val="20"/>
          <w:lang w:eastAsia="sl-SI"/>
        </w:rPr>
        <w:t>poslovnih prostorov</w:t>
      </w:r>
      <w:r w:rsidRPr="00E260CA">
        <w:rPr>
          <w:rFonts w:cs="Arial"/>
          <w:sz w:val="20"/>
          <w:lang w:eastAsia="sl-SI"/>
        </w:rPr>
        <w:t xml:space="preserve"> ne obračunava DDV. </w:t>
      </w:r>
    </w:p>
    <w:p w14:paraId="47C5F7F2" w14:textId="77777777" w:rsidR="00830686" w:rsidRDefault="00830686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D4F2784" w14:textId="055277AE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</w:t>
      </w:r>
      <w:r w:rsidRPr="00E260CA">
        <w:rPr>
          <w:rFonts w:cs="Arial"/>
          <w:bCs/>
          <w:sz w:val="20"/>
          <w:lang w:eastAsia="sl-SI"/>
        </w:rPr>
        <w:t>:</w:t>
      </w:r>
    </w:p>
    <w:p w14:paraId="70ABC2AD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Povprečni stroški / m2 / mesec: ___________ EUR</w:t>
      </w:r>
    </w:p>
    <w:p w14:paraId="08584AE1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površina:___________m2, </w:t>
      </w:r>
    </w:p>
    <w:p w14:paraId="3E3D601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</w:p>
    <w:p w14:paraId="539C6810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OCENA STROŠKOV MESEČNO:____________________ EUR</w:t>
      </w:r>
    </w:p>
    <w:p w14:paraId="6926A8C5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B257A97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 vključuje naslednje stroške :</w:t>
      </w:r>
    </w:p>
    <w:p w14:paraId="37DCB15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698B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2DB9B48B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OBVEZNA PRILOGA:</w:t>
      </w:r>
    </w:p>
    <w:p w14:paraId="484FF11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3DDFF856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5446C8F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A97AD4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71EA3C47" w14:textId="77777777" w:rsidR="008651C5" w:rsidRDefault="008651C5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775274C3" w14:textId="77777777" w:rsidR="005223D4" w:rsidRPr="0091217A" w:rsidRDefault="005223D4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sectPr w:rsidR="005223D4" w:rsidRPr="0091217A" w:rsidSect="00AF79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308D" w14:textId="77777777" w:rsidR="00B859C9" w:rsidRDefault="00B859C9">
      <w:r>
        <w:separator/>
      </w:r>
    </w:p>
  </w:endnote>
  <w:endnote w:type="continuationSeparator" w:id="0">
    <w:p w14:paraId="7F47832C" w14:textId="77777777" w:rsidR="00B859C9" w:rsidRDefault="00B8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695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09EAD397" w14:textId="6D6213CA" w:rsidR="00F5269E" w:rsidRPr="00F5269E" w:rsidRDefault="00F5269E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65625F31" w14:textId="77777777" w:rsidR="00F5269E" w:rsidRDefault="00F526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9007" w14:textId="77777777" w:rsidR="00B859C9" w:rsidRDefault="00B859C9">
      <w:r>
        <w:separator/>
      </w:r>
    </w:p>
  </w:footnote>
  <w:footnote w:type="continuationSeparator" w:id="0">
    <w:p w14:paraId="3CA2D079" w14:textId="77777777" w:rsidR="00B859C9" w:rsidRDefault="00B859C9">
      <w:r>
        <w:continuationSeparator/>
      </w:r>
    </w:p>
  </w:footnote>
  <w:footnote w:id="1">
    <w:p w14:paraId="75F35F37" w14:textId="004F5199" w:rsidR="00422535" w:rsidRPr="00422535" w:rsidRDefault="00422535" w:rsidP="00422535">
      <w:pPr>
        <w:spacing w:line="276" w:lineRule="auto"/>
        <w:jc w:val="both"/>
        <w:rPr>
          <w:rStyle w:val="Hiperpovezava"/>
          <w:rFonts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047B96EA" w14:textId="1498B905" w:rsidR="00422535" w:rsidRDefault="0042253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22F90D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8</w:t>
    </w:r>
    <w:r w:rsidR="00876A83">
      <w:rPr>
        <w:rFonts w:cs="Arial"/>
        <w:sz w:val="16"/>
      </w:rPr>
      <w:t>9</w:t>
    </w:r>
    <w:r w:rsidR="001948E4">
      <w:rPr>
        <w:rFonts w:cs="Arial"/>
        <w:sz w:val="16"/>
      </w:rPr>
      <w:t xml:space="preserve"> </w:t>
    </w:r>
    <w:r w:rsidR="00876A83">
      <w:rPr>
        <w:rFonts w:cs="Arial"/>
        <w:sz w:val="16"/>
      </w:rPr>
      <w:t>23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332D79"/>
    <w:multiLevelType w:val="hybridMultilevel"/>
    <w:tmpl w:val="EEF0EF46"/>
    <w:lvl w:ilvl="0" w:tplc="9222C7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444">
    <w:abstractNumId w:val="28"/>
  </w:num>
  <w:num w:numId="2" w16cid:durableId="568468971">
    <w:abstractNumId w:val="11"/>
  </w:num>
  <w:num w:numId="3" w16cid:durableId="2052487430">
    <w:abstractNumId w:val="16"/>
  </w:num>
  <w:num w:numId="4" w16cid:durableId="1757707600">
    <w:abstractNumId w:val="5"/>
  </w:num>
  <w:num w:numId="5" w16cid:durableId="865405837">
    <w:abstractNumId w:val="8"/>
  </w:num>
  <w:num w:numId="6" w16cid:durableId="1162164929">
    <w:abstractNumId w:val="26"/>
  </w:num>
  <w:num w:numId="7" w16cid:durableId="344720528">
    <w:abstractNumId w:val="20"/>
  </w:num>
  <w:num w:numId="8" w16cid:durableId="1975598990">
    <w:abstractNumId w:val="27"/>
  </w:num>
  <w:num w:numId="9" w16cid:durableId="2146122097">
    <w:abstractNumId w:val="10"/>
  </w:num>
  <w:num w:numId="10" w16cid:durableId="1143814238">
    <w:abstractNumId w:val="0"/>
  </w:num>
  <w:num w:numId="11" w16cid:durableId="1307006593">
    <w:abstractNumId w:val="15"/>
  </w:num>
  <w:num w:numId="12" w16cid:durableId="1962684910">
    <w:abstractNumId w:val="1"/>
  </w:num>
  <w:num w:numId="13" w16cid:durableId="541527562">
    <w:abstractNumId w:val="25"/>
  </w:num>
  <w:num w:numId="14" w16cid:durableId="2093506842">
    <w:abstractNumId w:val="22"/>
  </w:num>
  <w:num w:numId="15" w16cid:durableId="2069105669">
    <w:abstractNumId w:val="9"/>
  </w:num>
  <w:num w:numId="16" w16cid:durableId="1777211490">
    <w:abstractNumId w:val="23"/>
  </w:num>
  <w:num w:numId="17" w16cid:durableId="1021661780">
    <w:abstractNumId w:val="31"/>
  </w:num>
  <w:num w:numId="18" w16cid:durableId="811942197">
    <w:abstractNumId w:val="33"/>
  </w:num>
  <w:num w:numId="19" w16cid:durableId="233855497">
    <w:abstractNumId w:val="21"/>
  </w:num>
  <w:num w:numId="20" w16cid:durableId="1071733002">
    <w:abstractNumId w:val="32"/>
  </w:num>
  <w:num w:numId="21" w16cid:durableId="973752735">
    <w:abstractNumId w:val="4"/>
  </w:num>
  <w:num w:numId="22" w16cid:durableId="2023849119">
    <w:abstractNumId w:val="18"/>
  </w:num>
  <w:num w:numId="23" w16cid:durableId="13362309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6185884">
    <w:abstractNumId w:val="3"/>
  </w:num>
  <w:num w:numId="25" w16cid:durableId="1196037080">
    <w:abstractNumId w:val="17"/>
  </w:num>
  <w:num w:numId="26" w16cid:durableId="2052800138">
    <w:abstractNumId w:val="2"/>
  </w:num>
  <w:num w:numId="27" w16cid:durableId="567501993">
    <w:abstractNumId w:val="14"/>
  </w:num>
  <w:num w:numId="28" w16cid:durableId="97220422">
    <w:abstractNumId w:val="29"/>
  </w:num>
  <w:num w:numId="29" w16cid:durableId="834610990">
    <w:abstractNumId w:val="12"/>
  </w:num>
  <w:num w:numId="30" w16cid:durableId="381447415">
    <w:abstractNumId w:val="19"/>
  </w:num>
  <w:num w:numId="31" w16cid:durableId="1542017500">
    <w:abstractNumId w:val="13"/>
  </w:num>
  <w:num w:numId="32" w16cid:durableId="569928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0212678">
    <w:abstractNumId w:val="7"/>
  </w:num>
  <w:num w:numId="34" w16cid:durableId="755370394">
    <w:abstractNumId w:val="6"/>
  </w:num>
  <w:num w:numId="35" w16cid:durableId="1605070214">
    <w:abstractNumId w:val="24"/>
  </w:num>
  <w:num w:numId="36" w16cid:durableId="12106511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52581"/>
    <w:rsid w:val="00062541"/>
    <w:rsid w:val="000628CA"/>
    <w:rsid w:val="00062B89"/>
    <w:rsid w:val="000641F4"/>
    <w:rsid w:val="00066DCE"/>
    <w:rsid w:val="0006790F"/>
    <w:rsid w:val="000746B7"/>
    <w:rsid w:val="00074954"/>
    <w:rsid w:val="000769BF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C0AFE"/>
    <w:rsid w:val="000C4445"/>
    <w:rsid w:val="000D2307"/>
    <w:rsid w:val="000D5343"/>
    <w:rsid w:val="000D6EBE"/>
    <w:rsid w:val="000E27C2"/>
    <w:rsid w:val="000E56AC"/>
    <w:rsid w:val="000F083F"/>
    <w:rsid w:val="000F7160"/>
    <w:rsid w:val="0012192D"/>
    <w:rsid w:val="00122202"/>
    <w:rsid w:val="00132AC3"/>
    <w:rsid w:val="001357B2"/>
    <w:rsid w:val="001364B1"/>
    <w:rsid w:val="00137FAF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676DB"/>
    <w:rsid w:val="00176134"/>
    <w:rsid w:val="00181219"/>
    <w:rsid w:val="00182099"/>
    <w:rsid w:val="00183532"/>
    <w:rsid w:val="0018355E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3D32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72572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0DDD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3019C"/>
    <w:rsid w:val="00331E43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A7B6E"/>
    <w:rsid w:val="003B0283"/>
    <w:rsid w:val="003B1033"/>
    <w:rsid w:val="003B1C49"/>
    <w:rsid w:val="003B30A8"/>
    <w:rsid w:val="003B3372"/>
    <w:rsid w:val="003B5C61"/>
    <w:rsid w:val="003C069C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2535"/>
    <w:rsid w:val="004262B6"/>
    <w:rsid w:val="00426D7E"/>
    <w:rsid w:val="00430C16"/>
    <w:rsid w:val="00432352"/>
    <w:rsid w:val="004334CE"/>
    <w:rsid w:val="00433CBC"/>
    <w:rsid w:val="00435304"/>
    <w:rsid w:val="004356B7"/>
    <w:rsid w:val="004371B7"/>
    <w:rsid w:val="00441A04"/>
    <w:rsid w:val="00442633"/>
    <w:rsid w:val="00444866"/>
    <w:rsid w:val="00445F6E"/>
    <w:rsid w:val="00446898"/>
    <w:rsid w:val="00450112"/>
    <w:rsid w:val="00452853"/>
    <w:rsid w:val="00452B53"/>
    <w:rsid w:val="0045722C"/>
    <w:rsid w:val="00463A59"/>
    <w:rsid w:val="00464756"/>
    <w:rsid w:val="00464DAC"/>
    <w:rsid w:val="004677E3"/>
    <w:rsid w:val="00475747"/>
    <w:rsid w:val="00480477"/>
    <w:rsid w:val="00481860"/>
    <w:rsid w:val="00483C3C"/>
    <w:rsid w:val="00485520"/>
    <w:rsid w:val="00485762"/>
    <w:rsid w:val="00486021"/>
    <w:rsid w:val="00487560"/>
    <w:rsid w:val="00494C40"/>
    <w:rsid w:val="00495AF8"/>
    <w:rsid w:val="00497CA0"/>
    <w:rsid w:val="004A12F0"/>
    <w:rsid w:val="004A285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59F4"/>
    <w:rsid w:val="00525D3C"/>
    <w:rsid w:val="00526246"/>
    <w:rsid w:val="00530C21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910"/>
    <w:rsid w:val="00556CFF"/>
    <w:rsid w:val="005577CC"/>
    <w:rsid w:val="0056609E"/>
    <w:rsid w:val="00567106"/>
    <w:rsid w:val="00572FA2"/>
    <w:rsid w:val="005869E9"/>
    <w:rsid w:val="005B080A"/>
    <w:rsid w:val="005B1231"/>
    <w:rsid w:val="005B14C4"/>
    <w:rsid w:val="005B45B7"/>
    <w:rsid w:val="005B4EA7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E4CA0"/>
    <w:rsid w:val="005F13CA"/>
    <w:rsid w:val="005F27F3"/>
    <w:rsid w:val="005F4B33"/>
    <w:rsid w:val="005F7574"/>
    <w:rsid w:val="005F7AB5"/>
    <w:rsid w:val="006013D4"/>
    <w:rsid w:val="00601FFC"/>
    <w:rsid w:val="00602602"/>
    <w:rsid w:val="0060358C"/>
    <w:rsid w:val="00603846"/>
    <w:rsid w:val="00603ED6"/>
    <w:rsid w:val="006068CF"/>
    <w:rsid w:val="00606CD8"/>
    <w:rsid w:val="00607F9C"/>
    <w:rsid w:val="00613B38"/>
    <w:rsid w:val="00623B06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78CB"/>
    <w:rsid w:val="00657D64"/>
    <w:rsid w:val="0066021B"/>
    <w:rsid w:val="00663915"/>
    <w:rsid w:val="00670515"/>
    <w:rsid w:val="00670ED8"/>
    <w:rsid w:val="00670FBD"/>
    <w:rsid w:val="00675B79"/>
    <w:rsid w:val="00681366"/>
    <w:rsid w:val="00684B57"/>
    <w:rsid w:val="00685494"/>
    <w:rsid w:val="006856C6"/>
    <w:rsid w:val="00686578"/>
    <w:rsid w:val="00691561"/>
    <w:rsid w:val="00692DF2"/>
    <w:rsid w:val="0069597E"/>
    <w:rsid w:val="006A1EBC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B37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EC8"/>
    <w:rsid w:val="00745230"/>
    <w:rsid w:val="0074631D"/>
    <w:rsid w:val="0074642E"/>
    <w:rsid w:val="00747FA2"/>
    <w:rsid w:val="00751282"/>
    <w:rsid w:val="00752595"/>
    <w:rsid w:val="007535A5"/>
    <w:rsid w:val="00754A54"/>
    <w:rsid w:val="00757895"/>
    <w:rsid w:val="0076664F"/>
    <w:rsid w:val="0077309A"/>
    <w:rsid w:val="007753E8"/>
    <w:rsid w:val="00775A51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96DA3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E7D95"/>
    <w:rsid w:val="007F0551"/>
    <w:rsid w:val="007F689E"/>
    <w:rsid w:val="007F78C0"/>
    <w:rsid w:val="00800A72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561B9"/>
    <w:rsid w:val="00860ECF"/>
    <w:rsid w:val="008651C5"/>
    <w:rsid w:val="00871E0C"/>
    <w:rsid w:val="00874478"/>
    <w:rsid w:val="00876A83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2E7A"/>
    <w:rsid w:val="008E2FDF"/>
    <w:rsid w:val="008E4591"/>
    <w:rsid w:val="008E4D90"/>
    <w:rsid w:val="008F1792"/>
    <w:rsid w:val="008F2606"/>
    <w:rsid w:val="008F3500"/>
    <w:rsid w:val="008F3D5C"/>
    <w:rsid w:val="008F3D83"/>
    <w:rsid w:val="008F4EC5"/>
    <w:rsid w:val="008F69FB"/>
    <w:rsid w:val="00900179"/>
    <w:rsid w:val="00900F01"/>
    <w:rsid w:val="009027C4"/>
    <w:rsid w:val="00902BD2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A5B"/>
    <w:rsid w:val="009612BB"/>
    <w:rsid w:val="00961407"/>
    <w:rsid w:val="009671D7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6808"/>
    <w:rsid w:val="00A179CB"/>
    <w:rsid w:val="00A2159C"/>
    <w:rsid w:val="00A21655"/>
    <w:rsid w:val="00A24CD9"/>
    <w:rsid w:val="00A31408"/>
    <w:rsid w:val="00A409D9"/>
    <w:rsid w:val="00A4236A"/>
    <w:rsid w:val="00A45C0D"/>
    <w:rsid w:val="00A473FB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3001"/>
    <w:rsid w:val="00A76813"/>
    <w:rsid w:val="00A77A3D"/>
    <w:rsid w:val="00A8075E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B38CE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AF795C"/>
    <w:rsid w:val="00B00957"/>
    <w:rsid w:val="00B03EB6"/>
    <w:rsid w:val="00B04BC8"/>
    <w:rsid w:val="00B06FE3"/>
    <w:rsid w:val="00B07264"/>
    <w:rsid w:val="00B10ABD"/>
    <w:rsid w:val="00B121D4"/>
    <w:rsid w:val="00B17141"/>
    <w:rsid w:val="00B1772F"/>
    <w:rsid w:val="00B2558F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859C9"/>
    <w:rsid w:val="00B90DE6"/>
    <w:rsid w:val="00B92C72"/>
    <w:rsid w:val="00B97E08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5A93"/>
    <w:rsid w:val="00BC5E3E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1FF"/>
    <w:rsid w:val="00C21350"/>
    <w:rsid w:val="00C21FBE"/>
    <w:rsid w:val="00C221D3"/>
    <w:rsid w:val="00C23973"/>
    <w:rsid w:val="00C250D5"/>
    <w:rsid w:val="00C26D38"/>
    <w:rsid w:val="00C274D0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C8C"/>
    <w:rsid w:val="00CF3BEA"/>
    <w:rsid w:val="00CF5C69"/>
    <w:rsid w:val="00D016DE"/>
    <w:rsid w:val="00D019AC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708FE"/>
    <w:rsid w:val="00D73D0B"/>
    <w:rsid w:val="00D75777"/>
    <w:rsid w:val="00D7738A"/>
    <w:rsid w:val="00D83758"/>
    <w:rsid w:val="00D83A17"/>
    <w:rsid w:val="00D83C76"/>
    <w:rsid w:val="00D8542D"/>
    <w:rsid w:val="00D91A53"/>
    <w:rsid w:val="00D92B05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874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793D"/>
    <w:rsid w:val="00EC46DE"/>
    <w:rsid w:val="00EC6EF3"/>
    <w:rsid w:val="00EC75AE"/>
    <w:rsid w:val="00EC7D53"/>
    <w:rsid w:val="00ED05C8"/>
    <w:rsid w:val="00ED0A11"/>
    <w:rsid w:val="00ED0F17"/>
    <w:rsid w:val="00ED1982"/>
    <w:rsid w:val="00ED3B97"/>
    <w:rsid w:val="00ED45F0"/>
    <w:rsid w:val="00ED7BA7"/>
    <w:rsid w:val="00EE0CF6"/>
    <w:rsid w:val="00EE26C1"/>
    <w:rsid w:val="00EE46F2"/>
    <w:rsid w:val="00EE4853"/>
    <w:rsid w:val="00EE51D0"/>
    <w:rsid w:val="00EF413C"/>
    <w:rsid w:val="00EF789E"/>
    <w:rsid w:val="00F0098B"/>
    <w:rsid w:val="00F05E5B"/>
    <w:rsid w:val="00F121C5"/>
    <w:rsid w:val="00F1242C"/>
    <w:rsid w:val="00F20F5F"/>
    <w:rsid w:val="00F21264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269E"/>
    <w:rsid w:val="00F54FF9"/>
    <w:rsid w:val="00F5522F"/>
    <w:rsid w:val="00F5752B"/>
    <w:rsid w:val="00F57656"/>
    <w:rsid w:val="00F57ABA"/>
    <w:rsid w:val="00F57FED"/>
    <w:rsid w:val="00F61B8C"/>
    <w:rsid w:val="00F63618"/>
    <w:rsid w:val="00F7010A"/>
    <w:rsid w:val="00F701E9"/>
    <w:rsid w:val="00F76E06"/>
    <w:rsid w:val="00F855E5"/>
    <w:rsid w:val="00F877CF"/>
    <w:rsid w:val="00F90A3A"/>
    <w:rsid w:val="00FA1E76"/>
    <w:rsid w:val="00FA363B"/>
    <w:rsid w:val="00FB0434"/>
    <w:rsid w:val="00FB2EA2"/>
    <w:rsid w:val="00FB5633"/>
    <w:rsid w:val="00FB5852"/>
    <w:rsid w:val="00FB5862"/>
    <w:rsid w:val="00FC399C"/>
    <w:rsid w:val="00FD25A2"/>
    <w:rsid w:val="00FE08C5"/>
    <w:rsid w:val="00FE30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  <w:style w:type="character" w:styleId="SledenaHiperpovezava">
    <w:name w:val="FollowedHyperlink"/>
    <w:basedOn w:val="Privzetapisavaodstavka"/>
    <w:rsid w:val="00F5269E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F5269E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422535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2253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9-01-428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1-01-20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1395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7</Pages>
  <Words>1830</Words>
  <Characters>14310</Characters>
  <Application>Microsoft Office Word</Application>
  <DocSecurity>4</DocSecurity>
  <Lines>119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16108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poslovnih prostorov za potrebe državne uprave na območju MO Ljubljana</dc:title>
  <dc:subject/>
  <dc:creator>Marija Petek</dc:creator>
  <cp:keywords/>
  <dc:description/>
  <cp:lastModifiedBy>Nevenka Trček</cp:lastModifiedBy>
  <cp:revision>2</cp:revision>
  <cp:lastPrinted>2019-07-25T11:29:00Z</cp:lastPrinted>
  <dcterms:created xsi:type="dcterms:W3CDTF">2025-01-10T12:57:00Z</dcterms:created>
  <dcterms:modified xsi:type="dcterms:W3CDTF">2025-01-10T12:57:00Z</dcterms:modified>
</cp:coreProperties>
</file>