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1F08F" w14:textId="16DE29A6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182148">
        <w:rPr>
          <w:rFonts w:cs="Arial"/>
          <w:sz w:val="20"/>
        </w:rPr>
        <w:t>395/2017/</w:t>
      </w:r>
      <w:r w:rsidR="0074176F">
        <w:rPr>
          <w:rFonts w:cs="Arial"/>
          <w:sz w:val="20"/>
        </w:rPr>
        <w:t>1</w:t>
      </w:r>
      <w:r w:rsidR="00846FF4">
        <w:rPr>
          <w:rFonts w:cs="Arial"/>
          <w:sz w:val="20"/>
        </w:rPr>
        <w:t>34</w:t>
      </w:r>
    </w:p>
    <w:p w14:paraId="263663EF" w14:textId="771877FE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846FF4">
        <w:rPr>
          <w:rFonts w:cs="Arial"/>
          <w:sz w:val="20"/>
        </w:rPr>
        <w:t>3</w:t>
      </w:r>
      <w:r w:rsidR="00F361AB">
        <w:rPr>
          <w:rFonts w:cs="Arial"/>
          <w:sz w:val="20"/>
        </w:rPr>
        <w:t xml:space="preserve">. </w:t>
      </w:r>
      <w:r w:rsidR="00846FF4">
        <w:rPr>
          <w:rFonts w:cs="Arial"/>
          <w:sz w:val="20"/>
        </w:rPr>
        <w:t>6</w:t>
      </w:r>
      <w:r w:rsidR="00F361AB">
        <w:rPr>
          <w:rFonts w:cs="Arial"/>
          <w:sz w:val="20"/>
        </w:rPr>
        <w:t>. 202</w:t>
      </w:r>
      <w:r w:rsidR="00A33273">
        <w:rPr>
          <w:rFonts w:cs="Arial"/>
          <w:sz w:val="20"/>
        </w:rPr>
        <w:t>1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6CA38303" w14:textId="1615F48F" w:rsidR="00E44C83" w:rsidRPr="004F5EA4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 NEPREMIČNIN</w:t>
      </w:r>
      <w:r w:rsidR="00A34AFE">
        <w:rPr>
          <w:rFonts w:cs="Arial"/>
          <w:b/>
          <w:sz w:val="20"/>
        </w:rPr>
        <w:t xml:space="preserve"> V K. O. 1515 - METLIKA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2FA7ABCB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245CDD9D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34AFE">
        <w:rPr>
          <w:rFonts w:cs="Arial"/>
          <w:sz w:val="20"/>
        </w:rPr>
        <w:t>so naslednji sklopi nepremičnin</w:t>
      </w:r>
      <w:r w:rsidR="00541938">
        <w:rPr>
          <w:rFonts w:cs="Arial"/>
          <w:sz w:val="20"/>
        </w:rPr>
        <w:t>:</w:t>
      </w:r>
    </w:p>
    <w:p w14:paraId="19AE89CF" w14:textId="57E97F66" w:rsidR="00A34AFE" w:rsidRDefault="00A34AFE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3C9448C" w14:textId="6A465528" w:rsidR="00A34AFE" w:rsidRPr="00413ADF" w:rsidRDefault="00A34AFE" w:rsidP="00413ADF">
      <w:pPr>
        <w:pStyle w:val="Odstavekseznama"/>
        <w:numPr>
          <w:ilvl w:val="0"/>
          <w:numId w:val="29"/>
        </w:num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413ADF">
        <w:rPr>
          <w:rFonts w:cs="Arial"/>
          <w:b/>
          <w:bCs/>
          <w:sz w:val="20"/>
          <w:u w:val="single"/>
        </w:rPr>
        <w:t>SKLOP</w:t>
      </w:r>
    </w:p>
    <w:p w14:paraId="73181D2A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345"/>
        <w:gridCol w:w="1766"/>
      </w:tblGrid>
      <w:tr w:rsidR="00793489" w:rsidRPr="00E862AA" w14:paraId="2A1C25D7" w14:textId="77777777" w:rsidTr="00E862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F23BECD" w14:textId="77777777" w:rsidR="00793489" w:rsidRPr="00E862AA" w:rsidRDefault="00793489" w:rsidP="000F083F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531855882"/>
            <w:r w:rsidRPr="00E862AA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95BCA11" w14:textId="77777777" w:rsidR="00793489" w:rsidRPr="00E862AA" w:rsidRDefault="00793489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23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163B0EF" w14:textId="77777777" w:rsidR="00793489" w:rsidRPr="00E862AA" w:rsidRDefault="00793489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887BAF6" w14:textId="61127577" w:rsidR="00793489" w:rsidRPr="00E862AA" w:rsidRDefault="00793489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Delež</w:t>
            </w:r>
            <w:r w:rsidR="00A34AFE"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793489" w:rsidRPr="00E862AA" w14:paraId="59C94B4E" w14:textId="77777777" w:rsidTr="00F80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14E484F8" w14:textId="2A4430C7" w:rsidR="00793489" w:rsidRPr="00E862AA" w:rsidRDefault="00821E44" w:rsidP="000F083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862AA">
              <w:rPr>
                <w:rFonts w:cs="Arial"/>
                <w:sz w:val="20"/>
              </w:rPr>
              <w:t xml:space="preserve">Parcela </w:t>
            </w:r>
            <w:r w:rsidR="0087741E">
              <w:rPr>
                <w:rFonts w:cs="Arial"/>
                <w:sz w:val="20"/>
              </w:rPr>
              <w:t>1515 1688/3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1DCDEC19" w14:textId="6230CE4B" w:rsidR="00793489" w:rsidRPr="00E862AA" w:rsidRDefault="0087741E" w:rsidP="00AF58EE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432,00</w:t>
            </w:r>
            <w:r w:rsidR="007B0F27" w:rsidRPr="00E862AA">
              <w:rPr>
                <w:rFonts w:cs="Arial"/>
                <w:b/>
                <w:bCs/>
                <w:sz w:val="20"/>
              </w:rPr>
              <w:t xml:space="preserve"> m</w:t>
            </w:r>
            <w:r w:rsidR="007B0F27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7FE731ED" w14:textId="1F9BB5D5" w:rsidR="00793489" w:rsidRPr="00E862AA" w:rsidRDefault="00541938" w:rsidP="00D12B4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>nep</w:t>
            </w:r>
            <w:r w:rsidR="00AB38CE" w:rsidRPr="00E862AA">
              <w:rPr>
                <w:rFonts w:cs="Arial"/>
                <w:b/>
                <w:bCs/>
                <w:sz w:val="20"/>
              </w:rPr>
              <w:t xml:space="preserve">ozidano </w:t>
            </w:r>
            <w:r w:rsidR="00A33273">
              <w:rPr>
                <w:rFonts w:cs="Arial"/>
                <w:b/>
                <w:bCs/>
                <w:sz w:val="20"/>
              </w:rPr>
              <w:t xml:space="preserve">stavbno </w:t>
            </w:r>
            <w:r w:rsidR="00AB38CE" w:rsidRPr="00E862AA">
              <w:rPr>
                <w:rFonts w:cs="Arial"/>
                <w:b/>
                <w:bCs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63734FCD" w14:textId="77777777" w:rsidR="00793489" w:rsidRPr="00E862AA" w:rsidRDefault="00EC46DE" w:rsidP="0048756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>1/</w:t>
            </w:r>
            <w:r w:rsidR="00541938" w:rsidRPr="00E862AA">
              <w:rPr>
                <w:rFonts w:cs="Arial"/>
                <w:b/>
                <w:bCs/>
                <w:sz w:val="20"/>
              </w:rPr>
              <w:t>1</w:t>
            </w:r>
          </w:p>
        </w:tc>
      </w:tr>
      <w:tr w:rsidR="0087741E" w:rsidRPr="00E862AA" w14:paraId="2869D9B1" w14:textId="77777777" w:rsidTr="008774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D9E2F3" w:themeFill="accent1" w:themeFillTint="33"/>
            <w:vAlign w:val="center"/>
          </w:tcPr>
          <w:p w14:paraId="7363FEAB" w14:textId="1B19637C" w:rsidR="0087741E" w:rsidRPr="00E862AA" w:rsidRDefault="0087741E" w:rsidP="000F083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1515 1636/3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5E2DE2CD" w14:textId="57F44BFD" w:rsidR="0087741E" w:rsidRDefault="0087741E" w:rsidP="00AF58EE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2.812,00 </w:t>
            </w:r>
            <w:r w:rsidR="00C973E7" w:rsidRPr="00E862AA">
              <w:rPr>
                <w:rFonts w:cs="Arial"/>
                <w:b/>
                <w:bCs/>
                <w:sz w:val="20"/>
              </w:rPr>
              <w:t>m</w:t>
            </w:r>
            <w:r w:rsidR="00C973E7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shd w:val="clear" w:color="auto" w:fill="D9E2F3" w:themeFill="accent1" w:themeFillTint="33"/>
            <w:vAlign w:val="center"/>
          </w:tcPr>
          <w:p w14:paraId="2162B5E8" w14:textId="5F9CE4D8" w:rsidR="0087741E" w:rsidRPr="00E862AA" w:rsidRDefault="0087741E" w:rsidP="00D12B46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62E93A2E" w14:textId="3036C2AA" w:rsidR="0087741E" w:rsidRPr="00E862AA" w:rsidRDefault="0087741E" w:rsidP="0048756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87741E" w:rsidRPr="00E862AA" w14:paraId="586F9AAC" w14:textId="77777777" w:rsidTr="00F80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6447EDD4" w14:textId="450DBECE" w:rsidR="0087741E" w:rsidRPr="00E862AA" w:rsidRDefault="0087741E" w:rsidP="000F083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1515 1688/9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67BB7C8" w14:textId="35FC2753" w:rsidR="0087741E" w:rsidRDefault="0087741E" w:rsidP="00AF58EE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134,00</w:t>
            </w:r>
            <w:r w:rsidR="00C973E7">
              <w:rPr>
                <w:rFonts w:cs="Arial"/>
                <w:b/>
                <w:bCs/>
                <w:sz w:val="20"/>
              </w:rPr>
              <w:t xml:space="preserve"> </w:t>
            </w:r>
            <w:r w:rsidR="00C973E7" w:rsidRPr="00E862AA">
              <w:rPr>
                <w:rFonts w:cs="Arial"/>
                <w:b/>
                <w:bCs/>
                <w:sz w:val="20"/>
              </w:rPr>
              <w:t>m</w:t>
            </w:r>
            <w:r w:rsidR="00C973E7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43463E5C" w14:textId="442E7BA2" w:rsidR="0087741E" w:rsidRPr="00E862AA" w:rsidRDefault="0087741E" w:rsidP="00D12B4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78D32CEE" w14:textId="03AEFBE3" w:rsidR="0087741E" w:rsidRPr="00E862AA" w:rsidRDefault="0087741E" w:rsidP="0048756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87741E" w:rsidRPr="00E862AA" w14:paraId="2FDECF15" w14:textId="77777777" w:rsidTr="008774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D9E2F3" w:themeFill="accent1" w:themeFillTint="33"/>
            <w:vAlign w:val="center"/>
          </w:tcPr>
          <w:p w14:paraId="582303EB" w14:textId="66DB067F" w:rsidR="0087741E" w:rsidRPr="00E862AA" w:rsidRDefault="0087741E" w:rsidP="000F083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1515 1688/2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525A2D62" w14:textId="73D0E5EC" w:rsidR="0087741E" w:rsidRDefault="0087741E" w:rsidP="00AF58EE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555,00</w:t>
            </w:r>
            <w:r w:rsidR="00C973E7">
              <w:rPr>
                <w:rFonts w:cs="Arial"/>
                <w:b/>
                <w:bCs/>
                <w:sz w:val="20"/>
              </w:rPr>
              <w:t xml:space="preserve"> </w:t>
            </w:r>
            <w:r w:rsidR="00C973E7" w:rsidRPr="00E862AA">
              <w:rPr>
                <w:rFonts w:cs="Arial"/>
                <w:b/>
                <w:bCs/>
                <w:sz w:val="20"/>
              </w:rPr>
              <w:t>m</w:t>
            </w:r>
            <w:r w:rsidR="00C973E7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shd w:val="clear" w:color="auto" w:fill="D9E2F3" w:themeFill="accent1" w:themeFillTint="33"/>
            <w:vAlign w:val="center"/>
          </w:tcPr>
          <w:p w14:paraId="688BDF5E" w14:textId="183310AA" w:rsidR="0087741E" w:rsidRPr="00E862AA" w:rsidRDefault="0087741E" w:rsidP="00D12B46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59050006" w14:textId="15C5487F" w:rsidR="0087741E" w:rsidRPr="00E862AA" w:rsidRDefault="0087741E" w:rsidP="0048756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  <w:bookmarkEnd w:id="0"/>
    </w:tbl>
    <w:p w14:paraId="1A5AD564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CC3696C" w14:textId="5655CF51" w:rsidR="002C5924" w:rsidRDefault="007B0F2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7E34E7">
        <w:rPr>
          <w:rFonts w:cs="Arial"/>
          <w:sz w:val="20"/>
        </w:rPr>
        <w:t>e</w:t>
      </w:r>
      <w:r w:rsidR="00D70C04">
        <w:rPr>
          <w:rFonts w:cs="Arial"/>
          <w:sz w:val="20"/>
        </w:rPr>
        <w:t xml:space="preserve"> </w:t>
      </w:r>
      <w:r w:rsidR="00850BC3">
        <w:rPr>
          <w:rFonts w:cs="Arial"/>
          <w:sz w:val="20"/>
        </w:rPr>
        <w:t>I</w:t>
      </w:r>
      <w:r w:rsidR="00D70C04">
        <w:rPr>
          <w:rFonts w:cs="Arial"/>
          <w:sz w:val="20"/>
        </w:rPr>
        <w:t>. sklopa</w:t>
      </w:r>
      <w:r w:rsidR="007E34E7">
        <w:rPr>
          <w:rFonts w:cs="Arial"/>
          <w:sz w:val="20"/>
        </w:rPr>
        <w:t xml:space="preserve">, ki se prodajajo skupaj kot celota, </w:t>
      </w:r>
      <w:r w:rsidR="002C5924">
        <w:rPr>
          <w:rFonts w:cs="Arial"/>
          <w:sz w:val="20"/>
        </w:rPr>
        <w:t xml:space="preserve">so po namenski rabi stavbna zemljišča in se </w:t>
      </w:r>
      <w:r w:rsidR="007E34E7">
        <w:rPr>
          <w:rFonts w:cs="Arial"/>
          <w:sz w:val="20"/>
        </w:rPr>
        <w:t xml:space="preserve">nahajajo v Občini Metlika. </w:t>
      </w:r>
    </w:p>
    <w:p w14:paraId="02971B17" w14:textId="77777777" w:rsidR="002C5924" w:rsidRDefault="002C5924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3AD5D0E" w14:textId="0569B655" w:rsidR="007E34E7" w:rsidRDefault="009F63E1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Nepremičnine so ZK urejene</w:t>
      </w:r>
      <w:r w:rsidR="00D70C04">
        <w:rPr>
          <w:rFonts w:cs="Arial"/>
          <w:sz w:val="20"/>
        </w:rPr>
        <w:t xml:space="preserve">, </w:t>
      </w:r>
      <w:r w:rsidR="002C5924">
        <w:rPr>
          <w:rFonts w:cs="Arial"/>
          <w:sz w:val="20"/>
        </w:rPr>
        <w:t xml:space="preserve">nahajajo </w:t>
      </w:r>
      <w:r w:rsidR="00D70C04">
        <w:rPr>
          <w:rFonts w:cs="Arial"/>
          <w:sz w:val="20"/>
        </w:rPr>
        <w:t xml:space="preserve">se </w:t>
      </w:r>
      <w:r w:rsidR="002C5924">
        <w:rPr>
          <w:rFonts w:cs="Arial"/>
          <w:sz w:val="20"/>
        </w:rPr>
        <w:t>na območju predkupne pravice Občine Metlika.</w:t>
      </w:r>
    </w:p>
    <w:p w14:paraId="3A9DB185" w14:textId="4EB01DFF" w:rsidR="009F63E1" w:rsidRDefault="009F63E1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57BA1F1" w14:textId="7BA12B9D" w:rsidR="009F63E1" w:rsidRDefault="009F63E1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1688/9, 1636/3 in 1688/3, vse k. o. 1515-Metlika so obremenjene s služnostjo za dostop, </w:t>
      </w:r>
    </w:p>
    <w:p w14:paraId="10D97024" w14:textId="349978D5" w:rsidR="007E34E7" w:rsidRPr="009F63E1" w:rsidRDefault="009F63E1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9F63E1">
        <w:rPr>
          <w:sz w:val="20"/>
        </w:rPr>
        <w:t>izgradnjo, vzdrževanje, obratovanje, nadzor in obnovo kolesarskega poligona</w:t>
      </w:r>
      <w:r w:rsidR="00E95ECB">
        <w:rPr>
          <w:sz w:val="20"/>
        </w:rPr>
        <w:t>,</w:t>
      </w:r>
      <w:r w:rsidRPr="009F63E1">
        <w:rPr>
          <w:sz w:val="20"/>
        </w:rPr>
        <w:t xml:space="preserve"> v korist in na ime služnostnega upravičenca Občina Metlika.</w:t>
      </w:r>
    </w:p>
    <w:p w14:paraId="75CCDD4D" w14:textId="0AED60EA" w:rsidR="007E34E7" w:rsidRDefault="007E34E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1334535" w14:textId="3CB5D57A" w:rsidR="009F63E1" w:rsidRPr="00E95ECB" w:rsidRDefault="009F63E1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proofErr w:type="spellStart"/>
      <w:r w:rsidRPr="00E95ECB">
        <w:rPr>
          <w:rFonts w:cs="Arial"/>
          <w:sz w:val="20"/>
        </w:rPr>
        <w:t>Parc</w:t>
      </w:r>
      <w:proofErr w:type="spellEnd"/>
      <w:r w:rsidRPr="00E95ECB">
        <w:rPr>
          <w:rFonts w:cs="Arial"/>
          <w:sz w:val="20"/>
        </w:rPr>
        <w:t>. št. 1636/3,</w:t>
      </w:r>
      <w:r w:rsidR="007B0708" w:rsidRPr="00E95ECB">
        <w:rPr>
          <w:rFonts w:cs="Arial"/>
          <w:sz w:val="20"/>
        </w:rPr>
        <w:t xml:space="preserve"> 1688/9, obe 1515-Metlika sta </w:t>
      </w:r>
      <w:r w:rsidR="00E95ECB" w:rsidRPr="00E95ECB">
        <w:rPr>
          <w:rFonts w:cs="Arial"/>
          <w:sz w:val="20"/>
        </w:rPr>
        <w:t xml:space="preserve">obremenjeni s služnostno </w:t>
      </w:r>
      <w:r w:rsidR="00E95ECB" w:rsidRPr="00E95ECB">
        <w:rPr>
          <w:sz w:val="20"/>
        </w:rPr>
        <w:t xml:space="preserve">pravico izgradnje, obratovanja, vzdrževanja, nadzora in obnove vodovodnega omrežja, v korist in na ime služnostnega upravičenca Občine Metlika. </w:t>
      </w:r>
    </w:p>
    <w:p w14:paraId="38343A5B" w14:textId="34F1F896" w:rsidR="007E34E7" w:rsidRDefault="00144501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44501">
        <w:rPr>
          <w:rFonts w:cs="Arial"/>
          <w:noProof/>
          <w:sz w:val="20"/>
        </w:rPr>
        <w:lastRenderedPageBreak/>
        <w:drawing>
          <wp:inline distT="0" distB="0" distL="0" distR="0" wp14:anchorId="29A7BBA2" wp14:editId="48E1AF80">
            <wp:extent cx="5396230" cy="4276725"/>
            <wp:effectExtent l="0" t="0" r="0" b="9525"/>
            <wp:docPr id="2" name="Slika 2" descr="Na sliki je razvidna lokacija nepremičnin, ki so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razvidna lokacija nepremičnin, ki so predmet prodaje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518C9" w14:textId="4EE0CCFF" w:rsidR="00E95ECB" w:rsidRDefault="00E95ECB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254428" w14:textId="2DB46D20" w:rsidR="00413ADF" w:rsidRDefault="00413ADF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DCB401C" w14:textId="77777777" w:rsidR="00413ADF" w:rsidRDefault="00413ADF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E27E244" w14:textId="52EFF360" w:rsidR="00E95ECB" w:rsidRPr="00413ADF" w:rsidRDefault="00E95ECB" w:rsidP="00413ADF">
      <w:pPr>
        <w:pStyle w:val="Odstavekseznama"/>
        <w:numPr>
          <w:ilvl w:val="0"/>
          <w:numId w:val="29"/>
        </w:num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413ADF">
        <w:rPr>
          <w:rFonts w:cs="Arial"/>
          <w:b/>
          <w:bCs/>
          <w:sz w:val="20"/>
          <w:u w:val="single"/>
        </w:rPr>
        <w:t>SKLOP</w:t>
      </w:r>
    </w:p>
    <w:p w14:paraId="5B2051A6" w14:textId="77777777" w:rsidR="00E95ECB" w:rsidRPr="00CB4E53" w:rsidRDefault="00E95ECB" w:rsidP="00E95EC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345"/>
        <w:gridCol w:w="1766"/>
      </w:tblGrid>
      <w:tr w:rsidR="00E95ECB" w:rsidRPr="00E862AA" w14:paraId="40FA8308" w14:textId="77777777" w:rsidTr="001204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01E92C65" w14:textId="77777777" w:rsidR="00E95ECB" w:rsidRPr="00E862AA" w:rsidRDefault="00E95ECB" w:rsidP="00120464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958BF0F" w14:textId="77777777" w:rsidR="00E95ECB" w:rsidRPr="00E862AA" w:rsidRDefault="00E95ECB" w:rsidP="00120464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23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0CA68E47" w14:textId="77777777" w:rsidR="00E95ECB" w:rsidRPr="00E862AA" w:rsidRDefault="00E95ECB" w:rsidP="00120464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6CACEC84" w14:textId="77777777" w:rsidR="00E95ECB" w:rsidRPr="00E862AA" w:rsidRDefault="00E95ECB" w:rsidP="00120464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E95ECB" w:rsidRPr="00E862AA" w14:paraId="3B87C271" w14:textId="77777777" w:rsidTr="00120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6581A624" w14:textId="4200FB65" w:rsidR="00E95ECB" w:rsidRPr="00E862AA" w:rsidRDefault="00E95ECB" w:rsidP="00120464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862AA">
              <w:rPr>
                <w:rFonts w:cs="Arial"/>
                <w:sz w:val="20"/>
              </w:rPr>
              <w:t xml:space="preserve">Parcela </w:t>
            </w:r>
            <w:r>
              <w:rPr>
                <w:rFonts w:cs="Arial"/>
                <w:sz w:val="20"/>
              </w:rPr>
              <w:t>1515 1</w:t>
            </w:r>
            <w:r w:rsidR="00F21E00">
              <w:rPr>
                <w:rFonts w:cs="Arial"/>
                <w:sz w:val="20"/>
              </w:rPr>
              <w:t>633/6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9CFA3EC" w14:textId="57AC37F2" w:rsidR="00E95ECB" w:rsidRPr="00E862AA" w:rsidRDefault="00F21E00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346</w:t>
            </w:r>
            <w:r w:rsidR="00E95ECB">
              <w:rPr>
                <w:rFonts w:cs="Arial"/>
                <w:b/>
                <w:bCs/>
                <w:sz w:val="20"/>
              </w:rPr>
              <w:t>,00</w:t>
            </w:r>
            <w:r w:rsidR="00E95ECB" w:rsidRPr="00E862AA">
              <w:rPr>
                <w:rFonts w:cs="Arial"/>
                <w:b/>
                <w:bCs/>
                <w:sz w:val="20"/>
              </w:rPr>
              <w:t xml:space="preserve"> m</w:t>
            </w:r>
            <w:r w:rsidR="00E95ECB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6DD05D56" w14:textId="77777777" w:rsidR="00E95ECB" w:rsidRPr="00E862AA" w:rsidRDefault="00E95ECB" w:rsidP="0012046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 xml:space="preserve">nepozidano </w:t>
            </w:r>
            <w:r>
              <w:rPr>
                <w:rFonts w:cs="Arial"/>
                <w:b/>
                <w:bCs/>
                <w:sz w:val="20"/>
              </w:rPr>
              <w:t xml:space="preserve">stavbno </w:t>
            </w:r>
            <w:r w:rsidRPr="00E862AA">
              <w:rPr>
                <w:rFonts w:cs="Arial"/>
                <w:b/>
                <w:bCs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6D99ACD1" w14:textId="77777777" w:rsidR="00E95ECB" w:rsidRPr="00E862AA" w:rsidRDefault="00E95ECB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E95ECB" w:rsidRPr="00E862AA" w14:paraId="19341786" w14:textId="77777777" w:rsidTr="001204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D9E2F3" w:themeFill="accent1" w:themeFillTint="33"/>
            <w:vAlign w:val="center"/>
          </w:tcPr>
          <w:p w14:paraId="623B2DE8" w14:textId="15819701" w:rsidR="00E95ECB" w:rsidRPr="00E862AA" w:rsidRDefault="00E95ECB" w:rsidP="00120464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1515 1</w:t>
            </w:r>
            <w:r w:rsidR="00F21E00">
              <w:rPr>
                <w:rFonts w:cs="Arial"/>
                <w:sz w:val="20"/>
              </w:rPr>
              <w:t>634/1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135D1AB7" w14:textId="3C3B46B8" w:rsidR="00E95ECB" w:rsidRDefault="00F21E00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697</w:t>
            </w:r>
            <w:r w:rsidR="00E95ECB">
              <w:rPr>
                <w:rFonts w:cs="Arial"/>
                <w:b/>
                <w:bCs/>
                <w:sz w:val="20"/>
              </w:rPr>
              <w:t xml:space="preserve">,00 </w:t>
            </w:r>
            <w:r w:rsidR="000F3C99" w:rsidRPr="00E862AA">
              <w:rPr>
                <w:rFonts w:cs="Arial"/>
                <w:b/>
                <w:bCs/>
                <w:sz w:val="20"/>
              </w:rPr>
              <w:t>m</w:t>
            </w:r>
            <w:r w:rsidR="000F3C99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shd w:val="clear" w:color="auto" w:fill="D9E2F3" w:themeFill="accent1" w:themeFillTint="33"/>
            <w:vAlign w:val="center"/>
          </w:tcPr>
          <w:p w14:paraId="75D69480" w14:textId="77777777" w:rsidR="00E95ECB" w:rsidRPr="00E862AA" w:rsidRDefault="00E95ECB" w:rsidP="00120464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440BF147" w14:textId="77777777" w:rsidR="00E95ECB" w:rsidRPr="00E862AA" w:rsidRDefault="00E95ECB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E95ECB" w:rsidRPr="00E862AA" w14:paraId="597022C7" w14:textId="77777777" w:rsidTr="00120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7E772447" w14:textId="7E414E80" w:rsidR="00E95ECB" w:rsidRPr="00E862AA" w:rsidRDefault="00E95ECB" w:rsidP="00120464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1515 16</w:t>
            </w:r>
            <w:r w:rsidR="00F21E00">
              <w:rPr>
                <w:rFonts w:cs="Arial"/>
                <w:sz w:val="20"/>
              </w:rPr>
              <w:t>35/7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BB7A544" w14:textId="1861A259" w:rsidR="00E95ECB" w:rsidRDefault="00F21E00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918</w:t>
            </w:r>
            <w:r w:rsidR="00E95ECB">
              <w:rPr>
                <w:rFonts w:cs="Arial"/>
                <w:b/>
                <w:bCs/>
                <w:sz w:val="20"/>
              </w:rPr>
              <w:t>,00</w:t>
            </w:r>
            <w:r w:rsidR="000F3C99">
              <w:rPr>
                <w:rFonts w:cs="Arial"/>
                <w:b/>
                <w:bCs/>
                <w:sz w:val="20"/>
              </w:rPr>
              <w:t xml:space="preserve"> </w:t>
            </w:r>
            <w:r w:rsidR="000F3C99" w:rsidRPr="00E862AA">
              <w:rPr>
                <w:rFonts w:cs="Arial"/>
                <w:b/>
                <w:bCs/>
                <w:sz w:val="20"/>
              </w:rPr>
              <w:t>m</w:t>
            </w:r>
            <w:r w:rsidR="000F3C99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0F4BE3B8" w14:textId="77777777" w:rsidR="00E95ECB" w:rsidRPr="00E862AA" w:rsidRDefault="00E95ECB" w:rsidP="0012046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6D6BBE4B" w14:textId="77777777" w:rsidR="00E95ECB" w:rsidRPr="00E862AA" w:rsidRDefault="00E95ECB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E95ECB" w:rsidRPr="00E862AA" w14:paraId="5F73BEA1" w14:textId="77777777" w:rsidTr="001204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D9E2F3" w:themeFill="accent1" w:themeFillTint="33"/>
            <w:vAlign w:val="center"/>
          </w:tcPr>
          <w:p w14:paraId="3DF31CE9" w14:textId="3CA089F4" w:rsidR="00E95ECB" w:rsidRPr="00E862AA" w:rsidRDefault="00E95ECB" w:rsidP="00120464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1515 16</w:t>
            </w:r>
            <w:r w:rsidR="00F21E00">
              <w:rPr>
                <w:rFonts w:cs="Arial"/>
                <w:sz w:val="20"/>
              </w:rPr>
              <w:t>94/3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2A8F0B6" w14:textId="42AD1F60" w:rsidR="00E95ECB" w:rsidRDefault="00F21E00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2.262</w:t>
            </w:r>
            <w:r w:rsidR="00E95ECB">
              <w:rPr>
                <w:rFonts w:cs="Arial"/>
                <w:b/>
                <w:bCs/>
                <w:sz w:val="20"/>
              </w:rPr>
              <w:t>,00</w:t>
            </w:r>
            <w:r w:rsidR="000F3C99">
              <w:rPr>
                <w:rFonts w:cs="Arial"/>
                <w:b/>
                <w:bCs/>
                <w:sz w:val="20"/>
              </w:rPr>
              <w:t xml:space="preserve"> </w:t>
            </w:r>
            <w:r w:rsidR="000F3C99" w:rsidRPr="00E862AA">
              <w:rPr>
                <w:rFonts w:cs="Arial"/>
                <w:b/>
                <w:bCs/>
                <w:sz w:val="20"/>
              </w:rPr>
              <w:t>m</w:t>
            </w:r>
            <w:r w:rsidR="000F3C99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shd w:val="clear" w:color="auto" w:fill="D9E2F3" w:themeFill="accent1" w:themeFillTint="33"/>
            <w:vAlign w:val="center"/>
          </w:tcPr>
          <w:p w14:paraId="16273655" w14:textId="77777777" w:rsidR="00E95ECB" w:rsidRPr="00E862AA" w:rsidRDefault="00E95ECB" w:rsidP="00120464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795C27E7" w14:textId="77777777" w:rsidR="00E95ECB" w:rsidRPr="00E862AA" w:rsidRDefault="00E95ECB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176E510B" w14:textId="77777777" w:rsidR="00E95ECB" w:rsidRDefault="00E95ECB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8197759" w14:textId="7F0163E7" w:rsidR="000570DA" w:rsidRDefault="000570DA" w:rsidP="000570DA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Nepremičnine</w:t>
      </w:r>
      <w:r w:rsidR="00D70C04">
        <w:rPr>
          <w:rFonts w:cs="Arial"/>
          <w:sz w:val="20"/>
        </w:rPr>
        <w:t xml:space="preserve"> </w:t>
      </w:r>
      <w:r w:rsidR="005E2E26">
        <w:rPr>
          <w:rFonts w:cs="Arial"/>
          <w:sz w:val="20"/>
        </w:rPr>
        <w:t xml:space="preserve">II. </w:t>
      </w:r>
      <w:r w:rsidR="00D70C04">
        <w:rPr>
          <w:rFonts w:cs="Arial"/>
          <w:sz w:val="20"/>
        </w:rPr>
        <w:t>sklopa</w:t>
      </w:r>
      <w:r>
        <w:rPr>
          <w:rFonts w:cs="Arial"/>
          <w:sz w:val="20"/>
        </w:rPr>
        <w:t xml:space="preserve">, ki se prodajajo skupaj kot celota, so po namenski rabi stavbna zemljišča in se nahajajo v Občini Metlika. </w:t>
      </w:r>
    </w:p>
    <w:p w14:paraId="040478E3" w14:textId="77777777" w:rsidR="000570DA" w:rsidRDefault="000570DA" w:rsidP="000570D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A9E5124" w14:textId="06EBE204" w:rsidR="000570DA" w:rsidRDefault="000570DA" w:rsidP="000570DA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Nepremičnine so ZK urejene</w:t>
      </w:r>
      <w:r w:rsidR="00D70C04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nahajajo </w:t>
      </w:r>
      <w:r w:rsidR="00D70C04">
        <w:rPr>
          <w:rFonts w:cs="Arial"/>
          <w:sz w:val="20"/>
        </w:rPr>
        <w:t xml:space="preserve">se </w:t>
      </w:r>
      <w:r>
        <w:rPr>
          <w:rFonts w:cs="Arial"/>
          <w:sz w:val="20"/>
        </w:rPr>
        <w:t>na območju predkupne pravice Občine Metlika.</w:t>
      </w:r>
    </w:p>
    <w:p w14:paraId="5993AD82" w14:textId="685FF14A" w:rsidR="007E34E7" w:rsidRDefault="007E34E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CFB933" w14:textId="144BD28E" w:rsidR="00144501" w:rsidRPr="00E95ECB" w:rsidRDefault="00C269B4" w:rsidP="00144501">
      <w:pPr>
        <w:autoSpaceDE w:val="0"/>
        <w:autoSpaceDN w:val="0"/>
        <w:adjustRightInd w:val="0"/>
        <w:jc w:val="both"/>
        <w:rPr>
          <w:rFonts w:cs="Arial"/>
          <w:sz w:val="20"/>
        </w:rPr>
      </w:pPr>
      <w:bookmarkStart w:id="1" w:name="_Hlk71281362"/>
      <w:r>
        <w:rPr>
          <w:rFonts w:cs="Arial"/>
          <w:sz w:val="20"/>
        </w:rPr>
        <w:t>Vse nepremičnine so obremenjene s</w:t>
      </w:r>
      <w:r w:rsidR="00144501" w:rsidRPr="00E95ECB">
        <w:rPr>
          <w:rFonts w:cs="Arial"/>
          <w:sz w:val="20"/>
        </w:rPr>
        <w:t xml:space="preserve"> služnostno </w:t>
      </w:r>
      <w:r w:rsidR="00144501" w:rsidRPr="00E95ECB">
        <w:rPr>
          <w:sz w:val="20"/>
        </w:rPr>
        <w:t xml:space="preserve">pravico izgradnje, obratovanja, vzdrževanja, nadzora in obnove vodovodnega omrežja, v korist in na ime služnostnega upravičenca Občine Metlika. </w:t>
      </w:r>
    </w:p>
    <w:bookmarkEnd w:id="1"/>
    <w:p w14:paraId="43B8921A" w14:textId="3900A668" w:rsidR="00C269B4" w:rsidRDefault="00C269B4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1D7D96A" w14:textId="38C88481" w:rsidR="00FF428C" w:rsidRDefault="0014450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44501">
        <w:rPr>
          <w:rFonts w:cs="Arial"/>
          <w:noProof/>
          <w:sz w:val="20"/>
        </w:rPr>
        <w:lastRenderedPageBreak/>
        <w:drawing>
          <wp:inline distT="0" distB="0" distL="0" distR="0" wp14:anchorId="08544D82" wp14:editId="21B38EDD">
            <wp:extent cx="5248275" cy="5353050"/>
            <wp:effectExtent l="0" t="0" r="9525" b="0"/>
            <wp:docPr id="4" name="Slika 4" descr="Na sliki je razvidna lokacija nepremičnin, ki so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Na sliki je razvidna lokacija nepremičnin, ki so predmet prodaje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E468F" w14:textId="79676A0E" w:rsidR="00C269B4" w:rsidRDefault="00C269B4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F5C8CE8" w14:textId="6C965075" w:rsidR="00413ADF" w:rsidRDefault="00413ADF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D9990D6" w14:textId="77777777" w:rsidR="00413ADF" w:rsidRDefault="00413ADF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A68EE77" w14:textId="77777777" w:rsidR="00460A42" w:rsidRPr="00A34AFE" w:rsidRDefault="00460A42" w:rsidP="00413ADF">
      <w:pPr>
        <w:pStyle w:val="Odstavekseznama"/>
        <w:numPr>
          <w:ilvl w:val="0"/>
          <w:numId w:val="29"/>
        </w:num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bookmarkStart w:id="2" w:name="_Hlk71280286"/>
      <w:r w:rsidRPr="00A34AFE">
        <w:rPr>
          <w:rFonts w:cs="Arial"/>
          <w:b/>
          <w:bCs/>
          <w:sz w:val="20"/>
          <w:u w:val="single"/>
        </w:rPr>
        <w:t>SKLOP</w:t>
      </w:r>
    </w:p>
    <w:p w14:paraId="46910FB7" w14:textId="77777777" w:rsidR="00460A42" w:rsidRPr="00CB4E53" w:rsidRDefault="00460A42" w:rsidP="00460A4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345"/>
        <w:gridCol w:w="1766"/>
      </w:tblGrid>
      <w:tr w:rsidR="00460A42" w:rsidRPr="00E862AA" w14:paraId="73580255" w14:textId="77777777" w:rsidTr="001204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614BA12" w14:textId="77777777" w:rsidR="00460A42" w:rsidRPr="00E862AA" w:rsidRDefault="00460A42" w:rsidP="00120464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330F2B" w14:textId="77777777" w:rsidR="00460A42" w:rsidRPr="00E862AA" w:rsidRDefault="00460A42" w:rsidP="00120464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23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5D9BB2A" w14:textId="77777777" w:rsidR="00460A42" w:rsidRPr="00E862AA" w:rsidRDefault="00460A42" w:rsidP="00120464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CEE0C3B" w14:textId="77777777" w:rsidR="00460A42" w:rsidRPr="00E862AA" w:rsidRDefault="00460A42" w:rsidP="00120464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460A42" w:rsidRPr="00E862AA" w14:paraId="50E17E78" w14:textId="77777777" w:rsidTr="00120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125E5AFC" w14:textId="390F45D7" w:rsidR="00460A42" w:rsidRPr="00E862AA" w:rsidRDefault="00460A42" w:rsidP="00120464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862AA">
              <w:rPr>
                <w:rFonts w:cs="Arial"/>
                <w:sz w:val="20"/>
              </w:rPr>
              <w:t xml:space="preserve">Parcela </w:t>
            </w:r>
            <w:r>
              <w:rPr>
                <w:rFonts w:cs="Arial"/>
                <w:sz w:val="20"/>
              </w:rPr>
              <w:t>1515 16</w:t>
            </w:r>
            <w:r w:rsidR="00661F48">
              <w:rPr>
                <w:rFonts w:cs="Arial"/>
                <w:sz w:val="20"/>
              </w:rPr>
              <w:t>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8D542CC" w14:textId="52585047" w:rsidR="00460A42" w:rsidRPr="00E862AA" w:rsidRDefault="00C973E7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709,00</w:t>
            </w:r>
            <w:r w:rsidR="00460A42" w:rsidRPr="00E862AA">
              <w:rPr>
                <w:rFonts w:cs="Arial"/>
                <w:b/>
                <w:bCs/>
                <w:sz w:val="20"/>
              </w:rPr>
              <w:t xml:space="preserve"> m</w:t>
            </w:r>
            <w:r w:rsidR="00460A42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3870705D" w14:textId="77777777" w:rsidR="00460A42" w:rsidRPr="00E862AA" w:rsidRDefault="00460A42" w:rsidP="0012046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 xml:space="preserve">nepozidano </w:t>
            </w:r>
            <w:r>
              <w:rPr>
                <w:rFonts w:cs="Arial"/>
                <w:b/>
                <w:bCs/>
                <w:sz w:val="20"/>
              </w:rPr>
              <w:t xml:space="preserve">stavbno </w:t>
            </w:r>
            <w:r w:rsidRPr="00E862AA">
              <w:rPr>
                <w:rFonts w:cs="Arial"/>
                <w:b/>
                <w:bCs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4C937AF9" w14:textId="77777777" w:rsidR="00460A42" w:rsidRPr="00E862AA" w:rsidRDefault="00460A42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460A42" w:rsidRPr="00E862AA" w14:paraId="2D2E3F95" w14:textId="77777777" w:rsidTr="001204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D9E2F3" w:themeFill="accent1" w:themeFillTint="33"/>
            <w:vAlign w:val="center"/>
          </w:tcPr>
          <w:p w14:paraId="75BD9D87" w14:textId="73F035F8" w:rsidR="00460A42" w:rsidRPr="00E862AA" w:rsidRDefault="00460A42" w:rsidP="00120464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1515 16</w:t>
            </w:r>
            <w:r w:rsidR="00661F48">
              <w:rPr>
                <w:rFonts w:cs="Arial"/>
                <w:sz w:val="20"/>
              </w:rPr>
              <w:t>30/3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06513F61" w14:textId="78CD1CB2" w:rsidR="00460A42" w:rsidRDefault="00C973E7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3.511,00</w:t>
            </w:r>
            <w:r w:rsidR="00460A42">
              <w:rPr>
                <w:rFonts w:cs="Arial"/>
                <w:b/>
                <w:bCs/>
                <w:sz w:val="20"/>
              </w:rPr>
              <w:t xml:space="preserve"> </w:t>
            </w:r>
            <w:r w:rsidRPr="00E862AA">
              <w:rPr>
                <w:rFonts w:cs="Arial"/>
                <w:b/>
                <w:bCs/>
                <w:sz w:val="20"/>
              </w:rPr>
              <w:t>m</w:t>
            </w:r>
            <w:r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shd w:val="clear" w:color="auto" w:fill="D9E2F3" w:themeFill="accent1" w:themeFillTint="33"/>
            <w:vAlign w:val="center"/>
          </w:tcPr>
          <w:p w14:paraId="75F91F1D" w14:textId="77777777" w:rsidR="00460A42" w:rsidRPr="00E862AA" w:rsidRDefault="00460A42" w:rsidP="00120464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712B822F" w14:textId="77777777" w:rsidR="00460A42" w:rsidRPr="00E862AA" w:rsidRDefault="00460A42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460A42" w:rsidRPr="00E862AA" w14:paraId="51993637" w14:textId="77777777" w:rsidTr="00120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624A105E" w14:textId="2DF8C3B3" w:rsidR="00460A42" w:rsidRPr="00E862AA" w:rsidRDefault="00460A42" w:rsidP="00120464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1515 163</w:t>
            </w:r>
            <w:r w:rsidR="00661F48">
              <w:rPr>
                <w:rFonts w:cs="Arial"/>
                <w:sz w:val="20"/>
              </w:rPr>
              <w:t>3/4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E62CCCD" w14:textId="42DE68C7" w:rsidR="00460A42" w:rsidRDefault="00C973E7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26,00 </w:t>
            </w:r>
            <w:r w:rsidRPr="00E862AA">
              <w:rPr>
                <w:rFonts w:cs="Arial"/>
                <w:b/>
                <w:bCs/>
                <w:sz w:val="20"/>
              </w:rPr>
              <w:t>m</w:t>
            </w:r>
            <w:r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3F57A878" w14:textId="77777777" w:rsidR="00460A42" w:rsidRPr="00E862AA" w:rsidRDefault="00460A42" w:rsidP="0012046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20E6CED3" w14:textId="77777777" w:rsidR="00460A42" w:rsidRPr="00E862AA" w:rsidRDefault="00460A42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460A42" w:rsidRPr="00E862AA" w14:paraId="226BE3DC" w14:textId="77777777" w:rsidTr="001204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D9E2F3" w:themeFill="accent1" w:themeFillTint="33"/>
            <w:vAlign w:val="center"/>
          </w:tcPr>
          <w:p w14:paraId="7DC1B358" w14:textId="673A603A" w:rsidR="00460A42" w:rsidRPr="00E862AA" w:rsidRDefault="00460A42" w:rsidP="00120464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1515 16</w:t>
            </w:r>
            <w:r w:rsidR="00661F48">
              <w:rPr>
                <w:rFonts w:cs="Arial"/>
                <w:sz w:val="20"/>
              </w:rPr>
              <w:t>35/5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0B0A2F3B" w14:textId="778A6477" w:rsidR="00460A42" w:rsidRDefault="00C973E7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10.363</w:t>
            </w:r>
            <w:r w:rsidR="00460A42">
              <w:rPr>
                <w:rFonts w:cs="Arial"/>
                <w:b/>
                <w:bCs/>
                <w:sz w:val="20"/>
              </w:rPr>
              <w:t>,00</w:t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 w:rsidRPr="00E862AA">
              <w:rPr>
                <w:rFonts w:cs="Arial"/>
                <w:b/>
                <w:bCs/>
                <w:sz w:val="20"/>
              </w:rPr>
              <w:t>m</w:t>
            </w:r>
            <w:r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shd w:val="clear" w:color="auto" w:fill="D9E2F3" w:themeFill="accent1" w:themeFillTint="33"/>
            <w:vAlign w:val="center"/>
          </w:tcPr>
          <w:p w14:paraId="20C2B271" w14:textId="77777777" w:rsidR="00460A42" w:rsidRPr="00E862AA" w:rsidRDefault="00460A42" w:rsidP="00120464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684461E1" w14:textId="77777777" w:rsidR="00460A42" w:rsidRPr="00E862AA" w:rsidRDefault="00460A42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201130B6" w14:textId="77777777" w:rsidR="00460A42" w:rsidRDefault="00460A42" w:rsidP="00460A4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bookmarkEnd w:id="2"/>
    <w:p w14:paraId="4E867C06" w14:textId="3FE2E5AD" w:rsidR="00460A42" w:rsidRDefault="00460A42" w:rsidP="00460A42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Nepremičnine</w:t>
      </w:r>
      <w:r w:rsidR="00D70C04">
        <w:rPr>
          <w:rFonts w:cs="Arial"/>
          <w:sz w:val="20"/>
        </w:rPr>
        <w:t xml:space="preserve"> </w:t>
      </w:r>
      <w:r w:rsidR="0007230A">
        <w:rPr>
          <w:rFonts w:cs="Arial"/>
          <w:sz w:val="20"/>
        </w:rPr>
        <w:t>III.</w:t>
      </w:r>
      <w:r w:rsidR="00D70C04">
        <w:rPr>
          <w:rFonts w:cs="Arial"/>
          <w:sz w:val="20"/>
        </w:rPr>
        <w:t xml:space="preserve"> sklopa</w:t>
      </w:r>
      <w:r>
        <w:rPr>
          <w:rFonts w:cs="Arial"/>
          <w:sz w:val="20"/>
        </w:rPr>
        <w:t xml:space="preserve">, ki se prodajajo skupaj kot celota, so po namenski rabi stavbna zemljišča in se nahajajo v Občini Metlika. </w:t>
      </w:r>
    </w:p>
    <w:p w14:paraId="1850DE14" w14:textId="77777777" w:rsidR="00460A42" w:rsidRDefault="00460A42" w:rsidP="00460A4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1646E51" w14:textId="100D1AD3" w:rsidR="00460A42" w:rsidRDefault="00460A42" w:rsidP="00460A42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Nepremičnine so ZK urejene</w:t>
      </w:r>
      <w:r w:rsidR="00D70C04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nahajajo </w:t>
      </w:r>
      <w:r w:rsidR="00D70C04">
        <w:rPr>
          <w:rFonts w:cs="Arial"/>
          <w:sz w:val="20"/>
        </w:rPr>
        <w:t xml:space="preserve">se </w:t>
      </w:r>
      <w:r>
        <w:rPr>
          <w:rFonts w:cs="Arial"/>
          <w:sz w:val="20"/>
        </w:rPr>
        <w:t>na območju predkupne pravice Občine Metlika.</w:t>
      </w:r>
    </w:p>
    <w:p w14:paraId="34E91D73" w14:textId="43848E81" w:rsidR="00460A42" w:rsidRDefault="00460A42" w:rsidP="00460A4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195FD15" w14:textId="6EFF0545" w:rsidR="00D70C04" w:rsidRDefault="00D70C04" w:rsidP="00D70C04">
      <w:pPr>
        <w:autoSpaceDE w:val="0"/>
        <w:autoSpaceDN w:val="0"/>
        <w:adjustRightInd w:val="0"/>
        <w:jc w:val="both"/>
        <w:rPr>
          <w:sz w:val="20"/>
        </w:rPr>
      </w:pPr>
      <w:proofErr w:type="spellStart"/>
      <w:r>
        <w:rPr>
          <w:rFonts w:cs="Arial"/>
          <w:sz w:val="20"/>
        </w:rPr>
        <w:lastRenderedPageBreak/>
        <w:t>Parc</w:t>
      </w:r>
      <w:proofErr w:type="spellEnd"/>
      <w:r>
        <w:rPr>
          <w:rFonts w:cs="Arial"/>
          <w:sz w:val="20"/>
        </w:rPr>
        <w:t xml:space="preserve">. št. 1630/3, 1633/4 in 1635/5, vse k. o. 1515-Metlika so </w:t>
      </w:r>
      <w:r w:rsidR="006A16F4">
        <w:rPr>
          <w:rFonts w:cs="Arial"/>
          <w:sz w:val="20"/>
        </w:rPr>
        <w:t xml:space="preserve">obremenjene </w:t>
      </w:r>
      <w:r>
        <w:rPr>
          <w:rFonts w:cs="Arial"/>
          <w:sz w:val="20"/>
        </w:rPr>
        <w:t>s</w:t>
      </w:r>
      <w:r w:rsidRPr="00E95ECB">
        <w:rPr>
          <w:rFonts w:cs="Arial"/>
          <w:sz w:val="20"/>
        </w:rPr>
        <w:t xml:space="preserve"> služnostno </w:t>
      </w:r>
      <w:r w:rsidRPr="00E95ECB">
        <w:rPr>
          <w:sz w:val="20"/>
        </w:rPr>
        <w:t xml:space="preserve">pravico izgradnje, obratovanja, vzdrževanja, nadzora in obnove vodovodnega omrežja, v korist in na ime služnostnega upravičenca Občine Metlika. </w:t>
      </w:r>
    </w:p>
    <w:p w14:paraId="33B9111D" w14:textId="5DD24513" w:rsidR="003133C9" w:rsidRDefault="003133C9" w:rsidP="00D70C04">
      <w:pPr>
        <w:autoSpaceDE w:val="0"/>
        <w:autoSpaceDN w:val="0"/>
        <w:adjustRightInd w:val="0"/>
        <w:jc w:val="both"/>
        <w:rPr>
          <w:sz w:val="20"/>
        </w:rPr>
      </w:pPr>
    </w:p>
    <w:p w14:paraId="66B0C4F0" w14:textId="60939120" w:rsidR="003133C9" w:rsidRDefault="003133C9" w:rsidP="00D70C04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 xml:space="preserve">Na </w:t>
      </w:r>
      <w:proofErr w:type="spellStart"/>
      <w:r>
        <w:rPr>
          <w:sz w:val="20"/>
        </w:rPr>
        <w:t>parc</w:t>
      </w:r>
      <w:proofErr w:type="spellEnd"/>
      <w:r>
        <w:rPr>
          <w:sz w:val="20"/>
        </w:rPr>
        <w:t xml:space="preserve">. št. 1630/3, k. o. 1515-Metlika po podatkih GURS stoji stavba z id. št. stavbe 79, del 1 – pomožni kmetijski del stavbe, ki je bila zgrajena leta 1988. </w:t>
      </w:r>
    </w:p>
    <w:p w14:paraId="4F5BCA79" w14:textId="321AE22D" w:rsidR="00D70C04" w:rsidRDefault="00D70C04" w:rsidP="00460A4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1070D54" w14:textId="6B9184E6" w:rsidR="00C973E7" w:rsidRDefault="00D70C04" w:rsidP="00D70C04">
      <w:pPr>
        <w:autoSpaceDE w:val="0"/>
        <w:autoSpaceDN w:val="0"/>
        <w:adjustRightInd w:val="0"/>
        <w:jc w:val="center"/>
        <w:rPr>
          <w:rFonts w:cs="Arial"/>
          <w:sz w:val="20"/>
        </w:rPr>
      </w:pPr>
      <w:r w:rsidRPr="00D70C04">
        <w:rPr>
          <w:rFonts w:cs="Arial"/>
          <w:noProof/>
          <w:sz w:val="20"/>
        </w:rPr>
        <w:drawing>
          <wp:inline distT="0" distB="0" distL="0" distR="0" wp14:anchorId="7EFEF28F" wp14:editId="40E1A749">
            <wp:extent cx="3076575" cy="4095750"/>
            <wp:effectExtent l="0" t="0" r="9525" b="0"/>
            <wp:docPr id="7" name="Slika 7" descr="Na sliki je razvidna lokacija nepremičnin, ki so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Na sliki je razvidna lokacija nepremičnin, ki so predmet prodaj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45EB8" w14:textId="64D299B9" w:rsidR="00413ADF" w:rsidRDefault="00413ADF" w:rsidP="00D70C04">
      <w:pPr>
        <w:autoSpaceDE w:val="0"/>
        <w:autoSpaceDN w:val="0"/>
        <w:adjustRightInd w:val="0"/>
        <w:jc w:val="center"/>
        <w:rPr>
          <w:rFonts w:cs="Arial"/>
          <w:sz w:val="20"/>
        </w:rPr>
      </w:pPr>
    </w:p>
    <w:p w14:paraId="7E604916" w14:textId="19EB8E73" w:rsidR="00413ADF" w:rsidRDefault="00413ADF" w:rsidP="00D70C04">
      <w:pPr>
        <w:autoSpaceDE w:val="0"/>
        <w:autoSpaceDN w:val="0"/>
        <w:adjustRightInd w:val="0"/>
        <w:jc w:val="center"/>
        <w:rPr>
          <w:rFonts w:cs="Arial"/>
          <w:sz w:val="20"/>
        </w:rPr>
      </w:pPr>
    </w:p>
    <w:p w14:paraId="7CC49A4E" w14:textId="77777777" w:rsidR="0033381B" w:rsidRPr="00E95ECB" w:rsidRDefault="0033381B" w:rsidP="00D70C04">
      <w:pPr>
        <w:autoSpaceDE w:val="0"/>
        <w:autoSpaceDN w:val="0"/>
        <w:adjustRightInd w:val="0"/>
        <w:jc w:val="center"/>
        <w:rPr>
          <w:rFonts w:cs="Arial"/>
          <w:sz w:val="20"/>
        </w:rPr>
      </w:pPr>
    </w:p>
    <w:p w14:paraId="7B143240" w14:textId="77777777" w:rsidR="00C973E7" w:rsidRPr="00A34AFE" w:rsidRDefault="00C973E7" w:rsidP="00413ADF">
      <w:pPr>
        <w:pStyle w:val="Odstavekseznama"/>
        <w:numPr>
          <w:ilvl w:val="0"/>
          <w:numId w:val="29"/>
        </w:num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A34AFE">
        <w:rPr>
          <w:rFonts w:cs="Arial"/>
          <w:b/>
          <w:bCs/>
          <w:sz w:val="20"/>
          <w:u w:val="single"/>
        </w:rPr>
        <w:t>SKLOP</w:t>
      </w:r>
    </w:p>
    <w:p w14:paraId="50D8C6EC" w14:textId="77777777" w:rsidR="00C973E7" w:rsidRPr="00CB4E53" w:rsidRDefault="00C973E7" w:rsidP="00C973E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345"/>
        <w:gridCol w:w="1766"/>
      </w:tblGrid>
      <w:tr w:rsidR="00C973E7" w:rsidRPr="00E862AA" w14:paraId="7A195190" w14:textId="77777777" w:rsidTr="001204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27542760" w14:textId="77777777" w:rsidR="00C973E7" w:rsidRPr="00E862AA" w:rsidRDefault="00C973E7" w:rsidP="00120464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27746F8" w14:textId="77777777" w:rsidR="00C973E7" w:rsidRPr="00E862AA" w:rsidRDefault="00C973E7" w:rsidP="00120464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23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4EA81AC" w14:textId="77777777" w:rsidR="00C973E7" w:rsidRPr="00E862AA" w:rsidRDefault="00C973E7" w:rsidP="00120464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037D5457" w14:textId="77777777" w:rsidR="00C973E7" w:rsidRPr="00E862AA" w:rsidRDefault="00C973E7" w:rsidP="00120464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C973E7" w:rsidRPr="00E862AA" w14:paraId="4248C145" w14:textId="77777777" w:rsidTr="00120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385AF7DA" w14:textId="18EEBD01" w:rsidR="00C973E7" w:rsidRPr="00E862AA" w:rsidRDefault="00C973E7" w:rsidP="00120464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862AA">
              <w:rPr>
                <w:rFonts w:cs="Arial"/>
                <w:sz w:val="20"/>
              </w:rPr>
              <w:t xml:space="preserve">Parcela </w:t>
            </w:r>
            <w:r>
              <w:rPr>
                <w:rFonts w:cs="Arial"/>
                <w:sz w:val="20"/>
              </w:rPr>
              <w:t xml:space="preserve">1515 </w:t>
            </w:r>
            <w:r w:rsidR="00D70C04">
              <w:rPr>
                <w:rFonts w:cs="Arial"/>
                <w:sz w:val="20"/>
              </w:rPr>
              <w:t>1694/4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14E32776" w14:textId="3DBAC392" w:rsidR="00C973E7" w:rsidRPr="00E862AA" w:rsidRDefault="00D70C04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235</w:t>
            </w:r>
            <w:r w:rsidR="00C973E7">
              <w:rPr>
                <w:rFonts w:cs="Arial"/>
                <w:b/>
                <w:bCs/>
                <w:sz w:val="20"/>
              </w:rPr>
              <w:t>,00</w:t>
            </w:r>
            <w:r w:rsidR="00C973E7" w:rsidRPr="00E862AA">
              <w:rPr>
                <w:rFonts w:cs="Arial"/>
                <w:b/>
                <w:bCs/>
                <w:sz w:val="20"/>
              </w:rPr>
              <w:t xml:space="preserve"> m</w:t>
            </w:r>
            <w:r w:rsidR="00C973E7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696D955C" w14:textId="77777777" w:rsidR="00C973E7" w:rsidRPr="00E862AA" w:rsidRDefault="00C973E7" w:rsidP="0012046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 xml:space="preserve">nepozidano </w:t>
            </w:r>
            <w:r>
              <w:rPr>
                <w:rFonts w:cs="Arial"/>
                <w:b/>
                <w:bCs/>
                <w:sz w:val="20"/>
              </w:rPr>
              <w:t xml:space="preserve">stavbno </w:t>
            </w:r>
            <w:r w:rsidRPr="00E862AA">
              <w:rPr>
                <w:rFonts w:cs="Arial"/>
                <w:b/>
                <w:bCs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2C07CCCE" w14:textId="77777777" w:rsidR="00C973E7" w:rsidRPr="00E862AA" w:rsidRDefault="00C973E7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C973E7" w:rsidRPr="00E862AA" w14:paraId="4EA5082D" w14:textId="77777777" w:rsidTr="001204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D9E2F3" w:themeFill="accent1" w:themeFillTint="33"/>
            <w:vAlign w:val="center"/>
          </w:tcPr>
          <w:p w14:paraId="7C2B4403" w14:textId="640442A6" w:rsidR="00C973E7" w:rsidRPr="00E862AA" w:rsidRDefault="00C973E7" w:rsidP="00120464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1515 163</w:t>
            </w:r>
            <w:r w:rsidR="00D70C04">
              <w:rPr>
                <w:rFonts w:cs="Arial"/>
                <w:sz w:val="20"/>
              </w:rPr>
              <w:t>6/4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22DD2007" w14:textId="371EF128" w:rsidR="00C973E7" w:rsidRDefault="00D70C04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6.544,00</w:t>
            </w:r>
            <w:r w:rsidR="00C973E7">
              <w:rPr>
                <w:rFonts w:cs="Arial"/>
                <w:b/>
                <w:bCs/>
                <w:sz w:val="20"/>
              </w:rPr>
              <w:t xml:space="preserve"> </w:t>
            </w:r>
            <w:r w:rsidR="00C973E7" w:rsidRPr="00E862AA">
              <w:rPr>
                <w:rFonts w:cs="Arial"/>
                <w:b/>
                <w:bCs/>
                <w:sz w:val="20"/>
              </w:rPr>
              <w:t>m</w:t>
            </w:r>
            <w:r w:rsidR="00C973E7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shd w:val="clear" w:color="auto" w:fill="D9E2F3" w:themeFill="accent1" w:themeFillTint="33"/>
            <w:vAlign w:val="center"/>
          </w:tcPr>
          <w:p w14:paraId="1822669D" w14:textId="77777777" w:rsidR="00C973E7" w:rsidRPr="00E862AA" w:rsidRDefault="00C973E7" w:rsidP="00120464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7AC7661B" w14:textId="77777777" w:rsidR="00C973E7" w:rsidRPr="00E862AA" w:rsidRDefault="00C973E7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C973E7" w:rsidRPr="00E862AA" w14:paraId="13EAC14B" w14:textId="77777777" w:rsidTr="00120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2C37959E" w14:textId="0B998C58" w:rsidR="00C973E7" w:rsidRPr="00E862AA" w:rsidRDefault="00C973E7" w:rsidP="00120464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1515 16</w:t>
            </w:r>
            <w:r w:rsidR="00D70C04">
              <w:rPr>
                <w:rFonts w:cs="Arial"/>
                <w:sz w:val="20"/>
              </w:rPr>
              <w:t>88/7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B739E1F" w14:textId="7A400F9D" w:rsidR="00C973E7" w:rsidRDefault="00D70C04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44</w:t>
            </w:r>
            <w:r w:rsidR="00C973E7">
              <w:rPr>
                <w:rFonts w:cs="Arial"/>
                <w:b/>
                <w:bCs/>
                <w:sz w:val="20"/>
              </w:rPr>
              <w:t xml:space="preserve">,00 </w:t>
            </w:r>
            <w:r w:rsidR="00C973E7" w:rsidRPr="00E862AA">
              <w:rPr>
                <w:rFonts w:cs="Arial"/>
                <w:b/>
                <w:bCs/>
                <w:sz w:val="20"/>
              </w:rPr>
              <w:t>m</w:t>
            </w:r>
            <w:r w:rsidR="00C973E7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4D85EF4A" w14:textId="77777777" w:rsidR="00C973E7" w:rsidRPr="00E862AA" w:rsidRDefault="00C973E7" w:rsidP="0012046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2639D69B" w14:textId="77777777" w:rsidR="00C973E7" w:rsidRPr="00E862AA" w:rsidRDefault="00C973E7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206D1F32" w14:textId="77777777" w:rsidR="00C973E7" w:rsidRDefault="00C973E7" w:rsidP="00C973E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57B8B3" w14:textId="5D9FB058" w:rsidR="00D70C04" w:rsidRDefault="00D70C04" w:rsidP="00D70C0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Nepremičnine </w:t>
      </w:r>
      <w:r w:rsidR="0007230A">
        <w:rPr>
          <w:rFonts w:cs="Arial"/>
          <w:sz w:val="20"/>
        </w:rPr>
        <w:t>IV</w:t>
      </w:r>
      <w:r>
        <w:rPr>
          <w:rFonts w:cs="Arial"/>
          <w:sz w:val="20"/>
        </w:rPr>
        <w:t xml:space="preserve">. sklopa, ki se prodajajo skupaj kot celota, so po namenski rabi stavbna zemljišča in se nahajajo v Občini Metlika. </w:t>
      </w:r>
    </w:p>
    <w:p w14:paraId="55555FA0" w14:textId="77777777" w:rsidR="00D70C04" w:rsidRDefault="00D70C04" w:rsidP="00D70C0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7426A98" w14:textId="6026F528" w:rsidR="00D70C04" w:rsidRDefault="00D70C04" w:rsidP="00D70C0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Nepremičnine so ZK urejene, nahajajo se na območju predkupne pravice Občine Metlika.</w:t>
      </w:r>
    </w:p>
    <w:p w14:paraId="455B18D4" w14:textId="77777777" w:rsidR="00413ADF" w:rsidRDefault="00413ADF" w:rsidP="00413AD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31EAC02" w14:textId="7AB9CF85" w:rsidR="00413ADF" w:rsidRPr="00E95ECB" w:rsidRDefault="00413ADF" w:rsidP="00413AD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Vse nepremičnine so obremenjene s</w:t>
      </w:r>
      <w:r w:rsidRPr="00E95ECB">
        <w:rPr>
          <w:rFonts w:cs="Arial"/>
          <w:sz w:val="20"/>
        </w:rPr>
        <w:t xml:space="preserve"> služnostno </w:t>
      </w:r>
      <w:r w:rsidRPr="00E95ECB">
        <w:rPr>
          <w:sz w:val="20"/>
        </w:rPr>
        <w:t xml:space="preserve">pravico izgradnje, obratovanja, vzdrževanja, nadzora in obnove vodovodnega omrežja, v korist in na ime služnostnega upravičenca Občine Metlika. </w:t>
      </w:r>
    </w:p>
    <w:p w14:paraId="74226B31" w14:textId="24DEAAEF" w:rsidR="00C269B4" w:rsidRDefault="00C269B4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D506207" w14:textId="2B46A247" w:rsidR="00110CFE" w:rsidRDefault="00110CF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10CFE">
        <w:rPr>
          <w:rFonts w:cs="Arial"/>
          <w:noProof/>
          <w:sz w:val="20"/>
        </w:rPr>
        <w:lastRenderedPageBreak/>
        <w:drawing>
          <wp:inline distT="0" distB="0" distL="0" distR="0" wp14:anchorId="1D7049AD" wp14:editId="1E2F1C2E">
            <wp:extent cx="4410075" cy="5067300"/>
            <wp:effectExtent l="0" t="0" r="9525" b="0"/>
            <wp:docPr id="8" name="Slika 8" descr="Na sliki je razvidna lokacija nepremičnin, ki so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Na sliki je razvidna lokacija nepremičnin, ki so predmet prodaj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954C1" w14:textId="02CCF74A" w:rsidR="00C269B4" w:rsidRDefault="00C269B4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354B1CF" w14:textId="77777777" w:rsidR="00085910" w:rsidRDefault="0008591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3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4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2AF966EA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846FF4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1EFBED2E" w:rsidR="002E4635" w:rsidRDefault="00846FF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Ana Pavlič</w:t>
      </w:r>
      <w:r w:rsidR="002E46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višja svetovalka</w:t>
      </w:r>
      <w:r w:rsidR="002E4635">
        <w:rPr>
          <w:rFonts w:cs="Arial"/>
          <w:sz w:val="20"/>
        </w:rPr>
        <w:t xml:space="preserve"> – članica </w:t>
      </w:r>
    </w:p>
    <w:p w14:paraId="6C3F314B" w14:textId="77777777" w:rsidR="002E4635" w:rsidRDefault="002E4635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Marija Petek, podsekretarka – članica </w:t>
      </w:r>
    </w:p>
    <w:p w14:paraId="4F530B92" w14:textId="2145F617" w:rsidR="002E4635" w:rsidRDefault="00846FF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Tanja Bašelj</w:t>
      </w:r>
      <w:r w:rsidR="002E4635">
        <w:rPr>
          <w:rFonts w:cs="Arial"/>
          <w:sz w:val="20"/>
        </w:rPr>
        <w:t xml:space="preserve">, </w:t>
      </w:r>
      <w:r w:rsidR="00F93571">
        <w:rPr>
          <w:rFonts w:cs="Arial"/>
          <w:sz w:val="20"/>
        </w:rPr>
        <w:t>sekretarka</w:t>
      </w:r>
      <w:r w:rsidR="002E4635">
        <w:rPr>
          <w:rFonts w:cs="Arial"/>
          <w:sz w:val="20"/>
        </w:rPr>
        <w:t xml:space="preserve"> – nadomestna članica.</w:t>
      </w:r>
    </w:p>
    <w:bookmarkEnd w:id="4"/>
    <w:bookmarkEnd w:id="3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DCD5035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Za </w:t>
      </w:r>
      <w:r w:rsidR="00110CFE">
        <w:rPr>
          <w:rFonts w:cs="Arial"/>
          <w:sz w:val="20"/>
        </w:rPr>
        <w:t xml:space="preserve">sklope </w:t>
      </w:r>
      <w:r>
        <w:rPr>
          <w:rFonts w:cs="Arial"/>
          <w:sz w:val="20"/>
        </w:rPr>
        <w:t xml:space="preserve">nepremičnin, ki </w:t>
      </w:r>
      <w:r w:rsidR="00110CFE">
        <w:rPr>
          <w:rFonts w:cs="Arial"/>
          <w:sz w:val="20"/>
        </w:rPr>
        <w:t>so</w:t>
      </w:r>
      <w:r>
        <w:rPr>
          <w:rFonts w:cs="Arial"/>
          <w:sz w:val="20"/>
        </w:rPr>
        <w:t xml:space="preserve"> 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A33273">
        <w:rPr>
          <w:rFonts w:cs="Arial"/>
          <w:sz w:val="20"/>
        </w:rPr>
        <w:t xml:space="preserve">Breda Zorko, 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>prava in managementa nepremičnin, sodna cenilka gradbene stroke in nepremičnin splošno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5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lastRenderedPageBreak/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5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5AEDA6D4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</w:t>
      </w:r>
      <w:r w:rsidR="000246D0">
        <w:rPr>
          <w:rFonts w:cs="Arial"/>
          <w:sz w:val="20"/>
        </w:rPr>
        <w:t>u</w:t>
      </w:r>
      <w:r>
        <w:rPr>
          <w:rFonts w:cs="Arial"/>
          <w:sz w:val="20"/>
        </w:rPr>
        <w:t xml:space="preserve"> ponudniku, po prejemu nove izjave najugodnejšega ponudnika ter po potrebi preostalih sodelujočih.</w:t>
      </w:r>
    </w:p>
    <w:p w14:paraId="3F2DCF85" w14:textId="746D21E9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F4F0C5F" w14:textId="069A6C5C" w:rsidR="00F80B69" w:rsidRDefault="00F80B69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47688221" w:rsidR="00FF428C" w:rsidRP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110CFE">
        <w:rPr>
          <w:rFonts w:cs="Arial"/>
          <w:sz w:val="20"/>
        </w:rPr>
        <w:t xml:space="preserve">posameznih sklopov </w:t>
      </w:r>
      <w:r w:rsidRPr="00FF428C">
        <w:rPr>
          <w:rFonts w:cs="Arial"/>
          <w:sz w:val="20"/>
        </w:rPr>
        <w:t xml:space="preserve">nepremičnin.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5463F0BB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77777777" w:rsidR="00110CFE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Ponudbena cena za</w:t>
      </w:r>
      <w:r w:rsidR="00110CFE">
        <w:rPr>
          <w:rFonts w:cs="Arial"/>
          <w:sz w:val="20"/>
        </w:rPr>
        <w:t xml:space="preserve">: </w:t>
      </w:r>
    </w:p>
    <w:p w14:paraId="43C94E1A" w14:textId="26F3F0B4" w:rsidR="00110CFE" w:rsidRPr="00527811" w:rsidRDefault="00FF428C" w:rsidP="0052781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  <w:r w:rsidRPr="00110CFE">
        <w:rPr>
          <w:rFonts w:cs="Arial"/>
          <w:sz w:val="20"/>
        </w:rPr>
        <w:t xml:space="preserve"> </w:t>
      </w:r>
      <w:r w:rsidR="00110CFE" w:rsidRPr="00110CFE">
        <w:rPr>
          <w:rFonts w:cs="Arial"/>
          <w:b/>
          <w:bCs/>
          <w:sz w:val="20"/>
          <w:u w:val="single"/>
        </w:rPr>
        <w:t>I. sklop nepremičnin</w:t>
      </w:r>
      <w:r w:rsidR="00110CFE" w:rsidRPr="00110CFE">
        <w:rPr>
          <w:rFonts w:cs="Arial"/>
          <w:sz w:val="20"/>
        </w:rPr>
        <w:t xml:space="preserve">, ki zajema </w:t>
      </w:r>
      <w:proofErr w:type="spellStart"/>
      <w:r w:rsidR="00110CFE" w:rsidRPr="00110CFE">
        <w:rPr>
          <w:rFonts w:cs="Arial"/>
          <w:sz w:val="20"/>
        </w:rPr>
        <w:t>parc</w:t>
      </w:r>
      <w:proofErr w:type="spellEnd"/>
      <w:r w:rsidR="00110CFE" w:rsidRPr="00110CFE">
        <w:rPr>
          <w:rFonts w:cs="Arial"/>
          <w:sz w:val="20"/>
        </w:rPr>
        <w:t>. št. 1688/3, 1636/3, 1688/9 in 1688/2, vse k. o. 1515-Meltika</w:t>
      </w:r>
      <w:r w:rsidR="00110CFE">
        <w:rPr>
          <w:rFonts w:cs="Arial"/>
          <w:sz w:val="20"/>
        </w:rPr>
        <w:t>,</w:t>
      </w:r>
      <w:r w:rsidR="00110CFE" w:rsidRPr="00110CFE">
        <w:rPr>
          <w:rFonts w:cs="Arial"/>
          <w:sz w:val="20"/>
        </w:rPr>
        <w:t xml:space="preserve"> mora biti </w:t>
      </w:r>
      <w:r w:rsidR="00110CFE" w:rsidRPr="00110CFE">
        <w:rPr>
          <w:rFonts w:cs="Arial"/>
          <w:b/>
          <w:bCs/>
          <w:sz w:val="20"/>
        </w:rPr>
        <w:t xml:space="preserve">najmanj </w:t>
      </w:r>
      <w:r w:rsidR="000246D0" w:rsidRPr="000246D0">
        <w:rPr>
          <w:rFonts w:cs="Arial"/>
          <w:b/>
          <w:bCs/>
          <w:sz w:val="20"/>
          <w:u w:val="single"/>
        </w:rPr>
        <w:t>19.27</w:t>
      </w:r>
      <w:r w:rsidR="000246D0">
        <w:rPr>
          <w:rFonts w:cs="Arial"/>
          <w:b/>
          <w:bCs/>
          <w:sz w:val="20"/>
          <w:u w:val="single"/>
        </w:rPr>
        <w:t>2</w:t>
      </w:r>
      <w:r w:rsidR="000246D0" w:rsidRPr="000246D0">
        <w:rPr>
          <w:rFonts w:cs="Arial"/>
          <w:b/>
          <w:bCs/>
          <w:sz w:val="20"/>
          <w:u w:val="single"/>
        </w:rPr>
        <w:t>,</w:t>
      </w:r>
      <w:r w:rsidR="000246D0">
        <w:rPr>
          <w:rFonts w:cs="Arial"/>
          <w:b/>
          <w:bCs/>
          <w:sz w:val="20"/>
          <w:u w:val="single"/>
        </w:rPr>
        <w:t>0</w:t>
      </w:r>
      <w:r w:rsidR="000246D0" w:rsidRPr="000246D0">
        <w:rPr>
          <w:rFonts w:cs="Arial"/>
          <w:b/>
          <w:bCs/>
          <w:sz w:val="20"/>
          <w:u w:val="single"/>
        </w:rPr>
        <w:t>0</w:t>
      </w:r>
      <w:r w:rsidR="00110CFE" w:rsidRPr="00110CFE">
        <w:rPr>
          <w:rFonts w:cs="Arial"/>
          <w:b/>
          <w:bCs/>
          <w:sz w:val="20"/>
          <w:u w:val="single"/>
        </w:rPr>
        <w:t xml:space="preserve"> EUR</w:t>
      </w:r>
      <w:r w:rsidR="00527811">
        <w:rPr>
          <w:rFonts w:cs="Arial"/>
          <w:b/>
          <w:bCs/>
          <w:sz w:val="20"/>
          <w:u w:val="single"/>
        </w:rPr>
        <w:t>.</w:t>
      </w:r>
    </w:p>
    <w:p w14:paraId="723713AD" w14:textId="77777777" w:rsidR="00527811" w:rsidRPr="00110CFE" w:rsidRDefault="00527811" w:rsidP="0052781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9B17BC2" w14:textId="54EA2853" w:rsidR="00110CFE" w:rsidRDefault="00110CFE" w:rsidP="0052781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  <w:r w:rsidRPr="00110CFE">
        <w:rPr>
          <w:rFonts w:cs="Arial"/>
          <w:b/>
          <w:bCs/>
          <w:sz w:val="20"/>
          <w:u w:val="single"/>
        </w:rPr>
        <w:t>II. sklop nepremičnin</w:t>
      </w:r>
      <w:r>
        <w:rPr>
          <w:rFonts w:cs="Arial"/>
          <w:b/>
          <w:bCs/>
          <w:sz w:val="20"/>
        </w:rPr>
        <w:t xml:space="preserve">, </w:t>
      </w:r>
      <w:r>
        <w:rPr>
          <w:rFonts w:cs="Arial"/>
          <w:sz w:val="20"/>
        </w:rPr>
        <w:t xml:space="preserve">ki zajema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1633/6, 1634/1, 1635/7 in 1694/3, vse k. o. 1515-Metlika, mora biti najmanj </w:t>
      </w:r>
      <w:r w:rsidRPr="00110CFE">
        <w:rPr>
          <w:rFonts w:cs="Arial"/>
          <w:b/>
          <w:bCs/>
          <w:sz w:val="20"/>
          <w:u w:val="single"/>
        </w:rPr>
        <w:t>2</w:t>
      </w:r>
      <w:r w:rsidR="000246D0">
        <w:rPr>
          <w:rFonts w:cs="Arial"/>
          <w:b/>
          <w:bCs/>
          <w:sz w:val="20"/>
          <w:u w:val="single"/>
        </w:rPr>
        <w:t>0.69</w:t>
      </w:r>
      <w:r w:rsidR="00607632">
        <w:rPr>
          <w:rFonts w:cs="Arial"/>
          <w:b/>
          <w:bCs/>
          <w:sz w:val="20"/>
          <w:u w:val="single"/>
        </w:rPr>
        <w:t>3</w:t>
      </w:r>
      <w:r w:rsidR="000246D0">
        <w:rPr>
          <w:rFonts w:cs="Arial"/>
          <w:b/>
          <w:bCs/>
          <w:sz w:val="20"/>
          <w:u w:val="single"/>
        </w:rPr>
        <w:t>,</w:t>
      </w:r>
      <w:r w:rsidR="00607632">
        <w:rPr>
          <w:rFonts w:cs="Arial"/>
          <w:b/>
          <w:bCs/>
          <w:sz w:val="20"/>
          <w:u w:val="single"/>
        </w:rPr>
        <w:t>0</w:t>
      </w:r>
      <w:r w:rsidR="000246D0">
        <w:rPr>
          <w:rFonts w:cs="Arial"/>
          <w:b/>
          <w:bCs/>
          <w:sz w:val="20"/>
          <w:u w:val="single"/>
        </w:rPr>
        <w:t>0</w:t>
      </w:r>
      <w:r w:rsidRPr="00110CFE">
        <w:rPr>
          <w:rFonts w:cs="Arial"/>
          <w:b/>
          <w:bCs/>
          <w:sz w:val="20"/>
          <w:u w:val="single"/>
        </w:rPr>
        <w:t xml:space="preserve"> EUR</w:t>
      </w:r>
      <w:r w:rsidR="00527811">
        <w:rPr>
          <w:rFonts w:cs="Arial"/>
          <w:b/>
          <w:bCs/>
          <w:sz w:val="20"/>
          <w:u w:val="single"/>
        </w:rPr>
        <w:t>.</w:t>
      </w:r>
      <w:r>
        <w:rPr>
          <w:rFonts w:cs="Arial"/>
          <w:sz w:val="20"/>
        </w:rPr>
        <w:t xml:space="preserve"> </w:t>
      </w:r>
      <w:r w:rsidRPr="00110CFE">
        <w:rPr>
          <w:rFonts w:cs="Arial"/>
          <w:sz w:val="20"/>
        </w:rPr>
        <w:t xml:space="preserve"> </w:t>
      </w:r>
    </w:p>
    <w:p w14:paraId="43B3FC50" w14:textId="77777777" w:rsidR="00527811" w:rsidRDefault="00527811" w:rsidP="0052781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8F54469" w14:textId="6A3AFBCF" w:rsidR="00527811" w:rsidRPr="00527811" w:rsidRDefault="00110CFE" w:rsidP="0052781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  <w:r w:rsidRPr="00527811">
        <w:rPr>
          <w:rFonts w:cs="Arial"/>
          <w:b/>
          <w:bCs/>
          <w:sz w:val="20"/>
          <w:u w:val="single"/>
        </w:rPr>
        <w:t>III. sklop nepremičnin</w:t>
      </w:r>
      <w:r>
        <w:rPr>
          <w:rFonts w:cs="Arial"/>
          <w:sz w:val="20"/>
        </w:rPr>
        <w:t xml:space="preserve">, ki zajema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1627, 1630/3, 1633/4 in 1635/5, vse k. o. 1515-Metlika, mora biti najmanj </w:t>
      </w:r>
      <w:r w:rsidR="000246D0">
        <w:rPr>
          <w:rFonts w:cs="Arial"/>
          <w:b/>
          <w:bCs/>
          <w:sz w:val="20"/>
          <w:u w:val="single"/>
        </w:rPr>
        <w:t>71.58</w:t>
      </w:r>
      <w:r w:rsidR="00607632">
        <w:rPr>
          <w:rFonts w:cs="Arial"/>
          <w:b/>
          <w:bCs/>
          <w:sz w:val="20"/>
          <w:u w:val="single"/>
        </w:rPr>
        <w:t>5</w:t>
      </w:r>
      <w:r w:rsidR="000246D0">
        <w:rPr>
          <w:rFonts w:cs="Arial"/>
          <w:b/>
          <w:bCs/>
          <w:sz w:val="20"/>
          <w:u w:val="single"/>
        </w:rPr>
        <w:t>,</w:t>
      </w:r>
      <w:r w:rsidR="00607632">
        <w:rPr>
          <w:rFonts w:cs="Arial"/>
          <w:b/>
          <w:bCs/>
          <w:sz w:val="20"/>
          <w:u w:val="single"/>
        </w:rPr>
        <w:t>0</w:t>
      </w:r>
      <w:r w:rsidR="000246D0">
        <w:rPr>
          <w:rFonts w:cs="Arial"/>
          <w:b/>
          <w:bCs/>
          <w:sz w:val="20"/>
          <w:u w:val="single"/>
        </w:rPr>
        <w:t>0</w:t>
      </w:r>
      <w:r w:rsidRPr="00527811">
        <w:rPr>
          <w:rFonts w:cs="Arial"/>
          <w:b/>
          <w:bCs/>
          <w:sz w:val="20"/>
          <w:u w:val="single"/>
        </w:rPr>
        <w:t xml:space="preserve"> EUR</w:t>
      </w:r>
      <w:r w:rsidR="00527811">
        <w:rPr>
          <w:rFonts w:cs="Arial"/>
          <w:b/>
          <w:bCs/>
          <w:sz w:val="20"/>
          <w:u w:val="single"/>
        </w:rPr>
        <w:t>.</w:t>
      </w:r>
    </w:p>
    <w:p w14:paraId="7B00A0F3" w14:textId="77777777" w:rsidR="00527811" w:rsidRPr="00527811" w:rsidRDefault="00527811" w:rsidP="0052781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7BEC06B" w14:textId="3217DFE1" w:rsidR="00110CFE" w:rsidRPr="00110CFE" w:rsidRDefault="00527811" w:rsidP="0052781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b/>
          <w:bCs/>
          <w:sz w:val="20"/>
          <w:u w:val="single"/>
        </w:rPr>
        <w:t xml:space="preserve">IV. sklop nepremičnin, </w:t>
      </w:r>
      <w:r>
        <w:rPr>
          <w:rFonts w:cs="Arial"/>
          <w:sz w:val="20"/>
        </w:rPr>
        <w:t xml:space="preserve">ki zajema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1694/4, 1636/4, 1688/7, vse k. o. 1515-Metlika, mora biti najmanj </w:t>
      </w:r>
      <w:r w:rsidR="00110CFE">
        <w:rPr>
          <w:rFonts w:cs="Arial"/>
          <w:sz w:val="20"/>
        </w:rPr>
        <w:t xml:space="preserve"> </w:t>
      </w:r>
      <w:r w:rsidR="000246D0">
        <w:rPr>
          <w:rFonts w:cs="Arial"/>
          <w:b/>
          <w:bCs/>
          <w:sz w:val="20"/>
          <w:u w:val="single"/>
        </w:rPr>
        <w:t>33.43</w:t>
      </w:r>
      <w:r w:rsidR="00607632">
        <w:rPr>
          <w:rFonts w:cs="Arial"/>
          <w:b/>
          <w:bCs/>
          <w:sz w:val="20"/>
          <w:u w:val="single"/>
        </w:rPr>
        <w:t>3</w:t>
      </w:r>
      <w:r w:rsidR="000246D0">
        <w:rPr>
          <w:rFonts w:cs="Arial"/>
          <w:b/>
          <w:bCs/>
          <w:sz w:val="20"/>
          <w:u w:val="single"/>
        </w:rPr>
        <w:t>,</w:t>
      </w:r>
      <w:r w:rsidR="00607632">
        <w:rPr>
          <w:rFonts w:cs="Arial"/>
          <w:b/>
          <w:bCs/>
          <w:sz w:val="20"/>
          <w:u w:val="single"/>
        </w:rPr>
        <w:t>0</w:t>
      </w:r>
      <w:r w:rsidR="000246D0">
        <w:rPr>
          <w:rFonts w:cs="Arial"/>
          <w:b/>
          <w:bCs/>
          <w:sz w:val="20"/>
          <w:u w:val="single"/>
        </w:rPr>
        <w:t>0</w:t>
      </w:r>
      <w:r w:rsidRPr="00527811">
        <w:rPr>
          <w:rFonts w:cs="Arial"/>
          <w:b/>
          <w:bCs/>
          <w:sz w:val="20"/>
          <w:u w:val="single"/>
        </w:rPr>
        <w:t xml:space="preserve"> EUR.</w:t>
      </w:r>
      <w:r>
        <w:rPr>
          <w:rFonts w:cs="Arial"/>
          <w:sz w:val="20"/>
        </w:rPr>
        <w:t xml:space="preserve"> </w:t>
      </w:r>
    </w:p>
    <w:p w14:paraId="1773B2EB" w14:textId="77777777" w:rsidR="00110CFE" w:rsidRDefault="00110CFE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77777777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>ajugodnejši ponudnik na ponujeno ceno plača še 2</w:t>
      </w:r>
      <w:r>
        <w:rPr>
          <w:rFonts w:cs="Arial"/>
          <w:sz w:val="20"/>
        </w:rPr>
        <w:t>2</w:t>
      </w:r>
      <w:r w:rsidRPr="00FF428C">
        <w:rPr>
          <w:rFonts w:cs="Arial"/>
          <w:sz w:val="20"/>
        </w:rPr>
        <w:t xml:space="preserve"> % davek na </w:t>
      </w:r>
      <w:r>
        <w:rPr>
          <w:rFonts w:cs="Arial"/>
          <w:sz w:val="20"/>
        </w:rPr>
        <w:t xml:space="preserve">dodano vrednost. </w:t>
      </w: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777777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3834BB4D" w14:textId="77777777" w:rsidR="00527811" w:rsidRDefault="00527811" w:rsidP="00FF428C">
      <w:pPr>
        <w:jc w:val="both"/>
        <w:rPr>
          <w:rFonts w:cs="Arial"/>
          <w:b/>
          <w:sz w:val="20"/>
          <w:u w:val="single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67985EDC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5EE57A98" w:rsidR="00FF428C" w:rsidRPr="00FF428C" w:rsidRDefault="00FF428C" w:rsidP="00FF428C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V kolikor bo v roku prispelo več enakih ponudb</w:t>
      </w:r>
      <w:r w:rsidR="00154715">
        <w:rPr>
          <w:rFonts w:cs="Arial"/>
          <w:sz w:val="20"/>
          <w:lang w:eastAsia="sl-SI"/>
        </w:rPr>
        <w:t xml:space="preserve"> za posamezni sklop nepremičnin</w:t>
      </w:r>
      <w:r w:rsidRPr="00FF428C">
        <w:rPr>
          <w:rFonts w:cs="Arial"/>
          <w:sz w:val="20"/>
          <w:lang w:eastAsia="sl-SI"/>
        </w:rPr>
        <w:t xml:space="preserve">, bo organizirano dodatno </w:t>
      </w:r>
      <w:r w:rsidR="00F80B69">
        <w:rPr>
          <w:rFonts w:cs="Arial"/>
          <w:sz w:val="20"/>
          <w:lang w:eastAsia="sl-SI"/>
        </w:rPr>
        <w:t xml:space="preserve">pisno </w:t>
      </w:r>
      <w:r w:rsidRPr="00FF428C">
        <w:rPr>
          <w:rFonts w:cs="Arial"/>
          <w:sz w:val="20"/>
          <w:lang w:eastAsia="sl-SI"/>
        </w:rPr>
        <w:t xml:space="preserve">pogajanje </w:t>
      </w:r>
      <w:r w:rsidR="00F80B69">
        <w:rPr>
          <w:rFonts w:cs="Arial"/>
          <w:sz w:val="20"/>
          <w:lang w:eastAsia="sl-SI"/>
        </w:rPr>
        <w:t>o ceni</w:t>
      </w:r>
      <w:r w:rsidRPr="00FF428C">
        <w:rPr>
          <w:rFonts w:cs="Arial"/>
          <w:sz w:val="20"/>
          <w:lang w:eastAsia="sl-SI"/>
        </w:rPr>
        <w:t xml:space="preserve">. </w:t>
      </w:r>
    </w:p>
    <w:p w14:paraId="095CDCB8" w14:textId="77777777" w:rsidR="00FF428C" w:rsidRDefault="00FF428C" w:rsidP="00FF428C">
      <w:pPr>
        <w:spacing w:line="260" w:lineRule="exact"/>
        <w:ind w:right="-54"/>
        <w:jc w:val="both"/>
        <w:rPr>
          <w:rFonts w:cs="Arial"/>
          <w:sz w:val="20"/>
        </w:rPr>
      </w:pPr>
    </w:p>
    <w:p w14:paraId="4A8C238F" w14:textId="7EC3B492" w:rsidR="00FF428C" w:rsidRPr="00FF428C" w:rsidRDefault="00FF428C" w:rsidP="00FF428C">
      <w:pPr>
        <w:spacing w:line="260" w:lineRule="exact"/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 xml:space="preserve">za posamezni sklop nepremičnin </w:t>
      </w:r>
      <w:r w:rsidRPr="00FF428C">
        <w:rPr>
          <w:rFonts w:cs="Arial"/>
          <w:sz w:val="20"/>
        </w:rPr>
        <w:t>ponudil najvišjo odkupno ceno</w:t>
      </w:r>
      <w:r w:rsidR="0007230A">
        <w:rPr>
          <w:rFonts w:cs="Arial"/>
          <w:sz w:val="20"/>
        </w:rPr>
        <w:t>, v kolikor Občina Metlika ne bo uveljavljala predkupne pravice.</w:t>
      </w:r>
      <w:r w:rsidR="00BD6E27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FF428C">
      <w:pPr>
        <w:spacing w:line="260" w:lineRule="exact"/>
        <w:ind w:right="-54"/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FF428C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FF428C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7AF6A6B4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</w:rPr>
        <w:t>Nepremičnin</w:t>
      </w:r>
      <w:r w:rsidR="00BC0C4D">
        <w:rPr>
          <w:rFonts w:cs="Arial"/>
          <w:sz w:val="20"/>
        </w:rPr>
        <w:t>e</w:t>
      </w:r>
      <w:r w:rsidRPr="00FF428C">
        <w:rPr>
          <w:rFonts w:cs="Arial"/>
          <w:sz w:val="20"/>
        </w:rPr>
        <w:t xml:space="preserve"> bo</w:t>
      </w:r>
      <w:r w:rsidR="00BC0C4D">
        <w:rPr>
          <w:rFonts w:cs="Arial"/>
          <w:sz w:val="20"/>
        </w:rPr>
        <w:t>do</w:t>
      </w:r>
      <w:r w:rsidRPr="00FF428C">
        <w:rPr>
          <w:rFonts w:cs="Arial"/>
          <w:sz w:val="20"/>
        </w:rPr>
        <w:t xml:space="preserve"> prodan</w:t>
      </w:r>
      <w:r w:rsidR="00BC0C4D">
        <w:rPr>
          <w:rFonts w:cs="Arial"/>
          <w:sz w:val="20"/>
        </w:rPr>
        <w:t>e</w:t>
      </w:r>
      <w:r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FF428C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lastRenderedPageBreak/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66A18D42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8. Višina varščine</w:t>
      </w:r>
    </w:p>
    <w:p w14:paraId="49E38EDF" w14:textId="77777777" w:rsidR="00BF1841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FF428C">
        <w:rPr>
          <w:rFonts w:cs="Arial"/>
          <w:sz w:val="20"/>
        </w:rPr>
        <w:t xml:space="preserve">Varščina za predmet prodaje </w:t>
      </w:r>
      <w:r w:rsidRPr="00FF428C">
        <w:rPr>
          <w:rFonts w:cs="Arial"/>
          <w:b/>
          <w:sz w:val="20"/>
        </w:rPr>
        <w:t>znaša</w:t>
      </w:r>
      <w:r w:rsidR="00BF1841">
        <w:rPr>
          <w:rFonts w:cs="Arial"/>
          <w:b/>
          <w:sz w:val="20"/>
        </w:rPr>
        <w:t xml:space="preserve">: </w:t>
      </w:r>
    </w:p>
    <w:p w14:paraId="1948EDC6" w14:textId="74C54C72" w:rsidR="00BF1841" w:rsidRPr="00527811" w:rsidRDefault="00BF1841" w:rsidP="00BF184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  <w:r w:rsidRPr="00BF1841">
        <w:rPr>
          <w:rFonts w:cs="Arial"/>
          <w:b/>
          <w:bCs/>
          <w:sz w:val="20"/>
          <w:u w:val="single"/>
        </w:rPr>
        <w:t xml:space="preserve"> </w:t>
      </w:r>
      <w:r w:rsidRPr="00110CFE">
        <w:rPr>
          <w:rFonts w:cs="Arial"/>
          <w:b/>
          <w:bCs/>
          <w:sz w:val="20"/>
          <w:u w:val="single"/>
        </w:rPr>
        <w:t>I. sklop nepremičnin</w:t>
      </w:r>
      <w:r w:rsidRPr="00110CFE">
        <w:rPr>
          <w:rFonts w:cs="Arial"/>
          <w:sz w:val="20"/>
        </w:rPr>
        <w:t xml:space="preserve">, ki zajema </w:t>
      </w:r>
      <w:proofErr w:type="spellStart"/>
      <w:r w:rsidRPr="00110CFE">
        <w:rPr>
          <w:rFonts w:cs="Arial"/>
          <w:sz w:val="20"/>
        </w:rPr>
        <w:t>parc</w:t>
      </w:r>
      <w:proofErr w:type="spellEnd"/>
      <w:r w:rsidRPr="00110CFE">
        <w:rPr>
          <w:rFonts w:cs="Arial"/>
          <w:sz w:val="20"/>
        </w:rPr>
        <w:t>. št. 1688/3, 1636/3, 1688/9 in 1688/2, vse k. o. 1515-Meltika</w:t>
      </w:r>
      <w:r>
        <w:rPr>
          <w:rFonts w:cs="Arial"/>
          <w:sz w:val="20"/>
        </w:rPr>
        <w:t>,</w:t>
      </w:r>
      <w:r w:rsidRPr="00110CFE">
        <w:rPr>
          <w:rFonts w:cs="Arial"/>
          <w:sz w:val="20"/>
        </w:rPr>
        <w:t xml:space="preserve"> </w:t>
      </w:r>
      <w:r w:rsidRPr="00110CFE">
        <w:rPr>
          <w:rFonts w:cs="Arial"/>
          <w:b/>
          <w:bCs/>
          <w:sz w:val="20"/>
          <w:u w:val="single"/>
        </w:rPr>
        <w:t>2</w:t>
      </w:r>
      <w:r>
        <w:rPr>
          <w:rFonts w:cs="Arial"/>
          <w:b/>
          <w:bCs/>
          <w:sz w:val="20"/>
          <w:u w:val="single"/>
        </w:rPr>
        <w:t>.</w:t>
      </w:r>
      <w:r w:rsidR="0007230A">
        <w:rPr>
          <w:rFonts w:cs="Arial"/>
          <w:b/>
          <w:bCs/>
          <w:sz w:val="20"/>
          <w:u w:val="single"/>
        </w:rPr>
        <w:t>0</w:t>
      </w:r>
      <w:r>
        <w:rPr>
          <w:rFonts w:cs="Arial"/>
          <w:b/>
          <w:bCs/>
          <w:sz w:val="20"/>
          <w:u w:val="single"/>
        </w:rPr>
        <w:t>00</w:t>
      </w:r>
      <w:r w:rsidRPr="00110CFE">
        <w:rPr>
          <w:rFonts w:cs="Arial"/>
          <w:b/>
          <w:bCs/>
          <w:sz w:val="20"/>
          <w:u w:val="single"/>
        </w:rPr>
        <w:t>,00 EUR</w:t>
      </w:r>
      <w:r>
        <w:rPr>
          <w:rFonts w:cs="Arial"/>
          <w:b/>
          <w:bCs/>
          <w:sz w:val="20"/>
          <w:u w:val="single"/>
        </w:rPr>
        <w:t>.</w:t>
      </w:r>
    </w:p>
    <w:p w14:paraId="1DD68286" w14:textId="77777777" w:rsidR="00BF1841" w:rsidRPr="00110CFE" w:rsidRDefault="00BF1841" w:rsidP="00BF184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95A0DFE" w14:textId="17B3E489" w:rsidR="00BF1841" w:rsidRDefault="00BF1841" w:rsidP="00BF184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  <w:r w:rsidRPr="00110CFE">
        <w:rPr>
          <w:rFonts w:cs="Arial"/>
          <w:b/>
          <w:bCs/>
          <w:sz w:val="20"/>
          <w:u w:val="single"/>
        </w:rPr>
        <w:t>II. sklop nepremičnin</w:t>
      </w:r>
      <w:r>
        <w:rPr>
          <w:rFonts w:cs="Arial"/>
          <w:b/>
          <w:bCs/>
          <w:sz w:val="20"/>
        </w:rPr>
        <w:t xml:space="preserve">, </w:t>
      </w:r>
      <w:r>
        <w:rPr>
          <w:rFonts w:cs="Arial"/>
          <w:sz w:val="20"/>
        </w:rPr>
        <w:t xml:space="preserve">ki zajema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1633/6, 1634/1, 1635/7 in 1694/3, vse k. o. 1515-Metlika, </w:t>
      </w:r>
      <w:r w:rsidR="0007230A">
        <w:rPr>
          <w:rFonts w:cs="Arial"/>
          <w:b/>
          <w:bCs/>
          <w:sz w:val="20"/>
          <w:u w:val="single"/>
        </w:rPr>
        <w:t>2</w:t>
      </w:r>
      <w:r w:rsidRPr="00BF1841">
        <w:rPr>
          <w:rFonts w:cs="Arial"/>
          <w:b/>
          <w:bCs/>
          <w:sz w:val="20"/>
          <w:u w:val="single"/>
        </w:rPr>
        <w:t>.</w:t>
      </w:r>
      <w:r w:rsidR="0007230A">
        <w:rPr>
          <w:rFonts w:cs="Arial"/>
          <w:b/>
          <w:bCs/>
          <w:sz w:val="20"/>
          <w:u w:val="single"/>
        </w:rPr>
        <w:t>1</w:t>
      </w:r>
      <w:r w:rsidRPr="00BF1841">
        <w:rPr>
          <w:rFonts w:cs="Arial"/>
          <w:b/>
          <w:bCs/>
          <w:sz w:val="20"/>
          <w:u w:val="single"/>
        </w:rPr>
        <w:t>00,00 EUR.</w:t>
      </w:r>
      <w:r>
        <w:rPr>
          <w:rFonts w:cs="Arial"/>
          <w:sz w:val="20"/>
        </w:rPr>
        <w:t xml:space="preserve"> </w:t>
      </w:r>
      <w:r w:rsidRPr="00110CFE">
        <w:rPr>
          <w:rFonts w:cs="Arial"/>
          <w:sz w:val="20"/>
        </w:rPr>
        <w:t xml:space="preserve"> </w:t>
      </w:r>
    </w:p>
    <w:p w14:paraId="54652101" w14:textId="77777777" w:rsidR="00BF1841" w:rsidRDefault="00BF1841" w:rsidP="00BF184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6B0066B" w14:textId="7EA3C727" w:rsidR="00BF1841" w:rsidRPr="00527811" w:rsidRDefault="00BF1841" w:rsidP="00BF184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  <w:r w:rsidRPr="00527811">
        <w:rPr>
          <w:rFonts w:cs="Arial"/>
          <w:b/>
          <w:bCs/>
          <w:sz w:val="20"/>
          <w:u w:val="single"/>
        </w:rPr>
        <w:t>III. sklop nepremičnin</w:t>
      </w:r>
      <w:r>
        <w:rPr>
          <w:rFonts w:cs="Arial"/>
          <w:sz w:val="20"/>
        </w:rPr>
        <w:t xml:space="preserve">, ki zajema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1627, 1630/3, 1633/4 in 1635/5, vse k. o. 1515-Metlika, </w:t>
      </w:r>
      <w:r w:rsidR="0007230A" w:rsidRPr="0007230A">
        <w:rPr>
          <w:rFonts w:cs="Arial"/>
          <w:b/>
          <w:bCs/>
          <w:sz w:val="20"/>
          <w:u w:val="single"/>
        </w:rPr>
        <w:t>7.2</w:t>
      </w:r>
      <w:r w:rsidRPr="0007230A">
        <w:rPr>
          <w:rFonts w:cs="Arial"/>
          <w:b/>
          <w:bCs/>
          <w:sz w:val="20"/>
          <w:u w:val="single"/>
        </w:rPr>
        <w:t>00</w:t>
      </w:r>
      <w:r w:rsidRPr="00527811">
        <w:rPr>
          <w:rFonts w:cs="Arial"/>
          <w:b/>
          <w:bCs/>
          <w:sz w:val="20"/>
          <w:u w:val="single"/>
        </w:rPr>
        <w:t xml:space="preserve"> EUR</w:t>
      </w:r>
      <w:r>
        <w:rPr>
          <w:rFonts w:cs="Arial"/>
          <w:b/>
          <w:bCs/>
          <w:sz w:val="20"/>
          <w:u w:val="single"/>
        </w:rPr>
        <w:t>.</w:t>
      </w:r>
    </w:p>
    <w:p w14:paraId="69F315A7" w14:textId="77777777" w:rsidR="00BF1841" w:rsidRPr="00527811" w:rsidRDefault="00BF1841" w:rsidP="00BF184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D929F41" w14:textId="7E8B0E9E" w:rsidR="00BF1841" w:rsidRPr="00110CFE" w:rsidRDefault="00BF1841" w:rsidP="00BF184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b/>
          <w:bCs/>
          <w:sz w:val="20"/>
          <w:u w:val="single"/>
        </w:rPr>
        <w:t xml:space="preserve">IV. sklop nepremičnin, </w:t>
      </w:r>
      <w:r>
        <w:rPr>
          <w:rFonts w:cs="Arial"/>
          <w:sz w:val="20"/>
        </w:rPr>
        <w:t xml:space="preserve">ki zajema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1694/4, 1636/4, 1688/7, vse k. o. 1515-Metlika,  </w:t>
      </w:r>
      <w:r w:rsidR="0007230A">
        <w:rPr>
          <w:rFonts w:cs="Arial"/>
          <w:b/>
          <w:bCs/>
          <w:sz w:val="20"/>
          <w:u w:val="single"/>
        </w:rPr>
        <w:t>3</w:t>
      </w:r>
      <w:r>
        <w:rPr>
          <w:rFonts w:cs="Arial"/>
          <w:b/>
          <w:bCs/>
          <w:sz w:val="20"/>
          <w:u w:val="single"/>
        </w:rPr>
        <w:t>.</w:t>
      </w:r>
      <w:r w:rsidR="0007230A">
        <w:rPr>
          <w:rFonts w:cs="Arial"/>
          <w:b/>
          <w:bCs/>
          <w:sz w:val="20"/>
          <w:u w:val="single"/>
        </w:rPr>
        <w:t>4</w:t>
      </w:r>
      <w:r>
        <w:rPr>
          <w:rFonts w:cs="Arial"/>
          <w:b/>
          <w:bCs/>
          <w:sz w:val="20"/>
          <w:u w:val="single"/>
        </w:rPr>
        <w:t>00,00</w:t>
      </w:r>
      <w:r w:rsidRPr="00527811">
        <w:rPr>
          <w:rFonts w:cs="Arial"/>
          <w:b/>
          <w:bCs/>
          <w:sz w:val="20"/>
          <w:u w:val="single"/>
        </w:rPr>
        <w:t xml:space="preserve"> EUR.</w:t>
      </w:r>
      <w:r>
        <w:rPr>
          <w:rFonts w:cs="Arial"/>
          <w:sz w:val="20"/>
        </w:rPr>
        <w:t xml:space="preserve"> </w:t>
      </w:r>
    </w:p>
    <w:p w14:paraId="77369EB6" w14:textId="77777777" w:rsidR="00FF428C" w:rsidRP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573AF78" w14:textId="5F2F19B8"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</w:rPr>
        <w:t xml:space="preserve">Varščina </w:t>
      </w:r>
      <w:r w:rsidRPr="00FF428C">
        <w:rPr>
          <w:rFonts w:cs="Arial"/>
          <w:b/>
          <w:sz w:val="20"/>
        </w:rPr>
        <w:t>mora biti na računu Republike Slovenije</w:t>
      </w:r>
      <w:r w:rsidRPr="00FF428C">
        <w:rPr>
          <w:rFonts w:cs="Arial"/>
          <w:sz w:val="20"/>
        </w:rPr>
        <w:t xml:space="preserve">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dne </w:t>
      </w:r>
      <w:r w:rsidR="0007230A">
        <w:rPr>
          <w:rFonts w:cs="Arial"/>
          <w:b/>
          <w:sz w:val="20"/>
          <w:bdr w:val="single" w:sz="4" w:space="0" w:color="auto"/>
          <w:shd w:val="clear" w:color="auto" w:fill="DEEAF6"/>
        </w:rPr>
        <w:t>28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07230A">
        <w:rPr>
          <w:rFonts w:cs="Arial"/>
          <w:b/>
          <w:sz w:val="20"/>
          <w:bdr w:val="single" w:sz="4" w:space="0" w:color="auto"/>
          <w:shd w:val="clear" w:color="auto" w:fill="DEEAF6"/>
        </w:rPr>
        <w:t>6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24:00</w:t>
      </w:r>
      <w:r w:rsidRPr="00FF428C">
        <w:rPr>
          <w:rFonts w:cs="Arial"/>
          <w:sz w:val="20"/>
        </w:rPr>
        <w:t xml:space="preserve"> ure, kar pomeni, da je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potrebno plačilo izvesti najkasneje do dne </w:t>
      </w:r>
      <w:r w:rsidR="0007230A">
        <w:rPr>
          <w:rFonts w:cs="Arial"/>
          <w:b/>
          <w:sz w:val="20"/>
          <w:bdr w:val="single" w:sz="4" w:space="0" w:color="auto"/>
          <w:shd w:val="clear" w:color="auto" w:fill="DEEAF6"/>
        </w:rPr>
        <w:t>28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07230A">
        <w:rPr>
          <w:rFonts w:cs="Arial"/>
          <w:b/>
          <w:sz w:val="20"/>
          <w:bdr w:val="single" w:sz="4" w:space="0" w:color="auto"/>
          <w:shd w:val="clear" w:color="auto" w:fill="DEEAF6"/>
        </w:rPr>
        <w:t>6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13.00 ure.</w:t>
      </w:r>
      <w:r w:rsidRPr="00FF428C">
        <w:rPr>
          <w:rFonts w:cs="Arial"/>
          <w:sz w:val="20"/>
        </w:rPr>
        <w:t xml:space="preserve"> Nakazilo se izvede na račun št. 01100-6300109972, sklic na številko 18 31305-7200013-15341607, z navedbo namena nakazila: </w:t>
      </w:r>
      <w:r w:rsidRPr="00FF428C">
        <w:rPr>
          <w:rFonts w:cs="Arial"/>
          <w:sz w:val="20"/>
          <w:u w:val="single"/>
        </w:rPr>
        <w:t>JZP 477-</w:t>
      </w:r>
      <w:r w:rsidR="00BF1841">
        <w:rPr>
          <w:rFonts w:cs="Arial"/>
          <w:sz w:val="20"/>
          <w:u w:val="single"/>
        </w:rPr>
        <w:t>395/2017</w:t>
      </w:r>
      <w:r w:rsidRPr="00FF428C">
        <w:rPr>
          <w:rFonts w:cs="Arial"/>
          <w:sz w:val="20"/>
          <w:u w:val="single"/>
        </w:rPr>
        <w:t>.</w:t>
      </w:r>
    </w:p>
    <w:p w14:paraId="421F521B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69DA28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8713B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B08A15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Če najugodnejši ponudnik ne sklene pogodbe ali ne plača kupnine, se mu varščina zadrži.</w:t>
      </w:r>
    </w:p>
    <w:p w14:paraId="3522865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088945A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Kdor vplača varščino, vendar v danem roku ne odda ponudbe, se mu varščina zadrži.</w:t>
      </w: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15FEB46E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669F353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Na javnem zbiranju ponudb lahko sodelujejo pravne in fizične osebe, ki v skladu s pravnim redom Republike Slovenije lahko postanejo lastniki nepremičnin. </w:t>
      </w:r>
      <w:r w:rsidRPr="00FF428C">
        <w:rPr>
          <w:sz w:val="20"/>
        </w:rPr>
        <w:t>Pri javnem zbiranju ponudb kot ponudniki ne morejo sodelovati cenilec in člani komisije ter z njimi povezane osebe v smislu 51/7 člena ZSPDSLS-1.</w:t>
      </w:r>
    </w:p>
    <w:p w14:paraId="04C8E18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810FD9" w14:textId="1EDDF076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 pošljejo dokumentacijo priporočeno po pošti oziroma dokumentacijo prinesejo osebno v zaprti pisemski ovojnici z navedbo »JZP 477-</w:t>
      </w:r>
      <w:r w:rsidR="006A763E">
        <w:rPr>
          <w:rFonts w:cs="Arial"/>
          <w:sz w:val="20"/>
        </w:rPr>
        <w:t>395/2017</w:t>
      </w:r>
      <w:r w:rsidRPr="00FF428C">
        <w:rPr>
          <w:rFonts w:cs="Arial"/>
          <w:sz w:val="20"/>
        </w:rPr>
        <w:t xml:space="preserve"> – NE ODPIRAJ«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</w:t>
      </w:r>
      <w:r w:rsidR="0007230A">
        <w:rPr>
          <w:rFonts w:cs="Arial"/>
          <w:b/>
          <w:sz w:val="20"/>
          <w:bdr w:val="single" w:sz="4" w:space="0" w:color="auto"/>
          <w:shd w:val="clear" w:color="auto" w:fill="DEEAF6"/>
        </w:rPr>
        <w:t>29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6A763E">
        <w:rPr>
          <w:rFonts w:cs="Arial"/>
          <w:b/>
          <w:sz w:val="20"/>
          <w:bdr w:val="single" w:sz="4" w:space="0" w:color="auto"/>
          <w:shd w:val="clear" w:color="auto" w:fill="DEEAF6"/>
        </w:rPr>
        <w:t>6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</w:t>
      </w:r>
      <w:r w:rsidRPr="00FF428C">
        <w:rPr>
          <w:rFonts w:cs="Arial"/>
          <w:sz w:val="20"/>
        </w:rPr>
        <w:t xml:space="preserve"> na naslov: Ministrstvo za javno upravo, Tržaška cesta 21, Ljubljana. </w:t>
      </w:r>
      <w:r w:rsidRPr="00FF428C">
        <w:rPr>
          <w:rFonts w:cs="Arial"/>
          <w:b/>
          <w:sz w:val="20"/>
          <w:u w:val="single"/>
        </w:rPr>
        <w:t>Kot popolna dokumentacija se šteje:</w:t>
      </w:r>
    </w:p>
    <w:p w14:paraId="5749D1D2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izpolnjen, lastnoročno podpisan obrazec, ki je priloga 1 te objave </w:t>
      </w:r>
    </w:p>
    <w:p w14:paraId="460344E6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potrdilo o plačani varščini ter  </w:t>
      </w:r>
    </w:p>
    <w:p w14:paraId="0676FCB5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kopijo osebnega dokumenta (potni list ali osebno izkaznico) – velja za fizične osebe in s.p.-je.</w:t>
      </w:r>
    </w:p>
    <w:p w14:paraId="1DC9545E" w14:textId="77777777" w:rsidR="00FF428C" w:rsidRPr="00FF428C" w:rsidRDefault="00FF428C" w:rsidP="00FF428C">
      <w:pPr>
        <w:outlineLvl w:val="1"/>
        <w:rPr>
          <w:rFonts w:cs="Arial"/>
          <w:b/>
          <w:bCs/>
          <w:sz w:val="20"/>
          <w:lang w:eastAsia="sl-SI"/>
        </w:rPr>
      </w:pPr>
    </w:p>
    <w:p w14:paraId="4FB65EDB" w14:textId="09D36263" w:rsidR="00FF428C" w:rsidRPr="00FF428C" w:rsidRDefault="00FF428C" w:rsidP="00FF428C">
      <w:pPr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Če je dokumentacija oddana priporočeno po pošti, se šteje, da je pravočasna, če na naslov organizatorja javnega zbiranja ponudb prispela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07230A">
        <w:rPr>
          <w:rFonts w:cs="Arial"/>
          <w:b/>
          <w:sz w:val="20"/>
          <w:bdr w:val="single" w:sz="4" w:space="0" w:color="auto"/>
          <w:shd w:val="clear" w:color="auto" w:fill="DEEAF6"/>
        </w:rPr>
        <w:t>29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6A763E">
        <w:rPr>
          <w:rFonts w:cs="Arial"/>
          <w:b/>
          <w:sz w:val="20"/>
          <w:bdr w:val="single" w:sz="4" w:space="0" w:color="auto"/>
          <w:shd w:val="clear" w:color="auto" w:fill="DEEAF6"/>
        </w:rPr>
        <w:t>6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Pr="00FF428C">
        <w:rPr>
          <w:rFonts w:cs="Arial"/>
          <w:sz w:val="20"/>
        </w:rPr>
        <w:t xml:space="preserve"> </w:t>
      </w:r>
    </w:p>
    <w:p w14:paraId="2261E70E" w14:textId="77777777" w:rsidR="00FF428C" w:rsidRPr="00FF428C" w:rsidRDefault="00FF428C" w:rsidP="00FF428C">
      <w:pPr>
        <w:outlineLvl w:val="1"/>
        <w:rPr>
          <w:rFonts w:cs="Arial"/>
          <w:sz w:val="20"/>
        </w:rPr>
      </w:pPr>
    </w:p>
    <w:p w14:paraId="20E9C25B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 bodo izločene iz postopka</w:t>
      </w:r>
      <w:r w:rsidRPr="00FF428C">
        <w:rPr>
          <w:rFonts w:cs="Arial"/>
          <w:bCs/>
          <w:sz w:val="20"/>
          <w:lang w:eastAsia="sl-SI"/>
        </w:rPr>
        <w:t xml:space="preserve">. </w:t>
      </w:r>
    </w:p>
    <w:p w14:paraId="42D1CE5D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</w:p>
    <w:p w14:paraId="05E68D32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bCs/>
          <w:sz w:val="20"/>
          <w:lang w:eastAsia="sl-SI"/>
        </w:rPr>
        <w:t xml:space="preserve">Odpiranje ponudb </w:t>
      </w:r>
      <w:r w:rsidRPr="00FF428C">
        <w:rPr>
          <w:rFonts w:cs="Arial"/>
          <w:bCs/>
          <w:sz w:val="20"/>
          <w:u w:val="single"/>
          <w:lang w:eastAsia="sl-SI"/>
        </w:rPr>
        <w:t xml:space="preserve">BO javno </w:t>
      </w:r>
      <w:r w:rsidRPr="00FF428C">
        <w:rPr>
          <w:rFonts w:cs="Arial"/>
          <w:bCs/>
          <w:sz w:val="20"/>
          <w:lang w:eastAsia="sl-SI"/>
        </w:rPr>
        <w:t xml:space="preserve">in bo potekalo </w:t>
      </w:r>
      <w:r w:rsidRPr="00FF428C">
        <w:rPr>
          <w:rFonts w:cs="Arial"/>
          <w:sz w:val="20"/>
        </w:rPr>
        <w:t>na Ministrstvu za javno upravo, Tržaška cesta 21, 1000 Ljubljana, v sejni sobi v IV. nadstropju, in sicer:</w:t>
      </w:r>
    </w:p>
    <w:p w14:paraId="78C36E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C774064" w14:textId="32986C9F" w:rsidR="00FF428C" w:rsidRPr="009D6377" w:rsidRDefault="00FF428C" w:rsidP="009D6377">
      <w:pPr>
        <w:jc w:val="center"/>
        <w:outlineLvl w:val="1"/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</w:pPr>
      <w:r w:rsidRPr="009D6377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dne </w:t>
      </w:r>
      <w:r w:rsidR="0007230A" w:rsidRPr="009D6377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1</w:t>
      </w:r>
      <w:r w:rsidR="006A763E" w:rsidRPr="009D6377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. </w:t>
      </w:r>
      <w:r w:rsidR="0007230A" w:rsidRPr="009D6377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7</w:t>
      </w:r>
      <w:r w:rsidR="006A763E" w:rsidRPr="009D6377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. 2021 </w:t>
      </w:r>
      <w:r w:rsidRPr="009D6377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s pričetkom ob 1</w:t>
      </w:r>
      <w:r w:rsidR="00F80B69" w:rsidRPr="009D6377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0</w:t>
      </w:r>
      <w:r w:rsidR="00BD6E27" w:rsidRPr="009D6377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.</w:t>
      </w:r>
      <w:r w:rsidRPr="009D6377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00 uri.</w:t>
      </w:r>
    </w:p>
    <w:p w14:paraId="05EE47EC" w14:textId="77777777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</w:p>
    <w:p w14:paraId="435E25F5" w14:textId="54E741DD" w:rsidR="00F80B69" w:rsidRPr="00F80B69" w:rsidRDefault="00F80B69" w:rsidP="00F80B69">
      <w:pPr>
        <w:jc w:val="both"/>
        <w:rPr>
          <w:rFonts w:ascii="Calibri" w:hAnsi="Calibri"/>
          <w:b/>
          <w:bCs/>
          <w:i/>
          <w:iCs/>
          <w:sz w:val="20"/>
        </w:rPr>
      </w:pPr>
      <w:r w:rsidRPr="00F80B69">
        <w:rPr>
          <w:b/>
          <w:bCs/>
          <w:i/>
          <w:iCs/>
          <w:sz w:val="20"/>
        </w:rPr>
        <w:t xml:space="preserve">V kolikor zaradi razglašene epidemije, izvajanja priporočil Vlade Republike Slovenije, v zvezi s preprečevanjem širjenja COVID-19, javno odpiranje ponudb na predvideni lokaciji ne bo mogoče izvesti, se bo javno odpiranje ponudb izvedlo preko aplikacije MS TEAMS. </w:t>
      </w:r>
      <w:r w:rsidRPr="00F80B69">
        <w:rPr>
          <w:b/>
          <w:bCs/>
          <w:i/>
          <w:iCs/>
          <w:sz w:val="20"/>
        </w:rPr>
        <w:lastRenderedPageBreak/>
        <w:t xml:space="preserve">Za ponudnike udeležba pri odpiranju ponudb ni obvezna. V kolikor želi ponudnik pri odpiranju ponudb sodelovati, pa mora z namenom, da se mu zagotovi vstop v stavbo oziroma da se ga lahko na željen e-naslov povabi k sodelovanju na MS TEAMS, na e-naslov: </w:t>
      </w:r>
      <w:hyperlink r:id="rId12" w:history="1">
        <w:r w:rsidRPr="00F80B69">
          <w:rPr>
            <w:rStyle w:val="Hiperpovezava"/>
            <w:b/>
            <w:bCs/>
            <w:i/>
            <w:iCs/>
            <w:sz w:val="20"/>
          </w:rPr>
          <w:t>gp.mju@gov.si</w:t>
        </w:r>
      </w:hyperlink>
      <w:r w:rsidRPr="00F80B69">
        <w:rPr>
          <w:b/>
          <w:bCs/>
          <w:i/>
          <w:iCs/>
          <w:sz w:val="20"/>
        </w:rPr>
        <w:t xml:space="preserve">, posredovati obvestilo (naslov zadeve: »Odpiranje ponudb v zadevi št. </w:t>
      </w:r>
      <w:r>
        <w:rPr>
          <w:b/>
          <w:bCs/>
          <w:i/>
          <w:iCs/>
          <w:sz w:val="20"/>
        </w:rPr>
        <w:t>477-</w:t>
      </w:r>
      <w:r w:rsidR="00EC4050">
        <w:rPr>
          <w:b/>
          <w:bCs/>
          <w:i/>
          <w:iCs/>
          <w:sz w:val="20"/>
        </w:rPr>
        <w:t>395/2017</w:t>
      </w:r>
      <w:r w:rsidRPr="00F80B69">
        <w:rPr>
          <w:b/>
          <w:bCs/>
          <w:i/>
          <w:iCs/>
          <w:sz w:val="20"/>
        </w:rPr>
        <w:t xml:space="preserve"> – prijava udeležbe«). Obvestilo – prijava udeležbe mora ponudnik posredovati najkasneje do roka za oddajo ponudbe</w:t>
      </w:r>
      <w:r>
        <w:rPr>
          <w:b/>
          <w:bCs/>
          <w:i/>
          <w:iCs/>
          <w:sz w:val="20"/>
        </w:rPr>
        <w:t>, torej do</w:t>
      </w:r>
      <w:r w:rsidR="00BD6E27">
        <w:rPr>
          <w:b/>
          <w:bCs/>
          <w:i/>
          <w:iCs/>
          <w:sz w:val="20"/>
        </w:rPr>
        <w:t xml:space="preserve"> </w:t>
      </w:r>
      <w:r w:rsidR="00EC4050">
        <w:rPr>
          <w:b/>
          <w:bCs/>
          <w:i/>
          <w:iCs/>
          <w:sz w:val="20"/>
        </w:rPr>
        <w:t>1</w:t>
      </w:r>
      <w:r w:rsidR="00BD6E27">
        <w:rPr>
          <w:b/>
          <w:bCs/>
          <w:i/>
          <w:iCs/>
          <w:sz w:val="20"/>
        </w:rPr>
        <w:t xml:space="preserve">. </w:t>
      </w:r>
      <w:r w:rsidR="00EC4050">
        <w:rPr>
          <w:b/>
          <w:bCs/>
          <w:i/>
          <w:iCs/>
          <w:sz w:val="20"/>
        </w:rPr>
        <w:t>6</w:t>
      </w:r>
      <w:r w:rsidR="00BD6E27">
        <w:rPr>
          <w:b/>
          <w:bCs/>
          <w:i/>
          <w:iCs/>
          <w:sz w:val="20"/>
        </w:rPr>
        <w:t>. 2021 do 15.00 ure</w:t>
      </w:r>
      <w:r w:rsidRPr="00F80B69">
        <w:rPr>
          <w:b/>
          <w:bCs/>
          <w:i/>
          <w:iCs/>
          <w:sz w:val="20"/>
        </w:rPr>
        <w:t xml:space="preserve">. </w:t>
      </w: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3ACCB2F8" w14:textId="61C6D685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59FAA205" w14:textId="77777777" w:rsidR="00FF428C" w:rsidRPr="00FF428C" w:rsidRDefault="00FF428C" w:rsidP="00FF428C">
      <w:pPr>
        <w:rPr>
          <w:rFonts w:cs="Arial"/>
          <w:sz w:val="20"/>
          <w:lang w:eastAsia="sl-SI"/>
        </w:rPr>
      </w:pPr>
    </w:p>
    <w:p w14:paraId="7F26700E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Ponudniki, ki ne bodo izpolnjevali pogojev iz te točke, bodo po sklepu komisije, ki bo vodila javno zbiranje ponudb, izločeni iz postopka.</w:t>
      </w:r>
    </w:p>
    <w:p w14:paraId="00A5CBE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38C892D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0EA5D077" w14:textId="216232BB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Marijo Petek, telefon 01 478 8334, e-pošta: </w:t>
      </w:r>
      <w:hyperlink r:id="rId13" w:history="1">
        <w:r w:rsidRPr="00FF428C">
          <w:rPr>
            <w:rFonts w:cs="Arial"/>
            <w:color w:val="0000FF"/>
            <w:sz w:val="20"/>
            <w:u w:val="single"/>
          </w:rPr>
          <w:t>marija.petek@gov.si</w:t>
        </w:r>
      </w:hyperlink>
      <w:r w:rsidRPr="00FF428C">
        <w:rPr>
          <w:rFonts w:cs="Arial"/>
          <w:sz w:val="20"/>
        </w:rPr>
        <w:t xml:space="preserve">. </w:t>
      </w:r>
    </w:p>
    <w:p w14:paraId="0A3B2898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A910E03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49D344C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9D6377" w:rsidP="00FF428C">
      <w:pPr>
        <w:jc w:val="both"/>
        <w:outlineLvl w:val="1"/>
        <w:rPr>
          <w:rFonts w:cs="Arial"/>
          <w:sz w:val="20"/>
        </w:rPr>
      </w:pPr>
      <w:hyperlink r:id="rId14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0B439D23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113/2015/64</w:t>
      </w:r>
      <w:r w:rsidR="00BD6E27">
        <w:rPr>
          <w:rFonts w:cs="Arial"/>
          <w:b/>
          <w:sz w:val="20"/>
        </w:rPr>
        <w:t xml:space="preserve"> 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77777777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1A7CE06E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7931788A" w14:textId="77777777" w:rsidR="00A248A6" w:rsidRDefault="00A248A6" w:rsidP="00080DB1">
      <w:pPr>
        <w:ind w:right="-54"/>
        <w:jc w:val="center"/>
        <w:rPr>
          <w:rFonts w:cs="Arial"/>
          <w:noProof/>
          <w:sz w:val="20"/>
        </w:rPr>
      </w:pPr>
    </w:p>
    <w:p w14:paraId="29BED868" w14:textId="77777777" w:rsidR="00A248A6" w:rsidRDefault="00A248A6" w:rsidP="00080DB1">
      <w:pPr>
        <w:ind w:right="-54"/>
        <w:jc w:val="center"/>
        <w:rPr>
          <w:rFonts w:cs="Arial"/>
          <w:noProof/>
          <w:sz w:val="20"/>
        </w:rPr>
      </w:pPr>
    </w:p>
    <w:p w14:paraId="43BA8938" w14:textId="39D271D5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662EF817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7B33A581" w14:textId="3C9FD0B7" w:rsidR="00FF428C" w:rsidRDefault="00FF428C" w:rsidP="00483500">
      <w:pPr>
        <w:ind w:right="-54"/>
        <w:jc w:val="center"/>
        <w:rPr>
          <w:rFonts w:cs="Arial"/>
          <w:sz w:val="20"/>
        </w:rPr>
      </w:pPr>
    </w:p>
    <w:p w14:paraId="07614E76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3B0BBD70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4C6F50D9" w14:textId="5A16DABD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657D6288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1639E31C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45CA6BA2" w14:textId="77777777" w:rsidR="007B0F27" w:rsidRDefault="007B0F27" w:rsidP="009A54C5">
      <w:pPr>
        <w:tabs>
          <w:tab w:val="center" w:pos="5670"/>
        </w:tabs>
        <w:jc w:val="both"/>
        <w:rPr>
          <w:noProof/>
        </w:rPr>
      </w:pPr>
    </w:p>
    <w:sectPr w:rsidR="007B0F27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62404" w14:textId="77777777" w:rsidR="00C26D38" w:rsidRDefault="00C26D38">
      <w:r>
        <w:separator/>
      </w:r>
    </w:p>
  </w:endnote>
  <w:endnote w:type="continuationSeparator" w:id="0">
    <w:p w14:paraId="3F62617A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73376" w14:textId="77777777" w:rsidR="00C26D38" w:rsidRDefault="00C26D38">
      <w:r>
        <w:separator/>
      </w:r>
    </w:p>
  </w:footnote>
  <w:footnote w:type="continuationSeparator" w:id="0">
    <w:p w14:paraId="6DD9C5F5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4"/>
  </w:num>
  <w:num w:numId="5">
    <w:abstractNumId w:val="5"/>
  </w:num>
  <w:num w:numId="6">
    <w:abstractNumId w:val="22"/>
  </w:num>
  <w:num w:numId="7">
    <w:abstractNumId w:val="16"/>
  </w:num>
  <w:num w:numId="8">
    <w:abstractNumId w:val="23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0"/>
  </w:num>
  <w:num w:numId="14">
    <w:abstractNumId w:val="18"/>
  </w:num>
  <w:num w:numId="15">
    <w:abstractNumId w:val="7"/>
  </w:num>
  <w:num w:numId="16">
    <w:abstractNumId w:val="19"/>
  </w:num>
  <w:num w:numId="17">
    <w:abstractNumId w:val="25"/>
  </w:num>
  <w:num w:numId="18">
    <w:abstractNumId w:val="27"/>
  </w:num>
  <w:num w:numId="19">
    <w:abstractNumId w:val="17"/>
  </w:num>
  <w:num w:numId="20">
    <w:abstractNumId w:val="26"/>
  </w:num>
  <w:num w:numId="21">
    <w:abstractNumId w:val="3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788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46D0"/>
    <w:rsid w:val="00027AE0"/>
    <w:rsid w:val="000354DC"/>
    <w:rsid w:val="00037768"/>
    <w:rsid w:val="00042A86"/>
    <w:rsid w:val="00044649"/>
    <w:rsid w:val="00046187"/>
    <w:rsid w:val="000570DA"/>
    <w:rsid w:val="00062541"/>
    <w:rsid w:val="000628CA"/>
    <w:rsid w:val="00062B89"/>
    <w:rsid w:val="00066DCE"/>
    <w:rsid w:val="0007230A"/>
    <w:rsid w:val="000746B7"/>
    <w:rsid w:val="00074954"/>
    <w:rsid w:val="000769BF"/>
    <w:rsid w:val="00080DB1"/>
    <w:rsid w:val="00083F83"/>
    <w:rsid w:val="00085910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3C99"/>
    <w:rsid w:val="00110CFE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4715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C5924"/>
    <w:rsid w:val="002D61AC"/>
    <w:rsid w:val="002D710D"/>
    <w:rsid w:val="002E0C1B"/>
    <w:rsid w:val="002E1ECC"/>
    <w:rsid w:val="002E4635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33C9"/>
    <w:rsid w:val="00314A57"/>
    <w:rsid w:val="00315892"/>
    <w:rsid w:val="00321910"/>
    <w:rsid w:val="00321D44"/>
    <w:rsid w:val="0033019C"/>
    <w:rsid w:val="0033229B"/>
    <w:rsid w:val="0033324A"/>
    <w:rsid w:val="0033381B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ADF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E2E26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632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06B0"/>
    <w:rsid w:val="00661C9C"/>
    <w:rsid w:val="00661F48"/>
    <w:rsid w:val="00663915"/>
    <w:rsid w:val="00670515"/>
    <w:rsid w:val="00670FBD"/>
    <w:rsid w:val="00681366"/>
    <w:rsid w:val="006856C6"/>
    <w:rsid w:val="00686578"/>
    <w:rsid w:val="00692DF2"/>
    <w:rsid w:val="0069597E"/>
    <w:rsid w:val="006A16F4"/>
    <w:rsid w:val="006A763E"/>
    <w:rsid w:val="006B1B87"/>
    <w:rsid w:val="006C4A64"/>
    <w:rsid w:val="006D42D9"/>
    <w:rsid w:val="006D42EC"/>
    <w:rsid w:val="006D72AB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34E7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2EAD"/>
    <w:rsid w:val="00824F15"/>
    <w:rsid w:val="00830AC0"/>
    <w:rsid w:val="00846C6A"/>
    <w:rsid w:val="00846FF4"/>
    <w:rsid w:val="00847C53"/>
    <w:rsid w:val="00850BC3"/>
    <w:rsid w:val="008561B9"/>
    <w:rsid w:val="00871E0C"/>
    <w:rsid w:val="00874478"/>
    <w:rsid w:val="0087741E"/>
    <w:rsid w:val="0088043C"/>
    <w:rsid w:val="008852E0"/>
    <w:rsid w:val="008906C9"/>
    <w:rsid w:val="00890713"/>
    <w:rsid w:val="00891179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6377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1655"/>
    <w:rsid w:val="00A248A6"/>
    <w:rsid w:val="00A24CD9"/>
    <w:rsid w:val="00A31408"/>
    <w:rsid w:val="00A33273"/>
    <w:rsid w:val="00A34AFE"/>
    <w:rsid w:val="00A36E3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0C4D"/>
    <w:rsid w:val="00BC1EB5"/>
    <w:rsid w:val="00BC5A93"/>
    <w:rsid w:val="00BD16E9"/>
    <w:rsid w:val="00BD18EF"/>
    <w:rsid w:val="00BD302D"/>
    <w:rsid w:val="00BD4013"/>
    <w:rsid w:val="00BD49AE"/>
    <w:rsid w:val="00BD4D54"/>
    <w:rsid w:val="00BD6E27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1E00"/>
    <w:rsid w:val="00F221BB"/>
    <w:rsid w:val="00F23FF3"/>
    <w:rsid w:val="00F240BB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B41EF"/>
    <w:rsid w:val="00FB5633"/>
    <w:rsid w:val="00FB5852"/>
    <w:rsid w:val="00FB5862"/>
    <w:rsid w:val="00FC399C"/>
    <w:rsid w:val="00FD25A2"/>
    <w:rsid w:val="00FE08C5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marija.petek@gov.si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p.mju@gov.si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www.gov.si/assets/ministrstva/MJU/DSP/Sistemsko-urejanje/OBVESTILO_ravnanje_s_stvarnim_premozenjem-1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394</TotalTime>
  <Pages>8</Pages>
  <Words>1851</Words>
  <Characters>11060</Characters>
  <Application>Microsoft Office Word</Application>
  <DocSecurity>0</DocSecurity>
  <Lines>92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Metlika3.6.21</vt:lpstr>
    </vt:vector>
  </TitlesOfParts>
  <Company>Indea d.o.o.</Company>
  <LinksUpToDate>false</LinksUpToDate>
  <CharactersWithSpaces>12886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Metlika3.6.21</dc:title>
  <dc:subject/>
  <dc:creator>Marija Petek</dc:creator>
  <cp:keywords/>
  <dc:description/>
  <cp:lastModifiedBy>Marija Petek</cp:lastModifiedBy>
  <cp:revision>41</cp:revision>
  <cp:lastPrinted>2019-07-25T11:29:00Z</cp:lastPrinted>
  <dcterms:created xsi:type="dcterms:W3CDTF">2020-11-09T17:33:00Z</dcterms:created>
  <dcterms:modified xsi:type="dcterms:W3CDTF">2021-06-03T10:55:00Z</dcterms:modified>
</cp:coreProperties>
</file>